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Default Extension="gif" ContentType="image/gi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4020" w:rsidRPr="005A0A3F" w:rsidRDefault="005D4D9B" w:rsidP="00AF4020">
      <w:pPr>
        <w:pStyle w:val="Ttulodelartculo"/>
        <w:ind w:left="0"/>
      </w:pPr>
      <w:r w:rsidRPr="005A0A3F">
        <w:t xml:space="preserve">ESPECIFICACIONES </w:t>
      </w:r>
      <w:r>
        <w:t xml:space="preserve">PARA LA COMPROBACIÓN DE </w:t>
      </w:r>
      <w:r w:rsidRPr="005A0A3F">
        <w:t xml:space="preserve">LA VIDA ÚTIL Y </w:t>
      </w:r>
      <w:r>
        <w:t>ENSAYOS ASOCIADOS.</w:t>
      </w:r>
    </w:p>
    <w:p w:rsidR="00AF4020" w:rsidRPr="00840A39" w:rsidRDefault="00AF4020" w:rsidP="00AF4020">
      <w:pPr>
        <w:pStyle w:val="Ttulodelartculo"/>
      </w:pPr>
    </w:p>
    <w:p w:rsidR="00AF4020" w:rsidRPr="00AF4020" w:rsidRDefault="009E43E6" w:rsidP="00AF4020">
      <w:pPr>
        <w:pStyle w:val="Textoautores"/>
        <w:rPr>
          <w:sz w:val="24"/>
          <w:szCs w:val="24"/>
          <w:vertAlign w:val="superscript"/>
        </w:rPr>
      </w:pPr>
      <w:r>
        <w:rPr>
          <w:sz w:val="24"/>
          <w:szCs w:val="24"/>
        </w:rPr>
        <w:t xml:space="preserve">               </w:t>
      </w:r>
      <w:r w:rsidR="00AF4020" w:rsidRPr="00AF4020">
        <w:rPr>
          <w:sz w:val="24"/>
          <w:szCs w:val="24"/>
        </w:rPr>
        <w:t>C. Andrade</w:t>
      </w:r>
      <w:r w:rsidR="00AF4020" w:rsidRPr="00AF4020">
        <w:rPr>
          <w:sz w:val="24"/>
          <w:szCs w:val="24"/>
          <w:vertAlign w:val="superscript"/>
        </w:rPr>
        <w:t>1</w:t>
      </w:r>
    </w:p>
    <w:p w:rsidR="00AF4020" w:rsidRPr="00AF4020" w:rsidRDefault="00AF4020" w:rsidP="00AF4020">
      <w:pPr>
        <w:pStyle w:val="Textoautores"/>
        <w:ind w:left="0"/>
        <w:rPr>
          <w:sz w:val="24"/>
          <w:szCs w:val="24"/>
        </w:rPr>
      </w:pPr>
    </w:p>
    <w:p w:rsidR="00AF4020" w:rsidRPr="00AF4020" w:rsidRDefault="00AF4020" w:rsidP="00AF4020">
      <w:pPr>
        <w:pStyle w:val="Textoautores"/>
        <w:rPr>
          <w:sz w:val="24"/>
          <w:szCs w:val="24"/>
        </w:rPr>
      </w:pPr>
      <w:r w:rsidRPr="00AF4020">
        <w:rPr>
          <w:sz w:val="24"/>
          <w:szCs w:val="24"/>
          <w:vertAlign w:val="superscript"/>
        </w:rPr>
        <w:t xml:space="preserve">                       1</w:t>
      </w:r>
      <w:r w:rsidRPr="00AF4020">
        <w:rPr>
          <w:sz w:val="24"/>
          <w:szCs w:val="24"/>
        </w:rPr>
        <w:t xml:space="preserve">IETcc-CSIC-España, </w:t>
      </w:r>
      <w:r w:rsidR="009E43E6">
        <w:rPr>
          <w:sz w:val="24"/>
          <w:szCs w:val="24"/>
        </w:rPr>
        <w:t xml:space="preserve">      </w:t>
      </w:r>
      <w:r w:rsidRPr="00AF4020">
        <w:rPr>
          <w:sz w:val="24"/>
          <w:szCs w:val="24"/>
        </w:rPr>
        <w:t>e-mail: andrade@ietcc.csic.es</w:t>
      </w:r>
    </w:p>
    <w:p w:rsidR="00AF4020" w:rsidRPr="00AF4020" w:rsidRDefault="00AF4020" w:rsidP="00AF4020">
      <w:pPr>
        <w:pStyle w:val="Default"/>
        <w:rPr>
          <w:b/>
          <w:bCs/>
        </w:rPr>
      </w:pPr>
    </w:p>
    <w:p w:rsidR="00AF4020" w:rsidRPr="00AF4020" w:rsidRDefault="00AF4020" w:rsidP="00AF4020">
      <w:pPr>
        <w:pStyle w:val="Textoautores"/>
        <w:rPr>
          <w:sz w:val="24"/>
          <w:szCs w:val="24"/>
        </w:rPr>
        <w:sectPr w:rsidR="00AF4020" w:rsidRPr="00AF4020" w:rsidSect="00AF4020">
          <w:headerReference w:type="even" r:id="rId8"/>
          <w:headerReference w:type="default" r:id="rId9"/>
          <w:footerReference w:type="even" r:id="rId10"/>
          <w:headerReference w:type="first" r:id="rId11"/>
          <w:footerReference w:type="first" r:id="rId12"/>
          <w:type w:val="continuous"/>
          <w:pgSz w:w="12242" w:h="15842" w:code="1"/>
          <w:pgMar w:top="1418" w:right="1134" w:bottom="1134" w:left="1701" w:header="709" w:footer="709" w:gutter="0"/>
          <w:cols w:space="708"/>
          <w:docGrid w:linePitch="360"/>
        </w:sectPr>
      </w:pPr>
    </w:p>
    <w:p w:rsidR="00AF4020" w:rsidRPr="00AF4020" w:rsidRDefault="00AF4020" w:rsidP="00AF4020">
      <w:pPr>
        <w:pStyle w:val="Ttuloresumen"/>
        <w:rPr>
          <w:sz w:val="24"/>
          <w:szCs w:val="24"/>
        </w:rPr>
      </w:pPr>
      <w:r w:rsidRPr="00AF4020">
        <w:rPr>
          <w:sz w:val="24"/>
          <w:szCs w:val="24"/>
        </w:rPr>
        <w:lastRenderedPageBreak/>
        <w:t>RESUMEN</w:t>
      </w:r>
    </w:p>
    <w:p w:rsidR="00AF4020" w:rsidRPr="00AF4020" w:rsidRDefault="00AF4020" w:rsidP="00AF4020">
      <w:pPr>
        <w:pStyle w:val="Normalresumen"/>
        <w:rPr>
          <w:sz w:val="24"/>
          <w:szCs w:val="24"/>
        </w:rPr>
      </w:pPr>
      <w:r w:rsidRPr="00AF4020">
        <w:rPr>
          <w:sz w:val="24"/>
          <w:szCs w:val="24"/>
        </w:rPr>
        <w:t>L</w:t>
      </w:r>
      <w:r w:rsidR="000D51C0">
        <w:rPr>
          <w:sz w:val="24"/>
          <w:szCs w:val="24"/>
        </w:rPr>
        <w:t xml:space="preserve">a comprobación de la vida útil es una herramienta de </w:t>
      </w:r>
      <w:r w:rsidR="00AB7C5A">
        <w:rPr>
          <w:sz w:val="24"/>
          <w:szCs w:val="24"/>
        </w:rPr>
        <w:t>cálculo</w:t>
      </w:r>
      <w:r w:rsidR="000D51C0">
        <w:rPr>
          <w:sz w:val="24"/>
          <w:szCs w:val="24"/>
        </w:rPr>
        <w:t xml:space="preserve"> que </w:t>
      </w:r>
      <w:r w:rsidR="00AB7C5A">
        <w:rPr>
          <w:sz w:val="24"/>
          <w:szCs w:val="24"/>
        </w:rPr>
        <w:t>está</w:t>
      </w:r>
      <w:r w:rsidR="000D51C0">
        <w:rPr>
          <w:sz w:val="24"/>
          <w:szCs w:val="24"/>
        </w:rPr>
        <w:t xml:space="preserve"> empezando a ser utilizada en las licitaciones de las grandes infraestructuras </w:t>
      </w:r>
      <w:r w:rsidR="00AB7C5A">
        <w:rPr>
          <w:sz w:val="24"/>
          <w:szCs w:val="24"/>
        </w:rPr>
        <w:t>para las que se empiezan a requerir 100 años o más de vida útil, como es el caso del puente de Oresund o d</w:t>
      </w:r>
      <w:r w:rsidRPr="00AF4020">
        <w:rPr>
          <w:sz w:val="24"/>
          <w:szCs w:val="24"/>
        </w:rPr>
        <w:t xml:space="preserve">el nuevo canal de Panamá. Sin embargo la especificación </w:t>
      </w:r>
      <w:r w:rsidR="00AB7C5A">
        <w:rPr>
          <w:sz w:val="24"/>
          <w:szCs w:val="24"/>
        </w:rPr>
        <w:t xml:space="preserve">en el Pliego de fabricación del hormigón </w:t>
      </w:r>
      <w:r w:rsidRPr="00AF4020">
        <w:rPr>
          <w:sz w:val="24"/>
          <w:szCs w:val="24"/>
        </w:rPr>
        <w:t xml:space="preserve">se realiza de forma resumida sin que se defina la forma de demostrar esa durabilidad </w:t>
      </w:r>
      <w:r w:rsidR="00AB7C5A">
        <w:rPr>
          <w:sz w:val="24"/>
          <w:szCs w:val="24"/>
        </w:rPr>
        <w:t xml:space="preserve">más allá de mencionar el uso de modelos de cálculo pero </w:t>
      </w:r>
      <w:r w:rsidRPr="00AF4020">
        <w:rPr>
          <w:sz w:val="24"/>
          <w:szCs w:val="24"/>
        </w:rPr>
        <w:t xml:space="preserve">sin siquiera mencionar </w:t>
      </w:r>
      <w:r w:rsidR="00AB7C5A">
        <w:rPr>
          <w:sz w:val="24"/>
          <w:szCs w:val="24"/>
        </w:rPr>
        <w:t>las tolerancias en los valores</w:t>
      </w:r>
      <w:r w:rsidRPr="00AF4020">
        <w:rPr>
          <w:sz w:val="24"/>
          <w:szCs w:val="24"/>
        </w:rPr>
        <w:t xml:space="preserve"> limites </w:t>
      </w:r>
      <w:r w:rsidR="00AB7C5A">
        <w:rPr>
          <w:sz w:val="24"/>
          <w:szCs w:val="24"/>
        </w:rPr>
        <w:t>de los ensayos que se prescriben</w:t>
      </w:r>
      <w:r w:rsidRPr="00AF4020">
        <w:rPr>
          <w:sz w:val="24"/>
          <w:szCs w:val="24"/>
        </w:rPr>
        <w:t>. Esta falt</w:t>
      </w:r>
      <w:r w:rsidR="00AB7C5A">
        <w:rPr>
          <w:sz w:val="24"/>
          <w:szCs w:val="24"/>
        </w:rPr>
        <w:t>a de detalle da lugar a discrepancias</w:t>
      </w:r>
      <w:r w:rsidRPr="00AF4020">
        <w:rPr>
          <w:sz w:val="24"/>
          <w:szCs w:val="24"/>
        </w:rPr>
        <w:t xml:space="preserve"> entre contratista y constructor</w:t>
      </w:r>
      <w:r w:rsidR="00AB7C5A" w:rsidRPr="00AB7C5A">
        <w:rPr>
          <w:sz w:val="24"/>
          <w:szCs w:val="24"/>
        </w:rPr>
        <w:t xml:space="preserve"> </w:t>
      </w:r>
      <w:r w:rsidR="00AB7C5A">
        <w:rPr>
          <w:sz w:val="24"/>
          <w:szCs w:val="24"/>
        </w:rPr>
        <w:t>no siempre de solución clara, que es necesario evitar mediante una especificación bien detallada</w:t>
      </w:r>
      <w:r w:rsidRPr="00AF4020">
        <w:rPr>
          <w:sz w:val="24"/>
          <w:szCs w:val="24"/>
        </w:rPr>
        <w:t xml:space="preserve">. En la presente comunicación se </w:t>
      </w:r>
      <w:r w:rsidR="00AB7C5A">
        <w:rPr>
          <w:sz w:val="24"/>
          <w:szCs w:val="24"/>
        </w:rPr>
        <w:t xml:space="preserve">analizan las líneas generales de  los modelos que se están utilizando en el cálculo de la vida útil y se hace un análisis crítico de su aplicación, además se menciona la necesidad de dar pautas para la medida de todos sus parámetros que deben ser adicionalmente a </w:t>
      </w:r>
      <w:r w:rsidRPr="00AF4020">
        <w:rPr>
          <w:sz w:val="24"/>
          <w:szCs w:val="24"/>
        </w:rPr>
        <w:t>los coeficientes de difusión, la concentración superficial, los factores de envejecimiento y el límite de cloruros así como la probabilidad de corrosión qu</w:t>
      </w:r>
      <w:r w:rsidR="00AB7C5A">
        <w:rPr>
          <w:sz w:val="24"/>
          <w:szCs w:val="24"/>
        </w:rPr>
        <w:t xml:space="preserve">e se considera inaceptable. ´La probabilidad de fallo o </w:t>
      </w:r>
      <w:r w:rsidRPr="00AF4020">
        <w:rPr>
          <w:sz w:val="24"/>
          <w:szCs w:val="24"/>
        </w:rPr>
        <w:t xml:space="preserve">límite </w:t>
      </w:r>
      <w:r w:rsidR="00AB7C5A">
        <w:rPr>
          <w:sz w:val="24"/>
          <w:szCs w:val="24"/>
        </w:rPr>
        <w:t xml:space="preserve">de corrosión </w:t>
      </w:r>
      <w:r w:rsidRPr="00AF4020">
        <w:rPr>
          <w:sz w:val="24"/>
          <w:szCs w:val="24"/>
        </w:rPr>
        <w:t>no puede ser único para todas las estructuras y en el trabajo se ilustra como considerar su variación estadística y luego calcular las consec</w:t>
      </w:r>
      <w:r w:rsidR="00AB7C5A">
        <w:rPr>
          <w:sz w:val="24"/>
          <w:szCs w:val="24"/>
        </w:rPr>
        <w:t>uencias estructurales de los diferentes</w:t>
      </w:r>
      <w:r w:rsidRPr="00AF4020">
        <w:rPr>
          <w:sz w:val="24"/>
          <w:szCs w:val="24"/>
        </w:rPr>
        <w:t xml:space="preserve"> grados de corrosión.</w:t>
      </w:r>
    </w:p>
    <w:p w:rsidR="00AF4020" w:rsidRDefault="00AF4020" w:rsidP="00AF4020">
      <w:pPr>
        <w:pStyle w:val="Normalcontenido"/>
        <w:sectPr w:rsidR="00AF4020" w:rsidSect="00351959">
          <w:type w:val="continuous"/>
          <w:pgSz w:w="12242" w:h="15842" w:code="1"/>
          <w:pgMar w:top="1418" w:right="1134" w:bottom="1134" w:left="1701" w:header="709" w:footer="709" w:gutter="0"/>
          <w:cols w:space="708"/>
          <w:docGrid w:linePitch="360"/>
        </w:sectPr>
      </w:pPr>
    </w:p>
    <w:p w:rsidR="00AF4020" w:rsidRDefault="00AF4020" w:rsidP="00AF4020">
      <w:pPr>
        <w:pStyle w:val="Normalcontenido"/>
        <w:sectPr w:rsidR="00AF4020" w:rsidSect="00351959">
          <w:type w:val="continuous"/>
          <w:pgSz w:w="12242" w:h="15842" w:code="1"/>
          <w:pgMar w:top="1418" w:right="1134" w:bottom="1134" w:left="1701" w:header="709" w:footer="709" w:gutter="0"/>
          <w:cols w:num="2" w:space="708"/>
          <w:docGrid w:linePitch="360"/>
        </w:sectPr>
      </w:pPr>
    </w:p>
    <w:p w:rsidR="00AF4020" w:rsidRDefault="00AF4020" w:rsidP="00AF4020">
      <w:pPr>
        <w:pStyle w:val="Normalcontenido"/>
        <w:sectPr w:rsidR="00AF4020" w:rsidSect="00351959">
          <w:type w:val="continuous"/>
          <w:pgSz w:w="12242" w:h="15842" w:code="1"/>
          <w:pgMar w:top="1418" w:right="1134" w:bottom="1134" w:left="1701" w:header="709" w:footer="709" w:gutter="0"/>
          <w:cols w:space="708"/>
          <w:docGrid w:linePitch="360"/>
        </w:sectPr>
      </w:pPr>
    </w:p>
    <w:p w:rsidR="00AF4020" w:rsidRDefault="00AF4020" w:rsidP="00AF4020">
      <w:pPr>
        <w:pStyle w:val="Normalcontenido"/>
      </w:pPr>
    </w:p>
    <w:p w:rsidR="00AF4020" w:rsidRPr="00FF5470" w:rsidRDefault="00AF4020" w:rsidP="00AF4020">
      <w:pPr>
        <w:pStyle w:val="Ttulocontenido"/>
      </w:pPr>
      <w:r w:rsidRPr="00FF5470">
        <w:t>INTRODUCCIÓN</w:t>
      </w:r>
    </w:p>
    <w:p w:rsidR="00AF4020" w:rsidRPr="00FF5470" w:rsidRDefault="00AF4020" w:rsidP="00AF4020">
      <w:pPr>
        <w:jc w:val="both"/>
        <w:rPr>
          <w:b/>
        </w:rPr>
      </w:pPr>
    </w:p>
    <w:p w:rsidR="00AF4020" w:rsidRPr="005A0A3F" w:rsidRDefault="00AF4020" w:rsidP="00AF4020">
      <w:pPr>
        <w:pStyle w:val="Normalcontenido"/>
        <w:rPr>
          <w:lang w:val="es-ES"/>
        </w:rPr>
      </w:pPr>
      <w:r w:rsidRPr="00FF5470">
        <w:rPr>
          <w:lang w:val="es-ES"/>
        </w:rPr>
        <w:t>E</w:t>
      </w:r>
      <w:r w:rsidR="00C269BB">
        <w:rPr>
          <w:lang w:val="es-ES"/>
        </w:rPr>
        <w:t>n los años 70 comenzó el interés de los investigadores por el desarrollo de</w:t>
      </w:r>
      <w:r w:rsidRPr="00FF5470">
        <w:rPr>
          <w:lang w:val="es-ES"/>
        </w:rPr>
        <w:t xml:space="preserve"> modelos de cálculo de la vida útil </w:t>
      </w:r>
      <w:r w:rsidR="00C269BB">
        <w:rPr>
          <w:lang w:val="es-ES"/>
        </w:rPr>
        <w:t xml:space="preserve">del hormigón </w:t>
      </w:r>
      <w:r w:rsidRPr="00FF5470">
        <w:rPr>
          <w:lang w:val="es-ES"/>
        </w:rPr>
        <w:t xml:space="preserve">y de métodos de ensayo (Valenta, 1969; Fagerlund, 1979) a pesar de lo cual su incorporación a las normas y códigos estructurales no se ha efectuado </w:t>
      </w:r>
      <w:r w:rsidR="00C269BB">
        <w:rPr>
          <w:lang w:val="es-ES"/>
        </w:rPr>
        <w:t>todavía</w:t>
      </w:r>
      <w:r w:rsidRPr="00FF5470">
        <w:rPr>
          <w:lang w:val="es-ES"/>
        </w:rPr>
        <w:t>. E</w:t>
      </w:r>
      <w:r w:rsidR="0034278E">
        <w:rPr>
          <w:lang w:val="es-ES"/>
        </w:rPr>
        <w:t>stas iniciativas fueron</w:t>
      </w:r>
      <w:r w:rsidRPr="00FF5470">
        <w:rPr>
          <w:lang w:val="es-ES"/>
        </w:rPr>
        <w:t xml:space="preserve"> </w:t>
      </w:r>
      <w:r w:rsidR="0034278E">
        <w:rPr>
          <w:lang w:val="es-ES"/>
        </w:rPr>
        <w:t xml:space="preserve">concretadas </w:t>
      </w:r>
      <w:r w:rsidRPr="00FF5470">
        <w:rPr>
          <w:lang w:val="es-ES"/>
        </w:rPr>
        <w:t>posteriormente por Tuutti (1982) y en la actualidad se ha generalizado su uso entre los investigadores (</w:t>
      </w:r>
      <w:r w:rsidRPr="00FF5470">
        <w:rPr>
          <w:bCs/>
          <w:color w:val="000000"/>
          <w:lang w:val="es-ES"/>
        </w:rPr>
        <w:t xml:space="preserve">Castro-Borges, 2007; Andrade, 1989; </w:t>
      </w:r>
      <w:r w:rsidRPr="00FF5470">
        <w:rPr>
          <w:color w:val="000000"/>
          <w:lang w:val="es-ES"/>
        </w:rPr>
        <w:t xml:space="preserve">Sagüés, 2003; </w:t>
      </w:r>
      <w:r w:rsidRPr="00FF5470">
        <w:rPr>
          <w:spacing w:val="-2"/>
          <w:lang w:val="es-ES"/>
        </w:rPr>
        <w:t xml:space="preserve">Maage, 1996; </w:t>
      </w:r>
      <w:r w:rsidRPr="00FF5470">
        <w:rPr>
          <w:lang w:val="es-ES"/>
        </w:rPr>
        <w:t xml:space="preserve">Baroghel-Bouny, 2002). Sin embargo, </w:t>
      </w:r>
      <w:r w:rsidR="0034278E" w:rsidRPr="00FF5470">
        <w:rPr>
          <w:lang w:val="es-ES"/>
        </w:rPr>
        <w:t>debido a los deterioros</w:t>
      </w:r>
      <w:r w:rsidR="0034278E" w:rsidRPr="0034278E">
        <w:rPr>
          <w:lang w:val="es-ES"/>
        </w:rPr>
        <w:t xml:space="preserve"> </w:t>
      </w:r>
      <w:r w:rsidR="0034278E" w:rsidRPr="005A0A3F">
        <w:rPr>
          <w:lang w:val="es-ES"/>
        </w:rPr>
        <w:t>en obras de hormigón armado</w:t>
      </w:r>
      <w:r w:rsidR="0034278E" w:rsidRPr="00FF5470">
        <w:rPr>
          <w:lang w:val="es-ES"/>
        </w:rPr>
        <w:t>, algunos demasiado prematuros,</w:t>
      </w:r>
      <w:r w:rsidR="0034278E">
        <w:rPr>
          <w:lang w:val="es-ES"/>
        </w:rPr>
        <w:t xml:space="preserve"> </w:t>
      </w:r>
      <w:r w:rsidRPr="00FF5470">
        <w:rPr>
          <w:lang w:val="es-ES"/>
        </w:rPr>
        <w:t xml:space="preserve">empieza a ser creciente la necesidad de dotar a la normativa de herramientas de cálculo de la vida </w:t>
      </w:r>
      <w:r w:rsidR="002C0627" w:rsidRPr="00FF5470">
        <w:rPr>
          <w:lang w:val="es-ES"/>
        </w:rPr>
        <w:t>útil</w:t>
      </w:r>
      <w:r w:rsidR="002C0627">
        <w:rPr>
          <w:lang w:val="es-ES"/>
        </w:rPr>
        <w:t>,</w:t>
      </w:r>
      <w:r w:rsidRPr="005A0A3F">
        <w:rPr>
          <w:lang w:val="es-ES"/>
        </w:rPr>
        <w:t xml:space="preserve"> así como la incorporación de métodos de ensayo que permitan introducir en los modelos valores medidos en la mezcla de hormigón</w:t>
      </w:r>
      <w:r w:rsidR="0034278E">
        <w:rPr>
          <w:lang w:val="es-ES"/>
        </w:rPr>
        <w:t xml:space="preserve">. </w:t>
      </w:r>
      <w:r>
        <w:rPr>
          <w:lang w:val="es-ES"/>
        </w:rPr>
        <w:t>Existen recomendaciones (</w:t>
      </w:r>
      <w:r w:rsidRPr="00F13660">
        <w:rPr>
          <w:lang w:val="es-ES"/>
        </w:rPr>
        <w:t>Baroghel-Bouny</w:t>
      </w:r>
      <w:r>
        <w:rPr>
          <w:lang w:val="es-ES"/>
        </w:rPr>
        <w:t xml:space="preserve">, 2002; </w:t>
      </w:r>
      <w:r w:rsidRPr="00517900">
        <w:t>PrUNE 83.994</w:t>
      </w:r>
      <w:r>
        <w:rPr>
          <w:lang w:val="es-ES"/>
        </w:rPr>
        <w:t>) y la EHE 08 (</w:t>
      </w:r>
      <w:r>
        <w:t>2008</w:t>
      </w:r>
      <w:r w:rsidRPr="005A0A3F">
        <w:rPr>
          <w:lang w:val="es-ES"/>
        </w:rPr>
        <w:t xml:space="preserve">) contiene un </w:t>
      </w:r>
      <w:r>
        <w:rPr>
          <w:lang w:val="es-ES"/>
        </w:rPr>
        <w:t>a</w:t>
      </w:r>
      <w:r w:rsidRPr="005A0A3F">
        <w:rPr>
          <w:lang w:val="es-ES"/>
        </w:rPr>
        <w:t>nejo</w:t>
      </w:r>
      <w:r w:rsidR="0034278E">
        <w:rPr>
          <w:lang w:val="es-ES"/>
        </w:rPr>
        <w:t xml:space="preserve"> con modelos, </w:t>
      </w:r>
      <w:r w:rsidRPr="005A0A3F">
        <w:rPr>
          <w:lang w:val="es-ES"/>
        </w:rPr>
        <w:t>pero su contenido no considera todos los aspectos necesarios</w:t>
      </w:r>
      <w:r w:rsidR="0034278E">
        <w:rPr>
          <w:lang w:val="es-ES"/>
        </w:rPr>
        <w:t xml:space="preserve"> para una correcta especificación de la mezcla de hormigón</w:t>
      </w:r>
      <w:r w:rsidRPr="005A0A3F">
        <w:rPr>
          <w:lang w:val="es-ES"/>
        </w:rPr>
        <w:t>.</w:t>
      </w:r>
    </w:p>
    <w:p w:rsidR="00AF4020" w:rsidRPr="005A0A3F" w:rsidRDefault="00AF4020" w:rsidP="00AF4020">
      <w:pPr>
        <w:pStyle w:val="Normalcontenido"/>
        <w:rPr>
          <w:lang w:val="es-ES"/>
        </w:rPr>
      </w:pPr>
    </w:p>
    <w:p w:rsidR="00AF4020" w:rsidRPr="005A0A3F" w:rsidRDefault="00AF4020" w:rsidP="00AF4020">
      <w:pPr>
        <w:pStyle w:val="Normalcontenido"/>
        <w:rPr>
          <w:lang w:val="es-ES"/>
        </w:rPr>
      </w:pPr>
      <w:r w:rsidRPr="005A0A3F">
        <w:rPr>
          <w:lang w:val="es-ES"/>
        </w:rPr>
        <w:t>Por otro lado, la realización de grandes infraestructur</w:t>
      </w:r>
      <w:r>
        <w:rPr>
          <w:lang w:val="es-ES"/>
        </w:rPr>
        <w:t>as como el Puente de Oresund (</w:t>
      </w:r>
      <w:r w:rsidRPr="00403D0E">
        <w:rPr>
          <w:lang w:val="es-ES"/>
        </w:rPr>
        <w:t>Serrano</w:t>
      </w:r>
      <w:r>
        <w:rPr>
          <w:lang w:val="es-ES"/>
        </w:rPr>
        <w:t>, 2003</w:t>
      </w:r>
      <w:r w:rsidRPr="005A0A3F">
        <w:rPr>
          <w:lang w:val="es-ES"/>
        </w:rPr>
        <w:t xml:space="preserve">)  o el canal de Panamá, </w:t>
      </w:r>
      <w:r w:rsidR="002C0627">
        <w:rPr>
          <w:lang w:val="es-ES"/>
        </w:rPr>
        <w:t xml:space="preserve">en las que se especifican requisitos de durabilidad, han dado lugar, por falta de suficiente definición, </w:t>
      </w:r>
      <w:r w:rsidRPr="005A0A3F">
        <w:rPr>
          <w:lang w:val="es-ES"/>
        </w:rPr>
        <w:t xml:space="preserve"> </w:t>
      </w:r>
      <w:r w:rsidRPr="00FF5470">
        <w:rPr>
          <w:lang w:val="es-ES"/>
        </w:rPr>
        <w:t xml:space="preserve">a </w:t>
      </w:r>
      <w:r w:rsidR="002C0627">
        <w:rPr>
          <w:lang w:val="es-ES"/>
        </w:rPr>
        <w:t>que las partes contratantes se vean en</w:t>
      </w:r>
      <w:r w:rsidRPr="00FF5470">
        <w:rPr>
          <w:lang w:val="es-ES"/>
        </w:rPr>
        <w:t xml:space="preserve"> situaciones incomodas que involucran decisiones con repercusiones de gran cuantía económica. En el presente trabajo se plantea, primero  los niveles alternativos para la especificación de la vida útil y luego se aborda </w:t>
      </w:r>
      <w:r w:rsidRPr="00FF5470">
        <w:rPr>
          <w:lang w:val="es-ES"/>
        </w:rPr>
        <w:lastRenderedPageBreak/>
        <w:t>en</w:t>
      </w:r>
      <w:r w:rsidRPr="005A0A3F">
        <w:rPr>
          <w:lang w:val="es-ES"/>
        </w:rPr>
        <w:t xml:space="preserve"> el caso de los modelos y de los ensayos los aspectos que se deben definir y que en la actualidad no son tenidos en cuenta. </w:t>
      </w:r>
    </w:p>
    <w:p w:rsidR="00AF4020" w:rsidRDefault="00AF4020" w:rsidP="00AF4020">
      <w:pPr>
        <w:jc w:val="both"/>
      </w:pPr>
    </w:p>
    <w:p w:rsidR="00AF4020" w:rsidRPr="005A0A3F" w:rsidRDefault="00AF4020" w:rsidP="00AF4020">
      <w:pPr>
        <w:pStyle w:val="Ttulocontenido"/>
      </w:pPr>
      <w:r w:rsidRPr="005A0A3F">
        <w:t xml:space="preserve">ESTIMACIÓN DE LA VIDA ÚTIL DE LA ARMADURA </w:t>
      </w:r>
    </w:p>
    <w:p w:rsidR="00AF4020" w:rsidRPr="00B332D6" w:rsidRDefault="00AF4020" w:rsidP="00AF4020">
      <w:pPr>
        <w:jc w:val="both"/>
        <w:rPr>
          <w:b/>
        </w:rPr>
      </w:pPr>
    </w:p>
    <w:p w:rsidR="00AF4020" w:rsidRDefault="00AF4020" w:rsidP="00AF4020">
      <w:pPr>
        <w:jc w:val="both"/>
      </w:pPr>
      <w:r>
        <w:t xml:space="preserve">Cuando en la fase de proyecto se define </w:t>
      </w:r>
      <w:r w:rsidRPr="005A20EE">
        <w:t xml:space="preserve">el cumplimiento de una determinada vida útil, </w:t>
      </w:r>
      <w:r>
        <w:t xml:space="preserve">para estimarla un reciente Informe </w:t>
      </w:r>
      <w:r w:rsidRPr="00517900">
        <w:t>PrUNE 83.994</w:t>
      </w:r>
      <w:r w:rsidRPr="005A20EE">
        <w:t xml:space="preserve"> </w:t>
      </w:r>
      <w:r>
        <w:t xml:space="preserve">propone las etapas de la figura 1. Además este </w:t>
      </w:r>
      <w:r w:rsidRPr="005A20EE">
        <w:t>PrUNE 83.994</w:t>
      </w:r>
      <w:r>
        <w:t xml:space="preserve"> propone </w:t>
      </w:r>
      <w:r w:rsidRPr="005A20EE">
        <w:t>clasifica</w:t>
      </w:r>
      <w:r>
        <w:t>r</w:t>
      </w:r>
      <w:r w:rsidRPr="005A20EE">
        <w:t xml:space="preserve"> los formatos  o métodos de cálculo de la vida útil en tres niveles o categorías principales que se muestran en la Tabla 1:</w:t>
      </w:r>
    </w:p>
    <w:p w:rsidR="00AF4020" w:rsidRPr="00B332D6" w:rsidRDefault="00AF4020" w:rsidP="00AF4020">
      <w:pPr>
        <w:jc w:val="both"/>
      </w:pPr>
    </w:p>
    <w:p w:rsidR="00AF4020" w:rsidRPr="00B332D6" w:rsidRDefault="00AF4020" w:rsidP="00AF4020">
      <w:pPr>
        <w:numPr>
          <w:ilvl w:val="0"/>
          <w:numId w:val="17"/>
        </w:numPr>
        <w:jc w:val="both"/>
      </w:pPr>
      <w:r w:rsidRPr="00B332D6">
        <w:t xml:space="preserve">Nivel I o método "por requisitos" que es el que actualmente se contemplan los Códigos y Normas, </w:t>
      </w:r>
    </w:p>
    <w:p w:rsidR="00AF4020" w:rsidRPr="00B332D6" w:rsidRDefault="00AF4020" w:rsidP="00AF4020">
      <w:pPr>
        <w:numPr>
          <w:ilvl w:val="0"/>
          <w:numId w:val="17"/>
        </w:numPr>
        <w:jc w:val="both"/>
      </w:pPr>
      <w:r w:rsidRPr="00B332D6">
        <w:t xml:space="preserve">Nivel II que verifica los requisitos de durabilidad mediante el </w:t>
      </w:r>
      <w:r w:rsidRPr="00FF5470">
        <w:t>cumplimiento de unas</w:t>
      </w:r>
      <w:r w:rsidRPr="00B332D6">
        <w:t xml:space="preserve"> “prestaciones” que se verifican mediante ensayos específicos relacionados con la durabilidad del hormigón, en los que se </w:t>
      </w:r>
      <w:r w:rsidRPr="00FF5470">
        <w:t>especifican unos valores</w:t>
      </w:r>
      <w:r w:rsidRPr="00B332D6">
        <w:t xml:space="preserve"> umbrales cuyo cumplimiento implica de forma </w:t>
      </w:r>
      <w:r w:rsidRPr="00B332D6">
        <w:rPr>
          <w:i/>
        </w:rPr>
        <w:t>implícita</w:t>
      </w:r>
      <w:r w:rsidRPr="00B332D6">
        <w:t xml:space="preserve"> una cierta duración de la vida útil. </w:t>
      </w:r>
    </w:p>
    <w:p w:rsidR="00AF4020" w:rsidRPr="00B332D6" w:rsidRDefault="00AF4020" w:rsidP="00AF4020">
      <w:pPr>
        <w:numPr>
          <w:ilvl w:val="0"/>
          <w:numId w:val="17"/>
        </w:numPr>
        <w:jc w:val="both"/>
      </w:pPr>
      <w:r w:rsidRPr="00B332D6">
        <w:t xml:space="preserve">Nivel III que verifica la vida útil mediante modelos en los que el tiempo esta </w:t>
      </w:r>
      <w:r w:rsidRPr="00B332D6">
        <w:rPr>
          <w:i/>
        </w:rPr>
        <w:t>explícito</w:t>
      </w:r>
      <w:r w:rsidRPr="00B332D6">
        <w:t>. Los modelos pueden ser de tipo determinista o probabilista.</w:t>
      </w:r>
    </w:p>
    <w:p w:rsidR="00AF4020" w:rsidRDefault="00AF4020" w:rsidP="00AF4020">
      <w:pPr>
        <w:ind w:left="720"/>
        <w:jc w:val="both"/>
      </w:pPr>
    </w:p>
    <w:p w:rsidR="00AF4020" w:rsidRDefault="00AF4020" w:rsidP="00AF4020">
      <w:pPr>
        <w:jc w:val="center"/>
      </w:pPr>
      <w:r>
        <w:t>Tabla 1.</w:t>
      </w:r>
      <w:r w:rsidRPr="00B332D6">
        <w:t xml:space="preserve"> Formatos de comprobación de la durabilidad.</w:t>
      </w:r>
    </w:p>
    <w:tbl>
      <w:tblPr>
        <w:tblW w:w="0" w:type="auto"/>
        <w:jc w:val="center"/>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1559"/>
        <w:gridCol w:w="1769"/>
        <w:gridCol w:w="2635"/>
      </w:tblGrid>
      <w:tr w:rsidR="00AF4020" w:rsidRPr="00B332D6" w:rsidTr="000D51C0">
        <w:trPr>
          <w:jc w:val="center"/>
        </w:trPr>
        <w:tc>
          <w:tcPr>
            <w:tcW w:w="8231" w:type="dxa"/>
            <w:gridSpan w:val="4"/>
            <w:tcBorders>
              <w:top w:val="single" w:sz="4" w:space="0" w:color="auto"/>
              <w:left w:val="single" w:sz="4" w:space="0" w:color="auto"/>
              <w:bottom w:val="single" w:sz="4" w:space="0" w:color="auto"/>
              <w:right w:val="single" w:sz="4" w:space="0" w:color="auto"/>
            </w:tcBorders>
          </w:tcPr>
          <w:p w:rsidR="00AF4020" w:rsidRPr="00B332D6" w:rsidRDefault="00AF4020" w:rsidP="000D51C0">
            <w:pPr>
              <w:jc w:val="center"/>
              <w:rPr>
                <w:b/>
                <w:bCs/>
              </w:rPr>
            </w:pPr>
            <w:r>
              <w:rPr>
                <w:b/>
                <w:bCs/>
              </w:rPr>
              <w:t>FORMATOS COMPROBACIÓ</w:t>
            </w:r>
            <w:r w:rsidRPr="00B332D6">
              <w:rPr>
                <w:b/>
                <w:bCs/>
              </w:rPr>
              <w:t>N DURABILIDAD</w:t>
            </w:r>
          </w:p>
        </w:tc>
      </w:tr>
      <w:tr w:rsidR="00AF4020" w:rsidRPr="00B332D6" w:rsidTr="000D51C0">
        <w:trPr>
          <w:jc w:val="center"/>
        </w:trPr>
        <w:tc>
          <w:tcPr>
            <w:tcW w:w="2268" w:type="dxa"/>
            <w:tcBorders>
              <w:top w:val="single" w:sz="4" w:space="0" w:color="auto"/>
              <w:left w:val="single" w:sz="4" w:space="0" w:color="auto"/>
              <w:bottom w:val="single" w:sz="4" w:space="0" w:color="auto"/>
              <w:right w:val="single" w:sz="4" w:space="0" w:color="auto"/>
            </w:tcBorders>
          </w:tcPr>
          <w:p w:rsidR="00AF4020" w:rsidRPr="00B332D6" w:rsidRDefault="00AF4020" w:rsidP="000D51C0">
            <w:pPr>
              <w:jc w:val="center"/>
              <w:rPr>
                <w:b/>
                <w:bCs/>
              </w:rPr>
            </w:pPr>
            <w:r w:rsidRPr="00B332D6">
              <w:rPr>
                <w:b/>
                <w:bCs/>
              </w:rPr>
              <w:t>Categoría 1</w:t>
            </w:r>
          </w:p>
        </w:tc>
        <w:tc>
          <w:tcPr>
            <w:tcW w:w="3328" w:type="dxa"/>
            <w:gridSpan w:val="2"/>
            <w:tcBorders>
              <w:top w:val="single" w:sz="4" w:space="0" w:color="auto"/>
              <w:left w:val="single" w:sz="4" w:space="0" w:color="auto"/>
              <w:bottom w:val="single" w:sz="4" w:space="0" w:color="auto"/>
              <w:right w:val="single" w:sz="4" w:space="0" w:color="auto"/>
            </w:tcBorders>
          </w:tcPr>
          <w:p w:rsidR="00AF4020" w:rsidRPr="00B332D6" w:rsidRDefault="00AF4020" w:rsidP="000D51C0">
            <w:pPr>
              <w:jc w:val="center"/>
              <w:rPr>
                <w:b/>
                <w:bCs/>
              </w:rPr>
            </w:pPr>
            <w:r w:rsidRPr="00B332D6">
              <w:rPr>
                <w:b/>
                <w:bCs/>
              </w:rPr>
              <w:t>Categoría 2</w:t>
            </w:r>
          </w:p>
        </w:tc>
        <w:tc>
          <w:tcPr>
            <w:tcW w:w="2635" w:type="dxa"/>
            <w:tcBorders>
              <w:top w:val="single" w:sz="4" w:space="0" w:color="auto"/>
              <w:left w:val="single" w:sz="4" w:space="0" w:color="auto"/>
              <w:bottom w:val="single" w:sz="4" w:space="0" w:color="auto"/>
              <w:right w:val="single" w:sz="4" w:space="0" w:color="auto"/>
            </w:tcBorders>
          </w:tcPr>
          <w:p w:rsidR="00AF4020" w:rsidRPr="00B332D6" w:rsidRDefault="00AF4020" w:rsidP="000D51C0">
            <w:pPr>
              <w:jc w:val="center"/>
              <w:rPr>
                <w:b/>
                <w:bCs/>
              </w:rPr>
            </w:pPr>
            <w:r w:rsidRPr="00B332D6">
              <w:rPr>
                <w:b/>
                <w:bCs/>
              </w:rPr>
              <w:t>Categoría 3</w:t>
            </w:r>
          </w:p>
        </w:tc>
      </w:tr>
      <w:tr w:rsidR="00AF4020" w:rsidRPr="00B332D6" w:rsidTr="000D51C0">
        <w:trPr>
          <w:jc w:val="center"/>
        </w:trPr>
        <w:tc>
          <w:tcPr>
            <w:tcW w:w="3827" w:type="dxa"/>
            <w:gridSpan w:val="2"/>
            <w:tcBorders>
              <w:top w:val="single" w:sz="4" w:space="0" w:color="auto"/>
              <w:left w:val="single" w:sz="4" w:space="0" w:color="auto"/>
              <w:bottom w:val="single" w:sz="4" w:space="0" w:color="auto"/>
              <w:right w:val="single" w:sz="4" w:space="0" w:color="auto"/>
            </w:tcBorders>
          </w:tcPr>
          <w:p w:rsidR="00AF4020" w:rsidRPr="00B332D6" w:rsidRDefault="00AF4020" w:rsidP="000D51C0">
            <w:pPr>
              <w:jc w:val="center"/>
              <w:rPr>
                <w:b/>
                <w:i/>
              </w:rPr>
            </w:pPr>
            <w:r w:rsidRPr="00B332D6">
              <w:rPr>
                <w:b/>
                <w:i/>
              </w:rPr>
              <w:t>Formato</w:t>
            </w:r>
          </w:p>
          <w:p w:rsidR="00AF4020" w:rsidRPr="00B332D6" w:rsidRDefault="00AF4020" w:rsidP="000D51C0">
            <w:pPr>
              <w:jc w:val="center"/>
              <w:rPr>
                <w:b/>
                <w:i/>
              </w:rPr>
            </w:pPr>
            <w:r w:rsidRPr="00B332D6">
              <w:rPr>
                <w:b/>
                <w:i/>
              </w:rPr>
              <w:t>Determinista</w:t>
            </w:r>
          </w:p>
          <w:p w:rsidR="00AF4020" w:rsidRPr="00B332D6" w:rsidRDefault="00AF4020" w:rsidP="000D51C0">
            <w:pPr>
              <w:jc w:val="center"/>
              <w:rPr>
                <w:b/>
                <w:i/>
              </w:rPr>
            </w:pPr>
          </w:p>
        </w:tc>
        <w:tc>
          <w:tcPr>
            <w:tcW w:w="1769" w:type="dxa"/>
            <w:tcBorders>
              <w:top w:val="single" w:sz="4" w:space="0" w:color="auto"/>
              <w:left w:val="single" w:sz="4" w:space="0" w:color="auto"/>
              <w:bottom w:val="single" w:sz="4" w:space="0" w:color="auto"/>
              <w:right w:val="single" w:sz="4" w:space="0" w:color="auto"/>
            </w:tcBorders>
          </w:tcPr>
          <w:p w:rsidR="00AF4020" w:rsidRPr="00B332D6" w:rsidRDefault="00AF4020" w:rsidP="000D51C0">
            <w:pPr>
              <w:jc w:val="center"/>
              <w:rPr>
                <w:b/>
                <w:i/>
              </w:rPr>
            </w:pPr>
            <w:r w:rsidRPr="00B332D6">
              <w:rPr>
                <w:b/>
                <w:i/>
              </w:rPr>
              <w:t>Formato</w:t>
            </w:r>
          </w:p>
          <w:p w:rsidR="00AF4020" w:rsidRPr="00B332D6" w:rsidRDefault="00AF4020" w:rsidP="000D51C0">
            <w:pPr>
              <w:jc w:val="center"/>
              <w:rPr>
                <w:b/>
                <w:i/>
              </w:rPr>
            </w:pPr>
            <w:r w:rsidRPr="00B332D6">
              <w:rPr>
                <w:b/>
                <w:i/>
              </w:rPr>
              <w:t>Semi-probabilista</w:t>
            </w:r>
          </w:p>
        </w:tc>
        <w:tc>
          <w:tcPr>
            <w:tcW w:w="2635" w:type="dxa"/>
            <w:tcBorders>
              <w:top w:val="single" w:sz="4" w:space="0" w:color="auto"/>
              <w:left w:val="single" w:sz="4" w:space="0" w:color="auto"/>
              <w:bottom w:val="single" w:sz="4" w:space="0" w:color="auto"/>
              <w:right w:val="single" w:sz="4" w:space="0" w:color="auto"/>
            </w:tcBorders>
          </w:tcPr>
          <w:p w:rsidR="00AF4020" w:rsidRPr="00B332D6" w:rsidRDefault="00AF4020" w:rsidP="000D51C0">
            <w:pPr>
              <w:jc w:val="center"/>
              <w:rPr>
                <w:b/>
                <w:i/>
              </w:rPr>
            </w:pPr>
            <w:r w:rsidRPr="00B332D6">
              <w:rPr>
                <w:b/>
                <w:i/>
              </w:rPr>
              <w:t>Formato</w:t>
            </w:r>
          </w:p>
          <w:p w:rsidR="00AF4020" w:rsidRPr="00B332D6" w:rsidRDefault="00AF4020" w:rsidP="000D51C0">
            <w:pPr>
              <w:jc w:val="center"/>
              <w:rPr>
                <w:b/>
                <w:i/>
              </w:rPr>
            </w:pPr>
            <w:r w:rsidRPr="00B332D6">
              <w:rPr>
                <w:b/>
                <w:i/>
              </w:rPr>
              <w:t>Probabilista</w:t>
            </w:r>
          </w:p>
        </w:tc>
      </w:tr>
      <w:tr w:rsidR="00AF4020" w:rsidRPr="00B332D6" w:rsidTr="000D51C0">
        <w:trPr>
          <w:jc w:val="center"/>
        </w:trPr>
        <w:tc>
          <w:tcPr>
            <w:tcW w:w="3827" w:type="dxa"/>
            <w:gridSpan w:val="2"/>
            <w:tcBorders>
              <w:top w:val="single" w:sz="4" w:space="0" w:color="auto"/>
              <w:left w:val="single" w:sz="4" w:space="0" w:color="auto"/>
              <w:bottom w:val="single" w:sz="4" w:space="0" w:color="auto"/>
              <w:right w:val="single" w:sz="4" w:space="0" w:color="auto"/>
            </w:tcBorders>
          </w:tcPr>
          <w:p w:rsidR="00AF4020" w:rsidRPr="00B332D6" w:rsidRDefault="00AF4020" w:rsidP="000D51C0">
            <w:pPr>
              <w:jc w:val="center"/>
              <w:rPr>
                <w:b/>
                <w:i/>
              </w:rPr>
            </w:pPr>
            <w:r w:rsidRPr="00B332D6">
              <w:rPr>
                <w:bCs/>
                <w:i/>
              </w:rPr>
              <w:t>Tiempo implícito</w:t>
            </w:r>
          </w:p>
          <w:p w:rsidR="00AF4020" w:rsidRPr="00B332D6" w:rsidRDefault="00AF4020" w:rsidP="000D51C0">
            <w:pPr>
              <w:jc w:val="center"/>
              <w:rPr>
                <w:b/>
                <w:i/>
              </w:rPr>
            </w:pPr>
          </w:p>
        </w:tc>
        <w:tc>
          <w:tcPr>
            <w:tcW w:w="1769" w:type="dxa"/>
            <w:tcBorders>
              <w:top w:val="single" w:sz="4" w:space="0" w:color="auto"/>
              <w:left w:val="single" w:sz="4" w:space="0" w:color="auto"/>
              <w:bottom w:val="single" w:sz="4" w:space="0" w:color="auto"/>
              <w:right w:val="single" w:sz="4" w:space="0" w:color="auto"/>
            </w:tcBorders>
          </w:tcPr>
          <w:p w:rsidR="00AF4020" w:rsidRPr="00B332D6" w:rsidRDefault="00AF4020" w:rsidP="000D51C0">
            <w:pPr>
              <w:jc w:val="center"/>
              <w:rPr>
                <w:i/>
              </w:rPr>
            </w:pPr>
            <w:r w:rsidRPr="00B332D6">
              <w:rPr>
                <w:i/>
              </w:rPr>
              <w:t>Tiempo explícito</w:t>
            </w:r>
          </w:p>
        </w:tc>
        <w:tc>
          <w:tcPr>
            <w:tcW w:w="2635" w:type="dxa"/>
            <w:tcBorders>
              <w:top w:val="single" w:sz="4" w:space="0" w:color="auto"/>
              <w:left w:val="single" w:sz="4" w:space="0" w:color="auto"/>
              <w:bottom w:val="single" w:sz="4" w:space="0" w:color="auto"/>
              <w:right w:val="single" w:sz="4" w:space="0" w:color="auto"/>
            </w:tcBorders>
          </w:tcPr>
          <w:p w:rsidR="00AF4020" w:rsidRPr="00B332D6" w:rsidRDefault="00AF4020" w:rsidP="000D51C0">
            <w:pPr>
              <w:jc w:val="center"/>
              <w:rPr>
                <w:b/>
                <w:i/>
              </w:rPr>
            </w:pPr>
            <w:r w:rsidRPr="00B332D6">
              <w:rPr>
                <w:bCs/>
                <w:i/>
              </w:rPr>
              <w:t>Tiempo explicito</w:t>
            </w:r>
          </w:p>
        </w:tc>
      </w:tr>
      <w:tr w:rsidR="00AF4020" w:rsidRPr="00B332D6" w:rsidTr="000D51C0">
        <w:trPr>
          <w:jc w:val="center"/>
        </w:trPr>
        <w:tc>
          <w:tcPr>
            <w:tcW w:w="2268" w:type="dxa"/>
            <w:tcBorders>
              <w:top w:val="single" w:sz="4" w:space="0" w:color="auto"/>
              <w:left w:val="single" w:sz="4" w:space="0" w:color="auto"/>
              <w:bottom w:val="single" w:sz="4" w:space="0" w:color="auto"/>
              <w:right w:val="single" w:sz="4" w:space="0" w:color="auto"/>
            </w:tcBorders>
          </w:tcPr>
          <w:p w:rsidR="00AF4020" w:rsidRPr="00B332D6" w:rsidRDefault="00AF4020" w:rsidP="000D51C0">
            <w:pPr>
              <w:jc w:val="both"/>
            </w:pPr>
            <w:r w:rsidRPr="00B332D6">
              <w:t>Códigos y Normas</w:t>
            </w:r>
          </w:p>
        </w:tc>
        <w:tc>
          <w:tcPr>
            <w:tcW w:w="1559" w:type="dxa"/>
            <w:tcBorders>
              <w:top w:val="single" w:sz="4" w:space="0" w:color="auto"/>
              <w:left w:val="single" w:sz="4" w:space="0" w:color="auto"/>
              <w:bottom w:val="single" w:sz="4" w:space="0" w:color="auto"/>
              <w:right w:val="single" w:sz="4" w:space="0" w:color="auto"/>
            </w:tcBorders>
          </w:tcPr>
          <w:p w:rsidR="00AF4020" w:rsidRPr="00B332D6" w:rsidRDefault="00AF4020" w:rsidP="000D51C0">
            <w:pPr>
              <w:jc w:val="center"/>
            </w:pPr>
            <w:r w:rsidRPr="00B332D6">
              <w:t>Indicadores de Durabilidad</w:t>
            </w:r>
          </w:p>
        </w:tc>
        <w:tc>
          <w:tcPr>
            <w:tcW w:w="1769" w:type="dxa"/>
            <w:tcBorders>
              <w:top w:val="single" w:sz="4" w:space="0" w:color="auto"/>
              <w:left w:val="single" w:sz="4" w:space="0" w:color="auto"/>
              <w:bottom w:val="single" w:sz="4" w:space="0" w:color="auto"/>
              <w:right w:val="single" w:sz="4" w:space="0" w:color="auto"/>
            </w:tcBorders>
          </w:tcPr>
          <w:p w:rsidR="00AF4020" w:rsidRPr="00B332D6" w:rsidRDefault="00AF4020" w:rsidP="000D51C0">
            <w:pPr>
              <w:jc w:val="center"/>
            </w:pPr>
            <w:r w:rsidRPr="00B332D6">
              <w:t>Modelos  de predicción</w:t>
            </w:r>
          </w:p>
        </w:tc>
        <w:tc>
          <w:tcPr>
            <w:tcW w:w="2635" w:type="dxa"/>
            <w:tcBorders>
              <w:top w:val="single" w:sz="4" w:space="0" w:color="auto"/>
              <w:left w:val="single" w:sz="4" w:space="0" w:color="auto"/>
              <w:bottom w:val="single" w:sz="4" w:space="0" w:color="auto"/>
              <w:right w:val="single" w:sz="4" w:space="0" w:color="auto"/>
            </w:tcBorders>
          </w:tcPr>
          <w:p w:rsidR="00AF4020" w:rsidRPr="00B332D6" w:rsidRDefault="00AF4020" w:rsidP="000D51C0">
            <w:pPr>
              <w:jc w:val="center"/>
            </w:pPr>
            <w:r w:rsidRPr="00B332D6">
              <w:t>Modelos  de predicción</w:t>
            </w:r>
          </w:p>
        </w:tc>
      </w:tr>
    </w:tbl>
    <w:p w:rsidR="00AF4020" w:rsidRDefault="00AF4020" w:rsidP="00AF4020">
      <w:pPr>
        <w:jc w:val="both"/>
      </w:pPr>
    </w:p>
    <w:p w:rsidR="00AF4020" w:rsidRDefault="00AF4020" w:rsidP="00AF4020">
      <w:pPr>
        <w:jc w:val="both"/>
      </w:pPr>
    </w:p>
    <w:p w:rsidR="00AF4020" w:rsidRDefault="00AF4020" w:rsidP="00AF4020">
      <w:pPr>
        <w:jc w:val="both"/>
      </w:pPr>
    </w:p>
    <w:p w:rsidR="00AF4020" w:rsidRDefault="0021006A" w:rsidP="00AF4020">
      <w:pPr>
        <w:jc w:val="both"/>
      </w:pPr>
      <w:r w:rsidRPr="0021006A">
        <w:rPr>
          <w:noProof/>
          <w:lang w:val="es-ES" w:eastAsia="es-ES"/>
        </w:rPr>
      </w:r>
      <w:r w:rsidRPr="0021006A">
        <w:rPr>
          <w:noProof/>
          <w:lang w:val="es-ES" w:eastAsia="es-ES"/>
        </w:rPr>
        <w:pict>
          <v:group id="Lienzo 385" o:spid="_x0000_s1838" editas="canvas" style="width:447.3pt;height:529.2pt;mso-position-horizontal-relative:char;mso-position-vertical-relative:line" coordsize="56807,67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839" type="#_x0000_t75" style="position:absolute;width:56807;height:67208;visibility:visible">
              <v:fill o:detectmouseclick="t"/>
              <v:path o:connecttype="none"/>
            </v:shape>
            <v:rect id="Rectangle 387" o:spid="_x0000_s1840" style="position:absolute;left:342;top:28879;width:55169;height:383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oaJ8YA&#10;AADcAAAADwAAAGRycy9kb3ducmV2LnhtbESPQWvCQBSE70L/w/IKXkQ3NraG1DWUFqHebKoHb4/s&#10;M0mbfRuyq0n/vVsQPA4z8w2zygbTiAt1rrasYD6LQBAXVtdcKth/b6YJCOeRNTaWScEfOcjWD6MV&#10;ptr2/EWX3JciQNilqKDyvk2ldEVFBt3MtsTBO9nOoA+yK6XusA9w08inKHqRBmsOCxW29F5R8Zuf&#10;jYLdbt5PfDLZHNuP7QIXB477H1Zq/Di8vYLwNPh7+Nb+1AqWzzH8nwlHQK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4oaJ8YAAADcAAAADwAAAAAAAAAAAAAAAACYAgAAZHJz&#10;L2Rvd25yZXYueG1sUEsFBgAAAAAEAAQA9QAAAIsDAAAAAA==&#10;" fillcolor="#f2f2f2" stroked="f" strokecolor="white" strokeweight=".5pt"/>
            <v:rect id="Rectangle 388" o:spid="_x0000_s1841" style="position:absolute;left:361;top:800;width:55150;height:89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UyGMYA&#10;AADcAAAADwAAAGRycy9kb3ducmV2LnhtbESPQWvCQBSE70L/w/IK3symom2IWaUEAl7ENu2hx2f2&#10;NQlm34bsNkZ/fbdQ8DjMzDdMtptMJ0YaXGtZwVMUgyCurG65VvD5USwSEM4ja+wsk4IrOdhtH2YZ&#10;ptpe+J3G0tciQNilqKDxvk+ldFVDBl1ke+LgfdvBoA9yqKUe8BLgppPLOH6WBlsOCw32lDdUncsf&#10;o+B8MONBymvRJm/H29fpmO+XVCo1f5xeNyA8Tf4e/m/vtYKX9Qr+zoQj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UyGMYAAADcAAAADwAAAAAAAAAAAAAAAACYAgAAZHJz&#10;L2Rvd25yZXYueG1sUEsFBgAAAAAEAAQA9QAAAIsDAAAAAA==&#10;" fillcolor="#7f7f7f" stroked="f" strokecolor="white" strokeweight=".5pt"/>
            <v:rect id="Rectangle 389" o:spid="_x0000_s1842" style="position:absolute;left:381;top:8724;width:55149;height:20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33S8UA&#10;AADcAAAADwAAAGRycy9kb3ducmV2LnhtbESPQWvCQBSE7wX/w/IKvdVNrakSXSUVhBzsQSuen9ln&#10;Esy+TXdXjf/eLRR6HGbmG2a+7E0rruR8Y1nB2zABQVxa3XClYP+9fp2C8AFZY2uZFNzJw3IxeJpj&#10;pu2Nt3TdhUpECPsMFdQhdJmUvqzJoB/ajjh6J+sMhihdJbXDW4SbVo6S5EMabDgu1NjRqqbyvLsY&#10;BenhJ/9yebUpxtOi9+7cHD/fV0q9PPf5DESgPvyH/9qFVjBJU/g9E4+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DfdLxQAAANwAAAAPAAAAAAAAAAAAAAAAAJgCAABkcnMv&#10;ZG93bnJldi54bWxQSwUGAAAAAAQABAD1AAAAigMAAAAA&#10;" fillcolor="#bfbfbf" stroked="f" strokecolor="white" strokeweight=".5pt"/>
            <v:shapetype id="_x0000_t32" coordsize="21600,21600" o:spt="32" o:oned="t" path="m,l21600,21600e" filled="f">
              <v:path arrowok="t" fillok="f" o:connecttype="none"/>
              <o:lock v:ext="edit" shapetype="t"/>
            </v:shapetype>
            <v:shape id="AutoShape 390" o:spid="_x0000_s1843" type="#_x0000_t32" style="position:absolute;left:44138;top:44189;width:7;height:1259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gPccYAAADcAAAADwAAAGRycy9kb3ducmV2LnhtbESPT2sCMRTE70K/Q3iF3mpWobasRrEF&#10;8U/x4FY9PzbP3cXNy5pEXf30TaHgcZiZ3zCjSWtqcSHnK8sKet0EBHFudcWFgu3P7PUDhA/IGmvL&#10;pOBGHibjp84IU22vvKFLFgoRIexTVFCG0KRS+rwkg75rG+LoHawzGKJ0hdQOrxFuatlPkoE0WHFc&#10;KLGhr5LyY3Y2ClbfTdU/zdduWQfaZ/q++5z3dkq9PLfTIYhAbXiE/9sLreD9bQB/Z+IRkO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ID3HGAAAA3AAAAA8AAAAAAAAA&#10;AAAAAAAAoQIAAGRycy9kb3ducmV2LnhtbFBLBQYAAAAABAAEAPkAAACUAwAAAAA=&#10;" strokeweight=".5pt">
              <v:stroke endarrow="block"/>
            </v:shape>
            <v:shape id="AutoShape 391" o:spid="_x0000_s1844" type="#_x0000_t32" style="position:absolute;left:18510;top:55473;width:6;height:144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irLcIAAADcAAAADwAAAGRycy9kb3ducmV2LnhtbESP3YrCMBSE7xd8h3AE79bU+ks1iiwI&#10;i3dWH+DQHJtqc1KarM2+/WZhYS+HmfmG2R2ibcWLet84VjCbZiCIK6cbrhXcrqf3DQgfkDW2jknB&#10;N3k47EdvOyy0G/hCrzLUIkHYF6jAhNAVUvrKkEU/dR1x8u6utxiS7GupexwS3LYyz7KVtNhwWjDY&#10;0Yeh6ll+WQW5mcXF6YHd/FzGZ34v65WrBqUm43jcgggUw3/4r/2pFayXa/g9k46A3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zirLcIAAADcAAAADwAAAAAAAAAAAAAA&#10;AAChAgAAZHJzL2Rvd25yZXYueG1sUEsFBgAAAAAEAAQA+QAAAJADAAAAAA==&#10;" strokeweight=".5pt">
              <v:stroke endarrow="block"/>
            </v:shape>
            <v:shape id="AutoShape 392" o:spid="_x0000_s1845" type="#_x0000_t32" style="position:absolute;left:6172;top:55441;width:6;height:144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s+mMMAAADcAAAADwAAAGRycy9kb3ducmV2LnhtbERPz2vCMBS+C/4P4Qm7aVphOjpjmcJw&#10;Kh7s5s6P5q0ta166JNO6v345CB4/vt+LvDetOJPzjWUF6SQBQVxa3XCl4OP9dfwEwgdkja1lUnAl&#10;D/lyOFhgpu2Fj3QuQiViCPsMFdQhdJmUvqzJoJ/YjjhyX9YZDBG6SmqHlxhuWjlNkpk02HBsqLGj&#10;dU3ld/FrFOz2XTP92Rzctg30Wei/02qTnpR6GPUvzyAC9eEuvrnftIL5Y1wbz8Qj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bPpjDAAAA3AAAAA8AAAAAAAAAAAAA&#10;AAAAoQIAAGRycy9kb3ducmV2LnhtbFBLBQYAAAAABAAEAPkAAACRAwAAAAA=&#10;" strokeweight=".5pt">
              <v:stroke endarrow="block"/>
            </v:shape>
            <v:shape id="AutoShape 393" o:spid="_x0000_s1846" type="#_x0000_t32" style="position:absolute;left:44151;top:32842;width:6;height:144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ebA8YAAADcAAAADwAAAGRycy9kb3ducmV2LnhtbESPT2sCMRTE74V+h/AK3mpWodpujaJC&#10;8U/poav2/Ni87i7dvKxJ1NVPbwShx2FmfsOMJq2pxZGcrywr6HUTEMS51RUXCrabj+dXED4ga6wt&#10;k4IzeZiMHx9GmGp74m86ZqEQEcI+RQVlCE0qpc9LMui7tiGO3q91BkOUrpDa4SnCTS37STKQBiuO&#10;CyU2NC8p/8sORsH6s6n6+8WXW9WBfjJ92c0WvZ1Snad2+g4iUBv+w/f2UisYvrzB7Uw8AnJ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gXmwPGAAAA3AAAAA8AAAAAAAAA&#10;AAAAAAAAoQIAAGRycy9kb3ducmV2LnhtbFBLBQYAAAAABAAEAPkAAACUAwAAAAA=&#10;" strokeweight=".5pt">
              <v:stroke endarrow="block"/>
            </v:shape>
            <v:shape id="AutoShape 394" o:spid="_x0000_s1847" type="#_x0000_t32" style="position:absolute;left:32086;top:32842;width:6;height:144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355L8AAADcAAAADwAAAGRycy9kb3ducmV2LnhtbERPzYrCMBC+C75DGGFva2qVKl2jLIIg&#10;3uz6AEMzNl2bSWmyNr795iB4/Pj+t/toO/GgwbeOFSzmGQji2umWGwXXn+PnBoQPyBo7x6TgSR72&#10;u+lki6V2I1/oUYVGpBD2JSowIfSllL42ZNHPXU+cuJsbLIYEh0bqAccUbjuZZ1khLbacGgz2dDBU&#10;36s/qyA3i7g6/mK/PFfxnt+qpnD1qNTHLH5/gQgUw1v8cp+0gnWR5qcz6QjI3T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r355L8AAADcAAAADwAAAAAAAAAAAAAAAACh&#10;AgAAZHJzL2Rvd25yZXYueG1sUEsFBgAAAAAEAAQA+QAAAI0DAAAAAA==&#10;" strokeweight=".5pt">
              <v:stroke endarrow="block"/>
            </v:shape>
            <v:shapetype id="_x0000_t202" coordsize="21600,21600" o:spt="202" path="m,l,21600r21600,l21600,xe">
              <v:stroke joinstyle="miter"/>
              <v:path gradientshapeok="t" o:connecttype="rect"/>
            </v:shapetype>
            <v:shape id="Text Box 395" o:spid="_x0000_s1848" type="#_x0000_t202" style="position:absolute;left:723;top:2781;width:48241;height:57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z+08QA&#10;AADcAAAADwAAAGRycy9kb3ducmV2LnhtbESP0WoCMRRE34X+Q7gF3zSrgsrWKCII+lDYRj/gdnPd&#10;LG5ulk3UtV/fFAo+DjNzhllteteIO3Wh9qxgMs5AEJfe1FwpOJ/2oyWIEJENNp5JwZMCbNZvgxXm&#10;xj/4i+46ViJBOOSowMbY5lKG0pLDMPYtcfIuvnMYk+wqaTp8JLhr5DTL5tJhzWnBYks7S+VV35yC&#10;W1uctrPPo7bF8/wTl9+6LvZaqeF7v/0AEamPr/B/+2AULOYT+DuTj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8/tPEAAAA3AAAAA8AAAAAAAAAAAAAAAAAmAIAAGRycy9k&#10;b3ducmV2LnhtbFBLBQYAAAAABAAEAPUAAACJAwAAAAA=&#10;" strokeweight=".5pt">
              <v:textbox>
                <w:txbxContent>
                  <w:p w:rsidR="000D51C0" w:rsidRPr="00661D50" w:rsidRDefault="000D51C0" w:rsidP="00AF4020">
                    <w:pPr>
                      <w:jc w:val="center"/>
                      <w:rPr>
                        <w:b/>
                        <w:sz w:val="22"/>
                        <w:szCs w:val="22"/>
                      </w:rPr>
                    </w:pPr>
                    <w:r w:rsidRPr="00661D50">
                      <w:rPr>
                        <w:b/>
                        <w:sz w:val="22"/>
                        <w:szCs w:val="22"/>
                      </w:rPr>
                      <w:t>Definición de requisitos de uso de la estructura</w:t>
                    </w:r>
                  </w:p>
                  <w:p w:rsidR="000D51C0" w:rsidRPr="00661D50" w:rsidRDefault="000D51C0" w:rsidP="00AF4020">
                    <w:pPr>
                      <w:jc w:val="center"/>
                      <w:rPr>
                        <w:b/>
                        <w:sz w:val="22"/>
                        <w:szCs w:val="22"/>
                      </w:rPr>
                    </w:pPr>
                    <w:r w:rsidRPr="00661D50">
                      <w:rPr>
                        <w:b/>
                        <w:sz w:val="22"/>
                        <w:szCs w:val="22"/>
                      </w:rPr>
                      <w:t>Establecer período de servicio</w:t>
                    </w:r>
                  </w:p>
                  <w:p w:rsidR="000D51C0" w:rsidRPr="00661D50" w:rsidRDefault="000D51C0" w:rsidP="00AF4020">
                    <w:pPr>
                      <w:jc w:val="center"/>
                      <w:rPr>
                        <w:b/>
                        <w:sz w:val="22"/>
                        <w:szCs w:val="22"/>
                      </w:rPr>
                    </w:pPr>
                    <w:r w:rsidRPr="00661D50">
                      <w:rPr>
                        <w:b/>
                        <w:sz w:val="22"/>
                        <w:szCs w:val="22"/>
                      </w:rPr>
                      <w:t>Establecer fiabilidad objetivo</w:t>
                    </w:r>
                  </w:p>
                </w:txbxContent>
              </v:textbox>
            </v:shape>
            <v:shapetype id="_x0000_t33" coordsize="21600,21600" o:spt="33" o:oned="t" path="m,l21600,r,21600e" filled="f">
              <v:stroke joinstyle="miter"/>
              <v:path arrowok="t" fillok="f" o:connecttype="none"/>
              <o:lock v:ext="edit" shapetype="t"/>
            </v:shapetype>
            <v:shape id="AutoShape 396" o:spid="_x0000_s1849" type="#_x0000_t33" style="position:absolute;left:10807;top:9994;width:14872;height:1436;rotation:18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sCT8QAAADcAAAADwAAAGRycy9kb3ducmV2LnhtbESPQWsCMRSE7wX/Q3hCbzWrUJWt2UUE&#10;sVgEXb309ti87i5NXpYk1fXfN0Khx2FmvmFW5WCNuJIPnWMF00kGgrh2uuNGweW8fVmCCBFZo3FM&#10;Cu4UoCxGTyvMtbvxia5VbESCcMhRQRtjn0sZ6pYshonriZP35bzFmKRvpPZ4S3Br5CzL5tJix2mh&#10;xZ42LdXf1Y9VMCy3h2nF/pXXH+7YfUYTdnuj1PN4WL+BiDTE//Bf+10rWMxn8DiTjoAs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iwJPxAAAANwAAAAPAAAAAAAAAAAA&#10;AAAAAKECAABkcnMvZG93bnJldi54bWxQSwUGAAAAAAQABAD5AAAAkgMAAAAA&#10;" strokeweight=".5pt">
              <v:stroke endarrow="block"/>
            </v:shape>
            <v:rect id="Rectangle 397" o:spid="_x0000_s1850" style="position:absolute;left:723;top:11430;width:20162;height:407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HAt8UA&#10;AADcAAAADwAAAGRycy9kb3ducmV2LnhtbESPQWvCQBSE7wX/w/IEb3WjginRVVQo6Mk2Fbw+s89s&#10;MPs2Zrca++u7hYLHYWa+YebLztbiRq2vHCsYDRMQxIXTFZcKDl/vr28gfEDWWDsmBQ/ysFz0XuaY&#10;aXfnT7rloRQRwj5DBSaEJpPSF4Ys+qFriKN3dq3FEGVbSt3iPcJtLcdJMpUWK44LBhvaGCou+bdV&#10;QCeTXh8fo2ux3ez2dZ4ef9b+qNSg361mIAJ14Rn+b2+1gnQ6gb8z8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IcC3xQAAANwAAAAPAAAAAAAAAAAAAAAAAJgCAABkcnMv&#10;ZG93bnJldi54bWxQSwUGAAAAAAQABAD1AAAAigMAAAAA&#10;" strokeweight=".5pt">
              <v:textbox>
                <w:txbxContent>
                  <w:p w:rsidR="000D51C0" w:rsidRPr="00661D50" w:rsidRDefault="000D51C0" w:rsidP="00AF4020">
                    <w:pPr>
                      <w:spacing w:line="240" w:lineRule="exact"/>
                      <w:jc w:val="center"/>
                      <w:rPr>
                        <w:b/>
                        <w:sz w:val="20"/>
                        <w:szCs w:val="20"/>
                      </w:rPr>
                    </w:pPr>
                    <w:r w:rsidRPr="00661D50">
                      <w:rPr>
                        <w:b/>
                        <w:sz w:val="20"/>
                        <w:szCs w:val="20"/>
                      </w:rPr>
                      <w:t>Identificar acciones físicas, químicas y biológicas</w:t>
                    </w:r>
                  </w:p>
                </w:txbxContent>
              </v:textbox>
            </v:rect>
            <v:rect id="Rectangle 398" o:spid="_x0000_s1851" style="position:absolute;left:28759;top:11430;width:21685;height:40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hYw8UA&#10;AADcAAAADwAAAGRycy9kb3ducmV2LnhtbESPQWvCQBSE7wX/w/IEb3WjiCnRVVQo6Mk2Fbw+s89s&#10;MPs2Zrca++u7hYLHYWa+YebLztbiRq2vHCsYDRMQxIXTFZcKDl/vr28gfEDWWDsmBQ/ysFz0XuaY&#10;aXfnT7rloRQRwj5DBSaEJpPSF4Ys+qFriKN3dq3FEGVbSt3iPcJtLcdJMpUWK44LBhvaGCou+bdV&#10;QCeTXh8fo2ux3ez2dZ4ef9b+qNSg361mIAJ14Rn+b2+1gnQ6gb8z8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yFjDxQAAANwAAAAPAAAAAAAAAAAAAAAAAJgCAABkcnMv&#10;ZG93bnJldi54bWxQSwUGAAAAAAQABAD1AAAAigMAAAAA&#10;" strokeweight=".5pt">
              <v:textbox>
                <w:txbxContent>
                  <w:p w:rsidR="000D51C0" w:rsidRPr="00661D50" w:rsidRDefault="000D51C0" w:rsidP="00AF4020">
                    <w:pPr>
                      <w:spacing w:line="240" w:lineRule="exact"/>
                      <w:jc w:val="center"/>
                      <w:rPr>
                        <w:b/>
                        <w:sz w:val="20"/>
                        <w:szCs w:val="20"/>
                      </w:rPr>
                    </w:pPr>
                    <w:r w:rsidRPr="00661D50">
                      <w:rPr>
                        <w:b/>
                        <w:sz w:val="20"/>
                        <w:szCs w:val="20"/>
                      </w:rPr>
                      <w:t xml:space="preserve">Composición Hormigón </w:t>
                    </w:r>
                  </w:p>
                  <w:p w:rsidR="000D51C0" w:rsidRPr="00661D50" w:rsidRDefault="000D51C0" w:rsidP="00AF4020">
                    <w:pPr>
                      <w:spacing w:line="240" w:lineRule="exact"/>
                      <w:jc w:val="center"/>
                      <w:rPr>
                        <w:b/>
                        <w:sz w:val="20"/>
                        <w:szCs w:val="20"/>
                      </w:rPr>
                    </w:pPr>
                    <w:r w:rsidRPr="00661D50">
                      <w:rPr>
                        <w:b/>
                        <w:sz w:val="20"/>
                        <w:szCs w:val="20"/>
                      </w:rPr>
                      <w:t>(contenido de cemento y a/c)</w:t>
                    </w:r>
                  </w:p>
                </w:txbxContent>
              </v:textbox>
            </v:rect>
            <v:shape id="AutoShape 399" o:spid="_x0000_s1852" type="#_x0000_t32" style="position:absolute;left:20885;top:13468;width:7874;height: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9NscUAAADcAAAADwAAAGRycy9kb3ducmV2LnhtbESP3WoCMRSE7wu+QzgFb4pmFbrK1igi&#10;CIJi8Qe9PWxON0s3J0sSdfv2plDo5TAz3zCzRWcbcScfascKRsMMBHHpdM2VgvNpPZiCCBFZY+OY&#10;FPxQgMW89zLDQrsHH+h+jJVIEA4FKjAxtoWUoTRkMQxdS5y8L+ctxiR9JbXHR4LbRo6zLJcWa04L&#10;BltaGSq/jzerYGfewudlu8nb/apc1n6089fTVKn+a7f8ABGpi//hv/ZGK5jk7/B7Jh0BOX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Y9NscUAAADcAAAADwAAAAAAAAAA&#10;AAAAAAChAgAAZHJzL2Rvd25yZXYueG1sUEsFBgAAAAAEAAQA+QAAAJMDAAAAAA==&#10;" strokeweight=".5pt">
              <v:stroke startarrow="block" endarrow="block"/>
            </v:shape>
            <v:shape id="AutoShape 400" o:spid="_x0000_s1853" type="#_x0000_t33" style="position:absolute;left:29755;top:1581;width:1442;height:18256;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2Uc8YAAADcAAAADwAAAGRycy9kb3ducmV2LnhtbESPQWvCQBSE7wX/w/KEXqRuLJiGmI2I&#10;UCgFKdp4f2afSTT7Nma3mvbXu4VCj8PMfMNky8G04kq9aywrmE0jEMSl1Q1XCorP16cEhPPIGlvL&#10;pOCbHCzz0UOGqbY33tJ15ysRIOxSVFB736VSurImg25qO+LgHW1v0AfZV1L3eAtw08rnKIqlwYbD&#10;Qo0drWsqz7svo+BjH80Oyalo4vlkz5tLMvif961Sj+NhtQDhafD/4b/2m1bwEsfweyYcAZn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NlHPGAAAA3AAAAA8AAAAAAAAA&#10;AAAAAAAAoQIAAGRycy9kb3ducmV2LnhtbFBLBQYAAAAABAAEAPkAAACUAwAAAAA=&#10;" strokeweight=".5pt">
              <v:stroke startarrow="block"/>
            </v:shape>
            <v:shape id="AutoShape 401" o:spid="_x0000_s1854" type="#_x0000_t33" style="position:absolute;left:10807;top:15506;width:17240;height:1442;rotation:18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bPcUAAADcAAAADwAAAGRycy9kb3ducmV2LnhtbESPwWrDMBBE74X8g9hCb43sHOzgRjah&#10;kBBKTInbD1isrWVirYylJm6+vioUchxm5g2zqWY7iAtNvnesIF0mIIhbp3vuFHx+7J7XIHxA1jg4&#10;JgU/5KEqFw8bLLS78okuTehEhLAvUIEJYSyk9K0hi37pRuLofbnJYohy6qSe8BrhdpCrJMmkxZ7j&#10;gsGRXg215+bbKsjS93bf1Wlvapenh7f82NS3tVJPj/P2BUSgOdzD/+2DVpBnOfydiUdAl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bPcUAAADcAAAADwAAAAAAAAAA&#10;AAAAAAChAgAAZHJzL2Rvd25yZXYueG1sUEsFBgAAAAAEAAQA+QAAAJMDAAAAAA==&#10;" strokeweight=".5pt">
              <v:stroke endarrow="block"/>
            </v:shape>
            <v:shape id="AutoShape 402" o:spid="_x0000_s1855" type="#_x0000_t33" style="position:absolute;left:30397;top:7747;width:1454;height:16960;rotation:9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ouFsMAAADcAAAADwAAAGRycy9kb3ducmV2LnhtbERPzWrCQBC+F3yHZYReSt3oIZXUNYip&#10;xYOFxPYBht0xiWZnQ3Yb07fvHgo9fnz/m3yynRhp8K1jBctFAoJYO9NyreDr8/C8BuEDssHOMSn4&#10;IQ/5dvawwcy4O1c0nkMtYgj7DBU0IfSZlF43ZNEvXE8cuYsbLIYIh1qaAe8x3HZylSSptNhybGiw&#10;p31D+nb+tgrodPQfZUVF8XY9jS590uX7pJV6nE+7VxCBpvAv/nMfjYKXNK6NZ+IRkN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QqLhbDAAAA3AAAAA8AAAAAAAAAAAAA&#10;AAAAoQIAAGRycy9kb3ducmV2LnhtbFBLBQYAAAAABAAEAPkAAACRAwAAAAA=&#10;" strokeweight=".5pt">
              <v:stroke startarrow="block"/>
            </v:shape>
            <v:shape id="AutoShape 403" o:spid="_x0000_s1856" type="#_x0000_t32" style="position:absolute;left:25025;top:16960;width:6;height:144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IBxMQAAADcAAAADwAAAGRycy9kb3ducmV2LnhtbESPQWvCQBSE70L/w/IK3nSjB2ujq4SC&#10;oBYF0168PbKvSdrs27C7mvjvXUHocZiZb5jlujeNuJLztWUFk3ECgriwuuZSwffXZjQH4QOyxsYy&#10;KbiRh/XqZbDEVNuOT3TNQykihH2KCqoQ2lRKX1Rk0I9tSxy9H+sMhihdKbXDLsJNI6dJMpMGa44L&#10;Fbb0UVHxl1+MAlP3+e5QHt2+MDg5/54yyj47pYavfbYAEagP/+Fne6sVvM3e4XEmHgG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IgHExAAAANwAAAAPAAAAAAAAAAAA&#10;AAAAAKECAABkcnMvZG93bnJldi54bWxQSwUGAAAAAAQABAD5AAAAkgMAAAAA&#10;" strokeweight=".5pt"/>
            <v:shape id="Text Box 404" o:spid="_x0000_s1857" type="#_x0000_t202" style="position:absolute;left:723;top:18402;width:48603;height:252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nNlcEA&#10;AADcAAAADwAAAGRycy9kb3ducmV2LnhtbERPzYrCMBC+C/sOYYS9aaoLKtUosiC4B6FGH2BsZpuy&#10;zaQ0Ues+vTkIHj++/9Wmd424URdqzwom4wwEcelNzZWC82k3WoAIEdlg45kUPCjAZv0xWGFu/J2P&#10;dNOxEimEQ44KbIxtLmUoLTkMY98SJ+7Xdw5jgl0lTYf3FO4aOc2ymXRYc2qw2NK3pfJPX52Ca1uc&#10;tl+HH22Lx/k/Li66LnZaqc9hv12CiNTHt/jl3hsF83man86kIy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zZXBAAAA3AAAAA8AAAAAAAAAAAAAAAAAmAIAAGRycy9kb3du&#10;cmV2LnhtbFBLBQYAAAAABAAEAPUAAACGAwAAAAA=&#10;" strokeweight=".5pt">
              <v:textbox>
                <w:txbxContent>
                  <w:p w:rsidR="000D51C0" w:rsidRPr="00661D50" w:rsidRDefault="000D51C0" w:rsidP="00AF4020">
                    <w:pPr>
                      <w:spacing w:line="240" w:lineRule="exact"/>
                      <w:jc w:val="center"/>
                      <w:rPr>
                        <w:b/>
                      </w:rPr>
                    </w:pPr>
                    <w:r w:rsidRPr="00661D50">
                      <w:rPr>
                        <w:b/>
                      </w:rPr>
                      <w:t>Identificar los procesos de deterioro</w:t>
                    </w:r>
                  </w:p>
                </w:txbxContent>
              </v:textbox>
            </v:shape>
            <v:shape id="Text Box 405" o:spid="_x0000_s1858" type="#_x0000_t202" style="position:absolute;left:723;top:26320;width:48603;height:252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VoDsQA&#10;AADcAAAADwAAAGRycy9kb3ducmV2LnhtbESPUWvCMBSF3wf+h3AF32bqhCnVKDIQ9EHoUn/Atblr&#10;ypqb0kSt/vplMNjj4ZzzHc56O7hW3KgPjWcFs2kGgrjypuFawbncvy5BhIhssPVMCh4UYLsZvawx&#10;N/7On3TTsRYJwiFHBTbGLpcyVJYchqnviJP35XuHMcm+lqbHe4K7Vr5l2bt02HBasNjRh6XqW1+d&#10;gmtXlLv56aht8Tg/4/Kim2KvlZqMh90KRKQh/of/2gejYLGYwe+Zd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laA7EAAAA3AAAAA8AAAAAAAAAAAAAAAAAmAIAAGRycy9k&#10;b3ducmV2LnhtbFBLBQYAAAAABAAEAPUAAACJAwAAAAA=&#10;" strokeweight=".5pt">
              <v:textbox>
                <w:txbxContent>
                  <w:p w:rsidR="000D51C0" w:rsidRPr="00661D50" w:rsidRDefault="000D51C0" w:rsidP="00AF4020">
                    <w:pPr>
                      <w:spacing w:line="240" w:lineRule="exact"/>
                      <w:jc w:val="center"/>
                      <w:rPr>
                        <w:b/>
                      </w:rPr>
                    </w:pPr>
                    <w:r w:rsidRPr="00661D50">
                      <w:rPr>
                        <w:b/>
                      </w:rPr>
                      <w:t xml:space="preserve">Definir estado límite </w:t>
                    </w:r>
                  </w:p>
                </w:txbxContent>
              </v:textbox>
            </v:shape>
            <v:shape id="Text Box 406" o:spid="_x0000_s1859" type="#_x0000_t202" style="position:absolute;left:723;top:30283;width:48603;height:252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f2ecUA&#10;AADcAAAADwAAAGRycy9kb3ducmV2LnhtbESPUWvCMBSF34X9h3AHvmk6BZXOtMhA2B4GXfQH3DV3&#10;TVlzU5qodb/eCMIeD+ec73C25eg6caYhtJ4VvMwzEMS1Ny03Co6H/WwDIkRkg51nUnClAGXxNNli&#10;bvyFv+isYyMShEOOCmyMfS5lqC05DHPfEyfvxw8OY5JDI82AlwR3nVxk2Uo6bDktWOzpzVL9q09O&#10;wamvDrvl54e21fX4Fzffuq32Wqnp87h7BRFpjP/hR/vdKFivF3A/k46AL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d/Z5xQAAANwAAAAPAAAAAAAAAAAAAAAAAJgCAABkcnMv&#10;ZG93bnJldi54bWxQSwUGAAAAAAQABAD1AAAAigMAAAAA&#10;" strokeweight=".5pt">
              <v:textbox>
                <w:txbxContent>
                  <w:p w:rsidR="000D51C0" w:rsidRPr="00661D50" w:rsidRDefault="000D51C0" w:rsidP="00AF4020">
                    <w:pPr>
                      <w:spacing w:line="240" w:lineRule="exact"/>
                      <w:jc w:val="center"/>
                      <w:rPr>
                        <w:b/>
                      </w:rPr>
                    </w:pPr>
                    <w:r w:rsidRPr="00661D50">
                      <w:rPr>
                        <w:b/>
                      </w:rPr>
                      <w:t>Selección del formato de comprobación/verificación</w:t>
                    </w:r>
                  </w:p>
                </w:txbxContent>
              </v:textbox>
            </v:shape>
            <v:shape id="AutoShape 407" o:spid="_x0000_s1860" type="#_x0000_t32" style="position:absolute;left:25025;top:28841;width:6;height:144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OB38YAAADcAAAADwAAAGRycy9kb3ducmV2LnhtbESPQWsCMRSE7wX/Q3hCbzVrLbWsRhGL&#10;pRVKqfXg8bF5bqKblyWJ6/bfN4VCj8PMfMPMl71rREchWs8KxqMCBHHlteVawf5rc/cEIiZkjY1n&#10;UvBNEZaLwc0cS+2v/EndLtUiQziWqMCk1JZSxsqQwzjyLXH2jj44TFmGWuqA1wx3jbwvikfp0HJe&#10;MNjS2lB13l2cgufT1q7ePrYPB3s5hZf3c98ZNErdDvvVDESiPv2H/9qvWsF0OoHfM/kIy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jgd/GAAAA3AAAAA8AAAAAAAAA&#10;AAAAAAAAoQIAAGRycy9kb3ducmV2LnhtbFBLBQYAAAAABAAEAPkAAACUAwAAAAA=&#10;" strokeweight=".5pt"/>
            <v:rect id="Rectangle 408" o:spid="_x0000_s1861" style="position:absolute;left:723;top:41719;width:23762;height:252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HOHsUA&#10;AADcAAAADwAAAGRycy9kb3ducmV2LnhtbESPQWvCQBSE7wX/w/KE3uompTQSXYMKBXuqTQWvz+wz&#10;G8y+jdmtxv76rlDocZiZb5h5MdhWXKj3jWMF6SQBQVw53XCtYPf19jQF4QOyxtYxKbiRh2Ixephj&#10;rt2VP+lShlpECPscFZgQulxKXxmy6CeuI47e0fUWQ5R9LXWP1wi3rXxOkldpseG4YLCjtaHqVH5b&#10;BXQw2fm2Tc/VZv3+0ZbZ/mfl90o9joflDESgIfyH/9obrSDLXuB+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Ec4exQAAANwAAAAPAAAAAAAAAAAAAAAAAJgCAABkcnMv&#10;ZG93bnJldi54bWxQSwUGAAAAAAQABAD1AAAAigMAAAAA&#10;" strokeweight=".5pt">
              <v:textbox>
                <w:txbxContent>
                  <w:p w:rsidR="000D51C0" w:rsidRPr="00661D50" w:rsidRDefault="000D51C0" w:rsidP="00AF4020">
                    <w:pPr>
                      <w:spacing w:line="240" w:lineRule="exact"/>
                      <w:jc w:val="center"/>
                      <w:rPr>
                        <w:b/>
                      </w:rPr>
                    </w:pPr>
                    <w:r w:rsidRPr="00661D50">
                      <w:rPr>
                        <w:b/>
                      </w:rPr>
                      <w:t>Métodos implícitos</w:t>
                    </w:r>
                  </w:p>
                </w:txbxContent>
              </v:textbox>
            </v:rect>
            <v:rect id="Rectangle 409" o:spid="_x0000_s1862" style="position:absolute;left:25603;top:41713;width:23761;height:252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1rhcUA&#10;AADcAAAADwAAAGRycy9kb3ducmV2LnhtbESPQWvCQBSE7wX/w/KE3uomhTYSXYMKBXuqTQWvz+wz&#10;G8y+jdmtxv76rlDocZiZb5h5MdhWXKj3jWMF6SQBQVw53XCtYPf19jQF4QOyxtYxKbiRh2Ixephj&#10;rt2VP+lShlpECPscFZgQulxKXxmy6CeuI47e0fUWQ5R9LXWP1wi3rXxOkldpseG4YLCjtaHqVH5b&#10;BXQw2fm2Tc/VZv3+0ZbZ/mfl90o9joflDESgIfyH/9obrSDLXuB+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XWuFxQAAANwAAAAPAAAAAAAAAAAAAAAAAJgCAABkcnMv&#10;ZG93bnJldi54bWxQSwUGAAAAAAQABAD1AAAAigMAAAAA&#10;" strokeweight=".5pt">
              <v:textbox>
                <w:txbxContent>
                  <w:p w:rsidR="000D51C0" w:rsidRPr="00661D50" w:rsidRDefault="000D51C0" w:rsidP="00AF4020">
                    <w:pPr>
                      <w:spacing w:line="240" w:lineRule="exact"/>
                      <w:jc w:val="center"/>
                      <w:rPr>
                        <w:b/>
                      </w:rPr>
                    </w:pPr>
                    <w:r w:rsidRPr="00661D50">
                      <w:rPr>
                        <w:b/>
                      </w:rPr>
                      <w:t>Métodos explícitos</w:t>
                    </w:r>
                  </w:p>
                </w:txbxContent>
              </v:textbox>
            </v:rect>
            <v:shape id="AutoShape 410" o:spid="_x0000_s1863" type="#_x0000_t32" style="position:absolute;left:24847;top:8540;width:6;height:1442;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0WOsYAAADcAAAADwAAAGRycy9kb3ducmV2LnhtbESPT2sCMRTE74V+h/AKvRTNKqhlNYq2&#10;lFoPLf7B82Pz3CxuXsImXddvb4RCj8PM/IaZLTpbi5aaUDlWMOhnIIgLpysuFRz2H71XECEia6wd&#10;k4IrBVjMHx9mmGt34S21u1iKBOGQowITo8+lDIUhi6HvPHHyTq6xGJNsSqkbvCS4reUwy8bSYsVp&#10;waCnN0PFefdrFazNTzskT8sX/72J71+j1fnzuFXq+albTkFE6uJ/+K+91gomkzHcz6QjI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8NFjrGAAAA3AAAAA8AAAAAAAAA&#10;AAAAAAAAoQIAAGRycy9kb3ducmV2LnhtbFBLBQYAAAAABAAEAPkAAACUAwAAAAA=&#10;" strokeweight=".5pt"/>
            <v:shape id="AutoShape 411" o:spid="_x0000_s1864" type="#_x0000_t33" style="position:absolute;left:6305;top:45720;width:8477;height:1441;rotation:18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U3CsMAAADcAAAADwAAAGRycy9kb3ducmV2LnhtbESPQWsCMRSE74X+h/AEbzWroCurUaQg&#10;Fotgt7309tg8dxeTlyVJdf33jSB4HGbmG2a57q0RF/KhdaxgPMpAEFdOt1wr+Pnevs1BhIis0Tgm&#10;BTcKsF69viyx0O7KX3QpYy0ShEOBCpoYu0LKUDVkMYxcR5y8k/MWY5K+ltrjNcGtkZMsm0mLLaeF&#10;Bjt6b6g6l39WQT/fHsYl+ylvPt2x/Y0m7PZGqeGg3yxAROrjM/xof2gFeZ7D/Uw6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lNwrDAAAA3AAAAA8AAAAAAAAAAAAA&#10;AAAAoQIAAGRycy9kb3ducmV2LnhtbFBLBQYAAAAABAAEAPkAAACRAwAAAAA=&#10;" strokeweight=".5pt">
              <v:stroke endarrow="block"/>
            </v:shape>
            <v:shape id="AutoShape 412" o:spid="_x0000_s1865" type="#_x0000_t33" style="position:absolute;left:14680;top:43326;width:1435;height:6242;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czR8QAAADcAAAADwAAAGRycy9kb3ducmV2LnhtbERPTWvCQBC9F/wPywheSt2kUBOiq4hQ&#10;KIIUo96n2TFJm51Ns2uS9td3DwWPj/e92oymET11rrasIJ5HIIgLq2suFZxPr08pCOeRNTaWScEP&#10;OdisJw8rzLQd+Eh97ksRQthlqKDyvs2kdEVFBt3ctsSBu9rOoA+wK6XucAjhppHPUbSQBmsODRW2&#10;tKuo+MpvRsH7JYo/0s9zvXh5vPDhOx397/6o1Gw6bpcgPI3+Lv53v2kFSRLWhjPhCM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BzNHxAAAANwAAAAPAAAAAAAAAAAA&#10;AAAAAKECAABkcnMvZG93bnJldi54bWxQSwUGAAAAAAQABAD5AAAAkgMAAAAA&#10;" strokeweight=".5pt">
              <v:stroke startarrow="block"/>
            </v:shape>
            <v:rect id="Rectangle 413" o:spid="_x0000_s1866" style="position:absolute;left:12573;top:47244;width:11880;height:82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BhgMUA&#10;AADcAAAADwAAAGRycy9kb3ducmV2LnhtbESPQWvCQBSE74X+h+UJ3uomHpqaugYrCHrSpoLX1+xr&#10;NjT7Nma3Gv31bqHQ4zAz3zDzYrCtOFPvG8cK0kkCgrhyuuFaweFj/fQCwgdkja1jUnAlD8Xi8WGO&#10;uXYXfqdzGWoRIexzVGBC6HIpfWXIop+4jjh6X663GKLsa6l7vES4beU0SZ6lxYbjgsGOVoaq7/LH&#10;KqBPk52u+/RUbVbbXVtmx9ubPyo1Hg3LVxCBhvAf/mtvtIIsm8HvmXg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EGGAxQAAANwAAAAPAAAAAAAAAAAAAAAAAJgCAABkcnMv&#10;ZG93bnJldi54bWxQSwUGAAAAAAQABAD1AAAAigMAAAAA&#10;" strokeweight=".5pt">
              <v:textbox>
                <w:txbxContent>
                  <w:p w:rsidR="000D51C0" w:rsidRPr="00403D0E" w:rsidRDefault="000D51C0" w:rsidP="00AF4020">
                    <w:pPr>
                      <w:jc w:val="center"/>
                      <w:rPr>
                        <w:b/>
                        <w:sz w:val="20"/>
                        <w:szCs w:val="20"/>
                      </w:rPr>
                    </w:pPr>
                    <w:r w:rsidRPr="00403D0E">
                      <w:rPr>
                        <w:b/>
                        <w:sz w:val="20"/>
                        <w:szCs w:val="20"/>
                      </w:rPr>
                      <w:t>Indicadores de durabilidad</w:t>
                    </w:r>
                  </w:p>
                  <w:p w:rsidR="000D51C0" w:rsidRPr="00403D0E" w:rsidRDefault="000D51C0" w:rsidP="00AF4020">
                    <w:pPr>
                      <w:jc w:val="center"/>
                      <w:rPr>
                        <w:sz w:val="20"/>
                        <w:szCs w:val="20"/>
                      </w:rPr>
                    </w:pPr>
                    <w:r w:rsidRPr="00403D0E">
                      <w:rPr>
                        <w:sz w:val="20"/>
                        <w:szCs w:val="20"/>
                      </w:rPr>
                      <w:t xml:space="preserve">(Ej. Profundidad de penetración </w:t>
                    </w:r>
                  </w:p>
                  <w:p w:rsidR="000D51C0" w:rsidRPr="00403D0E" w:rsidRDefault="000D51C0" w:rsidP="00AF4020">
                    <w:pPr>
                      <w:jc w:val="center"/>
                      <w:rPr>
                        <w:sz w:val="20"/>
                        <w:szCs w:val="20"/>
                      </w:rPr>
                    </w:pPr>
                    <w:r w:rsidRPr="00403D0E">
                      <w:rPr>
                        <w:sz w:val="20"/>
                        <w:szCs w:val="20"/>
                      </w:rPr>
                      <w:t>al agua &lt; k)</w:t>
                    </w:r>
                  </w:p>
                </w:txbxContent>
              </v:textbox>
            </v:rect>
            <v:rect id="Rectangle 414" o:spid="_x0000_s1867" style="position:absolute;left:457;top:46634;width:11423;height:880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4OsEA&#10;AADcAAAADwAAAGRycy9kb3ducmV2LnhtbERPTYvCMBC9L/gfwgje1tQ9WKlGUUHQk24VvI7N2BSb&#10;SW2yWv31m8PCHh/ve7bobC0e1PrKsYLRMAFBXDhdcangdNx8TkD4gKyxdkwKXuRhMe99zDDT7snf&#10;9MhDKWII+wwVmBCaTEpfGLLoh64hjtzVtRZDhG0pdYvPGG5r+ZUkY2mx4thgsKG1oeKW/1gFdDHp&#10;/XUY3Yvterev8/T8XvmzUoN+t5yCCNSFf/Gfe6sVpJM4P56JR0DO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uDrBAAAA3AAAAA8AAAAAAAAAAAAAAAAAmAIAAGRycy9kb3du&#10;cmV2LnhtbFBLBQYAAAAABAAEAPUAAACGAwAAAAA=&#10;" strokeweight=".5pt">
              <v:textbox>
                <w:txbxContent>
                  <w:p w:rsidR="000D51C0" w:rsidRPr="00403D0E" w:rsidRDefault="000D51C0" w:rsidP="00AF4020">
                    <w:pPr>
                      <w:spacing w:line="240" w:lineRule="exact"/>
                      <w:jc w:val="center"/>
                      <w:rPr>
                        <w:b/>
                        <w:sz w:val="20"/>
                        <w:szCs w:val="20"/>
                      </w:rPr>
                    </w:pPr>
                    <w:r w:rsidRPr="00403D0E">
                      <w:rPr>
                        <w:b/>
                        <w:sz w:val="20"/>
                        <w:szCs w:val="20"/>
                      </w:rPr>
                      <w:t>Prescripciones</w:t>
                    </w:r>
                  </w:p>
                  <w:p w:rsidR="000D51C0" w:rsidRPr="00403D0E" w:rsidRDefault="000D51C0" w:rsidP="00AF4020">
                    <w:pPr>
                      <w:spacing w:line="240" w:lineRule="exact"/>
                      <w:jc w:val="center"/>
                      <w:rPr>
                        <w:sz w:val="20"/>
                        <w:szCs w:val="20"/>
                      </w:rPr>
                    </w:pPr>
                    <w:r w:rsidRPr="00403D0E">
                      <w:rPr>
                        <w:sz w:val="20"/>
                        <w:szCs w:val="20"/>
                      </w:rPr>
                      <w:t xml:space="preserve">Material, </w:t>
                    </w:r>
                  </w:p>
                  <w:p w:rsidR="000D51C0" w:rsidRPr="00403D0E" w:rsidRDefault="000D51C0" w:rsidP="00AF4020">
                    <w:pPr>
                      <w:spacing w:line="240" w:lineRule="exact"/>
                      <w:jc w:val="center"/>
                      <w:rPr>
                        <w:sz w:val="20"/>
                        <w:szCs w:val="20"/>
                      </w:rPr>
                    </w:pPr>
                    <w:r w:rsidRPr="00403D0E">
                      <w:rPr>
                        <w:sz w:val="20"/>
                        <w:szCs w:val="20"/>
                      </w:rPr>
                      <w:t>(</w:t>
                    </w:r>
                    <w:r w:rsidRPr="00403D0E">
                      <w:rPr>
                        <w:sz w:val="20"/>
                        <w:szCs w:val="20"/>
                        <w:lang w:val="fr-FR"/>
                      </w:rPr>
                      <w:t xml:space="preserve">max.  </w:t>
                    </w:r>
                    <w:r w:rsidRPr="00403D0E">
                      <w:rPr>
                        <w:sz w:val="20"/>
                        <w:szCs w:val="20"/>
                      </w:rPr>
                      <w:t>rel. a/c;      min. cem.; rec. mínimo)</w:t>
                    </w:r>
                    <w:r w:rsidRPr="00403D0E">
                      <w:rPr>
                        <w:color w:val="FF0000"/>
                        <w:sz w:val="20"/>
                        <w:szCs w:val="20"/>
                      </w:rPr>
                      <w:t xml:space="preserve"> recubrimiento)</w:t>
                    </w:r>
                  </w:p>
                </w:txbxContent>
              </v:textbox>
            </v:rect>
            <v:shape id="Text Box 415" o:spid="_x0000_s1868" type="#_x0000_t202" style="position:absolute;left:723;top:56953;width:23762;height:57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AYKcQA&#10;AADcAAAADwAAAGRycy9kb3ducmV2LnhtbESPUWvCMBSF34X9h3CFvWmqAy2dUWQguIdBF/0B1+au&#10;KTY3pYla9+sXYeDj4ZzzHc5qM7hWXKkPjWcFs2kGgrjypuFawfGwm+QgQkQ22HomBXcKsFm/jFZY&#10;GH/jb7rqWIsE4VCgAhtjV0gZKksOw9R3xMn78b3DmGRfS9PjLcFdK+dZtpAOG04LFjv6sFSd9cUp&#10;uHTlYfv29alteT/+xvykm3KnlXodD9t3EJGG+Az/t/dGwTKfweNMO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wGCnEAAAA3AAAAA8AAAAAAAAAAAAAAAAAmAIAAGRycy9k&#10;b3ducmV2LnhtbFBLBQYAAAAABAAEAPUAAACJAwAAAAA=&#10;" strokeweight=".5pt">
              <v:textbox>
                <w:txbxContent>
                  <w:p w:rsidR="000D51C0" w:rsidRPr="00661D50" w:rsidRDefault="000D51C0" w:rsidP="00AF4020">
                    <w:pPr>
                      <w:spacing w:line="260" w:lineRule="exact"/>
                      <w:jc w:val="center"/>
                      <w:rPr>
                        <w:b/>
                        <w:sz w:val="22"/>
                        <w:szCs w:val="22"/>
                      </w:rPr>
                    </w:pPr>
                    <w:r w:rsidRPr="00661D50">
                      <w:rPr>
                        <w:b/>
                        <w:sz w:val="22"/>
                        <w:szCs w:val="22"/>
                      </w:rPr>
                      <w:t>Modelos cualitativos</w:t>
                    </w:r>
                  </w:p>
                  <w:p w:rsidR="000D51C0" w:rsidRPr="00661D50" w:rsidRDefault="000D51C0" w:rsidP="00AF4020">
                    <w:pPr>
                      <w:spacing w:line="260" w:lineRule="exact"/>
                      <w:jc w:val="center"/>
                      <w:rPr>
                        <w:b/>
                        <w:sz w:val="22"/>
                        <w:szCs w:val="22"/>
                      </w:rPr>
                    </w:pPr>
                    <w:r w:rsidRPr="00661D50">
                      <w:rPr>
                        <w:b/>
                        <w:sz w:val="22"/>
                        <w:szCs w:val="22"/>
                      </w:rPr>
                      <w:t>Métodos históricos</w:t>
                    </w:r>
                  </w:p>
                </w:txbxContent>
              </v:textbox>
            </v:shape>
            <v:shape id="Text Box 416" o:spid="_x0000_s1869" type="#_x0000_t202" style="position:absolute;left:723;top:34328;width:23762;height:44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KGXsQA&#10;AADcAAAADwAAAGRycy9kb3ducmV2LnhtbESPUWvCMBSF3wf7D+EOfJupDlypRpGBsD0MavQHXJtr&#10;U2xuShO1+usXQdjj4ZzzHc5iNbhWXKgPjWcFk3EGgrjypuFawX63ec9BhIhssPVMCm4UYLV8fVlg&#10;YfyVt3TRsRYJwqFABTbGrpAyVJYchrHviJN39L3DmGRfS9PjNcFdK6dZNpMOG04LFjv6slSd9Nkp&#10;OHflbv3x+6NtedvfY37QTbnRSo3ehvUcRKQh/oef7W+j4DOfwuNMO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ihl7EAAAA3AAAAA8AAAAAAAAAAAAAAAAAmAIAAGRycy9k&#10;b3ducmV2LnhtbFBLBQYAAAAABAAEAPUAAACJAwAAAAA=&#10;" strokeweight=".5pt">
              <v:textbox>
                <w:txbxContent>
                  <w:p w:rsidR="000D51C0" w:rsidRPr="00661D50" w:rsidRDefault="000D51C0" w:rsidP="00AF4020">
                    <w:pPr>
                      <w:spacing w:line="240" w:lineRule="exact"/>
                      <w:jc w:val="center"/>
                      <w:rPr>
                        <w:b/>
                      </w:rPr>
                    </w:pPr>
                    <w:r w:rsidRPr="00661D50">
                      <w:rPr>
                        <w:b/>
                      </w:rPr>
                      <w:t>Formato determinista</w:t>
                    </w:r>
                  </w:p>
                </w:txbxContent>
              </v:textbox>
            </v:shape>
            <v:shape id="AutoShape 417" o:spid="_x0000_s1870" type="#_x0000_t32" style="position:absolute;left:12598;top:44278;width:6;height:144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bQ1MUAAADcAAAADwAAAGRycy9kb3ducmV2LnhtbESPQWvCQBSE70L/w/IK3nQThSrRNYRC&#10;QS0VTHvp7ZF9Jmmzb8PuauK/7xYKPQ4z8w2zzUfTiRs531pWkM4TEMSV1S3XCj7eX2ZrED4ga+ws&#10;k4I7ech3D5MtZtoOfKZbGWoRIewzVNCE0GdS+qohg35ue+LoXawzGKJ0tdQOhwg3nVwkyZM02HJc&#10;aLCn54aq7/JqFJh2LA9v9ckdK4Pp59e5oOJ1UGr6OBYbEIHG8B/+a++1gtV6Cb9n4hGQu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bQ1MUAAADcAAAADwAAAAAAAAAA&#10;AAAAAAChAgAAZHJzL2Rvd25yZXYueG1sUEsFBgAAAAAEAAQA+QAAAJMDAAAAAA==&#10;" strokeweight=".5pt"/>
            <v:rect id="Rectangle 418" o:spid="_x0000_s1871" style="position:absolute;left:25603;top:56953;width:23761;height:57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OcUA&#10;AADcAAAADwAAAGRycy9kb3ducmV2LnhtbESPQWvCQBSE7wX/w/KE3urGIo1EV1GhYE+1UfD6zD6z&#10;wezbmF019td3hYLHYWa+YabzztbiSq2vHCsYDhIQxIXTFZcKdtvPtzEIH5A11o5JwZ08zGe9lylm&#10;2t34h655KEWEsM9QgQmhyaT0hSGLfuAa4ugdXWsxRNmWUrd4i3Bby/ck+ZAWK44LBhtaGSpO+cUq&#10;oINJz/fN8FysV1/fdZ7uf5d+r9Rrv1tMQATqwjP8315rBel4BI8z8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xL45xQAAANwAAAAPAAAAAAAAAAAAAAAAAJgCAABkcnMv&#10;ZG93bnJldi54bWxQSwUGAAAAAAQABAD1AAAAigMAAAAA&#10;" strokeweight=".5pt">
              <v:textbox>
                <w:txbxContent>
                  <w:p w:rsidR="000D51C0" w:rsidRPr="00661D50" w:rsidRDefault="000D51C0" w:rsidP="00AF4020">
                    <w:pPr>
                      <w:spacing w:line="240" w:lineRule="exact"/>
                      <w:jc w:val="center"/>
                      <w:rPr>
                        <w:b/>
                        <w:sz w:val="22"/>
                        <w:szCs w:val="22"/>
                      </w:rPr>
                    </w:pPr>
                    <w:r w:rsidRPr="00661D50">
                      <w:rPr>
                        <w:b/>
                        <w:sz w:val="22"/>
                        <w:szCs w:val="22"/>
                      </w:rPr>
                      <w:t xml:space="preserve">Modelos cuantitativos </w:t>
                    </w:r>
                  </w:p>
                  <w:p w:rsidR="000D51C0" w:rsidRPr="00661D50" w:rsidRDefault="000D51C0" w:rsidP="00AF4020">
                    <w:pPr>
                      <w:jc w:val="center"/>
                      <w:rPr>
                        <w:sz w:val="22"/>
                        <w:szCs w:val="22"/>
                      </w:rPr>
                    </w:pPr>
                    <w:r w:rsidRPr="00661D50">
                      <w:rPr>
                        <w:sz w:val="22"/>
                        <w:szCs w:val="22"/>
                      </w:rPr>
                      <w:t>(Ej. X</w:t>
                    </w:r>
                    <w:r w:rsidRPr="00661D50">
                      <w:rPr>
                        <w:sz w:val="22"/>
                        <w:szCs w:val="22"/>
                        <w:vertAlign w:val="subscript"/>
                      </w:rPr>
                      <w:t xml:space="preserve">k </w:t>
                    </w:r>
                    <w:r w:rsidRPr="00661D50">
                      <w:rPr>
                        <w:sz w:val="22"/>
                        <w:szCs w:val="22"/>
                      </w:rPr>
                      <w:t>=</w:t>
                    </w:r>
                    <m:oMath>
                      <m:sSub>
                        <m:sSubPr>
                          <m:ctrlPr>
                            <w:rPr>
                              <w:rFonts w:ascii="Cambria Math" w:hAnsi="Cambria Math"/>
                              <w:i/>
                              <w:sz w:val="22"/>
                              <w:szCs w:val="22"/>
                            </w:rPr>
                          </m:ctrlPr>
                        </m:sSubPr>
                        <m:e>
                          <m:r>
                            <w:rPr>
                              <w:rFonts w:ascii="Cambria Math"/>
                              <w:sz w:val="22"/>
                              <w:szCs w:val="22"/>
                            </w:rPr>
                            <m:t xml:space="preserve"> </m:t>
                          </m:r>
                          <m:r>
                            <w:rPr>
                              <w:rFonts w:ascii="Cambria Math" w:hAnsi="Cambria Math"/>
                              <w:sz w:val="22"/>
                              <w:szCs w:val="22"/>
                            </w:rPr>
                            <m:t>c</m:t>
                          </m:r>
                        </m:e>
                        <m:sub>
                          <m:r>
                            <w:rPr>
                              <w:rFonts w:ascii="Cambria Math" w:hAnsi="Cambria Math"/>
                              <w:sz w:val="22"/>
                              <w:szCs w:val="22"/>
                            </w:rPr>
                            <m:t>k</m:t>
                          </m:r>
                        </m:sub>
                      </m:sSub>
                      <m:rad>
                        <m:radPr>
                          <m:degHide m:val="on"/>
                          <m:ctrlPr>
                            <w:rPr>
                              <w:rFonts w:ascii="Cambria Math" w:hAnsi="Cambria Math"/>
                              <w:i/>
                              <w:sz w:val="22"/>
                              <w:szCs w:val="22"/>
                            </w:rPr>
                          </m:ctrlPr>
                        </m:radPr>
                        <m:deg/>
                        <m:e>
                          <m:f>
                            <m:fPr>
                              <m:type m:val="lin"/>
                              <m:ctrlPr>
                                <w:rPr>
                                  <w:rFonts w:ascii="Cambria Math" w:hAnsi="Cambria Math"/>
                                  <w:i/>
                                  <w:sz w:val="22"/>
                                  <w:szCs w:val="22"/>
                                </w:rPr>
                              </m:ctrlPr>
                            </m:fPr>
                            <m:num>
                              <m:r>
                                <w:rPr>
                                  <w:rFonts w:ascii="Cambria Math"/>
                                  <w:sz w:val="22"/>
                                  <w:szCs w:val="22"/>
                                </w:rPr>
                                <m:t>1</m:t>
                              </m:r>
                            </m:num>
                            <m:den>
                              <m:sSub>
                                <m:sSubPr>
                                  <m:ctrlPr>
                                    <w:rPr>
                                      <w:rFonts w:ascii="Cambria Math" w:hAnsi="Cambria Math"/>
                                      <w:i/>
                                      <w:sz w:val="22"/>
                                      <w:szCs w:val="22"/>
                                    </w:rPr>
                                  </m:ctrlPr>
                                </m:sSubPr>
                                <m:e>
                                  <m:r>
                                    <w:rPr>
                                      <w:rFonts w:ascii="Cambria Math"/>
                                      <w:i/>
                                      <w:sz w:val="22"/>
                                      <w:szCs w:val="22"/>
                                    </w:rPr>
                                    <w:sym w:font="Symbol" w:char="F072"/>
                                  </m:r>
                                </m:e>
                                <m:sub>
                                  <m:r>
                                    <w:rPr>
                                      <w:rFonts w:ascii="Cambria Math" w:hAnsi="Cambria Math"/>
                                      <w:sz w:val="22"/>
                                      <w:szCs w:val="22"/>
                                    </w:rPr>
                                    <m:t>apk</m:t>
                                  </m:r>
                                </m:sub>
                              </m:sSub>
                            </m:den>
                          </m:f>
                        </m:e>
                      </m:rad>
                      <m:rad>
                        <m:radPr>
                          <m:degHide m:val="on"/>
                          <m:ctrlPr>
                            <w:rPr>
                              <w:rFonts w:ascii="Cambria Math" w:hAnsi="Cambria Math"/>
                              <w:i/>
                              <w:sz w:val="22"/>
                              <w:szCs w:val="22"/>
                              <w:vertAlign w:val="subscript"/>
                            </w:rPr>
                          </m:ctrlPr>
                        </m:radPr>
                        <m:deg/>
                        <m:e>
                          <m:r>
                            <w:rPr>
                              <w:rFonts w:ascii="Cambria Math" w:hAnsi="Cambria Math"/>
                              <w:sz w:val="22"/>
                              <w:szCs w:val="22"/>
                              <w:vertAlign w:val="subscript"/>
                            </w:rPr>
                            <m:t>t</m:t>
                          </m:r>
                        </m:e>
                      </m:rad>
                    </m:oMath>
                    <w:r w:rsidRPr="00661D50">
                      <w:rPr>
                        <w:sz w:val="22"/>
                        <w:szCs w:val="22"/>
                      </w:rPr>
                      <w:t xml:space="preserve"> )</w:t>
                    </w:r>
                  </w:p>
                </w:txbxContent>
              </v:textbox>
            </v:rect>
            <v:rect id="Rectangle 419" o:spid="_x0000_s1872" style="position:absolute;left:38938;top:34328;width:10439;height:44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bosUA&#10;AADcAAAADwAAAGRycy9kb3ducmV2LnhtbESPQWvCQBSE7wX/w/KE3urGgo1EV1GhYE+1UfD6zD6z&#10;wezbmF019td3hYLHYWa+YabzztbiSq2vHCsYDhIQxIXTFZcKdtvPtzEIH5A11o5JwZ08zGe9lylm&#10;2t34h655KEWEsM9QgQmhyaT0hSGLfuAa4ugdXWsxRNmWUrd4i3Bby/ck+ZAWK44LBhtaGSpO+cUq&#10;oINJz/fN8FysV1/fdZ7uf5d+r9Rrv1tMQATqwjP8315rBel4BI8z8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iBuixQAAANwAAAAPAAAAAAAAAAAAAAAAAJgCAABkcnMv&#10;ZG93bnJldi54bWxQSwUGAAAAAAQABAD1AAAAigMAAAAA&#10;" strokeweight=".5pt">
              <v:textbox>
                <w:txbxContent>
                  <w:p w:rsidR="000D51C0" w:rsidRPr="00661D50" w:rsidRDefault="000D51C0" w:rsidP="00AF4020">
                    <w:pPr>
                      <w:spacing w:line="240" w:lineRule="exact"/>
                      <w:jc w:val="center"/>
                      <w:rPr>
                        <w:b/>
                        <w:sz w:val="22"/>
                        <w:szCs w:val="22"/>
                      </w:rPr>
                    </w:pPr>
                    <w:r w:rsidRPr="00661D50">
                      <w:rPr>
                        <w:b/>
                        <w:sz w:val="22"/>
                        <w:szCs w:val="22"/>
                      </w:rPr>
                      <w:t>Formato Probabilistas</w:t>
                    </w:r>
                  </w:p>
                </w:txbxContent>
              </v:textbox>
            </v:rect>
            <v:rect id="Rectangle 420" o:spid="_x0000_s1873" style="position:absolute;left:25603;top:34328;width:12960;height:44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qF1cUA&#10;AADcAAAADwAAAGRycy9kb3ducmV2LnhtbESPQWvCQBSE7wX/w/KE3upGD0ZSN0EFwZ5sY8Hra/Y1&#10;G8y+jdlVo7++Wyj0OMzMN8yyGGwrrtT7xrGC6SQBQVw53XCt4POwfVmA8AFZY+uYFNzJQ5GPnpaY&#10;aXfjD7qWoRYRwj5DBSaELpPSV4Ys+onriKP37XqLIcq+lrrHW4TbVs6SZC4tNhwXDHa0MVSdyotV&#10;QF8mPd/fp+dqt3nbt2V6fKz9Uann8bB6BRFoCP/hv/ZOK0gXc/g9E4+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WoXVxQAAANwAAAAPAAAAAAAAAAAAAAAAAJgCAABkcnMv&#10;ZG93bnJldi54bWxQSwUGAAAAAAQABAD1AAAAigMAAAAA&#10;" strokeweight=".5pt">
              <v:textbox>
                <w:txbxContent>
                  <w:p w:rsidR="000D51C0" w:rsidRPr="00661D50" w:rsidRDefault="000D51C0" w:rsidP="00AF4020">
                    <w:pPr>
                      <w:spacing w:line="240" w:lineRule="exact"/>
                      <w:jc w:val="center"/>
                      <w:rPr>
                        <w:b/>
                        <w:sz w:val="22"/>
                        <w:szCs w:val="22"/>
                      </w:rPr>
                    </w:pPr>
                    <w:r w:rsidRPr="00661D50">
                      <w:rPr>
                        <w:b/>
                        <w:sz w:val="22"/>
                        <w:szCs w:val="22"/>
                      </w:rPr>
                      <w:t>Formato Semiprobabilista</w:t>
                    </w:r>
                  </w:p>
                </w:txbxContent>
              </v:textbox>
            </v:rect>
            <v:rect id="Rectangle 421" o:spid="_x0000_s1874" style="position:absolute;left:25603;top:47237;width:13678;height:824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YgTsUA&#10;AADcAAAADwAAAGRycy9kb3ducmV2LnhtbESPQWvCQBSE74L/YXmCN93owUjqJqgg2FPbtOD1Nfua&#10;Dc2+jdmtxv76bkHwOMzMN8ymGGwrLtT7xrGCxTwBQVw53XCt4OP9MFuD8AFZY+uYFNzIQ5GPRxvM&#10;tLvyG13KUIsIYZ+hAhNCl0npK0MW/dx1xNH7cr3FEGVfS93jNcJtK5dJspIWG44LBjvaG6q+yx+r&#10;gD5Ner69Ls7Vcf/80pbp6XfnT0pNJ8P2CUSgITzC9/ZRK0jXKfyfiUd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FiBOxQAAANwAAAAPAAAAAAAAAAAAAAAAAJgCAABkcnMv&#10;ZG93bnJldi54bWxQSwUGAAAAAAQABAD1AAAAigMAAAAA&#10;" strokeweight=".5pt">
              <v:textbox>
                <w:txbxContent>
                  <w:p w:rsidR="000D51C0" w:rsidRPr="00403D0E" w:rsidRDefault="000D51C0" w:rsidP="00AF4020">
                    <w:pPr>
                      <w:spacing w:line="240" w:lineRule="exact"/>
                      <w:jc w:val="center"/>
                      <w:rPr>
                        <w:b/>
                        <w:sz w:val="20"/>
                        <w:szCs w:val="20"/>
                      </w:rPr>
                    </w:pPr>
                    <w:r w:rsidRPr="00403D0E">
                      <w:rPr>
                        <w:b/>
                        <w:sz w:val="20"/>
                        <w:szCs w:val="20"/>
                      </w:rPr>
                      <w:t xml:space="preserve">Indicadores de durabilidad               </w:t>
                    </w:r>
                    <w:r w:rsidRPr="00403D0E">
                      <w:rPr>
                        <w:sz w:val="20"/>
                        <w:szCs w:val="20"/>
                      </w:rPr>
                      <w:t xml:space="preserve">(Ej. Resistividad </w:t>
                    </w:r>
                    <m:oMath>
                      <m:sSub>
                        <m:sSubPr>
                          <m:ctrlPr>
                            <w:rPr>
                              <w:rFonts w:ascii="Cambria Math" w:hAnsi="Cambria Math"/>
                              <w:i/>
                              <w:sz w:val="20"/>
                              <w:szCs w:val="20"/>
                            </w:rPr>
                          </m:ctrlPr>
                        </m:sSubPr>
                        <m:e>
                          <m:r>
                            <w:rPr>
                              <w:rFonts w:ascii="Cambria Math"/>
                              <w:i/>
                              <w:sz w:val="20"/>
                              <w:szCs w:val="20"/>
                            </w:rPr>
                            <w:sym w:font="Symbol" w:char="F072"/>
                          </m:r>
                        </m:e>
                        <m:sub>
                          <m:r>
                            <w:rPr>
                              <w:rFonts w:ascii="Cambria Math" w:hAnsi="Cambria Math"/>
                              <w:sz w:val="20"/>
                              <w:szCs w:val="20"/>
                            </w:rPr>
                            <m:t>ap</m:t>
                          </m:r>
                        </m:sub>
                      </m:sSub>
                    </m:oMath>
                    <w:r w:rsidRPr="00403D0E">
                      <w:rPr>
                        <w:sz w:val="20"/>
                        <w:szCs w:val="20"/>
                      </w:rPr>
                      <w:t>)</w:t>
                    </w:r>
                  </w:p>
                </w:txbxContent>
              </v:textbox>
            </v:rect>
            <v:shape id="AutoShape 422" o:spid="_x0000_s1875" type="#_x0000_t32" style="position:absolute;left:32442;top:55479;width:6;height:144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sS38MAAADcAAAADwAAAGRycy9kb3ducmV2LnhtbERPPW/CMBDdK/EfrEPq1jgwFBRwIqhU&#10;0VIxkBbmU3wkEfE5tV1I++vrAYnx6X0vi8F04kLOt5YVTJIUBHFldcu1gq/P16c5CB+QNXaWScEv&#10;eSjy0cMSM22vvKdLGWoRQ9hnqKAJoc+k9FVDBn1ie+LInawzGCJ0tdQOrzHcdHKaps/SYMuxocGe&#10;XhqqzuWPUbD96Nvp92bn3rtAx1L/HdabyUGpx/GwWoAINIS7+OZ+0wpm87g2nolHQO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7Et/DAAAA3AAAAA8AAAAAAAAAAAAA&#10;AAAAoQIAAGRycy9kb3ducmV2LnhtbFBLBQYAAAAABAAEAPkAAACRAwAAAAA=&#10;" strokeweight=".5pt">
              <v:stroke endarrow="block"/>
            </v:shape>
            <v:shape id="AutoShape 423" o:spid="_x0000_s1876" type="#_x0000_t32" style="position:absolute;left:32435;top:44246;width:7;height:299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e3RMYAAADcAAAADwAAAGRycy9kb3ducmV2LnhtbESPQWvCQBSE74L/YXlCb81GD1VTV1Gh&#10;WCs9NFbPj+wzCWbfprtbTfvru0LB4zAz3zCzRWcacSHna8sKhkkKgriwuuZSwef+5XECwgdkjY1l&#10;UvBDHhbzfm+GmbZX/qBLHkoRIewzVFCF0GZS+qIigz6xLXH0TtYZDFG6UmqH1wg3jRyl6ZM0WHNc&#10;qLCldUXFOf82Ct52bT362ry7bRPomOvfw2ozPCj1MOiWzyACdeEe/m+/agXjyRRu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3t0TGAAAA3AAAAA8AAAAAAAAA&#10;AAAAAAAAoQIAAGRycy9kb3ducmV2LnhtbFBLBQYAAAAABAAEAPkAAACUAwAAAAA=&#10;" strokeweight=".5pt">
              <v:stroke endarrow="block"/>
            </v:shape>
            <v:shape id="Text Box 424" o:spid="_x0000_s1877" type="#_x0000_t202" style="position:absolute;left:723;top:22358;width:48603;height:252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Urb8EA&#10;AADcAAAADwAAAGRycy9kb3ducmV2LnhtbERP3WrCMBS+H/gO4QjezVQHU6tRRBDmxaBGH+DYHJti&#10;c1KaqHVPv1wMdvnx/a82vWvEg7pQe1YwGWcgiEtvaq4UnE/79zmIEJENNp5JwYsCbNaDtxXmxj/5&#10;SA8dK5FCOOSowMbY5lKG0pLDMPYtceKuvnMYE+wqaTp8pnDXyGmWfUqHNacGiy3tLJU3fXcK7m1x&#10;2n58H7QtXuefOL/outhrpUbDfrsEEamP/+I/95dRMFuk+elMOgJ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lK2/BAAAA3AAAAA8AAAAAAAAAAAAAAAAAmAIAAGRycy9kb3du&#10;cmV2LnhtbFBLBQYAAAAABAAEAPUAAACGAwAAAAA=&#10;" strokeweight=".5pt">
              <v:textbox>
                <w:txbxContent>
                  <w:p w:rsidR="000D51C0" w:rsidRPr="00661D50" w:rsidRDefault="000D51C0" w:rsidP="00AF4020">
                    <w:pPr>
                      <w:spacing w:line="240" w:lineRule="exact"/>
                      <w:jc w:val="center"/>
                      <w:rPr>
                        <w:b/>
                      </w:rPr>
                    </w:pPr>
                    <w:r w:rsidRPr="00661D50">
                      <w:rPr>
                        <w:b/>
                      </w:rPr>
                      <w:t>Medidas preventivas iniciales, detalles constructivos, mantenimiento</w:t>
                    </w:r>
                  </w:p>
                </w:txbxContent>
              </v:textbox>
            </v:shape>
            <v:shape id="AutoShape 425" o:spid="_x0000_s1878" type="#_x0000_t32" style="position:absolute;left:25025;top:20923;width:6;height:143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FcycYAAADcAAAADwAAAGRycy9kb3ducmV2LnhtbESPT0sDMRTE7wW/Q3iCN5utiLZr01IU&#10;xRZE+ufQ42Pz3KTdvCxJul2/fSMIPQ4z8xtmOu9dIzoK0XpWMBoWIIgrry3XCnbb9/sxiJiQNTae&#10;ScEvRZjPbgZTLLU/85q6TapFhnAsUYFJqS2ljJUhh3HoW+Ls/fjgMGUZaqkDnjPcNfKhKJ6kQ8t5&#10;wWBLr4aq4+bkFLwdVnax/F497u3pED6+jn1n0Ch1d9svXkAk6tM1/N/+1AqeJyP4O5OPgJ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UxXMnGAAAA3AAAAA8AAAAAAAAA&#10;AAAAAAAAoQIAAGRycy9kb3ducmV2LnhtbFBLBQYAAAAABAAEAPkAAACUAwAAAAA=&#10;" strokeweight=".5pt"/>
            <v:shape id="AutoShape 426" o:spid="_x0000_s1879" type="#_x0000_t32" style="position:absolute;left:25025;top:24879;width:6;height:144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PCvsYAAADcAAAADwAAAGRycy9kb3ducmV2LnhtbESPT2sCMRTE7wW/Q3hCbzWrlP5ZjSKW&#10;liqUUuvB42Pz3EQ3L0sS1+23N4VCj8PM/IaZLXrXiI5CtJ4VjEcFCOLKa8u1gt33690TiJiQNTae&#10;ScEPRVjMBzczLLW/8Bd121SLDOFYogKTUltKGStDDuPIt8TZO/jgMGUZaqkDXjLcNXJSFA/SoeW8&#10;YLCllaHqtD07BS/HjV2uPzf3e3s+hrePU98ZNErdDvvlFESiPv2H/9rvWsHj8wR+z+QjIO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jwr7GAAAA3AAAAA8AAAAAAAAA&#10;AAAAAAAAoQIAAGRycy9kb3ducmV2LnhtbFBLBQYAAAAABAAEAPkAAACUAwAAAAA=&#10;" strokeweight=".5pt"/>
            <v:shape id="Text Box 427" o:spid="_x0000_s1880" type="#_x0000_t202" style="position:absolute;left:723;top:64084;width:48603;height:252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e1GMUA&#10;AADcAAAADwAAAGRycy9kb3ducmV2LnhtbESP0WoCMRRE3wv+Q7iCbzVbhdZujSKCoA/CNvoBt5vb&#10;zdLNzbKJuvr1piD4OMzMGWa+7F0jztSF2rOCt3EGgrj0puZKwfGweZ2BCBHZYOOZFFwpwHIxeJlj&#10;bvyFv+msYyUShEOOCmyMbS5lKC05DGPfEifv13cOY5JdJU2HlwR3jZxk2bt0WHNasNjS2lL5p09O&#10;waktDqvpfqdtcT3e4uxH18VGKzUa9qsvEJH6+Aw/2luj4ONzCv9n0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N7UYxQAAANwAAAAPAAAAAAAAAAAAAAAAAJgCAABkcnMv&#10;ZG93bnJldi54bWxQSwUGAAAAAAQABAD1AAAAigMAAAAA&#10;" strokeweight=".5pt">
              <v:textbox>
                <w:txbxContent>
                  <w:p w:rsidR="000D51C0" w:rsidRPr="00661D50" w:rsidRDefault="000D51C0" w:rsidP="00AF4020">
                    <w:pPr>
                      <w:spacing w:line="240" w:lineRule="exact"/>
                      <w:jc w:val="center"/>
                      <w:rPr>
                        <w:b/>
                        <w:sz w:val="22"/>
                        <w:szCs w:val="22"/>
                      </w:rPr>
                    </w:pPr>
                    <w:r w:rsidRPr="00661D50">
                      <w:rPr>
                        <w:b/>
                        <w:sz w:val="22"/>
                        <w:szCs w:val="22"/>
                      </w:rPr>
                      <w:t>Comprobación/verificación</w:t>
                    </w:r>
                  </w:p>
                </w:txbxContent>
              </v:textbox>
            </v:shape>
            <v:shape id="Text Box 428" o:spid="_x0000_s1881" type="#_x0000_t202" style="position:absolute;left:50977;top:30092;width:3239;height:3230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BrycUA&#10;AADcAAAADwAAAGRycy9kb3ducmV2LnhtbESPQUvDQBSE70L/w/IEb3ZXLWrTbktRBC+VNimlx0f2&#10;NRuafRuyaxL/vVsQPA4z8w2zXI+uET11ofas4WGqQBCX3tRcaTgUH/evIEJENth4Jg0/FGC9mtws&#10;MTN+4D31eaxEgnDIUIONsc2kDKUlh2HqW+LknX3nMCbZVdJ0OCS4a+SjUs/SYc1pwWJLb5bKS/7t&#10;NHy9F6of3OxQnMw298en/a5SVuu723GzABFpjP/hv/an0fAyn8H1TD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0GvJxQAAANwAAAAPAAAAAAAAAAAAAAAAAJgCAABkcnMv&#10;ZG93bnJldi54bWxQSwUGAAAAAAQABAD1AAAAigMAAAAA&#10;" strokeweight=".5pt">
              <v:textbox style="layout-flow:vertical;mso-layout-flow-alt:bottom-to-top">
                <w:txbxContent>
                  <w:p w:rsidR="000D51C0" w:rsidRPr="00661D50" w:rsidRDefault="000D51C0" w:rsidP="00AF4020">
                    <w:pPr>
                      <w:spacing w:line="360" w:lineRule="auto"/>
                      <w:jc w:val="center"/>
                      <w:rPr>
                        <w:b/>
                      </w:rPr>
                    </w:pPr>
                    <w:r w:rsidRPr="00661D50">
                      <w:rPr>
                        <w:b/>
                      </w:rPr>
                      <w:t>Introducir medidas de protección adicionales</w:t>
                    </w:r>
                  </w:p>
                </w:txbxContent>
              </v:textbox>
            </v:shape>
            <v:shape id="AutoShape 429" o:spid="_x0000_s1882" type="#_x0000_t32" style="position:absolute;left:52584;top:62401;width:13;height:306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p75sUAAADcAAAADwAAAGRycy9kb3ducmV2LnhtbESPT2vCQBTE74LfYXmCN90o2D+pqwRB&#10;0JYWTL14e2Rfk2j2bdhdTfrtuwXB4zAzv2GW69404kbO15YVzKYJCOLC6ppLBcfv7eQFhA/IGhvL&#10;pOCXPKxXw8ESU207PtAtD6WIEPYpKqhCaFMpfVGRQT+1LXH0fqwzGKJ0pdQOuwg3jZwnyZM0WHNc&#10;qLClTUXFJb8aBabu8/1n+eXeC4Oz0/mQUfbRKTUe9dkbiEB9eITv7Z1W8Py6gP8z8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7p75sUAAADcAAAADwAAAAAAAAAA&#10;AAAAAAChAgAAZHJzL2Rvd25yZXYueG1sUEsFBgAAAAAEAAQA+QAAAJMDAAAAAA==&#10;" strokeweight=".5pt"/>
            <v:shape id="AutoShape 430" o:spid="_x0000_s1883" type="#_x0000_t33" style="position:absolute;left:47727;top:25221;width:6470;height:3271;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05VMMAAADcAAAADwAAAGRycy9kb3ducmV2LnhtbESPT4vCMBTE7wt+h/AEb2uqB1erUURQ&#10;xMPCuit4fDTPpti8lCb947c3grDHYWZ+w6w2vS1FS7UvHCuYjBMQxJnTBecK/n73n3MQPiBrLB2T&#10;ggd52KwHHytMtev4h9pzyEWEsE9RgQmhSqX0mSGLfuwq4ujdXG0xRFnnUtfYRbgt5TRJZtJiwXHB&#10;YEU7Q9n93FgF80t5aU7NrUrygzl4bP13d82UGg377RJEoD78h9/to1bwtZjB60w8AnL9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9NOVTDAAAA3AAAAA8AAAAAAAAAAAAA&#10;AAAAoQIAAGRycy9kb3ducmV2LnhtbFBLBQYAAAAABAAEAPkAAACRAwAAAAA=&#10;">
              <v:stroke endarrow="block"/>
            </v:shape>
            <v:shape id="Text Box 431" o:spid="_x0000_s1884" type="#_x0000_t202" style="position:absolute;left:48983;top:63493;width:4166;height:27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jQ68QA&#10;AADcAAAADwAAAGRycy9kb3ducmV2LnhtbESPT2vCQBTE74LfYXmCN91V6r/UVcRS6KliWgu9PbLP&#10;JDT7NmRXE799VxA8DjPzG2a97WwlrtT40rGGyViBIM6cKTnX8P31PlqC8AHZYOWYNNzIw3bT760x&#10;Ma7lI13TkIsIYZ+ghiKEOpHSZwVZ9GNXE0fv7BqLIcoml6bBNsJtJadKzaXFkuNCgTXtC8r+0ovV&#10;cPo8//68qEP+Zmd16zol2a6k1sNBt3sFEagLz/Cj/WE0LFYLuJ+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40OvEAAAA3AAAAA8AAAAAAAAAAAAAAAAAmAIAAGRycy9k&#10;b3ducmV2LnhtbFBLBQYAAAAABAAEAPUAAACJAwAAAAA=&#10;" filled="f" stroked="f">
              <v:textbox>
                <w:txbxContent>
                  <w:p w:rsidR="000D51C0" w:rsidRPr="00661D50" w:rsidRDefault="000D51C0" w:rsidP="00AF4020">
                    <w:pPr>
                      <w:rPr>
                        <w:b/>
                        <w:sz w:val="22"/>
                        <w:szCs w:val="22"/>
                      </w:rPr>
                    </w:pPr>
                    <w:r w:rsidRPr="00661D50">
                      <w:rPr>
                        <w:b/>
                        <w:sz w:val="22"/>
                        <w:szCs w:val="22"/>
                      </w:rPr>
                      <w:t>NO</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32" o:spid="_x0000_s1885" type="#_x0000_t34" style="position:absolute;left:48920;top:13722;width:406;height:51727;flip:x 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SKVb8AAADcAAAADwAAAGRycy9kb3ducmV2LnhtbERPS27CMBDdI3EHa5C6AwcqAQ0Y1PKR&#10;2BJ6gMEe4oh4HMUmpLevF0gsn95/ve1dLTpqQ+VZwXSSgSDW3lRcKvi9HMdLECEiG6w9k4I/CrDd&#10;DAdrzI1/8pm6IpYihXDIUYGNscmlDNqSwzDxDXHibr51GBNsS2lafKZwV8tZls2lw4pTg8WGdpb0&#10;vXg4Bbdldb5bt5teu4P+mdFB7z8xKPUx6r9XICL18S1+uU9GweIrrU1n0hGQm3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CSKVb8AAADcAAAADwAAAAAAAAAAAAAAAACh&#10;AgAAZHJzL2Rvd25yZXYueG1sUEsFBgAAAAAEAAQA+QAAAI0DAAAAAA==&#10;" adj="-303750" strokeweight=".5pt">
              <v:stroke endarrow="block"/>
            </v:shape>
            <v:shape id="AutoShape 433" o:spid="_x0000_s1886" type="#_x0000_t33" style="position:absolute;left:32086;top:38792;width:10160;height:1441;rotation:18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wa88UAAADcAAAADwAAAGRycy9kb3ducmV2LnhtbESP0WrCQBRE3wv+w3IF3+omfTAaXUWE&#10;ikhDaeoHXLLXbDB7N2RXjX59t1Do4zAzZ5jVZrCtuFHvG8cK0mkCgrhyuuFawen7/XUOwgdkja1j&#10;UvAgD5v16GWFuXZ3/qJbGWoRIexzVGBC6HIpfWXIop+6jjh6Z9dbDFH2tdQ93iPctvItSWbSYsNx&#10;wWBHO0PVpbxaBbP0s9rXRdqYwmXp4Zh9lMVzrtRkPGyXIAIN4T/81z5oBdliAb9n4hG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Pwa88UAAADcAAAADwAAAAAAAAAA&#10;AAAAAAChAgAAZHJzL2Rvd25yZXYueG1sUEsFBgAAAAAEAAQA+QAAAJMDAAAAAA==&#10;" strokeweight=".5pt">
              <v:stroke endarrow="block"/>
            </v:shape>
            <v:shape id="AutoShape 434" o:spid="_x0000_s1887" type="#_x0000_t33" style="position:absolute;left:37877;top:33960;width:1441;height:11112;rotation:9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dT5sEAAADcAAAADwAAAGRycy9kb3ducmV2LnhtbERPy4rCMBTdD/gP4QpuhjHVhUg1LeIL&#10;Fw74+oBLcqftTHNTmljr35uFMMvDeS/z3taio9ZXjhVMxgkIYu1MxYWC23X3NQfhA7LB2jEpeJKH&#10;PBt8LDE17sFn6i6hEDGEfYoKyhCaVEqvS7Lox64hjtyPay2GCNtCmhYfMdzWcpokM2mx4thQYkPr&#10;kvTf5W4V0PHgv09n2my2v8fOzT71ad9rpUbDfrUAEagP/+K3+2AUzJM4P56JR0Bm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N1PmwQAAANwAAAAPAAAAAAAAAAAAAAAA&#10;AKECAABkcnMvZG93bnJldi54bWxQSwUGAAAAAAQABAD5AAAAjwMAAAAA&#10;" strokeweight=".5pt">
              <v:stroke startarrow="block"/>
            </v:shape>
            <v:shape id="AutoShape 435" o:spid="_x0000_s1888" type="#_x0000_t32" style="position:absolute;left:37484;top:40271;width:6;height:144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oticEAAADcAAAADwAAAGRycy9kb3ducmV2LnhtbESP0YrCMBRE3wX/IVzBN01bF5GuUUQQ&#10;Ft+2+gGX5tp0bW5Kk7Xx742wsI/DzJxhtvtoO/GgwbeOFeTLDARx7XTLjYLr5bTYgPABWWPnmBQ8&#10;ycN+N51ssdRu5G96VKERCcK+RAUmhL6U0teGLPql64mTd3ODxZDk0Eg94JjgtpNFlq2lxZbTgsGe&#10;jobqe/VrFRQmjx+nH+xX5yrei1vVrF09KjWfxcMniEAx/If/2l9awSbL4X0mHQG5e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mi2JwQAAANwAAAAPAAAAAAAAAAAAAAAA&#10;AKECAABkcnMvZG93bnJldi54bWxQSwUGAAAAAAQABAD5AAAAjwMAAAAA&#10;" strokeweight=".5pt">
              <v:stroke endarrow="block"/>
            </v:shape>
            <v:shape id="AutoShape 436" o:spid="_x0000_s1889" type="#_x0000_t32" style="position:absolute;left:12598;top:32842;width:6;height:148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7SyOcUAAADcAAAADwAAAGRycy9kb3ducmV2LnhtbESPQWvCQBSE70L/w/IK3nSTHIqkrsEW&#10;itbSg7H2/Mi+JsHs23R31dRf7xYEj8PMfMPMi8F04kTOt5YVpNMEBHFldcu1gq/d22QGwgdkjZ1l&#10;UvBHHorFw2iOubZn3tKpDLWIEPY5KmhC6HMpfdWQQT+1PXH0fqwzGKJ0tdQOzxFuOpklyZM02HJc&#10;aLCn14aqQ3k0CjYffZv9rj7dexfou9SX/csq3Ss1fhyWzyACDeEevrXXWsEsyeD/TDwC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7SyOcUAAADcAAAADwAAAAAAAAAA&#10;AAAAAAChAgAAZHJzL2Rvd25yZXYueG1sUEsFBgAAAAAEAAQA+QAAAJMDAAAAAA==&#10;" strokeweight=".5pt">
              <v:stroke endarrow="block"/>
            </v:shape>
            <v:shape id="AutoShape 437" o:spid="_x0000_s1890" type="#_x0000_t32" style="position:absolute;left:12604;top:38785;width:7;height:293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gXosUAAADcAAAADwAAAGRycy9kb3ducmV2LnhtbESPQWvCQBSE74L/YXmCN93EQpHUNVSh&#10;WC09GKvnR/aZhGbfprurpv313ULB4zAz3zCLvDetuJLzjWUF6TQBQVxa3XCl4OPwMpmD8AFZY2uZ&#10;FHyTh3w5HCww0/bGe7oWoRIRwj5DBXUIXSalL2sy6Ke2I47e2TqDIUpXSe3wFuGmlbMkeZQGG44L&#10;NXa0rqn8LC5Gwe6ta2Zfm3e3bQOdCv1zXG3So1LjUf/8BCJQH+7h//arVjBPHuDvTDwC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PgXosUAAADcAAAADwAAAAAAAAAA&#10;AAAAAAChAgAAZHJzL2Rvd25yZXYueG1sUEsFBgAAAAAEAAQA+QAAAJMDAAAAAA==&#10;" strokeweight=".5pt">
              <v:stroke endarrow="block"/>
            </v:shape>
            <v:shape id="AutoShape 438" o:spid="_x0000_s1891" type="#_x0000_t32" style="position:absolute;left:12598;top:62712;width:6;height:144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2OEcEAAADcAAAADwAAAGRycy9kb3ducmV2LnhtbESP0YrCMBRE3xf8h3AF39bUKlKqUUQQ&#10;ln2zux9waa5NtbkpTbTZv98Igo/DzJxhtvtoO/GgwbeOFSzmGQji2umWGwW/P6fPAoQPyBo7x6Tg&#10;jzzsd5OPLZbajXymRxUakSDsS1RgQuhLKX1tyKKfu544eRc3WAxJDo3UA44JbjuZZ9laWmw5LRjs&#10;6WiovlV3qyA3i7g6XbFfflfxll+qZu3qUanZNB42IALF8A6/2l9aQZGt4HkmHQG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7Y4RwQAAANwAAAAPAAAAAAAAAAAAAAAA&#10;AKECAABkcnMvZG93bnJldi54bWxQSwUGAAAAAAQABAD5AAAAjwMAAAAA&#10;" strokeweight=".5pt">
              <v:stroke endarrow="block"/>
            </v:shape>
            <v:shape id="AutoShape 439" o:spid="_x0000_s1892" type="#_x0000_t32" style="position:absolute;left:37477;top:62712;width:7;height:141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ErisEAAADcAAAADwAAAGRycy9kb3ducmV2LnhtbESP0YrCMBRE3xf8h3AF39bUuitSjSKC&#10;IL5t1w+4NNem2tyUJtr490ZY2MdhZs4w6220rXhQ7xvHCmbTDARx5XTDtYLz7+FzCcIHZI2tY1Lw&#10;JA/bzehjjYV2A//Qowy1SBD2BSowIXSFlL4yZNFPXUecvIvrLYYk+1rqHocEt63Ms2whLTacFgx2&#10;tDdU3cq7VZCbWfw6XLGbn8p4yy9lvXDVoNRkHHcrEIFi+A//tY9awTL7hveZdATk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oSuKwQAAANwAAAAPAAAAAAAAAAAAAAAA&#10;AKECAABkcnMvZG93bnJldi54bWxQSwUGAAAAAAQABAD5AAAAjwMAAAAA&#10;" strokeweight=".5pt">
              <v:stroke endarrow="block"/>
            </v:shape>
            <w10:wrap type="none"/>
            <w10:anchorlock/>
          </v:group>
        </w:pict>
      </w:r>
    </w:p>
    <w:p w:rsidR="00AF4020" w:rsidRPr="007F3C1D" w:rsidRDefault="00AF4020" w:rsidP="00AF4020">
      <w:pPr>
        <w:pStyle w:val="Nombretabla"/>
        <w:spacing w:line="360" w:lineRule="auto"/>
        <w:jc w:val="center"/>
        <w:rPr>
          <w:rFonts w:ascii="Times New Roman" w:hAnsi="Times New Roman"/>
          <w:i w:val="0"/>
          <w:sz w:val="24"/>
          <w:szCs w:val="24"/>
        </w:rPr>
      </w:pPr>
      <w:r w:rsidRPr="007F3C1D">
        <w:rPr>
          <w:rFonts w:ascii="Times New Roman" w:hAnsi="Times New Roman"/>
          <w:i w:val="0"/>
          <w:sz w:val="24"/>
          <w:szCs w:val="24"/>
        </w:rPr>
        <w:t>Figura 1. Esquema General de comprobación de la Durabilidad</w:t>
      </w:r>
      <w:r w:rsidR="002C0627">
        <w:rPr>
          <w:rFonts w:ascii="Times New Roman" w:hAnsi="Times New Roman"/>
          <w:i w:val="0"/>
          <w:sz w:val="24"/>
          <w:szCs w:val="24"/>
        </w:rPr>
        <w:t xml:space="preserve"> </w:t>
      </w:r>
      <w:r w:rsidR="002C0627" w:rsidRPr="002C0627">
        <w:rPr>
          <w:rFonts w:ascii="Times New Roman" w:hAnsi="Times New Roman"/>
          <w:i w:val="0"/>
          <w:sz w:val="24"/>
          <w:szCs w:val="24"/>
        </w:rPr>
        <w:t>(</w:t>
      </w:r>
      <w:r w:rsidR="002C0627" w:rsidRPr="002C0627">
        <w:rPr>
          <w:rFonts w:ascii="Times New Roman" w:hAnsi="Times New Roman"/>
          <w:sz w:val="24"/>
          <w:szCs w:val="24"/>
        </w:rPr>
        <w:t>PrUNE 83.994)</w:t>
      </w:r>
    </w:p>
    <w:p w:rsidR="00AF4020" w:rsidRDefault="00AF4020" w:rsidP="00AF4020">
      <w:pPr>
        <w:jc w:val="both"/>
      </w:pPr>
      <w:r>
        <w:t xml:space="preserve">Por tanto, el proyectista debe decidir desde el principio si utiliza el método tradicional de comprobación de la durabilidad y define una composición de la mezcla de </w:t>
      </w:r>
      <w:r w:rsidRPr="00FF5470">
        <w:t>hormigón o  una</w:t>
      </w:r>
      <w:r>
        <w:t xml:space="preserve"> resistencia característica o bien aborda la definición mediante de la vida útil un método que al ser por prestaciones (el tiempo en que el frente agresivo no debe alcanzar la armadura) exige unos modelos, o indicadores </w:t>
      </w:r>
      <w:r w:rsidRPr="00FF5470">
        <w:t>y unos ensayos</w:t>
      </w:r>
      <w:r>
        <w:t xml:space="preserve"> asociados.</w:t>
      </w:r>
    </w:p>
    <w:p w:rsidR="00AF4020" w:rsidRDefault="00AF4020" w:rsidP="00AF4020">
      <w:pPr>
        <w:jc w:val="both"/>
      </w:pPr>
      <w:r>
        <w:lastRenderedPageBreak/>
        <w:t xml:space="preserve">Por otro lado, debe también decidir la definición del final de la vida útil, es decir si la asocia al momento inicial de comienzo de la corrosión de la </w:t>
      </w:r>
      <w:r w:rsidRPr="00FF5470">
        <w:t>armadura o siguiendo criterios</w:t>
      </w:r>
      <w:r>
        <w:t xml:space="preserve"> probabilistas, la define en términos de probabilidad de fallo o de corrosión.</w:t>
      </w:r>
    </w:p>
    <w:p w:rsidR="00AF4020" w:rsidRDefault="00AF4020" w:rsidP="00AF4020">
      <w:pPr>
        <w:jc w:val="both"/>
      </w:pPr>
    </w:p>
    <w:p w:rsidR="00AF4020" w:rsidRPr="005A0A3F" w:rsidRDefault="00AF4020" w:rsidP="00AF4020">
      <w:pPr>
        <w:pStyle w:val="Ttulocontenido"/>
      </w:pPr>
      <w:r w:rsidRPr="005A0A3F">
        <w:t>MÉTODOS AVANZADOS BASADOS EN MODELOS DE PREDICCIÓN (CATEGORÍA III)</w:t>
      </w:r>
    </w:p>
    <w:p w:rsidR="00AF4020" w:rsidRDefault="00AF4020" w:rsidP="00AF4020">
      <w:pPr>
        <w:spacing w:line="276" w:lineRule="auto"/>
      </w:pPr>
    </w:p>
    <w:p w:rsidR="00AF4020" w:rsidRDefault="00AF4020" w:rsidP="00AF4020">
      <w:pPr>
        <w:jc w:val="both"/>
      </w:pPr>
      <w:r w:rsidRPr="00B332D6">
        <w:t>Tanto por los deterioros prematuros que sufren muchas estructuras realizadas respetando los requisitos establecidos por el método tradicional, como por el avance en los conocimientos sobre la durabilidad del hormigón, se ha evolucionado a lo que actualmente se han dado en llamar métodos “avanzados”, que se basan en calcular el tiempo que tardará en llegar el agresivo hasta la armadura a partir de una característica del hormigón que sea verificable (prestación o desempeño)</w:t>
      </w:r>
      <w:r>
        <w:t xml:space="preserve"> y de cómo luego este deterioro progresa</w:t>
      </w:r>
      <w:r w:rsidRPr="00B332D6">
        <w:t>.</w:t>
      </w:r>
      <w:r>
        <w:t xml:space="preserve"> Los métodos que contemplen en su formulación el tiempo de forma </w:t>
      </w:r>
      <w:r w:rsidRPr="00403D0E">
        <w:t>explícita</w:t>
      </w:r>
      <w:r>
        <w:t xml:space="preserve"> pueden ser de tipo </w:t>
      </w:r>
      <w:r w:rsidRPr="00403D0E">
        <w:t xml:space="preserve">semi- o totalmente probabilista. </w:t>
      </w:r>
    </w:p>
    <w:p w:rsidR="00AF4020" w:rsidRDefault="00AF4020" w:rsidP="00AF4020">
      <w:pPr>
        <w:spacing w:line="276" w:lineRule="auto"/>
        <w:rPr>
          <w:i/>
        </w:rPr>
      </w:pPr>
    </w:p>
    <w:p w:rsidR="00AF4020" w:rsidRPr="005A0A3F" w:rsidRDefault="00AF4020" w:rsidP="00AF4020">
      <w:pPr>
        <w:pStyle w:val="Subtitulocontenido"/>
        <w:ind w:left="357" w:hanging="357"/>
      </w:pPr>
      <w:r w:rsidRPr="005A0A3F">
        <w:t>Función básica del estado límite de durabilidad</w:t>
      </w:r>
    </w:p>
    <w:p w:rsidR="00AF4020" w:rsidRPr="00B332D6" w:rsidRDefault="00AF4020" w:rsidP="00AF4020">
      <w:pPr>
        <w:spacing w:line="276" w:lineRule="auto"/>
        <w:rPr>
          <w:i/>
        </w:rPr>
      </w:pPr>
    </w:p>
    <w:p w:rsidR="00AF4020" w:rsidRDefault="00AF4020" w:rsidP="00AF4020">
      <w:pPr>
        <w:jc w:val="both"/>
      </w:pPr>
      <w:r w:rsidRPr="007F3C1D">
        <w:t xml:space="preserve">Estos métodos avanzados están basados en el concepto de fiabilidad estructural que tiene en cuenta la incertidumbre mediante el establecimiento de una probabilidad de </w:t>
      </w:r>
      <w:r>
        <w:t>fallo (</w:t>
      </w:r>
      <w:r w:rsidRPr="00535B3E">
        <w:rPr>
          <w:lang w:val="es-ES"/>
        </w:rPr>
        <w:t>Melchers</w:t>
      </w:r>
      <w:r w:rsidRPr="00035C0B">
        <w:t>). Así, la</w:t>
      </w:r>
      <w:r w:rsidRPr="007F3C1D">
        <w:t xml:space="preserve"> seguridad de la estructura se expresa mediante las variables básicas de una función de estado límite (LSF). La LSF más simple es la que define que la resistencia R debe ser superior o igual a la solicitación, S:</w:t>
      </w:r>
    </w:p>
    <w:tbl>
      <w:tblPr>
        <w:tblW w:w="0" w:type="auto"/>
        <w:jc w:val="center"/>
        <w:tblInd w:w="5066" w:type="dxa"/>
        <w:tblLook w:val="04A0"/>
      </w:tblPr>
      <w:tblGrid>
        <w:gridCol w:w="3368"/>
        <w:gridCol w:w="544"/>
      </w:tblGrid>
      <w:tr w:rsidR="00AF4020" w:rsidRPr="00682462" w:rsidTr="000D51C0">
        <w:trPr>
          <w:jc w:val="center"/>
        </w:trPr>
        <w:tc>
          <w:tcPr>
            <w:tcW w:w="3368" w:type="dxa"/>
            <w:vAlign w:val="center"/>
          </w:tcPr>
          <w:p w:rsidR="00AF4020" w:rsidRPr="00682462" w:rsidRDefault="00AF4020" w:rsidP="000D51C0">
            <w:pPr>
              <w:pStyle w:val="Normalcontenido"/>
              <w:jc w:val="center"/>
            </w:pPr>
            <w:r w:rsidRPr="00F06328">
              <w:object w:dxaOrig="580" w:dyaOrig="279">
                <v:shape id="_x0000_i1026" type="#_x0000_t75" style="width:29.3pt;height:14.25pt" o:ole="" fillcolor="window">
                  <v:imagedata r:id="rId13" o:title=""/>
                </v:shape>
                <o:OLEObject Type="Embed" ProgID="Equation.3" ShapeID="_x0000_i1026" DrawAspect="Content" ObjectID="_1445768118" r:id="rId14">
                  <o:FieldCodes>\* MERGEFORMAT</o:FieldCodes>
                </o:OLEObject>
              </w:object>
            </w:r>
          </w:p>
        </w:tc>
        <w:tc>
          <w:tcPr>
            <w:tcW w:w="544" w:type="dxa"/>
            <w:vAlign w:val="center"/>
          </w:tcPr>
          <w:p w:rsidR="00AF4020" w:rsidRPr="00682462" w:rsidRDefault="00AF4020" w:rsidP="000D51C0">
            <w:pPr>
              <w:pStyle w:val="Normalcontenido"/>
            </w:pPr>
            <w:r w:rsidRPr="00682462">
              <w:t>(1)</w:t>
            </w:r>
          </w:p>
        </w:tc>
      </w:tr>
    </w:tbl>
    <w:p w:rsidR="00AF4020" w:rsidRDefault="00AF4020" w:rsidP="00AF4020">
      <w:pPr>
        <w:spacing w:line="276" w:lineRule="auto"/>
        <w:jc w:val="both"/>
      </w:pPr>
    </w:p>
    <w:p w:rsidR="00AF4020" w:rsidRDefault="00AF4020" w:rsidP="00AF4020">
      <w:pPr>
        <w:jc w:val="both"/>
      </w:pPr>
      <w:r w:rsidRPr="00B332D6">
        <w:t>Por tanto, la probabilidad de fallo, P</w:t>
      </w:r>
      <w:r w:rsidRPr="00403D0E">
        <w:t>f</w:t>
      </w:r>
      <w:r w:rsidRPr="00B332D6">
        <w:t>, es igual a la probabilidad de que S sea mayor que R y la verificación de la seguridad estructural se realiza aplicando métodos de fiabilidad, para demostrar que P</w:t>
      </w:r>
      <w:r w:rsidRPr="00403D0E">
        <w:t>f</w:t>
      </w:r>
      <w:r w:rsidRPr="00B332D6">
        <w:t xml:space="preserve"> es más pequeño que un determinado valor establecido por los códigos.</w:t>
      </w:r>
      <w:r>
        <w:t xml:space="preserve"> L</w:t>
      </w:r>
      <w:r w:rsidRPr="00B332D6">
        <w:t xml:space="preserve">a LSF relacionada con la durabilidad </w:t>
      </w:r>
      <w:r>
        <w:t xml:space="preserve"> </w:t>
      </w:r>
      <w:r w:rsidRPr="00B332D6">
        <w:t>consistirá en calcular</w:t>
      </w:r>
      <w:r>
        <w:t xml:space="preserve"> que se cumple esta expresión que se concreta en el caso de la armadura en que su recubrimiento debe ser mayor o igual a la profundidad que alcance el frente agresivo en el tiempo de vida útil considerado.  A la función de estado límite resultante se le puede dar un tratamiento probabilista definiendo una probabilidad de fallo  o puede dársele un tratamiento semi-probabilista con </w:t>
      </w:r>
      <w:r w:rsidRPr="00FF5470">
        <w:t>unos coeficientes que mayor</w:t>
      </w:r>
      <w:r>
        <w:t xml:space="preserve"> </w:t>
      </w:r>
      <w:r w:rsidRPr="00FF5470">
        <w:t>en la profundidad de ingreso o minoren el recubrimiento.</w:t>
      </w:r>
    </w:p>
    <w:tbl>
      <w:tblPr>
        <w:tblW w:w="0" w:type="auto"/>
        <w:jc w:val="center"/>
        <w:tblInd w:w="5066" w:type="dxa"/>
        <w:tblLook w:val="04A0"/>
      </w:tblPr>
      <w:tblGrid>
        <w:gridCol w:w="3368"/>
        <w:gridCol w:w="544"/>
      </w:tblGrid>
      <w:tr w:rsidR="00AF4020" w:rsidRPr="00682462" w:rsidTr="000D51C0">
        <w:trPr>
          <w:jc w:val="center"/>
        </w:trPr>
        <w:tc>
          <w:tcPr>
            <w:tcW w:w="3368" w:type="dxa"/>
            <w:vAlign w:val="center"/>
          </w:tcPr>
          <w:p w:rsidR="00AF4020" w:rsidRPr="00682462" w:rsidRDefault="00AF4020" w:rsidP="000D51C0">
            <w:pPr>
              <w:pStyle w:val="Normalcontenido"/>
              <w:jc w:val="center"/>
            </w:pPr>
            <w:r w:rsidRPr="00FF5470">
              <w:object w:dxaOrig="1300" w:dyaOrig="380">
                <v:shape id="_x0000_i1027" type="#_x0000_t75" style="width:65.3pt;height:17.6pt" o:ole="" fillcolor="window">
                  <v:imagedata r:id="rId15" o:title=""/>
                </v:shape>
                <o:OLEObject Type="Embed" ProgID="Equation.3" ShapeID="_x0000_i1027" DrawAspect="Content" ObjectID="_1445768119" r:id="rId16">
                  <o:FieldCodes>\* MERGEFORMAT</o:FieldCodes>
                </o:OLEObject>
              </w:object>
            </w:r>
          </w:p>
        </w:tc>
        <w:tc>
          <w:tcPr>
            <w:tcW w:w="544" w:type="dxa"/>
            <w:vAlign w:val="center"/>
          </w:tcPr>
          <w:p w:rsidR="00AF4020" w:rsidRPr="00682462" w:rsidRDefault="00AF4020" w:rsidP="000D51C0">
            <w:pPr>
              <w:pStyle w:val="Normalcontenido"/>
            </w:pPr>
            <w:r>
              <w:t>(2</w:t>
            </w:r>
            <w:r w:rsidRPr="00682462">
              <w:t>)</w:t>
            </w:r>
          </w:p>
        </w:tc>
      </w:tr>
      <w:tr w:rsidR="00AF4020" w:rsidRPr="00FF5470" w:rsidTr="000D51C0">
        <w:trPr>
          <w:jc w:val="center"/>
        </w:trPr>
        <w:tc>
          <w:tcPr>
            <w:tcW w:w="3368" w:type="dxa"/>
            <w:vAlign w:val="center"/>
          </w:tcPr>
          <w:p w:rsidR="00AF4020" w:rsidRPr="00FF5470" w:rsidRDefault="00AF4020" w:rsidP="000D51C0">
            <w:pPr>
              <w:pStyle w:val="Normalcontenido"/>
              <w:jc w:val="center"/>
            </w:pPr>
            <w:r w:rsidRPr="00FF5470">
              <w:object w:dxaOrig="1960" w:dyaOrig="380">
                <v:shape id="_x0000_i1028" type="#_x0000_t75" style="width:99.65pt;height:17.6pt" o:ole="" fillcolor="window">
                  <v:imagedata r:id="rId17" o:title=""/>
                </v:shape>
                <o:OLEObject Type="Embed" ProgID="Equation.3" ShapeID="_x0000_i1028" DrawAspect="Content" ObjectID="_1445768120" r:id="rId18">
                  <o:FieldCodes>\* MERGEFORMAT</o:FieldCodes>
                </o:OLEObject>
              </w:object>
            </w:r>
          </w:p>
        </w:tc>
        <w:tc>
          <w:tcPr>
            <w:tcW w:w="544" w:type="dxa"/>
            <w:vAlign w:val="center"/>
          </w:tcPr>
          <w:p w:rsidR="00AF4020" w:rsidRPr="00FF5470" w:rsidRDefault="00AF4020" w:rsidP="000D51C0">
            <w:pPr>
              <w:pStyle w:val="Normalcontenido"/>
            </w:pPr>
            <w:r w:rsidRPr="00FF5470">
              <w:t>(3)</w:t>
            </w:r>
          </w:p>
        </w:tc>
      </w:tr>
    </w:tbl>
    <w:p w:rsidR="00AF4020" w:rsidRDefault="00AF4020" w:rsidP="00AF4020"/>
    <w:p w:rsidR="00AF4020" w:rsidRDefault="00AF4020" w:rsidP="00AF4020">
      <w:r>
        <w:t xml:space="preserve">Donde: c= recubrimiento, </w:t>
      </w:r>
      <w:r>
        <w:sym w:font="Symbol" w:char="F067"/>
      </w:r>
      <w:r>
        <w:t>= factor parcial de seguridad y x= profundidad de penetración del frente agresivo.</w:t>
      </w:r>
    </w:p>
    <w:p w:rsidR="00AF4020" w:rsidRDefault="00AF4020" w:rsidP="00AF4020"/>
    <w:p w:rsidR="00AF4020" w:rsidRDefault="00AF4020" w:rsidP="00AF4020">
      <w:r>
        <w:t xml:space="preserve">Una alternativa que por ejemplo contempla la EHE-08 es la siguiente expresión: </w:t>
      </w:r>
    </w:p>
    <w:p w:rsidR="00AF4020" w:rsidRDefault="00AF4020" w:rsidP="00AF4020"/>
    <w:tbl>
      <w:tblPr>
        <w:tblW w:w="0" w:type="auto"/>
        <w:jc w:val="center"/>
        <w:tblInd w:w="5066" w:type="dxa"/>
        <w:tblLook w:val="04A0"/>
      </w:tblPr>
      <w:tblGrid>
        <w:gridCol w:w="3368"/>
        <w:gridCol w:w="544"/>
      </w:tblGrid>
      <w:tr w:rsidR="00AF4020" w:rsidRPr="00682462" w:rsidTr="000D51C0">
        <w:trPr>
          <w:jc w:val="center"/>
        </w:trPr>
        <w:tc>
          <w:tcPr>
            <w:tcW w:w="3368" w:type="dxa"/>
            <w:vAlign w:val="center"/>
          </w:tcPr>
          <w:p w:rsidR="00AF4020" w:rsidRPr="00682462" w:rsidRDefault="00AF4020" w:rsidP="000D51C0">
            <w:pPr>
              <w:pStyle w:val="Normalcontenido"/>
              <w:jc w:val="center"/>
            </w:pPr>
            <w:r w:rsidRPr="00FF5470">
              <w:object w:dxaOrig="859" w:dyaOrig="300">
                <v:shape id="_x0000_i1029" type="#_x0000_t75" style="width:41.85pt;height:15.05pt" o:ole="" fillcolor="window">
                  <v:imagedata r:id="rId19" o:title=""/>
                </v:shape>
                <o:OLEObject Type="Embed" ProgID="Equation.3" ShapeID="_x0000_i1029" DrawAspect="Content" ObjectID="_1445768121" r:id="rId20">
                  <o:FieldCodes>\* MERGEFORMAT</o:FieldCodes>
                </o:OLEObject>
              </w:object>
            </w:r>
          </w:p>
        </w:tc>
        <w:tc>
          <w:tcPr>
            <w:tcW w:w="544" w:type="dxa"/>
            <w:vAlign w:val="center"/>
          </w:tcPr>
          <w:p w:rsidR="00AF4020" w:rsidRPr="00682462" w:rsidRDefault="00AF4020" w:rsidP="000D51C0">
            <w:pPr>
              <w:pStyle w:val="Normalcontenido"/>
            </w:pPr>
            <w:r>
              <w:t>(4</w:t>
            </w:r>
            <w:r w:rsidRPr="00682462">
              <w:t>)</w:t>
            </w:r>
          </w:p>
        </w:tc>
      </w:tr>
    </w:tbl>
    <w:p w:rsidR="00AF4020" w:rsidRPr="00B332D6" w:rsidRDefault="00AF4020" w:rsidP="00AF4020">
      <w:pPr>
        <w:jc w:val="both"/>
      </w:pPr>
      <w:r>
        <w:t>D</w:t>
      </w:r>
      <w:r w:rsidRPr="00B332D6">
        <w:t>onde</w:t>
      </w:r>
      <w:r>
        <w:t>:</w:t>
      </w:r>
      <w:r w:rsidRPr="00B332D6">
        <w:t xml:space="preserve"> t</w:t>
      </w:r>
      <w:r w:rsidRPr="00B332D6">
        <w:rPr>
          <w:vertAlign w:val="subscript"/>
        </w:rPr>
        <w:t xml:space="preserve">r </w:t>
      </w:r>
      <w:r w:rsidRPr="00B332D6">
        <w:t>= tiempo real de duración de la estructura,  t</w:t>
      </w:r>
      <w:r w:rsidRPr="00B332D6">
        <w:rPr>
          <w:vertAlign w:val="subscript"/>
        </w:rPr>
        <w:t>l</w:t>
      </w:r>
      <w:r w:rsidRPr="00B332D6">
        <w:t xml:space="preserve"> = tiempo de cálculo y </w:t>
      </w:r>
      <w:r w:rsidRPr="00B332D6">
        <w:sym w:font="Symbol" w:char="F067"/>
      </w:r>
      <w:r w:rsidRPr="00B332D6">
        <w:rPr>
          <w:vertAlign w:val="subscript"/>
        </w:rPr>
        <w:t xml:space="preserve">t </w:t>
      </w:r>
      <w:r w:rsidRPr="00B332D6">
        <w:t xml:space="preserve">= </w:t>
      </w:r>
      <w:r>
        <w:t>es</w:t>
      </w:r>
      <w:r w:rsidRPr="00B332D6">
        <w:t xml:space="preserve"> un coeficiente parcial que tiene en cuenta</w:t>
      </w:r>
      <w:r>
        <w:t xml:space="preserve"> las incertidumbres del proceso, expresión en la que se aplica un coeficiente de seguridad al tiempo de vida útil que supone un </w:t>
      </w:r>
      <w:r w:rsidRPr="00FF5470">
        <w:t xml:space="preserve">10% de margen, es decir </w:t>
      </w:r>
      <w:r w:rsidRPr="00FF5470">
        <w:sym w:font="Symbol" w:char="F067"/>
      </w:r>
      <w:r w:rsidRPr="00FF5470">
        <w:rPr>
          <w:vertAlign w:val="subscript"/>
        </w:rPr>
        <w:t>t</w:t>
      </w:r>
      <w:r w:rsidRPr="00FF5470">
        <w:t>=1.10</w:t>
      </w:r>
      <w:r>
        <w:t xml:space="preserve">. </w:t>
      </w:r>
      <w:r>
        <w:lastRenderedPageBreak/>
        <w:t>Esta expresión no parece la más adecuada, si bien su explicación excede el objeto de esta ponencia.</w:t>
      </w:r>
    </w:p>
    <w:p w:rsidR="00AF4020" w:rsidRDefault="00AF4020" w:rsidP="00AF4020"/>
    <w:p w:rsidR="00AF4020" w:rsidRPr="005A0A3F" w:rsidRDefault="00AF4020" w:rsidP="00AF4020">
      <w:pPr>
        <w:pStyle w:val="Subtitulocontenido"/>
        <w:ind w:left="357" w:hanging="357"/>
      </w:pPr>
      <w:r w:rsidRPr="005A0A3F">
        <w:t>Modelos de predicción de la carbonatación</w:t>
      </w:r>
    </w:p>
    <w:p w:rsidR="00AF4020" w:rsidRDefault="00AF4020" w:rsidP="00AF4020">
      <w:pPr>
        <w:rPr>
          <w:i/>
        </w:rPr>
      </w:pPr>
    </w:p>
    <w:p w:rsidR="00AF4020" w:rsidRDefault="00AF4020" w:rsidP="00AF4020">
      <w:pPr>
        <w:jc w:val="both"/>
      </w:pPr>
      <w:r>
        <w:t xml:space="preserve">En general se considera que la carbonatación y los cloruros penetran mediante un proceso de difusión, por lo </w:t>
      </w:r>
      <w:r w:rsidRPr="00FF5470">
        <w:t>que es cuadrática la relación entre el tiempo y la distancia alcanzada por el frente agresivo. Esta relación es lo que se conoce como de “la ley de la raíz cuadrada del tiempo:</w:t>
      </w:r>
    </w:p>
    <w:p w:rsidR="00AF4020" w:rsidRDefault="00AF4020" w:rsidP="00AF4020">
      <w:pPr>
        <w:jc w:val="both"/>
      </w:pPr>
    </w:p>
    <w:tbl>
      <w:tblPr>
        <w:tblW w:w="0" w:type="auto"/>
        <w:jc w:val="center"/>
        <w:tblInd w:w="5066" w:type="dxa"/>
        <w:tblLook w:val="04A0"/>
      </w:tblPr>
      <w:tblGrid>
        <w:gridCol w:w="3368"/>
        <w:gridCol w:w="544"/>
      </w:tblGrid>
      <w:tr w:rsidR="00AF4020" w:rsidRPr="00682462" w:rsidTr="000D51C0">
        <w:trPr>
          <w:jc w:val="center"/>
        </w:trPr>
        <w:tc>
          <w:tcPr>
            <w:tcW w:w="3368" w:type="dxa"/>
            <w:vAlign w:val="center"/>
          </w:tcPr>
          <w:p w:rsidR="00AF4020" w:rsidRPr="00682462" w:rsidRDefault="00AF4020" w:rsidP="000D51C0">
            <w:pPr>
              <w:pStyle w:val="Normalcontenido"/>
              <w:jc w:val="center"/>
            </w:pPr>
            <w:r w:rsidRPr="00F06328">
              <w:object w:dxaOrig="999" w:dyaOrig="360">
                <v:shape id="_x0000_i1030" type="#_x0000_t75" style="width:49.4pt;height:18.4pt" o:ole="" fillcolor="window">
                  <v:imagedata r:id="rId21" o:title=""/>
                </v:shape>
                <o:OLEObject Type="Embed" ProgID="Equation.3" ShapeID="_x0000_i1030" DrawAspect="Content" ObjectID="_1445768122" r:id="rId22">
                  <o:FieldCodes>\* MERGEFORMAT</o:FieldCodes>
                </o:OLEObject>
              </w:object>
            </w:r>
          </w:p>
        </w:tc>
        <w:tc>
          <w:tcPr>
            <w:tcW w:w="544" w:type="dxa"/>
            <w:vAlign w:val="center"/>
          </w:tcPr>
          <w:p w:rsidR="00AF4020" w:rsidRPr="00682462" w:rsidRDefault="00AF4020" w:rsidP="000D51C0">
            <w:pPr>
              <w:pStyle w:val="Normalcontenido"/>
            </w:pPr>
            <w:r>
              <w:t>(5</w:t>
            </w:r>
            <w:r w:rsidRPr="00682462">
              <w:t>)</w:t>
            </w:r>
          </w:p>
        </w:tc>
      </w:tr>
    </w:tbl>
    <w:p w:rsidR="00AF4020" w:rsidRDefault="00AF4020" w:rsidP="00AF4020"/>
    <w:p w:rsidR="00AF4020" w:rsidRPr="00035C0B" w:rsidRDefault="00AF4020" w:rsidP="00AF4020">
      <w:pPr>
        <w:jc w:val="both"/>
      </w:pPr>
      <w:r w:rsidRPr="00035C0B">
        <w:t>Donde</w:t>
      </w:r>
      <w:r>
        <w:t>:</w:t>
      </w:r>
      <w:r w:rsidRPr="00035C0B">
        <w:t xml:space="preserve"> P</w:t>
      </w:r>
      <w:r w:rsidRPr="00035C0B">
        <w:rPr>
          <w:vertAlign w:val="subscript"/>
        </w:rPr>
        <w:t>x</w:t>
      </w:r>
      <w:r w:rsidRPr="00035C0B">
        <w:t xml:space="preserve"> = distancia alcanzada por el agresivo, t = tiempo de actuación y V es una velocidad de penetración del agresivo que engloba todas las variables dependientes del propio hormigón y de la agresividad ambiental. Sus unidades son mm/año</w:t>
      </w:r>
      <w:r w:rsidRPr="00035C0B">
        <w:rPr>
          <w:vertAlign w:val="superscript"/>
        </w:rPr>
        <w:t>0.5</w:t>
      </w:r>
      <w:r w:rsidRPr="00035C0B">
        <w:t>, lo que indica que se trata de un factor que refleja la velocidad de avance del agresivo. La acción ambiental así definida quedaría expresada por la V y el efecto de la acción por la P</w:t>
      </w:r>
      <w:r w:rsidRPr="00035C0B">
        <w:rPr>
          <w:vertAlign w:val="subscript"/>
        </w:rPr>
        <w:t>x</w:t>
      </w:r>
      <w:r w:rsidRPr="00035C0B">
        <w:t>. Tanto la velocidad de avance del frente carbonatado (V</w:t>
      </w:r>
      <w:r w:rsidRPr="00035C0B">
        <w:rPr>
          <w:vertAlign w:val="subscript"/>
        </w:rPr>
        <w:t>C02</w:t>
      </w:r>
      <w:r w:rsidRPr="00035C0B">
        <w:t xml:space="preserve">) como </w:t>
      </w:r>
      <w:r>
        <w:t xml:space="preserve">la </w:t>
      </w:r>
      <w:r w:rsidRPr="00035C0B">
        <w:t>de cloruros (V</w:t>
      </w:r>
      <w:r w:rsidRPr="00035C0B">
        <w:rPr>
          <w:vertAlign w:val="subscript"/>
        </w:rPr>
        <w:t>Cl</w:t>
      </w:r>
      <w:r w:rsidRPr="00035C0B">
        <w:t>) puede</w:t>
      </w:r>
      <w:r>
        <w:t>n</w:t>
      </w:r>
      <w:r w:rsidRPr="00035C0B">
        <w:t xml:space="preserve"> calcularse de esta forma simplificada. Igualmente se puede calcular P</w:t>
      </w:r>
      <w:r w:rsidRPr="00035C0B">
        <w:rPr>
          <w:vertAlign w:val="subscript"/>
        </w:rPr>
        <w:t>CO2</w:t>
      </w:r>
      <w:r w:rsidRPr="00035C0B">
        <w:t xml:space="preserve"> y P</w:t>
      </w:r>
      <w:r w:rsidRPr="00035C0B">
        <w:rPr>
          <w:vertAlign w:val="subscript"/>
        </w:rPr>
        <w:t>Cl</w:t>
      </w:r>
      <w:r w:rsidRPr="00035C0B">
        <w:t xml:space="preserve"> si se conoce V y se delimita el período en que ha actuado el agresivo.</w:t>
      </w:r>
    </w:p>
    <w:p w:rsidR="00AF4020" w:rsidRPr="00035C0B" w:rsidRDefault="00AF4020" w:rsidP="00AF4020">
      <w:pPr>
        <w:jc w:val="both"/>
      </w:pPr>
    </w:p>
    <w:p w:rsidR="00AF4020" w:rsidRPr="00035C0B" w:rsidRDefault="00AF4020" w:rsidP="00AF4020">
      <w:pPr>
        <w:jc w:val="both"/>
        <w:rPr>
          <w:lang w:val="es-ES"/>
        </w:rPr>
      </w:pPr>
      <w:r w:rsidRPr="00035C0B">
        <w:t>En el caso de la carbonatación el frente agresivo se visualiza colorimétricamente mediante el mojado de la superficie con una disolución de fenolftaleína. E</w:t>
      </w:r>
      <w:r>
        <w:t>xisten fórmulas más complejas (</w:t>
      </w:r>
      <w:r w:rsidRPr="00656D73">
        <w:t>Tuutti, 1982; Sagüés, 2003</w:t>
      </w:r>
      <w:r w:rsidRPr="00035C0B">
        <w:t>) para el cálculo de la velocidad de avance de la carbonatación en las que la concentración del agresivo está explícita y la velocidad se expresa como coeficiente de difusión D de la sustancia agresiva (CO</w:t>
      </w:r>
      <w:r w:rsidRPr="00E4494E">
        <w:rPr>
          <w:vertAlign w:val="superscript"/>
        </w:rPr>
        <w:t>2</w:t>
      </w:r>
      <w:r w:rsidRPr="00035C0B">
        <w:t>). Este D puede ser constante o variable con la humedad del hormigón o con la edad. Estos modelos exigen el conocimiento de parámetros cuya cuantificación es difícil de conseguir mediante ensayos. Tal es el caso de los modelos conten</w:t>
      </w:r>
      <w:r>
        <w:t xml:space="preserve">idos en el actual Model Code (Model Code 2010- fib, </w:t>
      </w:r>
      <w:r w:rsidRPr="00656D73">
        <w:t>2012)</w:t>
      </w:r>
      <w:r w:rsidRPr="00035C0B">
        <w:t xml:space="preserve"> que contienen parámetros como un factor de curado o de humedad ambiental cuya determinación es subjetiva y añaden mucha más incertidumbre de la que quieren evitar. Además estos modelos son de relativo reciente desarrollo </w:t>
      </w:r>
      <w:r w:rsidRPr="00035C0B">
        <w:rPr>
          <w:lang w:val="es-ES"/>
        </w:rPr>
        <w:t>y por tanto no están calibrados a largo plazo. Es decir no hay estructuras en las que habiendo realizado ensayos a corto plazo, se tengan los resultados a la</w:t>
      </w:r>
      <w:r>
        <w:rPr>
          <w:lang w:val="es-ES"/>
        </w:rPr>
        <w:t xml:space="preserve">rgo plazo de las predicciones (Andrade, 2000; </w:t>
      </w:r>
      <w:r w:rsidRPr="00656D73">
        <w:rPr>
          <w:lang w:val="es-ES"/>
        </w:rPr>
        <w:t>Helland</w:t>
      </w:r>
      <w:r>
        <w:rPr>
          <w:lang w:val="es-ES"/>
        </w:rPr>
        <w:t>, 2008</w:t>
      </w:r>
      <w:r w:rsidRPr="00035C0B">
        <w:rPr>
          <w:lang w:val="es-ES"/>
        </w:rPr>
        <w:t xml:space="preserve">).  </w:t>
      </w:r>
      <w:r>
        <w:rPr>
          <w:lang w:val="es-ES"/>
        </w:rPr>
        <w:t xml:space="preserve">Tampoco se ha validado suficientemente </w:t>
      </w:r>
      <w:r w:rsidRPr="00FF5470">
        <w:rPr>
          <w:lang w:val="es-ES"/>
        </w:rPr>
        <w:t>el de la carbonatación pero</w:t>
      </w:r>
      <w:r w:rsidRPr="00035C0B">
        <w:rPr>
          <w:lang w:val="es-ES"/>
        </w:rPr>
        <w:t xml:space="preserve"> </w:t>
      </w:r>
      <w:r>
        <w:rPr>
          <w:lang w:val="es-ES"/>
        </w:rPr>
        <w:t xml:space="preserve">en su fórmula simple de raíz cuadrada del tiempo </w:t>
      </w:r>
      <w:r w:rsidRPr="00035C0B">
        <w:rPr>
          <w:lang w:val="es-ES"/>
        </w:rPr>
        <w:t>hace que se haya podido aplicar en muchas estructuras con suficiente grado de fiabilidad.</w:t>
      </w:r>
    </w:p>
    <w:p w:rsidR="00AF4020" w:rsidRPr="00035C0B" w:rsidRDefault="00AF4020" w:rsidP="00AF4020">
      <w:pPr>
        <w:jc w:val="both"/>
      </w:pPr>
    </w:p>
    <w:p w:rsidR="00AF4020" w:rsidRPr="005A0A3F" w:rsidRDefault="00AF4020" w:rsidP="00AF4020">
      <w:pPr>
        <w:pStyle w:val="Subtitulocontenido"/>
        <w:ind w:left="357" w:hanging="357"/>
      </w:pPr>
      <w:r w:rsidRPr="005A0A3F">
        <w:t>Modelos de predicción del ingreso de cloruros</w:t>
      </w:r>
    </w:p>
    <w:p w:rsidR="00AF4020" w:rsidRPr="00035C0B" w:rsidRDefault="00AF4020" w:rsidP="00AF4020">
      <w:pPr>
        <w:jc w:val="both"/>
        <w:rPr>
          <w:rFonts w:cs="Arial"/>
          <w:lang w:val="es-ES"/>
        </w:rPr>
      </w:pPr>
    </w:p>
    <w:p w:rsidR="00AF4020" w:rsidRPr="00C77A53" w:rsidRDefault="00AF4020" w:rsidP="00AF4020">
      <w:pPr>
        <w:jc w:val="both"/>
        <w:rPr>
          <w:rFonts w:cs="Arial"/>
          <w:lang w:val="es-ES"/>
        </w:rPr>
      </w:pPr>
      <w:r w:rsidRPr="00035C0B">
        <w:rPr>
          <w:rFonts w:cs="Arial"/>
          <w:lang w:val="es-ES"/>
        </w:rPr>
        <w:t xml:space="preserve">Los modelos de ingreso de cloruros basados en la ley de Fick </w:t>
      </w:r>
      <w:r>
        <w:rPr>
          <w:lang w:val="es-ES"/>
        </w:rPr>
        <w:t>(</w:t>
      </w:r>
      <w:r w:rsidRPr="00A21EBD">
        <w:rPr>
          <w:lang w:val="es-ES"/>
        </w:rPr>
        <w:t>Tuutti</w:t>
      </w:r>
      <w:r>
        <w:rPr>
          <w:lang w:val="es-ES"/>
        </w:rPr>
        <w:t xml:space="preserve">, 1982; </w:t>
      </w:r>
      <w:r w:rsidRPr="00A21EBD">
        <w:rPr>
          <w:color w:val="000000"/>
          <w:lang w:val="es-ES"/>
        </w:rPr>
        <w:t xml:space="preserve">Sagüés, 2003; </w:t>
      </w:r>
      <w:r w:rsidRPr="00A21EBD">
        <w:rPr>
          <w:spacing w:val="-2"/>
          <w:lang w:val="es-ES"/>
        </w:rPr>
        <w:t>Maage</w:t>
      </w:r>
      <w:r w:rsidRPr="00035C0B">
        <w:rPr>
          <w:lang w:val="es-ES"/>
        </w:rPr>
        <w:t>,</w:t>
      </w:r>
      <w:r>
        <w:rPr>
          <w:lang w:val="es-ES"/>
        </w:rPr>
        <w:t xml:space="preserve"> 1996; </w:t>
      </w:r>
      <w:r w:rsidRPr="00A21EBD">
        <w:rPr>
          <w:lang w:val="es-ES"/>
        </w:rPr>
        <w:t>Baroghel-Bouny</w:t>
      </w:r>
      <w:r w:rsidRPr="00035C0B">
        <w:rPr>
          <w:lang w:val="es-ES"/>
        </w:rPr>
        <w:t>,</w:t>
      </w:r>
      <w:r>
        <w:rPr>
          <w:lang w:val="es-ES"/>
        </w:rPr>
        <w:t xml:space="preserve"> 2002; </w:t>
      </w:r>
      <w:r w:rsidRPr="00A21EBD">
        <w:rPr>
          <w:lang w:val="es-ES"/>
        </w:rPr>
        <w:t>Berke</w:t>
      </w:r>
      <w:r>
        <w:rPr>
          <w:lang w:val="es-ES"/>
        </w:rPr>
        <w:t>, 1986</w:t>
      </w:r>
      <w:r w:rsidRPr="00035C0B">
        <w:rPr>
          <w:rFonts w:cs="Arial"/>
          <w:lang w:val="es-ES"/>
        </w:rPr>
        <w:t xml:space="preserve">), tienen la limitación de no tener una solución analítica exacta ya que las condiciones de contorno y limite no se dan en la realidad </w:t>
      </w:r>
      <w:r w:rsidRPr="00035C0B">
        <w:rPr>
          <w:lang w:val="es-ES"/>
        </w:rPr>
        <w:t>debido a que tanto la concentración superficial, C</w:t>
      </w:r>
      <w:r w:rsidRPr="00035C0B">
        <w:rPr>
          <w:vertAlign w:val="subscript"/>
          <w:lang w:val="es-ES"/>
        </w:rPr>
        <w:t>s</w:t>
      </w:r>
      <w:r w:rsidRPr="00035C0B">
        <w:rPr>
          <w:lang w:val="es-ES"/>
        </w:rPr>
        <w:t xml:space="preserve"> como el coeficiente de difusión, D</w:t>
      </w:r>
      <w:r w:rsidRPr="00035C0B">
        <w:rPr>
          <w:vertAlign w:val="subscript"/>
          <w:lang w:val="es-ES"/>
        </w:rPr>
        <w:t>ap</w:t>
      </w:r>
      <w:r>
        <w:rPr>
          <w:lang w:val="es-ES"/>
        </w:rPr>
        <w:t>, no son constantes (Andrade, 2006</w:t>
      </w:r>
      <w:r w:rsidRPr="00035C0B">
        <w:rPr>
          <w:lang w:val="es-ES"/>
        </w:rPr>
        <w:t>). En resumen</w:t>
      </w:r>
      <w:r w:rsidRPr="00035C0B">
        <w:rPr>
          <w:rFonts w:cs="Arial"/>
          <w:lang w:val="es-ES"/>
        </w:rPr>
        <w:t>,</w:t>
      </w:r>
      <w:r w:rsidRPr="00C77A53">
        <w:rPr>
          <w:rFonts w:cs="Arial"/>
          <w:lang w:val="es-ES"/>
        </w:rPr>
        <w:t xml:space="preserve"> la falta de calibración de las predicciones y su incertidumbre hacen muy complicado el establecer propiedades de las mezclas de hormigón que aseguren durabilidades de 100 años como las que actualmente se demandan.</w:t>
      </w:r>
    </w:p>
    <w:p w:rsidR="00AF4020" w:rsidRDefault="00AF4020" w:rsidP="00AF4020">
      <w:pPr>
        <w:jc w:val="both"/>
        <w:rPr>
          <w:i/>
        </w:rPr>
      </w:pPr>
    </w:p>
    <w:p w:rsidR="00AF4020" w:rsidRDefault="00AF4020" w:rsidP="00AF4020">
      <w:pPr>
        <w:jc w:val="both"/>
      </w:pPr>
      <w:r w:rsidRPr="00B332D6">
        <w:lastRenderedPageBreak/>
        <w:t xml:space="preserve">En el caso del ataque por </w:t>
      </w:r>
      <w:r w:rsidRPr="00B332D6">
        <w:rPr>
          <w:b/>
        </w:rPr>
        <w:t>cloruros</w:t>
      </w:r>
      <w:r w:rsidRPr="00B332D6">
        <w:t xml:space="preserve"> se usa fundamentalmente una solución de la ecuación de Fick en estado no </w:t>
      </w:r>
      <w:r>
        <w:t>estacionario:</w:t>
      </w:r>
      <w:r w:rsidRPr="00166E2A">
        <w:t xml:space="preserve"> </w:t>
      </w:r>
    </w:p>
    <w:tbl>
      <w:tblPr>
        <w:tblW w:w="0" w:type="auto"/>
        <w:jc w:val="center"/>
        <w:tblInd w:w="5066" w:type="dxa"/>
        <w:tblLook w:val="04A0"/>
      </w:tblPr>
      <w:tblGrid>
        <w:gridCol w:w="3368"/>
        <w:gridCol w:w="544"/>
      </w:tblGrid>
      <w:tr w:rsidR="00AF4020" w:rsidRPr="00682462" w:rsidTr="000D51C0">
        <w:trPr>
          <w:jc w:val="center"/>
        </w:trPr>
        <w:tc>
          <w:tcPr>
            <w:tcW w:w="3368" w:type="dxa"/>
            <w:vAlign w:val="center"/>
          </w:tcPr>
          <w:p w:rsidR="00AF4020" w:rsidRPr="00682462" w:rsidRDefault="00AF4020" w:rsidP="000D51C0">
            <w:pPr>
              <w:pStyle w:val="Normalcontenido"/>
              <w:jc w:val="center"/>
            </w:pPr>
            <w:r w:rsidRPr="006E5188">
              <w:rPr>
                <w:position w:val="-24"/>
                <w:lang w:val="en-US"/>
              </w:rPr>
              <w:object w:dxaOrig="2380" w:dyaOrig="660">
                <v:shape id="_x0000_i1031" type="#_x0000_t75" style="width:119.7pt;height:31.8pt" o:ole="">
                  <v:imagedata r:id="rId23" o:title=""/>
                </v:shape>
                <o:OLEObject Type="Embed" ProgID="Equation.3" ShapeID="_x0000_i1031" DrawAspect="Content" ObjectID="_1445768123" r:id="rId24"/>
              </w:object>
            </w:r>
          </w:p>
        </w:tc>
        <w:tc>
          <w:tcPr>
            <w:tcW w:w="544" w:type="dxa"/>
            <w:vAlign w:val="center"/>
          </w:tcPr>
          <w:p w:rsidR="00AF4020" w:rsidRPr="00682462" w:rsidRDefault="00AF4020" w:rsidP="000D51C0">
            <w:pPr>
              <w:pStyle w:val="Normalcontenido"/>
            </w:pPr>
            <w:r>
              <w:t>(6</w:t>
            </w:r>
            <w:r w:rsidRPr="00682462">
              <w:t>)</w:t>
            </w:r>
          </w:p>
        </w:tc>
      </w:tr>
    </w:tbl>
    <w:p w:rsidR="00AF4020" w:rsidRPr="006E5188" w:rsidRDefault="00AF4020" w:rsidP="00AF4020">
      <w:pPr>
        <w:rPr>
          <w:lang w:val="es-ES"/>
        </w:rPr>
      </w:pPr>
      <w:r w:rsidRPr="006E5188">
        <w:rPr>
          <w:lang w:val="es-ES"/>
        </w:rPr>
        <w:t xml:space="preserve">                       </w:t>
      </w:r>
    </w:p>
    <w:p w:rsidR="00AF4020" w:rsidRDefault="00AF4020" w:rsidP="00AF4020">
      <w:pPr>
        <w:jc w:val="both"/>
      </w:pPr>
      <w:r w:rsidRPr="00166E2A">
        <w:t>Cuya</w:t>
      </w:r>
      <w:r w:rsidRPr="00B332D6">
        <w:t xml:space="preserve"> </w:t>
      </w:r>
      <w:r>
        <w:t>solución</w:t>
      </w:r>
      <w:r w:rsidRPr="00B332D6">
        <w:t xml:space="preserve"> para medio semi-infinito</w:t>
      </w:r>
      <w:r>
        <w:t xml:space="preserve"> es</w:t>
      </w:r>
      <w:r w:rsidRPr="00B332D6">
        <w:t>:</w:t>
      </w:r>
    </w:p>
    <w:tbl>
      <w:tblPr>
        <w:tblW w:w="0" w:type="auto"/>
        <w:jc w:val="center"/>
        <w:tblInd w:w="5066" w:type="dxa"/>
        <w:tblLook w:val="04A0"/>
      </w:tblPr>
      <w:tblGrid>
        <w:gridCol w:w="3368"/>
        <w:gridCol w:w="544"/>
      </w:tblGrid>
      <w:tr w:rsidR="00AF4020" w:rsidRPr="00682462" w:rsidTr="000D51C0">
        <w:trPr>
          <w:jc w:val="center"/>
        </w:trPr>
        <w:tc>
          <w:tcPr>
            <w:tcW w:w="3368" w:type="dxa"/>
            <w:vAlign w:val="center"/>
          </w:tcPr>
          <w:p w:rsidR="00AF4020" w:rsidRPr="00682462" w:rsidRDefault="00AF4020" w:rsidP="000D51C0">
            <w:pPr>
              <w:pStyle w:val="Normalcontenido"/>
              <w:jc w:val="center"/>
            </w:pPr>
            <w:r w:rsidRPr="00861F93">
              <w:rPr>
                <w:position w:val="-28"/>
              </w:rPr>
              <w:object w:dxaOrig="2140" w:dyaOrig="660">
                <v:shape id="_x0000_i1032" type="#_x0000_t75" style="width:107.15pt;height:31.8pt" o:ole="">
                  <v:imagedata r:id="rId25" o:title=""/>
                </v:shape>
                <o:OLEObject Type="Embed" ProgID="Equation.3" ShapeID="_x0000_i1032" DrawAspect="Content" ObjectID="_1445768124" r:id="rId26"/>
              </w:object>
            </w:r>
          </w:p>
        </w:tc>
        <w:tc>
          <w:tcPr>
            <w:tcW w:w="544" w:type="dxa"/>
            <w:vAlign w:val="center"/>
          </w:tcPr>
          <w:p w:rsidR="00AF4020" w:rsidRPr="00682462" w:rsidRDefault="00AF4020" w:rsidP="000D51C0">
            <w:pPr>
              <w:pStyle w:val="Normalcontenido"/>
            </w:pPr>
            <w:r>
              <w:t>(7</w:t>
            </w:r>
            <w:r w:rsidRPr="00682462">
              <w:t>)</w:t>
            </w:r>
          </w:p>
        </w:tc>
      </w:tr>
    </w:tbl>
    <w:p w:rsidR="00AF4020" w:rsidRPr="00B332D6" w:rsidRDefault="00AF4020" w:rsidP="00AF4020">
      <w:pPr>
        <w:spacing w:before="120"/>
        <w:jc w:val="both"/>
      </w:pPr>
      <w:r w:rsidRPr="00B332D6">
        <w:t>C</w:t>
      </w:r>
      <w:r w:rsidRPr="00B332D6">
        <w:rPr>
          <w:vertAlign w:val="subscript"/>
        </w:rPr>
        <w:t>x</w:t>
      </w:r>
      <w:r w:rsidRPr="00B332D6">
        <w:tab/>
        <w:t>= proporción de cloruros a la profundidad x</w:t>
      </w:r>
    </w:p>
    <w:p w:rsidR="00AF4020" w:rsidRPr="00B332D6" w:rsidRDefault="00AF4020" w:rsidP="00AF4020">
      <w:pPr>
        <w:jc w:val="both"/>
      </w:pPr>
      <w:r w:rsidRPr="00B332D6">
        <w:t>C</w:t>
      </w:r>
      <w:r w:rsidRPr="00B332D6">
        <w:rPr>
          <w:vertAlign w:val="subscript"/>
        </w:rPr>
        <w:t>s</w:t>
      </w:r>
      <w:r w:rsidRPr="00B332D6">
        <w:tab/>
        <w:t>= proporción de cloruros en la superficie del hormigón</w:t>
      </w:r>
    </w:p>
    <w:p w:rsidR="00AF4020" w:rsidRPr="00B332D6" w:rsidRDefault="00AF4020" w:rsidP="00AF4020">
      <w:pPr>
        <w:jc w:val="both"/>
      </w:pPr>
      <w:r w:rsidRPr="00B332D6">
        <w:t>D</w:t>
      </w:r>
      <w:r w:rsidRPr="00B332D6">
        <w:tab/>
        <w:t>= coeficiente de difusión de los cloruros en m</w:t>
      </w:r>
      <w:r w:rsidRPr="00B332D6">
        <w:rPr>
          <w:vertAlign w:val="superscript"/>
        </w:rPr>
        <w:t>2</w:t>
      </w:r>
      <w:r w:rsidRPr="00B332D6">
        <w:t>/s</w:t>
      </w:r>
    </w:p>
    <w:p w:rsidR="00AF4020" w:rsidRPr="00B332D6" w:rsidRDefault="00AF4020" w:rsidP="00AF4020">
      <w:pPr>
        <w:jc w:val="both"/>
      </w:pPr>
    </w:p>
    <w:p w:rsidR="00AF4020" w:rsidRPr="00B332D6" w:rsidRDefault="00AF4020" w:rsidP="00AF4020">
      <w:pPr>
        <w:jc w:val="both"/>
      </w:pPr>
      <w:r w:rsidRPr="00B332D6">
        <w:t xml:space="preserve">Sin embargo este modelo no se ajusta bien </w:t>
      </w:r>
      <w:smartTag w:uri="urn:schemas-microsoft-com:office:smarttags" w:element="PersonName">
        <w:smartTagPr>
          <w:attr w:name="ProductID" w:val="a las"/>
        </w:smartTagPr>
        <w:r w:rsidRPr="00B332D6">
          <w:t>a las</w:t>
        </w:r>
      </w:smartTag>
      <w:r w:rsidRPr="00B332D6">
        <w:t xml:space="preserve"> observaciones reales, debido a que en la realidad no se producen las condiciones iniciales y de contorno que se consideran para la resolución de esta expresión. Así:</w:t>
      </w:r>
    </w:p>
    <w:p w:rsidR="00AF4020" w:rsidRPr="00B332D6" w:rsidRDefault="00AF4020" w:rsidP="00AF4020">
      <w:pPr>
        <w:numPr>
          <w:ilvl w:val="0"/>
          <w:numId w:val="15"/>
        </w:numPr>
        <w:jc w:val="both"/>
      </w:pPr>
      <w:r w:rsidRPr="00B332D6">
        <w:t>C</w:t>
      </w:r>
      <w:r w:rsidRPr="00B332D6">
        <w:rPr>
          <w:vertAlign w:val="subscript"/>
        </w:rPr>
        <w:t>s</w:t>
      </w:r>
      <w:r w:rsidRPr="00B332D6">
        <w:t xml:space="preserve"> no permanece constante, sino que varía con el tiempo.</w:t>
      </w:r>
    </w:p>
    <w:p w:rsidR="00AF4020" w:rsidRPr="00B332D6" w:rsidRDefault="00AF4020" w:rsidP="00AF4020">
      <w:pPr>
        <w:numPr>
          <w:ilvl w:val="0"/>
          <w:numId w:val="15"/>
        </w:numPr>
        <w:jc w:val="both"/>
      </w:pPr>
      <w:smartTag w:uri="urn:schemas-microsoft-com:office:smarttags" w:element="PersonName">
        <w:smartTagPr>
          <w:attr w:name="ProductID" w:val="D no"/>
        </w:smartTagPr>
        <w:r w:rsidRPr="00B332D6">
          <w:t>D no</w:t>
        </w:r>
      </w:smartTag>
      <w:r w:rsidRPr="00B332D6">
        <w:t xml:space="preserve"> es constante, ya que varía con la concentración de cloruros y parece variar con el tiempo.</w:t>
      </w:r>
    </w:p>
    <w:p w:rsidR="00AF4020" w:rsidRPr="00B332D6" w:rsidRDefault="00AF4020" w:rsidP="00AF4020">
      <w:pPr>
        <w:numPr>
          <w:ilvl w:val="0"/>
          <w:numId w:val="16"/>
        </w:numPr>
        <w:jc w:val="both"/>
      </w:pPr>
      <w:r w:rsidRPr="00B332D6">
        <w:t>Sólo considera fenómenos de difusión cuando la absorción es un fenómeno frecuente en medios marinos.</w:t>
      </w:r>
    </w:p>
    <w:p w:rsidR="00AF4020" w:rsidRPr="00B332D6" w:rsidRDefault="00AF4020" w:rsidP="00AF4020">
      <w:pPr>
        <w:jc w:val="both"/>
      </w:pPr>
    </w:p>
    <w:p w:rsidR="00AF4020" w:rsidRDefault="00AF4020" w:rsidP="00AF4020">
      <w:pPr>
        <w:jc w:val="both"/>
      </w:pPr>
      <w:r w:rsidRPr="00B332D6">
        <w:t>Parece ajustarse mucho mejor otra fórmula basada en la aparición de una zona diferenciada en la superficie del hor</w:t>
      </w:r>
      <w:r>
        <w:t>migón (efecto piel) (Andrade, 1997)</w:t>
      </w:r>
      <w:r w:rsidRPr="00B332D6">
        <w:t>.</w:t>
      </w:r>
      <w:r>
        <w:t xml:space="preserve"> </w:t>
      </w:r>
      <w:r w:rsidRPr="00B332D6">
        <w:t>Otro ajuste que se realiza es el de considerar que D disminuye con el tiempo según la expresión</w:t>
      </w:r>
      <w:r>
        <w:t xml:space="preserve"> (</w:t>
      </w:r>
      <w:r w:rsidRPr="00A21EBD">
        <w:rPr>
          <w:spacing w:val="-2"/>
          <w:lang w:val="es-ES"/>
        </w:rPr>
        <w:t>Mangat</w:t>
      </w:r>
      <w:r>
        <w:rPr>
          <w:spacing w:val="-2"/>
          <w:lang w:val="es-ES"/>
        </w:rPr>
        <w:t>, 1994</w:t>
      </w:r>
      <w:r>
        <w:t>)</w:t>
      </w:r>
      <w:r w:rsidRPr="00B332D6">
        <w:t xml:space="preserve">: </w:t>
      </w:r>
    </w:p>
    <w:p w:rsidR="00AF4020" w:rsidRDefault="00AF4020" w:rsidP="00AF4020">
      <w:pPr>
        <w:jc w:val="both"/>
      </w:pPr>
    </w:p>
    <w:tbl>
      <w:tblPr>
        <w:tblW w:w="0" w:type="auto"/>
        <w:jc w:val="center"/>
        <w:tblInd w:w="5066" w:type="dxa"/>
        <w:tblLook w:val="04A0"/>
      </w:tblPr>
      <w:tblGrid>
        <w:gridCol w:w="3368"/>
        <w:gridCol w:w="544"/>
      </w:tblGrid>
      <w:tr w:rsidR="00AF4020" w:rsidRPr="00682462" w:rsidTr="000D51C0">
        <w:trPr>
          <w:jc w:val="center"/>
        </w:trPr>
        <w:tc>
          <w:tcPr>
            <w:tcW w:w="3368" w:type="dxa"/>
            <w:vAlign w:val="center"/>
          </w:tcPr>
          <w:p w:rsidR="00AF4020" w:rsidRPr="00682462" w:rsidRDefault="00AF4020" w:rsidP="000D51C0">
            <w:pPr>
              <w:pStyle w:val="Normalcontenido"/>
              <w:jc w:val="center"/>
            </w:pPr>
            <w:r w:rsidRPr="00B332D6">
              <w:rPr>
                <w:position w:val="-28"/>
              </w:rPr>
              <w:object w:dxaOrig="2079" w:dyaOrig="740">
                <v:shape id="_x0000_i1033" type="#_x0000_t75" style="width:103.8pt;height:37.65pt" o:ole="" fillcolor="window">
                  <v:imagedata r:id="rId27" o:title=""/>
                </v:shape>
                <o:OLEObject Type="Embed" ProgID="Equation.3" ShapeID="_x0000_i1033" DrawAspect="Content" ObjectID="_1445768125" r:id="rId28"/>
              </w:object>
            </w:r>
          </w:p>
        </w:tc>
        <w:tc>
          <w:tcPr>
            <w:tcW w:w="544" w:type="dxa"/>
            <w:vAlign w:val="center"/>
          </w:tcPr>
          <w:p w:rsidR="00AF4020" w:rsidRPr="00682462" w:rsidRDefault="00AF4020" w:rsidP="000D51C0">
            <w:pPr>
              <w:pStyle w:val="Normalcontenido"/>
            </w:pPr>
            <w:r>
              <w:t>(8</w:t>
            </w:r>
            <w:r w:rsidRPr="00682462">
              <w:t>)</w:t>
            </w:r>
          </w:p>
        </w:tc>
      </w:tr>
    </w:tbl>
    <w:p w:rsidR="00AF4020" w:rsidRDefault="00AF4020" w:rsidP="00AF4020">
      <w:pPr>
        <w:spacing w:before="120"/>
      </w:pPr>
      <w:r>
        <w:t>Donde n= factor de edad, que resulta ser el parámetro más determinante.</w:t>
      </w:r>
    </w:p>
    <w:p w:rsidR="00AF4020" w:rsidRDefault="00AF4020" w:rsidP="00AF4020"/>
    <w:p w:rsidR="00AF4020" w:rsidRDefault="00AF4020" w:rsidP="00AF4020">
      <w:pPr>
        <w:jc w:val="both"/>
      </w:pPr>
      <w:r w:rsidRPr="00B332D6">
        <w:t xml:space="preserve">Como resumen puede decirse que los modelos de penetración del agresivo que son más complejos están todavía en una fase de desarrollo </w:t>
      </w:r>
      <w:r>
        <w:t>debido a que no se han podido calibrar a largo plazo por lo que sus predicciones están sujetas a muchos errores ya que los parámetros son una aproximación sin posibilidad de verificación por el momento hasta que pasen más años.</w:t>
      </w:r>
    </w:p>
    <w:p w:rsidR="00AF4020" w:rsidRDefault="00AF4020" w:rsidP="00AF4020">
      <w:pPr>
        <w:jc w:val="both"/>
      </w:pPr>
    </w:p>
    <w:p w:rsidR="00AF4020" w:rsidRPr="005A0A3F" w:rsidRDefault="00AF4020" w:rsidP="00AF4020">
      <w:pPr>
        <w:pStyle w:val="Subtitulocontenido"/>
        <w:ind w:left="357" w:hanging="357"/>
      </w:pPr>
      <w:r w:rsidRPr="005A0A3F">
        <w:t>Estudio comparativo de diversos modelos</w:t>
      </w:r>
    </w:p>
    <w:p w:rsidR="00AF4020" w:rsidRPr="0051285E" w:rsidRDefault="00AF4020" w:rsidP="00AF4020">
      <w:pPr>
        <w:pStyle w:val="ASJr"/>
        <w:rPr>
          <w:rStyle w:val="Title-2"/>
          <w:rFonts w:cs="Times New Roman"/>
          <w:b w:val="0"/>
          <w:iCs/>
          <w:lang w:val="es-ES"/>
        </w:rPr>
      </w:pPr>
    </w:p>
    <w:p w:rsidR="00AF4020" w:rsidRPr="0014769B" w:rsidRDefault="00AF4020" w:rsidP="00AF4020">
      <w:pPr>
        <w:pStyle w:val="ASJr"/>
        <w:rPr>
          <w:rStyle w:val="Title-2"/>
          <w:rFonts w:cs="Times New Roman"/>
          <w:b w:val="0"/>
          <w:lang w:val="es-ES"/>
        </w:rPr>
      </w:pPr>
      <w:r w:rsidRPr="006D3B13">
        <w:rPr>
          <w:rStyle w:val="Title-2"/>
          <w:rFonts w:cs="Times New Roman"/>
          <w:b w:val="0"/>
          <w:lang w:val="es-ES"/>
        </w:rPr>
        <w:t>En el Comité Rilem TC-178 “Testing and modelling chloride penetration into concrete” s</w:t>
      </w:r>
      <w:r w:rsidRPr="0014769B">
        <w:rPr>
          <w:rStyle w:val="Title-2"/>
          <w:rFonts w:cs="Times New Roman"/>
          <w:b w:val="0"/>
          <w:lang w:val="es-ES"/>
        </w:rPr>
        <w:t xml:space="preserve">e realizó un estudio </w:t>
      </w:r>
      <w:r w:rsidRPr="00FF5470">
        <w:rPr>
          <w:rStyle w:val="Title-2"/>
          <w:rFonts w:cs="Times New Roman"/>
          <w:b w:val="0"/>
          <w:lang w:val="es-ES"/>
        </w:rPr>
        <w:t>comparado 16 modelos en 22 casos de cloruros diferentes</w:t>
      </w:r>
      <w:r>
        <w:rPr>
          <w:rStyle w:val="Title-2"/>
          <w:rFonts w:cs="Times New Roman"/>
          <w:b w:val="0"/>
          <w:lang w:val="es-ES"/>
        </w:rPr>
        <w:t xml:space="preserve"> (Andrade, 2006)</w:t>
      </w:r>
      <w:r w:rsidRPr="0014769B">
        <w:rPr>
          <w:rStyle w:val="Title-2"/>
          <w:rFonts w:cs="Times New Roman"/>
          <w:b w:val="0"/>
          <w:lang w:val="es-ES"/>
        </w:rPr>
        <w:t xml:space="preserve">. </w:t>
      </w:r>
      <w:r>
        <w:rPr>
          <w:rStyle w:val="Title-2"/>
          <w:rFonts w:cs="Times New Roman"/>
          <w:b w:val="0"/>
          <w:lang w:val="es-ES"/>
        </w:rPr>
        <w:t xml:space="preserve">El ejercicio consistió en obtener perfiles de cloruros a dos edades diferentes y dar a los modeladores solo el perfil a la edad más temprana para que predijeran el perfil a la segunda edad.  Un ejemplo de perfiles se muestra en la figura 2. </w:t>
      </w:r>
    </w:p>
    <w:p w:rsidR="00AF4020" w:rsidRPr="006D7E38" w:rsidRDefault="00AF4020" w:rsidP="00AF4020">
      <w:pPr>
        <w:pStyle w:val="ASJr"/>
        <w:rPr>
          <w:rStyle w:val="Title-2"/>
          <w:rFonts w:cs="Times New Roman"/>
          <w:b w:val="0"/>
          <w:iCs/>
          <w:lang w:val="es-ES"/>
        </w:rPr>
      </w:pPr>
    </w:p>
    <w:p w:rsidR="00AF4020" w:rsidRPr="006D7E38" w:rsidRDefault="00AF4020" w:rsidP="00AF4020">
      <w:pPr>
        <w:pStyle w:val="ASJr"/>
        <w:jc w:val="left"/>
        <w:rPr>
          <w:rStyle w:val="Title-2"/>
          <w:b w:val="0"/>
          <w:lang w:val="es-ES"/>
        </w:rPr>
      </w:pPr>
      <w:r w:rsidRPr="00B346AA">
        <w:rPr>
          <w:rFonts w:ascii="Times New Roman" w:hAnsi="Times New Roman" w:cs="Times New Roman"/>
          <w:sz w:val="24"/>
          <w:szCs w:val="24"/>
        </w:rPr>
        <w:object w:dxaOrig="5556" w:dyaOrig="6097">
          <v:shape id="_x0000_i1034" type="#_x0000_t75" style="width:129.75pt;height:133.1pt" o:ole="">
            <v:imagedata r:id="rId29" o:title=""/>
          </v:shape>
          <o:OLEObject Type="Embed" ProgID="PBrush" ShapeID="_x0000_i1034" DrawAspect="Content" ObjectID="_1445768126" r:id="rId30"/>
        </w:object>
      </w:r>
      <w:r w:rsidRPr="006D7E38">
        <w:rPr>
          <w:rFonts w:ascii="Times New Roman" w:hAnsi="Times New Roman" w:cs="Times New Roman"/>
          <w:sz w:val="24"/>
          <w:szCs w:val="24"/>
          <w:lang w:val="es-ES"/>
        </w:rPr>
        <w:t xml:space="preserve">  </w:t>
      </w:r>
      <w:r w:rsidRPr="00B346AA">
        <w:rPr>
          <w:rFonts w:ascii="Times New Roman" w:hAnsi="Times New Roman" w:cs="Times New Roman"/>
          <w:sz w:val="24"/>
          <w:szCs w:val="24"/>
        </w:rPr>
        <w:object w:dxaOrig="5881" w:dyaOrig="6457">
          <v:shape id="_x0000_i1035" type="#_x0000_t75" style="width:134.8pt;height:137.3pt" o:ole="">
            <v:imagedata r:id="rId31" o:title=""/>
          </v:shape>
          <o:OLEObject Type="Embed" ProgID="PBrush" ShapeID="_x0000_i1035" DrawAspect="Content" ObjectID="_1445768127" r:id="rId32"/>
        </w:object>
      </w:r>
      <w:r w:rsidRPr="006D7E38">
        <w:rPr>
          <w:rFonts w:ascii="Times New Roman" w:hAnsi="Times New Roman" w:cs="Times New Roman"/>
          <w:sz w:val="24"/>
          <w:szCs w:val="24"/>
          <w:lang w:val="es-ES"/>
        </w:rPr>
        <w:t xml:space="preserve"> </w:t>
      </w:r>
      <w:r w:rsidRPr="00B346AA">
        <w:object w:dxaOrig="5917" w:dyaOrig="5376">
          <v:shape id="_x0000_i1036" type="#_x0000_t75" style="width:142.35pt;height:139.8pt" o:ole="">
            <v:imagedata r:id="rId33" o:title=""/>
          </v:shape>
          <o:OLEObject Type="Embed" ProgID="PBrush" ShapeID="_x0000_i1036" DrawAspect="Content" ObjectID="_1445768128" r:id="rId34"/>
        </w:object>
      </w:r>
      <w:r w:rsidRPr="006D7E38">
        <w:rPr>
          <w:lang w:val="es-ES"/>
        </w:rPr>
        <w:t xml:space="preserve"> </w:t>
      </w:r>
    </w:p>
    <w:p w:rsidR="00AF4020" w:rsidRPr="00B84D11" w:rsidRDefault="00AF4020" w:rsidP="00AF4020">
      <w:pPr>
        <w:pStyle w:val="ASJr"/>
        <w:jc w:val="center"/>
        <w:rPr>
          <w:rFonts w:ascii="Times New Roman" w:hAnsi="Times New Roman" w:cs="Times New Roman"/>
          <w:sz w:val="24"/>
          <w:szCs w:val="24"/>
          <w:lang w:val="es-ES"/>
        </w:rPr>
      </w:pPr>
      <w:bookmarkStart w:id="0" w:name="_Ref34732527"/>
      <w:r>
        <w:rPr>
          <w:rStyle w:val="Title-2"/>
          <w:rFonts w:cs="Times New Roman"/>
          <w:b w:val="0"/>
          <w:iCs/>
          <w:lang w:val="es-ES"/>
        </w:rPr>
        <w:t>Figura 2.  Algunos ejemplos d</w:t>
      </w:r>
      <w:r w:rsidRPr="00B84D11">
        <w:rPr>
          <w:rStyle w:val="Title-2"/>
          <w:rFonts w:cs="Times New Roman"/>
          <w:b w:val="0"/>
          <w:iCs/>
          <w:lang w:val="es-ES"/>
        </w:rPr>
        <w:t>e</w:t>
      </w:r>
      <w:r>
        <w:rPr>
          <w:rStyle w:val="Title-2"/>
          <w:rFonts w:cs="Times New Roman"/>
          <w:b w:val="0"/>
          <w:iCs/>
          <w:lang w:val="es-ES"/>
        </w:rPr>
        <w:t xml:space="preserve"> </w:t>
      </w:r>
      <w:r w:rsidRPr="00B84D11">
        <w:rPr>
          <w:rStyle w:val="Title-2"/>
          <w:rFonts w:cs="Times New Roman"/>
          <w:b w:val="0"/>
          <w:iCs/>
          <w:lang w:val="es-ES"/>
        </w:rPr>
        <w:t>perfiles usados en el estudio comparativo entre modelos.</w:t>
      </w:r>
      <w:bookmarkEnd w:id="0"/>
    </w:p>
    <w:p w:rsidR="00AF4020" w:rsidRPr="00B84D11" w:rsidRDefault="00AF4020" w:rsidP="00AF4020">
      <w:pPr>
        <w:pStyle w:val="ASJr"/>
        <w:rPr>
          <w:rFonts w:ascii="Times New Roman" w:hAnsi="Times New Roman" w:cs="Times New Roman"/>
          <w:bCs/>
          <w:sz w:val="24"/>
          <w:szCs w:val="24"/>
          <w:lang w:val="es-ES"/>
        </w:rPr>
      </w:pPr>
    </w:p>
    <w:p w:rsidR="00AF4020" w:rsidRDefault="00AF4020" w:rsidP="00AF4020">
      <w:pPr>
        <w:jc w:val="both"/>
        <w:rPr>
          <w:lang w:val="es-ES"/>
        </w:rPr>
      </w:pPr>
      <w:r w:rsidRPr="00B84D11">
        <w:rPr>
          <w:lang w:val="es-ES"/>
        </w:rPr>
        <w:t xml:space="preserve">La figura </w:t>
      </w:r>
      <w:r>
        <w:rPr>
          <w:lang w:val="es-ES"/>
        </w:rPr>
        <w:t>3</w:t>
      </w:r>
      <w:r w:rsidRPr="00B84D11">
        <w:rPr>
          <w:lang w:val="es-ES"/>
        </w:rPr>
        <w:t xml:space="preserve"> muestra un caso de ajuste de varios modelos.</w:t>
      </w:r>
      <w:r>
        <w:rPr>
          <w:lang w:val="es-ES"/>
        </w:rPr>
        <w:t xml:space="preserve"> Se pudo concluir que los modelos que mejor se ajustaban en las predicciones del segundo perfil eran aquellos que lograban usar una concentración superficial más correcta. Es decir ningún modelo resultó mejor que otro  siendo el parámetro crítico la C</w:t>
      </w:r>
      <w:r>
        <w:rPr>
          <w:vertAlign w:val="subscript"/>
          <w:lang w:val="es-ES"/>
        </w:rPr>
        <w:t>s</w:t>
      </w:r>
      <w:r>
        <w:rPr>
          <w:lang w:val="es-ES"/>
        </w:rPr>
        <w:t>.</w:t>
      </w:r>
    </w:p>
    <w:p w:rsidR="00AF4020" w:rsidRPr="00B84D11" w:rsidRDefault="00AF4020" w:rsidP="00AF4020">
      <w:pPr>
        <w:rPr>
          <w:lang w:val="es-ES"/>
        </w:rPr>
      </w:pPr>
    </w:p>
    <w:p w:rsidR="00AF4020" w:rsidRPr="00B346AA" w:rsidRDefault="00AF4020" w:rsidP="00AF4020">
      <w:pPr>
        <w:jc w:val="center"/>
      </w:pPr>
      <w:r>
        <w:rPr>
          <w:noProof/>
          <w:lang w:val="pt-BR" w:eastAsia="pt-BR"/>
        </w:rPr>
        <w:drawing>
          <wp:inline distT="0" distB="0" distL="0" distR="0">
            <wp:extent cx="4248150" cy="2905125"/>
            <wp:effectExtent l="0" t="0" r="0" b="0"/>
            <wp:docPr id="1"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35" cstate="print"/>
                    <a:srcRect/>
                    <a:stretch>
                      <a:fillRect/>
                    </a:stretch>
                  </pic:blipFill>
                  <pic:spPr bwMode="auto">
                    <a:xfrm>
                      <a:off x="0" y="0"/>
                      <a:ext cx="4248150" cy="2905125"/>
                    </a:xfrm>
                    <a:prstGeom prst="rect">
                      <a:avLst/>
                    </a:prstGeom>
                    <a:noFill/>
                    <a:ln w="9525">
                      <a:noFill/>
                      <a:miter lim="800000"/>
                      <a:headEnd/>
                      <a:tailEnd/>
                    </a:ln>
                  </pic:spPr>
                </pic:pic>
              </a:graphicData>
            </a:graphic>
          </wp:inline>
        </w:drawing>
      </w:r>
    </w:p>
    <w:p w:rsidR="00AF4020" w:rsidRPr="0051285E" w:rsidRDefault="00AF4020" w:rsidP="00AF4020">
      <w:pPr>
        <w:jc w:val="center"/>
        <w:rPr>
          <w:lang w:val="es-ES"/>
        </w:rPr>
      </w:pPr>
      <w:r>
        <w:rPr>
          <w:lang w:val="es-ES"/>
        </w:rPr>
        <w:t>Figura 3.</w:t>
      </w:r>
      <w:r w:rsidRPr="0051285E">
        <w:rPr>
          <w:lang w:val="es-ES"/>
        </w:rPr>
        <w:t xml:space="preserve"> Series 1/Caso 1: Comparación de los resultados de predicción del perfil a la segunda edad de varios modelos a partir de los datos del perfil a la primera edad.</w:t>
      </w:r>
    </w:p>
    <w:p w:rsidR="00AF4020" w:rsidRDefault="00AF4020" w:rsidP="00AF4020">
      <w:pPr>
        <w:ind w:firstLine="284"/>
        <w:rPr>
          <w:b/>
          <w:lang w:val="es-ES"/>
        </w:rPr>
      </w:pPr>
    </w:p>
    <w:p w:rsidR="00AF4020" w:rsidRPr="005A0A3F" w:rsidRDefault="00AF4020" w:rsidP="00AF4020">
      <w:pPr>
        <w:pStyle w:val="Subtitulocontenido"/>
        <w:ind w:left="357" w:hanging="357"/>
      </w:pPr>
      <w:r w:rsidRPr="005A0A3F">
        <w:t>Calculo numérico</w:t>
      </w:r>
    </w:p>
    <w:p w:rsidR="00AF4020" w:rsidRPr="0014769B" w:rsidRDefault="00AF4020" w:rsidP="00AF4020">
      <w:pPr>
        <w:ind w:firstLine="284"/>
        <w:rPr>
          <w:rFonts w:cs="Arial"/>
          <w:lang w:val="es-ES"/>
        </w:rPr>
      </w:pPr>
    </w:p>
    <w:p w:rsidR="00AF4020" w:rsidRPr="0014769B" w:rsidRDefault="00AF4020" w:rsidP="00AF4020">
      <w:pPr>
        <w:jc w:val="both"/>
        <w:rPr>
          <w:rFonts w:cs="Arial"/>
          <w:lang w:val="es-ES"/>
        </w:rPr>
      </w:pPr>
      <w:r w:rsidRPr="00035C0B">
        <w:rPr>
          <w:rFonts w:cs="Arial"/>
          <w:lang w:val="es-ES"/>
        </w:rPr>
        <w:t>Una posibilidad para el cálculo es el uso de métodos numéricos que permiten simular de forma más ajustada las condicione r</w:t>
      </w:r>
      <w:r>
        <w:rPr>
          <w:rFonts w:cs="Arial"/>
          <w:lang w:val="es-ES"/>
        </w:rPr>
        <w:t>eales de trabajo. En la figura 4</w:t>
      </w:r>
      <w:r w:rsidRPr="00035C0B">
        <w:rPr>
          <w:rFonts w:cs="Arial"/>
          <w:lang w:val="es-ES"/>
        </w:rPr>
        <w:t xml:space="preserve"> se presentan dos resultados en 1D y 2D obtenid</w:t>
      </w:r>
      <w:r>
        <w:rPr>
          <w:rFonts w:cs="Arial"/>
          <w:lang w:val="es-ES"/>
        </w:rPr>
        <w:t>os con el programa LIFEPRED  (Andrade, 2012</w:t>
      </w:r>
      <w:r w:rsidRPr="00035C0B">
        <w:rPr>
          <w:rFonts w:cs="Arial"/>
          <w:lang w:val="es-ES"/>
        </w:rPr>
        <w:t>).  En la parte</w:t>
      </w:r>
      <w:r>
        <w:rPr>
          <w:rFonts w:cs="Arial"/>
          <w:lang w:val="es-ES"/>
        </w:rPr>
        <w:t xml:space="preserve"> izquierda de la figura 4 se representa el valor de la concentración de cloruros al nivel de la armadura a lo largo del tiempo y en la parte derecha en 2D el avance de la concentración con el tiempo para una geometría concreta. Estos programas son muy útiles si son “transparentes” y permiten al usuario conocer bien los parámetros que introduce. Igualmente hay que tomar los resultados como orientaciones y no como predicciones seguras.</w:t>
      </w:r>
    </w:p>
    <w:p w:rsidR="00AF4020" w:rsidRPr="0051285E" w:rsidRDefault="00AF4020" w:rsidP="00AF4020">
      <w:pPr>
        <w:ind w:firstLine="284"/>
        <w:rPr>
          <w:rFonts w:cs="Arial"/>
          <w:lang w:val="es-ES"/>
        </w:rPr>
      </w:pPr>
      <w:r>
        <w:rPr>
          <w:rFonts w:cs="Arial"/>
          <w:noProof/>
          <w:lang w:val="pt-BR" w:eastAsia="pt-BR"/>
        </w:rPr>
        <w:drawing>
          <wp:inline distT="0" distB="0" distL="0" distR="0">
            <wp:extent cx="2828925" cy="1876425"/>
            <wp:effectExtent l="19050" t="0" r="9525" b="0"/>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6" cstate="print"/>
                    <a:srcRect/>
                    <a:stretch>
                      <a:fillRect/>
                    </a:stretch>
                  </pic:blipFill>
                  <pic:spPr bwMode="auto">
                    <a:xfrm>
                      <a:off x="0" y="0"/>
                      <a:ext cx="2828925" cy="1876425"/>
                    </a:xfrm>
                    <a:prstGeom prst="rect">
                      <a:avLst/>
                    </a:prstGeom>
                    <a:noFill/>
                    <a:ln w="9525">
                      <a:noFill/>
                      <a:miter lim="800000"/>
                      <a:headEnd/>
                      <a:tailEnd/>
                    </a:ln>
                  </pic:spPr>
                </pic:pic>
              </a:graphicData>
            </a:graphic>
          </wp:inline>
        </w:drawing>
      </w:r>
      <w:r w:rsidRPr="0051285E">
        <w:rPr>
          <w:rFonts w:cs="Arial"/>
          <w:lang w:val="es-ES"/>
        </w:rPr>
        <w:t xml:space="preserve">   </w:t>
      </w:r>
      <w:r>
        <w:rPr>
          <w:rFonts w:cs="Arial"/>
          <w:noProof/>
          <w:lang w:val="pt-BR" w:eastAsia="pt-BR"/>
        </w:rPr>
        <w:drawing>
          <wp:inline distT="0" distB="0" distL="0" distR="0">
            <wp:extent cx="2228850" cy="1876425"/>
            <wp:effectExtent l="19050" t="0" r="0" b="0"/>
            <wp:docPr id="3" name="Imagen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87"/>
                    <pic:cNvPicPr>
                      <a:picLocks noChangeAspect="1" noChangeArrowheads="1"/>
                    </pic:cNvPicPr>
                  </pic:nvPicPr>
                  <pic:blipFill>
                    <a:blip r:embed="rId37" cstate="print"/>
                    <a:srcRect l="22739" t="14397" r="22298" b="6226"/>
                    <a:stretch>
                      <a:fillRect/>
                    </a:stretch>
                  </pic:blipFill>
                  <pic:spPr bwMode="auto">
                    <a:xfrm>
                      <a:off x="0" y="0"/>
                      <a:ext cx="2228850" cy="1876425"/>
                    </a:xfrm>
                    <a:prstGeom prst="rect">
                      <a:avLst/>
                    </a:prstGeom>
                    <a:noFill/>
                    <a:ln w="9525">
                      <a:noFill/>
                      <a:miter lim="800000"/>
                      <a:headEnd/>
                      <a:tailEnd/>
                    </a:ln>
                  </pic:spPr>
                </pic:pic>
              </a:graphicData>
            </a:graphic>
          </wp:inline>
        </w:drawing>
      </w:r>
    </w:p>
    <w:p w:rsidR="00AF4020" w:rsidRPr="0051285E" w:rsidRDefault="00AF4020" w:rsidP="00AF4020">
      <w:pPr>
        <w:ind w:firstLine="284"/>
        <w:rPr>
          <w:rFonts w:cs="Arial"/>
          <w:lang w:val="es-ES"/>
        </w:rPr>
      </w:pPr>
    </w:p>
    <w:p w:rsidR="00AF4020" w:rsidRPr="0051285E" w:rsidRDefault="00AF4020" w:rsidP="00AF4020">
      <w:pPr>
        <w:ind w:firstLine="284"/>
        <w:jc w:val="center"/>
        <w:rPr>
          <w:rFonts w:cs="Arial"/>
          <w:lang w:val="es-ES"/>
        </w:rPr>
      </w:pPr>
      <w:r>
        <w:rPr>
          <w:rFonts w:cs="Arial"/>
          <w:lang w:val="es-ES"/>
        </w:rPr>
        <w:t>Figura 4.</w:t>
      </w:r>
      <w:r w:rsidRPr="0051285E">
        <w:rPr>
          <w:rFonts w:cs="Arial"/>
          <w:lang w:val="es-ES"/>
        </w:rPr>
        <w:t xml:space="preserve">  Representación en 1D  del aumento de la concentración</w:t>
      </w:r>
      <w:r>
        <w:rPr>
          <w:rFonts w:cs="Arial"/>
          <w:lang w:val="es-ES"/>
        </w:rPr>
        <w:t xml:space="preserve"> crítica d</w:t>
      </w:r>
      <w:r w:rsidRPr="0051285E">
        <w:rPr>
          <w:rFonts w:cs="Arial"/>
          <w:lang w:val="es-ES"/>
        </w:rPr>
        <w:t>e</w:t>
      </w:r>
      <w:r>
        <w:rPr>
          <w:rFonts w:cs="Arial"/>
          <w:lang w:val="es-ES"/>
        </w:rPr>
        <w:t xml:space="preserve"> </w:t>
      </w:r>
      <w:r w:rsidRPr="0051285E">
        <w:rPr>
          <w:rFonts w:cs="Arial"/>
          <w:lang w:val="es-ES"/>
        </w:rPr>
        <w:t>c</w:t>
      </w:r>
      <w:r>
        <w:rPr>
          <w:rFonts w:cs="Arial"/>
          <w:lang w:val="es-ES"/>
        </w:rPr>
        <w:t>loruros al nivel de la armadura. Visualización en 2D (Programa LIFEPRED) (Andrade, 2012)</w:t>
      </w:r>
    </w:p>
    <w:p w:rsidR="00AF4020" w:rsidRPr="005A0A3F" w:rsidRDefault="00AF4020" w:rsidP="00AF4020">
      <w:pPr>
        <w:rPr>
          <w:rFonts w:cs="Arial"/>
          <w:lang w:val="es-ES"/>
        </w:rPr>
      </w:pPr>
    </w:p>
    <w:p w:rsidR="00AF4020" w:rsidRPr="005A0A3F" w:rsidRDefault="00AF4020" w:rsidP="00AF4020">
      <w:pPr>
        <w:pStyle w:val="Subtitulocontenido"/>
        <w:ind w:left="357" w:hanging="357"/>
      </w:pPr>
      <w:r w:rsidRPr="005A0A3F">
        <w:t>Despasivación y corrosión de la armadura</w:t>
      </w:r>
    </w:p>
    <w:p w:rsidR="00AF4020" w:rsidRDefault="00AF4020" w:rsidP="00AF4020">
      <w:pPr>
        <w:adjustRightInd w:val="0"/>
        <w:rPr>
          <w:iCs/>
          <w:lang w:val="es-ES"/>
        </w:rPr>
      </w:pPr>
    </w:p>
    <w:p w:rsidR="00AF4020" w:rsidRPr="00C77A53" w:rsidRDefault="00AF4020" w:rsidP="00AF4020">
      <w:pPr>
        <w:jc w:val="both"/>
        <w:rPr>
          <w:lang w:val="es-ES"/>
        </w:rPr>
      </w:pPr>
      <w:r w:rsidRPr="007F0C49">
        <w:rPr>
          <w:lang w:val="es-ES"/>
        </w:rPr>
        <w:t xml:space="preserve">Otro aspecto esencial  es la selección del límite de cloruros que da lugar a despasivación </w:t>
      </w:r>
      <w:r w:rsidRPr="007F0C49">
        <w:rPr>
          <w:rFonts w:cs="Arial"/>
          <w:lang w:val="es-ES"/>
        </w:rPr>
        <w:t xml:space="preserve">que tampoco es un valor constante y cuando recientemente se trata de definir estadísticamente, se toma un valor del 10% sin que haya más justificación que el de que corresponde a un valor del índice de fiabilidad </w:t>
      </w:r>
      <w:r w:rsidRPr="007F0C49">
        <w:rPr>
          <w:lang w:val="en-GB"/>
        </w:rPr>
        <w:sym w:font="Symbol" w:char="F062"/>
      </w:r>
      <w:r w:rsidRPr="007F0C49">
        <w:rPr>
          <w:lang w:val="es-ES"/>
        </w:rPr>
        <w:t xml:space="preserve"> = 1.3</w:t>
      </w:r>
      <w:r>
        <w:rPr>
          <w:lang w:val="es-ES"/>
        </w:rPr>
        <w:t xml:space="preserve"> (</w:t>
      </w:r>
      <w:r w:rsidRPr="007A31AC">
        <w:rPr>
          <w:lang w:val="es-ES"/>
        </w:rPr>
        <w:t>Markeset</w:t>
      </w:r>
      <w:r>
        <w:rPr>
          <w:lang w:val="es-ES"/>
        </w:rPr>
        <w:t>, 2009)</w:t>
      </w:r>
      <w:r w:rsidRPr="007F0C49">
        <w:rPr>
          <w:lang w:val="es-ES"/>
        </w:rPr>
        <w:t>.</w:t>
      </w:r>
    </w:p>
    <w:p w:rsidR="00AF4020" w:rsidRPr="0051285E" w:rsidRDefault="00AF4020" w:rsidP="00AF4020">
      <w:pPr>
        <w:jc w:val="both"/>
        <w:rPr>
          <w:rFonts w:cs="Arial"/>
          <w:lang w:val="es-ES"/>
        </w:rPr>
      </w:pPr>
    </w:p>
    <w:p w:rsidR="00AF4020" w:rsidRPr="00035C0B" w:rsidRDefault="00AF4020" w:rsidP="00AF4020">
      <w:pPr>
        <w:adjustRightInd w:val="0"/>
        <w:jc w:val="both"/>
        <w:rPr>
          <w:iCs/>
          <w:lang w:val="es-ES"/>
        </w:rPr>
      </w:pPr>
      <w:r w:rsidRPr="00035C0B">
        <w:rPr>
          <w:iCs/>
          <w:lang w:val="es-ES"/>
        </w:rPr>
        <w:t>En general se ha considerado que es el 0,4% en relación al peso de cemento pues es esa la cantidad máxima que pueden resultar combinados con las fases del cemento. En el momento que el límite de cloruros llega a la parte externa de la armadura esta se despasiva y la corrosión comienza. ¿Es ese el momento del final de la vida útil de la estructura? En ese momento el hormigón no sufre ningún deterioro ni daño apreciable. ¿Cuánta corrosión puede permitirse? ¿Cuál es el estado límite de deterioro? Para contestar es necesario analizar con detalle los fenómenos físicos que se producen sucesivamente. En la figura 5 se muestran las fases de progresiva penetración de los cloruros y la creciente superficie de arm</w:t>
      </w:r>
      <w:r>
        <w:rPr>
          <w:iCs/>
          <w:lang w:val="es-ES"/>
        </w:rPr>
        <w:t>adura que se va despasivando (Andrade, 2007</w:t>
      </w:r>
      <w:r w:rsidRPr="00035C0B">
        <w:rPr>
          <w:iCs/>
          <w:lang w:val="es-ES"/>
        </w:rPr>
        <w:t>). La corrosión comienza en el exterior y va progresando y</w:t>
      </w:r>
      <w:r>
        <w:rPr>
          <w:iCs/>
          <w:lang w:val="es-ES"/>
        </w:rPr>
        <w:t xml:space="preserve"> </w:t>
      </w:r>
      <w:r w:rsidRPr="00035C0B">
        <w:rPr>
          <w:iCs/>
          <w:lang w:val="es-ES"/>
        </w:rPr>
        <w:t>a la vez que la superficie se va despasivando, el acero va perdiendo sección desde el exterior.</w:t>
      </w:r>
    </w:p>
    <w:p w:rsidR="00AF4020" w:rsidRPr="00035C0B" w:rsidRDefault="00AF4020" w:rsidP="00AF4020">
      <w:pPr>
        <w:jc w:val="both"/>
        <w:rPr>
          <w:iCs/>
          <w:lang w:val="es-ES"/>
        </w:rPr>
      </w:pPr>
    </w:p>
    <w:p w:rsidR="00AF4020" w:rsidRPr="00035C0B" w:rsidRDefault="00AF4020" w:rsidP="00AF4020">
      <w:pPr>
        <w:jc w:val="both"/>
        <w:rPr>
          <w:rFonts w:cs="Arial"/>
          <w:lang w:val="es-ES"/>
        </w:rPr>
      </w:pPr>
      <w:r w:rsidRPr="00035C0B">
        <w:rPr>
          <w:rFonts w:cs="Arial"/>
          <w:lang w:val="es-ES"/>
        </w:rPr>
        <w:t>Desde un punto de vista ingenieril, el valor límite de cloruros está sujeto a controversia pues estadísticamente se ha adjudicado una probabilidad de fallo del 10% (</w:t>
      </w:r>
      <w:r w:rsidRPr="00035C0B">
        <w:rPr>
          <w:rFonts w:cs="Arial"/>
          <w:lang w:val="es-ES"/>
        </w:rPr>
        <w:sym w:font="Symbol" w:char="F062"/>
      </w:r>
      <w:r w:rsidRPr="00035C0B">
        <w:rPr>
          <w:rFonts w:cs="Arial"/>
          <w:lang w:val="es-ES"/>
        </w:rPr>
        <w:t>=1.3), pero ¿Qué significa el 10% de probabilidad de fallo? Para responder a ello se  ha analizado recientemente un estudio estadístico realiza</w:t>
      </w:r>
      <w:r>
        <w:rPr>
          <w:rFonts w:cs="Arial"/>
          <w:lang w:val="es-ES"/>
        </w:rPr>
        <w:t>do  por D. Izquierdo  y col. (</w:t>
      </w:r>
      <w:r w:rsidRPr="00517900">
        <w:t>Izquierdo</w:t>
      </w:r>
      <w:r>
        <w:t>, 2004</w:t>
      </w:r>
      <w:r w:rsidRPr="00035C0B">
        <w:rPr>
          <w:rFonts w:cs="Arial"/>
          <w:lang w:val="es-ES"/>
        </w:rPr>
        <w:t>) sobre los resultados de laboratorio obtenidos en probetas de mortero  de concentraciones límite de cloruros encontradas con diversos cementos.  Estos resultados se expresaron como distribución estadística con una media de  0,70 ± 0,20</w:t>
      </w:r>
      <w:r>
        <w:rPr>
          <w:rFonts w:cs="Arial"/>
          <w:lang w:val="es-ES"/>
        </w:rPr>
        <w:t>. Más recientemente Markeset (</w:t>
      </w:r>
      <w:r w:rsidRPr="007A31AC">
        <w:rPr>
          <w:lang w:val="es-ES"/>
        </w:rPr>
        <w:t>Markeset</w:t>
      </w:r>
      <w:r>
        <w:rPr>
          <w:lang w:val="es-ES"/>
        </w:rPr>
        <w:t>, 2009</w:t>
      </w:r>
      <w:r w:rsidRPr="00035C0B">
        <w:rPr>
          <w:rFonts w:cs="Arial"/>
          <w:lang w:val="es-ES"/>
        </w:rPr>
        <w:t>) ha publicado una distribución estadística encontrada en puentes reales de Noruega donde obtuvo una media de la concentración límite de cloruros de 0,77 ± 0,24%  en peso de cemento. Ambas distribuciones se dan en la figura 6 y resultan muy similares lo que permite generalizar la encontrada en laboratorio al ser sus valores algo más conservadores.  El que sean más bajos resulta lógico ya que en los puentes reales no se ha podido detectar el primer momento de la despasivación con el mismo rigor que en los ensayos de laboratorio.</w:t>
      </w:r>
    </w:p>
    <w:p w:rsidR="00AF4020" w:rsidRPr="00035C0B" w:rsidRDefault="00AF4020" w:rsidP="00AF4020">
      <w:pPr>
        <w:adjustRightInd w:val="0"/>
        <w:rPr>
          <w:iCs/>
          <w:lang w:val="es-ES"/>
        </w:rPr>
      </w:pPr>
    </w:p>
    <w:p w:rsidR="00AF4020" w:rsidRPr="00035C0B" w:rsidRDefault="00AF4020" w:rsidP="00AF4020">
      <w:pPr>
        <w:jc w:val="center"/>
        <w:rPr>
          <w:rFonts w:cs="Arial"/>
          <w:lang w:val="es-ES"/>
        </w:rPr>
      </w:pPr>
      <w:r>
        <w:rPr>
          <w:rFonts w:cs="Arial"/>
          <w:noProof/>
          <w:lang w:val="pt-BR" w:eastAsia="pt-BR"/>
        </w:rPr>
        <w:drawing>
          <wp:inline distT="0" distB="0" distL="0" distR="0">
            <wp:extent cx="3009900" cy="1047750"/>
            <wp:effectExtent l="19050" t="0" r="0" b="0"/>
            <wp:docPr id="4" name="Imagen 37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909"/>
                    <pic:cNvPicPr>
                      <a:picLocks noChangeAspect="1" noChangeArrowheads="1"/>
                    </pic:cNvPicPr>
                  </pic:nvPicPr>
                  <pic:blipFill>
                    <a:blip r:embed="rId38" cstate="print"/>
                    <a:srcRect/>
                    <a:stretch>
                      <a:fillRect/>
                    </a:stretch>
                  </pic:blipFill>
                  <pic:spPr bwMode="auto">
                    <a:xfrm>
                      <a:off x="0" y="0"/>
                      <a:ext cx="3009900" cy="1047750"/>
                    </a:xfrm>
                    <a:prstGeom prst="rect">
                      <a:avLst/>
                    </a:prstGeom>
                    <a:noFill/>
                    <a:ln w="9525">
                      <a:noFill/>
                      <a:miter lim="800000"/>
                      <a:headEnd/>
                      <a:tailEnd/>
                    </a:ln>
                  </pic:spPr>
                </pic:pic>
              </a:graphicData>
            </a:graphic>
          </wp:inline>
        </w:drawing>
      </w:r>
      <w:r w:rsidRPr="00035C0B">
        <w:rPr>
          <w:rFonts w:cs="Arial"/>
          <w:lang w:val="es-ES"/>
        </w:rPr>
        <w:t xml:space="preserve">  </w:t>
      </w:r>
      <w:r>
        <w:rPr>
          <w:rFonts w:cs="Arial"/>
          <w:noProof/>
          <w:lang w:val="pt-BR" w:eastAsia="pt-BR"/>
        </w:rPr>
        <w:drawing>
          <wp:inline distT="0" distB="0" distL="0" distR="0">
            <wp:extent cx="2457450" cy="1466850"/>
            <wp:effectExtent l="19050" t="0" r="0" b="0"/>
            <wp:docPr id="5"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39" cstate="print"/>
                    <a:srcRect/>
                    <a:stretch>
                      <a:fillRect/>
                    </a:stretch>
                  </pic:blipFill>
                  <pic:spPr bwMode="auto">
                    <a:xfrm>
                      <a:off x="0" y="0"/>
                      <a:ext cx="2457450" cy="1466850"/>
                    </a:xfrm>
                    <a:prstGeom prst="rect">
                      <a:avLst/>
                    </a:prstGeom>
                    <a:noFill/>
                    <a:ln w="9525">
                      <a:noFill/>
                      <a:miter lim="800000"/>
                      <a:headEnd/>
                      <a:tailEnd/>
                    </a:ln>
                  </pic:spPr>
                </pic:pic>
              </a:graphicData>
            </a:graphic>
          </wp:inline>
        </w:drawing>
      </w:r>
    </w:p>
    <w:p w:rsidR="00AF4020" w:rsidRPr="00035C0B" w:rsidRDefault="00AF4020" w:rsidP="00AF4020">
      <w:pPr>
        <w:jc w:val="center"/>
        <w:rPr>
          <w:rFonts w:cs="Arial"/>
          <w:lang w:val="es-ES"/>
        </w:rPr>
      </w:pPr>
      <w:r>
        <w:rPr>
          <w:rFonts w:cs="Arial"/>
          <w:lang w:val="es-ES"/>
        </w:rPr>
        <w:t>Figura</w:t>
      </w:r>
      <w:r w:rsidRPr="00035C0B">
        <w:rPr>
          <w:rFonts w:cs="Arial"/>
          <w:lang w:val="es-ES"/>
        </w:rPr>
        <w:t xml:space="preserve"> 5</w:t>
      </w:r>
      <w:r>
        <w:rPr>
          <w:rFonts w:cs="Arial"/>
          <w:lang w:val="es-ES"/>
        </w:rPr>
        <w:t>.</w:t>
      </w:r>
      <w:r w:rsidRPr="00035C0B">
        <w:rPr>
          <w:rFonts w:cs="Arial"/>
          <w:lang w:val="es-ES"/>
        </w:rPr>
        <w:t xml:space="preserve"> Etapas en el proceso  de despasivación de la armadura y representación de la probabilidad en un diagrama de vida útil.</w:t>
      </w:r>
    </w:p>
    <w:p w:rsidR="00AF4020" w:rsidRPr="00035C0B" w:rsidRDefault="00AF4020" w:rsidP="00AF4020">
      <w:pPr>
        <w:rPr>
          <w:rFonts w:cs="Arial"/>
          <w:lang w:val="es-ES"/>
        </w:rPr>
      </w:pPr>
    </w:p>
    <w:p w:rsidR="00AF4020" w:rsidRPr="00035C0B" w:rsidRDefault="00AF4020" w:rsidP="00AF4020">
      <w:pPr>
        <w:ind w:firstLine="284"/>
        <w:rPr>
          <w:rFonts w:cs="Arial"/>
          <w:lang w:val="es-ES"/>
        </w:rPr>
      </w:pPr>
    </w:p>
    <w:p w:rsidR="00AF4020" w:rsidRPr="00035C0B" w:rsidRDefault="00AF4020" w:rsidP="00AF4020">
      <w:pPr>
        <w:ind w:firstLine="284"/>
        <w:jc w:val="center"/>
        <w:rPr>
          <w:rFonts w:cs="Arial"/>
        </w:rPr>
      </w:pPr>
      <w:r>
        <w:rPr>
          <w:rFonts w:cs="Arial"/>
          <w:noProof/>
          <w:lang w:val="pt-BR" w:eastAsia="pt-BR"/>
        </w:rPr>
        <w:drawing>
          <wp:inline distT="0" distB="0" distL="0" distR="0">
            <wp:extent cx="3829420" cy="2320770"/>
            <wp:effectExtent l="6103" t="6109" r="3052" b="6746"/>
            <wp:docPr id="6"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AF4020" w:rsidRPr="00093B02" w:rsidRDefault="00AF4020" w:rsidP="00AF4020">
      <w:pPr>
        <w:ind w:firstLine="284"/>
        <w:rPr>
          <w:rFonts w:cs="Arial"/>
          <w:b/>
          <w:lang w:val="es-ES"/>
        </w:rPr>
      </w:pPr>
    </w:p>
    <w:p w:rsidR="00AF4020" w:rsidRPr="00035C0B" w:rsidRDefault="00AF4020" w:rsidP="00AF4020">
      <w:pPr>
        <w:ind w:firstLine="284"/>
        <w:jc w:val="center"/>
        <w:rPr>
          <w:rFonts w:cs="Arial"/>
          <w:lang w:val="es-ES"/>
        </w:rPr>
      </w:pPr>
      <w:r w:rsidRPr="00035C0B">
        <w:rPr>
          <w:rFonts w:cs="Arial"/>
          <w:lang w:val="es-ES"/>
        </w:rPr>
        <w:t>Figur</w:t>
      </w:r>
      <w:r>
        <w:rPr>
          <w:rFonts w:cs="Arial"/>
          <w:lang w:val="es-ES"/>
        </w:rPr>
        <w:t>a</w:t>
      </w:r>
      <w:r w:rsidRPr="00035C0B">
        <w:rPr>
          <w:rFonts w:cs="Arial"/>
          <w:lang w:val="es-ES"/>
        </w:rPr>
        <w:t xml:space="preserve"> 6</w:t>
      </w:r>
      <w:r>
        <w:rPr>
          <w:rFonts w:cs="Arial"/>
          <w:lang w:val="es-ES"/>
        </w:rPr>
        <w:t>.</w:t>
      </w:r>
      <w:r w:rsidRPr="00035C0B">
        <w:rPr>
          <w:rFonts w:cs="Arial"/>
          <w:lang w:val="es-ES"/>
        </w:rPr>
        <w:t xml:space="preserve">  Distribución estadística del límite de cloruros por </w:t>
      </w:r>
      <w:r>
        <w:rPr>
          <w:rFonts w:cs="Arial"/>
          <w:lang w:val="es-ES"/>
        </w:rPr>
        <w:t>D. Izquierdo et al (en rojo) (</w:t>
      </w:r>
      <w:r w:rsidRPr="00517900">
        <w:t>Izquierdo</w:t>
      </w:r>
      <w:r>
        <w:t>, 2004</w:t>
      </w:r>
      <w:r w:rsidRPr="00035C0B">
        <w:rPr>
          <w:rFonts w:cs="Arial"/>
          <w:lang w:val="es-ES"/>
        </w:rPr>
        <w:t>) en probetas de laborat</w:t>
      </w:r>
      <w:r>
        <w:rPr>
          <w:rFonts w:cs="Arial"/>
          <w:lang w:val="es-ES"/>
        </w:rPr>
        <w:t>orio y de Markeset (en azul) (</w:t>
      </w:r>
      <w:r w:rsidRPr="007A31AC">
        <w:rPr>
          <w:lang w:val="es-ES"/>
        </w:rPr>
        <w:t>Markeset</w:t>
      </w:r>
      <w:r>
        <w:rPr>
          <w:lang w:val="es-ES"/>
        </w:rPr>
        <w:t>, 2009</w:t>
      </w:r>
      <w:r w:rsidRPr="00035C0B">
        <w:rPr>
          <w:rFonts w:cs="Arial"/>
          <w:lang w:val="es-ES"/>
        </w:rPr>
        <w:t>) en puentes reales.</w:t>
      </w:r>
    </w:p>
    <w:p w:rsidR="00AF4020" w:rsidRPr="007A31AC" w:rsidRDefault="00AF4020" w:rsidP="00AF4020">
      <w:pPr>
        <w:jc w:val="both"/>
        <w:rPr>
          <w:lang w:val="es-ES"/>
        </w:rPr>
      </w:pPr>
    </w:p>
    <w:p w:rsidR="00AF4020" w:rsidRPr="00035C0B" w:rsidRDefault="00AF4020" w:rsidP="00AF4020">
      <w:pPr>
        <w:jc w:val="both"/>
      </w:pPr>
      <w:r w:rsidRPr="00035C0B">
        <w:t>De la figura 6 se puede deducir que para el 0,4% de cloruros, que la mayoría de las normas contempla como límite, existe una probabilidad de alrededor del 10%, lo que se puede interpretar como que el 10% de las armaduras se encontrarían despasivadas.</w:t>
      </w:r>
    </w:p>
    <w:p w:rsidR="00AF4020" w:rsidRPr="00035C0B" w:rsidRDefault="00AF4020" w:rsidP="00AF4020">
      <w:pPr>
        <w:jc w:val="both"/>
      </w:pPr>
    </w:p>
    <w:p w:rsidR="00AF4020" w:rsidRPr="00035C0B" w:rsidRDefault="00AF4020" w:rsidP="00AF4020">
      <w:pPr>
        <w:jc w:val="both"/>
      </w:pPr>
      <w:r w:rsidRPr="00035C0B">
        <w:t xml:space="preserve">Aunque este límite podría ser tomado de forma general, es necesario analizar qué consecuencias estructurales tendría la </w:t>
      </w:r>
      <w:r>
        <w:t>pérdida</w:t>
      </w:r>
      <w:r w:rsidRPr="00035C0B">
        <w:t xml:space="preserve"> de sección asociada a la probabilidad del 10%. Para ello es necesario: </w:t>
      </w:r>
    </w:p>
    <w:p w:rsidR="00AF4020" w:rsidRPr="00035C0B" w:rsidRDefault="00AF4020" w:rsidP="00AF4020">
      <w:pPr>
        <w:numPr>
          <w:ilvl w:val="0"/>
          <w:numId w:val="22"/>
        </w:numPr>
        <w:jc w:val="both"/>
      </w:pPr>
      <w:r w:rsidRPr="00035C0B">
        <w:t>Por un lado conocer al velocidad de corrosión que se produce</w:t>
      </w:r>
    </w:p>
    <w:p w:rsidR="00AF4020" w:rsidRPr="00035C0B" w:rsidRDefault="00AF4020" w:rsidP="00AF4020">
      <w:pPr>
        <w:numPr>
          <w:ilvl w:val="0"/>
          <w:numId w:val="22"/>
        </w:numPr>
        <w:jc w:val="both"/>
      </w:pPr>
      <w:r w:rsidRPr="00035C0B">
        <w:t xml:space="preserve">Calcular a partir de ella la </w:t>
      </w:r>
      <w:r>
        <w:t>pérdida de sección y recalcular la</w:t>
      </w:r>
      <w:r w:rsidRPr="00035C0B">
        <w:t xml:space="preserve"> estructura para poder evaluar las consecuencias en los estados límites de servicio, ELS y en los estados límites últimos, ELU.</w:t>
      </w:r>
    </w:p>
    <w:p w:rsidR="00AF4020" w:rsidRPr="00035C0B" w:rsidRDefault="00AF4020" w:rsidP="00AF4020">
      <w:pPr>
        <w:jc w:val="both"/>
      </w:pPr>
    </w:p>
    <w:p w:rsidR="00AF4020" w:rsidRDefault="00AF4020" w:rsidP="00AF4020">
      <w:pPr>
        <w:jc w:val="both"/>
      </w:pPr>
      <w:r w:rsidRPr="00035C0B">
        <w:t>En cuanto a la deducción de la velocidad de corrosión, puede hacerse por las relacio</w:t>
      </w:r>
      <w:r>
        <w:t>nes previamente establecidas (</w:t>
      </w:r>
      <w:r w:rsidRPr="007A31AC">
        <w:rPr>
          <w:lang w:val="es-ES"/>
        </w:rPr>
        <w:t>Andrade</w:t>
      </w:r>
      <w:r>
        <w:rPr>
          <w:lang w:val="es-ES"/>
        </w:rPr>
        <w:t>, 2011</w:t>
      </w:r>
      <w:r w:rsidRPr="00035C0B">
        <w:t>)  entre el coeficiente de difusión y la resistividad y entre esta y la velocidad de corrosión, que se pueden formular:</w:t>
      </w:r>
    </w:p>
    <w:p w:rsidR="00AF4020" w:rsidRDefault="00AF4020" w:rsidP="00AF4020">
      <w:pPr>
        <w:jc w:val="both"/>
      </w:pPr>
    </w:p>
    <w:tbl>
      <w:tblPr>
        <w:tblW w:w="8397" w:type="dxa"/>
        <w:jc w:val="center"/>
        <w:tblInd w:w="1536" w:type="dxa"/>
        <w:tblLook w:val="04A0"/>
      </w:tblPr>
      <w:tblGrid>
        <w:gridCol w:w="7547"/>
        <w:gridCol w:w="850"/>
      </w:tblGrid>
      <w:tr w:rsidR="00AF4020" w:rsidRPr="00FF5470" w:rsidTr="000D51C0">
        <w:trPr>
          <w:trHeight w:val="664"/>
          <w:jc w:val="center"/>
        </w:trPr>
        <w:tc>
          <w:tcPr>
            <w:tcW w:w="7547" w:type="dxa"/>
            <w:vAlign w:val="center"/>
          </w:tcPr>
          <w:p w:rsidR="00AF4020" w:rsidRPr="00FF5470" w:rsidRDefault="00AF4020" w:rsidP="000D51C0">
            <w:pPr>
              <w:rPr>
                <w:rFonts w:cs="Arial"/>
                <w:lang w:val="es-ES"/>
              </w:rPr>
            </w:pPr>
            <w:r w:rsidRPr="00FF5470">
              <w:rPr>
                <w:rFonts w:cs="Arial"/>
                <w:position w:val="-30"/>
              </w:rPr>
              <w:object w:dxaOrig="1579" w:dyaOrig="720">
                <v:shape id="_x0000_i1037" type="#_x0000_t75" style="width:79.55pt;height:37.65pt" o:ole="">
                  <v:imagedata r:id="rId41" o:title=""/>
                </v:shape>
                <o:OLEObject Type="Embed" ProgID="Equation.3" ShapeID="_x0000_i1037" DrawAspect="Content" ObjectID="_1445768129" r:id="rId42"/>
              </w:object>
            </w:r>
            <w:r w:rsidRPr="00FF5470">
              <w:rPr>
                <w:rFonts w:cs="Arial"/>
                <w:lang w:val="es-ES"/>
              </w:rPr>
              <w:t xml:space="preserve">    e  </w:t>
            </w:r>
            <w:r w:rsidRPr="00FF5470">
              <w:rPr>
                <w:rFonts w:cs="Arial"/>
                <w:position w:val="-30"/>
              </w:rPr>
              <w:object w:dxaOrig="1020" w:dyaOrig="680">
                <v:shape id="_x0000_i1038" type="#_x0000_t75" style="width:54.4pt;height:37.65pt" o:ole="">
                  <v:imagedata r:id="rId43" o:title=""/>
                </v:shape>
                <o:OLEObject Type="Embed" ProgID="Equation.3" ShapeID="_x0000_i1038" DrawAspect="Content" ObjectID="_1445768130" r:id="rId44"/>
              </w:object>
            </w:r>
            <w:r w:rsidRPr="00FF5470">
              <w:rPr>
                <w:rFonts w:cs="Arial"/>
                <w:lang w:val="es-ES"/>
              </w:rPr>
              <w:t xml:space="preserve">  </w:t>
            </w:r>
            <w:r w:rsidRPr="00FF5470">
              <w:rPr>
                <w:rFonts w:ascii="Calibri" w:hAnsi="Calibri" w:cs="Arial"/>
                <w:lang w:val="es-ES"/>
              </w:rPr>
              <w:t>→</w:t>
            </w:r>
            <w:r w:rsidRPr="00FF5470">
              <w:rPr>
                <w:rFonts w:cs="Arial"/>
                <w:lang w:val="es-ES"/>
              </w:rPr>
              <w:t xml:space="preserve"> entonces </w:t>
            </w:r>
            <w:r w:rsidRPr="00FF5470">
              <w:rPr>
                <w:rFonts w:ascii="Calibri" w:hAnsi="Calibri" w:cs="Arial"/>
                <w:lang w:val="es-ES"/>
              </w:rPr>
              <w:t>→</w:t>
            </w:r>
            <w:r w:rsidRPr="00FF5470">
              <w:rPr>
                <w:rFonts w:cs="Arial"/>
                <w:position w:val="-14"/>
              </w:rPr>
              <w:object w:dxaOrig="1820" w:dyaOrig="400">
                <v:shape id="_x0000_i1039" type="#_x0000_t75" style="width:97.95pt;height:21.75pt" o:ole="">
                  <v:imagedata r:id="rId45" o:title=""/>
                </v:shape>
                <o:OLEObject Type="Embed" ProgID="Equation.3" ShapeID="_x0000_i1039" DrawAspect="Content" ObjectID="_1445768131" r:id="rId46"/>
              </w:object>
            </w:r>
            <w:r w:rsidRPr="00FF5470">
              <w:rPr>
                <w:rFonts w:cs="Arial"/>
              </w:rPr>
              <w:t xml:space="preserve">   </w:t>
            </w:r>
            <w:r w:rsidRPr="00FF5470">
              <w:rPr>
                <w:rFonts w:cs="Arial"/>
                <w:lang w:val="es-ES"/>
              </w:rPr>
              <w:t xml:space="preserve"> </w:t>
            </w:r>
          </w:p>
          <w:p w:rsidR="00AF4020" w:rsidRPr="00FF5470" w:rsidRDefault="00AF4020" w:rsidP="000D51C0">
            <w:pPr>
              <w:pStyle w:val="Normalcontenido"/>
              <w:jc w:val="center"/>
            </w:pPr>
          </w:p>
        </w:tc>
        <w:tc>
          <w:tcPr>
            <w:tcW w:w="850" w:type="dxa"/>
            <w:vAlign w:val="center"/>
          </w:tcPr>
          <w:p w:rsidR="00AF4020" w:rsidRPr="00FF5470" w:rsidRDefault="00AF4020" w:rsidP="000D51C0">
            <w:pPr>
              <w:pStyle w:val="Normalcontenido"/>
            </w:pPr>
            <w:r w:rsidRPr="00FF5470">
              <w:t>(9)</w:t>
            </w:r>
          </w:p>
        </w:tc>
      </w:tr>
    </w:tbl>
    <w:p w:rsidR="00AF4020" w:rsidRDefault="00AF4020" w:rsidP="00AF4020">
      <w:pPr>
        <w:jc w:val="both"/>
      </w:pPr>
    </w:p>
    <w:p w:rsidR="00AF4020" w:rsidRDefault="00AF4020" w:rsidP="00AF4020">
      <w:pPr>
        <w:jc w:val="both"/>
      </w:pPr>
      <w:r>
        <w:t>Donde r</w:t>
      </w:r>
      <w:r>
        <w:rPr>
          <w:vertAlign w:val="subscript"/>
        </w:rPr>
        <w:t>b</w:t>
      </w:r>
      <w:r>
        <w:t xml:space="preserve"> es el “binding” o factor de reacción de la sustancia que penetra con las fases del elemento y que queda reaccionada o inmovilizada y no avanza hacia la armadura. Es pues la relación genérica entre el coeficiente de difusión efectivo o en estado estacionario y el coeficiente de difusión aparente. </w:t>
      </w:r>
    </w:p>
    <w:p w:rsidR="00AF4020" w:rsidRPr="00FF5470" w:rsidRDefault="00AF4020" w:rsidP="00AF4020">
      <w:pPr>
        <w:jc w:val="both"/>
      </w:pPr>
    </w:p>
    <w:p w:rsidR="00AF4020" w:rsidRPr="00FF5470" w:rsidRDefault="00AF4020" w:rsidP="00AF4020">
      <w:pPr>
        <w:rPr>
          <w:rFonts w:cs="Arial"/>
          <w:lang w:val="es-ES"/>
        </w:rPr>
      </w:pPr>
      <w:r w:rsidRPr="00FF5470">
        <w:rPr>
          <w:rFonts w:cs="Arial"/>
          <w:lang w:val="es-ES"/>
        </w:rPr>
        <w:t>A partir de estas expresiones se ha deducido la tabla 2 con algunos ejemplos de equivalencias.</w:t>
      </w:r>
    </w:p>
    <w:p w:rsidR="00AF4020" w:rsidRPr="00FF5470" w:rsidRDefault="00AF4020" w:rsidP="00AF4020">
      <w:pPr>
        <w:ind w:firstLine="284"/>
        <w:rPr>
          <w:rFonts w:cs="Arial"/>
          <w:lang w:val="es-ES"/>
        </w:rPr>
      </w:pPr>
    </w:p>
    <w:p w:rsidR="00AF4020" w:rsidRPr="00035C0B" w:rsidRDefault="00AF4020" w:rsidP="00AF4020">
      <w:pPr>
        <w:ind w:firstLine="284"/>
        <w:jc w:val="center"/>
        <w:rPr>
          <w:rFonts w:cs="Arial"/>
          <w:lang w:val="es-ES"/>
        </w:rPr>
      </w:pPr>
      <w:r w:rsidRPr="00FF5470">
        <w:rPr>
          <w:rFonts w:cs="Arial"/>
          <w:lang w:val="es-ES"/>
        </w:rPr>
        <w:t>Tabla 2.  Equivalencia entre coeficiente de difusión y velocidad de corrosión (sin tener en</w:t>
      </w:r>
      <w:r w:rsidRPr="00035C0B">
        <w:rPr>
          <w:rFonts w:cs="Arial"/>
          <w:lang w:val="es-ES"/>
        </w:rPr>
        <w:t xml:space="preserve"> cuenta la reacción de los cloruros con las fases del cemento)</w:t>
      </w:r>
      <w:r>
        <w:rPr>
          <w:rFonts w:cs="Arial"/>
          <w:lang w:val="es-ES"/>
        </w:rPr>
        <w:t xml:space="preserve"> (Andrade 2011)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53"/>
        <w:gridCol w:w="1208"/>
        <w:gridCol w:w="1275"/>
        <w:gridCol w:w="993"/>
      </w:tblGrid>
      <w:tr w:rsidR="00AF4020" w:rsidRPr="00035C0B" w:rsidTr="000D51C0">
        <w:trPr>
          <w:jc w:val="center"/>
        </w:trPr>
        <w:tc>
          <w:tcPr>
            <w:tcW w:w="2053" w:type="dxa"/>
          </w:tcPr>
          <w:p w:rsidR="00AF4020" w:rsidRPr="00035C0B" w:rsidRDefault="00AF4020" w:rsidP="000D51C0">
            <w:pPr>
              <w:spacing w:after="120"/>
              <w:jc w:val="center"/>
              <w:rPr>
                <w:szCs w:val="22"/>
                <w:lang w:val="es-ES"/>
              </w:rPr>
            </w:pPr>
            <w:r w:rsidRPr="00035C0B">
              <w:rPr>
                <w:szCs w:val="22"/>
                <w:lang w:val="es-ES"/>
              </w:rPr>
              <w:t>D</w:t>
            </w:r>
            <w:r w:rsidRPr="00035C0B">
              <w:rPr>
                <w:szCs w:val="22"/>
                <w:vertAlign w:val="subscript"/>
                <w:lang w:val="es-ES"/>
              </w:rPr>
              <w:t>app</w:t>
            </w:r>
            <w:r w:rsidRPr="00035C0B">
              <w:rPr>
                <w:szCs w:val="22"/>
                <w:lang w:val="es-ES"/>
              </w:rPr>
              <w:t xml:space="preserve">  (cm</w:t>
            </w:r>
            <w:r w:rsidRPr="00035C0B">
              <w:rPr>
                <w:szCs w:val="22"/>
                <w:vertAlign w:val="superscript"/>
                <w:lang w:val="es-ES"/>
              </w:rPr>
              <w:t>2</w:t>
            </w:r>
            <w:r w:rsidRPr="00035C0B">
              <w:rPr>
                <w:szCs w:val="22"/>
                <w:lang w:val="es-ES"/>
              </w:rPr>
              <w:t>/s)</w:t>
            </w:r>
          </w:p>
        </w:tc>
        <w:tc>
          <w:tcPr>
            <w:tcW w:w="1208" w:type="dxa"/>
          </w:tcPr>
          <w:p w:rsidR="00AF4020" w:rsidRPr="00035C0B" w:rsidRDefault="00AF4020" w:rsidP="000D51C0">
            <w:pPr>
              <w:spacing w:after="120"/>
              <w:jc w:val="center"/>
              <w:rPr>
                <w:szCs w:val="22"/>
                <w:lang w:val="es-ES"/>
              </w:rPr>
            </w:pPr>
            <w:r w:rsidRPr="00035C0B">
              <w:rPr>
                <w:szCs w:val="22"/>
                <w:lang w:val="es-ES"/>
              </w:rPr>
              <w:t>0.1E-8</w:t>
            </w:r>
          </w:p>
        </w:tc>
        <w:tc>
          <w:tcPr>
            <w:tcW w:w="1275" w:type="dxa"/>
          </w:tcPr>
          <w:p w:rsidR="00AF4020" w:rsidRPr="00035C0B" w:rsidRDefault="00AF4020" w:rsidP="000D51C0">
            <w:pPr>
              <w:spacing w:after="120"/>
              <w:jc w:val="center"/>
              <w:rPr>
                <w:szCs w:val="22"/>
                <w:lang w:val="es-ES"/>
              </w:rPr>
            </w:pPr>
            <w:r w:rsidRPr="00035C0B">
              <w:rPr>
                <w:szCs w:val="22"/>
                <w:lang w:val="es-ES"/>
              </w:rPr>
              <w:t>1E-8</w:t>
            </w:r>
          </w:p>
        </w:tc>
        <w:tc>
          <w:tcPr>
            <w:tcW w:w="993" w:type="dxa"/>
          </w:tcPr>
          <w:p w:rsidR="00AF4020" w:rsidRPr="00035C0B" w:rsidRDefault="00AF4020" w:rsidP="000D51C0">
            <w:pPr>
              <w:spacing w:after="120"/>
              <w:jc w:val="center"/>
              <w:rPr>
                <w:szCs w:val="22"/>
                <w:lang w:val="es-ES"/>
              </w:rPr>
            </w:pPr>
            <w:r w:rsidRPr="00035C0B">
              <w:rPr>
                <w:szCs w:val="22"/>
                <w:lang w:val="es-ES"/>
              </w:rPr>
              <w:t>10E-8</w:t>
            </w:r>
          </w:p>
        </w:tc>
      </w:tr>
      <w:tr w:rsidR="00AF4020" w:rsidRPr="00035C0B" w:rsidTr="000D51C0">
        <w:trPr>
          <w:jc w:val="center"/>
        </w:trPr>
        <w:tc>
          <w:tcPr>
            <w:tcW w:w="2053" w:type="dxa"/>
          </w:tcPr>
          <w:p w:rsidR="00AF4020" w:rsidRPr="00035C0B" w:rsidRDefault="00AF4020" w:rsidP="000D51C0">
            <w:pPr>
              <w:spacing w:after="120"/>
              <w:jc w:val="center"/>
              <w:rPr>
                <w:szCs w:val="22"/>
                <w:lang w:val="es-ES"/>
              </w:rPr>
            </w:pPr>
            <w:r w:rsidRPr="00035C0B">
              <w:rPr>
                <w:szCs w:val="22"/>
                <w:lang w:val="es-ES"/>
              </w:rPr>
              <w:t>I</w:t>
            </w:r>
            <w:r w:rsidRPr="00035C0B">
              <w:rPr>
                <w:szCs w:val="22"/>
                <w:vertAlign w:val="subscript"/>
                <w:lang w:val="es-ES"/>
              </w:rPr>
              <w:t>corr</w:t>
            </w:r>
            <w:r w:rsidRPr="00035C0B">
              <w:rPr>
                <w:szCs w:val="22"/>
                <w:lang w:val="es-ES"/>
              </w:rPr>
              <w:t xml:space="preserve">  (</w:t>
            </w:r>
            <w:r w:rsidRPr="00035C0B">
              <w:rPr>
                <w:szCs w:val="22"/>
              </w:rPr>
              <w:sym w:font="Symbol" w:char="F06D"/>
            </w:r>
            <w:r w:rsidRPr="00035C0B">
              <w:rPr>
                <w:szCs w:val="22"/>
                <w:lang w:val="es-ES"/>
              </w:rPr>
              <w:t>m/year)</w:t>
            </w:r>
          </w:p>
        </w:tc>
        <w:tc>
          <w:tcPr>
            <w:tcW w:w="1208" w:type="dxa"/>
          </w:tcPr>
          <w:p w:rsidR="00AF4020" w:rsidRPr="00035C0B" w:rsidRDefault="00AF4020" w:rsidP="000D51C0">
            <w:pPr>
              <w:spacing w:after="120"/>
              <w:jc w:val="center"/>
              <w:rPr>
                <w:szCs w:val="22"/>
                <w:lang w:val="es-ES"/>
              </w:rPr>
            </w:pPr>
            <w:r w:rsidRPr="00035C0B">
              <w:rPr>
                <w:szCs w:val="22"/>
                <w:lang w:val="es-ES"/>
              </w:rPr>
              <w:t>1</w:t>
            </w:r>
          </w:p>
        </w:tc>
        <w:tc>
          <w:tcPr>
            <w:tcW w:w="1275" w:type="dxa"/>
          </w:tcPr>
          <w:p w:rsidR="00AF4020" w:rsidRPr="00035C0B" w:rsidRDefault="00AF4020" w:rsidP="000D51C0">
            <w:pPr>
              <w:spacing w:after="120"/>
              <w:jc w:val="center"/>
              <w:rPr>
                <w:szCs w:val="22"/>
              </w:rPr>
            </w:pPr>
            <w:r w:rsidRPr="00035C0B">
              <w:rPr>
                <w:szCs w:val="22"/>
              </w:rPr>
              <w:t>10</w:t>
            </w:r>
          </w:p>
        </w:tc>
        <w:tc>
          <w:tcPr>
            <w:tcW w:w="993" w:type="dxa"/>
          </w:tcPr>
          <w:p w:rsidR="00AF4020" w:rsidRPr="00035C0B" w:rsidRDefault="00AF4020" w:rsidP="000D51C0">
            <w:pPr>
              <w:spacing w:after="120"/>
              <w:jc w:val="center"/>
              <w:rPr>
                <w:szCs w:val="22"/>
              </w:rPr>
            </w:pPr>
            <w:r w:rsidRPr="00035C0B">
              <w:rPr>
                <w:szCs w:val="22"/>
              </w:rPr>
              <w:t>100</w:t>
            </w:r>
          </w:p>
        </w:tc>
      </w:tr>
    </w:tbl>
    <w:p w:rsidR="00AF4020" w:rsidRPr="00035C0B" w:rsidRDefault="00AF4020" w:rsidP="00AF4020">
      <w:pPr>
        <w:ind w:firstLine="284"/>
        <w:rPr>
          <w:rFonts w:cs="Arial"/>
          <w:lang w:val="es-ES"/>
        </w:rPr>
      </w:pPr>
    </w:p>
    <w:p w:rsidR="00AF4020" w:rsidRPr="00035C0B" w:rsidRDefault="00AF4020" w:rsidP="00AF4020">
      <w:pPr>
        <w:jc w:val="both"/>
        <w:rPr>
          <w:rFonts w:cs="Arial"/>
          <w:noProof/>
          <w:lang w:val="es-ES"/>
        </w:rPr>
      </w:pPr>
    </w:p>
    <w:p w:rsidR="00AF4020" w:rsidRPr="00035C0B" w:rsidRDefault="00AF4020" w:rsidP="00AF4020">
      <w:pPr>
        <w:pStyle w:val="Subtitulocontenido"/>
        <w:ind w:left="357" w:hanging="357"/>
      </w:pPr>
      <w:r w:rsidRPr="00035C0B">
        <w:t>Modelos de propagación de la corrosión</w:t>
      </w:r>
    </w:p>
    <w:p w:rsidR="00AF4020" w:rsidRPr="00035C0B" w:rsidRDefault="00AF4020" w:rsidP="00AF4020"/>
    <w:p w:rsidR="00AF4020" w:rsidRDefault="00AF4020" w:rsidP="00AF4020">
      <w:pPr>
        <w:jc w:val="both"/>
      </w:pPr>
      <w:r w:rsidRPr="00035C0B">
        <w:t>El cálculo del período de</w:t>
      </w:r>
      <w:r>
        <w:t xml:space="preserve"> propagación de la corrosión (</w:t>
      </w:r>
      <w:r w:rsidRPr="002D545A">
        <w:rPr>
          <w:lang w:val="es-ES"/>
        </w:rPr>
        <w:t>Andrade</w:t>
      </w:r>
      <w:r>
        <w:rPr>
          <w:lang w:val="es-ES"/>
        </w:rPr>
        <w:t>, 1990</w:t>
      </w:r>
      <w:r w:rsidRPr="00035C0B">
        <w:t>) se puede hacer entonces a partir de la expresión:</w:t>
      </w:r>
    </w:p>
    <w:tbl>
      <w:tblPr>
        <w:tblW w:w="0" w:type="auto"/>
        <w:jc w:val="center"/>
        <w:tblInd w:w="5066" w:type="dxa"/>
        <w:tblLook w:val="04A0"/>
      </w:tblPr>
      <w:tblGrid>
        <w:gridCol w:w="3368"/>
        <w:gridCol w:w="616"/>
      </w:tblGrid>
      <w:tr w:rsidR="00AF4020" w:rsidRPr="00682462" w:rsidTr="000D51C0">
        <w:trPr>
          <w:jc w:val="center"/>
        </w:trPr>
        <w:tc>
          <w:tcPr>
            <w:tcW w:w="3368" w:type="dxa"/>
            <w:vAlign w:val="center"/>
          </w:tcPr>
          <w:p w:rsidR="00AF4020" w:rsidRPr="00682462" w:rsidRDefault="00AF4020" w:rsidP="000D51C0">
            <w:pPr>
              <w:pStyle w:val="Normalcontenido"/>
              <w:jc w:val="center"/>
            </w:pPr>
            <w:r w:rsidRPr="00035C0B">
              <w:object w:dxaOrig="749" w:dyaOrig="705">
                <v:shape id="_x0000_i1040" type="#_x0000_t75" style="width:37.65pt;height:35.15pt" o:ole="">
                  <v:imagedata r:id="rId47" o:title=""/>
                </v:shape>
                <o:OLEObject Type="Embed" ProgID="Mathcad" ShapeID="_x0000_i1040" DrawAspect="Content" ObjectID="_1445768132" r:id="rId48"/>
              </w:object>
            </w:r>
          </w:p>
        </w:tc>
        <w:tc>
          <w:tcPr>
            <w:tcW w:w="544" w:type="dxa"/>
            <w:vAlign w:val="center"/>
          </w:tcPr>
          <w:p w:rsidR="00AF4020" w:rsidRPr="00682462" w:rsidRDefault="00AF4020" w:rsidP="000D51C0">
            <w:pPr>
              <w:pStyle w:val="Normalcontenido"/>
            </w:pPr>
            <w:r>
              <w:t>(10</w:t>
            </w:r>
            <w:r w:rsidRPr="00682462">
              <w:t>)</w:t>
            </w:r>
          </w:p>
        </w:tc>
      </w:tr>
    </w:tbl>
    <w:p w:rsidR="00AF4020" w:rsidRPr="00035C0B" w:rsidRDefault="00AF4020" w:rsidP="00AF4020">
      <w:pPr>
        <w:tabs>
          <w:tab w:val="left" w:pos="426"/>
        </w:tabs>
        <w:jc w:val="both"/>
      </w:pPr>
      <w:r>
        <w:t>P</w:t>
      </w:r>
      <w:r w:rsidRPr="00035C0B">
        <w:rPr>
          <w:vertAlign w:val="subscript"/>
        </w:rPr>
        <w:t>lim</w:t>
      </w:r>
      <w:r w:rsidRPr="00035C0B">
        <w:t>=</w:t>
      </w:r>
      <w:r w:rsidRPr="00035C0B">
        <w:tab/>
        <w:t>pérdida de radio límite, µm.</w:t>
      </w:r>
    </w:p>
    <w:p w:rsidR="00AF4020" w:rsidRPr="00035C0B" w:rsidRDefault="00AF4020" w:rsidP="00AF4020">
      <w:pPr>
        <w:tabs>
          <w:tab w:val="left" w:pos="426"/>
        </w:tabs>
        <w:jc w:val="both"/>
      </w:pPr>
      <w:r w:rsidRPr="00035C0B">
        <w:t>V</w:t>
      </w:r>
      <w:r w:rsidRPr="00035C0B">
        <w:rPr>
          <w:vertAlign w:val="subscript"/>
        </w:rPr>
        <w:t>corr</w:t>
      </w:r>
      <w:r w:rsidRPr="00035C0B">
        <w:t>=</w:t>
      </w:r>
      <w:r w:rsidRPr="00035C0B">
        <w:tab/>
        <w:t>velocidad de corrosión, µm/año.</w:t>
      </w:r>
    </w:p>
    <w:p w:rsidR="00AF4020" w:rsidRPr="00035C0B" w:rsidRDefault="00AF4020" w:rsidP="00AF4020">
      <w:pPr>
        <w:jc w:val="both"/>
      </w:pPr>
    </w:p>
    <w:p w:rsidR="00AF4020" w:rsidRDefault="00AF4020" w:rsidP="00AF4020">
      <w:pPr>
        <w:jc w:val="both"/>
        <w:rPr>
          <w:rFonts w:cs="Arial"/>
          <w:lang w:val="es-ES"/>
        </w:rPr>
      </w:pPr>
      <w:r w:rsidRPr="00035C0B">
        <w:t>De forma orientativa se puede decir que una P</w:t>
      </w:r>
      <w:r w:rsidRPr="00035C0B">
        <w:rPr>
          <w:vertAlign w:val="subscript"/>
        </w:rPr>
        <w:t>x</w:t>
      </w:r>
      <w:r w:rsidRPr="00035C0B">
        <w:t xml:space="preserve"> de 0,075mm da lugar a fisuras de alrededor de 0,3-0,4 mm en la superficie del hormigón.  </w:t>
      </w:r>
      <w:r w:rsidRPr="00035C0B">
        <w:rPr>
          <w:rFonts w:cs="Arial"/>
          <w:lang w:val="es-ES"/>
        </w:rPr>
        <w:t>Por tanto,  haciendo nuevamente uso de cálculos numéricos se puede calcular la probabilidad</w:t>
      </w:r>
      <w:r>
        <w:rPr>
          <w:rFonts w:cs="Arial"/>
          <w:lang w:val="es-ES"/>
        </w:rPr>
        <w:t xml:space="preserve"> de fallo (programa LIFEPROB) (</w:t>
      </w:r>
      <w:r w:rsidRPr="002D545A">
        <w:rPr>
          <w:rFonts w:eastAsia="Calibri"/>
          <w:bCs/>
          <w:lang w:val="es-ES" w:eastAsia="en-US"/>
        </w:rPr>
        <w:t>Andrade</w:t>
      </w:r>
      <w:r>
        <w:rPr>
          <w:rFonts w:eastAsia="Calibri"/>
          <w:bCs/>
          <w:lang w:val="es-ES" w:eastAsia="en-US"/>
        </w:rPr>
        <w:t>, 2012</w:t>
      </w:r>
      <w:r w:rsidR="00FB51A1">
        <w:rPr>
          <w:rFonts w:cs="Arial"/>
          <w:lang w:val="es-ES"/>
        </w:rPr>
        <w:t>) y en la figura 7</w:t>
      </w:r>
      <w:r w:rsidRPr="00035C0B">
        <w:rPr>
          <w:rFonts w:cs="Arial"/>
          <w:lang w:val="es-ES"/>
        </w:rPr>
        <w:t xml:space="preserve"> se representa esta probabilidad considerando aleatorios todos los parámetros de la ecuación de Fick menos el tiempo. Así en la curva creciente se puede deducir para el ejemplo tomado que</w:t>
      </w:r>
      <w:r>
        <w:rPr>
          <w:rFonts w:cs="Arial"/>
          <w:lang w:val="es-ES"/>
        </w:rPr>
        <w:t xml:space="preserve"> la probabilidad de despasivació</w:t>
      </w:r>
      <w:r w:rsidRPr="00035C0B">
        <w:rPr>
          <w:rFonts w:cs="Arial"/>
          <w:lang w:val="es-ES"/>
        </w:rPr>
        <w:t>n será del 10%  a los  17  años y del 50%  a los 40 años. A los 50</w:t>
      </w:r>
      <w:r>
        <w:rPr>
          <w:rFonts w:cs="Arial"/>
          <w:lang w:val="es-ES"/>
        </w:rPr>
        <w:t xml:space="preserve"> </w:t>
      </w:r>
      <w:r w:rsidRPr="00035C0B">
        <w:rPr>
          <w:rFonts w:cs="Arial"/>
          <w:lang w:val="es-ES"/>
        </w:rPr>
        <w:t>años la probabilidad de fallo será del 60,67%.</w:t>
      </w:r>
    </w:p>
    <w:p w:rsidR="00AF4020" w:rsidRPr="00035C0B" w:rsidRDefault="00AF4020" w:rsidP="00AF4020">
      <w:pPr>
        <w:jc w:val="both"/>
        <w:rPr>
          <w:rFonts w:cs="Arial"/>
          <w:lang w:val="es-ES"/>
        </w:rPr>
      </w:pPr>
    </w:p>
    <w:p w:rsidR="00AF4020" w:rsidRPr="00035C0B" w:rsidRDefault="00AF4020" w:rsidP="00AF4020">
      <w:pPr>
        <w:ind w:firstLine="284"/>
        <w:jc w:val="center"/>
        <w:rPr>
          <w:rFonts w:cs="Arial"/>
          <w:lang w:val="en-US"/>
        </w:rPr>
      </w:pPr>
      <w:r>
        <w:rPr>
          <w:rFonts w:cs="Arial"/>
          <w:noProof/>
          <w:lang w:val="pt-BR" w:eastAsia="pt-BR"/>
        </w:rPr>
        <w:drawing>
          <wp:inline distT="0" distB="0" distL="0" distR="0">
            <wp:extent cx="4850142" cy="2933700"/>
            <wp:effectExtent l="19050" t="0" r="7608" b="0"/>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9" cstate="print"/>
                    <a:srcRect r="11320" b="10335"/>
                    <a:stretch>
                      <a:fillRect/>
                    </a:stretch>
                  </pic:blipFill>
                  <pic:spPr bwMode="auto">
                    <a:xfrm>
                      <a:off x="0" y="0"/>
                      <a:ext cx="4850142" cy="2933700"/>
                    </a:xfrm>
                    <a:prstGeom prst="rect">
                      <a:avLst/>
                    </a:prstGeom>
                    <a:noFill/>
                    <a:ln w="9525">
                      <a:noFill/>
                      <a:miter lim="800000"/>
                      <a:headEnd/>
                      <a:tailEnd/>
                    </a:ln>
                  </pic:spPr>
                </pic:pic>
              </a:graphicData>
            </a:graphic>
          </wp:inline>
        </w:drawing>
      </w:r>
    </w:p>
    <w:p w:rsidR="00AF4020" w:rsidRPr="00035C0B" w:rsidRDefault="00AF4020" w:rsidP="00AF4020">
      <w:pPr>
        <w:jc w:val="center"/>
        <w:rPr>
          <w:rFonts w:cs="Arial"/>
          <w:lang w:val="es-ES"/>
        </w:rPr>
      </w:pPr>
      <w:r>
        <w:rPr>
          <w:rFonts w:cs="Arial"/>
          <w:lang w:val="es-ES"/>
        </w:rPr>
        <w:t>Figura</w:t>
      </w:r>
      <w:r w:rsidR="00FB51A1">
        <w:rPr>
          <w:rFonts w:cs="Arial"/>
          <w:lang w:val="es-ES"/>
        </w:rPr>
        <w:t xml:space="preserve"> 7</w:t>
      </w:r>
      <w:r>
        <w:rPr>
          <w:rFonts w:cs="Arial"/>
          <w:lang w:val="es-ES"/>
        </w:rPr>
        <w:t>.</w:t>
      </w:r>
      <w:r w:rsidRPr="00035C0B">
        <w:rPr>
          <w:rFonts w:cs="Arial"/>
          <w:lang w:val="es-ES"/>
        </w:rPr>
        <w:t xml:space="preserve"> Ejemplo de un cálculo estadístico con todos los parámetros aleatorios de la probabilidad de despasivación (calculado con el programa LIFEPROB)</w:t>
      </w:r>
      <w:r>
        <w:rPr>
          <w:rFonts w:cs="Arial"/>
          <w:lang w:val="es-ES"/>
        </w:rPr>
        <w:t xml:space="preserve"> (</w:t>
      </w:r>
      <w:r w:rsidRPr="00B93CE8">
        <w:rPr>
          <w:rFonts w:eastAsia="Calibri"/>
          <w:bCs/>
          <w:lang w:val="es-ES" w:eastAsia="en-US"/>
        </w:rPr>
        <w:t>Andrade</w:t>
      </w:r>
      <w:r>
        <w:rPr>
          <w:rFonts w:eastAsia="Calibri"/>
          <w:bCs/>
          <w:lang w:val="es-ES" w:eastAsia="en-US"/>
        </w:rPr>
        <w:t>, 2012</w:t>
      </w:r>
      <w:r w:rsidRPr="00035C0B">
        <w:rPr>
          <w:rFonts w:cs="Arial"/>
          <w:lang w:val="es-ES"/>
        </w:rPr>
        <w:t>).</w:t>
      </w:r>
    </w:p>
    <w:p w:rsidR="00AF4020" w:rsidRPr="00035C0B" w:rsidRDefault="00AF4020" w:rsidP="00AF4020">
      <w:pPr>
        <w:rPr>
          <w:rFonts w:cs="Arial"/>
          <w:lang w:val="es-ES"/>
        </w:rPr>
      </w:pPr>
    </w:p>
    <w:p w:rsidR="00AF4020" w:rsidRPr="00035C0B" w:rsidRDefault="00AF4020" w:rsidP="00AF4020">
      <w:pPr>
        <w:jc w:val="both"/>
        <w:rPr>
          <w:rFonts w:cs="Arial"/>
          <w:lang w:val="es-ES"/>
        </w:rPr>
      </w:pPr>
      <w:r>
        <w:rPr>
          <w:rFonts w:cs="Arial"/>
          <w:lang w:val="es-ES"/>
        </w:rPr>
        <w:t xml:space="preserve"> El cálculo de la pé</w:t>
      </w:r>
      <w:r w:rsidRPr="00035C0B">
        <w:rPr>
          <w:rFonts w:cs="Arial"/>
          <w:lang w:val="es-ES"/>
        </w:rPr>
        <w:t>rdida de diám</w:t>
      </w:r>
      <w:r w:rsidR="00FB51A1">
        <w:rPr>
          <w:rFonts w:cs="Arial"/>
          <w:lang w:val="es-ES"/>
        </w:rPr>
        <w:t>etro se presenta en la figura 8</w:t>
      </w:r>
      <w:r w:rsidRPr="00035C0B">
        <w:rPr>
          <w:rFonts w:cs="Arial"/>
          <w:lang w:val="es-ES"/>
        </w:rPr>
        <w:t xml:space="preserve"> donde se ha supuesto una velocidad de corrosión acorde con el coeficiente de difusión. La representación de la progresiva pérdida de diámet</w:t>
      </w:r>
      <w:r w:rsidR="00FB51A1">
        <w:rPr>
          <w:rFonts w:cs="Arial"/>
          <w:lang w:val="es-ES"/>
        </w:rPr>
        <w:t>ro se representa en la figura 9</w:t>
      </w:r>
      <w:r w:rsidRPr="00035C0B">
        <w:rPr>
          <w:rFonts w:cs="Arial"/>
          <w:lang w:val="es-ES"/>
        </w:rPr>
        <w:t xml:space="preserve"> para visualizar que en base a esas pérdidas se deben calcular los Estados límites pa</w:t>
      </w:r>
      <w:r>
        <w:rPr>
          <w:rFonts w:cs="Arial"/>
          <w:lang w:val="es-ES"/>
        </w:rPr>
        <w:t>ra comprobar su cumplimiento (</w:t>
      </w:r>
      <w:r w:rsidRPr="00B93CE8">
        <w:rPr>
          <w:lang w:val="es-ES"/>
        </w:rPr>
        <w:t>Andrade</w:t>
      </w:r>
      <w:r>
        <w:rPr>
          <w:lang w:val="es-ES"/>
        </w:rPr>
        <w:t>, 2011</w:t>
      </w:r>
      <w:r w:rsidRPr="00035C0B">
        <w:rPr>
          <w:rFonts w:cs="Arial"/>
          <w:lang w:val="es-ES"/>
        </w:rPr>
        <w:t>). Esta comprobación es pues necesaria para  establecer el final de la vida útil de proyecto ya que es entonces cuando se puede afirmar que la estructura no cumpliría los requisitos de proyecto.</w:t>
      </w:r>
    </w:p>
    <w:p w:rsidR="00AF4020" w:rsidRPr="00035C0B" w:rsidRDefault="00AF4020" w:rsidP="00AF4020">
      <w:pPr>
        <w:ind w:firstLine="284"/>
        <w:jc w:val="center"/>
        <w:rPr>
          <w:rFonts w:cs="Arial"/>
          <w:lang w:val="es-ES"/>
        </w:rPr>
      </w:pPr>
    </w:p>
    <w:p w:rsidR="00AF4020" w:rsidRPr="00035C0B" w:rsidRDefault="00AF4020" w:rsidP="00AF4020">
      <w:pPr>
        <w:ind w:firstLine="284"/>
        <w:jc w:val="center"/>
        <w:rPr>
          <w:rFonts w:cs="Arial"/>
          <w:lang w:val="en-US"/>
        </w:rPr>
      </w:pPr>
      <w:r>
        <w:rPr>
          <w:rFonts w:cs="Arial"/>
          <w:noProof/>
          <w:lang w:val="pt-BR" w:eastAsia="pt-BR"/>
        </w:rPr>
        <w:drawing>
          <wp:inline distT="0" distB="0" distL="0" distR="0">
            <wp:extent cx="5181600" cy="3105349"/>
            <wp:effectExtent l="19050" t="0" r="0" b="0"/>
            <wp:docPr id="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50" cstate="print"/>
                    <a:srcRect r="10693" b="17319"/>
                    <a:stretch>
                      <a:fillRect/>
                    </a:stretch>
                  </pic:blipFill>
                  <pic:spPr bwMode="auto">
                    <a:xfrm>
                      <a:off x="0" y="0"/>
                      <a:ext cx="5181600" cy="3105349"/>
                    </a:xfrm>
                    <a:prstGeom prst="rect">
                      <a:avLst/>
                    </a:prstGeom>
                    <a:noFill/>
                    <a:ln w="9525">
                      <a:noFill/>
                      <a:miter lim="800000"/>
                      <a:headEnd/>
                      <a:tailEnd/>
                    </a:ln>
                  </pic:spPr>
                </pic:pic>
              </a:graphicData>
            </a:graphic>
          </wp:inline>
        </w:drawing>
      </w:r>
    </w:p>
    <w:p w:rsidR="00AF4020" w:rsidRDefault="00FB51A1" w:rsidP="00AF4020">
      <w:pPr>
        <w:rPr>
          <w:rFonts w:cs="Arial"/>
          <w:lang w:val="es-ES"/>
        </w:rPr>
      </w:pPr>
      <w:r>
        <w:rPr>
          <w:rFonts w:cs="Arial"/>
          <w:lang w:val="es-ES"/>
        </w:rPr>
        <w:t>Figura 8</w:t>
      </w:r>
      <w:r w:rsidR="00AF4020">
        <w:rPr>
          <w:rFonts w:cs="Arial"/>
          <w:lang w:val="es-ES"/>
        </w:rPr>
        <w:t>.</w:t>
      </w:r>
      <w:r w:rsidR="00AF4020" w:rsidRPr="00035C0B">
        <w:rPr>
          <w:rFonts w:cs="Arial"/>
          <w:lang w:val="es-ES"/>
        </w:rPr>
        <w:t xml:space="preserve"> </w:t>
      </w:r>
      <w:r w:rsidR="00AF4020">
        <w:rPr>
          <w:rFonts w:cs="Arial"/>
          <w:lang w:val="es-ES"/>
        </w:rPr>
        <w:t xml:space="preserve"> Pérdida de diámetro para el 10%</w:t>
      </w:r>
      <w:r w:rsidR="00AF4020" w:rsidRPr="00035C0B">
        <w:rPr>
          <w:rFonts w:cs="Arial"/>
          <w:lang w:val="es-ES"/>
        </w:rPr>
        <w:t xml:space="preserve"> y </w:t>
      </w:r>
      <w:r w:rsidR="00AF4020">
        <w:rPr>
          <w:rFonts w:cs="Arial"/>
          <w:lang w:val="es-ES"/>
        </w:rPr>
        <w:t>el 50%</w:t>
      </w:r>
      <w:r w:rsidR="00AF4020" w:rsidRPr="00035C0B">
        <w:rPr>
          <w:rFonts w:cs="Arial"/>
          <w:lang w:val="es-ES"/>
        </w:rPr>
        <w:t xml:space="preserve"> </w:t>
      </w:r>
      <w:r w:rsidR="00AF4020">
        <w:rPr>
          <w:rFonts w:cs="Arial"/>
          <w:lang w:val="es-ES"/>
        </w:rPr>
        <w:t>de probabilidad de  despasivació</w:t>
      </w:r>
      <w:r w:rsidR="00AF4020" w:rsidRPr="00035C0B">
        <w:rPr>
          <w:rFonts w:cs="Arial"/>
          <w:lang w:val="es-ES"/>
        </w:rPr>
        <w:t>n (calculado con el programa LIFEPROB).</w:t>
      </w:r>
    </w:p>
    <w:p w:rsidR="00AF4020" w:rsidRDefault="00AF4020" w:rsidP="00AF4020">
      <w:pPr>
        <w:rPr>
          <w:rFonts w:cs="Arial"/>
          <w:lang w:val="es-ES"/>
        </w:rPr>
      </w:pPr>
    </w:p>
    <w:p w:rsidR="00AF4020" w:rsidRPr="00035C0B" w:rsidRDefault="00AF4020" w:rsidP="00AF4020">
      <w:pPr>
        <w:rPr>
          <w:rFonts w:cs="Arial"/>
          <w:lang w:val="es-ES"/>
        </w:rPr>
      </w:pPr>
    </w:p>
    <w:p w:rsidR="00AF4020" w:rsidRPr="00136604" w:rsidRDefault="00AF4020" w:rsidP="00AF4020">
      <w:pPr>
        <w:ind w:firstLine="284"/>
        <w:jc w:val="center"/>
        <w:rPr>
          <w:rFonts w:cs="Arial"/>
          <w:lang w:val="es-ES"/>
        </w:rPr>
      </w:pPr>
      <w:r>
        <w:rPr>
          <w:rFonts w:cs="Arial"/>
          <w:noProof/>
          <w:lang w:val="pt-BR" w:eastAsia="pt-BR"/>
        </w:rPr>
        <w:drawing>
          <wp:inline distT="0" distB="0" distL="0" distR="0">
            <wp:extent cx="4210050" cy="1905000"/>
            <wp:effectExtent l="19050" t="0" r="0" b="0"/>
            <wp:docPr id="10"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a:picLocks noChangeAspect="1" noChangeArrowheads="1"/>
                    </pic:cNvPicPr>
                  </pic:nvPicPr>
                  <pic:blipFill>
                    <a:blip r:embed="rId51" cstate="print"/>
                    <a:srcRect/>
                    <a:stretch>
                      <a:fillRect/>
                    </a:stretch>
                  </pic:blipFill>
                  <pic:spPr bwMode="auto">
                    <a:xfrm>
                      <a:off x="0" y="0"/>
                      <a:ext cx="4210050" cy="1905000"/>
                    </a:xfrm>
                    <a:prstGeom prst="rect">
                      <a:avLst/>
                    </a:prstGeom>
                    <a:noFill/>
                    <a:ln w="9525">
                      <a:noFill/>
                      <a:miter lim="800000"/>
                      <a:headEnd/>
                      <a:tailEnd/>
                    </a:ln>
                  </pic:spPr>
                </pic:pic>
              </a:graphicData>
            </a:graphic>
          </wp:inline>
        </w:drawing>
      </w:r>
    </w:p>
    <w:p w:rsidR="00AF4020" w:rsidRPr="00035C0B" w:rsidRDefault="00FB51A1" w:rsidP="00AF4020">
      <w:pPr>
        <w:ind w:firstLine="284"/>
        <w:jc w:val="center"/>
        <w:rPr>
          <w:rFonts w:cs="Arial"/>
          <w:lang w:val="es-ES"/>
        </w:rPr>
      </w:pPr>
      <w:r>
        <w:rPr>
          <w:rFonts w:cs="Arial"/>
          <w:lang w:val="es-ES"/>
        </w:rPr>
        <w:t>Figura 9</w:t>
      </w:r>
      <w:r w:rsidR="00AF4020">
        <w:rPr>
          <w:rFonts w:cs="Arial"/>
          <w:lang w:val="es-ES"/>
        </w:rPr>
        <w:t>. Evolución de la pé</w:t>
      </w:r>
      <w:r w:rsidR="00AF4020" w:rsidRPr="00035C0B">
        <w:rPr>
          <w:rFonts w:cs="Arial"/>
          <w:lang w:val="es-ES"/>
        </w:rPr>
        <w:t>rdida de sección según avanza el frente agresivo.</w:t>
      </w:r>
    </w:p>
    <w:p w:rsidR="00AF4020" w:rsidRPr="00035C0B" w:rsidRDefault="00AF4020" w:rsidP="00AF4020">
      <w:pPr>
        <w:ind w:firstLine="284"/>
        <w:jc w:val="center"/>
        <w:rPr>
          <w:rFonts w:cs="Arial"/>
          <w:lang w:val="es-ES"/>
        </w:rPr>
      </w:pPr>
    </w:p>
    <w:p w:rsidR="00AF4020" w:rsidRPr="00035C0B" w:rsidRDefault="00AF4020" w:rsidP="00AF4020">
      <w:pPr>
        <w:ind w:firstLine="284"/>
        <w:rPr>
          <w:rFonts w:cs="Arial"/>
          <w:lang w:val="es-ES"/>
        </w:rPr>
      </w:pPr>
    </w:p>
    <w:p w:rsidR="00AF4020" w:rsidRPr="005A0A3F" w:rsidRDefault="00AF4020" w:rsidP="00AF4020">
      <w:pPr>
        <w:pStyle w:val="Ttulocontenido"/>
      </w:pPr>
      <w:r w:rsidRPr="005A0A3F">
        <w:t>MÉTODOS BASADOS EN PROPIEDADES (PRESTACIONES) DEL HORMIGÓN O EN INDICADORES DE DURABILIDAD (CATEGORÍA II)</w:t>
      </w:r>
    </w:p>
    <w:p w:rsidR="00AF4020" w:rsidRPr="00035C0B" w:rsidRDefault="00AF4020" w:rsidP="00AF4020">
      <w:pPr>
        <w:jc w:val="both"/>
        <w:rPr>
          <w:b/>
        </w:rPr>
      </w:pPr>
    </w:p>
    <w:p w:rsidR="00AF4020" w:rsidRPr="00035C0B" w:rsidRDefault="00AF4020" w:rsidP="00AF4020">
      <w:pPr>
        <w:autoSpaceDE w:val="0"/>
        <w:autoSpaceDN w:val="0"/>
        <w:adjustRightInd w:val="0"/>
        <w:jc w:val="both"/>
      </w:pPr>
      <w:r w:rsidRPr="00035C0B">
        <w:t xml:space="preserve">Otra manera de comprobar la vida útil es la de tratar de calificar los hormigones mediante la identificación y clasificación de alguna de sus propiedades relacionadas directa o indirectamente con su durabilidad. La estrategia para la verificación de la durabilidad es la misma que la descrita para el Nivel I pero en lugar de seleccionar la calidad del hormigón mediante una tabla de composición se acomete mediante el ensayo de la propiedad que se ha elegido como indicador de Durabilidad. </w:t>
      </w:r>
    </w:p>
    <w:p w:rsidR="00AF4020" w:rsidRPr="00035C0B" w:rsidRDefault="00AF4020" w:rsidP="00AF4020">
      <w:pPr>
        <w:autoSpaceDE w:val="0"/>
        <w:autoSpaceDN w:val="0"/>
        <w:adjustRightInd w:val="0"/>
        <w:jc w:val="both"/>
      </w:pPr>
    </w:p>
    <w:p w:rsidR="00AF4020" w:rsidRPr="00035C0B" w:rsidRDefault="00AF4020" w:rsidP="00AF4020">
      <w:pPr>
        <w:autoSpaceDE w:val="0"/>
        <w:autoSpaceDN w:val="0"/>
        <w:adjustRightInd w:val="0"/>
        <w:jc w:val="both"/>
      </w:pPr>
      <w:r w:rsidRPr="00035C0B">
        <w:t xml:space="preserve">Así se han propuesto para calificar los hormigones las siguientes propiedades que tienen relación </w:t>
      </w:r>
      <w:r w:rsidRPr="00035C0B">
        <w:rPr>
          <w:i/>
        </w:rPr>
        <w:t xml:space="preserve">indirecta </w:t>
      </w:r>
      <w:r w:rsidRPr="00035C0B">
        <w:t>con su durabilidad:</w:t>
      </w:r>
    </w:p>
    <w:p w:rsidR="00AF4020" w:rsidRPr="00035C0B" w:rsidRDefault="00AF4020" w:rsidP="00AF4020">
      <w:pPr>
        <w:numPr>
          <w:ilvl w:val="0"/>
          <w:numId w:val="18"/>
        </w:numPr>
        <w:autoSpaceDE w:val="0"/>
        <w:autoSpaceDN w:val="0"/>
        <w:adjustRightInd w:val="0"/>
        <w:jc w:val="both"/>
      </w:pPr>
      <w:r w:rsidRPr="00035C0B">
        <w:t>Absorción de agua</w:t>
      </w:r>
    </w:p>
    <w:p w:rsidR="00AF4020" w:rsidRPr="00035C0B" w:rsidRDefault="00AF4020" w:rsidP="00AF4020">
      <w:pPr>
        <w:numPr>
          <w:ilvl w:val="0"/>
          <w:numId w:val="18"/>
        </w:numPr>
        <w:autoSpaceDE w:val="0"/>
        <w:autoSpaceDN w:val="0"/>
        <w:adjustRightInd w:val="0"/>
        <w:jc w:val="both"/>
      </w:pPr>
      <w:r w:rsidRPr="00035C0B">
        <w:t>Permeabilidad al agua</w:t>
      </w:r>
    </w:p>
    <w:p w:rsidR="00AF4020" w:rsidRPr="00035C0B" w:rsidRDefault="00AF4020" w:rsidP="00AF4020">
      <w:pPr>
        <w:numPr>
          <w:ilvl w:val="0"/>
          <w:numId w:val="18"/>
        </w:numPr>
        <w:autoSpaceDE w:val="0"/>
        <w:autoSpaceDN w:val="0"/>
        <w:adjustRightInd w:val="0"/>
        <w:jc w:val="both"/>
      </w:pPr>
      <w:r w:rsidRPr="00035C0B">
        <w:t>Permeabilidad al aire</w:t>
      </w:r>
    </w:p>
    <w:p w:rsidR="00AF4020" w:rsidRPr="00035C0B" w:rsidRDefault="00AF4020" w:rsidP="00AF4020">
      <w:pPr>
        <w:numPr>
          <w:ilvl w:val="0"/>
          <w:numId w:val="18"/>
        </w:numPr>
        <w:autoSpaceDE w:val="0"/>
        <w:autoSpaceDN w:val="0"/>
        <w:adjustRightInd w:val="0"/>
        <w:jc w:val="both"/>
      </w:pPr>
      <w:r w:rsidRPr="00035C0B">
        <w:t xml:space="preserve">Porosidad </w:t>
      </w:r>
    </w:p>
    <w:p w:rsidR="00AF4020" w:rsidRPr="00035C0B" w:rsidRDefault="00AF4020" w:rsidP="00AF4020">
      <w:pPr>
        <w:numPr>
          <w:ilvl w:val="0"/>
          <w:numId w:val="18"/>
        </w:numPr>
        <w:autoSpaceDE w:val="0"/>
        <w:autoSpaceDN w:val="0"/>
        <w:adjustRightInd w:val="0"/>
        <w:jc w:val="both"/>
      </w:pPr>
      <w:r w:rsidRPr="00035C0B">
        <w:t>Resistividad eléctrica</w:t>
      </w:r>
    </w:p>
    <w:p w:rsidR="00AF4020" w:rsidRDefault="00AF4020" w:rsidP="00AF4020">
      <w:pPr>
        <w:autoSpaceDE w:val="0"/>
        <w:autoSpaceDN w:val="0"/>
        <w:adjustRightInd w:val="0"/>
        <w:jc w:val="both"/>
      </w:pPr>
    </w:p>
    <w:p w:rsidR="00AF4020" w:rsidRPr="00035C0B" w:rsidRDefault="00AF4020" w:rsidP="00AF4020">
      <w:pPr>
        <w:autoSpaceDE w:val="0"/>
        <w:autoSpaceDN w:val="0"/>
        <w:adjustRightInd w:val="0"/>
        <w:jc w:val="both"/>
      </w:pPr>
      <w:r w:rsidRPr="00035C0B">
        <w:t>Relación</w:t>
      </w:r>
      <w:r w:rsidRPr="00035C0B">
        <w:rPr>
          <w:i/>
        </w:rPr>
        <w:t xml:space="preserve"> directa</w:t>
      </w:r>
      <w:r w:rsidRPr="00035C0B">
        <w:t xml:space="preserve"> con su durabilidad tienen propiedades como la resistencia a la:</w:t>
      </w:r>
    </w:p>
    <w:p w:rsidR="00AF4020" w:rsidRPr="00035C0B" w:rsidRDefault="00AF4020" w:rsidP="00AF4020">
      <w:pPr>
        <w:numPr>
          <w:ilvl w:val="0"/>
          <w:numId w:val="19"/>
        </w:numPr>
        <w:autoSpaceDE w:val="0"/>
        <w:autoSpaceDN w:val="0"/>
        <w:adjustRightInd w:val="0"/>
        <w:jc w:val="both"/>
      </w:pPr>
      <w:r w:rsidRPr="00035C0B">
        <w:t>Carbonatación</w:t>
      </w:r>
    </w:p>
    <w:p w:rsidR="00AF4020" w:rsidRPr="00035C0B" w:rsidRDefault="00AF4020" w:rsidP="00AF4020">
      <w:pPr>
        <w:numPr>
          <w:ilvl w:val="0"/>
          <w:numId w:val="19"/>
        </w:numPr>
        <w:autoSpaceDE w:val="0"/>
        <w:autoSpaceDN w:val="0"/>
        <w:adjustRightInd w:val="0"/>
        <w:jc w:val="both"/>
      </w:pPr>
      <w:r w:rsidRPr="00035C0B">
        <w:t xml:space="preserve">Ingreso de cloruros </w:t>
      </w:r>
    </w:p>
    <w:p w:rsidR="00AF4020" w:rsidRPr="00035C0B" w:rsidRDefault="00AF4020" w:rsidP="00AF4020">
      <w:pPr>
        <w:autoSpaceDE w:val="0"/>
        <w:autoSpaceDN w:val="0"/>
        <w:adjustRightInd w:val="0"/>
        <w:jc w:val="both"/>
      </w:pPr>
    </w:p>
    <w:p w:rsidR="00AF4020" w:rsidRDefault="00AF4020" w:rsidP="00AF4020">
      <w:pPr>
        <w:autoSpaceDE w:val="0"/>
        <w:autoSpaceDN w:val="0"/>
        <w:adjustRightInd w:val="0"/>
        <w:jc w:val="both"/>
      </w:pPr>
      <w:r w:rsidRPr="00035C0B">
        <w:t xml:space="preserve">Por ello se denomina </w:t>
      </w:r>
      <w:r w:rsidRPr="00035C0B">
        <w:rPr>
          <w:i/>
        </w:rPr>
        <w:t>Indicador de durabilidad</w:t>
      </w:r>
      <w:r w:rsidRPr="00035C0B">
        <w:t xml:space="preserve"> (</w:t>
      </w:r>
      <w:r w:rsidRPr="00B93CE8">
        <w:rPr>
          <w:lang w:val="es-ES"/>
        </w:rPr>
        <w:t>Baroghel-Bouny</w:t>
      </w:r>
      <w:r>
        <w:rPr>
          <w:lang w:val="es-ES"/>
        </w:rPr>
        <w:t>, 2002</w:t>
      </w:r>
      <w:r w:rsidRPr="00035C0B">
        <w:t>) del hormigón cualquier propiedad o característica que a través de su cuantificación, puede proporcionar información sobre</w:t>
      </w:r>
      <w:r w:rsidRPr="00D578AC">
        <w:t xml:space="preserve"> la capacidad del hormigón para durar una vida útil prefijada</w:t>
      </w:r>
      <w:r>
        <w:t xml:space="preserve">. Estos Indicadores pueden ser </w:t>
      </w:r>
      <w:r>
        <w:rPr>
          <w:i/>
        </w:rPr>
        <w:t>D</w:t>
      </w:r>
      <w:r w:rsidRPr="00D578AC">
        <w:rPr>
          <w:i/>
        </w:rPr>
        <w:t xml:space="preserve">irectos </w:t>
      </w:r>
      <w:r>
        <w:t xml:space="preserve">cuando miden directamente el tipo de ataque relacionado o </w:t>
      </w:r>
      <w:r w:rsidRPr="00D578AC">
        <w:rPr>
          <w:i/>
        </w:rPr>
        <w:t>Indirectos</w:t>
      </w:r>
      <w:r>
        <w:t xml:space="preserve">, cuando miden propiedades de transporte del hormigón. Una vez seleccionado el Indicador, es necesario establecer unos niveles o valores límite que se adecuen a cada tipo de agresividad ambiental. Es decir es necesario establecer el rango de valores a alcanzar para que el hormigón sea empleado en cada tipo de ambiente. </w:t>
      </w:r>
    </w:p>
    <w:p w:rsidR="00AF4020" w:rsidRDefault="00AF4020" w:rsidP="00AF4020">
      <w:pPr>
        <w:autoSpaceDE w:val="0"/>
        <w:autoSpaceDN w:val="0"/>
        <w:adjustRightInd w:val="0"/>
        <w:jc w:val="both"/>
      </w:pPr>
    </w:p>
    <w:p w:rsidR="00AF4020" w:rsidRPr="003B29F8" w:rsidRDefault="00AF4020" w:rsidP="00AF4020">
      <w:pPr>
        <w:autoSpaceDE w:val="0"/>
        <w:autoSpaceDN w:val="0"/>
        <w:adjustRightInd w:val="0"/>
        <w:jc w:val="both"/>
      </w:pPr>
      <w:r>
        <w:t>Los Indicadores de durabilidad pueden ser especificados de forma determinista o semi-</w:t>
      </w:r>
      <w:r w:rsidRPr="003B29F8">
        <w:t xml:space="preserve">probabilista que debería establecer los valores del coeficiente parcial de seguridad a partir de calibraciones probabilistas. </w:t>
      </w:r>
    </w:p>
    <w:p w:rsidR="00AF4020" w:rsidRPr="003B29F8" w:rsidRDefault="00AF4020" w:rsidP="00AF4020">
      <w:pPr>
        <w:jc w:val="both"/>
        <w:rPr>
          <w:b/>
        </w:rPr>
      </w:pPr>
    </w:p>
    <w:p w:rsidR="00AF4020" w:rsidRPr="005A0A3F" w:rsidRDefault="00AF4020" w:rsidP="00AF4020">
      <w:pPr>
        <w:pStyle w:val="Subtitulocontenido"/>
        <w:ind w:left="357" w:hanging="357"/>
      </w:pPr>
      <w:r w:rsidRPr="005A0A3F">
        <w:t>Método de la Resistividad eléctrica</w:t>
      </w:r>
    </w:p>
    <w:p w:rsidR="00AF4020" w:rsidRPr="00D94B87" w:rsidRDefault="00AF4020" w:rsidP="00AF4020">
      <w:pPr>
        <w:jc w:val="both"/>
        <w:rPr>
          <w:highlight w:val="yellow"/>
        </w:rPr>
      </w:pPr>
    </w:p>
    <w:p w:rsidR="00AF4020" w:rsidRPr="00D94B87" w:rsidRDefault="00AF4020" w:rsidP="00AF4020">
      <w:pPr>
        <w:autoSpaceDE w:val="0"/>
        <w:autoSpaceDN w:val="0"/>
        <w:adjustRightInd w:val="0"/>
        <w:jc w:val="both"/>
        <w:rPr>
          <w:highlight w:val="yellow"/>
        </w:rPr>
      </w:pPr>
      <w:r w:rsidRPr="000715C4">
        <w:t>De entre estos Indicadores el más universal y que mejor se relaciona con la durabilidad de la armadura es la medida de la Resistividad eléctrica de la que se comentará más adelante (Andrade, 1993;  2004; 2010; 2011).</w:t>
      </w:r>
      <w:r w:rsidRPr="00405706">
        <w:t xml:space="preserve"> Se ha seleccionado este parámetro por su relación con los coeficientes de difusión de los cloruros y de la carbonatación así como con la velocidad de propagación de la corrosión. Es decir es un parámetro que tiene relación directa con todos los de la vida útil y por ello es un parámetro universal que representa muy bien la durabilidad de la armadura.</w:t>
      </w:r>
    </w:p>
    <w:p w:rsidR="00AF4020" w:rsidRPr="00D94B87" w:rsidRDefault="00AF4020" w:rsidP="00AF4020">
      <w:pPr>
        <w:jc w:val="both"/>
        <w:rPr>
          <w:highlight w:val="yellow"/>
        </w:rPr>
      </w:pPr>
    </w:p>
    <w:p w:rsidR="00AF4020" w:rsidRDefault="00AF4020" w:rsidP="00AF4020">
      <w:pPr>
        <w:jc w:val="both"/>
        <w:rPr>
          <w:lang w:val="es-AR" w:eastAsia="es-AR"/>
        </w:rPr>
      </w:pPr>
      <w:r w:rsidRPr="00405706">
        <w:t xml:space="preserve">Si bien la resistencia mecánica es </w:t>
      </w:r>
      <w:r w:rsidRPr="00160435">
        <w:t>conocido</w:t>
      </w:r>
      <w:r w:rsidRPr="00405706">
        <w:t xml:space="preserve"> que tiene una relació</w:t>
      </w:r>
      <w:r>
        <w:t>n con la porosidad del hormigón</w:t>
      </w:r>
      <w:r w:rsidRPr="00D94B87">
        <w:rPr>
          <w:highlight w:val="yellow"/>
        </w:rPr>
        <w:t xml:space="preserve"> </w:t>
      </w:r>
      <w:r w:rsidRPr="00405706">
        <w:t xml:space="preserve">y de ahí su relación indirecta con la durabilidad de la armadura, no la tiene con el factor de retardo y es por ello por lo que la resistencia mecánica nunca puede resultar una propiedad que caracterice integralmente la durabilidad de la armadura. La resistividad eléctrica, también solo tiene relación con la porosidad del hormigón pero se la puede  multiplicar por un factor de retardo o reacción que la hacen equivalente al coeficiente de difusión no estacionario como se explica en los siguientes párrafos. </w:t>
      </w:r>
      <w:r w:rsidRPr="00405706">
        <w:rPr>
          <w:lang w:val="es-AR" w:eastAsia="es-AR"/>
        </w:rPr>
        <w:t xml:space="preserve">Como indica la Ley de Ohm la resistividad es una propiedad volumétrica del material e indica su resistencia al paso de las cargas eléctricas: </w:t>
      </w:r>
    </w:p>
    <w:tbl>
      <w:tblPr>
        <w:tblW w:w="0" w:type="auto"/>
        <w:jc w:val="center"/>
        <w:tblInd w:w="5066" w:type="dxa"/>
        <w:tblLook w:val="04A0"/>
      </w:tblPr>
      <w:tblGrid>
        <w:gridCol w:w="3368"/>
        <w:gridCol w:w="616"/>
      </w:tblGrid>
      <w:tr w:rsidR="00AF4020" w:rsidRPr="00682462" w:rsidTr="000D51C0">
        <w:trPr>
          <w:jc w:val="center"/>
        </w:trPr>
        <w:tc>
          <w:tcPr>
            <w:tcW w:w="3368" w:type="dxa"/>
            <w:vAlign w:val="center"/>
          </w:tcPr>
          <w:p w:rsidR="00AF4020" w:rsidRPr="00682462" w:rsidRDefault="00AF4020" w:rsidP="000D51C0">
            <w:pPr>
              <w:pStyle w:val="Normalcontenido"/>
              <w:jc w:val="center"/>
            </w:pPr>
            <w:r w:rsidRPr="00405706">
              <w:rPr>
                <w:position w:val="-24"/>
                <w:lang w:val="es-AR" w:eastAsia="es-AR"/>
              </w:rPr>
              <w:object w:dxaOrig="1240" w:dyaOrig="620">
                <v:shape id="_x0000_i1041" type="#_x0000_t75" style="width:62.8pt;height:31pt" o:ole="">
                  <v:imagedata r:id="rId52" o:title=""/>
                </v:shape>
                <o:OLEObject Type="Embed" ProgID="Equation.3" ShapeID="_x0000_i1041" DrawAspect="Content" ObjectID="_1445768133" r:id="rId53"/>
              </w:object>
            </w:r>
          </w:p>
        </w:tc>
        <w:tc>
          <w:tcPr>
            <w:tcW w:w="544" w:type="dxa"/>
            <w:vAlign w:val="center"/>
          </w:tcPr>
          <w:p w:rsidR="00AF4020" w:rsidRPr="00682462" w:rsidRDefault="00AF4020" w:rsidP="000D51C0">
            <w:pPr>
              <w:pStyle w:val="Normalcontenido"/>
            </w:pPr>
            <w:r>
              <w:t>(11</w:t>
            </w:r>
            <w:r w:rsidRPr="00682462">
              <w:t>)</w:t>
            </w:r>
          </w:p>
        </w:tc>
      </w:tr>
    </w:tbl>
    <w:p w:rsidR="00AF4020" w:rsidRPr="00405706" w:rsidRDefault="00AF4020" w:rsidP="00AF4020">
      <w:pPr>
        <w:jc w:val="both"/>
        <w:rPr>
          <w:lang w:val="es-AR" w:eastAsia="es-AR"/>
        </w:rPr>
      </w:pPr>
    </w:p>
    <w:p w:rsidR="00AF4020" w:rsidRPr="00405706" w:rsidRDefault="00AF4020" w:rsidP="00AF4020">
      <w:pPr>
        <w:jc w:val="both"/>
        <w:rPr>
          <w:lang w:val="es-AR" w:eastAsia="es-AR"/>
        </w:rPr>
      </w:pPr>
      <w:r w:rsidRPr="00405706">
        <w:rPr>
          <w:lang w:val="es-AR" w:eastAsia="es-AR"/>
        </w:rPr>
        <w:t xml:space="preserve">Donde R es la resistencia eléctrica que se mide aplicando un voltaje V y midiendo el paso </w:t>
      </w:r>
      <w:smartTag w:uri="urn:schemas-microsoft-com:office:smarttags" w:element="PersonName">
        <w:smartTagPr>
          <w:attr w:name="ProductID" w:val="de corriente I."/>
        </w:smartTagPr>
        <w:r w:rsidRPr="00405706">
          <w:rPr>
            <w:lang w:val="es-AR" w:eastAsia="es-AR"/>
          </w:rPr>
          <w:t>de corriente I.</w:t>
        </w:r>
      </w:smartTag>
      <w:r w:rsidRPr="00405706">
        <w:rPr>
          <w:lang w:val="es-AR" w:eastAsia="es-AR"/>
        </w:rPr>
        <w:t xml:space="preserve"> Esa relación es igual a la resistividad por el factor geométrico l/A, es decir por la l= distancia entre electrodos y A= área transversal de paso de la corriente.</w:t>
      </w:r>
    </w:p>
    <w:p w:rsidR="00AF4020" w:rsidRPr="00405706" w:rsidRDefault="00AF4020" w:rsidP="00AF4020">
      <w:pPr>
        <w:rPr>
          <w:lang w:val="es-AR" w:eastAsia="es-AR"/>
        </w:rPr>
      </w:pPr>
    </w:p>
    <w:p w:rsidR="00AF4020" w:rsidRPr="00405706" w:rsidRDefault="00AF4020" w:rsidP="00AF4020">
      <w:pPr>
        <w:jc w:val="both"/>
        <w:rPr>
          <w:lang w:val="es-AR" w:eastAsia="es-AR"/>
        </w:rPr>
      </w:pPr>
      <w:r w:rsidRPr="00405706">
        <w:rPr>
          <w:lang w:val="es-AR" w:eastAsia="es-AR"/>
        </w:rPr>
        <w:t xml:space="preserve">Cuanto mayor es la resistividad menor es la porosidad del hormigón y mayor su resistencia mecánica, al tener más fase sólida por volumen. Además si el hormigón no está saturado de agua la resistividad crece, por lo que es un indicador de su grado de saturación. Por tanto, la resistividad es un indicador de la calidad del hormigón al indicar su porosidad, y es un indicador de su grado de saturación y por tanto puede servir para el control del grado de curado. </w:t>
      </w:r>
    </w:p>
    <w:p w:rsidR="00AF4020" w:rsidRPr="00D94B87" w:rsidRDefault="00AF4020" w:rsidP="00AF4020">
      <w:pPr>
        <w:rPr>
          <w:highlight w:val="yellow"/>
          <w:lang w:val="es-AR" w:eastAsia="es-AR"/>
        </w:rPr>
      </w:pPr>
    </w:p>
    <w:p w:rsidR="00AF4020" w:rsidRPr="00405706" w:rsidRDefault="00AF4020" w:rsidP="00AF4020">
      <w:pPr>
        <w:rPr>
          <w:i/>
          <w:lang w:val="es-AR" w:eastAsia="es-AR"/>
        </w:rPr>
      </w:pPr>
      <w:r w:rsidRPr="00405706">
        <w:rPr>
          <w:i/>
          <w:lang w:val="es-AR" w:eastAsia="es-AR"/>
        </w:rPr>
        <w:t>La medida de la resistividad</w:t>
      </w:r>
    </w:p>
    <w:p w:rsidR="00AF4020" w:rsidRPr="007F0C49" w:rsidRDefault="00AF4020" w:rsidP="00AF4020">
      <w:pPr>
        <w:jc w:val="both"/>
        <w:rPr>
          <w:lang w:val="es-AR" w:eastAsia="es-AR"/>
        </w:rPr>
      </w:pPr>
      <w:r w:rsidRPr="00405706">
        <w:rPr>
          <w:lang w:val="es-AR" w:eastAsia="es-AR"/>
        </w:rPr>
        <w:t xml:space="preserve">Puede realizarse colocando unos electrodos en las caras paralelas de las probetas cilíndricas o usando el “método de las 4 puntas” como indican las figuras </w:t>
      </w:r>
      <w:r>
        <w:rPr>
          <w:lang w:val="es-AR" w:eastAsia="es-AR"/>
        </w:rPr>
        <w:t>11</w:t>
      </w:r>
      <w:r w:rsidRPr="00405706">
        <w:rPr>
          <w:lang w:val="es-AR" w:eastAsia="es-AR"/>
        </w:rPr>
        <w:t xml:space="preserve">. </w:t>
      </w:r>
      <w:r w:rsidRPr="007F0C49">
        <w:rPr>
          <w:lang w:val="es-AR" w:eastAsia="es-AR"/>
        </w:rPr>
        <w:t>Para la medida rápida de la Resistividad en el hormigón e in situ se ha desarrollado entre</w:t>
      </w:r>
      <w:r>
        <w:rPr>
          <w:lang w:val="es-AR" w:eastAsia="es-AR"/>
        </w:rPr>
        <w:t xml:space="preserve"> el IETcc y Geocisa un Resistiví</w:t>
      </w:r>
      <w:r w:rsidRPr="007F0C49">
        <w:rPr>
          <w:lang w:val="es-AR" w:eastAsia="es-AR"/>
        </w:rPr>
        <w:t xml:space="preserve">metro portátil  que se muestra en </w:t>
      </w:r>
      <w:r w:rsidR="00FB51A1">
        <w:rPr>
          <w:lang w:val="es-AR" w:eastAsia="es-AR"/>
        </w:rPr>
        <w:t>la figura 10</w:t>
      </w:r>
      <w:r w:rsidRPr="007F0C49">
        <w:rPr>
          <w:lang w:val="es-AR" w:eastAsia="es-AR"/>
        </w:rPr>
        <w:t xml:space="preserve">.  </w:t>
      </w:r>
    </w:p>
    <w:p w:rsidR="00AF4020" w:rsidRPr="007F0C49" w:rsidRDefault="00AF4020" w:rsidP="00AF4020">
      <w:pPr>
        <w:rPr>
          <w:lang w:val="es-AR" w:eastAsia="es-AR"/>
        </w:rPr>
      </w:pPr>
    </w:p>
    <w:p w:rsidR="00AF4020" w:rsidRPr="007F0C49" w:rsidRDefault="00AF4020" w:rsidP="00AF4020">
      <w:pPr>
        <w:autoSpaceDE w:val="0"/>
        <w:autoSpaceDN w:val="0"/>
        <w:adjustRightInd w:val="0"/>
        <w:jc w:val="both"/>
        <w:rPr>
          <w:lang w:val="es-ES"/>
        </w:rPr>
      </w:pPr>
      <w:r w:rsidRPr="007F0C49">
        <w:rPr>
          <w:lang w:val="es-AR" w:eastAsia="es-AR"/>
        </w:rPr>
        <w:t>Existe además una Norma UNE  que describe los dos métodos de medida</w:t>
      </w:r>
      <w:r w:rsidRPr="007F0C49">
        <w:t xml:space="preserve"> </w:t>
      </w:r>
      <w:r w:rsidRPr="007F0C49">
        <w:rPr>
          <w:bCs/>
        </w:rPr>
        <w:t xml:space="preserve">PNE 83988 </w:t>
      </w:r>
      <w:r w:rsidRPr="007F0C49">
        <w:t xml:space="preserve">– Durabilidad del hormigón – Determinación de la resistividad del hormigón – Parte I (Método directo) y </w:t>
      </w:r>
      <w:r w:rsidRPr="007F0C49">
        <w:rPr>
          <w:lang w:val="es-ES"/>
        </w:rPr>
        <w:t>Parte II (Método de Wen</w:t>
      </w:r>
      <w:r>
        <w:rPr>
          <w:lang w:val="es-ES"/>
        </w:rPr>
        <w:t>ner) (</w:t>
      </w:r>
      <w:r w:rsidRPr="00517900">
        <w:rPr>
          <w:bCs/>
          <w:lang w:val="es-ES"/>
        </w:rPr>
        <w:t>PNE 83988</w:t>
      </w:r>
      <w:r w:rsidRPr="007F0C49">
        <w:rPr>
          <w:lang w:val="es-ES"/>
        </w:rPr>
        <w:t>).</w:t>
      </w:r>
    </w:p>
    <w:p w:rsidR="00AF4020" w:rsidRPr="007F0C49" w:rsidRDefault="00AF4020" w:rsidP="00AF4020">
      <w:pPr>
        <w:rPr>
          <w:lang w:val="es-AR" w:eastAsia="es-AR"/>
        </w:rPr>
      </w:pPr>
    </w:p>
    <w:p w:rsidR="00AF4020" w:rsidRPr="007F0C49" w:rsidRDefault="00AF4020" w:rsidP="00AF4020">
      <w:pPr>
        <w:jc w:val="right"/>
        <w:rPr>
          <w:lang w:val="es-AR" w:eastAsia="es-AR"/>
        </w:rPr>
      </w:pPr>
      <w:r>
        <w:rPr>
          <w:noProof/>
          <w:lang w:val="pt-BR" w:eastAsia="pt-B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371600" cy="1596390"/>
            <wp:effectExtent l="19050" t="0" r="0" b="0"/>
            <wp:wrapNone/>
            <wp:docPr id="11" name="Imagen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54" cstate="print"/>
                    <a:srcRect t="11516" r="16895"/>
                    <a:stretch>
                      <a:fillRect/>
                    </a:stretch>
                  </pic:blipFill>
                  <pic:spPr bwMode="auto">
                    <a:xfrm>
                      <a:off x="0" y="0"/>
                      <a:ext cx="1371600" cy="1596390"/>
                    </a:xfrm>
                    <a:prstGeom prst="rect">
                      <a:avLst/>
                    </a:prstGeom>
                    <a:noFill/>
                    <a:ln w="9525">
                      <a:noFill/>
                      <a:miter lim="800000"/>
                      <a:headEnd/>
                      <a:tailEnd/>
                    </a:ln>
                  </pic:spPr>
                </pic:pic>
              </a:graphicData>
            </a:graphic>
          </wp:anchor>
        </w:drawing>
      </w:r>
      <w:r w:rsidRPr="007F0C49">
        <w:rPr>
          <w:lang w:val="es-AR" w:eastAsia="es-AR"/>
        </w:rPr>
        <w:t xml:space="preserve"> </w:t>
      </w:r>
      <w:r>
        <w:rPr>
          <w:noProof/>
          <w:lang w:val="pt-BR" w:eastAsia="pt-BR"/>
        </w:rPr>
        <w:drawing>
          <wp:inline distT="0" distB="0" distL="0" distR="0">
            <wp:extent cx="1790700" cy="1571625"/>
            <wp:effectExtent l="19050" t="0" r="0" b="0"/>
            <wp:docPr id="18" name="Imagen 27" descr="IMG_0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_0127"/>
                    <pic:cNvPicPr>
                      <a:picLocks noChangeAspect="1" noChangeArrowheads="1"/>
                    </pic:cNvPicPr>
                  </pic:nvPicPr>
                  <pic:blipFill>
                    <a:blip r:embed="rId55" cstate="print"/>
                    <a:srcRect l="1993" r="10001"/>
                    <a:stretch>
                      <a:fillRect/>
                    </a:stretch>
                  </pic:blipFill>
                  <pic:spPr bwMode="auto">
                    <a:xfrm>
                      <a:off x="0" y="0"/>
                      <a:ext cx="1790700" cy="1571625"/>
                    </a:xfrm>
                    <a:prstGeom prst="rect">
                      <a:avLst/>
                    </a:prstGeom>
                    <a:noFill/>
                    <a:ln w="9525">
                      <a:noFill/>
                      <a:miter lim="800000"/>
                      <a:headEnd/>
                      <a:tailEnd/>
                    </a:ln>
                  </pic:spPr>
                </pic:pic>
              </a:graphicData>
            </a:graphic>
          </wp:inline>
        </w:drawing>
      </w:r>
      <w:r w:rsidRPr="007F0C49">
        <w:rPr>
          <w:lang w:val="es-AR" w:eastAsia="es-AR"/>
        </w:rPr>
        <w:t xml:space="preserve">    </w:t>
      </w:r>
      <w:r>
        <w:rPr>
          <w:noProof/>
          <w:lang w:val="pt-BR" w:eastAsia="pt-BR"/>
        </w:rPr>
        <w:drawing>
          <wp:inline distT="0" distB="0" distL="0" distR="0">
            <wp:extent cx="1962150" cy="1571625"/>
            <wp:effectExtent l="19050" t="0" r="0" b="0"/>
            <wp:docPr id="19" name="Imagen 28" descr="IMG_0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G_0121"/>
                    <pic:cNvPicPr>
                      <a:picLocks noChangeAspect="1" noChangeArrowheads="1"/>
                    </pic:cNvPicPr>
                  </pic:nvPicPr>
                  <pic:blipFill>
                    <a:blip r:embed="rId56" cstate="print"/>
                    <a:srcRect/>
                    <a:stretch>
                      <a:fillRect/>
                    </a:stretch>
                  </pic:blipFill>
                  <pic:spPr bwMode="auto">
                    <a:xfrm>
                      <a:off x="0" y="0"/>
                      <a:ext cx="1962150" cy="1571625"/>
                    </a:xfrm>
                    <a:prstGeom prst="rect">
                      <a:avLst/>
                    </a:prstGeom>
                    <a:noFill/>
                    <a:ln w="9525">
                      <a:noFill/>
                      <a:miter lim="800000"/>
                      <a:headEnd/>
                      <a:tailEnd/>
                    </a:ln>
                  </pic:spPr>
                </pic:pic>
              </a:graphicData>
            </a:graphic>
          </wp:inline>
        </w:drawing>
      </w:r>
      <w:r w:rsidRPr="007F0C49">
        <w:rPr>
          <w:lang w:val="es-AR" w:eastAsia="es-AR"/>
        </w:rPr>
        <w:t xml:space="preserve">                              </w:t>
      </w:r>
    </w:p>
    <w:p w:rsidR="00AF4020" w:rsidRPr="007F0C49" w:rsidRDefault="00AF4020" w:rsidP="00AF4020">
      <w:pPr>
        <w:tabs>
          <w:tab w:val="left" w:pos="3098"/>
        </w:tabs>
        <w:rPr>
          <w:lang w:val="es-AR" w:eastAsia="es-AR"/>
        </w:rPr>
      </w:pPr>
    </w:p>
    <w:p w:rsidR="00AF4020" w:rsidRPr="007F0C49" w:rsidRDefault="00FB51A1" w:rsidP="00AF4020">
      <w:pPr>
        <w:tabs>
          <w:tab w:val="left" w:pos="3098"/>
        </w:tabs>
        <w:jc w:val="center"/>
        <w:rPr>
          <w:lang w:val="es-AR" w:eastAsia="es-AR"/>
        </w:rPr>
      </w:pPr>
      <w:r>
        <w:rPr>
          <w:lang w:val="es-AR" w:eastAsia="es-AR"/>
        </w:rPr>
        <w:t>Figura 10</w:t>
      </w:r>
      <w:r w:rsidR="00AF4020">
        <w:rPr>
          <w:lang w:val="es-AR" w:eastAsia="es-AR"/>
        </w:rPr>
        <w:t>.</w:t>
      </w:r>
      <w:r w:rsidR="00AF4020" w:rsidRPr="007F0C49">
        <w:rPr>
          <w:lang w:val="es-AR" w:eastAsia="es-AR"/>
        </w:rPr>
        <w:t xml:space="preserve"> Izquierda: método directo, centro: método de las 4 puntas  y derecha: Resistivímetro portátil</w:t>
      </w:r>
    </w:p>
    <w:p w:rsidR="00AF4020" w:rsidRPr="007F0C49" w:rsidRDefault="00AF4020" w:rsidP="00AF4020">
      <w:pPr>
        <w:tabs>
          <w:tab w:val="left" w:pos="3098"/>
        </w:tabs>
        <w:rPr>
          <w:lang w:val="es-AR" w:eastAsia="es-AR"/>
        </w:rPr>
      </w:pPr>
    </w:p>
    <w:p w:rsidR="00AF4020" w:rsidRPr="007F0C49" w:rsidRDefault="00AF4020" w:rsidP="00AF4020">
      <w:pPr>
        <w:tabs>
          <w:tab w:val="left" w:pos="3098"/>
        </w:tabs>
        <w:jc w:val="both"/>
        <w:rPr>
          <w:lang w:val="es-AR" w:eastAsia="es-AR"/>
        </w:rPr>
      </w:pPr>
      <w:r w:rsidRPr="007F0C49">
        <w:rPr>
          <w:lang w:val="es-AR" w:eastAsia="es-AR"/>
        </w:rPr>
        <w:t xml:space="preserve">La resistividad también puede ser utilizada en una expresión matemática para la predicción tanto del periodo hasta que se desarrolla la corrosión de la armadura como para cuantificar el periodo de propagación de la </w:t>
      </w:r>
      <w:r>
        <w:rPr>
          <w:lang w:val="es-AR" w:eastAsia="es-AR"/>
        </w:rPr>
        <w:t>corrosión (</w:t>
      </w:r>
      <w:r w:rsidRPr="00B93CE8">
        <w:rPr>
          <w:lang w:val="es-ES"/>
        </w:rPr>
        <w:t>Tuutti, 1982</w:t>
      </w:r>
      <w:r>
        <w:rPr>
          <w:lang w:val="es-AR" w:eastAsia="es-AR"/>
        </w:rPr>
        <w:t>)</w:t>
      </w:r>
      <w:r w:rsidRPr="007F0C49">
        <w:rPr>
          <w:lang w:val="es-AR" w:eastAsia="es-AR"/>
        </w:rPr>
        <w:t>. Esta posibilidad se basa en la relación inversa entre la resistividad eléctrica y la difusividad de los iones. Es decir, a mayor resistividad se produce un movimiento menor de las cargas eléctricas (los iones de los poros del hormigón)  debido a que mayor resistividad indica menor porosidad.</w:t>
      </w:r>
    </w:p>
    <w:p w:rsidR="00AF4020" w:rsidRPr="007F0C49" w:rsidRDefault="00AF4020" w:rsidP="00AF4020">
      <w:pPr>
        <w:tabs>
          <w:tab w:val="left" w:pos="3098"/>
        </w:tabs>
        <w:jc w:val="both"/>
        <w:rPr>
          <w:lang w:val="es-AR" w:eastAsia="es-AR"/>
        </w:rPr>
      </w:pPr>
    </w:p>
    <w:p w:rsidR="00AF4020" w:rsidRDefault="00AF4020" w:rsidP="00AF4020">
      <w:pPr>
        <w:tabs>
          <w:tab w:val="left" w:pos="3098"/>
        </w:tabs>
        <w:jc w:val="both"/>
        <w:rPr>
          <w:lang w:val="es-AR" w:eastAsia="es-AR"/>
        </w:rPr>
      </w:pPr>
      <w:r w:rsidRPr="007F0C49">
        <w:rPr>
          <w:lang w:val="es-AR" w:eastAsia="es-AR"/>
        </w:rPr>
        <w:t>Si la vida total de la estructura es la suma del periodo hasta que la armadura se corroe más el periodo de propagación de la corrosión hasta alcanzar un determinado ancho de fisura del recubrimiento, se puede decir que el tiempo de vida total será: t = t</w:t>
      </w:r>
      <w:r w:rsidRPr="007F0C49">
        <w:rPr>
          <w:vertAlign w:val="subscript"/>
          <w:lang w:val="es-AR" w:eastAsia="es-AR"/>
        </w:rPr>
        <w:t>i</w:t>
      </w:r>
      <w:r w:rsidRPr="007F0C49">
        <w:rPr>
          <w:lang w:val="es-AR" w:eastAsia="es-AR"/>
        </w:rPr>
        <w:t>+ t</w:t>
      </w:r>
      <w:r w:rsidRPr="007F0C49">
        <w:rPr>
          <w:vertAlign w:val="subscript"/>
          <w:lang w:val="es-AR" w:eastAsia="es-AR"/>
        </w:rPr>
        <w:t>p</w:t>
      </w:r>
      <w:r w:rsidRPr="007F0C49">
        <w:rPr>
          <w:lang w:val="es-AR" w:eastAsia="es-AR"/>
        </w:rPr>
        <w:t>. Y si consideramos que el periodo de iniciación es proporcional a la raíz cuadrada del tiempo y el de propagación es lineal con la pérdida de diámetro de la armadura resulta</w:t>
      </w:r>
      <w:r>
        <w:rPr>
          <w:lang w:val="es-AR" w:eastAsia="es-AR"/>
        </w:rPr>
        <w:t xml:space="preserve"> (Andrade 2004)</w:t>
      </w:r>
      <w:r w:rsidRPr="007F0C49">
        <w:rPr>
          <w:lang w:val="es-AR" w:eastAsia="es-AR"/>
        </w:rPr>
        <w:t>:</w:t>
      </w:r>
    </w:p>
    <w:tbl>
      <w:tblPr>
        <w:tblW w:w="0" w:type="auto"/>
        <w:jc w:val="center"/>
        <w:tblInd w:w="5066" w:type="dxa"/>
        <w:tblLook w:val="04A0"/>
      </w:tblPr>
      <w:tblGrid>
        <w:gridCol w:w="3368"/>
        <w:gridCol w:w="616"/>
      </w:tblGrid>
      <w:tr w:rsidR="00AF4020" w:rsidRPr="00682462" w:rsidTr="000D51C0">
        <w:trPr>
          <w:jc w:val="center"/>
        </w:trPr>
        <w:tc>
          <w:tcPr>
            <w:tcW w:w="3368" w:type="dxa"/>
            <w:vAlign w:val="center"/>
          </w:tcPr>
          <w:p w:rsidR="00AF4020" w:rsidRPr="00160435" w:rsidRDefault="00AF4020" w:rsidP="000D51C0">
            <w:pPr>
              <w:pStyle w:val="Normalcontenido"/>
              <w:jc w:val="center"/>
            </w:pPr>
            <w:r w:rsidRPr="00160435">
              <w:rPr>
                <w:position w:val="-32"/>
                <w:lang w:val="es-AR" w:eastAsia="es-AR"/>
              </w:rPr>
              <w:object w:dxaOrig="1680" w:dyaOrig="740">
                <v:shape id="_x0000_i1042" type="#_x0000_t75" style="width:108.85pt;height:48.55pt" o:ole="">
                  <v:imagedata r:id="rId57" o:title=""/>
                </v:shape>
                <o:OLEObject Type="Embed" ProgID="Equation.3" ShapeID="_x0000_i1042" DrawAspect="Content" ObjectID="_1445768134" r:id="rId58"/>
              </w:object>
            </w:r>
          </w:p>
        </w:tc>
        <w:tc>
          <w:tcPr>
            <w:tcW w:w="544" w:type="dxa"/>
            <w:vAlign w:val="center"/>
          </w:tcPr>
          <w:p w:rsidR="00AF4020" w:rsidRPr="00160435" w:rsidRDefault="00AF4020" w:rsidP="000D51C0">
            <w:pPr>
              <w:pStyle w:val="Normalcontenido"/>
            </w:pPr>
            <w:r w:rsidRPr="00160435">
              <w:t>(12)</w:t>
            </w:r>
          </w:p>
        </w:tc>
      </w:tr>
    </w:tbl>
    <w:p w:rsidR="00AF4020" w:rsidRDefault="00AF4020" w:rsidP="00AF4020">
      <w:pPr>
        <w:tabs>
          <w:tab w:val="left" w:pos="3098"/>
        </w:tabs>
        <w:rPr>
          <w:lang w:val="es-AR" w:eastAsia="es-AR"/>
        </w:rPr>
      </w:pPr>
    </w:p>
    <w:p w:rsidR="00AF4020" w:rsidRDefault="00AF4020" w:rsidP="00AF4020">
      <w:pPr>
        <w:tabs>
          <w:tab w:val="left" w:pos="3098"/>
        </w:tabs>
        <w:jc w:val="both"/>
        <w:rPr>
          <w:lang w:val="es-AR" w:eastAsia="es-AR"/>
        </w:rPr>
      </w:pPr>
      <w:r w:rsidRPr="007F0C49">
        <w:rPr>
          <w:lang w:val="es-AR" w:eastAsia="es-AR"/>
        </w:rPr>
        <w:t>Sustituyendo en esta expresión el valor de la velocidad V</w:t>
      </w:r>
      <w:r w:rsidRPr="007F0C49">
        <w:rPr>
          <w:vertAlign w:val="subscript"/>
          <w:lang w:val="es-AR" w:eastAsia="es-AR"/>
        </w:rPr>
        <w:t>Cl,CO2</w:t>
      </w:r>
      <w:r w:rsidRPr="007F0C49">
        <w:rPr>
          <w:lang w:val="es-AR" w:eastAsia="es-AR"/>
        </w:rPr>
        <w:t xml:space="preserve"> de ingreso de los cloruros o la carbonatación por su equivalente de resistividad eléctrica la expresión que se obtiene es</w:t>
      </w:r>
      <w:r>
        <w:rPr>
          <w:lang w:val="es-AR" w:eastAsia="es-AR"/>
        </w:rPr>
        <w:t xml:space="preserve"> (Andrade 2004)</w:t>
      </w:r>
      <w:r w:rsidRPr="007F0C49">
        <w:rPr>
          <w:lang w:val="es-AR" w:eastAsia="es-AR"/>
        </w:rPr>
        <w:t>:</w:t>
      </w:r>
    </w:p>
    <w:p w:rsidR="00AF4020" w:rsidRDefault="00AF4020" w:rsidP="00AF4020">
      <w:pPr>
        <w:tabs>
          <w:tab w:val="left" w:pos="3098"/>
        </w:tabs>
        <w:jc w:val="both"/>
        <w:rPr>
          <w:lang w:val="es-AR" w:eastAsia="es-AR"/>
        </w:rPr>
      </w:pPr>
    </w:p>
    <w:tbl>
      <w:tblPr>
        <w:tblW w:w="0" w:type="auto"/>
        <w:jc w:val="center"/>
        <w:tblInd w:w="2917" w:type="dxa"/>
        <w:tblLook w:val="04A0"/>
      </w:tblPr>
      <w:tblGrid>
        <w:gridCol w:w="6090"/>
        <w:gridCol w:w="616"/>
      </w:tblGrid>
      <w:tr w:rsidR="00AF4020" w:rsidRPr="00682462" w:rsidTr="000D51C0">
        <w:trPr>
          <w:jc w:val="center"/>
        </w:trPr>
        <w:tc>
          <w:tcPr>
            <w:tcW w:w="6163" w:type="dxa"/>
            <w:shd w:val="clear" w:color="auto" w:fill="auto"/>
            <w:vAlign w:val="center"/>
          </w:tcPr>
          <w:p w:rsidR="00AF4020" w:rsidRPr="00160435" w:rsidRDefault="00AF4020" w:rsidP="000D51C0">
            <w:pPr>
              <w:pStyle w:val="Normalcontenido"/>
              <w:jc w:val="center"/>
            </w:pPr>
            <w:r w:rsidRPr="00160435">
              <w:rPr>
                <w:position w:val="-34"/>
              </w:rPr>
              <w:object w:dxaOrig="4500" w:dyaOrig="1280">
                <v:shape id="_x0000_i1043" type="#_x0000_t75" style="width:265.4pt;height:76.2pt" o:ole="">
                  <v:imagedata r:id="rId59" o:title=""/>
                </v:shape>
                <o:OLEObject Type="Embed" ProgID="Equation.3" ShapeID="_x0000_i1043" DrawAspect="Content" ObjectID="_1445768135" r:id="rId60"/>
              </w:object>
            </w:r>
          </w:p>
        </w:tc>
        <w:tc>
          <w:tcPr>
            <w:tcW w:w="543" w:type="dxa"/>
            <w:shd w:val="clear" w:color="auto" w:fill="auto"/>
            <w:vAlign w:val="center"/>
          </w:tcPr>
          <w:p w:rsidR="00AF4020" w:rsidRPr="00160435" w:rsidRDefault="00AF4020" w:rsidP="000D51C0">
            <w:pPr>
              <w:pStyle w:val="Normalcontenido"/>
            </w:pPr>
            <w:r w:rsidRPr="00160435">
              <w:t>(13)</w:t>
            </w:r>
          </w:p>
        </w:tc>
      </w:tr>
    </w:tbl>
    <w:p w:rsidR="00AF4020" w:rsidRDefault="00AF4020" w:rsidP="00AF4020">
      <w:pPr>
        <w:tabs>
          <w:tab w:val="left" w:pos="3098"/>
        </w:tabs>
        <w:jc w:val="both"/>
        <w:rPr>
          <w:lang w:val="es-AR" w:eastAsia="es-AR"/>
        </w:rPr>
      </w:pPr>
    </w:p>
    <w:p w:rsidR="00AF4020" w:rsidRPr="007F0C49" w:rsidRDefault="00AF4020" w:rsidP="00AF4020">
      <w:pPr>
        <w:tabs>
          <w:tab w:val="left" w:pos="3098"/>
        </w:tabs>
        <w:jc w:val="both"/>
        <w:rPr>
          <w:lang w:val="es-AR" w:eastAsia="es-AR"/>
        </w:rPr>
      </w:pPr>
      <w:r>
        <w:rPr>
          <w:lang w:val="es-AR" w:eastAsia="es-AR"/>
        </w:rPr>
        <w:t>E</w:t>
      </w:r>
      <w:r w:rsidRPr="007F0C49">
        <w:rPr>
          <w:lang w:val="es-AR" w:eastAsia="es-AR"/>
        </w:rPr>
        <w:t xml:space="preserve">n esta expresión se incluye el </w:t>
      </w:r>
      <w:r w:rsidRPr="00160435">
        <w:rPr>
          <w:lang w:val="es-AR" w:eastAsia="es-AR"/>
        </w:rPr>
        <w:t>“Factor de Reacción”</w:t>
      </w:r>
      <w:r>
        <w:rPr>
          <w:lang w:val="es-AR" w:eastAsia="es-AR"/>
        </w:rPr>
        <w:t xml:space="preserve"> r</w:t>
      </w:r>
      <w:r>
        <w:rPr>
          <w:vertAlign w:val="subscript"/>
          <w:lang w:val="es-AR" w:eastAsia="es-AR"/>
        </w:rPr>
        <w:t>b</w:t>
      </w:r>
      <w:r>
        <w:rPr>
          <w:lang w:val="es-AR" w:eastAsia="es-AR"/>
        </w:rPr>
        <w:t xml:space="preserve"> o r</w:t>
      </w:r>
      <w:r>
        <w:rPr>
          <w:vertAlign w:val="subscript"/>
          <w:lang w:val="es-AR" w:eastAsia="es-AR"/>
        </w:rPr>
        <w:t>CO2,Cl</w:t>
      </w:r>
      <w:r w:rsidRPr="007F0C49">
        <w:rPr>
          <w:lang w:val="es-AR" w:eastAsia="es-AR"/>
        </w:rPr>
        <w:t xml:space="preserve"> que depende del tipo de cemento y los factores </w:t>
      </w:r>
      <w:r>
        <w:rPr>
          <w:i/>
          <w:lang w:val="es-AR" w:eastAsia="es-AR"/>
        </w:rPr>
        <w:t>F</w:t>
      </w:r>
      <w:r w:rsidRPr="007F0C49">
        <w:rPr>
          <w:i/>
          <w:vertAlign w:val="subscript"/>
          <w:lang w:val="es-AR" w:eastAsia="es-AR"/>
        </w:rPr>
        <w:t xml:space="preserve">Cl, CO2 </w:t>
      </w:r>
      <w:r w:rsidRPr="007F0C49">
        <w:rPr>
          <w:lang w:val="es-AR" w:eastAsia="es-AR"/>
        </w:rPr>
        <w:t xml:space="preserve">que depende del tipo de ambiente. De esta manera el cálculo de la vida útil es posible a partir del valor de la resistividad del hormigón y </w:t>
      </w:r>
      <w:r w:rsidRPr="00160435">
        <w:rPr>
          <w:lang w:val="es-AR" w:eastAsia="es-AR"/>
        </w:rPr>
        <w:t>de unos factores que tienen unos</w:t>
      </w:r>
      <w:r w:rsidRPr="007F0C49">
        <w:rPr>
          <w:lang w:val="es-AR" w:eastAsia="es-AR"/>
        </w:rPr>
        <w:t xml:space="preserve"> valores fijos que dependen del ambiente o del tipo de cemento.</w:t>
      </w:r>
    </w:p>
    <w:p w:rsidR="00AF4020" w:rsidRPr="007F0C49" w:rsidRDefault="00AF4020" w:rsidP="00AF4020">
      <w:pPr>
        <w:tabs>
          <w:tab w:val="left" w:pos="3098"/>
        </w:tabs>
        <w:jc w:val="both"/>
        <w:rPr>
          <w:lang w:val="es-AR" w:eastAsia="es-AR"/>
        </w:rPr>
      </w:pPr>
    </w:p>
    <w:p w:rsidR="00AF4020" w:rsidRPr="007F0C49" w:rsidRDefault="00AF4020" w:rsidP="00AF4020">
      <w:pPr>
        <w:tabs>
          <w:tab w:val="left" w:pos="3098"/>
        </w:tabs>
        <w:jc w:val="both"/>
        <w:rPr>
          <w:lang w:val="es-AR" w:eastAsia="es-AR"/>
        </w:rPr>
      </w:pPr>
      <w:r>
        <w:rPr>
          <w:lang w:val="es-AR" w:eastAsia="es-AR"/>
        </w:rPr>
        <w:t>Por ejemplo, tabla 3</w:t>
      </w:r>
      <w:r w:rsidRPr="007F0C49">
        <w:rPr>
          <w:lang w:val="es-AR" w:eastAsia="es-AR"/>
        </w:rPr>
        <w:t xml:space="preserve">, para un recubrimiento de </w:t>
      </w:r>
      <w:smartTag w:uri="urn:schemas-microsoft-com:office:smarttags" w:element="metricconverter">
        <w:smartTagPr>
          <w:attr w:name="ProductID" w:val="5 cm"/>
        </w:smartTagPr>
        <w:r w:rsidRPr="007F0C49">
          <w:rPr>
            <w:lang w:val="es-AR" w:eastAsia="es-AR"/>
          </w:rPr>
          <w:t>5 cm</w:t>
        </w:r>
      </w:smartTag>
      <w:r w:rsidRPr="007F0C49">
        <w:rPr>
          <w:lang w:val="es-AR" w:eastAsia="es-AR"/>
        </w:rPr>
        <w:t xml:space="preserve"> en un hormigón a colocar en la clase de ambiente III</w:t>
      </w:r>
      <w:r>
        <w:rPr>
          <w:lang w:val="es-AR" w:eastAsia="es-AR"/>
        </w:rPr>
        <w:t xml:space="preserve"> </w:t>
      </w:r>
      <w:r w:rsidRPr="007F0C49">
        <w:rPr>
          <w:lang w:val="es-AR" w:eastAsia="es-AR"/>
        </w:rPr>
        <w:t xml:space="preserve">b fabricado con un cemento tipo II/A, para una vida útil de 100 años y los factores de reacción y de edad que </w:t>
      </w:r>
      <w:r w:rsidRPr="00160435">
        <w:rPr>
          <w:lang w:val="es-AR" w:eastAsia="es-AR"/>
        </w:rPr>
        <w:t>se indican en la tabla 3, los</w:t>
      </w:r>
      <w:r>
        <w:rPr>
          <w:lang w:val="es-AR" w:eastAsia="es-AR"/>
        </w:rPr>
        <w:t xml:space="preserve"> cálculos con la formula 13</w:t>
      </w:r>
      <w:r w:rsidRPr="007F0C49">
        <w:rPr>
          <w:lang w:val="es-AR" w:eastAsia="es-AR"/>
        </w:rPr>
        <w:t xml:space="preserve"> resultan en un valor de la resistividad necesario de 87,6 </w:t>
      </w:r>
      <w:r w:rsidRPr="007F0C49">
        <w:rPr>
          <w:lang w:val="es-AR" w:eastAsia="es-AR"/>
        </w:rPr>
        <w:sym w:font="Symbol" w:char="F057"/>
      </w:r>
      <w:r w:rsidRPr="007F0C49">
        <w:rPr>
          <w:lang w:val="es-AR" w:eastAsia="es-AR"/>
        </w:rPr>
        <w:t xml:space="preserve"> m.</w:t>
      </w:r>
    </w:p>
    <w:p w:rsidR="00AF4020" w:rsidRPr="007F0C49" w:rsidRDefault="00AF4020" w:rsidP="00AF4020">
      <w:pPr>
        <w:tabs>
          <w:tab w:val="left" w:pos="3098"/>
        </w:tabs>
        <w:rPr>
          <w:lang w:val="es-AR" w:eastAsia="es-AR"/>
        </w:rPr>
      </w:pPr>
    </w:p>
    <w:p w:rsidR="00AF4020" w:rsidRPr="007F0C49" w:rsidRDefault="00AF4020" w:rsidP="00AF4020">
      <w:pPr>
        <w:tabs>
          <w:tab w:val="left" w:pos="-720"/>
        </w:tabs>
        <w:suppressAutoHyphens/>
        <w:jc w:val="center"/>
        <w:rPr>
          <w:lang w:val="es-ES"/>
        </w:rPr>
      </w:pPr>
      <w:r>
        <w:rPr>
          <w:lang w:val="es-ES"/>
        </w:rPr>
        <w:t>Tabla 3</w:t>
      </w:r>
      <w:r w:rsidRPr="007F0C49">
        <w:rPr>
          <w:lang w:val="es-ES"/>
        </w:rPr>
        <w:t xml:space="preserve"> Ejemplo de cálculo de la resistividad necesaria</w:t>
      </w:r>
    </w:p>
    <w:tbl>
      <w:tblPr>
        <w:tblW w:w="0" w:type="auto"/>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7"/>
        <w:gridCol w:w="3120"/>
      </w:tblGrid>
      <w:tr w:rsidR="00AF4020" w:rsidRPr="007F0C49" w:rsidTr="000D51C0">
        <w:trPr>
          <w:jc w:val="center"/>
        </w:trPr>
        <w:tc>
          <w:tcPr>
            <w:tcW w:w="3967" w:type="dxa"/>
          </w:tcPr>
          <w:p w:rsidR="00AF4020" w:rsidRPr="007F0C49" w:rsidRDefault="00AF4020" w:rsidP="000D51C0">
            <w:pPr>
              <w:rPr>
                <w:lang w:val="en-US"/>
              </w:rPr>
            </w:pPr>
            <w:r w:rsidRPr="007F0C49">
              <w:rPr>
                <w:lang w:val="en-US"/>
              </w:rPr>
              <w:t xml:space="preserve">Cement type II/A </w:t>
            </w:r>
          </w:p>
          <w:p w:rsidR="00AF4020" w:rsidRPr="007F0C49" w:rsidRDefault="00AF4020" w:rsidP="000D51C0">
            <w:pPr>
              <w:rPr>
                <w:lang w:val="en-US"/>
              </w:rPr>
            </w:pPr>
            <w:r w:rsidRPr="007F0C49">
              <w:rPr>
                <w:lang w:val="en-US"/>
              </w:rPr>
              <w:t>Exposure class (XS2)</w:t>
            </w:r>
          </w:p>
          <w:p w:rsidR="00AF4020" w:rsidRPr="007F0C49" w:rsidRDefault="00AF4020" w:rsidP="000D51C0">
            <w:pPr>
              <w:rPr>
                <w:lang w:val="en-US"/>
              </w:rPr>
            </w:pPr>
            <w:r w:rsidRPr="007F0C49">
              <w:rPr>
                <w:lang w:val="en-US"/>
              </w:rPr>
              <w:t>Life Time</w:t>
            </w:r>
          </w:p>
          <w:p w:rsidR="00AF4020" w:rsidRPr="007F0C49" w:rsidRDefault="00AF4020" w:rsidP="000D51C0">
            <w:pPr>
              <w:rPr>
                <w:lang w:val="en-US"/>
              </w:rPr>
            </w:pPr>
            <w:r w:rsidRPr="007F0C49">
              <w:rPr>
                <w:lang w:val="en-US"/>
              </w:rPr>
              <w:t>Cover depth</w:t>
            </w:r>
          </w:p>
          <w:p w:rsidR="00AF4020" w:rsidRPr="007F0C49" w:rsidRDefault="00AF4020" w:rsidP="000D51C0">
            <w:pPr>
              <w:rPr>
                <w:vertAlign w:val="subscript"/>
                <w:lang w:val="en-US"/>
              </w:rPr>
            </w:pPr>
            <w:r w:rsidRPr="007F0C49">
              <w:rPr>
                <w:lang w:val="en-US"/>
              </w:rPr>
              <w:t>Aging factor during 10 years</w:t>
            </w:r>
          </w:p>
        </w:tc>
        <w:tc>
          <w:tcPr>
            <w:tcW w:w="3120" w:type="dxa"/>
          </w:tcPr>
          <w:p w:rsidR="00AF4020" w:rsidRPr="007F0C49" w:rsidRDefault="00AF4020" w:rsidP="000D51C0">
            <w:pPr>
              <w:rPr>
                <w:lang w:val="en-US"/>
              </w:rPr>
            </w:pPr>
            <w:r w:rsidRPr="007F0C49">
              <w:rPr>
                <w:lang w:val="en-US"/>
              </w:rPr>
              <w:t xml:space="preserve"> r</w:t>
            </w:r>
            <w:r w:rsidRPr="007F0C49">
              <w:rPr>
                <w:vertAlign w:val="subscript"/>
                <w:lang w:val="en-US"/>
              </w:rPr>
              <w:t>Cl</w:t>
            </w:r>
            <w:r w:rsidRPr="007F0C49">
              <w:rPr>
                <w:lang w:val="en-US"/>
              </w:rPr>
              <w:t xml:space="preserve"> = 1,8 </w:t>
            </w:r>
          </w:p>
          <w:p w:rsidR="00AF4020" w:rsidRPr="007F0C49" w:rsidRDefault="00AF4020" w:rsidP="000D51C0">
            <w:pPr>
              <w:rPr>
                <w:lang w:val="en-US"/>
              </w:rPr>
            </w:pPr>
            <w:r w:rsidRPr="007F0C49">
              <w:rPr>
                <w:lang w:val="en-US"/>
              </w:rPr>
              <w:t>K (cm</w:t>
            </w:r>
            <w:r w:rsidRPr="007F0C49">
              <w:rPr>
                <w:vertAlign w:val="superscript"/>
                <w:lang w:val="en-US"/>
              </w:rPr>
              <w:t>3</w:t>
            </w:r>
            <w:r>
              <w:sym w:font="Symbol" w:char="F057"/>
            </w:r>
            <w:r w:rsidRPr="007F0C49">
              <w:rPr>
                <w:lang w:val="en-US"/>
              </w:rPr>
              <w:t>/year) = 17000</w:t>
            </w:r>
          </w:p>
          <w:p w:rsidR="00AF4020" w:rsidRPr="007F0C49" w:rsidRDefault="00AF4020" w:rsidP="000D51C0">
            <w:pPr>
              <w:rPr>
                <w:lang w:val="en-US"/>
              </w:rPr>
            </w:pPr>
            <w:r w:rsidRPr="007F0C49">
              <w:rPr>
                <w:lang w:val="en-US"/>
              </w:rPr>
              <w:t>t (years) = 100</w:t>
            </w:r>
          </w:p>
          <w:p w:rsidR="00AF4020" w:rsidRPr="007F0C49" w:rsidRDefault="00AF4020" w:rsidP="000D51C0">
            <w:pPr>
              <w:rPr>
                <w:lang w:val="en-US"/>
              </w:rPr>
            </w:pPr>
            <w:r w:rsidRPr="007F0C49">
              <w:rPr>
                <w:lang w:val="en-US"/>
              </w:rPr>
              <w:t xml:space="preserve"> X</w:t>
            </w:r>
            <w:r w:rsidRPr="007F0C49">
              <w:rPr>
                <w:vertAlign w:val="subscript"/>
                <w:lang w:val="en-US"/>
              </w:rPr>
              <w:t xml:space="preserve">Cl </w:t>
            </w:r>
            <w:r w:rsidRPr="007F0C49">
              <w:rPr>
                <w:lang w:val="en-US"/>
              </w:rPr>
              <w:t xml:space="preserve"> (cm) = 5</w:t>
            </w:r>
          </w:p>
          <w:p w:rsidR="00AF4020" w:rsidRPr="007F0C49" w:rsidRDefault="00AF4020" w:rsidP="000D51C0">
            <w:pPr>
              <w:rPr>
                <w:lang w:val="en-US"/>
              </w:rPr>
            </w:pPr>
            <w:r w:rsidRPr="007F0C49">
              <w:rPr>
                <w:lang w:val="en-US"/>
              </w:rPr>
              <w:t>q= 0.3</w:t>
            </w:r>
          </w:p>
        </w:tc>
      </w:tr>
    </w:tbl>
    <w:p w:rsidR="00AF4020" w:rsidRDefault="00AF4020" w:rsidP="00AF4020">
      <w:pPr>
        <w:jc w:val="both"/>
        <w:rPr>
          <w:rFonts w:ascii="Arial" w:hAnsi="Arial" w:cs="Arial"/>
          <w:b/>
          <w:lang w:val="en-US"/>
        </w:rPr>
      </w:pPr>
    </w:p>
    <w:tbl>
      <w:tblPr>
        <w:tblW w:w="0" w:type="auto"/>
        <w:jc w:val="center"/>
        <w:tblInd w:w="-250" w:type="dxa"/>
        <w:tblLook w:val="04A0"/>
      </w:tblPr>
      <w:tblGrid>
        <w:gridCol w:w="8762"/>
        <w:gridCol w:w="802"/>
      </w:tblGrid>
      <w:tr w:rsidR="00AF4020" w:rsidRPr="00160435" w:rsidTr="000D51C0">
        <w:trPr>
          <w:jc w:val="center"/>
        </w:trPr>
        <w:tc>
          <w:tcPr>
            <w:tcW w:w="8762" w:type="dxa"/>
            <w:vAlign w:val="center"/>
          </w:tcPr>
          <w:p w:rsidR="00AF4020" w:rsidRPr="00160435" w:rsidRDefault="00AF4020" w:rsidP="000D51C0">
            <w:pPr>
              <w:rPr>
                <w:rFonts w:ascii="Arial" w:hAnsi="Arial" w:cs="Arial"/>
                <w:lang w:val="es-ES"/>
              </w:rPr>
            </w:pPr>
            <w:r w:rsidRPr="00160435">
              <w:rPr>
                <w:rFonts w:ascii="Arial" w:hAnsi="Arial" w:cs="Arial"/>
                <w:position w:val="-58"/>
                <w:lang w:val="en-US"/>
              </w:rPr>
              <w:object w:dxaOrig="3019" w:dyaOrig="1020">
                <v:shape id="_x0000_i1044" type="#_x0000_t75" style="width:163.25pt;height:56.1pt" o:ole="">
                  <v:imagedata r:id="rId61" o:title=""/>
                </v:shape>
                <o:OLEObject Type="Embed" ProgID="Equation.3" ShapeID="_x0000_i1044" DrawAspect="Content" ObjectID="_1445768136" r:id="rId62"/>
              </w:object>
            </w:r>
            <w:r w:rsidRPr="00160435">
              <w:rPr>
                <w:rFonts w:ascii="Arial" w:hAnsi="Arial" w:cs="Arial"/>
                <w:lang w:val="es-ES"/>
              </w:rPr>
              <w:t xml:space="preserve">    </w:t>
            </w:r>
            <w:r w:rsidRPr="00160435">
              <w:rPr>
                <w:rFonts w:ascii="Arial" w:hAnsi="Arial" w:cs="Arial"/>
                <w:sz w:val="40"/>
                <w:szCs w:val="40"/>
                <w:lang w:val="en-US"/>
              </w:rPr>
              <w:sym w:font="Symbol" w:char="F0ED"/>
            </w:r>
            <w:r w:rsidRPr="00160435">
              <w:rPr>
                <w:rFonts w:ascii="Arial" w:hAnsi="Arial" w:cs="Arial"/>
                <w:position w:val="-14"/>
                <w:lang w:val="en-US"/>
              </w:rPr>
              <w:object w:dxaOrig="1860" w:dyaOrig="380">
                <v:shape id="_x0000_i1045" type="#_x0000_t75" style="width:109.65pt;height:22.6pt" o:ole="">
                  <v:imagedata r:id="rId63" o:title=""/>
                </v:shape>
                <o:OLEObject Type="Embed" ProgID="Equation.3" ShapeID="_x0000_i1045" DrawAspect="Content" ObjectID="_1445768137" r:id="rId64"/>
              </w:object>
            </w:r>
            <w:r w:rsidRPr="00160435">
              <w:rPr>
                <w:rFonts w:ascii="Arial" w:hAnsi="Arial" w:cs="Arial"/>
                <w:lang w:val="es-ES"/>
              </w:rPr>
              <w:t xml:space="preserve">   </w:t>
            </w:r>
            <w:r w:rsidRPr="00160435">
              <w:rPr>
                <w:rFonts w:ascii="Arial" w:hAnsi="Arial" w:cs="Arial"/>
                <w:lang w:val="en-US"/>
              </w:rPr>
              <w:sym w:font="Symbol" w:char="F0AE"/>
            </w:r>
            <w:r w:rsidRPr="00160435">
              <w:rPr>
                <w:rFonts w:ascii="Arial" w:hAnsi="Arial" w:cs="Arial"/>
                <w:lang w:val="es-ES"/>
              </w:rPr>
              <w:t xml:space="preserve">  </w:t>
            </w:r>
            <w:r w:rsidRPr="00160435">
              <w:rPr>
                <w:rFonts w:ascii="Arial" w:hAnsi="Arial" w:cs="Arial"/>
                <w:position w:val="-12"/>
                <w:lang w:val="en-US"/>
              </w:rPr>
              <w:object w:dxaOrig="1660" w:dyaOrig="360">
                <v:shape id="_x0000_i1046" type="#_x0000_t75" style="width:98.8pt;height:20.95pt" o:ole="" o:bordertopcolor="this" o:borderleftcolor="this" o:borderbottomcolor="this" o:borderrightcolor="this">
                  <v:imagedata r:id="rId65" o:title=""/>
                  <w10:bordertop type="single" width="4"/>
                  <w10:borderleft type="single" width="4"/>
                  <w10:borderbottom type="single" width="4"/>
                  <w10:borderright type="single" width="4"/>
                </v:shape>
                <o:OLEObject Type="Embed" ProgID="Equation.3" ShapeID="_x0000_i1046" DrawAspect="Content" ObjectID="_1445768138" r:id="rId66"/>
              </w:object>
            </w:r>
            <w:r w:rsidRPr="00160435">
              <w:rPr>
                <w:rFonts w:ascii="Arial" w:hAnsi="Arial" w:cs="Arial"/>
                <w:lang w:val="es-ES"/>
              </w:rPr>
              <w:t xml:space="preserve">   </w:t>
            </w:r>
          </w:p>
          <w:p w:rsidR="00AF4020" w:rsidRPr="00160435" w:rsidRDefault="00AF4020" w:rsidP="000D51C0">
            <w:pPr>
              <w:pStyle w:val="Normalcontenido"/>
              <w:jc w:val="center"/>
            </w:pPr>
          </w:p>
        </w:tc>
        <w:tc>
          <w:tcPr>
            <w:tcW w:w="802" w:type="dxa"/>
            <w:vAlign w:val="center"/>
          </w:tcPr>
          <w:p w:rsidR="00AF4020" w:rsidRPr="00160435" w:rsidRDefault="00AF4020" w:rsidP="000D51C0">
            <w:pPr>
              <w:pStyle w:val="Normalcontenido"/>
            </w:pPr>
            <w:r w:rsidRPr="00160435">
              <w:t>(14)</w:t>
            </w:r>
          </w:p>
        </w:tc>
      </w:tr>
    </w:tbl>
    <w:p w:rsidR="00AF4020" w:rsidRDefault="00AF4020" w:rsidP="00AF4020">
      <w:pPr>
        <w:pStyle w:val="tabla"/>
        <w:spacing w:before="360" w:after="0"/>
        <w:ind w:firstLine="0"/>
        <w:rPr>
          <w:szCs w:val="24"/>
          <w:lang w:val="es-ES_tradnl" w:eastAsia="es-ES_tradnl"/>
        </w:rPr>
      </w:pPr>
      <w:r w:rsidRPr="007F0C49">
        <w:rPr>
          <w:szCs w:val="24"/>
          <w:lang w:val="es-ES_tradnl" w:eastAsia="es-ES_tradnl"/>
        </w:rPr>
        <w:t>Es decir, será necesario diseñar una mezcla de hormigón que dé a 28 días de curado húmedo esa resistividad. Así, la durabilidad es posible calcularla con conceptos simples mediante la medida de la resistividad del hormigón a 28dias de forma paralela a como se ensaya la Resistencia a compresión.</w:t>
      </w:r>
    </w:p>
    <w:p w:rsidR="00AF4020" w:rsidRDefault="00AF4020" w:rsidP="00AF4020">
      <w:pPr>
        <w:pStyle w:val="tabla"/>
        <w:spacing w:before="360" w:after="0"/>
        <w:ind w:firstLine="0"/>
        <w:rPr>
          <w:szCs w:val="24"/>
          <w:lang w:val="es-ES_tradnl" w:eastAsia="es-ES_tradnl"/>
        </w:rPr>
      </w:pPr>
      <w:r>
        <w:rPr>
          <w:szCs w:val="24"/>
          <w:lang w:val="es-ES_tradnl" w:eastAsia="es-ES_tradnl"/>
        </w:rPr>
        <w:t>El diseño de la mezcla de hormigón para cumplir una determinada resistividad especificada en el proyecto puede realizarse mediante el empleo de la ley de Archie</w:t>
      </w:r>
    </w:p>
    <w:tbl>
      <w:tblPr>
        <w:tblW w:w="0" w:type="auto"/>
        <w:jc w:val="center"/>
        <w:tblInd w:w="-250" w:type="dxa"/>
        <w:tblLook w:val="04A0"/>
      </w:tblPr>
      <w:tblGrid>
        <w:gridCol w:w="8762"/>
        <w:gridCol w:w="802"/>
      </w:tblGrid>
      <w:tr w:rsidR="00AF4020" w:rsidRPr="00160435" w:rsidTr="000D51C0">
        <w:trPr>
          <w:jc w:val="center"/>
        </w:trPr>
        <w:tc>
          <w:tcPr>
            <w:tcW w:w="8762" w:type="dxa"/>
            <w:vAlign w:val="center"/>
          </w:tcPr>
          <w:p w:rsidR="00AF4020" w:rsidRPr="00160435" w:rsidRDefault="00AF4020" w:rsidP="000D51C0">
            <w:pPr>
              <w:jc w:val="center"/>
              <w:rPr>
                <w:rFonts w:ascii="Arial" w:hAnsi="Arial" w:cs="Arial"/>
                <w:lang w:val="es-ES"/>
              </w:rPr>
            </w:pPr>
            <w:r w:rsidRPr="00837907">
              <w:rPr>
                <w:position w:val="-12"/>
                <w:lang w:val="en-GB"/>
              </w:rPr>
              <w:object w:dxaOrig="1440" w:dyaOrig="380">
                <v:shape id="_x0000_i1047" type="#_x0000_t75" style="width:82.9pt;height:22.6pt" o:ole="" fillcolor="window">
                  <v:imagedata r:id="rId67" o:title=""/>
                </v:shape>
                <o:OLEObject Type="Embed" ProgID="Equation.3" ShapeID="_x0000_i1047" DrawAspect="Content" ObjectID="_1445768139" r:id="rId68"/>
              </w:object>
            </w:r>
          </w:p>
          <w:p w:rsidR="00AF4020" w:rsidRPr="00160435" w:rsidRDefault="00AF4020" w:rsidP="000D51C0">
            <w:pPr>
              <w:pStyle w:val="Normalcontenido"/>
              <w:jc w:val="center"/>
            </w:pPr>
          </w:p>
        </w:tc>
        <w:tc>
          <w:tcPr>
            <w:tcW w:w="802" w:type="dxa"/>
            <w:vAlign w:val="center"/>
          </w:tcPr>
          <w:p w:rsidR="00AF4020" w:rsidRPr="00160435" w:rsidRDefault="00AF4020" w:rsidP="000D51C0">
            <w:pPr>
              <w:pStyle w:val="Normalcontenido"/>
            </w:pPr>
            <w:r>
              <w:t>(15</w:t>
            </w:r>
            <w:r w:rsidRPr="00160435">
              <w:t>)</w:t>
            </w:r>
          </w:p>
        </w:tc>
      </w:tr>
    </w:tbl>
    <w:p w:rsidR="00AF4020" w:rsidRDefault="00AF4020" w:rsidP="00AF4020">
      <w:pPr>
        <w:pStyle w:val="tabla"/>
        <w:spacing w:before="360" w:after="0"/>
        <w:ind w:firstLine="0"/>
        <w:rPr>
          <w:szCs w:val="24"/>
          <w:lang w:val="es-ES_tradnl" w:eastAsia="es-ES_tradnl"/>
        </w:rPr>
      </w:pPr>
      <w:r w:rsidRPr="00837907">
        <w:rPr>
          <w:szCs w:val="24"/>
          <w:lang w:val="es-ES_tradnl" w:eastAsia="es-ES_tradnl"/>
        </w:rPr>
        <w:t>que relaciona la porosidad con la resistividad y la expresión de Powers de cálculo de la porosidad a partir de la relación a/c y luego es necesario calcular la proporción de pasta en el total del volumen del hormigón.</w:t>
      </w:r>
    </w:p>
    <w:tbl>
      <w:tblPr>
        <w:tblW w:w="0" w:type="auto"/>
        <w:jc w:val="center"/>
        <w:tblInd w:w="-250" w:type="dxa"/>
        <w:tblLook w:val="04A0"/>
      </w:tblPr>
      <w:tblGrid>
        <w:gridCol w:w="8762"/>
        <w:gridCol w:w="802"/>
      </w:tblGrid>
      <w:tr w:rsidR="00AF4020" w:rsidRPr="00160435" w:rsidTr="000D51C0">
        <w:trPr>
          <w:jc w:val="center"/>
        </w:trPr>
        <w:tc>
          <w:tcPr>
            <w:tcW w:w="8762" w:type="dxa"/>
            <w:vAlign w:val="center"/>
          </w:tcPr>
          <w:p w:rsidR="00AF4020" w:rsidRPr="00837907" w:rsidRDefault="00AF4020" w:rsidP="000D51C0">
            <w:pPr>
              <w:pStyle w:val="tabla"/>
              <w:spacing w:before="360" w:after="0"/>
              <w:ind w:firstLine="0"/>
              <w:jc w:val="center"/>
              <w:rPr>
                <w:lang w:val="es-ES"/>
              </w:rPr>
            </w:pPr>
            <w:r w:rsidRPr="00837907">
              <w:rPr>
                <w:position w:val="-40"/>
              </w:rPr>
              <w:object w:dxaOrig="3379" w:dyaOrig="920">
                <v:shape id="_x0000_i1048" type="#_x0000_t75" style="width:159.9pt;height:45.2pt" o:ole="" fillcolor="window">
                  <v:imagedata r:id="rId69" o:title=""/>
                </v:shape>
                <o:OLEObject Type="Embed" ProgID="Equation.3" ShapeID="_x0000_i1048" DrawAspect="Content" ObjectID="_1445768140" r:id="rId70"/>
              </w:object>
            </w:r>
          </w:p>
          <w:p w:rsidR="00AF4020" w:rsidRPr="00160435" w:rsidRDefault="00AF4020" w:rsidP="000D51C0">
            <w:pPr>
              <w:pStyle w:val="Normalcontenido"/>
              <w:jc w:val="center"/>
            </w:pPr>
          </w:p>
        </w:tc>
        <w:tc>
          <w:tcPr>
            <w:tcW w:w="802" w:type="dxa"/>
            <w:vAlign w:val="center"/>
          </w:tcPr>
          <w:p w:rsidR="00AF4020" w:rsidRPr="00160435" w:rsidRDefault="00AF4020" w:rsidP="000D51C0">
            <w:pPr>
              <w:pStyle w:val="Normalcontenido"/>
            </w:pPr>
            <w:r>
              <w:t>(16</w:t>
            </w:r>
            <w:r w:rsidRPr="00160435">
              <w:t>)</w:t>
            </w:r>
          </w:p>
        </w:tc>
      </w:tr>
    </w:tbl>
    <w:p w:rsidR="00AF4020" w:rsidRPr="00837907" w:rsidRDefault="00AF4020" w:rsidP="00AF4020">
      <w:pPr>
        <w:pStyle w:val="tabla"/>
        <w:spacing w:before="360" w:after="0"/>
        <w:ind w:firstLine="0"/>
        <w:rPr>
          <w:szCs w:val="24"/>
          <w:lang w:val="es-ES_tradnl" w:eastAsia="es-ES_tradnl"/>
        </w:rPr>
      </w:pPr>
      <w:r>
        <w:rPr>
          <w:szCs w:val="24"/>
          <w:lang w:val="es-ES_tradnl" w:eastAsia="es-ES_tradnl"/>
        </w:rPr>
        <w:t>A</w:t>
      </w:r>
      <w:r w:rsidRPr="00837907">
        <w:rPr>
          <w:szCs w:val="24"/>
          <w:lang w:val="es-ES_tradnl" w:eastAsia="es-ES_tradnl"/>
        </w:rPr>
        <w:t>sí, suponiendo un contenido en cemento por m3 de hormigón, es decir un volumen de pasta por m3, se puede calcular la relación a/c que permite obtener una determinada porosidad y con ello una determinada resistividad del hormigón. Para completar el estudio es necesario también aplicar el “factor de tortuosidad” que  a falta de un valor experimental se puede tomar un valor de 2.</w:t>
      </w:r>
    </w:p>
    <w:p w:rsidR="00AF4020" w:rsidRDefault="00AF4020" w:rsidP="00AF4020">
      <w:pPr>
        <w:pStyle w:val="tabla"/>
        <w:spacing w:before="360" w:after="0"/>
        <w:ind w:firstLine="0"/>
        <w:rPr>
          <w:szCs w:val="24"/>
          <w:lang w:val="es-ES_tradnl" w:eastAsia="es-ES_tradnl"/>
        </w:rPr>
      </w:pPr>
      <w:r w:rsidRPr="00837907">
        <w:rPr>
          <w:szCs w:val="24"/>
          <w:lang w:val="es-ES_tradnl" w:eastAsia="es-ES_tradnl"/>
        </w:rPr>
        <w:t>Este tratamiento es el que permite usar el concepto de la resistividad de una forma práctica por el fabricante, ya que es necesario diseñar una mezcla que aporte los valores requeridos de la misma manera que se hace para conseguir una determinada resistencia mecánica.</w:t>
      </w:r>
    </w:p>
    <w:p w:rsidR="00AF4020" w:rsidRPr="00B65906" w:rsidRDefault="00AF4020" w:rsidP="00AF4020">
      <w:pPr>
        <w:pStyle w:val="tabla"/>
        <w:spacing w:before="360" w:after="240"/>
        <w:rPr>
          <w:szCs w:val="24"/>
          <w:lang w:val="es-ES_tradnl" w:eastAsia="es-ES_tradnl"/>
        </w:rPr>
      </w:pPr>
      <w:r w:rsidRPr="007F0C49">
        <w:rPr>
          <w:szCs w:val="24"/>
          <w:lang w:val="es-ES_tradnl" w:eastAsia="es-ES_tradnl"/>
        </w:rPr>
        <w:t>En cuanto a la velocidad de corrosión de la armadura, es también proporcional al grado de humedad y por tanto a la resistividad del hormigón en el ambiente en que se encuentre:</w:t>
      </w:r>
      <w:r w:rsidRPr="007F0C49">
        <w:rPr>
          <w:lang w:val="es-ES"/>
        </w:rPr>
        <w:t xml:space="preserve"> I</w:t>
      </w:r>
      <w:r w:rsidRPr="007F0C49">
        <w:rPr>
          <w:vertAlign w:val="subscript"/>
          <w:lang w:val="es-ES"/>
        </w:rPr>
        <w:t>corr</w:t>
      </w:r>
      <w:r w:rsidRPr="007F0C49">
        <w:rPr>
          <w:lang w:val="es-ES"/>
        </w:rPr>
        <w:t xml:space="preserve"> = </w:t>
      </w:r>
      <w:r w:rsidRPr="007F0C49">
        <w:rPr>
          <w:i/>
          <w:lang w:val="es-ES"/>
        </w:rPr>
        <w:t>k</w:t>
      </w:r>
      <w:r w:rsidRPr="007F0C49">
        <w:rPr>
          <w:i/>
          <w:vertAlign w:val="subscript"/>
          <w:lang w:val="es-ES"/>
        </w:rPr>
        <w:t>corr</w:t>
      </w:r>
      <w:r w:rsidRPr="007F0C49">
        <w:rPr>
          <w:lang w:val="es-ES"/>
        </w:rPr>
        <w:t>/</w:t>
      </w:r>
      <w:r w:rsidRPr="007F0C49">
        <w:rPr>
          <w:lang w:val="es-ES"/>
        </w:rPr>
        <w:sym w:font="Symbol" w:char="0072"/>
      </w:r>
      <w:r w:rsidRPr="007F0C49">
        <w:rPr>
          <w:lang w:val="es-ES"/>
        </w:rPr>
        <w:t xml:space="preserve"> donde </w:t>
      </w:r>
      <w:r w:rsidRPr="007F0C49">
        <w:rPr>
          <w:i/>
          <w:lang w:val="es-ES"/>
        </w:rPr>
        <w:t>k</w:t>
      </w:r>
      <w:r w:rsidRPr="007F0C49">
        <w:rPr>
          <w:i/>
          <w:vertAlign w:val="subscript"/>
          <w:lang w:val="es-ES"/>
        </w:rPr>
        <w:t>corr</w:t>
      </w:r>
      <w:r w:rsidRPr="007F0C49">
        <w:rPr>
          <w:i/>
          <w:lang w:val="es-ES"/>
        </w:rPr>
        <w:t xml:space="preserve"> </w:t>
      </w:r>
      <w:r w:rsidRPr="007F0C49">
        <w:rPr>
          <w:lang w:val="es-ES"/>
        </w:rPr>
        <w:t xml:space="preserve">es una constante. </w:t>
      </w:r>
      <w:r w:rsidRPr="007F0C49">
        <w:rPr>
          <w:szCs w:val="24"/>
          <w:lang w:val="es-ES_tradnl" w:eastAsia="es-ES_tradnl"/>
        </w:rPr>
        <w:t xml:space="preserve">El grado de humedad del hormigón depende del clima, es decir de la cantidad de lluvia y de </w:t>
      </w:r>
      <w:smartTag w:uri="urn:schemas-microsoft-com:office:smarttags" w:element="PersonName">
        <w:smartTagPr>
          <w:attr w:name="ProductID" w:val="la temperatura. Con"/>
        </w:smartTagPr>
        <w:r w:rsidRPr="007F0C49">
          <w:rPr>
            <w:szCs w:val="24"/>
            <w:lang w:val="es-ES_tradnl" w:eastAsia="es-ES_tradnl"/>
          </w:rPr>
          <w:t>la temperatura. Con</w:t>
        </w:r>
      </w:smartTag>
      <w:r w:rsidRPr="007F0C49">
        <w:rPr>
          <w:szCs w:val="24"/>
          <w:lang w:val="es-ES_tradnl" w:eastAsia="es-ES_tradnl"/>
        </w:rPr>
        <w:t xml:space="preserve"> esta relación es posible calcular lo que duraría el periodo de propagación de la corrosión hasta que se alcance una fisuración del recubrimiento prefijada.</w:t>
      </w:r>
    </w:p>
    <w:p w:rsidR="00AF4020" w:rsidRPr="005A0A3F" w:rsidRDefault="00AF4020" w:rsidP="00AF4020">
      <w:pPr>
        <w:pStyle w:val="Ttulocontenido"/>
      </w:pPr>
      <w:r w:rsidRPr="005A0A3F">
        <w:t>ENSAYOS</w:t>
      </w:r>
    </w:p>
    <w:p w:rsidR="00AF4020" w:rsidRDefault="00AF4020" w:rsidP="00AF4020">
      <w:pPr>
        <w:jc w:val="both"/>
        <w:rPr>
          <w:rFonts w:cs="Arial"/>
          <w:b/>
          <w:lang w:val="es-ES"/>
        </w:rPr>
      </w:pPr>
    </w:p>
    <w:p w:rsidR="00AF4020" w:rsidRDefault="00AF4020" w:rsidP="00AF4020">
      <w:pPr>
        <w:jc w:val="both"/>
        <w:rPr>
          <w:rFonts w:cs="Arial"/>
          <w:lang w:val="es-ES"/>
        </w:rPr>
      </w:pPr>
      <w:r w:rsidRPr="000A5E3D">
        <w:rPr>
          <w:rFonts w:cs="Arial"/>
          <w:lang w:val="es-ES"/>
        </w:rPr>
        <w:t xml:space="preserve">Los ensayos posibles son variados. </w:t>
      </w:r>
      <w:r>
        <w:rPr>
          <w:rFonts w:cs="Arial"/>
          <w:lang w:val="es-ES"/>
        </w:rPr>
        <w:t>En general pueden ser de tres tipos: 1) exposición natural no forzada, 2) acelerados en los que se aumenta el contenido en dióxido de carbono o se emplean métodos que aplican campos eléctricos para acelerar la entrada de los cloruros (</w:t>
      </w:r>
      <w:r w:rsidRPr="00517900">
        <w:rPr>
          <w:lang w:val="es-ES"/>
        </w:rPr>
        <w:t>PrUNE 83993-2</w:t>
      </w:r>
      <w:r>
        <w:rPr>
          <w:lang w:val="es-ES"/>
        </w:rPr>
        <w:t xml:space="preserve">; </w:t>
      </w:r>
      <w:r w:rsidRPr="00517900">
        <w:rPr>
          <w:lang w:val="es-ES"/>
        </w:rPr>
        <w:t>PrUNE 83993-</w:t>
      </w:r>
      <w:r w:rsidRPr="00517900">
        <w:t>1</w:t>
      </w:r>
      <w:r>
        <w:rPr>
          <w:lang w:val="es-ES"/>
        </w:rPr>
        <w:t xml:space="preserve">; </w:t>
      </w:r>
      <w:r w:rsidRPr="00517900">
        <w:t>P</w:t>
      </w:r>
      <w:r>
        <w:rPr>
          <w:lang w:val="es-ES"/>
        </w:rPr>
        <w:t>NE 83986; PrUNE 83992-2</w:t>
      </w:r>
      <w:r>
        <w:rPr>
          <w:rFonts w:cs="Arial"/>
          <w:lang w:val="es-ES"/>
        </w:rPr>
        <w:t>). No existen métodos normalizados para la determinación del contenido crítico de cloruros ni para la determinación de la velocidad de corrosión.</w:t>
      </w:r>
    </w:p>
    <w:p w:rsidR="00AF4020" w:rsidRDefault="00AF4020" w:rsidP="00AF4020">
      <w:pPr>
        <w:jc w:val="both"/>
        <w:rPr>
          <w:rFonts w:cs="Arial"/>
          <w:lang w:val="es-ES"/>
        </w:rPr>
      </w:pPr>
    </w:p>
    <w:p w:rsidR="00AF4020" w:rsidRDefault="00AF4020" w:rsidP="00AF4020">
      <w:pPr>
        <w:jc w:val="both"/>
        <w:rPr>
          <w:rFonts w:cs="Arial"/>
          <w:lang w:val="es-ES"/>
        </w:rPr>
      </w:pPr>
      <w:r>
        <w:rPr>
          <w:rFonts w:cs="Arial"/>
          <w:lang w:val="es-ES"/>
        </w:rPr>
        <w:t>Dado que se desconoce la relación entre los ensayos a corto plazo y el  comportamiento en condiciones reales, los métodos acelerados introducen una incertidumbre más a no ser que estén calibrados con métodos no acelerados.</w:t>
      </w:r>
    </w:p>
    <w:p w:rsidR="00AF4020" w:rsidRDefault="00AF4020" w:rsidP="00AF4020">
      <w:pPr>
        <w:jc w:val="both"/>
        <w:rPr>
          <w:rFonts w:cs="Arial"/>
          <w:lang w:val="es-ES"/>
        </w:rPr>
      </w:pPr>
    </w:p>
    <w:p w:rsidR="00AF4020" w:rsidRDefault="0021006A" w:rsidP="00AF4020">
      <w:pPr>
        <w:ind w:firstLine="284"/>
        <w:jc w:val="both"/>
        <w:rPr>
          <w:rFonts w:cs="Arial"/>
          <w:lang w:val="es-ES"/>
        </w:rPr>
      </w:pPr>
      <w:r w:rsidRPr="0021006A">
        <w:rPr>
          <w:noProof/>
          <w:lang w:val="es-ES" w:eastAsia="es-ES"/>
        </w:rPr>
      </w:r>
      <w:r w:rsidRPr="0021006A">
        <w:rPr>
          <w:noProof/>
          <w:lang w:val="es-ES" w:eastAsia="es-ES"/>
        </w:rPr>
        <w:pict>
          <v:group id="Lienzo 31" o:spid="_x0000_s1484" editas="canvas" style="width:413.1pt;height:259.7pt;mso-position-horizontal-relative:char;mso-position-vertical-relative:line" coordsize="52463,32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">
            <v:shape id="_x0000_s1485" type="#_x0000_t75" style="position:absolute;width:52463;height:32981;visibility:visible">
              <v:fill o:detectmouseclick="t"/>
              <v:path o:connecttype="none"/>
            </v:shape>
            <v:group id="Group 33" o:spid="_x0000_s1486" style="position:absolute;left:1483;width:50980;height:32981" coordorigin="930,1298" coordsize="3744,24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rect id="AutoShape 34" o:spid="_x0000_s1487" style="position:absolute;left:930;top:1298;width:3744;height:24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RAhsMA&#10;AADaAAAADwAAAGRycy9kb3ducmV2LnhtbESPQWvCQBSE74L/YXlCL6KbFpESsxERpKEUxNh6fmRf&#10;k9Ds25jdJum/dwWhx2FmvmGS7Wga0VPnassKnpcRCOLC6ppLBZ/nw+IVhPPIGhvLpOCPHGzT6STB&#10;WNuBT9TnvhQBwi5GBZX3bSylKyoy6Ja2JQ7et+0M+iC7UuoOhwA3jXyJorU0WHNYqLClfUXFT/5r&#10;FAzFsb+cP97kcX7JLF+z6z7/elfqaTbuNiA8jf4//GhnWsEK7lfCDZD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RAhsMAAADaAAAADwAAAAAAAAAAAAAAAACYAgAAZHJzL2Rv&#10;d25yZXYueG1sUEsFBgAAAAAEAAQA9QAAAIgDAAAAAA==&#10;" filled="f" stroked="f">
                <o:lock v:ext="edit" aspectratio="t"/>
              </v:rect>
              <v:rect id="AutoShape 35" o:spid="_x0000_s1488" style="position:absolute;left:930;top:1298;width:3744;height:24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lHcMA&#10;AADaAAAADwAAAGRycy9kb3ducmV2LnhtbESPQWvCQBSE74L/YXlCL6KbFpQSsxERpKEUxNh6fmRf&#10;k9Ds25jdJum/dwWhx2FmvmGS7Wga0VPnassKnpcRCOLC6ppLBZ/nw+IVhPPIGhvLpOCPHGzT6STB&#10;WNuBT9TnvhQBwi5GBZX3bSylKyoy6Ja2JQ7et+0M+iC7UuoOhwA3jXyJorU0WHNYqLClfUXFT/5r&#10;FAzFsb+cP97kcX7JLF+z6z7/elfqaTbuNiA8jf4//GhnWsEK7lfCDZD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lHcMAAADaAAAADwAAAAAAAAAAAAAAAACYAgAAZHJzL2Rv&#10;d25yZXYueG1sUEsFBgAAAAAEAAQA9QAAAIgDAAAAAA==&#10;" filled="f" stroked="f">
                <o:lock v:ext="edit" aspectratio="t"/>
              </v:rect>
              <v:rect id="AutoShape 36" o:spid="_x0000_s1489" style="position:absolute;left:930;top:1344;width:3744;height:24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p7asMA&#10;AADaAAAADwAAAGRycy9kb3ducmV2LnhtbESPT4vCMBTE7wt+h/AEL4um60GkGkUE2bIsiPXP+dE8&#10;22LzUpts2/32RhA8DjPzG2a57k0lWmpcaVnB1yQCQZxZXXKu4HTcjecgnEfWWFkmBf/kYL0afCwx&#10;1rbjA7Wpz0WAsItRQeF9HUvpsoIMuomtiYN3tY1BH2STS91gF+CmktMomkmDJYeFAmvaFpTd0j+j&#10;oMv27eX4+y33n5fE8j25b9Pzj1KjYb9ZgPDU+3f41U60ghk8r4Qb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p7asMAAADaAAAADwAAAAAAAAAAAAAAAACYAgAAZHJzL2Rv&#10;d25yZXYueG1sUEsFBgAAAAAEAAQA9QAAAIgDAAAAAA==&#10;" filled="f" stroked="f">
                <o:lock v:ext="edit" aspectratio="t"/>
              </v:rect>
              <v:rect id="Rectangle 37" o:spid="_x0000_s1490" style="position:absolute;left:4067;top:3019;width:450;height:1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tLsMA&#10;AADaAAAADwAAAGRycy9kb3ducmV2LnhtbESPS4vCQBCE74L/YWhhbzrRg6vRUcQHevQF6q3JtEkw&#10;0xMyo8nur3eEhT0WVfUVNZ03phAvqlxuWUG/F4EgTqzOOVVwPm26IxDOI2ssLJOCH3Iwn7VbU4y1&#10;rflAr6NPRYCwi1FB5n0ZS+mSjAy6ni2Jg3e3lUEfZJVKXWEd4KaQgygaSoM5h4UMS1pmlDyOT6Ng&#10;OyoX1539rdNifdte9pfx6jT2Sn11msUEhKfG/4f/2jut4Bs+V8INk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WtLsMAAADaAAAADwAAAAAAAAAAAAAAAACYAgAAZHJzL2Rv&#10;d25yZXYueG1sUEsFBgAAAAAEAAQA9QAAAIgDAAAAAA==&#10;" filled="f" stroked="f">
                <v:textbox inset="0,0,0,0"/>
              </v:rect>
              <v:group id="Group 38" o:spid="_x0000_s1491" style="position:absolute;left:2502;top:2346;width:1122;height:909" coordorigin="2502,2346" coordsize="1122,9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Freeform 39" o:spid="_x0000_s1492" style="position:absolute;left:2502;top:2346;width:77;height:909;visibility:visible;mso-wrap-style:square;v-text-anchor:top" coordsize="243,2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of+MYA&#10;AADaAAAADwAAAGRycy9kb3ducmV2LnhtbESPQWvCQBSE70L/w/IKvYjZWIu00VVEbPFSRGsFb8/s&#10;axKafZtm1yT++64geBxm5htmOu9MKRqqXWFZwTCKQRCnVhecKdh/vQ9eQTiPrLG0TAou5GA+e+hN&#10;MdG25S01O5+JAGGXoILc+yqR0qU5GXSRrYiD92Nrgz7IOpO6xjbATSmf43gsDRYcFnKsaJlT+rs7&#10;GwVufTz9LVar7+3hPPr8MJem/9JulHp67BYTEJ46fw/f2mut4A2uV8INk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of+MYAAADaAAAADwAAAAAAAAAAAAAAAACYAgAAZHJz&#10;L2Rvd25yZXYueG1sUEsFBgAAAAAEAAQA9QAAAIsDAAAAAA==&#10;" path="m,l243,243r,1946l,1945,,xe" fillcolor="#c7c7c7" stroked="f">
                  <v:path arrowok="t" o:connecttype="custom" o:connectlocs="0,0;77,101;77,909;0,808;0,0" o:connectangles="0,0,0,0,0"/>
                </v:shape>
                <v:line id="Line 40" o:spid="_x0000_s1493" style="position:absolute;visibility:visible" from="2502,2346" to="2502,3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287cIAAADbAAAADwAAAGRycy9kb3ducmV2LnhtbESPQWvCQBCF7wX/wzKCt7pRoZXoKqII&#10;PRWa+gOG7JiNZmdDdhNTf33nUOhtHvO+N2+2+9E3aqAu1oENLOYZKOIy2JorA5fv8+saVEzIFpvA&#10;ZOCHIux3k5ct5jY8+IuGIlVKQjjmaMCl1OZax9KRxzgPLbHsrqHzmER2lbYdPiTcN3qZZW/aY81y&#10;wWFLR0flvei91Hi+X5/Lz35Ynfr12XJh3f1mjZlNx8MGVKIx/Zv/6A8rnLSXX2QAvf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b287cIAAADbAAAADwAAAAAAAAAAAAAA&#10;AAChAgAAZHJzL2Rvd25yZXYueG1sUEsFBgAAAAAEAAQA+QAAAJADAAAAAA==&#10;" strokecolor="#c7c7c7" strokeweight=".15pt">
                  <v:stroke joinstyle="miter"/>
                </v:line>
                <v:rect id="Rectangle 41" o:spid="_x0000_s1494" style="position:absolute;left:2579;top:2447;width:1045;height:8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eYbcQA&#10;AADbAAAADwAAAGRycy9kb3ducmV2LnhtbESPT4vCMBDF7wt+hzCCtzWtB3GrUfyDIIoLa0XwNjRj&#10;W2wmpYlav70RhL3N8N7vzZvJrDWVuFPjSssK4n4EgjizuuRcwTFdf49AOI+ssbJMCp7kYDbtfE0w&#10;0fbBf3Q/+FyEEHYJKii8rxMpXVaQQde3NXHQLrYx6MPa5FI3+AjhppKDKBpKgyWHCwXWtCwoux5u&#10;JtRIV3uL5/Q3Xka702lxjn+2g0qpXredj0F4av2/+UNvdOBieP8SBp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HmG3EAAAA2wAAAA8AAAAAAAAAAAAAAAAAmAIAAGRycy9k&#10;b3ducmV2LnhtbFBLBQYAAAAABAAEAPUAAACJAwAAAAA=&#10;" fillcolor="#adadad" stroked="f"/>
                <v:line id="Line 42" o:spid="_x0000_s1495" style="position:absolute;visibility:visible" from="2579,2447" to="2579,3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8zBsMAAADbAAAADwAAAGRycy9kb3ducmV2LnhtbESPQWvCQBCF74L/YZmCN91U1Ep0FS0I&#10;nipNe+ltyI5JMDsbdrcm/vvOQehthvfmvW+2+8G16k4hNp4NvM4yUMSltw1XBr6/TtM1qJiQLbae&#10;ycCDIux349EWc+t7/qR7kSolIRxzNFCn1OVax7Imh3HmO2LRrj44TLKGStuAvYS7Vs+zbKUdNiwN&#10;NXb0XlN5K36dgZ/H5WMZVhdevy36zLrr+XR03pjJy3DYgEo0pH/z8/psBV9g5RcZQO/+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7vMwbDAAAA2wAAAA8AAAAAAAAAAAAA&#10;AAAAoQIAAGRycy9kb3ducmV2LnhtbFBLBQYAAAAABAAEAPkAAACRAwAAAAA=&#10;" strokecolor="#adadad" strokeweight=".15pt">
                  <v:stroke joinstyle="miter"/>
                </v:line>
                <v:shape id="Freeform 43" o:spid="_x0000_s1496" style="position:absolute;left:2502;top:2346;width:1122;height:101;visibility:visible;mso-wrap-style:square;v-text-anchor:top" coordsize="3526,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xMEA&#10;AADbAAAADwAAAGRycy9kb3ducmV2LnhtbERP20rDQBB9F/oPyxT6ZjeNEGraTZCCIhQEY0B8G7LT&#10;JJidDdnNpX/fFYS+zeFc55gvphMTDa61rGC3jUAQV1a3XCsov14f9yCcR9bYWSYFV3KQZ6uHI6ba&#10;zvxJU+FrEULYpaig8b5PpXRVQwbd1vbEgbvYwaAPcKilHnAO4aaTcRQl0mDLoaHBnk4NVb/FaBRM&#10;tjx/26fxzcxFggk68/ORxEpt1svLAYSnxd/F/+53HeY/w98v4QCZ3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gU8TBAAAA2wAAAA8AAAAAAAAAAAAAAAAAmAIAAGRycy9kb3du&#10;cmV2LnhtbFBLBQYAAAAABAAEAPUAAACGAwAAAAA=&#10;" path="m,l242,243r3284,l3283,,,xe" fillcolor="#878787" stroked="f">
                  <v:path arrowok="t" o:connecttype="custom" o:connectlocs="0,0;77,101;1122,101;1045,0;0,0" o:connectangles="0,0,0,0,0"/>
                </v:shape>
                <v:line id="Line 44" o:spid="_x0000_s1497" style="position:absolute;visibility:visible" from="2502,2346" to="2579,2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er8cIAAADbAAAADwAAAGRycy9kb3ducmV2LnhtbERPu2rDMBTdC/kHcQNdSiwnQwmOldAG&#10;DCV0cB4Qsl2sG8vYujKW6jh/Xw2FjofzzneT7cRIg28cK1gmKQjiyumGawWXc7FYg/ABWWPnmBQ8&#10;ycNuO3vJMdPuwUcaT6EWMYR9hgpMCH0mpa8MWfSJ64kjd3eDxRDhUEs94COG206u0vRdWmw4Nhjs&#10;aW+oak8/VsFnWVaHw1gcyye/3bpruzaov5V6nU8fGxCBpvAv/nN/aQWruD5+iT9Ab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Yer8cIAAADbAAAADwAAAAAAAAAAAAAA&#10;AAChAgAAZHJzL2Rvd25yZXYueG1sUEsFBgAAAAAEAAQA+QAAAJADAAAAAA==&#10;" strokecolor="#b4b4b4" strokeweight=".65pt">
                  <v:stroke joinstyle="miter"/>
                </v:line>
                <v:line id="Line 45" o:spid="_x0000_s1498" style="position:absolute;visibility:visible" from="2579,2447" to="3624,2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A6N8MAAADbAAAADwAAAGRycy9kb3ducmV2LnhtbESP3WrCQBSE7wu+w3IEb0rdGKRIdBUR&#10;/IWWan2AQ/Y0Cc2eDdmjxrd3hUIvh5n5hpktOlerK7Wh8mxgNExAEefeVlwYOH+v3yaggiBbrD2T&#10;gTsFWMx7LzPMrL/xka4nKVSEcMjQQCnSZFqHvCSHYegb4uj9+NahRNkW2rZ4i3BX6zRJ3rXDiuNC&#10;iQ2tSsp/Txdn4Dg6rPLNffP5ut5/4ce2k8k4iDGDfrecghLq5D/8195ZA2kKzy/xB+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QOjfDAAAA2wAAAA8AAAAAAAAAAAAA&#10;AAAAoQIAAGRycy9kb3ducmV2LnhtbFBLBQYAAAAABAAEAPkAAACRAwAAAAA=&#10;" strokecolor="#a2a2a2" strokeweight=".65pt">
                  <v:stroke joinstyle="miter"/>
                </v:line>
                <v:line id="Line 46" o:spid="_x0000_s1499" style="position:absolute;flip:x y;visibility:visible" from="3547,2346" to="3624,2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vu4sEAAADbAAAADwAAAGRycy9kb3ducmV2LnhtbESPQYvCMBSE78L+h/AWvGm6VaR0jSKy&#10;guBJt+D12bxti81LSWKt/94Iwh6HmfmGWa4H04qenG8sK/iaJiCIS6sbrhQUv7tJBsIHZI2tZVLw&#10;IA/r1cdoibm2dz5SfwqViBD2OSqoQ+hyKX1Zk0E/tR1x9P6sMxiidJXUDu8RblqZJslCGmw4LtTY&#10;0bam8nq6GQWIl+znPJtXMnUm2867pJ8dCqXGn8PmG0SgIfyH3+29VpAu4PUl/gC5e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u+7iwQAAANsAAAAPAAAAAAAAAAAAAAAA&#10;AKECAABkcnMvZG93bnJldi54bWxQSwUGAAAAAAQABAD5AAAAjwMAAAAA&#10;" strokecolor="#b4b4b4" strokeweight=".65pt">
                  <v:stroke joinstyle="miter"/>
                </v:line>
                <v:line id="Line 47" o:spid="_x0000_s1500" style="position:absolute;flip:x;visibility:visible" from="2502,2346" to="3547,2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1LKMUAAADbAAAADwAAAGRycy9kb3ducmV2LnhtbESPQWvCQBSE74L/YXlCb3WjYKvRVcRS&#10;aKkeGiXnZ/aZRLNvQ3abpP++KxQ8DjPzDbPa9KYSLTWutKxgMo5AEGdWl5wrOB3fn+cgnEfWWFkm&#10;Bb/kYLMeDlYYa9vxN7WJz0WAsItRQeF9HUvpsoIMurGtiYN3sY1BH2STS91gF+CmktMoepEGSw4L&#10;Bda0Kyi7JT9Gwa1ryy9M08P5M9m/pofr7C2dzJR6GvXbJQhPvX+E/9sfWsF0Afcv4Qf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g1LKMUAAADbAAAADwAAAAAAAAAA&#10;AAAAAAChAgAAZHJzL2Rvd25yZXYueG1sUEsFBgAAAAAEAAQA+QAAAJMDAAAAAA==&#10;" strokecolor="#7d7d7d" strokeweight=".65pt">
                  <v:stroke joinstyle="miter"/>
                </v:line>
              </v:group>
              <v:group id="Group 48" o:spid="_x0000_s1501" style="position:absolute;left:2643;top:1891;width:831;height:528" coordorigin="3953,1428" coordsize="2842,1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group id="Group 49" o:spid="_x0000_s1502" style="position:absolute;left:3953;top:1428;width:2842;height:1271" coordorigin="3953,1428" coordsize="2842,1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Freeform 50" o:spid="_x0000_s1503" style="position:absolute;left:3953;top:1592;width:2;height:980;visibility:visible;mso-wrap-style:square;v-text-anchor:top" coordsize="2,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sxdsMA&#10;AADcAAAADwAAAGRycy9kb3ducmV2LnhtbESPQWvCQBSE7wX/w/IEb3WTIqlGV7Etgj3WevH2yD6T&#10;aPZtmn3V+O+7gtDjMDPfMItV7xp1oS7Ung2k4wQUceFtzaWB/ffmeQoqCLLFxjMZuFGA1XLwtMDc&#10;+it/0WUnpYoQDjkaqETaXOtQVOQwjH1LHL2j7xxKlF2pbYfXCHeNfkmSTDusOS5U2NJ7RcV59+sM&#10;nInlTWafqXB2KvYf2WH783owZjTs13NQQr38hx/trTUwSTO4n4lHQ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sxdsMAAADcAAAADwAAAAAAAAAAAAAAAACYAgAAZHJzL2Rv&#10;d25yZXYueG1sUEsFBgAAAAAEAAQA9QAAAIgDAAAAAA==&#10;" path="m,l2,8r,972l,973,,xe" fillcolor="#a5c6c9" stroked="f">
                    <v:path arrowok="t" o:connecttype="custom" o:connectlocs="0,0;2,8;2,980;0,973;0,0" o:connectangles="0,0,0,0,0"/>
                  </v:shape>
                  <v:line id="Line 51" o:spid="_x0000_s1504" style="position:absolute;visibility:visible" from="3953,1592" to="3953,2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f+eMUAAADcAAAADwAAAGRycy9kb3ducmV2LnhtbESPT2vCQBTE70K/w/IKvelGkRpTV/EP&#10;BY8aldLbI/uaDWbfhuxq0m/vFgoeh5n5DbNY9bYWd2p95VjBeJSAIC6crrhUcD59DlMQPiBrrB2T&#10;gl/ysFq+DBaYadfxke55KEWEsM9QgQmhyaT0hSGLfuQa4uj9uNZiiLItpW6xi3Bby0mSvEuLFccF&#10;gw1tDRXX/GYV5JeNPaXXCaWbeW3mu6/DfvvdKfX22q8/QATqwzP8395rBdPxDP7OxCM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Uf+eMUAAADcAAAADwAAAAAAAAAA&#10;AAAAAAChAgAAZHJzL2Rvd25yZXYueG1sUEsFBgAAAAAEAAQA+QAAAJMDAAAAAA==&#10;" strokecolor="#a5c6c9" strokeweight=".15pt">
                    <v:stroke joinstyle="miter"/>
                  </v:line>
                  <v:shape id="Freeform 52" o:spid="_x0000_s1505" style="position:absolute;left:3955;top:1600;width:5;height:980;visibility:visible;mso-wrap-style:square;v-text-anchor:top" coordsize="5,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3K7MAA&#10;AADcAAAADwAAAGRycy9kb3ducmV2LnhtbERPy4rCMBTdD/gP4QruxrSDyFCNIkpHEYTxsXF3aa5t&#10;sbkpTdTWrzcLweXhvKfz1lTiTo0rLSuIhxEI4szqknMFp2P6/QvCeWSNlWVS0JGD+az3NcVE2wfv&#10;6X7wuQgh7BJUUHhfJ1K6rCCDbmhr4sBdbGPQB9jkUjf4COGmkj9RNJYGSw4NBda0LCi7Hm5GgV2v&#10;n91qtMV/dH9pusP4rLtYqUG/XUxAeGr9R/x2b7SCURzWhjPhCMj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i3K7MAAAADcAAAADwAAAAAAAAAAAAAAAACYAgAAZHJzL2Rvd25y&#10;ZXYueG1sUEsFBgAAAAAEAAQA9QAAAIUDAAAAAA==&#10;" path="m,l5,7r,973l,972,,xe" fillcolor="#a4c4c7" stroked="f">
                    <v:path arrowok="t" o:connecttype="custom" o:connectlocs="0,0;5,7;5,980;0,972;0,0" o:connectangles="0,0,0,0,0"/>
                  </v:shape>
                  <v:line id="Line 53" o:spid="_x0000_s1506" style="position:absolute;visibility:visible" from="3955,1600" to="3955,2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MyRccAAADcAAAADwAAAGRycy9kb3ducmV2LnhtbESPQWvCQBSE70L/w/IK3nRjCMVGV7GC&#10;tlA91Ei9PrLPJDT7NmS3Seyv7xaEHoeZ+YZZrgdTi45aV1lWMJtGIIhzqysuFJyz3WQOwnlkjbVl&#10;UnAjB+vVw2iJqbY9f1B38oUIEHYpKii9b1IpXV6SQTe1DXHwrrY16INsC6lb7APc1DKOoidpsOKw&#10;UGJD25Lyr9O3UXA0Lz9ZnB8u76/nm8nmxX6TXD6VGj8OmwUIT4P/D9/bb1pBMnuGvzPhCM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UzJFxwAAANwAAAAPAAAAAAAA&#10;AAAAAAAAAKECAABkcnMvZG93bnJldi54bWxQSwUGAAAAAAQABAD5AAAAlQMAAAAA&#10;" strokecolor="#a4c4c7" strokeweight=".15pt">
                    <v:stroke joinstyle="miter"/>
                  </v:line>
                  <v:shape id="Freeform 54" o:spid="_x0000_s1507" style="position:absolute;left:3960;top:1607;width:9;height:980;visibility:visible;mso-wrap-style:square;v-text-anchor:top" coordsize="9,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MHMcMA&#10;AADcAAAADwAAAGRycy9kb3ducmV2LnhtbERP3WrCMBS+H/gO4Qjeral1DK3GIrKNMQZq9QGOzbEt&#10;Nielibbz6ZeLwS4/vv9VNphG3KlztWUF0ygGQVxYXXOp4HR8f56DcB5ZY2OZFPyQg2w9elphqm3P&#10;B7rnvhQhhF2KCirv21RKV1Rk0EW2JQ7cxXYGfYBdKXWHfQg3jUzi+FUarDk0VNjStqLimt+Mgu/d&#10;eTGrXb+/Hvu9lB9vs8fji5WajIfNEoSnwf+L/9yfWsFLEuaHM+EI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dMHMcMAAADcAAAADwAAAAAAAAAAAAAAAACYAgAAZHJzL2Rv&#10;d25yZXYueG1sUEsFBgAAAAAEAAQA9QAAAIgDAAAAAA==&#10;" path="m,l9,7r,973l,973,,xe" fillcolor="#a1c1c4" stroked="f">
                    <v:path arrowok="t" o:connecttype="custom" o:connectlocs="0,0;9,7;9,980;0,973;0,0" o:connectangles="0,0,0,0,0"/>
                  </v:shape>
                  <v:line id="Line 55" o:spid="_x0000_s1508" style="position:absolute;visibility:visible" from="3960,1607" to="3960,2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awEcMAAADcAAAADwAAAGRycy9kb3ducmV2LnhtbESPQWsCMRSE7wX/Q3hCbzUbKVJWo4gi&#10;LXjqtsXrc/PcXdy8LEl0139vCoLHYWa+YRarwbbiSj40jjWoSQaCuHSm4UrD78/u7QNEiMgGW8ek&#10;4UYBVsvRywJz43r+pmsRK5EgHHLUUMfY5VKGsiaLYeI64uSdnLcYk/SVNB77BLetnGbZTFpsOC3U&#10;2NGmpvJcXKyGWUR/lF1vPtXfvlVqV2yPh5vWr+NhPQcRaYjP8KP9ZTS8TxX8n0lHQC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2sBHDAAAA3AAAAA8AAAAAAAAAAAAA&#10;AAAAoQIAAGRycy9kb3ducmV2LnhtbFBLBQYAAAAABAAEAPkAAACRAwAAAAA=&#10;" strokecolor="#a1c1c4" strokeweight=".15pt">
                    <v:stroke joinstyle="miter"/>
                  </v:line>
                  <v:shape id="Freeform 56" o:spid="_x0000_s1509" style="position:absolute;left:3969;top:1614;width:12;height:980;visibility:visible;mso-wrap-style:square;v-text-anchor:top" coordsize="12,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LeDsIA&#10;AADcAAAADwAAAGRycy9kb3ducmV2LnhtbESPQYvCMBSE7wv+h/AEb2tqUZGuUaQgetXdwx6fzTMt&#10;Ni+lSWv11xthYY/DzHzDrLeDrUVPra8cK5hNExDEhdMVGwU/3/vPFQgfkDXWjknBgzxsN6OPNWba&#10;3flE/TkYESHsM1RQhtBkUvqiJIt+6hri6F1dazFE2RqpW7xHuK1lmiRLabHiuFBiQ3lJxe3cWQVm&#10;1S8O1+dllpvf5pInjpa3rlNqMh52XyACDeE//Nc+agXzNIX3mXg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gt4OwgAAANwAAAAPAAAAAAAAAAAAAAAAAJgCAABkcnMvZG93&#10;bnJldi54bWxQSwUGAAAAAAQABAD1AAAAhwMAAAAA&#10;" path="m,l12,8r,972l,973,,xe" fillcolor="#9fbec1" stroked="f">
                    <v:path arrowok="t" o:connecttype="custom" o:connectlocs="0,0;12,8;12,980;0,973;0,0" o:connectangles="0,0,0,0,0"/>
                  </v:shape>
                  <v:line id="Line 57" o:spid="_x0000_s1510" style="position:absolute;visibility:visible" from="3969,1614" to="3969,2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Jk8YAAADcAAAADwAAAGRycy9kb3ducmV2LnhtbESPQWvCQBSE74L/YXlCb7qpTYukrlIU&#10;wUoRNAX19sg+k9Ds27C7avrv3ULB4zAz3zDTeWcacSXna8sKnkcJCOLC6ppLBd/5ajgB4QOyxsYy&#10;KfglD/NZvzfFTNsb7+i6D6WIEPYZKqhCaDMpfVGRQT+yLXH0ztYZDFG6UmqHtwg3jRwnyZs0WHNc&#10;qLClRUXFz/5iFGyWh+JLbl9P5wO6NP+cHPOFT5V6GnQf7yACdeER/m+vtYJ0/AJ/Z+IRkL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viZPGAAAA3AAAAA8AAAAAAAAA&#10;AAAAAAAAoQIAAGRycy9kb3ducmV2LnhtbFBLBQYAAAAABAAEAPkAAACUAwAAAAA=&#10;" strokecolor="#9fbec1" strokeweight=".15pt">
                    <v:stroke joinstyle="miter"/>
                  </v:line>
                  <v:shape id="Freeform 58" o:spid="_x0000_s1511" style="position:absolute;left:3969;top:1614;width:6;height:976;visibility:visible;mso-wrap-style:square;v-text-anchor:top" coordsize="6,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M+mMIA&#10;AADcAAAADwAAAGRycy9kb3ducmV2LnhtbESPQYvCMBSE74L/ITzBm6YrUqRrlEURxD1Ve9nbI3nb&#10;lk1eShO1/vuNIHgcZuYbZr0dnBU36kPrWcHHPANBrL1puVZQXQ6zFYgQkQ1az6TgQQG2m/FojYXx&#10;dy7pdo61SBAOBSpoYuwKKYNuyGGY+444eb++dxiT7GtperwnuLNykWW5dNhyWmiwo11D+u98dQrK&#10;R9BVZS8/+U7bb33K9vmh3Cs1nQxfnyAiDfEdfrWPRsFysYTnmXQ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cz6YwgAAANwAAAAPAAAAAAAAAAAAAAAAAJgCAABkcnMvZG93&#10;bnJldi54bWxQSwUGAAAAAAQABAD1AAAAhwMAAAAA&#10;" path="m,l6,4r,972l,973,,xe" fillcolor="#9fbec1" stroked="f">
                    <v:path arrowok="t" o:connecttype="custom" o:connectlocs="0,0;6,4;6,976;0,973;0,0" o:connectangles="0,0,0,0,0"/>
                  </v:shape>
                  <v:shape id="Freeform 59" o:spid="_x0000_s1512" style="position:absolute;left:3975;top:1618;width:6;height:976;visibility:visible;mso-wrap-style:square;v-text-anchor:top" coordsize="6,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Y++8UA&#10;AADcAAAADwAAAGRycy9kb3ducmV2LnhtbESPQWvCQBSE7wX/w/IEb3VjMKWkrqEIRXuoNNGLt0f2&#10;NQnNvk13V43/3i0Uehxm5htmVYymFxdyvrOsYDFPQBDXVnfcKDge3h6fQfiArLG3TApu5KFYTx5W&#10;mGt75ZIuVWhEhLDPUUEbwpBL6euWDPq5HYij92WdwRCla6R2eI1w08s0SZ6kwY7jQosDbVqqv6uz&#10;URAqPh+2t6w6+Z/9Z+Y/SveuS6Vm0/H1BUSgMfyH/9o7rWCZZvB7Jh4Bu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j77xQAAANwAAAAPAAAAAAAAAAAAAAAAAJgCAABkcnMv&#10;ZG93bnJldi54bWxQSwUGAAAAAAQABAD1AAAAigMAAAAA&#10;" path="m,l6,4r,972l,972,,xe" fillcolor="#9dbcbf" stroked="f">
                    <v:path arrowok="t" o:connecttype="custom" o:connectlocs="0,0;6,4;6,976;0,972;0,0" o:connectangles="0,0,0,0,0"/>
                  </v:shape>
                  <v:shape id="Freeform 60" o:spid="_x0000_s1513" style="position:absolute;left:3981;top:1622;width:15;height:979;visibility:visible;mso-wrap-style:square;v-text-anchor:top" coordsize="15,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OiQsYA&#10;AADcAAAADwAAAGRycy9kb3ducmV2LnhtbESPzWrDMBCE74G8g9hAbrEcp4TiWg4h0KaXUvID9XGx&#10;trZba2UsJVHfvioUchxm5hum2ATTiyuNrrOsYJmkIIhrqztuFJxPz4tHEM4ja+wtk4IfcrApp5MC&#10;c21vfKDr0TciQtjlqKD1fsildHVLBl1iB+LofdrRoI9ybKQe8RbhppdZmq6lwY7jQosD7Vqqv48X&#10;o6AK+2x5eg+rbHXGt746fODXy16p+Sxsn0B4Cv4e/m+/agUP2Rr+zsQjI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OiQsYAAADcAAAADwAAAAAAAAAAAAAAAACYAgAAZHJz&#10;L2Rvd25yZXYueG1sUEsFBgAAAAAEAAQA9QAAAIsDAAAAAA==&#10;" path="m,l15,6r,973l,972,,xe" fillcolor="#9cbbbd" stroked="f">
                    <v:path arrowok="t" o:connecttype="custom" o:connectlocs="0,0;15,6;15,979;0,972;0,0" o:connectangles="0,0,0,0,0"/>
                  </v:shape>
                  <v:line id="Line 61" o:spid="_x0000_s1514" style="position:absolute;visibility:visible" from="3981,1622" to="3981,2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jRO8UAAADcAAAADwAAAGRycy9kb3ducmV2LnhtbESPT2sCMRTE7wW/Q3gFbzW7Km7ZGkUK&#10;pR68VAXx9rp5+6fdvCxJqrvf3hQEj8PM/IZZrnvTigs531hWkE4SEMSF1Q1XCo6Hj5dXED4ga2wt&#10;k4KBPKxXo6cl5tpe+Ysu+1CJCGGfo4I6hC6X0hc1GfQT2xFHr7TOYIjSVVI7vEa4aeU0SRbSYMNx&#10;ocaO3msqfvd/RsFn6Ybv3WFIs1A2s3Nyyn7OqVNq/Nxv3kAE6sMjfG9vtYL5NIP/M/EIy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qjRO8UAAADcAAAADwAAAAAAAAAA&#10;AAAAAAChAgAAZHJzL2Rvd25yZXYueG1sUEsFBgAAAAAEAAQA+QAAAJMDAAAAAA==&#10;" strokecolor="#9cbbbd" strokeweight=".15pt">
                    <v:stroke joinstyle="miter"/>
                  </v:line>
                  <v:shape id="Freeform 62" o:spid="_x0000_s1515" style="position:absolute;left:3981;top:1622;width:5;height:974;visibility:visible;mso-wrap-style:square;v-text-anchor:top" coordsize="5,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uJtsAA&#10;AADcAAAADwAAAGRycy9kb3ducmV2LnhtbERPTYvCMBC9C/sfwgh709RukaVrFBEE8bRW8Tw0Yxts&#10;Jt0m2rq/3hwEj4/3vVgNthF36rxxrGA2TUAQl04brhScjtvJNwgfkDU2jknBgzyslh+jBeba9Xyg&#10;exEqEUPY56igDqHNpfRlTRb91LXEkbu4zmKIsKuk7rCP4baRaZLMpUXDsaHGljY1ldfiZhX8bc+Z&#10;yx6V+f/92m96s071rrBKfY6H9Q+IQEN4i1/unVaQpXFtPBOP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uJtsAAAADcAAAADwAAAAAAAAAAAAAAAACYAgAAZHJzL2Rvd25y&#10;ZXYueG1sUEsFBgAAAAAEAAQA9QAAAIUDAAAAAA==&#10;" path="m,l5,2r,972l,972,,xe" fillcolor="#9cbbbd" stroked="f">
                    <v:path arrowok="t" o:connecttype="custom" o:connectlocs="0,0;5,2;5,974;0,972;0,0" o:connectangles="0,0,0,0,0"/>
                  </v:shape>
                  <v:shape id="Freeform 63" o:spid="_x0000_s1516" style="position:absolute;left:3986;top:1624;width:5;height:975;visibility:visible;mso-wrap-style:square;v-text-anchor:top" coordsize="5,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7Ro8UA&#10;AADcAAAADwAAAGRycy9kb3ducmV2LnhtbESPQWvCQBSE70L/w/IKXqRulBBs6iqtIIgXMUrb4yP7&#10;moRm38bsGuO/dwXB4zAz3zDzZW9q0VHrKssKJuMIBHFudcWFguNh/TYD4TyyxtoyKbiSg+XiZTDH&#10;VNsL76nLfCEChF2KCkrvm1RKl5dk0I1tQxy8P9sa9EG2hdQtXgLc1HIaRYk0WHFYKLGhVUn5f3Y2&#10;CpLjibbRt/npvjLemVH8O0n2sVLD1/7zA4Sn3j/Dj/ZGK4in73A/E4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TtGjxQAAANwAAAAPAAAAAAAAAAAAAAAAAJgCAABkcnMv&#10;ZG93bnJldi54bWxQSwUGAAAAAAQABAD1AAAAigMAAAAA&#10;" path="m,l5,2r,973l,972,,xe" fillcolor="#9bbabc" stroked="f">
                    <v:path arrowok="t" o:connecttype="custom" o:connectlocs="0,0;5,2;5,975;0,972;0,0" o:connectangles="0,0,0,0,0"/>
                  </v:shape>
                  <v:shape id="Freeform 64" o:spid="_x0000_s1517" style="position:absolute;left:3991;top:1626;width:5;height:975;visibility:visible;mso-wrap-style:square;v-text-anchor:top" coordsize="5,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vkA8MA&#10;AADcAAAADwAAAGRycy9kb3ducmV2LnhtbERPz2vCMBS+D/wfwhvsImuqjjFqo6jgGIMd7IpeH8mz&#10;LWteSpPZ9r83h8GOH9/vfDvaVtyo941jBYskBUGsnWm4UlB+H5/fQPiAbLB1TAom8rDdzB5yzIwb&#10;+ES3IlQihrDPUEEdQpdJ6XVNFn3iOuLIXV1vMUTYV9L0OMRw28plmr5Kiw3Hhho7OtSkf4pfqyCY&#10;92KvK738/DofsBuneXm8zJV6ehx3axCBxvAv/nN/GAUvqzg/nolH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vkA8MAAADcAAAADwAAAAAAAAAAAAAAAACYAgAAZHJzL2Rv&#10;d25yZXYueG1sUEsFBgAAAAAEAAQA9QAAAIgDAAAAAA==&#10;" path="m,l5,2r,973l,973,,xe" fillcolor="#9ab9bb" stroked="f">
                    <v:path arrowok="t" o:connecttype="custom" o:connectlocs="0,0;5,2;5,975;0,973;0,0" o:connectangles="0,0,0,0,0"/>
                  </v:shape>
                  <v:shape id="Freeform 65" o:spid="_x0000_s1518" style="position:absolute;left:3996;top:1628;width:19;height:980;visibility:visible;mso-wrap-style:square;v-text-anchor:top" coordsize="19,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FrsQA&#10;AADcAAAADwAAAGRycy9kb3ducmV2LnhtbESPT2sCMRTE74V+h/AKvdWsVq1sjSKi0IMH/116e2ye&#10;2aWblyWJGr99Iwgeh5n5DTOdJ9uKC/nQOFbQ7xUgiCunGzYKjof1xwREiMgaW8ek4EYB5rPXlymW&#10;2l15R5d9NCJDOJSooI6xK6UMVU0WQ891xNk7OW8xZumN1B6vGW5bOSiKsbTYcF6osaNlTdXf/mwV&#10;TE6d3p1/U9h8GbNdLUcbv0qVUu9vafENIlKKz/Cj/aMVDD/7cD+Tj4C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2xa7EAAAA3AAAAA8AAAAAAAAAAAAAAAAAmAIAAGRycy9k&#10;b3ducmV2LnhtbFBLBQYAAAAABAAEAPUAAACJAwAAAAA=&#10;" path="m,l19,7r,973l,973,,xe" fillcolor="#99b8ba" stroked="f">
                    <v:path arrowok="t" o:connecttype="custom" o:connectlocs="0,0;19,7;19,980;0,973;0,0" o:connectangles="0,0,0,0,0"/>
                  </v:shape>
                  <v:line id="Line 66" o:spid="_x0000_s1519" style="position:absolute;visibility:visible" from="3996,1628" to="3996,2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Z4YsYAAADcAAAADwAAAGRycy9kb3ducmV2LnhtbESPQWvCQBSE74X+h+UVvIhuqlUkuooV&#10;SkvRg0bvj+xzE8y+jdmNpv++WxB6HGbmG2ax6mwlbtT40rGC12ECgjh3umSj4Jh9DGYgfEDWWDkm&#10;BT/kYbV8flpgqt2d93Q7BCMihH2KCooQ6lRKnxdk0Q9dTRy9s2sshigbI3WD9wi3lRwlyVRaLDku&#10;FFjTpqD8cmitguu2NZ/v5rpuJ/ku+R73M3M5ZUr1Xrr1HESgLvyHH+0vreBtPIK/M/E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WeGLGAAAA3AAAAA8AAAAAAAAA&#10;AAAAAAAAoQIAAGRycy9kb3ducmV2LnhtbFBLBQYAAAAABAAEAPkAAACUAwAAAAA=&#10;" strokecolor="#99b8ba" strokeweight=".15pt">
                    <v:stroke joinstyle="miter"/>
                  </v:line>
                  <v:shape id="Freeform 67" o:spid="_x0000_s1520" style="position:absolute;left:3996;top:1628;width:5;height:975;visibility:visible;mso-wrap-style:square;v-text-anchor:top" coordsize="5,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0iE8QA&#10;AADcAAAADwAAAGRycy9kb3ducmV2LnhtbESPQWvCQBSE7wX/w/IEL6Vu1FokuoqIQa9Npb0+s88k&#10;mn0bs6tGf71bKPQ4zMw3zGzRmkpcqXGlZQWDfgSCOLO65FzB7it5m4BwHlljZZkU3MnBYt55mWGs&#10;7Y0/6Zr6XAQIuxgVFN7XsZQuK8ig69uaOHgH2xj0QTa51A3eAtxUchhFH9JgyWGhwJpWBWWn9GIU&#10;mA3ev5PDaf94PZrzOv0ZyySvlep12+UUhKfW/4f/2lut4H00gt8z4Qj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tIhPEAAAA3AAAAA8AAAAAAAAAAAAAAAAAmAIAAGRycy9k&#10;b3ducmV2LnhtbFBLBQYAAAAABAAEAPUAAACJAwAAAAA=&#10;" path="m,l5,2r,973l,973,,xe" fillcolor="#99b8ba" stroked="f">
                    <v:path arrowok="t" o:connecttype="custom" o:connectlocs="0,0;5,2;5,975;0,973;0,0" o:connectangles="0,0,0,0,0"/>
                  </v:shape>
                  <v:shape id="Freeform 68" o:spid="_x0000_s1521" style="position:absolute;left:4001;top:1630;width:4;height:974;visibility:visible;mso-wrap-style:square;v-text-anchor:top" coordsize="4,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Q0IMIA&#10;AADcAAAADwAAAGRycy9kb3ducmV2LnhtbESPQYvCMBSE7wv+h/CEva2pWhepRhFhoche1AWvj+bZ&#10;FpuXkkRb/fVmQfA4zMw3zHLdm0bcyPnasoLxKAFBXFhdc6ng7/jzNQfhA7LGxjIpuJOH9WrwscRM&#10;2473dDuEUkQI+wwVVCG0mZS+qMigH9mWOHpn6wyGKF0ptcMuwk0jJ0nyLQ3WHBcqbGlbUXE5XI0C&#10;fuTkTqXbuXPdoU/zafE7Oyn1Oew3CxCB+vAOv9q5VpBOU/g/E4+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ZDQgwgAAANwAAAAPAAAAAAAAAAAAAAAAAJgCAABkcnMvZG93&#10;bnJldi54bWxQSwUGAAAAAAQABAD1AAAAhwMAAAAA&#10;" path="m,l4,2r,972l,973,,xe" fillcolor="#98b7b9" stroked="f">
                    <v:path arrowok="t" o:connecttype="custom" o:connectlocs="0,0;4,2;4,974;0,973;0,0" o:connectangles="0,0,0,0,0"/>
                  </v:shape>
                  <v:shape id="Freeform 69" o:spid="_x0000_s1522" style="position:absolute;left:4005;top:1632;width:5;height:974;visibility:visible;mso-wrap-style:square;v-text-anchor:top" coordsize="5,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gPe8UA&#10;AADcAAAADwAAAGRycy9kb3ducmV2LnhtbESPQWvCQBSE74L/YXlCb7qp1VBSN0Es0hYRqRV6fWRf&#10;s6HZtyG7NfHfdwXB4zAz3zCrYrCNOFPna8cKHmcJCOLS6ZorBaev7fQZhA/IGhvHpOBCHop8PFph&#10;pl3Pn3Q+hkpECPsMFZgQ2kxKXxqy6GeuJY7ej+sshii7SuoO+wi3jZwnSSot1hwXDLa0MVT+Hv+s&#10;gr15401y2Nk+5ZPZLuuP79eqVephMqxfQAQawj18a79rBYunJVzPxCMg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OA97xQAAANwAAAAPAAAAAAAAAAAAAAAAAJgCAABkcnMv&#10;ZG93bnJldi54bWxQSwUGAAAAAAQABAD1AAAAigMAAAAA&#10;" path="m,l5,1r,973l,972,,xe" fillcolor="#97b6b8" stroked="f">
                    <v:path arrowok="t" o:connecttype="custom" o:connectlocs="0,0;5,1;5,974;0,972;0,0" o:connectangles="0,0,0,0,0"/>
                  </v:shape>
                  <v:shape id="Freeform 70" o:spid="_x0000_s1523" style="position:absolute;left:4010;top:1633;width:5;height:975;visibility:visible;mso-wrap-style:square;v-text-anchor:top" coordsize="5,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FqIcUA&#10;AADcAAAADwAAAGRycy9kb3ducmV2LnhtbESP3YrCMBSE7xd8h3AEbxZN1bVKNYosiCIo+PMAh+bY&#10;FpuTbhO1+vRmYWEvh5n5hpktGlOKO9WusKyg34tAEKdWF5wpOJ9W3QkI55E1lpZJwZMcLOatjxkm&#10;2j74QPejz0SAsEtQQe59lUjp0pwMup6tiIN3sbVBH2SdSV3jI8BNKQdRFEuDBYeFHCv6zim9Hm9G&#10;gfSbz305XL/Gy9iZ04h+tuPdVqlOu1lOQXhq/H/4r73RCr6GMfyeCUdA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QWohxQAAANwAAAAPAAAAAAAAAAAAAAAAAJgCAABkcnMv&#10;ZG93bnJldi54bWxQSwUGAAAAAAQABAD1AAAAigMAAAAA&#10;" path="m,l5,2r,973l,973,,xe" fillcolor="#96b5b7" stroked="f">
                    <v:path arrowok="t" o:connecttype="custom" o:connectlocs="0,0;5,2;5,975;0,973;0,0" o:connectangles="0,0,0,0,0"/>
                  </v:shape>
                  <v:shape id="Freeform 71" o:spid="_x0000_s1524" style="position:absolute;left:4015;top:1635;width:46;height:986;visibility:visible;mso-wrap-style:square;v-text-anchor:top" coordsize="46,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Y178QA&#10;AADcAAAADwAAAGRycy9kb3ducmV2LnhtbESPQWvCQBSE74X+h+UJXkQ3tsWU6CqhEPTSQzU/4JF9&#10;zUazb0N2a5J/7xYKPQ4z8w2zO4y2FXfqfeNYwXqVgCCunG64VlBeiuU7CB+QNbaOScFEHg7756cd&#10;ZtoN/EX3c6hFhLDPUIEJocuk9JUhi37lOuLofbveYoiyr6XucYhw28qXJNlIiw3HBYMdfRiqbucf&#10;qyCfvM+LoyN3NXZIy3XgxeJTqflszLcgAo3hP/zXPmkFb68p/J6JR0D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GNe/EAAAA3AAAAA8AAAAAAAAAAAAAAAAAmAIAAGRycy9k&#10;b3ducmV2LnhtbFBLBQYAAAAABAAEAPUAAACJAwAAAAA=&#10;" path="m,l46,13r,973l,973,,xe" fillcolor="#96b4b6" stroked="f">
                    <v:path arrowok="t" o:connecttype="custom" o:connectlocs="0,0;46,13;46,986;0,973;0,0" o:connectangles="0,0,0,0,0"/>
                  </v:shape>
                  <v:line id="Line 72" o:spid="_x0000_s1525" style="position:absolute;visibility:visible" from="4015,1635" to="4015,2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8bWsIAAADcAAAADwAAAGRycy9kb3ducmV2LnhtbERPy2oCMRTdC/5DuEI3UjNWEZkaRRRL&#10;d75K6fIyuZ2kndwMk+iMf28WgsvDeS9WnavElZpgPSsYjzIQxIXXlksFX+fd6xxEiMgaK8+k4EYB&#10;Vst+b4G59i0f6XqKpUghHHJUYGKscylDYchhGPmaOHG/vnEYE2xKqRtsU7ir5FuWzaRDy6nBYE0b&#10;Q8X/6eIUHKe7rbGHv5/h9nY5fNv9fN1+FEq9DLr1O4hIXXyKH+5PrWA6SWvTmXQE5P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d8bWsIAAADcAAAADwAAAAAAAAAAAAAA&#10;AAChAgAAZHJzL2Rvd25yZXYueG1sUEsFBgAAAAAEAAQA+QAAAJADAAAAAA==&#10;" strokecolor="#96b4b6" strokeweight=".15pt">
                    <v:stroke joinstyle="miter"/>
                  </v:line>
                  <v:shape id="Freeform 73" o:spid="_x0000_s1526" style="position:absolute;left:4015;top:1635;width:9;height:975;visibility:visible;mso-wrap-style:square;v-text-anchor:top" coordsize="9,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IQSsUA&#10;AADcAAAADwAAAGRycy9kb3ducmV2LnhtbESPS4vCQBCE7wv+h6GFva0THysaHcVVBD2I+Lh4azNt&#10;Esz0hMyo8d87woLHoqq+osbT2hTiTpXLLStotyIQxInVOacKjoflzwCE88gaC8uk4EkOppPG1xhj&#10;bR+8o/vepyJA2MWoIPO+jKV0SUYGXcuWxMG72MqgD7JKpa7wEeCmkJ0o6kuDOYeFDEuaZ5Rc9zej&#10;YPW3PZ/KVC/mu1+9Xs66m5sfaKW+m/VsBMJT7T/h//ZKK+h1h/A+E46An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hBKxQAAANwAAAAPAAAAAAAAAAAAAAAAAJgCAABkcnMv&#10;ZG93bnJldi54bWxQSwUGAAAAAAQABAD1AAAAigMAAAAA&#10;" path="m,l9,3r,972l,973,,xe" fillcolor="#96b4b6" stroked="f">
                    <v:path arrowok="t" o:connecttype="custom" o:connectlocs="0,0;9,3;9,975;0,973;0,0" o:connectangles="0,0,0,0,0"/>
                  </v:shape>
                  <v:shape id="Freeform 74" o:spid="_x0000_s1527" style="position:absolute;left:4024;top:1638;width:9;height:975;visibility:visible;mso-wrap-style:square;v-text-anchor:top" coordsize="9,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OVscUA&#10;AADcAAAADwAAAGRycy9kb3ducmV2LnhtbESPQWvCQBCF70L/wzIFb7pRllpSVwmCxV4EbQ49Dtkx&#10;CWZnY3ZrYn+9WxA8Pt68781brgfbiCt1vnasYTZNQBAXztRcasi/t5N3ED4gG2wck4YbeVivXkZL&#10;TI3r+UDXYyhFhLBPUUMVQptK6YuKLPqpa4mjd3KdxRBlV0rTYR/htpHzJHmTFmuODRW2tKmoOB9/&#10;bXxD/fVqv83qnzxXu0smv+aLz1br8euQfYAINITn8SO9MxqUmsH/mEgA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w5WxxQAAANwAAAAPAAAAAAAAAAAAAAAAAJgCAABkcnMv&#10;ZG93bnJldi54bWxQSwUGAAAAAAQABAD1AAAAigMAAAAA&#10;" path="m,l9,2r,973l,972,,xe" fillcolor="#95b3b5" stroked="f">
                    <v:path arrowok="t" o:connecttype="custom" o:connectlocs="0,0;9,2;9,975;0,972;0,0" o:connectangles="0,0,0,0,0"/>
                  </v:shape>
                  <v:shape id="Freeform 75" o:spid="_x0000_s1528" style="position:absolute;left:4033;top:1640;width:10;height:976;visibility:visible;mso-wrap-style:square;v-text-anchor:top" coordsize="10,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4CzMQA&#10;AADcAAAADwAAAGRycy9kb3ducmV2LnhtbESPT4vCMBTE74LfIbyFvWm6bv1DNYqIwspetIpeH82z&#10;LTYvpclq/fZmQfA4zMxvmNmiNZW4UeNKywq++hEI4szqknMFx8OmNwHhPLLGyjIpeJCDxbzbmWGi&#10;7Z33dEt9LgKEXYIKCu/rREqXFWTQ9W1NHLyLbQz6IJtc6gbvAW4qOYiikTRYclgosKZVQdk1/TMK&#10;xutHnVbcjk7b8+a8+x4P5W88VOrzo11OQXhq/Tv8av9oBXE8gP8z4Qj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eAszEAAAA3AAAAA8AAAAAAAAAAAAAAAAAmAIAAGRycy9k&#10;b3ducmV2LnhtbFBLBQYAAAAABAAEAPUAAACJAwAAAAA=&#10;" path="m,l10,3r,973l,973,,xe" fillcolor="#94b2b4" stroked="f">
                    <v:path arrowok="t" o:connecttype="custom" o:connectlocs="0,0;10,3;10,976;0,973;0,0" o:connectangles="0,0,0,0,0"/>
                  </v:shape>
                  <v:shape id="Freeform 76" o:spid="_x0000_s1529" style="position:absolute;left:4043;top:1643;width:9;height:975;visibility:visible;mso-wrap-style:square;v-text-anchor:top" coordsize="9,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SgAcQA&#10;AADcAAAADwAAAGRycy9kb3ducmV2LnhtbESPS2/CMBCE70j8B2uRegOnhJcCBqE+pB5LAuK6xEsS&#10;NV6H2IXw7+tKSBxHM/ONZrXpTC2u1LrKsoLXUQSCOLe64kLBPvscLkA4j6yxtkwK7uRgs+73Vpho&#10;e+MdXVNfiABhl6CC0vsmkdLlJRl0I9sQB+9sW4M+yLaQusVbgJtajqNoJg1WHBZKbOitpPwn/TUK&#10;5vT9foqOU3P4yO5pHGfu4sdOqZdBt12C8NT5Z/jR/tIKJpMY/s+EI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0oAHEAAAA3AAAAA8AAAAAAAAAAAAAAAAAmAIAAGRycy9k&#10;b3ducmV2LnhtbFBLBQYAAAAABAAEAPUAAACJAwAAAAA=&#10;" path="m,l9,3r,972l,973,,xe" fillcolor="#93b1b3" stroked="f">
                    <v:path arrowok="t" o:connecttype="custom" o:connectlocs="0,0;9,3;9,975;0,973;0,0" o:connectangles="0,0,0,0,0"/>
                  </v:shape>
                  <v:shape id="Freeform 77" o:spid="_x0000_s1530" style="position:absolute;left:4052;top:1646;width:9;height:975;visibility:visible;mso-wrap-style:square;v-text-anchor:top" coordsize="9,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dCiMUA&#10;AADcAAAADwAAAGRycy9kb3ducmV2LnhtbESPQWvCQBSE70L/w/IKXqRuLCG2qZtQBEGoIFqh19fd&#10;1yQ0+zZktzH++64geBxm5htmVY62FQP1vnGsYDFPQBBrZxquFJw+N08vIHxANtg6JgUX8lAWD5MV&#10;5sad+UDDMVQiQtjnqKAOocul9Lomi37uOuLo/bjeYoiyr6Tp8RzhtpXPSZJJiw3HhRo7Wtekf49/&#10;VsEONzPdLL+/zCnT/Lr72F+yMCg1fRzf30AEGsM9fGtvjYI0TeF6Jh4BW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l0KIxQAAANwAAAAPAAAAAAAAAAAAAAAAAJgCAABkcnMv&#10;ZG93bnJldi54bWxQSwUGAAAAAAQABAD1AAAAigMAAAAA&#10;" path="m,l9,2r,973l,972,,xe" fillcolor="#92b0b2" stroked="f">
                    <v:path arrowok="t" o:connecttype="custom" o:connectlocs="0,0;9,2;9,975;0,972;0,0" o:connectangles="0,0,0,0,0"/>
                  </v:shape>
                  <v:shape id="Freeform 78" o:spid="_x0000_s1531" style="position:absolute;left:4061;top:1648;width:59;height:985;visibility:visible;mso-wrap-style:square;v-text-anchor:top" coordsize="59,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1accMA&#10;AADcAAAADwAAAGRycy9kb3ducmV2LnhtbESPT4vCMBTE7wt+h/AEb2uqWFmqaRH/rRcPdsXzo3m2&#10;xealNFHrt98IC3scZuY3zDLrTSMe1LnasoLJOAJBXFhdc6ng/LP7/ALhPLLGxjIpeJGDLB18LDHR&#10;9skneuS+FAHCLkEFlfdtIqUrKjLoxrYlDt7VdgZ9kF0pdYfPADeNnEbRXBqsOSxU2NK6ouKW342C&#10;7+K+XV/MaS/z7TzexHQ+HjlSajTsVwsQnnr/H/5rH7SC2SyG95lwBGT6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1accMAAADcAAAADwAAAAAAAAAAAAAAAACYAgAAZHJzL2Rv&#10;d25yZXYueG1sUEsFBgAAAAAEAAQA9QAAAIgDAAAAAA==&#10;" path="m,l59,12r,973l,973,,xe" fillcolor="#92afb2" stroked="f">
                    <v:path arrowok="t" o:connecttype="custom" o:connectlocs="0,0;59,12;59,985;0,973;0,0" o:connectangles="0,0,0,0,0"/>
                  </v:shape>
                  <v:line id="Line 79" o:spid="_x0000_s1532" style="position:absolute;visibility:visible" from="4061,1648" to="4061,2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1azsMAAADcAAAADwAAAGRycy9kb3ducmV2LnhtbESPS2vDMBCE74X8B7GB3Gq5wRjjRgkl&#10;kAe91TXudbG2tqm1Mpb86L+vCoUeh5n5hjmcVtOLmUbXWVbwFMUgiGurO24UlO+XxwyE88gae8uk&#10;4JscnI6bhwPm2i78RnPhGxEg7HJU0Ho/5FK6uiWDLrIDcfA+7WjQBzk2Uo+4BLjp5T6OU2mw47DQ&#10;4kDnluqvYjIKpuzjNUuvmT9PSYllcau4Gyqldtv15RmEp9X/h//ad60gSVL4PROOgD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tWs7DAAAA3AAAAA8AAAAAAAAAAAAA&#10;AAAAoQIAAGRycy9kb3ducmV2LnhtbFBLBQYAAAAABAAEAPkAAACRAwAAAAA=&#10;" strokecolor="#92afb2" strokeweight=".15pt">
                    <v:stroke joinstyle="miter"/>
                  </v:line>
                  <v:shape id="Freeform 80" o:spid="_x0000_s1533" style="position:absolute;left:4061;top:1648;width:12;height:975;visibility:visible;mso-wrap-style:square;v-text-anchor:top" coordsize="12,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1Ht8MA&#10;AADcAAAADwAAAGRycy9kb3ducmV2LnhtbESPQWvCQBSE74L/YXmCN91YQi2pq4hYENqL1np+yb4m&#10;odm3IfvU+O+7guBxmJlvmMWqd426UBdqzwZm0wQUceFtzaWB4/fH5A1UEGSLjWcycKMAq+VwsMDM&#10;+ivv6XKQUkUIhwwNVCJtpnUoKnIYpr4ljt6v7xxKlF2pbYfXCHeNfkmSV+2w5rhQYUubioq/w9kZ&#10;kNN8dtrl7ovD9ucmRZ4fN+mnMeNRv34HJdTLM/xo76yBNJ3D/Uw8Anr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51Ht8MAAADcAAAADwAAAAAAAAAAAAAAAACYAgAAZHJzL2Rv&#10;d25yZXYueG1sUEsFBgAAAAAEAAQA9QAAAIgDAAAAAA==&#10;" path="m,l12,3r,972l,973,,xe" fillcolor="#92afb2" stroked="f">
                    <v:path arrowok="t" o:connecttype="custom" o:connectlocs="0,0;12,3;12,975;0,973;0,0" o:connectangles="0,0,0,0,0"/>
                  </v:shape>
                  <v:shape id="Freeform 81" o:spid="_x0000_s1534" style="position:absolute;left:4073;top:1651;width:12;height:975;visibility:visible;mso-wrap-style:square;v-text-anchor:top" coordsize="12,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ESYcEA&#10;AADcAAAADwAAAGRycy9kb3ducmV2LnhtbERPyW7CMBC9V+IfrEHiUoEDDVvAoBapFVcWwXWIhzgi&#10;HqexC+nf1wekHp/evly3thJ3anzpWMFwkIAgzp0uuVBwPHz2ZyB8QNZYOSYFv+Rhveq8LDHT7sE7&#10;uu9DIWII+wwVmBDqTEqfG7LoB64mjtzVNRZDhE0hdYOPGG4rOUqSibRYcmwwWNPGUH7b/1gF0+/J&#10;2Jzxa7OtT/iaf6SXuX27KNXrtu8LEIHa8C9+urdaQZrGtfFMPAJ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xEmHBAAAA3AAAAA8AAAAAAAAAAAAAAAAAmAIAAGRycy9kb3du&#10;cmV2LnhtbFBLBQYAAAAABAAEAPUAAACGAwAAAAA=&#10;" path="m,l12,2r,973l,972,,xe" fillcolor="#91aeb1" stroked="f">
                    <v:path arrowok="t" o:connecttype="custom" o:connectlocs="0,0;12,2;12,975;0,972;0,0" o:connectangles="0,0,0,0,0"/>
                  </v:shape>
                  <v:shape id="Freeform 82" o:spid="_x0000_s1535" style="position:absolute;left:4085;top:1653;width:11;height:975;visibility:visible;mso-wrap-style:square;v-text-anchor:top" coordsize="11,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K5sQA&#10;AADcAAAADwAAAGRycy9kb3ducmV2LnhtbESPwW7CMBBE75X6D9ZW4lacAkIlYFBbFdFrUxDXJV7i&#10;0Hgd2SZJ/76uVInjaGbeaFabwTaiIx9qxwqexhkI4tLpmisF+6/t4zOIEJE1No5JwQ8F2Kzv71aY&#10;a9fzJ3VFrESCcMhRgYmxzaUMpSGLYexa4uSdnbcYk/SV1B77BLeNnGTZXFqsOS0YbOnNUPldXK2C&#10;hZmfivfXePGdrmk6newO5/6o1OhheFmCiDTEW/i//aEVzGYL+DuTj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SubEAAAA3AAAAA8AAAAAAAAAAAAAAAAAmAIAAGRycy9k&#10;b3ducmV2LnhtbFBLBQYAAAAABAAEAPUAAACJAwAAAAA=&#10;" path="m,l11,3r,972l,973,,xe" fillcolor="#90adb0" stroked="f">
                    <v:path arrowok="t" o:connecttype="custom" o:connectlocs="0,0;11,3;11,975;0,973;0,0" o:connectangles="0,0,0,0,0"/>
                  </v:shape>
                  <v:shape id="Freeform 83" o:spid="_x0000_s1536" style="position:absolute;left:4096;top:1656;width:12;height:975;visibility:visible;mso-wrap-style:square;v-text-anchor:top" coordsize="12,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pRw8QA&#10;AADcAAAADwAAAGRycy9kb3ducmV2LnhtbERPy2oCMRTdC/5DuIVupGZaVMrUKHag4MKNo2C7u53c&#10;edjJzZCk4/j3ZiG4PJz3cj2YVvTkfGNZwes0AUFcWN1wpeB4+Hp5B+EDssbWMim4kof1ajxaYqrt&#10;hffU56ESMYR9igrqELpUSl/UZNBPbUccudI6gyFCV0nt8BLDTSvfkmQhDTYcG2rsKKup+Mv/jYLv&#10;k7y63eyzLI6T7Oc3P/fnSVYq9fw0bD5ABBrCQ3x3b7WC2TzOj2fiEZ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qUcPEAAAA3AAAAA8AAAAAAAAAAAAAAAAAmAIAAGRycy9k&#10;b3ducmV2LnhtbFBLBQYAAAAABAAEAPUAAACJAwAAAAA=&#10;" path="m,l12,2r,973l,972,,xe" fillcolor="#90acaf" stroked="f">
                    <v:path arrowok="t" o:connecttype="custom" o:connectlocs="0,0;12,2;12,975;0,972;0,0" o:connectangles="0,0,0,0,0"/>
                  </v:shape>
                  <v:shape id="Freeform 84" o:spid="_x0000_s1537" style="position:absolute;left:4108;top:1658;width:12;height:975;visibility:visible;mso-wrap-style:square;v-text-anchor:top" coordsize="12,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OkYMcA&#10;AADcAAAADwAAAGRycy9kb3ducmV2LnhtbESPT2vCQBTE70K/w/IKvZmNtkpMXUVKC+JB8A9ob8/s&#10;axKafRuy2yT103cLgsdhZn7DzJe9qURLjSstKxhFMQjizOqScwXHw8cwAeE8ssbKMin4JQfLxcNg&#10;jqm2He+o3ftcBAi7FBUU3teplC4ryKCLbE0cvC/bGPRBNrnUDXYBbio5juOpNFhyWCiwpreCsu/9&#10;j1GwnT4n1WXznlzXRrbnz5m/nDqt1NNjv3oF4an39/CtvdYKXiYj+D8Tjo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zpGDHAAAA3AAAAA8AAAAAAAAAAAAAAAAAmAIAAGRy&#10;cy9kb3ducmV2LnhtbFBLBQYAAAAABAAEAPUAAACMAwAAAAA=&#10;" path="m,l12,2r,973l,973,,xe" fillcolor="#8fabae" stroked="f">
                    <v:path arrowok="t" o:connecttype="custom" o:connectlocs="0,0;12,2;12,975;0,973;0,0" o:connectangles="0,0,0,0,0"/>
                  </v:shape>
                  <v:shape id="Freeform 85" o:spid="_x0000_s1538" style="position:absolute;left:4120;top:1660;width:69;height:985;visibility:visible;mso-wrap-style:square;v-text-anchor:top" coordsize="69,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iEOMUA&#10;AADcAAAADwAAAGRycy9kb3ducmV2LnhtbESPQWvCQBSE74X+h+UVequb2lolukpRYj14SSri8ZF9&#10;JqHZt9vsqum/7wqCx2FmvmFmi9604kydbywreB0kIIhLqxuuFOy+s5cJCB+QNbaWScEfeVjMHx9m&#10;mGp74ZzORahEhLBPUUEdgkul9GVNBv3AOuLoHW1nMETZVVJ3eIlw08phknxIgw3HhRodLWsqf4qT&#10;UeDXGX2tsv1bfhjn22bnsHLtr1LPT/3nFESgPtzDt/ZGK3gfDeF6Jh4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CIQ4xQAAANwAAAAPAAAAAAAAAAAAAAAAAJgCAABkcnMv&#10;ZG93bnJldi54bWxQSwUGAAAAAAQABAD1AAAAigMAAAAA&#10;" path="m,l69,12r,973l,973,,xe" fillcolor="#8fabad" stroked="f">
                    <v:path arrowok="t" o:connecttype="custom" o:connectlocs="0,0;69,12;69,985;0,973;0,0" o:connectangles="0,0,0,0,0"/>
                  </v:shape>
                  <v:line id="Line 86" o:spid="_x0000_s1539" style="position:absolute;visibility:visible" from="4120,1660" to="4120,2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UPWcUAAADcAAAADwAAAGRycy9kb3ducmV2LnhtbESPQWvCQBSE74X+h+UVeim6sVqR6Cq1&#10;RSv0ZFTw+Mw+k9Ds27C7mvjv3UKhx2FmvmFmi87U4krOV5YVDPoJCOLc6ooLBfvdqjcB4QOyxtoy&#10;KbiRh8X88WGGqbYtb+mahUJECPsUFZQhNKmUPi/JoO/bhjh6Z+sMhihdIbXDNsJNLV+TZCwNVhwX&#10;Smzoo6T8J7uYSGlPl2RvDkOfuc+X79HR1MuvtVLPT937FESgLvyH/9obrWD0NoTfM/EI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cUPWcUAAADcAAAADwAAAAAAAAAA&#10;AAAAAAChAgAAZHJzL2Rvd25yZXYueG1sUEsFBgAAAAAEAAQA+QAAAJMDAAAAAA==&#10;" strokecolor="#8fabad" strokeweight=".15pt">
                    <v:stroke joinstyle="miter"/>
                  </v:line>
                  <v:shape id="Freeform 87" o:spid="_x0000_s1540" style="position:absolute;left:4120;top:1660;width:17;height:976;visibility:visible;mso-wrap-style:square;v-text-anchor:top" coordsize="17,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KpcMA&#10;AADcAAAADwAAAGRycy9kb3ducmV2LnhtbESPQYvCMBSE7wv+h/AEb2ta7RapRhFB2JOwrojHR/Ns&#10;is1LbbJa/71ZEDwOM/MNs1j1thE36nztWEE6TkAQl07XXCk4/G4/ZyB8QNbYOCYFD/KwWg4+Flho&#10;d+cfuu1DJSKEfYEKTAhtIaUvDVn0Y9cSR+/sOoshyq6SusN7hNtGTpIklxZrjgsGW9oYKi/7P6sg&#10;315Dfly76WSWpelpszPZo+qVGg379RxEoD68w6/2t1aQfWXwfyYe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KpcMAAADcAAAADwAAAAAAAAAAAAAAAACYAgAAZHJzL2Rv&#10;d25yZXYueG1sUEsFBgAAAAAEAAQA9QAAAIgDAAAAAA==&#10;" path="m,l17,3r,973l,973,,xe" fillcolor="#8fabad" stroked="f">
                    <v:path arrowok="t" o:connecttype="custom" o:connectlocs="0,0;17,3;17,976;0,973;0,0" o:connectangles="0,0,0,0,0"/>
                  </v:shape>
                  <v:shape id="Freeform 88" o:spid="_x0000_s1541" style="position:absolute;left:4137;top:1663;width:17;height:976;visibility:visible;mso-wrap-style:square;v-text-anchor:top" coordsize="17,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9Cu8UA&#10;AADcAAAADwAAAGRycy9kb3ducmV2LnhtbESPQWsCMRSE7wX/Q3hCbzWraLGrUUQUSguiay+9vW6e&#10;u4vJy5Kk6/rvm0Khx2FmvmGW694a0ZEPjWMF41EGgrh0uuFKwcd5/zQHESKyRuOYFNwpwHo1eFhi&#10;rt2NT9QVsRIJwiFHBXWMbS5lKGuyGEauJU7exXmLMUlfSe3xluDWyEmWPUuLDaeFGlva1lRei2+r&#10;4PP+cvSdPPCGioOefJ3N++7NKPU47DcLEJH6+B/+a79qBdPZDH7Pp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j0K7xQAAANwAAAAPAAAAAAAAAAAAAAAAAJgCAABkcnMv&#10;ZG93bnJldi54bWxQSwUGAAAAAAQABAD1AAAAigMAAAAA&#10;" path="m,l17,3r,973l,973,,xe" fillcolor="#8eaaac" stroked="f">
                    <v:path arrowok="t" o:connecttype="custom" o:connectlocs="0,0;17,3;17,976;0,973;0,0" o:connectangles="0,0,0,0,0"/>
                  </v:shape>
                  <v:shape id="Freeform 89" o:spid="_x0000_s1542" style="position:absolute;left:4154;top:1666;width:18;height:976;visibility:visible;mso-wrap-style:square;v-text-anchor:top" coordsize="1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U0MMUA&#10;AADcAAAADwAAAGRycy9kb3ducmV2LnhtbESPW2sCMRCF3wv+hzBC32rWXlS2RimVQgut4Cpi34bN&#10;mF26maxJquu/bwqCj4fvXDjTeWcbcSQfascKhoMMBHHpdM1GwWb9djcBESKyxsYxKThTgPmsdzPF&#10;XLsTr+hYRCNSCYccFVQxtrmUoazIYhi4ljixvfMWY5LeSO3xlMptI++zbCQt1pwWKmzptaLyp/i1&#10;Chbb5WF39p/f44ev4iMRs7VLo9Rtv3t5BhGpi1fzJf2uFTw+jeD/TDoC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FTQwxQAAANwAAAAPAAAAAAAAAAAAAAAAAJgCAABkcnMv&#10;ZG93bnJldi54bWxQSwUGAAAAAAQABAD1AAAAigMAAAAA&#10;" path="m,l18,3r,973l,973,,xe" fillcolor="#8da9ab" stroked="f">
                    <v:path arrowok="t" o:connecttype="custom" o:connectlocs="0,0;18,3;18,976;0,973;0,0" o:connectangles="0,0,0,0,0"/>
                  </v:shape>
                  <v:shape id="Freeform 90" o:spid="_x0000_s1543" style="position:absolute;left:4172;top:1669;width:17;height:976;visibility:visible;mso-wrap-style:square;v-text-anchor:top" coordsize="17,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ZI08YA&#10;AADcAAAADwAAAGRycy9kb3ducmV2LnhtbESP0WrCQBRE3wv+w3KFvtWN1qikriKV0iKWUu0HXLLX&#10;JJq9u2S3JvbrXUHo4zAzZ5j5sjO1OFPjK8sKhoMEBHFudcWFgp/929MMhA/IGmvLpOBCHpaL3sMc&#10;M21b/qbzLhQiQthnqKAMwWVS+rwkg35gHXH0DrYxGKJsCqkbbCPc1HKUJBNpsOK4UKKj15Ly0+7X&#10;KHDpaj/5HG7WX/7ZOVnz8W/7vlbqsd+tXkAE6sJ/+N7+0ArG6RRuZ+IR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ZI08YAAADcAAAADwAAAAAAAAAAAAAAAACYAgAAZHJz&#10;L2Rvd25yZXYueG1sUEsFBgAAAAAEAAQA9QAAAIsDAAAAAA==&#10;" path="m,l17,3r,973l,973,,xe" fillcolor="#8ca8aa" stroked="f">
                    <v:path arrowok="t" o:connecttype="custom" o:connectlocs="0,0;17,3;17,976;0,973;0,0" o:connectangles="0,0,0,0,0"/>
                  </v:shape>
                  <v:shape id="Freeform 91" o:spid="_x0000_s1544" style="position:absolute;left:4189;top:1672;width:81;height:983;visibility:visible;mso-wrap-style:square;v-text-anchor:top" coordsize="81,9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Io0sEA&#10;AADcAAAADwAAAGRycy9kb3ducmV2LnhtbERPTYvCMBC9L/gfwgheFk0rrko1iogVF/ayVfE6NGNb&#10;bCaliVr/vTks7PHxvpfrztTiQa2rLCuIRxEI4tzqigsFp2M6nINwHlljbZkUvMjBetX7WGKi7ZN/&#10;6ZH5QoQQdgkqKL1vEildXpJBN7INceCutjXoA2wLqVt8hnBTy3EUTaXBikNDiQ1tS8pv2d0oSJv4&#10;E+lnRvvucs5223n8fZqmSg363WYBwlPn/8V/7oNWMPkKa8OZcATk6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iKNLBAAAA3AAAAA8AAAAAAAAAAAAAAAAAmAIAAGRycy9kb3du&#10;cmV2LnhtbFBLBQYAAAAABAAEAPUAAACGAwAAAAA=&#10;" path="m,l81,11r,972l,973,,xe" fillcolor="#8ba7a9" stroked="f">
                    <v:path arrowok="t" o:connecttype="custom" o:connectlocs="0,0;81,11;81,983;0,973;0,0" o:connectangles="0,0,0,0,0"/>
                  </v:shape>
                  <v:line id="Line 92" o:spid="_x0000_s1545" style="position:absolute;visibility:visible" from="4189,1672" to="4189,2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yO0sUAAADcAAAADwAAAGRycy9kb3ducmV2LnhtbESP0WrCQBRE34X+w3ILfTMbpUqbugml&#10;UrSg0EY/4JK9JiHZuyG7MfHvu4WCj8PMnGE22WRacaXe1ZYVLKIYBHFhdc2lgvPpc/4Cwnlkja1l&#10;UnAjB1n6MNtgou3IP3TNfSkChF2CCirvu0RKV1Rk0EW2Iw7exfYGfZB9KXWPY4CbVi7jeC0N1hwW&#10;Kuzoo6KiyQejoEE57L6a41AvRrtdb5ffl4MvlXp6nN7fQHia/D38395rBc+rV/g7E46AT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qyO0sUAAADcAAAADwAAAAAAAAAA&#10;AAAAAAChAgAAZHJzL2Rvd25yZXYueG1sUEsFBgAAAAAEAAQA+QAAAJMDAAAAAA==&#10;" strokecolor="#8ba7a9" strokeweight=".15pt">
                    <v:stroke joinstyle="miter"/>
                  </v:line>
                  <v:shape id="Freeform 93" o:spid="_x0000_s1546" style="position:absolute;left:4189;top:1672;width:27;height:976;visibility:visible;mso-wrap-style:square;v-text-anchor:top" coordsize="27,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VFfMEA&#10;AADcAAAADwAAAGRycy9kb3ducmV2LnhtbERP22rCQBB9L/gPywh9qxuDSImuIoJ4K7RVP2DMjkk0&#10;OxuyW41/33ko9PFw7tN552p1pzZUng0MBwko4tzbigsDp+Pq7R1UiMgWa89k4EkB5rPeyxQz6x/8&#10;TfdDLJSEcMjQQBljk2kd8pIchoFviIW7+NZhFNgW2rb4kHBX6zRJxtphxdJQYkPLkvLb4ccZGJ1x&#10;8/m1P8f9Nk131/Rj5dfroTGv/W4xARWpi//iP/fGim8s8+WMHAE9+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lRXzBAAAA3AAAAA8AAAAAAAAAAAAAAAAAmAIAAGRycy9kb3du&#10;cmV2LnhtbFBLBQYAAAAABAAEAPUAAACGAwAAAAA=&#10;" path="m,l27,3r,973l,973,,xe" fillcolor="#8ba7a9" stroked="f">
                    <v:path arrowok="t" o:connecttype="custom" o:connectlocs="0,0;27,3;27,976;0,973;0,0" o:connectangles="0,0,0,0,0"/>
                  </v:shape>
                  <v:shape id="Freeform 94" o:spid="_x0000_s1547" style="position:absolute;left:4216;top:1675;width:27;height:977;visibility:visible;mso-wrap-style:square;v-text-anchor:top" coordsize="27,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ltCMcA&#10;AADcAAAADwAAAGRycy9kb3ducmV2LnhtbESPT2vCQBTE70K/w/IKXkQ3Fv81dRUrVTz0UGPA6yP7&#10;mqRm34bsNsZv7xaEHoeZ+Q2zXHemEi01rrSsYDyKQBBnVpecK0hPu+EChPPIGivLpOBGDtarp94S&#10;Y22vfKQ28bkIEHYxKii8r2MpXVaQQTeyNXHwvm1j0AfZ5FI3eA1wU8mXKJpJgyWHhQJr2haUXZJf&#10;o2BwSNLyJ5XzaD81X68f75/7c5sp1X/uNm8gPHX+P/xoH7SCyWwMf2fCEZC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ZbQjHAAAA3AAAAA8AAAAAAAAAAAAAAAAAmAIAAGRy&#10;cy9kb3ducmV2LnhtbFBLBQYAAAAABAAEAPUAAACMAwAAAAA=&#10;" path="m,l27,4r,973l,973,,xe" fillcolor="#8aa6a8" stroked="f">
                    <v:path arrowok="t" o:connecttype="custom" o:connectlocs="0,0;27,4;27,977;0,973;0,0" o:connectangles="0,0,0,0,0"/>
                  </v:shape>
                  <v:shape id="Freeform 95" o:spid="_x0000_s1548" style="position:absolute;left:4243;top:1679;width:27;height:976;visibility:visible;mso-wrap-style:square;v-text-anchor:top" coordsize="27,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9Mb8UA&#10;AADcAAAADwAAAGRycy9kb3ducmV2LnhtbESPQWvCQBSE7wX/w/KE3urGYIOkriKCIEqFqlB6e80+&#10;k8Xs25jdavz3rlDwOMzMN8xk1tlaXKj1xrGC4SABQVw4bbhUcNgv38YgfEDWWDsmBTfyMJv2XiaY&#10;a3flL7rsQikihH2OCqoQmlxKX1Rk0Q9cQxy9o2sthijbUuoWrxFua5kmSSYtGo4LFTa0qKg47f6s&#10;goyG5nfzufFduv0Zz31yfjffa6Ve+938A0SgLjzD/+2VVjDKUn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z0xvxQAAANwAAAAPAAAAAAAAAAAAAAAAAJgCAABkcnMv&#10;ZG93bnJldi54bWxQSwUGAAAAAAQABAD1AAAAigMAAAAA&#10;" path="m,l27,4r,972l,973,,xe" fillcolor="#89a5a7" stroked="f">
                    <v:path arrowok="t" o:connecttype="custom" o:connectlocs="0,0;27,4;27,976;0,973;0,0" o:connectangles="0,0,0,0,0"/>
                  </v:shape>
                  <v:shape id="Freeform 96" o:spid="_x0000_s1549" style="position:absolute;left:4270;top:1683;width:91;height:982;visibility:visible;mso-wrap-style:square;v-text-anchor:top" coordsize="91,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Krp8UA&#10;AADcAAAADwAAAGRycy9kb3ducmV2LnhtbESPQWsCMRSE7wX/Q3hCbzW7VkRWo4hF6kVBK+LxsXlu&#10;Fjcv2yTV7b9vBKHHYWa+YWaLzjbiRj7UjhXkgwwEcel0zZWC49f6bQIiRGSNjWNS8EsBFvPeywwL&#10;7e68p9shViJBOBSowMTYFlKG0pDFMHAtcfIuzluMSfpKao/3BLeNHGbZWFqsOS0YbGllqLwefqyC&#10;9eRzaDrps/xjd9oev7ebfDk6K/Xa75ZTEJG6+B9+tjdawWj8Do8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EqunxQAAANwAAAAPAAAAAAAAAAAAAAAAAJgCAABkcnMv&#10;ZG93bnJldi54bWxQSwUGAAAAAAQABAD1AAAAigMAAAAA&#10;" path="m,l91,9r,973l,972,,xe" fillcolor="#89a4a6" stroked="f">
                    <v:path arrowok="t" o:connecttype="custom" o:connectlocs="0,0;91,9;91,982;0,972;0,0" o:connectangles="0,0,0,0,0"/>
                  </v:shape>
                  <v:line id="Line 97" o:spid="_x0000_s1550" style="position:absolute;visibility:visible" from="4270,1683" to="4270,2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oVg8YAAADcAAAADwAAAGRycy9kb3ducmV2LnhtbESPS4vCQBCE74L/YWhhb5uJi/jIZhR3&#10;QVEP4uvircm0SdhMT8iMGv+9Iyx4LKrqKyqdtaYSN2pcaVlBP4pBEGdWl5wrOB0Xn2MQziNrrCyT&#10;ggc5mE27nRQTbe+8p9vB5yJA2CWooPC+TqR0WUEGXWRr4uBdbGPQB9nkUjd4D3BTya84HkqDJYeF&#10;Amv6LSj7O1yNgt1yU60Xo7Fcn+eXVV9vfyYjvVfqo9fOv0F4av07/N9eaQWD4QBeZ8IRkNM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aFYPGAAAA3AAAAA8AAAAAAAAA&#10;AAAAAAAAoQIAAGRycy9kb3ducmV2LnhtbFBLBQYAAAAABAAEAPkAAACUAwAAAAA=&#10;" strokecolor="#89a4a6" strokeweight=".15pt">
                    <v:stroke joinstyle="miter"/>
                  </v:line>
                  <v:shape id="Freeform 98" o:spid="_x0000_s1551" style="position:absolute;left:4270;top:1683;width:30;height:975;visibility:visible;mso-wrap-style:square;v-text-anchor:top" coordsize="30,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l9i8YA&#10;AADcAAAADwAAAGRycy9kb3ducmV2LnhtbESPQWvCQBSE74X+h+UJXopuKlUkuopVCq3SQ1Xw+sw+&#10;k9Ds25B9atpf3y0IHoeZ+YaZzltXqQs1ofRs4LmfgCLOvC05N7DfvfXGoIIgW6w8k4EfCjCfPT5M&#10;MbX+yl902UquIoRDigYKkTrVOmQFOQx9XxNH7+QbhxJlk2vb4DXCXaUHSTLSDkuOCwXWtCwo+96e&#10;nYHysNj8nj9fP7Rer8eCK398Em9Mt9MuJqCEWrmHb+13a+BlNIT/M/EI6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cl9i8YAAADcAAAADwAAAAAAAAAAAAAAAACYAgAAZHJz&#10;L2Rvd25yZXYueG1sUEsFBgAAAAAEAAQA9QAAAIsDAAAAAA==&#10;" path="m,l30,3r,972l,972,,xe" fillcolor="#89a4a6" stroked="f">
                    <v:path arrowok="t" o:connecttype="custom" o:connectlocs="0,0;30,3;30,975;0,972;0,0" o:connectangles="0,0,0,0,0"/>
                  </v:shape>
                  <v:shape id="Freeform 99" o:spid="_x0000_s1552" style="position:absolute;left:4300;top:1686;width:31;height:976;visibility:visible;mso-wrap-style:square;v-text-anchor:top" coordsize="31,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wnAcYA&#10;AADcAAAADwAAAGRycy9kb3ducmV2LnhtbESPT2vCQBTE74V+h+UJ3urGP4QQXUWqQg9W1Ap6fGSf&#10;STD7Nma3Jv323YLQ4zAzv2Fmi85U4kGNKy0rGA4iEMSZ1SXnCk5fm7cEhPPIGivLpOCHHCzmry8z&#10;TLVt+UCPo89FgLBLUUHhfZ1K6bKCDLqBrYmDd7WNQR9kk0vdYBvgppKjKIqlwZLDQoE1vReU3Y7f&#10;JlA+z/l2Jdvh4RaN75cs2a83u6VS/V63nILw1Pn/8LP9oRVM4hj+zoQj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4wnAcYAAADcAAAADwAAAAAAAAAAAAAAAACYAgAAZHJz&#10;L2Rvd25yZXYueG1sUEsFBgAAAAAEAAQA9QAAAIsDAAAAAA==&#10;" path="m,l31,3r,973l,972,,xe" fillcolor="#88a3a5" stroked="f">
                    <v:path arrowok="t" o:connecttype="custom" o:connectlocs="0,0;31,3;31,976;0,972;0,0" o:connectangles="0,0,0,0,0"/>
                  </v:shape>
                  <v:shape id="Freeform 100" o:spid="_x0000_s1553" style="position:absolute;left:4331;top:1689;width:30;height:976;visibility:visible;mso-wrap-style:square;v-text-anchor:top" coordsize="30,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dHhcQA&#10;AADcAAAADwAAAGRycy9kb3ducmV2LnhtbESP3UrDQBSE7wXfYTmCd3ajkbSk3ZYqFERE6M8DHLKn&#10;STB7Nt2zaeLbu4Lg5TAz3zCrzeQ6daUgrWcDj7MMFHHlbcu1gdNx97AAJRHZYueZDHyTwGZ9e7PC&#10;0vqR93Q9xFolCEuJBpoY+1JrqRpyKDPfEyfv7IPDmGSotQ04Jrjr9FOWFdphy2mhwZ5eG6q+DoMz&#10;kBeXcaiGIPL5Ifvs/WWR5zsx5v5u2i5BRZrif/iv/WYNPBdz+D2TjoB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nR4XEAAAA3AAAAA8AAAAAAAAAAAAAAAAAmAIAAGRycy9k&#10;b3ducmV2LnhtbFBLBQYAAAAABAAEAPUAAACJAwAAAAA=&#10;" path="m,l30,3r,973l,973,,xe" fillcolor="#87a2a4" stroked="f">
                    <v:path arrowok="t" o:connecttype="custom" o:connectlocs="0,0;30,3;30,976;0,973;0,0" o:connectangles="0,0,0,0,0"/>
                  </v:shape>
                  <v:shape id="Freeform 101" o:spid="_x0000_s1554" style="position:absolute;left:4361;top:1692;width:100;height:981;visibility:visible;mso-wrap-style:square;v-text-anchor:top" coordsize="100,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LKQsYA&#10;AADcAAAADwAAAGRycy9kb3ducmV2LnhtbESPwWoCMRCG74W+Q5hCL1KzFpGyNUpRpK1IodbiddhM&#10;d9cmkyVJdX175yD0OPzzfzPfdN57p44UUxvYwGhYgCKugm25NrD7Wj08gUoZ2aILTAbOlGA+u72Z&#10;YmnDiT/puM21EginEg00OXel1qlqyGMaho5Ysp8QPWYZY61txJPAvdOPRTHRHluWCw12tGio+t3+&#10;eaGcN+6wH6/fB26/i2v9erAf30tj7u/6l2dQmfr8v3xtv1kD44l8KzIiAnp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LKQsYAAADcAAAADwAAAAAAAAAAAAAAAACYAgAAZHJz&#10;L2Rvd25yZXYueG1sUEsFBgAAAAAEAAQA9QAAAIsDAAAAAA==&#10;" path="m,l100,9r,972l,973,,xe" fillcolor="#86a1a3" stroked="f">
                    <v:path arrowok="t" o:connecttype="custom" o:connectlocs="0,0;100,9;100,981;0,973;0,0" o:connectangles="0,0,0,0,0"/>
                  </v:shape>
                  <v:line id="Line 102" o:spid="_x0000_s1555" style="position:absolute;visibility:visible" from="4361,1692" to="4361,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W5UMYAAADcAAAADwAAAGRycy9kb3ducmV2LnhtbESPzYrCQBCE74LvMLTgTScrKpp1FPEP&#10;97AHjSJ7azK9STDTEzKjxrd3hIU9FtX1Vdds0ZhS3Kl2hWUFH/0IBHFqdcGZglOy7U1AOI+ssbRM&#10;Cp7kYDFvt2YYa/vgA92PPhMBwi5GBbn3VSylS3My6Pq2Ig7er60N+iDrTOoaHwFuSjmIorE0WHBo&#10;yLGiVU7p9Xgz4Y3T9bw7ZPbrsonOo3V1Sb5/RolS3U6z/AThqfH/x3/pvVYwHE/hPSYQQM5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FuVDGAAAA3AAAAA8AAAAAAAAA&#10;AAAAAAAAoQIAAGRycy9kb3ducmV2LnhtbFBLBQYAAAAABAAEAPkAAACUAwAAAAA=&#10;" strokecolor="#86a1a3" strokeweight=".15pt">
                    <v:stroke joinstyle="miter"/>
                  </v:line>
                  <v:shape id="Freeform 103" o:spid="_x0000_s1556" style="position:absolute;left:4361;top:1692;width:33;height:976;visibility:visible;mso-wrap-style:square;v-text-anchor:top" coordsize="33,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FnfMMA&#10;AADcAAAADwAAAGRycy9kb3ducmV2LnhtbERPTWvCQBC9C/0PyxS8SN0oWkt0lSKK9aClVvE6Zsck&#10;NDsbs2uM/757EDw+3vdk1phC1FS53LKCXjcCQZxYnXOqYP+7fPsA4TyyxsIyKbiTg9n0pTXBWNsb&#10;/1C986kIIexiVJB5X8ZSuiQjg65rS+LAnW1l0AdYpVJXeAvhppD9KHqXBnMODRmWNM8o+dtdjYLi&#10;bhbDY90cVnVnlH5f7HZ92pBS7dfmcwzCU+Of4of7SysYjML8cCYcAT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FnfMMAAADcAAAADwAAAAAAAAAAAAAAAACYAgAAZHJzL2Rv&#10;d25yZXYueG1sUEsFBgAAAAAEAAQA9QAAAIgDAAAAAA==&#10;" path="m,l33,3r,973l,973,,xe" fillcolor="#86a1a3" stroked="f">
                    <v:path arrowok="t" o:connecttype="custom" o:connectlocs="0,0;33,3;33,976;0,973;0,0" o:connectangles="0,0,0,0,0"/>
                  </v:shape>
                  <v:shape id="Freeform 104" o:spid="_x0000_s1557" style="position:absolute;left:4394;top:1695;width:34;height:975;visibility:visible;mso-wrap-style:square;v-text-anchor:top" coordsize="34,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UbacYA&#10;AADcAAAADwAAAGRycy9kb3ducmV2LnhtbESPQWvCQBSE70L/w/IK3nQTLa3EbKRGWqR4MXrw+Mw+&#10;k9Ds25BdNe2v7xYKPQ4z8w2TrgbTihv1rrGsIJ5GIIhLqxuuFBwPb5MFCOeRNbaWScEXOVhlD6MU&#10;E23vvKdb4SsRIOwSVFB73yVSurImg25qO+LgXWxv0AfZV1L3eA9w08pZFD1Lgw2HhRo7ymsqP4ur&#10;UZCfdnO7L7cf6+98vonXnT2/Nyelxo/D6xKEp8H/h//aW63g6SWG3zPhCMjs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UbacYAAADcAAAADwAAAAAAAAAAAAAAAACYAgAAZHJz&#10;L2Rvd25yZXYueG1sUEsFBgAAAAAEAAQA9QAAAIsDAAAAAA==&#10;" path="m,l34,3r,972l,973,,xe" fillcolor="#85a0a2" stroked="f">
                    <v:path arrowok="t" o:connecttype="custom" o:connectlocs="0,0;34,3;34,975;0,973;0,0" o:connectangles="0,0,0,0,0"/>
                  </v:shape>
                  <v:shape id="Freeform 105" o:spid="_x0000_s1558" style="position:absolute;left:4428;top:1698;width:33;height:975;visibility:visible;mso-wrap-style:square;v-text-anchor:top" coordsize="33,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QrYMQA&#10;AADcAAAADwAAAGRycy9kb3ducmV2LnhtbESPQYvCMBSE74L/IbwFb5puEZXaVERZ8SJi9eDx2bxt&#10;yzYvpclq/fdGWNjjMDPfMOmqN424U+dqywo+JxEI4sLqmksFl/PXeAHCeWSNjWVS8CQHq2w4SDHR&#10;9sEnuue+FAHCLkEFlfdtIqUrKjLoJrYlDt637Qz6ILtS6g4fAW4aGUfRTBqsOSxU2NKmouIn/zUK&#10;Zlt3uZrD+hwtjqaMi9tm98RcqdFHv16C8NT7//Bfe68VTOcxvM+EIy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kK2DEAAAA3AAAAA8AAAAAAAAAAAAAAAAAmAIAAGRycy9k&#10;b3ducmV2LnhtbFBLBQYAAAAABAAEAPUAAACJAwAAAAA=&#10;" path="m,l33,3r,972l,972,,xe" fillcolor="#849fa1" stroked="f">
                    <v:path arrowok="t" o:connecttype="custom" o:connectlocs="0,0;33,3;33,975;0,972;0,0" o:connectangles="0,0,0,0,0"/>
                  </v:shape>
                  <v:shape id="Freeform 106" o:spid="_x0000_s1559" style="position:absolute;left:4461;top:1701;width:109;height:980;visibility:visible;mso-wrap-style:square;v-text-anchor:top" coordsize="109,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QKpsMA&#10;AADcAAAADwAAAGRycy9kb3ducmV2LnhtbESPS6vCMBSE9xf8D+EId3dNfaBSjSKCoHBd+Ni4OzbH&#10;ttic1CbV+u+NILgcZuYbZjpvTCHuVLncsoJuJwJBnFidc6rgeFj9jUE4j6yxsEwKnuRgPmv9TDHW&#10;9sE7uu99KgKEXYwKMu/LWEqXZGTQdWxJHLyLrQz6IKtU6gofAW4K2YuioTSYc1jIsKRlRsl1XxsF&#10;t+j0X183dL6tsHiaerc95Buv1G+7WUxAeGr8N/xpr7WCwagP7zPhCMj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QKpsMAAADcAAAADwAAAAAAAAAAAAAAAACYAgAAZHJzL2Rv&#10;d25yZXYueG1sUEsFBgAAAAAEAAQA9QAAAIgDAAAAAA==&#10;" path="m,l109,7r,973l,972,,xe" fillcolor="#849ea1" stroked="f">
                    <v:path arrowok="t" o:connecttype="custom" o:connectlocs="0,0;109,7;109,980;0,972;0,0" o:connectangles="0,0,0,0,0"/>
                  </v:shape>
                  <v:line id="Line 107" o:spid="_x0000_s1560" style="position:absolute;visibility:visible" from="4461,1701" to="4461,2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UbgMcAAADcAAAADwAAAGRycy9kb3ducmV2LnhtbESPT2vCQBTE70K/w/KEXkR3a8U/0VVK&#10;S6GngkYFb8/sMwlm34bsVpNv3y0UPA4z8xtmtWltJW7U+NKxhpeRAkGcOVNyrmGffg7nIHxANlg5&#10;Jg0dedisn3orTIy785Zuu5CLCGGfoIYihDqR0mcFWfQjVxNH7+IaiyHKJpemwXuE20qOlZpKiyXH&#10;hQJrei8ou+5+rIbxID2eO/W6UOFgvo+Xbp9+nK5aP/fbtyWIQG14hP/bX0bDZDaBvzPxCM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xRuAxwAAANwAAAAPAAAAAAAA&#10;AAAAAAAAAKECAABkcnMvZG93bnJldi54bWxQSwUGAAAAAAQABAD5AAAAlQMAAAAA&#10;" strokecolor="#849ea1" strokeweight=".15pt">
                    <v:stroke joinstyle="miter"/>
                  </v:line>
                  <v:shape id="Freeform 108" o:spid="_x0000_s1561" style="position:absolute;left:4461;top:1701;width:36;height:975;visibility:visible;mso-wrap-style:square;v-text-anchor:top" coordsize="36,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XDJcYA&#10;AADcAAAADwAAAGRycy9kb3ducmV2LnhtbESP0WrCQBRE3wX/YblCX6TZWNtaUlcRqWILeWjsB1yy&#10;t0kwezdkt0n0692C4OMwM2eY5XowteiodZVlBbMoBkGcW11xoeDnuHt8A+E8ssbaMik4k4P1ajxa&#10;YqJtz9/UZb4QAcIuQQWl900ipctLMugi2xAH79e2Bn2QbSF1i32Am1o+xfGrNFhxWCixoW1J+Sn7&#10;MwpOlH706dd0f/mcn6nL4550t1HqYTJs3kF4Gvw9fGsftILnxQv8nwlH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CXDJcYAAADcAAAADwAAAAAAAAAAAAAAAACYAgAAZHJz&#10;L2Rvd25yZXYueG1sUEsFBgAAAAAEAAQA9QAAAIsDAAAAAA==&#10;" path="m,l36,2r,973l,972,,xe" fillcolor="#849ea1" stroked="f">
                    <v:path arrowok="t" o:connecttype="custom" o:connectlocs="0,0;36,2;36,975;0,972;0,0" o:connectangles="0,0,0,0,0"/>
                  </v:shape>
                  <v:shape id="Freeform 109" o:spid="_x0000_s1562" style="position:absolute;left:4497;top:1703;width:37;height:975;visibility:visible;mso-wrap-style:square;v-text-anchor:top" coordsize="37,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e7I8YA&#10;AADcAAAADwAAAGRycy9kb3ducmV2LnhtbESPT2sCMRTE74LfITyhF9GsRdd2axQRqkXw4J/S62Pz&#10;ulncvCybVNdvb4SCx2FmfsPMFq2txIUaXzpWMBomIIhzp0suFJyOn4M3ED4ga6wck4IbeVjMu50Z&#10;ZtpdeU+XQyhEhLDPUIEJoc6k9Lkhi37oauLo/brGYoiyKaRu8BrhtpKvSZJKiyXHBYM1rQzl58Of&#10;VcDr9+nkuz+5nXdmZ/PNdlWPf0qlXnrt8gNEoDY8w//tL61gPE3hcSYe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e7I8YAAADcAAAADwAAAAAAAAAAAAAAAACYAgAAZHJz&#10;L2Rvd25yZXYueG1sUEsFBgAAAAAEAAQA9QAAAIsDAAAAAA==&#10;" path="m,l37,3r,972l,973,,xe" fillcolor="#849fa1" stroked="f">
                    <v:path arrowok="t" o:connecttype="custom" o:connectlocs="0,0;37,3;37,975;0,973;0,0" o:connectangles="0,0,0,0,0"/>
                  </v:shape>
                  <v:shape id="Freeform 110" o:spid="_x0000_s1563" style="position:absolute;left:4534;top:1706;width:36;height:975;visibility:visible;mso-wrap-style:square;v-text-anchor:top" coordsize="36,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nQCcMA&#10;AADcAAAADwAAAGRycy9kb3ducmV2LnhtbESPT2sCMRTE7wW/Q3iCt5ptkaZdjSJFwVupSs+vm7d/&#10;7OZlSeLu+u1NodDjMDO/YVab0baiJx8axxqe5hkI4sKZhisN59P+8RVEiMgGW8ek4UYBNuvJwwpz&#10;4wb+pP4YK5EgHHLUUMfY5VKGoiaLYe464uSVzluMSfpKGo9DgttWPmfZi7TYcFqosaP3moqf49Vq&#10;KNXu663ajhdV2gEHb8pefX9oPZuO2yWISGP8D/+1D0bDQin4PZOO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nQCcMAAADcAAAADwAAAAAAAAAAAAAAAACYAgAAZHJzL2Rv&#10;d25yZXYueG1sUEsFBgAAAAAEAAQA9QAAAIgDAAAAAA==&#10;" path="m,l36,2r,973l,972,,xe" fillcolor="#85a0a2" stroked="f">
                    <v:path arrowok="t" o:connecttype="custom" o:connectlocs="0,0;36,2;36,975;0,972;0,0" o:connectangles="0,0,0,0,0"/>
                  </v:shape>
                  <v:shape id="Freeform 111" o:spid="_x0000_s1564" style="position:absolute;left:4570;top:1708;width:117;height:979;visibility:visible;mso-wrap-style:square;v-text-anchor:top" coordsize="117,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6rVsIA&#10;AADcAAAADwAAAGRycy9kb3ducmV2LnhtbERPu2rDMBTdC/kHcQPdatklNMaNYkKKSUY3aYduF+vW&#10;NrWujCU/mq+PhkLHw3nv8sV0YqLBtZYVJFEMgriyuuVawce1eEpBOI+ssbNMCn7JQb5fPeww03bm&#10;d5ouvhYhhF2GChrv+0xKVzVk0EW2Jw7ctx0M+gCHWuoB5xBuOvkcxy/SYMuhocGejg1VP5fRKCjK&#10;ZN5+fc4ndlV/K8/jWKZvo1KP6+XwCsLT4v/Ff+6zVrDZhrXhTDgCcn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vqtWwgAAANwAAAAPAAAAAAAAAAAAAAAAAJgCAABkcnMvZG93&#10;bnJldi54bWxQSwUGAAAAAAQABAD1AAAAhwMAAAAA&#10;" path="m,l117,7r,972l,973,,xe" fillcolor="#86a1a3" stroked="f">
                    <v:path arrowok="t" o:connecttype="custom" o:connectlocs="0,0;117,7;117,979;0,973;0,0" o:connectangles="0,0,0,0,0"/>
                  </v:shape>
                  <v:line id="Line 112" o:spid="_x0000_s1565" style="position:absolute;visibility:visible" from="4570,1708" to="4570,2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wvjccAAADcAAAADwAAAGRycy9kb3ducmV2LnhtbESPT2vCQBDF7wW/wzJCb7qx+K+pq0ht&#10;xR560CRIb0N2mgSzsyG71fjtXUHo8fHm/d68xaoztThT6yrLCkbDCARxbnXFhYI0+RzMQTiPrLG2&#10;TAqu5GC17D0tMNb2wns6H3whAoRdjApK75tYSpeXZNANbUMcvF/bGvRBtoXULV4C3NTyJYqm0mDF&#10;oaHEht5Lyk+HPxPeSE/Zdl/Yr+NHlE02zTH5/pkkSj33u/UbCE+d/z9+pHdawXj2CvcxgQBye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3C+NxwAAANwAAAAPAAAAAAAA&#10;AAAAAAAAAKECAABkcnMvZG93bnJldi54bWxQSwUGAAAAAAQABAD5AAAAlQMAAAAA&#10;" strokecolor="#86a1a3" strokeweight=".15pt">
                    <v:stroke joinstyle="miter"/>
                  </v:line>
                  <v:shape id="Freeform 113" o:spid="_x0000_s1566" style="position:absolute;left:4570;top:1708;width:39;height:975;visibility:visible;mso-wrap-style:square;v-text-anchor:top" coordsize="39,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MSFcMA&#10;AADcAAAADwAAAGRycy9kb3ducmV2LnhtbERPz2vCMBS+C/sfwhO8iKZTGaUzyiYIIorY6cHbo3lL&#10;i81LaaJ2//1yEDx+fL/ny87W4k6trxwreB8nIIgLpys2Ck4/61EKwgdkjbVjUvBHHpaLt94cM+0e&#10;fKR7HoyIIewzVFCG0GRS+qIki37sGuLI/brWYoiwNVK3+IjhtpaTJPmQFiuODSU2tCqpuOY3q8BM&#10;zXZTfQ/z9HAz+3S1qy+T4VmpQb/7+gQRqAsv8dO90QpmaZwfz8Qj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MSFcMAAADcAAAADwAAAAAAAAAAAAAAAACYAgAAZHJzL2Rv&#10;d25yZXYueG1sUEsFBgAAAAAEAAQA9QAAAIgDAAAAAA==&#10;" path="m,l39,2r,973l,973,,xe" fillcolor="#86a1a3" stroked="f">
                    <v:path arrowok="t" o:connecttype="custom" o:connectlocs="0,0;39,2;39,975;0,973;0,0" o:connectangles="0,0,0,0,0"/>
                  </v:shape>
                  <v:shape id="Freeform 114" o:spid="_x0000_s1567" style="position:absolute;left:4609;top:1710;width:39;height:975;visibility:visible;mso-wrap-style:square;v-text-anchor:top" coordsize="39,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lmiMQA&#10;AADcAAAADwAAAGRycy9kb3ducmV2LnhtbESPT4vCMBTE74LfITzBi2iqLItWo4iw4h79A3p8Ns+2&#10;mLyUJtvWb79ZEPY4zMxvmNWms0Y0VPvSsYLpJAFBnDldcq7gcv4az0H4gKzROCYFL/KwWfd7K0y1&#10;a/lIzSnkIkLYp6igCKFKpfRZQRb9xFXE0Xu42mKIss6lrrGNcGvkLEk+pcWS40KBFe0Kyp6nH6sg&#10;MWZkm+viu9yfL/fbvmpfh3uu1HDQbZcgAnXhP/xuH7SCj/kU/s7E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5ZojEAAAA3AAAAA8AAAAAAAAAAAAAAAAAmAIAAGRycy9k&#10;b3ducmV2LnhtbFBLBQYAAAAABAAEAPUAAACJAwAAAAA=&#10;" path="m,l39,2r,973l,973,,xe" fillcolor="#86a1a4" stroked="f">
                    <v:path arrowok="t" o:connecttype="custom" o:connectlocs="0,0;39,2;39,975;0,973;0,0" o:connectangles="0,0,0,0,0"/>
                  </v:shape>
                  <v:shape id="Freeform 115" o:spid="_x0000_s1568" style="position:absolute;left:4648;top:1712;width:39;height:975;visibility:visible;mso-wrap-style:square;v-text-anchor:top" coordsize="39,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a4sQA&#10;AADcAAAADwAAAGRycy9kb3ducmV2LnhtbESPwWrDMBBE74H+g9hCL6GRbUowbhRT4hZCLyVOPmCx&#10;NraJtHItxXH/PioUehxm5g2zKWdrxESj7x0rSFcJCOLG6Z5bBafjx3MOwgdkjcYxKfghD+X2YbHB&#10;QrsbH2iqQysihH2BCroQhkJK33Rk0a/cQBy9sxsthijHVuoRbxFujcySZC0t9hwXOhxo11Fzqa9W&#10;wac8SV4OX9+2es/mxFSmraZUqafH+e0VRKA5/If/2nut4CXP4PdMPAJye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f2uLEAAAA3AAAAA8AAAAAAAAAAAAAAAAAmAIAAGRycy9k&#10;b3ducmV2LnhtbFBLBQYAAAAABAAEAPUAAACJAwAAAAA=&#10;" path="m,l39,3r,972l,973,,xe" fillcolor="#87a2a5" stroked="f">
                    <v:path arrowok="t" o:connecttype="custom" o:connectlocs="0,0;39,3;39,975;0,973;0,0" o:connectangles="0,0,0,0,0"/>
                  </v:shape>
                  <v:shape id="Freeform 116" o:spid="_x0000_s1569" style="position:absolute;left:4687;top:1715;width:125;height:977;visibility:visible;mso-wrap-style:square;v-text-anchor:top" coordsize="125,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5YZMUA&#10;AADcAAAADwAAAGRycy9kb3ducmV2LnhtbESP227CMBBE3yv1H6ytxBs43AqkGFTRC0h94vIBq3gb&#10;B+J1arsQ/h5XQurjaGbOaObL1tbiTD5UjhX0exkI4sLpiksFh/1HdwoiRGSNtWNScKUAy8Xjwxxz&#10;7S68pfMuliJBOOSowMTY5FKGwpDF0HMNcfK+nbcYk/Sl1B4vCW5rOciyZ2mx4rRgsKGVoeK0+7UK&#10;Zj/Fcdx+maGN+v3Tr0dvk7HcK9V5al9fQERq43/43t5oBaPpEP7Op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TlhkxQAAANwAAAAPAAAAAAAAAAAAAAAAAJgCAABkcnMv&#10;ZG93bnJldi54bWxQSwUGAAAAAAQABAD1AAAAigMAAAAA&#10;" path="m,l125,4r,973l,972,,xe" fillcolor="#88a3a6" stroked="f">
                    <v:path arrowok="t" o:connecttype="custom" o:connectlocs="0,0;125,4;125,977;0,972;0,0" o:connectangles="0,0,0,0,0"/>
                  </v:shape>
                  <v:line id="Line 117" o:spid="_x0000_s1570" style="position:absolute;visibility:visible" from="4687,1715" to="4687,2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LC7sIAAADcAAAADwAAAGRycy9kb3ducmV2LnhtbESPT4vCMBTE78J+h/AWvGm66x+0a5RV&#10;UPRoFc9vm2dbNnkpTdT67Y0geBxm5jfMbNFaI67U+Mqxgq9+AoI4d7riQsHxsO5NQPiArNE4JgV3&#10;8rCYf3RmmGp34z1ds1CICGGfooIyhDqV0uclWfR9VxNH7+waiyHKppC6wVuEWyO/k2QsLVYcF0qs&#10;aVVS/p9drILxnyw2uDd+NLjL3XJ6ysx5lSnV/Wx/f0AEasM7/GpvtYLhZAjPM/EI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sLC7sIAAADcAAAADwAAAAAAAAAAAAAA&#10;AAChAgAAZHJzL2Rvd25yZXYueG1sUEsFBgAAAAAEAAQA+QAAAJADAAAAAA==&#10;" strokecolor="#88a3a6" strokeweight=".15pt">
                    <v:stroke joinstyle="miter"/>
                  </v:line>
                  <v:shape id="Freeform 118" o:spid="_x0000_s1571" style="position:absolute;left:4687;top:1715;width:42;height:974;visibility:visible;mso-wrap-style:square;v-text-anchor:top" coordsize="42,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oBv8UA&#10;AADcAAAADwAAAGRycy9kb3ducmV2LnhtbESPT2sCMRTE74LfIbxCb5qtWNGtUVQsLbYX/4DXR/K6&#10;u7h5WZLU3X77RhA8DjPzG2a+7GwtruRD5VjByzADQaydqbhQcDq+D6YgQkQ2WDsmBX8UYLno9+aY&#10;G9fynq6HWIgE4ZCjgjLGJpcy6JIshqFriJP347zFmKQvpPHYJrit5SjLJtJixWmhxIY2JenL4dcq&#10;WFG77k67r93443vrz9pdtJ9tlXp+6lZvICJ18RG+tz+NgvH0FW5n0h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6gG/xQAAANwAAAAPAAAAAAAAAAAAAAAAAJgCAABkcnMv&#10;ZG93bnJldi54bWxQSwUGAAAAAAQABAD1AAAAigMAAAAA&#10;" path="m,l42,1r,973l,972,,xe" fillcolor="#88a3a6" stroked="f">
                    <v:path arrowok="t" o:connecttype="custom" o:connectlocs="0,0;42,1;42,974;0,972;0,0" o:connectangles="0,0,0,0,0"/>
                  </v:shape>
                  <v:shape id="Freeform 119" o:spid="_x0000_s1572" style="position:absolute;left:4729;top:1716;width:42;height:974;visibility:visible;mso-wrap-style:square;v-text-anchor:top" coordsize="42,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LIaMUA&#10;AADcAAAADwAAAGRycy9kb3ducmV2LnhtbESPT0sDMRTE74LfITyhF2kTi7ZlbVpEFER7sH/Pj81z&#10;s2zysmxiu/bTN4LgcZiZ3zDzZe+dOFIX68Aa7kYKBHEZTM2Vht32dTgDEROyQReYNPxQhOXi+mqO&#10;hQknXtNxkyqRIRwL1GBTagspY2nJYxyFljh7X6HzmLLsKmk6PGW4d3Ks1ER6rDkvWGzp2VLZbL69&#10;hsMDT61S79X+88W55mO1vW3orPXgpn96BJGoT//hv/ab0XA/m8DvmXwE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IshoxQAAANwAAAAPAAAAAAAAAAAAAAAAAJgCAABkcnMv&#10;ZG93bnJldi54bWxQSwUGAAAAAAQABAD1AAAAigMAAAAA&#10;" path="m,l42,2r,972l,973,,xe" fillcolor="#88a4a6" stroked="f">
                    <v:path arrowok="t" o:connecttype="custom" o:connectlocs="0,0;42,2;42,974;0,973;0,0" o:connectangles="0,0,0,0,0"/>
                  </v:shape>
                  <v:shape id="Freeform 120" o:spid="_x0000_s1573" style="position:absolute;left:4771;top:1718;width:41;height:974;visibility:visible;mso-wrap-style:square;v-text-anchor:top" coordsize="41,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s+5sQA&#10;AADcAAAADwAAAGRycy9kb3ducmV2LnhtbESPQWsCMRSE74X+h/AKvRTNqqUuq1FKobg91ip6fGye&#10;2cXNy5JEXf99Iwgeh5n5hpkve9uKM/nQOFYwGmYgiCunGzYKNn/fgxxEiMgaW8ek4EoBlovnpzkW&#10;2l34l87raESCcChQQR1jV0gZqposhqHriJN3cN5iTNIbqT1eEty2cpxlH9Jiw2mhxo6+aqqO65NV&#10;kE/KsefJ6Ge7ejv15X5nsq00Sr2+9J8zEJH6+Ajf26VW8J5P4XYmHQ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bPubEAAAA3AAAAA8AAAAAAAAAAAAAAAAAmAIAAGRycy9k&#10;b3ducmV2LnhtbFBLBQYAAAAABAAEAPUAAACJAwAAAAA=&#10;" path="m,l41,1r,973l,972,,xe" fillcolor="#89a5a7" stroked="f">
                    <v:path arrowok="t" o:connecttype="custom" o:connectlocs="0,0;41,1;41,974;0,972;0,0" o:connectangles="0,0,0,0,0"/>
                  </v:shape>
                  <v:shape id="Freeform 121" o:spid="_x0000_s1574" style="position:absolute;left:4812;top:1719;width:132;height:977;visibility:visible;mso-wrap-style:square;v-text-anchor:top" coordsize="132,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vWor8A&#10;AADcAAAADwAAAGRycy9kb3ducmV2LnhtbERPTYvCMBC9C/6HMIIX0XTdRUo1LSKIC3taFbwOzdgW&#10;m0lNsrX++81B8Ph435tiMK3oyfnGsoKPRQKCuLS64UrB+bSfpyB8QNbYWiYFT/JQ5OPRBjNtH/xL&#10;/TFUIoawz1BBHUKXSenLmgz6he2II3e1zmCI0FVSO3zEcNPKZZKspMGGY0ONHe1qKm/HP6MglYln&#10;x+f9YebKlevv/CM/L0pNJ8N2DSLQEN7il/tbK/hK49p4Jh4Bmf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e9aivwAAANwAAAAPAAAAAAAAAAAAAAAAAJgCAABkcnMvZG93bnJl&#10;di54bWxQSwUGAAAAAAQABAD1AAAAhAMAAAAA&#10;" path="m,l132,4r,973l,973,,xe" fillcolor="#8aa6a8" stroked="f">
                    <v:path arrowok="t" o:connecttype="custom" o:connectlocs="0,0;132,4;132,977;0,973;0,0" o:connectangles="0,0,0,0,0"/>
                  </v:shape>
                  <v:line id="Line 122" o:spid="_x0000_s1575" style="position:absolute;visibility:visible" from="4812,1719" to="4812,2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cf0MYAAADcAAAADwAAAGRycy9kb3ducmV2LnhtbESP0WrCQBRE3wv9h+UW+lY3lRBsdJW0&#10;JWgfRIz9gEv2msRk78bsVuPfd4VCH4eZOcMsVqPpxIUG11hW8DqJQBCXVjdcKfg+5C8zEM4ja+ws&#10;k4IbOVgtHx8WmGp75T1dCl+JAGGXooLa+z6V0pU1GXQT2xMH72gHgz7IoZJ6wGuAm05OoyiRBhsO&#10;CzX29FFT2RY/RkH7GeVf8fv2vN5kRXKYnnZ4xqNSz09jNgfhafT/4b/2RiuIZ29wPxOO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83H9DGAAAA3AAAAA8AAAAAAAAA&#10;AAAAAAAAoQIAAGRycy9kb3ducmV2LnhtbFBLBQYAAAAABAAEAPkAAACUAwAAAAA=&#10;" strokecolor="#8aa6a8" strokeweight=".15pt">
                    <v:stroke joinstyle="miter"/>
                  </v:line>
                  <v:shape id="Freeform 123" o:spid="_x0000_s1576" style="position:absolute;left:4812;top:1719;width:66;height:975;visibility:visible;mso-wrap-style:square;v-text-anchor:top" coordsize="66,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wB2sUA&#10;AADcAAAADwAAAGRycy9kb3ducmV2LnhtbESPwU4CMRCG7ya+QzMmXoh0JQZxpRBCQAg30XiebMfu&#10;hu10aSssb88cSDxO/vm/+WY6732rThRTE9jA87AARVwF27Az8P21fpqAShnZYhuYDFwowXx2fzfF&#10;0oYzf9Jpn50SCKcSDdQ5d6XWqarJYxqGjliy3xA9Zhmj0zbiWeC+1aOiGGuPDcuFGjta1lQd9n9e&#10;NDbb9cerm/Qa3S5uBoPD8WexMubxoV+8g8rU5//lW3trDby8ib48IwT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LAHaxQAAANwAAAAPAAAAAAAAAAAAAAAAAJgCAABkcnMv&#10;ZG93bnJldi54bWxQSwUGAAAAAAQABAD1AAAAigMAAAAA&#10;" path="m,l66,2r,973l,973,,xe" fillcolor="#8aa6a8" stroked="f">
                    <v:path arrowok="t" o:connecttype="custom" o:connectlocs="0,0;66,2;66,975;0,973;0,0" o:connectangles="0,0,0,0,0"/>
                  </v:shape>
                  <v:shape id="Freeform 124" o:spid="_x0000_s1577" style="position:absolute;left:4878;top:1721;width:66;height:975;visibility:visible;mso-wrap-style:square;v-text-anchor:top" coordsize="66,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GKsUA&#10;AADcAAAADwAAAGRycy9kb3ducmV2LnhtbESPzW7CMBCE70i8g7VIvYFDhfoTMIhWQi0nRNIH2MZL&#10;EhKvU9tA2qfHSJU4jmbmG81i1ZtWnMn52rKC6SQBQVxYXXOp4CvfjF9A+ICssbVMCn7Jw2o5HCww&#10;1fbCezpnoRQRwj5FBVUIXSqlLyoy6Ce2I47ewTqDIUpXSu3wEuGmlY9J8iQN1hwXKuzovaKiyU5G&#10;wS47bt1bsO0HNt9/+pTLn+dGKvUw6tdzEIH6cA//tz+1gtnrFG5n4hG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pkYqxQAAANwAAAAPAAAAAAAAAAAAAAAAAJgCAABkcnMv&#10;ZG93bnJldi54bWxQSwUGAAAAAAQABAD1AAAAigMAAAAA&#10;" path="m,l66,2r,973l,973,,xe" fillcolor="#8ba7a9" stroked="f">
                    <v:path arrowok="t" o:connecttype="custom" o:connectlocs="0,0;66,2;66,975;0,973;0,0" o:connectangles="0,0,0,0,0"/>
                  </v:shape>
                  <v:shape id="Freeform 125" o:spid="_x0000_s1578" style="position:absolute;left:4944;top:1723;width:138;height:975;visibility:visible;mso-wrap-style:square;v-text-anchor:top" coordsize="138,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o4Z8QA&#10;AADcAAAADwAAAGRycy9kb3ducmV2LnhtbESPQWuDQBSE74H+h+UVcglxjQ2lWlcJhUIvgURLzw/3&#10;RaXuW3E30fz7bqHQ4zAz3zB5uZhB3GhyvWUFuygGQdxY3XOr4LN+376AcB5Z42CZFNzJQVk8rHLM&#10;tJ35TLfKtyJA2GWooPN+zKR0TUcGXWRH4uBd7GTQBzm1Uk84B7gZZBLHz9Jgz2Ghw5HeOmq+q6tR&#10;QIkbT/vj6Uv21405P2Gq5/qo1PpxObyC8LT4//Bf+0Mr2KcJ/J4JR0A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6OGfEAAAA3AAAAA8AAAAAAAAAAAAAAAAAmAIAAGRycy9k&#10;b3ducmV2LnhtbFBLBQYAAAAABAAEAPUAAACJAwAAAAA=&#10;" path="m,l138,2r,973l,973,,xe" fillcolor="#8ca8aa" stroked="f">
                    <v:path arrowok="t" o:connecttype="custom" o:connectlocs="0,0;138,2;138,975;0,973;0,0" o:connectangles="0,0,0,0,0"/>
                  </v:shape>
                  <v:line id="Line 126" o:spid="_x0000_s1579" style="position:absolute;visibility:visible" from="4944,1723" to="4944,2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wiy8YAAADcAAAADwAAAGRycy9kb3ducmV2LnhtbESPT2vCQBTE7wW/w/KE3urGP7U1uooI&#10;oifTakWPz+wzCWbfhuyqaT99t1DwOMzMb5jJrDGluFHtCssKup0IBHFqdcGZgq/d8uUdhPPIGkvL&#10;pOCbHMymracJxtre+ZNuW5+JAGEXo4Lc+yqW0qU5GXQdWxEH72xrgz7IOpO6xnuAm1L2omgoDRYc&#10;FnKsaJFTetlejYLEvu42Gz6uTj8f+4SKqxwd3hKlntvNfAzCU+Mf4f/2WisYjPrwdyYcATn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cIsvGAAAA3AAAAA8AAAAAAAAA&#10;AAAAAAAAoQIAAGRycy9kb3ducmV2LnhtbFBLBQYAAAAABAAEAPkAAACUAwAAAAA=&#10;" strokecolor="#8ca8aa" strokeweight=".15pt">
                    <v:stroke joinstyle="miter"/>
                  </v:line>
                  <v:shape id="Freeform 127" o:spid="_x0000_s1580" style="position:absolute;left:4944;top:1723;width:69;height:974;visibility:visible;mso-wrap-style:square;v-text-anchor:top" coordsize="69,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181MMA&#10;AADcAAAADwAAAGRycy9kb3ducmV2LnhtbESPQWsCMRSE74X+h/AK3mpW0bauRimFgoiXag89PjbP&#10;7OLmZdm8xvXfG6HQ4zAz3zCrzeBblaiPTWADk3EBirgKtmFn4Pv4+fwGKgqyxTYwGbhShM368WGF&#10;pQ0X/qJ0EKcyhGOJBmqRrtQ6VjV5jOPQEWfvFHqPkmXvtO3xkuG+1dOieNEeG84LNXb0UVN1Pvx6&#10;A1P3s0tC5BZJ9kHP7f41zaMxo6fhfQlKaJD/8F97aw3MFjO4n8lHQK9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9181MMAAADcAAAADwAAAAAAAAAAAAAAAACYAgAAZHJzL2Rv&#10;d25yZXYueG1sUEsFBgAAAAAEAAQA9QAAAIgDAAAAAA==&#10;" path="m,l69,1r,973l,973,,xe" fillcolor="#8ca8aa" stroked="f">
                    <v:path arrowok="t" o:connecttype="custom" o:connectlocs="0,0;69,1;69,974;0,973;0,0" o:connectangles="0,0,0,0,0"/>
                  </v:shape>
                  <v:shape id="Freeform 128" o:spid="_x0000_s1581" style="position:absolute;left:5013;top:1724;width:69;height:974;visibility:visible;mso-wrap-style:square;v-text-anchor:top" coordsize="69,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AlcYA&#10;AADcAAAADwAAAGRycy9kb3ducmV2LnhtbESPQWvCQBSE74L/YXkFL9JsFK01ZpVSEIRCwbRQj6/Z&#10;ZzY0+zZkV43++m5B6HGYmW+YfNPbRpyp87VjBZMkBUFcOl1zpeDzY/v4DMIHZI2NY1JwJQ+b9XCQ&#10;Y6bdhfd0LkIlIoR9hgpMCG0mpS8NWfSJa4mjd3SdxRBlV0nd4SXCbSOnafokLdYcFwy29Gqo/ClO&#10;VkE6Lha03LvD4fZt3t8WZrz9mpFSo4f+ZQUiUB/+w/f2TiuYLefwdyYe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AlcYAAADcAAAADwAAAAAAAAAAAAAAAACYAgAAZHJz&#10;L2Rvd25yZXYueG1sUEsFBgAAAAAEAAQA9QAAAIsDAAAAAA==&#10;" path="m,l69,1r,973l,973,,xe" fillcolor="#8da9ab" stroked="f">
                    <v:path arrowok="t" o:connecttype="custom" o:connectlocs="0,0;69,1;69,974;0,973;0,0" o:connectangles="0,0,0,0,0"/>
                  </v:shape>
                  <v:shape id="Freeform 129" o:spid="_x0000_s1582" style="position:absolute;left:5082;top:1725;width:144;height:974;visibility:visible;mso-wrap-style:square;v-text-anchor:top" coordsize="144,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Z2g8UA&#10;AADcAAAADwAAAGRycy9kb3ducmV2LnhtbESPQWvCQBSE70L/w/IK3symIpJEV5FCRelBGlvw+Mg+&#10;k2D2bZpdNfXXu0LB4zAz3zDzZW8acaHO1ZYVvEUxCOLC6ppLBd/7j1ECwnlkjY1lUvBHDpaLl8Ec&#10;M22v/EWX3JciQNhlqKDyvs2kdEVFBl1kW+LgHW1n0AfZlVJ3eA1w08hxHE+lwZrDQoUtvVdUnPKz&#10;UXCQxW6SfOrfH1rHtrlt16k8jpUavvarGQhPvX+G/9sbrWCSTuFxJhw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hnaDxQAAANwAAAAPAAAAAAAAAAAAAAAAAJgCAABkcnMv&#10;ZG93bnJldi54bWxQSwUGAAAAAAQABAD1AAAAigMAAAAA&#10;" path="m,l144,1r,973l,973,,xe" fillcolor="#8eaaac" stroked="f">
                    <v:path arrowok="t" o:connecttype="custom" o:connectlocs="0,0;144,1;144,974;0,973;0,0" o:connectangles="0,0,0,0,0"/>
                  </v:shape>
                  <v:line id="Line 130" o:spid="_x0000_s1583" style="position:absolute;visibility:visible" from="5082,1725" to="5082,2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U7hsUAAADcAAAADwAAAGRycy9kb3ducmV2LnhtbESPS2/CMBCE75X4D9Yi9dY4oLaUEIOA&#10;qlJv5XXhtrI3D4jXUexC+Pe4ElKPo5n5RpMvetuIC3W+dqxglKQgiLUzNZcKDvuvlw8QPiAbbByT&#10;ght5WMwHTzlmxl15S5ddKEWEsM9QQRVCm0npdUUWfeJa4ugVrrMYouxKaTq8Rrht5DhN36XFmuNC&#10;hS2tK9Ln3a9VsCm2xeptpE8T/fmz2jebo8N1q9TzsF/OQATqw3/40f42Cl6nE/g7E4+A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fU7hsUAAADcAAAADwAAAAAAAAAA&#10;AAAAAAChAgAAZHJzL2Rvd25yZXYueG1sUEsFBgAAAAAEAAQA+QAAAJMDAAAAAA==&#10;" strokecolor="#8eaaac" strokeweight=".15pt">
                    <v:stroke joinstyle="miter"/>
                  </v:line>
                  <v:shape id="Freeform 131" o:spid="_x0000_s1584" style="position:absolute;left:5082;top:1725;width:72;height:973;visibility:visible;mso-wrap-style:square;v-text-anchor:top" coordsize="72,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04HMIA&#10;AADcAAAADwAAAGRycy9kb3ducmV2LnhtbERPy2oCMRTdF/oP4RbciGYUq3ZqFBUEK7jwQbu9TG5n&#10;hk5uhiRq/HuzELo8nPdsEU0jruR8bVnBoJ+BIC6srrlUcD5telMQPiBrbCyTgjt5WMxfX2aYa3vj&#10;A12PoRQphH2OCqoQ2lxKX1Rk0PdtS5y4X+sMhgRdKbXDWwo3jRxm2VgarDk1VNjSuqLi73gxCtar&#10;Vfj5Hsb47nT3y4wme7nTWqnOW1x+gggUw7/46d5qBaOPtDadSUd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vTgcwgAAANwAAAAPAAAAAAAAAAAAAAAAAJgCAABkcnMvZG93&#10;bnJldi54bWxQSwUGAAAAAAQABAD1AAAAhwMAAAAA&#10;" path="m,l72,1r,972l,973,,xe" fillcolor="#8eaaac" stroked="f">
                    <v:path arrowok="t" o:connecttype="custom" o:connectlocs="0,0;72,1;72,973;0,973;0,0" o:connectangles="0,0,0,0,0"/>
                  </v:shape>
                  <v:shape id="Freeform 132" o:spid="_x0000_s1585" style="position:absolute;left:5154;top:1726;width:72;height:973;visibility:visible;mso-wrap-style:square;v-text-anchor:top" coordsize="72,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YXycUA&#10;AADcAAAADwAAAGRycy9kb3ducmV2LnhtbESPT2sCMRTE7wW/Q3iCt5r4h6KrUUQoiGCh6kFvz81z&#10;d3HzsiSprt++KRQ8DjPzG2a+bG0t7uRD5VjDoK9AEOfOVFxoOB4+3ycgQkQ2WDsmDU8KsFx03uaY&#10;Gffgb7rvYyEShEOGGsoYm0zKkJdkMfRdQ5y8q/MWY5K+kMbjI8FtLYdKfUiLFaeFEhtal5Tf9j9W&#10;g9988fOiRld5UttqNd7uDuG807rXbVczEJHa+Ar/tzdGw3g6hb8z6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hfJxQAAANwAAAAPAAAAAAAAAAAAAAAAAJgCAABkcnMv&#10;ZG93bnJldi54bWxQSwUGAAAAAAQABAD1AAAAigMAAAAA&#10;" path="m,l72,r,973l,972,,xe" fillcolor="#8eabad" stroked="f">
                    <v:path arrowok="t" o:connecttype="custom" o:connectlocs="0,0;72,0;72,973;0,972;0,0" o:connectangles="0,0,0,0,0"/>
                  </v:shape>
                  <v:shape id="Freeform 133" o:spid="_x0000_s1586" style="position:absolute;left:5226;top:1725;width:145;height:974;visibility:visible;mso-wrap-style:square;v-text-anchor:top" coordsize="145,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numMEA&#10;AADcAAAADwAAAGRycy9kb3ducmV2LnhtbERPTYvCMBC9C/sfwizsTdMVFKlG0QWhBz1YhWVvYzM2&#10;xWZSmth2/705CB4f73u1GWwtOmp95VjB9yQBQVw4XXGp4HLejxcgfEDWWDsmBf/kYbP+GK0w1a7n&#10;E3V5KEUMYZ+iAhNCk0rpC0MW/cQ1xJG7udZiiLAtpW6xj+G2ltMkmUuLFccGgw39GCru+cMqCLvq&#10;fsoa2Z1/D1c0x3z7lx16pb4+h+0SRKAhvMUvd6YVzJI4P56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p7pjBAAAA3AAAAA8AAAAAAAAAAAAAAAAAmAIAAGRycy9kb3du&#10;cmV2LnhtbFBLBQYAAAAABAAEAPUAAACGAwAAAAA=&#10;" path="m,1l145,r,973l,974,,1xe" fillcolor="#8facae" stroked="f">
                    <v:path arrowok="t" o:connecttype="custom" o:connectlocs="0,1;145,0;145,973;0,974;0,1" o:connectangles="0,0,0,0,0"/>
                  </v:shape>
                  <v:line id="Line 134" o:spid="_x0000_s1587" style="position:absolute;visibility:visible" from="5226,1726" to="5226,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1qj8IAAADcAAAADwAAAGRycy9kb3ducmV2LnhtbESPQYvCMBSE74L/ITzBi2ii6LpUo8iy&#10;gtetZfX4aN62xealNFHrvzfCgsdhZr5h1tvO1uJGra8ca5hOFAji3JmKCw3ZcT/+BOEDssHaMWl4&#10;kIftpt9bY2LcnX/oloZCRAj7BDWUITSJlD4vyaKfuIY4en+utRiibAtpWrxHuK3lTKkPabHiuFBi&#10;Q18l5Zf0ajV8UzY/La7LoksV2dHv6LyLDK2Hg263AhGoC+/wf/tgNCzUFF5n4hGQm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61qj8IAAADcAAAADwAAAAAAAAAAAAAA&#10;AAChAgAAZHJzL2Rvd25yZXYueG1sUEsFBgAAAAAEAAQA+QAAAJADAAAAAA==&#10;" strokecolor="#8facae" strokeweight=".15pt">
                    <v:stroke joinstyle="miter"/>
                  </v:line>
                  <v:shape id="Freeform 135" o:spid="_x0000_s1588" style="position:absolute;left:5226;top:1726;width:72;height:973;visibility:visible;mso-wrap-style:square;v-text-anchor:top" coordsize="72,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SqesYA&#10;AADcAAAADwAAAGRycy9kb3ducmV2LnhtbESPQWsCMRSE70L/Q3gFL1KzFbVla5QqCPbgwdUf8Ni8&#10;bpbdvGyTuG7765tCweMwM98wq81gW9GTD7VjBc/TDARx6XTNlYLLef/0CiJEZI2tY1LwTQE264fR&#10;CnPtbnyivoiVSBAOOSowMXa5lKE0ZDFMXUecvE/nLcYkfSW1x1uC21bOsmwpLdacFgx2tDNUNsXV&#10;Kvg6NF199Luf5mNu5nF71pP+5ajU+HF4fwMRaYj38H/7oBUsshn8nU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SqesYAAADcAAAADwAAAAAAAAAAAAAAAACYAgAAZHJz&#10;L2Rvd25yZXYueG1sUEsFBgAAAAAEAAQA9QAAAIsDAAAAAA==&#10;" path="m,l72,r,972l,973,,xe" fillcolor="#8facae" stroked="f">
                    <v:path arrowok="t" o:connecttype="custom" o:connectlocs="0,0;72,0;72,972;0,973;0,0" o:connectangles="0,0,0,0,0"/>
                  </v:shape>
                  <v:shape id="Freeform 136" o:spid="_x0000_s1589" style="position:absolute;left:5298;top:1725;width:73;height:973;visibility:visible;mso-wrap-style:square;v-text-anchor:top" coordsize="73,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x2LsUA&#10;AADcAAAADwAAAGRycy9kb3ducmV2LnhtbESPQWvCQBSE7wX/w/IEb/qiUmlTV1FBUCiF2l56e82+&#10;ZkOzb0N2NbG/vlsQehxm5htmue5drS7chsqLhukkA8VSeFNJqeH9bT9+ABUiiaHaC2u4coD1anC3&#10;pNz4Tl75coqlShAJOWmwMTY5YigsOwoT37Ak78u3jmKSbYmmpS7BXY2zLFugo0rSgqWGd5aL79PZ&#10;afiZ9ttHXHw2NuD2Zf6MH90xHrUeDfvNE6jIffwP39oHo+E+m8PfmXQEcP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DHYuxQAAANwAAAAPAAAAAAAAAAAAAAAAAJgCAABkcnMv&#10;ZG93bnJldi54bWxQSwUGAAAAAAQABAD1AAAAigMAAAAA&#10;" path="m,1l73,r,973l,973,,1xe" fillcolor="#90adaf" stroked="f">
                    <v:path arrowok="t" o:connecttype="custom" o:connectlocs="0,1;73,0;73,973;0,973;0,1" o:connectangles="0,0,0,0,0"/>
                  </v:shape>
                  <v:shape id="Freeform 137" o:spid="_x0000_s1590" style="position:absolute;left:5371;top:1723;width:143;height:975;visibility:visible;mso-wrap-style:square;v-text-anchor:top" coordsize="143,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8S9sIA&#10;AADcAAAADwAAAGRycy9kb3ducmV2LnhtbESPQYvCMBSE74L/ITzBm6YuKqUaRYRFr3aF9fi2eTbF&#10;5qU2sdZ/v1lY8DjMzDfMetvbWnTU+sqxgtk0AUFcOF1xqeD89TlJQfiArLF2TApe5GG7GQ7WmGn3&#10;5BN1eShFhLDPUIEJocmk9IUhi37qGuLoXV1rMUTZllK3+IxwW8uPJFlKixXHBYMN7Q0Vt/xhFeSL&#10;A6ffl86ZzqTLn/uhv1Q3o9R41O9WIAL14R3+bx+1gkUyh78z8Qj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7xL2wgAAANwAAAAPAAAAAAAAAAAAAAAAAJgCAABkcnMvZG93&#10;bnJldi54bWxQSwUGAAAAAAQABAD1AAAAhwMAAAAA&#10;" path="m,2l143,r,973l,975,,2xe" fillcolor="#91aeb0" stroked="f">
                    <v:path arrowok="t" o:connecttype="custom" o:connectlocs="0,2;143,0;143,973;0,975;0,2" o:connectangles="0,0,0,0,0"/>
                  </v:shape>
                  <v:line id="Line 138" o:spid="_x0000_s1591" style="position:absolute;visibility:visible" from="5371,1725" to="5371,2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AML8AAADcAAAADwAAAGRycy9kb3ducmV2LnhtbERPTYvCMBC9C/6HMII3Tbtgka6xFEHo&#10;YRFWZc9DMzbFZlKbrHb//UYQPD7e96YYbSfuNPjWsYJ0mYAgrp1uuVFwPu0XaxA+IGvsHJOCP/JQ&#10;bKeTDebaPfib7sfQiBjCPkcFJoQ+l9LXhiz6peuJI3dxg8UQ4dBIPeAjhttOfiRJJi22HBsM9rQz&#10;VF+Pv1ZBrZu0LH8yaW5x1yH7qkZ/qZSaz8byE0SgMbzFL3elFaySFTzPxCMgt/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9A+AML8AAADcAAAADwAAAAAAAAAAAAAAAACh&#10;AgAAZHJzL2Rvd25yZXYueG1sUEsFBgAAAAAEAAQA+QAAAI0DAAAAAA==&#10;" strokecolor="#91aeb0" strokeweight=".15pt">
                    <v:stroke joinstyle="miter"/>
                  </v:line>
                  <v:shape id="Freeform 139" o:spid="_x0000_s1592" style="position:absolute;left:5371;top:1724;width:71;height:974;visibility:visible;mso-wrap-style:square;v-text-anchor:top" coordsize="71,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Bu5sMA&#10;AADcAAAADwAAAGRycy9kb3ducmV2LnhtbESP0YrCMBRE34X9h3CFfdNEUXGrUWRB2KdFqx9wt7m2&#10;1eamNNF2/XojCD4OM3OGWa47W4kbNb50rGE0VCCIM2dKzjUcD9vBHIQPyAYrx6ThnzysVx+9JSbG&#10;tbynWxpyESHsE9RQhFAnUvqsIIt+6Gri6J1cYzFE2eTSNNhGuK3kWKmZtFhyXCiwpu+Cskt6tRq4&#10;/fqb7M5lOrm3v1d/OG2O6pJr/dnvNgsQgbrwDr/aP0bDVM3geSYe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Bu5sMAAADcAAAADwAAAAAAAAAAAAAAAACYAgAAZHJzL2Rv&#10;d25yZXYueG1sUEsFBgAAAAAEAAQA9QAAAIgDAAAAAA==&#10;" path="m,1l71,r,973l,974,,1xe" fillcolor="#91aeb0" stroked="f">
                    <v:path arrowok="t" o:connecttype="custom" o:connectlocs="0,1;71,0;71,973;0,974;0,1" o:connectangles="0,0,0,0,0"/>
                  </v:shape>
                  <v:shape id="Freeform 140" o:spid="_x0000_s1593" style="position:absolute;left:5442;top:1723;width:72;height:974;visibility:visible;mso-wrap-style:square;v-text-anchor:top" coordsize="72,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rMScYA&#10;AADcAAAADwAAAGRycy9kb3ducmV2LnhtbESPT4vCMBTE78J+h/AWvGmq4KrVKK4ouLAK/jno7dE8&#10;27LNS22i1m9vFgSPw8z8hhlPa1OIG1Uut6yg045AECdW55wqOOyXrQEI55E1FpZJwYMcTCcfjTHG&#10;2t55S7edT0WAsItRQeZ9GUvpkowMurYtiYN3tpVBH2SVSl3hPcBNIbtR9CUN5hwWMixpnlHyt7sa&#10;BXb2ezhulsPLOk++Bwuz+DkN56VSzc96NgLhqfbv8Ku90gp6UR/+z4QjIC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rMScYAAADcAAAADwAAAAAAAAAAAAAAAACYAgAAZHJz&#10;L2Rvd25yZXYueG1sUEsFBgAAAAAEAAQA9QAAAIsDAAAAAA==&#10;" path="m,1l72,r,973l,974,,1xe" fillcolor="#91aeb1" stroked="f">
                    <v:path arrowok="t" o:connecttype="custom" o:connectlocs="0,1;72,0;72,973;0,974;0,1" o:connectangles="0,0,0,0,0"/>
                  </v:shape>
                  <v:shape id="Freeform 141" o:spid="_x0000_s1594" style="position:absolute;left:5514;top:1719;width:139;height:977;visibility:visible;mso-wrap-style:square;v-text-anchor:top" coordsize="139,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oqJ8MA&#10;AADcAAAADwAAAGRycy9kb3ducmV2LnhtbERPy4rCMBTdC/5DuMLsNHXQQapRREd0MQz4WOju0lzb&#10;anNTkkzb+fvJYsDl4bwXq85UoiHnS8sKxqMEBHFmdcm5gst5N5yB8AFZY2WZFPySh9Wy31tgqm3L&#10;R2pOIRcxhH2KCooQ6lRKnxVk0I9sTRy5u3UGQ4Qul9phG8NNJd+T5EMaLDk2FFjTpqDsefoxCraf&#10;+63bz7o2+/663Vt/uT6aZqLU26Bbz0EE6sJL/O8+aAXTJK6NZ+IR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RoqJ8MAAADcAAAADwAAAAAAAAAAAAAAAACYAgAAZHJzL2Rv&#10;d25yZXYueG1sUEsFBgAAAAAEAAQA9QAAAIgDAAAAAA==&#10;" path="m,4l139,r,973l,977,,4xe" fillcolor="#92afb2" stroked="f">
                    <v:path arrowok="t" o:connecttype="custom" o:connectlocs="0,4;139,0;139,973;0,977;0,4" o:connectangles="0,0,0,0,0"/>
                  </v:shape>
                  <v:line id="Line 142" o:spid="_x0000_s1595" style="position:absolute;visibility:visible" from="5514,1723" to="5514,2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l44cIAAADcAAAADwAAAGRycy9kb3ducmV2LnhtbESPQYvCMBSE74L/ITxhb5q6rNKtRlkE&#10;XfFmLe710TzbYvNSmlS7/94IgsdhZr5hluve1OJGrassK5hOIhDEudUVFwqy03Ycg3AeWWNtmRT8&#10;k4P1ajhYYqLtnY90S30hAoRdggpK75tESpeXZNBNbEMcvIttDfog20LqFu8Bbmr5GUVzabDisFBi&#10;Q5uS8mvaGQVd/HeI57vYb7qvDLP098xVc1bqY9T/LEB46v07/GrvtYJZ9A3PM+E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Tl44cIAAADcAAAADwAAAAAAAAAAAAAA&#10;AAChAgAAZHJzL2Rvd25yZXYueG1sUEsFBgAAAAAEAAQA+QAAAJADAAAAAA==&#10;" strokecolor="#92afb2" strokeweight=".15pt">
                    <v:stroke joinstyle="miter"/>
                  </v:line>
                  <v:shape id="Freeform 143" o:spid="_x0000_s1596" style="position:absolute;left:5514;top:1721;width:69;height:975;visibility:visible;mso-wrap-style:square;v-text-anchor:top" coordsize="69,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4FFMIA&#10;AADcAAAADwAAAGRycy9kb3ducmV2LnhtbERPz2vCMBS+D/Y/hDfwNlMFx1qNMooTb3NVkN4ezVtb&#10;TF5KktXuv18Ogx0/vt+b3WSNGMmH3rGCxTwDQdw43XOr4HJ+f34FESKyRuOYFPxQgN328WGDhXZ3&#10;/qSxiq1IIRwKVNDFOBRShqYji2HuBuLEfTlvMSboW6k93lO4NXKZZS/SYs+pocOByo6aW/VtFdQf&#10;dTmWrTmY4SSv+el2qV2+V2r2NL2tQUSa4r/4z33UClaLND+dSUd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gUUwgAAANwAAAAPAAAAAAAAAAAAAAAAAJgCAABkcnMvZG93&#10;bnJldi54bWxQSwUGAAAAAAQABAD1AAAAhwMAAAAA&#10;" path="m,2l69,r,973l,975,,2xe" fillcolor="#92afb2" stroked="f">
                    <v:path arrowok="t" o:connecttype="custom" o:connectlocs="0,2;69,0;69,973;0,975;0,2" o:connectangles="0,0,0,0,0"/>
                  </v:shape>
                  <v:shape id="Freeform 144" o:spid="_x0000_s1597" style="position:absolute;left:5583;top:1719;width:70;height:975;visibility:visible;mso-wrap-style:square;v-text-anchor:top" coordsize="70,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t8I8YA&#10;AADcAAAADwAAAGRycy9kb3ducmV2LnhtbESPX2vCMBTF3wd+h3CFvc20DodWo7iNQZ2IWAV9vDTX&#10;ttjclCar3bdfBoM9Hs6fH2ex6k0tOmpdZVlBPIpAEOdWV1woOB0/nqYgnEfWWFsmBd/kYLUcPCww&#10;0fbOB+oyX4gwwi5BBaX3TSKly0sy6Ea2IQ7e1bYGfZBtIXWL9zBuajmOohdpsOJAKLGht5LyW/Zl&#10;Avd5csnGm3T/fjnP0s2u6z+77atSj8N+PQfhqff/4b92qhVM4hh+z4Qj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t8I8YAAADcAAAADwAAAAAAAAAAAAAAAACYAgAAZHJz&#10;L2Rvd25yZXYueG1sUEsFBgAAAAAEAAQA9QAAAIsDAAAAAA==&#10;" path="m,2l70,r,973l,975,,2xe" fillcolor="#93b0b3" stroked="f">
                    <v:path arrowok="t" o:connecttype="custom" o:connectlocs="0,2;70,0;70,973;0,975;0,2" o:connectangles="0,0,0,0,0"/>
                  </v:shape>
                  <v:shape id="Freeform 145" o:spid="_x0000_s1598" style="position:absolute;left:5653;top:1715;width:134;height:977;visibility:visible;mso-wrap-style:square;v-text-anchor:top" coordsize="134,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2HksQA&#10;AADcAAAADwAAAGRycy9kb3ducmV2LnhtbESPwWrDMBBE74H8g9hAbokUlRbjRgmhpVAwPTTOpbfF&#10;2lgm1spYauL8fVUo9DjMzBtmu598L640xi6wgc1agSBugu24NXCq31YFiJiQLfaBycCdIux389kW&#10;Sxtu/EnXY2pFhnAs0YBLaSiljI0jj3EdBuLsncPoMWU5ttKOeMtw30ut1JP02HFecDjQi6Pmcvz2&#10;BrR6qNTHV61f1dkXgarK+aEyZrmYDs8gEk3pP/zXfrcGHjcafs/kI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Nh5LEAAAA3AAAAA8AAAAAAAAAAAAAAAAAmAIAAGRycy9k&#10;b3ducmV2LnhtbFBLBQYAAAAABAAEAPUAAACJAwAAAAA=&#10;" path="m,4l134,r,972l,977,,4xe" fillcolor="#94b1b4" stroked="f">
                    <v:path arrowok="t" o:connecttype="custom" o:connectlocs="0,4;134,0;134,972;0,977;0,4" o:connectangles="0,0,0,0,0"/>
                  </v:shape>
                  <v:line id="Line 146" o:spid="_x0000_s1599" style="position:absolute;visibility:visible" from="5653,1719" to="5653,2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By1sMAAADcAAAADwAAAGRycy9kb3ducmV2LnhtbESPQYvCMBSE78L+h/AW9mZTFWWtRlkW&#10;hAVPVlfw9myebbB5KU3U+u+NIHgcZuYbZr7sbC2u1HrjWMEgSUEQF04bLhXstqv+NwgfkDXWjknB&#10;nTwsFx+9OWba3XhD1zyUIkLYZ6igCqHJpPRFRRZ94hri6J1cazFE2ZZSt3iLcFvLYZpOpEXDcaHC&#10;hn4rKs75xSr4Hx1ynOixOSLnK31aT81xP1Xq67P7mYEI1IV3+NX+0wrGgxE8z8QjIB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QctbDAAAA3AAAAA8AAAAAAAAAAAAA&#10;AAAAoQIAAGRycy9kb3ducmV2LnhtbFBLBQYAAAAABAAEAPkAAACRAwAAAAA=&#10;" strokecolor="#94b1b4" strokeweight=".15pt">
                    <v:stroke joinstyle="miter"/>
                  </v:line>
                  <v:shape id="Freeform 147" o:spid="_x0000_s1600" style="position:absolute;left:5653;top:1717;width:67;height:975;visibility:visible;mso-wrap-style:square;v-text-anchor:top" coordsize="67,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kTscAA&#10;AADcAAAADwAAAGRycy9kb3ducmV2LnhtbESPzQrCMBCE74LvEFbwpqmiItUoIogiePDvvjZrW2w2&#10;pYm1vr0RBI/DzHzDzJeNKURNlcstKxj0IxDEidU5pwou501vCsJ5ZI2FZVLwJgfLRbs1x1jbFx+p&#10;PvlUBAi7GBVk3pexlC7JyKDr25I4eHdbGfRBVqnUFb4C3BRyGEUTaTDnsJBhSeuMksfpaRQMH7fJ&#10;dVxr7a5Pk99vm/32sEalup1mNQPhqfH/8K+90wrGgxF8z4QjIB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AkTscAAAADcAAAADwAAAAAAAAAAAAAAAACYAgAAZHJzL2Rvd25y&#10;ZXYueG1sUEsFBgAAAAAEAAQA9QAAAIUDAAAAAA==&#10;" path="m,2l67,r,973l,975,,2xe" fillcolor="#94b1b4" stroked="f">
                    <v:path arrowok="t" o:connecttype="custom" o:connectlocs="0,2;67,0;67,973;0,975;0,2" o:connectangles="0,0,0,0,0"/>
                  </v:shape>
                  <v:shape id="Freeform 148" o:spid="_x0000_s1601" style="position:absolute;left:5720;top:1715;width:67;height:975;visibility:visible;mso-wrap-style:square;v-text-anchor:top" coordsize="67,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4wrMIA&#10;AADcAAAADwAAAGRycy9kb3ducmV2LnhtbESPT2sCMRTE7wW/Q3iCN82uYJGtUYogePUPYm+P5LlZ&#10;unlZkqi7fvqmUOhxmJnfMKtN71rxoBAbzwrKWQGCWHvTcK3gfNpNlyBiQjbYeiYFA0XYrEdvK6yM&#10;f/KBHsdUiwzhWKECm1JXSRm1JYdx5jvi7N18cJiyDLU0AZ8Z7lo5L4p36bDhvGCxo60l/X28OwWv&#10;YWf3t3BtSj2wPnnXFefLl1KTcf/5ASJRn/7Df+29UbAoF/B7Jh8B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fjCswgAAANwAAAAPAAAAAAAAAAAAAAAAAJgCAABkcnMvZG93&#10;bnJldi54bWxQSwUGAAAAAAQABAD1AAAAhwMAAAAA&#10;" path="m,2l67,r,972l,975,,2xe" fillcolor="#95b2b5" stroked="f">
                    <v:path arrowok="t" o:connecttype="custom" o:connectlocs="0,2;67,0;67,972;0,975;0,2" o:connectangles="0,0,0,0,0"/>
                  </v:shape>
                  <v:shape id="Freeform 149" o:spid="_x0000_s1602" style="position:absolute;left:5787;top:1708;width:130;height:979;visibility:visible;mso-wrap-style:square;v-text-anchor:top" coordsize="130,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bfy8cA&#10;AADcAAAADwAAAGRycy9kb3ducmV2LnhtbESPS2vDMBCE74X+B7GFXEoi59niRAklDwghh9Zpocet&#10;tbFNrZWx5Nj591Gg0OMwM98wi1VnSnGh2hWWFQwHEQji1OqCMwWfp13/FYTzyBpLy6TgSg5Wy8eH&#10;BcbatvxBl8RnIkDYxagg976KpXRpTgbdwFbEwTvb2qAPss6krrENcFPKURTNpMGCw0KOFa1zSn+T&#10;xigYd231vN00h8Tp8vj1/jPRzcu3Ur2n7m0OwlPn/8N/7b1WMB3O4H4mH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G38vHAAAA3AAAAA8AAAAAAAAAAAAAAAAAmAIAAGRy&#10;cy9kb3ducmV2LnhtbFBLBQYAAAAABAAEAPUAAACMAwAAAAA=&#10;" path="m,7l130,r,973l,979,,7xe" fillcolor="#96b3b6" stroked="f">
                    <v:path arrowok="t" o:connecttype="custom" o:connectlocs="0,7;130,0;130,973;0,979;0,7" o:connectangles="0,0,0,0,0"/>
                  </v:shape>
                  <v:line id="Line 150" o:spid="_x0000_s1603" style="position:absolute;visibility:visible" from="5787,1715" to="5787,2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9WNcYAAADcAAAADwAAAGRycy9kb3ducmV2LnhtbESPT2sCMRTE7wW/Q3iCt5pVqC1bo/iH&#10;ioWCuO3F22Pz3F3cvKxJ1NhP3xQKPQ4z8xtmOo+mFVdyvrGsYDTMQBCXVjdcKfj6fHt8AeEDssbW&#10;Mim4k4f5rPcwxVzbG+/pWoRKJAj7HBXUIXS5lL6syaAf2o44eUfrDIYkXSW1w1uCm1aOs2wiDTac&#10;FmrsaFVTeSouRsFHLNbHpY9m936R35vV5ODO5qDUoB8XryACxfAf/mtvtYKn0TP8nklH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fVjXGAAAA3AAAAA8AAAAAAAAA&#10;AAAAAAAAoQIAAGRycy9kb3ducmV2LnhtbFBLBQYAAAAABAAEAPkAAACUAwAAAAA=&#10;" strokecolor="#96b3b6" strokeweight=".15pt">
                    <v:stroke joinstyle="miter"/>
                  </v:line>
                  <v:shape id="Freeform 151" o:spid="_x0000_s1604" style="position:absolute;left:5787;top:1711;width:65;height:976;visibility:visible;mso-wrap-style:square;v-text-anchor:top" coordsize="65,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vX2sEA&#10;AADcAAAADwAAAGRycy9kb3ducmV2LnhtbERPz2vCMBS+D/wfwhN207QyxXWmIo7Bjq7K2PGteWuL&#10;zUtMonb+9eYw2PHj+71aD6YXF/Khs6wgn2YgiGurO24UHPZvkyWIEJE19pZJwS8FWJejhxUW2l75&#10;gy5VbEQK4VCggjZGV0gZ6pYMhql1xIn7sd5gTNA3Unu8pnDTy1mWLaTBjlNDi462LdXH6mwUfM5c&#10;lcWn29f59v182vnXOXnvlHocD5sXEJGG+C/+c79rBfM8rU1n0hGQ5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r19rBAAAA3AAAAA8AAAAAAAAAAAAAAAAAmAIAAGRycy9kb3du&#10;cmV2LnhtbFBLBQYAAAAABAAEAPUAAACGAwAAAAA=&#10;" path="m,4l65,r,973l,976,,4xe" fillcolor="#96b3b6" stroked="f">
                    <v:path arrowok="t" o:connecttype="custom" o:connectlocs="0,4;65,0;65,973;0,976;0,4" o:connectangles="0,0,0,0,0"/>
                  </v:shape>
                  <v:shape id="Freeform 152" o:spid="_x0000_s1605" style="position:absolute;left:5852;top:1708;width:65;height:976;visibility:visible;mso-wrap-style:square;v-text-anchor:top" coordsize="65,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QKvMMA&#10;AADcAAAADwAAAGRycy9kb3ducmV2LnhtbESPX0vDMBTF34V9h3AHvrm0hUpXl42pCCK+uO3Ft0tz&#10;15Q1NyWJa/z2RhB8PJw/P85ml+woruTD4FhBuSpAEHdOD9wrOB1f7hoQISJrHB2Tgm8KsNsubjbY&#10;ajfzB10PsRd5hEOLCkyMUytl6AxZDCs3EWfv7LzFmKXvpfY453E7yqoo7qXFgTPB4ERPhrrL4ctm&#10;7ltV1+ny+fg+++cqNKUpGpOUul2m/QOISCn+h//ar1pBXa7h90w+An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QKvMMAAADcAAAADwAAAAAAAAAAAAAAAACYAgAAZHJzL2Rv&#10;d25yZXYueG1sUEsFBgAAAAAEAAQA9QAAAIgDAAAAAA==&#10;" path="m,3l65,r,973l,976,,3xe" fillcolor="#96b4b7" stroked="f">
                    <v:path arrowok="t" o:connecttype="custom" o:connectlocs="0,3;65,0;65,973;0,976;0,3" o:connectangles="0,0,0,0,0"/>
                  </v:shape>
                  <v:shape id="Freeform 153" o:spid="_x0000_s1606" style="position:absolute;left:5917;top:1701;width:124;height:980;visibility:visible;mso-wrap-style:square;v-text-anchor:top" coordsize="124,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gYQsQA&#10;AADcAAAADwAAAGRycy9kb3ducmV2LnhtbERPXWvCMBR9H+w/hDvYy5iplcnojCKCMhkorSLs7dLc&#10;NWXNTWli7fz15mHg4+F8zxaDbURPna8dKxiPEhDEpdM1VwqOh/XrOwgfkDU2jknBH3lYzB8fZphp&#10;d+Gc+iJUIoawz1CBCaHNpPSlIYt+5FriyP24zmKIsKuk7vASw20j0ySZSos1xwaDLa0Mlb/F2SoY&#10;vr82BV7NSzq95ufN7rTfTqhX6vlpWH6ACDSEu/jf/akVvKVxfjwTj4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YGELEAAAA3AAAAA8AAAAAAAAAAAAAAAAAmAIAAGRycy9k&#10;b3ducmV2LnhtbFBLBQYAAAAABAAEAPUAAACJAwAAAAA=&#10;" path="m,7l124,r,972l,980,,7xe" fillcolor="#97b5b8" stroked="f">
                    <v:path arrowok="t" o:connecttype="custom" o:connectlocs="0,7;124,0;124,972;0,980;0,7" o:connectangles="0,0,0,0,0"/>
                  </v:shape>
                  <v:line id="Line 154" o:spid="_x0000_s1607" style="position:absolute;visibility:visible" from="5917,1708" to="5917,2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2c1AMIAAADcAAAADwAAAGRycy9kb3ducmV2LnhtbESPQYvCMBSE74L/ITzBm6Yqu0g1igoF&#10;r1ulXh/Nsy02LzWJWvfXbxYW9jjMzDfMetubVjzJ+caygtk0AUFcWt1wpeB8yiZLED4ga2wtk4I3&#10;edhuhoM1ptq++IueeahEhLBPUUEdQpdK6cuaDPqp7Yijd7XOYIjSVVI7fEW4aeU8ST6lwYbjQo0d&#10;HWoqb/nDKMj2Lj/1+eVMbbHMHrfvxb0oL0qNR/1uBSJQH/7Df+2jVvAxn8HvmXgE5O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2c1AMIAAADcAAAADwAAAAAAAAAAAAAA&#10;AAChAgAAZHJzL2Rvd25yZXYueG1sUEsFBgAAAAAEAAQA+QAAAJADAAAAAA==&#10;" strokecolor="#97b5b8" strokeweight=".15pt">
                    <v:stroke joinstyle="miter"/>
                  </v:line>
                  <v:shape id="Freeform 155" o:spid="_x0000_s1608" style="position:absolute;left:5917;top:1706;width:42;height:975;visibility:visible;mso-wrap-style:square;v-text-anchor:top" coordsize="42,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xZDMYA&#10;AADcAAAADwAAAGRycy9kb3ducmV2LnhtbESPT2vCQBTE7wW/w/KE3nRjaIumrqJtIwUtxT+X3h7Z&#10;ZzaYfRuyq8Zv3y0IPQ4z8xtmOu9sLS7U+sqxgtEwAUFcOF1xqeCwzwdjED4ga6wdk4IbeZjPeg9T&#10;zLS78pYuu1CKCGGfoQITQpNJ6QtDFv3QNcTRO7rWYoiyLaVu8RrhtpZpkrxIixXHBYMNvRkqTruz&#10;VZC/y49NtZosf3JzPj2tv/2X5UKpx363eAURqAv/4Xv7Uyt4TlP4OxOP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xZDMYAAADcAAAADwAAAAAAAAAAAAAAAACYAgAAZHJz&#10;L2Rvd25yZXYueG1sUEsFBgAAAAAEAAQA9QAAAIsDAAAAAA==&#10;" path="m,2l42,r,972l,975,,2xe" fillcolor="#97b5b8" stroked="f">
                    <v:path arrowok="t" o:connecttype="custom" o:connectlocs="0,2;42,0;42,972;0,975;0,2" o:connectangles="0,0,0,0,0"/>
                  </v:shape>
                  <v:shape id="Freeform 156" o:spid="_x0000_s1609" style="position:absolute;left:5959;top:1703;width:41;height:975;visibility:visible;mso-wrap-style:square;v-text-anchor:top" coordsize="41,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4xSsQA&#10;AADcAAAADwAAAGRycy9kb3ducmV2LnhtbESPQWvCQBSE74L/YXlCb7ox0lbSbEQEQaQeagvq7ZF9&#10;TaLZt2F31fTfu4VCj8PMfMPki9604kbON5YVTCcJCOLS6oYrBV+f6/EchA/IGlvLpOCHPCyK4SDH&#10;TNs7f9BtHyoRIewzVFCH0GVS+rImg35iO+LofVtnMETpKqkd3iPctDJNkhdpsOG4UGNHq5rKy/5q&#10;FLwz79K1x/Sgt+drOJmj2b5ulHoa9cs3EIH68B/+a2+0gud0Br9n4hGQ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OMUrEAAAA3AAAAA8AAAAAAAAAAAAAAAAAmAIAAGRycy9k&#10;b3ducmV2LnhtbFBLBQYAAAAABAAEAPUAAACJAwAAAAA=&#10;" path="m,3l41,r,973l,975,,3xe" fillcolor="#97b6b8" stroked="f">
                    <v:path arrowok="t" o:connecttype="custom" o:connectlocs="0,3;41,0;41,973;0,975;0,3" o:connectangles="0,0,0,0,0"/>
                  </v:shape>
                  <v:shape id="Freeform 157" o:spid="_x0000_s1610" style="position:absolute;left:6000;top:1701;width:41;height:975;visibility:visible;mso-wrap-style:square;v-text-anchor:top" coordsize="41,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fdt8QA&#10;AADcAAAADwAAAGRycy9kb3ducmV2LnhtbESPT2sCMRTE7wW/Q3gFbzVb24qsRhHBInhy/dMeH5vn&#10;7uLmZUmixm/fCAWPw8z8hpnOo2nFlZxvLCt4H2QgiEurG64U7HertzEIH5A1tpZJwZ08zGe9lynm&#10;2t54S9ciVCJB2OeooA6hy6X0ZU0G/cB2xMk7WWcwJOkqqR3eEty0cphlI2mw4bRQY0fLmspzcTEK&#10;Mvf9eznG8c/hHMNh81HIkdlJpfqvcTEBESiGZ/i/vdYKvoaf8DiTjoC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n3bfEAAAA3AAAAA8AAAAAAAAAAAAAAAAAmAIAAGRycy9k&#10;b3ducmV2LnhtbFBLBQYAAAAABAAEAPUAAACJAwAAAAA=&#10;" path="m,2l41,r,972l,975,,2xe" fillcolor="#98b7b9" stroked="f">
                    <v:path arrowok="t" o:connecttype="custom" o:connectlocs="0,2;41,0;41,972;0,975;0,2" o:connectangles="0,0,0,0,0"/>
                  </v:shape>
                  <v:shape id="Freeform 158" o:spid="_x0000_s1611" style="position:absolute;left:6041;top:1692;width:118;height:981;visibility:visible;mso-wrap-style:square;v-text-anchor:top" coordsize="118,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bQ08QA&#10;AADcAAAADwAAAGRycy9kb3ducmV2LnhtbESPQWvCQBSE7wX/w/IEb81GIaWkriKirbSnaqB4e2Rf&#10;ssHs25Bdk/TfdwuFHoeZ+YZZbyfbioF63zhWsExSEMSl0w3XCorL8fEZhA/IGlvHpOCbPGw3s4c1&#10;5tqN/EnDOdQiQtjnqMCE0OVS+tKQRZ+4jjh6lesthij7Wuoexwi3rVyl6ZO02HBcMNjR3lB5O9+t&#10;grut3i7y1ZZH81EVX9cDvTcZKbWYT7sXEIGm8B/+a5+0gmyVwe+Ze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W0NPEAAAA3AAAAA8AAAAAAAAAAAAAAAAAmAIAAGRycy9k&#10;b3ducmV2LnhtbFBLBQYAAAAABAAEAPUAAACJAwAAAAA=&#10;" path="m,9l118,r,973l,981,,9xe" fillcolor="#99b8ba" stroked="f">
                    <v:path arrowok="t" o:connecttype="custom" o:connectlocs="0,9;118,0;118,973;0,981;0,9" o:connectangles="0,0,0,0,0"/>
                  </v:shape>
                  <v:line id="Line 159" o:spid="_x0000_s1612" style="position:absolute;visibility:visible" from="6041,1701" to="6041,2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XnIcUAAADcAAAADwAAAGRycy9kb3ducmV2LnhtbESPQWvCQBSE70L/w/IKvZS6UVEkuooV&#10;SovoQVPvj+zrJph9G7Mbjf/eFQoeh5n5hpkvO1uJCzW+dKxg0E9AEOdOl2wU/GZfH1MQPiBrrByT&#10;ght5WC5eenNMtbvyni6HYESEsE9RQRFCnUrp84Is+r6riaP35xqLIcrGSN3gNcJtJYdJMpEWS44L&#10;Bda0Lig/HVqr4LxtzfenOa/acb5LNqP3zJyOmVJvr91qBiJQF57h//aPVjAeTuBx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VXnIcUAAADcAAAADwAAAAAAAAAA&#10;AAAAAAChAgAAZHJzL2Rvd25yZXYueG1sUEsFBgAAAAAEAAQA+QAAAJMDAAAAAA==&#10;" strokecolor="#99b8ba" strokeweight=".15pt">
                    <v:stroke joinstyle="miter"/>
                  </v:line>
                  <v:shape id="Freeform 160" o:spid="_x0000_s1613" style="position:absolute;left:6041;top:1696;width:59;height:977;visibility:visible;mso-wrap-style:square;v-text-anchor:top" coordsize="59,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KwP8YA&#10;AADcAAAADwAAAGRycy9kb3ducmV2LnhtbESPQWvCQBSE74L/YXkFb7qpVGtTVxGpVMG21lrw+Mi+&#10;JsHs25Bdk/Tfu4LgcZiZb5jpvDWFqKlyuWUFj4MIBHFidc6pgsPPqj8B4TyyxsIyKfgnB/NZtzPF&#10;WNuGv6ne+1QECLsYFWTel7GULsnIoBvYkjh4f7Yy6IOsUqkrbALcFHIYRWNpMOewkGFJy4yS0/5s&#10;FOw2n83x7aOpv963uj6c6en3pTwq1XtoF68gPLX+Hr6111rBaPgM1zPhCM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KwP8YAAADcAAAADwAAAAAAAAAAAAAAAACYAgAAZHJz&#10;L2Rvd25yZXYueG1sUEsFBgAAAAAEAAQA9QAAAIsDAAAAAA==&#10;" path="m,5l59,r,973l,977,,5xe" fillcolor="#99b8ba" stroked="f">
                    <v:path arrowok="t" o:connecttype="custom" o:connectlocs="0,5;59,0;59,973;0,977;0,5" o:connectangles="0,0,0,0,0"/>
                  </v:shape>
                  <v:shape id="Freeform 161" o:spid="_x0000_s1614" style="position:absolute;left:6100;top:1692;width:59;height:977;visibility:visible;mso-wrap-style:square;v-text-anchor:top" coordsize="59,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dQ/cAA&#10;AADcAAAADwAAAGRycy9kb3ducmV2LnhtbERPTYvCMBC9C/6HMMJeRFNFF6lGEXFB8NSuHryNzdgW&#10;m0lpYq3/3hwEj4/3vdp0phItNa60rGAyjkAQZ1aXnCs4/f+NFiCcR9ZYWSYFL3KwWfd7K4y1fXJC&#10;bepzEULYxaig8L6OpXRZQQbd2NbEgbvZxqAPsMmlbvAZwk0lp1H0Kw2WHBoKrGlXUHZPH0bBJUpn&#10;dD0NOT+2yWRx3u8MJaVSP4NuuwThqfNf8cd90Arm07A2nAlHQK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sdQ/cAAAADcAAAADwAAAAAAAAAAAAAAAACYAgAAZHJzL2Rvd25y&#10;ZXYueG1sUEsFBgAAAAAEAAQA9QAAAIUDAAAAAA==&#10;" path="m,5l59,r,973l,977,,5xe" fillcolor="#9ab9bb" stroked="f">
                    <v:path arrowok="t" o:connecttype="custom" o:connectlocs="0,5;59,0;59,973;0,977;0,5" o:connectangles="0,0,0,0,0"/>
                  </v:shape>
                  <v:shape id="Freeform 162" o:spid="_x0000_s1615" style="position:absolute;left:6159;top:1683;width:110;height:982;visibility:visible;mso-wrap-style:square;v-text-anchor:top" coordsize="110,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w8HsQA&#10;AADcAAAADwAAAGRycy9kb3ducmV2LnhtbESP0WrCQBRE3wX/YbkF38xGRbHRVaRFiOJDm/oBl+w1&#10;Cc3eDdk1Sf++Kwg+DjNzhtnuB1OLjlpXWVYwi2IQxLnVFRcKrj/H6RqE88gaa8uk4I8c7Hfj0RYT&#10;bXv+pi7zhQgQdgkqKL1vEildXpJBF9mGOHg32xr0QbaF1C32AW5qOY/jlTRYcVgosaGPkvLf7G4U&#10;HC8861bpl7wW9zXXJ8LF+fOs1ORtOGxAeBr8K/xsp1rBcv4OjzPhCM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sPB7EAAAA3AAAAA8AAAAAAAAAAAAAAAAAmAIAAGRycy9k&#10;b3ducmV2LnhtbFBLBQYAAAAABAAEAPUAAACJAwAAAAA=&#10;" path="m,9l110,r,972l,982,,9xe" fillcolor="#9bbabc" stroked="f">
                    <v:path arrowok="t" o:connecttype="custom" o:connectlocs="0,9;110,0;110,972;0,982;0,9" o:connectangles="0,0,0,0,0"/>
                  </v:shape>
                  <v:line id="Line 163" o:spid="_x0000_s1616" style="position:absolute;visibility:visible" from="6159,1692" to="6159,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K0e8IAAADcAAAADwAAAGRycy9kb3ducmV2LnhtbERPTWvCMBi+C/sP4R3sZtNtTEY1iggF&#10;YTv4tYO3l+a1rTZvQhJt/ffLQfD48HzPFoPpxI18aC0reM9yEMSV1S3XCg77cvwNIkRkjZ1lUnCn&#10;AIv5y2iGhbY9b+m2i7VIIRwKVNDE6AopQ9WQwZBZR5y4k/UGY4K+ltpjn8JNJz/yfCINtpwaGnS0&#10;aqi67K5GQfXnfnyp75dz3542m3gs3eq3VOrtdVhOQUQa4lP8cK+1gq/PND+dSUdAz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HK0e8IAAADcAAAADwAAAAAAAAAAAAAA&#10;AAChAgAAZHJzL2Rvd25yZXYueG1sUEsFBgAAAAAEAAQA+QAAAJADAAAAAA==&#10;" strokecolor="#9bbabc" strokeweight=".15pt">
                    <v:stroke joinstyle="miter"/>
                  </v:line>
                  <v:shape id="Freeform 164" o:spid="_x0000_s1617" style="position:absolute;left:6159;top:1689;width:36;height:976;visibility:visible;mso-wrap-style:square;v-text-anchor:top" coordsize="36,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fpa8YA&#10;AADcAAAADwAAAGRycy9kb3ducmV2LnhtbESPW2sCMRSE3wX/QziFvmnWiretUYpiaV8KXkD7dtic&#10;7i5uTtYkddd/bwpCH4eZ+YaZL1tTiSs5X1pWMOgnIIgzq0vOFRz2m94UhA/IGivLpOBGHpaLbmeO&#10;qbYNb+m6C7mIEPYpKihCqFMpfVaQQd+3NXH0fqwzGKJ0udQOmwg3lXxJkrE0WHJcKLCmVUHZefdr&#10;FPD3+qs+vq9nk8/GTU5Hvow28qLU81P79goiUBv+w4/2h1YwGg7g70w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fpa8YAAADcAAAADwAAAAAAAAAAAAAAAACYAgAAZHJz&#10;L2Rvd25yZXYueG1sUEsFBgAAAAAEAAQA9QAAAIsDAAAAAA==&#10;" path="m,3l36,r,973l,976,,3xe" fillcolor="#9bbabc" stroked="f">
                    <v:path arrowok="t" o:connecttype="custom" o:connectlocs="0,3;36,0;36,973;0,976;0,3" o:connectangles="0,0,0,0,0"/>
                  </v:shape>
                  <v:shape id="Freeform 165" o:spid="_x0000_s1618" style="position:absolute;left:6195;top:1686;width:37;height:976;visibility:visible;mso-wrap-style:square;v-text-anchor:top" coordsize="37,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8HIcUA&#10;AADcAAAADwAAAGRycy9kb3ducmV2LnhtbESPT2sCMRTE7wW/Q3gFbzVbRZGtUcqC0EMV/HPw+Ni8&#10;bpZuXtYkrquf3giFHoeZ+Q2zWPW2ER35UDtW8D7KQBCXTtdcKTge1m9zECEia2wck4IbBVgtBy8L&#10;zLW78o66faxEgnDIUYGJsc2lDKUhi2HkWuLk/ThvMSbpK6k9XhPcNnKcZTNpsea0YLClwlD5u79Y&#10;BfbuD932nG2n/WlW3DemsN/uptTwtf/8ABGpj//hv/aXVjCdjOF5Jh0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fwchxQAAANwAAAAPAAAAAAAAAAAAAAAAAJgCAABkcnMv&#10;ZG93bnJldi54bWxQSwUGAAAAAAQABAD1AAAAigMAAAAA&#10;" path="m,3l37,r,972l,976,,3xe" fillcolor="#9bbabd" stroked="f">
                    <v:path arrowok="t" o:connecttype="custom" o:connectlocs="0,3;37,0;37,972;0,976;0,3" o:connectangles="0,0,0,0,0"/>
                  </v:shape>
                  <v:shape id="Freeform 166" o:spid="_x0000_s1619" style="position:absolute;left:6232;top:1683;width:37;height:975;visibility:visible;mso-wrap-style:square;v-text-anchor:top" coordsize="37,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mM88YA&#10;AADcAAAADwAAAGRycy9kb3ducmV2LnhtbESPQWvCQBSE74L/YXlCL0E3VZSSukpbLBR6MrVgby/Z&#10;ZxLNvg3ZjYn/vlsoeBxm5htmvR1MLa7UusqygsdZDII4t7riQsHh6336BMJ5ZI21ZVJwIwfbzXi0&#10;xkTbnvd0TX0hAoRdggpK75tESpeXZNDNbEMcvJNtDfog20LqFvsAN7Wcx/FKGqw4LJTY0FtJ+SXt&#10;jIJssK90+z7HR51FuxNHWdf8fCr1MBlenkF4Gvw9/N/+0AqWiwX8nQlH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9mM88YAAADcAAAADwAAAAAAAAAAAAAAAACYAgAAZHJz&#10;L2Rvd25yZXYueG1sUEsFBgAAAAAEAAQA9QAAAIsDAAAAAA==&#10;" path="m,3l37,r,972l,975,,3xe" fillcolor="#9cbbbe" stroked="f">
                    <v:path arrowok="t" o:connecttype="custom" o:connectlocs="0,3;37,0;37,972;0,975;0,3" o:connectangles="0,0,0,0,0"/>
                  </v:shape>
                  <v:shape id="Freeform 167" o:spid="_x0000_s1620" style="position:absolute;left:6269;top:1672;width:101;height:983;visibility:visible;mso-wrap-style:square;v-text-anchor:top" coordsize="101,9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w+BMYA&#10;AADcAAAADwAAAGRycy9kb3ducmV2LnhtbESPQWvCQBSE74L/YXlCL1I3VittdJViKXjoJcZCj8/s&#10;axLMvo27WxP/fVcQehxm5htmtelNIy7kfG1ZwXSSgCAurK65VHDIPx5fQPiArLGxTAqu5GGzHg5W&#10;mGrbcUaXfShFhLBPUUEVQptK6YuKDPqJbYmj92OdwRClK6V22EW4aeRTkiykwZrjQoUtbSsqTvtf&#10;o+A9b+wxO56/xlv3mnWfetzbb1LqYdS/LUEE6sN/+N7eaQXPsznczs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4w+BMYAAADcAAAADwAAAAAAAAAAAAAAAACYAgAAZHJz&#10;L2Rvd25yZXYueG1sUEsFBgAAAAAEAAQA9QAAAIsDAAAAAA==&#10;" path="m,11l101,r,973l,983,,11xe" fillcolor="#9dbcbf" stroked="f">
                    <v:path arrowok="t" o:connecttype="custom" o:connectlocs="0,11;101,0;101,973;0,983;0,11" o:connectangles="0,0,0,0,0"/>
                  </v:shape>
                  <v:line id="Line 168" o:spid="_x0000_s1621" style="position:absolute;visibility:visible" from="6269,1683" to="6269,2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nL6cQAAADcAAAADwAAAGRycy9kb3ducmV2LnhtbESPT2vCQBTE74LfYXmCN91ojEjqKhIo&#10;iIdi/dPzI/uahGbfht2tSb99tyD0OMzMb5jtfjCteJDzjWUFi3kCgri0uuFKwe36OtuA8AFZY2uZ&#10;FPyQh/1uPNpirm3P7/S4hEpECPscFdQhdLmUvqzJoJ/bjjh6n9YZDFG6SmqHfYSbVi6TZC0NNhwX&#10;auyoqKn8unwbBcVytTm+fWTpPV05Xcj+Tqdzq9R0MhxeQAQawn/42T5qBVmawd+ZeATk7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icvpxAAAANwAAAAPAAAAAAAAAAAA&#10;AAAAAKECAABkcnMvZG93bnJldi54bWxQSwUGAAAAAAQABAD5AAAAkgMAAAAA&#10;" strokecolor="#9dbcbf" strokeweight=".15pt">
                    <v:stroke joinstyle="miter"/>
                  </v:line>
                  <v:shape id="Freeform 169" o:spid="_x0000_s1622" style="position:absolute;left:6269;top:1679;width:33;height:976;visibility:visible;mso-wrap-style:square;v-text-anchor:top" coordsize="33,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r9M8cA&#10;AADcAAAADwAAAGRycy9kb3ducmV2LnhtbESPQWvCQBSE70L/w/IK3nRTRSmpq7SK4qGgJkJ7fM2+&#10;Jmmzb2N2NfHfuwWhx2FmvmFmi85U4kKNKy0reBpGIIgzq0vOFRzT9eAZhPPIGivLpOBKDhbzh94M&#10;Y21bPtAl8bkIEHYxKii8r2MpXVaQQTe0NXHwvm1j0AfZ5FI32Aa4qeQoiqbSYMlhocCalgVlv8nZ&#10;KBht1++nz82pbb+6dHfc736St4+VUv3H7vUFhKfO/4fv7a1WMBlP4e9MOAJy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K/TPHAAAA3AAAAA8AAAAAAAAAAAAAAAAAmAIAAGRy&#10;cy9kb3ducmV2LnhtbFBLBQYAAAAABAAEAPUAAACMAwAAAAA=&#10;" path="m,4l33,r,973l,976,,4xe" fillcolor="#9dbcbf" stroked="f">
                    <v:path arrowok="t" o:connecttype="custom" o:connectlocs="0,4;33,0;33,973;0,976;0,4" o:connectangles="0,0,0,0,0"/>
                  </v:shape>
                  <v:shape id="Freeform 170" o:spid="_x0000_s1623" style="position:absolute;left:6302;top:1676;width:34;height:976;visibility:visible;mso-wrap-style:square;v-text-anchor:top" coordsize="34,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lN2ccA&#10;AADcAAAADwAAAGRycy9kb3ducmV2LnhtbESPQWvCQBSE7wX/w/KEXkKzSaUq0TWI2NJeCmoRc3tk&#10;n0kw+zZkV03/fbdQ6HGYmW+YZT6YVtyod41lBWmcgCAurW64UvB1eH2ag3AeWWNrmRR8k4N8NXpY&#10;YqbtnXd02/tKBAi7DBXU3neZlK6syaCLbUccvLPtDfog+0rqHu8Bblr5nCRTabDhsFBjR5uaysv+&#10;ahSc344fTRF9ptuTK4brZBfNtpdIqcfxsF6A8DT4//Bf+10reJnM4PdMO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5TdnHAAAA3AAAAA8AAAAAAAAAAAAAAAAAmAIAAGRy&#10;cy9kb3ducmV2LnhtbFBLBQYAAAAABAAEAPUAAACMAwAAAAA=&#10;" path="m,3l34,r,972l,976,,3xe" fillcolor="#9dbdc0" stroked="f">
                    <v:path arrowok="t" o:connecttype="custom" o:connectlocs="0,3;34,0;34,972;0,976;0,3" o:connectangles="0,0,0,0,0"/>
                  </v:shape>
                  <v:shape id="Freeform 171" o:spid="_x0000_s1624" style="position:absolute;left:6336;top:1672;width:34;height:976;visibility:visible;mso-wrap-style:square;v-text-anchor:top" coordsize="34,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yycIA&#10;AADcAAAADwAAAGRycy9kb3ducmV2LnhtbERPS2vCQBC+C/6HZQq9iO62QZHUVWyh0FIvvg69Ddlp&#10;EszOhuzWxH/fORQ8fnzv1WbwjbpSF+vAFp5mBhRxEVzNpYXT8X26BBUTssMmMFm4UYTNejxaYe5C&#10;z3u6HlKpJIRjjhaqlNpc61hU5DHOQkss3E/oPCaBXaldh72E+0Y/G7PQHmuWhgpbequouBx+vfTy&#10;1w4vt6z8NmheJ/15rrPi09rHh2H7AirRkO7if/eHszDPZK2ckSO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LJwgAAANwAAAAPAAAAAAAAAAAAAAAAAJgCAABkcnMvZG93&#10;bnJldi54bWxQSwUGAAAAAAQABAD1AAAAhwMAAAAA&#10;" path="m,4l34,r,973l,976,,4xe" fillcolor="#9ebec1" stroked="f">
                    <v:path arrowok="t" o:connecttype="custom" o:connectlocs="0,4;34,0;34,973;0,976;0,4" o:connectangles="0,0,0,0,0"/>
                  </v:shape>
                  <v:shape id="Freeform 172" o:spid="_x0000_s1625" style="position:absolute;left:6370;top:1661;width:93;height:984;visibility:visible;mso-wrap-style:square;v-text-anchor:top" coordsize="93,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EPgMQA&#10;AADcAAAADwAAAGRycy9kb3ducmV2LnhtbESPUWvCQBCE3wv9D8cW+lYvtlQ0eglFKBbxwUR/wJJb&#10;k8PcXshd9dpf3ysIPg6z883Oqoy2FxcavXGsYDrJQBA3ThtuFRwPny9zED4ga+wdk4If8lAWjw8r&#10;zLW7ckWXOrQiQdjnqKALYcil9E1HFv3EDcTJO7nRYkhybKUe8ZrgtpevWTaTFg2nhg4HWnfUnOtv&#10;m97g3T725rfdblGbGKrNut5tlHp+ih9LEIFiuB/f0l9awfvbAv7HJALI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hD4DEAAAA3AAAAA8AAAAAAAAAAAAAAAAAmAIAAGRycy9k&#10;b3ducmV2LnhtbFBLBQYAAAAABAAEAPUAAACJAwAAAAA=&#10;" path="m,11l93,r,972l,984,,11xe" fillcolor="#9fbfc2" stroked="f">
                    <v:path arrowok="t" o:connecttype="custom" o:connectlocs="0,11;93,0;93,972;0,984;0,11" o:connectangles="0,0,0,0,0"/>
                  </v:shape>
                  <v:line id="Line 173" o:spid="_x0000_s1626" style="position:absolute;visibility:visible" from="6370,1672" to="6370,2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pmlsIAAADcAAAADwAAAGRycy9kb3ducmV2LnhtbERPz2vCMBS+D/Y/hCd4m2k3J64zlTEQ&#10;vDmr4vXRvDWdzUvXRG3315vDwOPH93ux7G0jLtT52rGCdJKAIC6drrlSsN+tnuYgfEDW2DgmBQN5&#10;WOaPDwvMtLvyli5FqEQMYZ+hAhNCm0npS0MW/cS1xJH7dp3FEGFXSd3hNYbbRj4nyUxarDk2GGzp&#10;01B5Ks5Wwcuf/xk2q6/0bXrmo+kPM1zjr1LjUf/xDiJQH+7if/daK3idxvnxTDwCMr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lpmlsIAAADcAAAADwAAAAAAAAAAAAAA&#10;AAChAgAAZHJzL2Rvd25yZXYueG1sUEsFBgAAAAAEAAQA+QAAAJADAAAAAA==&#10;" strokecolor="#9fbfc2" strokeweight=".15pt">
                    <v:stroke joinstyle="miter"/>
                  </v:line>
                  <v:shape id="Freeform 174" o:spid="_x0000_s1627" style="position:absolute;left:6370;top:1668;width:31;height:977;visibility:visible;mso-wrap-style:square;v-text-anchor:top" coordsize="31,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mH4MUA&#10;AADcAAAADwAAAGRycy9kb3ducmV2LnhtbESPQWvCQBSE74L/YXmCl6AbxRaNrlKEFsEebBS8PrLP&#10;JJp9G7JbE/+9Wyh4HGbmG2a16Uwl7tS40rKCyTgGQZxZXXKu4HT8HM1BOI+ssbJMCh7kYLPu91aY&#10;aNvyD91Tn4sAYZeggsL7OpHSZQUZdGNbEwfvYhuDPsgml7rBNsBNJadx/C4NlhwWCqxpW1B2S3+N&#10;gutXum/bg4uu3xSd48ViO9NRqtRw0H0sQXjq/Cv8395pBW+zCfydCUdAr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OYfgxQAAANwAAAAPAAAAAAAAAAAAAAAAAJgCAABkcnMv&#10;ZG93bnJldi54bWxQSwUGAAAAAAQABAD1AAAAigMAAAAA&#10;" path="m,4l31,r,973l,977,,4xe" fillcolor="#9fbfc2" stroked="f">
                    <v:path arrowok="t" o:connecttype="custom" o:connectlocs="0,4;31,0;31,973;0,977;0,4" o:connectangles="0,0,0,0,0"/>
                  </v:shape>
                  <v:shape id="Freeform 175" o:spid="_x0000_s1628" style="position:absolute;left:6401;top:1664;width:31;height:977;visibility:visible;mso-wrap-style:square;v-text-anchor:top" coordsize="31,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NqjsUA&#10;AADcAAAADwAAAGRycy9kb3ducmV2LnhtbESPzWrCQBSF94W+w3AL3TUTRSWkToIKgpsW1Lbra+aa&#10;RDN3YmaaxLfvFApdHs7Px1nmo2lET52rLSuYRDEI4sLqmksFH8ftSwLCeWSNjWVScCcHefb4sMRU&#10;24H31B98KcIIuxQVVN63qZSuqMigi2xLHLyz7Qz6ILtS6g6HMG4aOY3jhTRYcyBU2NKmouJ6+DaB&#10;e1u/2XYz05fT4ivW12R/+nwflXp+GlevIDyN/j/8195pBfPZFH7PhCMg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M2qOxQAAANwAAAAPAAAAAAAAAAAAAAAAAJgCAABkcnMv&#10;ZG93bnJldi54bWxQSwUGAAAAAAQABAD1AAAAigMAAAAA&#10;" path="m,4l31,r,973l,977,,4xe" fillcolor="#a0c0c3" stroked="f">
                    <v:path arrowok="t" o:connecttype="custom" o:connectlocs="0,4;31,0;31,973;0,977;0,4" o:connectangles="0,0,0,0,0"/>
                  </v:shape>
                  <v:shape id="Freeform 176" o:spid="_x0000_s1629" style="position:absolute;left:6432;top:1661;width:31;height:976;visibility:visible;mso-wrap-style:square;v-text-anchor:top" coordsize="31,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RFsUA&#10;AADcAAAADwAAAGRycy9kb3ducmV2LnhtbESPQWvCQBSE74L/YXlCb3XTVIukriKCUoQiWsXrM/ua&#10;hGbfht01if++Wyh4HGbmG2a+7E0tWnK+sqzgZZyAIM6trrhQcPraPM9A+ICssbZMCu7kYbkYDuaY&#10;advxgdpjKESEsM9QQRlCk0np85IM+rFtiKP3bZ3BEKUrpHbYRbipZZokb9JgxXGhxIbWJeU/x5tR&#10;YHe7033fTtym2d66y/UzPa8xVepp1K/eQQTqwyP83/7QCqaTV/g7E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4FEWxQAAANwAAAAPAAAAAAAAAAAAAAAAAJgCAABkcnMv&#10;ZG93bnJldi54bWxQSwUGAAAAAAQABAD1AAAAigMAAAAA&#10;" path="m,3l31,r,972l,976,,3xe" fillcolor="#a1c1c4" stroked="f">
                    <v:path arrowok="t" o:connecttype="custom" o:connectlocs="0,3;31,0;31,972;0,976;0,3" o:connectangles="0,0,0,0,0"/>
                  </v:shape>
                  <v:shape id="Freeform 177" o:spid="_x0000_s1630" style="position:absolute;left:6463;top:1648;width:83;height:985;visibility:visible;mso-wrap-style:square;v-text-anchor:top" coordsize="83,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mEncgA&#10;AADcAAAADwAAAGRycy9kb3ducmV2LnhtbESPQWvCQBSE7wX/w/IEL6VuKioluopUC6WHVo0Hj4/s&#10;azY1+zZmtzH113eFQo/DzHzDzJedrURLjS8dK3gcJiCIc6dLLhQcspeHJxA+IGusHJOCH/KwXPTu&#10;5phqd+EdtftQiAhhn6ICE0KdSulzQxb90NXE0ft0jcUQZVNI3eAlwm0lR0kylRZLjgsGa3o2lJ/2&#10;31ZBa96/MnuYtB/dZpTdb4/n6/ptqtSg361mIAJ14T/8137VCibjMdzOxCM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2YSdyAAAANwAAAAPAAAAAAAAAAAAAAAAAJgCAABk&#10;cnMvZG93bnJldi54bWxQSwUGAAAAAAQABAD1AAAAjQMAAAAA&#10;" path="m,13l83,r,973l,985,,13xe" fillcolor="#a2c2c5" stroked="f">
                    <v:path arrowok="t" o:connecttype="custom" o:connectlocs="0,13;83,0;83,973;0,985;0,13" o:connectangles="0,0,0,0,0"/>
                  </v:shape>
                  <v:line id="Line 178" o:spid="_x0000_s1631" style="position:absolute;visibility:visible" from="6463,1661" to="6463,2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jQ8MYAAADcAAAADwAAAGRycy9kb3ducmV2LnhtbESPQWvCQBSE7wX/w/IEb3WjNEVSVwlq&#10;aUFKUQu2t0f2mYRk34bsmsR/7xYKPQ4z8w2zXA+mFh21rrSsYDaNQBBnVpecK/g6vT4uQDiPrLG2&#10;TApu5GC9Gj0sMdG25wN1R5+LAGGXoILC+yaR0mUFGXRT2xAH72Jbgz7INpe6xT7ATS3nUfQsDZYc&#10;FgpsaFNQVh2vRsHHt96/3epdnP/s0vMnV9uTO2+VmoyH9AWEp8H/h//a71pB/BTD75lwBOTq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o0PDGAAAA3AAAAA8AAAAAAAAA&#10;AAAAAAAAoQIAAGRycy9kb3ducmV2LnhtbFBLBQYAAAAABAAEAPkAAACUAwAAAAA=&#10;" strokecolor="#a2c2c5" strokeweight=".15pt">
                    <v:stroke joinstyle="miter"/>
                  </v:line>
                  <v:shape id="Freeform 179" o:spid="_x0000_s1632" style="position:absolute;left:6463;top:1657;width:21;height:976;visibility:visible;mso-wrap-style:square;v-text-anchor:top" coordsize="21,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cqvMQA&#10;AADcAAAADwAAAGRycy9kb3ducmV2LnhtbESPT2vCQBTE7wW/w/IEb3WjxCCpq0ikINKLfwI9PrKv&#10;2dDs25Ddmvjtu4WCx2FmfsNsdqNtxZ163zhWsJgnIIgrpxuuFdyu769rED4ga2wdk4IHedhtJy8b&#10;zLUb+Ez3S6hFhLDPUYEJocul9JUhi37uOuLofbneYoiyr6XucYhw28plkmTSYsNxwWBHhaHq+/Jj&#10;FRSfD1+ujsMplR8HU4xFmYasVGo2HfdvIAKN4Rn+bx+1glWawd+Ze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XKrzEAAAA3AAAAA8AAAAAAAAAAAAAAAAAmAIAAGRycy9k&#10;b3ducmV2LnhtbFBLBQYAAAAABAAEAPUAAACJAwAAAAA=&#10;" path="m,4l21,r,973l,976,,4xe" fillcolor="#a2c2c5" stroked="f">
                    <v:path arrowok="t" o:connecttype="custom" o:connectlocs="0,4;21,0;21,973;0,976;0,4" o:connectangles="0,0,0,0,0"/>
                  </v:shape>
                  <v:shape id="Freeform 180" o:spid="_x0000_s1633" style="position:absolute;left:6484;top:1655;width:21;height:975;visibility:visible;mso-wrap-style:square;v-text-anchor:top" coordsize="21,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qq7McA&#10;AADcAAAADwAAAGRycy9kb3ducmV2LnhtbESPUUvDQBCE3wv+h2MLvoi9qK1K7LWooLSUFq2Cr0tu&#10;mwRze+H2TFN/vVcQ+jjMzDfMdN67RnUUpPZs4GqUgSIuvK25NPD58XJ5D0oissXGMxk4kMB8djaY&#10;Ym79nt+p28ZSJQhLjgaqGNtcaykqcigj3xInb+eDw5hkKLUNuE9w1+jrLLvVDmtOCxW29FxR8b39&#10;cQbWk5Wslhfyi/I67jZPb18bCjfGnA/7xwdQkfp4Cv+3F9bAZHwHxzPpCO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aquzHAAAA3AAAAA8AAAAAAAAAAAAAAAAAmAIAAGRy&#10;cy9kb3ducmV2LnhtbFBLBQYAAAAABAAEAPUAAACMAwAAAAA=&#10;" path="m,2l21,r,972l,975,,2xe" fillcolor="#a2c3c5" stroked="f">
                    <v:path arrowok="t" o:connecttype="custom" o:connectlocs="0,2;21,0;21,972;0,975;0,2" o:connectangles="0,0,0,0,0"/>
                  </v:shape>
                  <v:shape id="Freeform 181" o:spid="_x0000_s1634" style="position:absolute;left:6505;top:1651;width:20;height:976;visibility:visible;mso-wrap-style:square;v-text-anchor:top" coordsize="20,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jLx8IA&#10;AADcAAAADwAAAGRycy9kb3ducmV2LnhtbERPy4rCMBTdD/gP4QpuRFPFeVCNIj5wZlVGB9xemmtT&#10;bG5KErXz95OFMMvDeS9WnW3EnXyoHSuYjDMQxKXTNVcKfk770QeIEJE1No5JwS8FWC17LwvMtXvw&#10;N92PsRIphEOOCkyMbS5lKA1ZDGPXEifu4rzFmKCvpPb4SOG2kdMse5MWa04NBlvaGCqvx5tVsJ9t&#10;D5uvy7AYhvdpuSu8PJtzodSg363nICJ18V/8dH9qBa+ztDadSUd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iMvHwgAAANwAAAAPAAAAAAAAAAAAAAAAAJgCAABkcnMvZG93&#10;bnJldi54bWxQSwUGAAAAAAQABAD1AAAAhwMAAAAA&#10;" path="m,4l20,r,973l,976,,4xe" fillcolor="#a3c4c6" stroked="f">
                    <v:path arrowok="t" o:connecttype="custom" o:connectlocs="0,4;20,0;20,973;0,976;0,4" o:connectangles="0,0,0,0,0"/>
                  </v:shape>
                  <v:shape id="Freeform 182" o:spid="_x0000_s1635" style="position:absolute;left:6525;top:1648;width:21;height:976;visibility:visible;mso-wrap-style:square;v-text-anchor:top" coordsize="21,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ie+cUA&#10;AADcAAAADwAAAGRycy9kb3ducmV2LnhtbESPQWvCQBSE7wX/w/KE3uqmUm2NboIErNpbtVCPj+wz&#10;Cc2+XbJbjf56Vyj0OMzMN8wi700rTtT5xrKC51ECgri0uuFKwdd+9fQGwgdkja1lUnAhD3k2eFhg&#10;qu2ZP+m0C5WIEPYpKqhDcKmUvqzJoB9ZRxy9o+0Mhii7SuoOzxFuWjlOkqk02HBcqNFRUVP5s/s1&#10;Csb9695vgyuK8n198B/r67ebXpV6HPbLOYhAffgP/7U3WsHkZQb3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eJ75xQAAANwAAAAPAAAAAAAAAAAAAAAAAJgCAABkcnMv&#10;ZG93bnJldi54bWxQSwUGAAAAAAQABAD1AAAAigMAAAAA&#10;" path="m,3l21,r,973l,976,,3xe" fillcolor="#a4c5c7" stroked="f">
                    <v:path arrowok="t" o:connecttype="custom" o:connectlocs="0,3;21,0;21,973;0,976;0,3" o:connectangles="0,0,0,0,0"/>
                  </v:shape>
                  <v:shape id="Freeform 183" o:spid="_x0000_s1636" style="position:absolute;left:6546;top:1635;width:73;height:986;visibility:visible;mso-wrap-style:square;v-text-anchor:top" coordsize="73,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9x2MMA&#10;AADcAAAADwAAAGRycy9kb3ducmV2LnhtbERPu27CMBTdK/EP1kXqgsCh5REFDIpQWzFSysJ2FV+S&#10;iPg6sl0S+Ho8VOp4dN7rbW8acSPna8sKppMEBHFhdc2lgtPP5zgF4QOyxsYyKbiTh+1m8LLGTNuO&#10;v+l2DKWIIewzVFCF0GZS+qIig35iW+LIXawzGCJ0pdQOuxhuGvmWJAtpsObYUGFLu4qK6/HXKPjo&#10;vtz77JGO8oPMU3mZ1cvz7q7U67DPVyAC9eFf/OfeawXzeZwfz8Qj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29x2MMAAADcAAAADwAAAAAAAAAAAAAAAACYAgAAZHJzL2Rv&#10;d25yZXYueG1sUEsFBgAAAAAEAAQA9QAAAIgDAAAAAA==&#10;" path="m,13l73,r,973l,986,,13xe" fillcolor="#a5c6c8" stroked="f">
                    <v:path arrowok="t" o:connecttype="custom" o:connectlocs="0,13;73,0;73,973;0,986;0,13" o:connectangles="0,0,0,0,0"/>
                  </v:shape>
                  <v:line id="Line 184" o:spid="_x0000_s1637" style="position:absolute;visibility:visible" from="6546,1648" to="6546,2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kQccAAAADcAAAADwAAAGRycy9kb3ducmV2LnhtbESPT4vCMBTE74LfITzBm6Zd7CLVKFIQ&#10;vfqHPT+at22xeSlJrO233wjCHoeZ+Q2z3Q+mFT0531hWkC4TEMSl1Q1XCu6342INwgdkja1lUjCS&#10;h/1uOtliru2LL9RfQyUihH2OCuoQulxKX9Zk0C9tRxy9X+sMhihdJbXDV4SbVn4lybc02HBcqLGj&#10;oqbycX0aBVQVaXI/nkaX2bXsf7C4rU6jUvPZcNiACDSE//CnfdYKsiyF95l4BOTu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iJEHHAAAAA3AAAAA8AAAAAAAAAAAAAAAAA&#10;oQIAAGRycy9kb3ducmV2LnhtbFBLBQYAAAAABAAEAPkAAACOAwAAAAA=&#10;" strokecolor="#a5c6c8" strokeweight=".15pt">
                    <v:stroke joinstyle="miter"/>
                  </v:line>
                  <v:shape id="Freeform 185" o:spid="_x0000_s1638" style="position:absolute;left:6546;top:1645;width:18;height:976;visibility:visible;mso-wrap-style:square;v-text-anchor:top" coordsize="1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u1N8MA&#10;AADcAAAADwAAAGRycy9kb3ducmV2LnhtbESPQYvCMBSE78L+h/AWvGm6oiK1qciC4ElZ24u3R/NM&#10;i81LaaLW/fUbYcHjMDPfMNlmsK24U+8bxwq+pgkI4srpho2CsthNViB8QNbYOiYFT/KwyT9GGaba&#10;PfiH7qdgRISwT1FBHUKXSumrmiz6qeuIo3dxvcUQZW+k7vER4baVsyRZSosNx4UaO/quqbqeblaB&#10;Oybl81Kaqtj/2rMpVjc9x4NS489huwYRaAjv8H97rxUsFjN4nYlHQO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u1N8MAAADcAAAADwAAAAAAAAAAAAAAAACYAgAAZHJzL2Rv&#10;d25yZXYueG1sUEsFBgAAAAAEAAQA9QAAAIgDAAAAAA==&#10;" path="m,3l18,r,973l,976,,3xe" fillcolor="#a5c6c8" stroked="f">
                    <v:path arrowok="t" o:connecttype="custom" o:connectlocs="0,3;18,0;18,973;0,976;0,3" o:connectangles="0,0,0,0,0"/>
                  </v:shape>
                  <v:shape id="Freeform 186" o:spid="_x0000_s1639" style="position:absolute;left:6564;top:1642;width:18;height:976;visibility:visible;mso-wrap-style:square;v-text-anchor:top" coordsize="1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kOh8YA&#10;AADcAAAADwAAAGRycy9kb3ducmV2LnhtbESPT2vCQBTE7wW/w/IEb3WjYpHoKralKPXg34PHZ/aZ&#10;RLNvQ3ar0U/vCgWPw8z8hhlNalOIC1Uut6yg045AECdW55wq2G1/3gcgnEfWWFgmBTdyMBk33kYY&#10;a3vlNV02PhUBwi5GBZn3ZSylSzIy6Nq2JA7e0VYGfZBVKnWF1wA3hexG0Yc0mHNYyLCkr4yS8+bP&#10;KPju/q5m6dwtPs1tuTjd94feenlQqtWsp0MQnmr/Cv+351pBv9+D55lwBOT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kOh8YAAADcAAAADwAAAAAAAAAAAAAAAACYAgAAZHJz&#10;L2Rvd25yZXYueG1sUEsFBgAAAAAEAAQA9QAAAIsDAAAAAA==&#10;" path="m,3l18,r,973l,976,,3xe" fillcolor="#a5c6c9" stroked="f">
                    <v:path arrowok="t" o:connecttype="custom" o:connectlocs="0,3;18,0;18,973;0,976;0,3" o:connectangles="0,0,0,0,0"/>
                  </v:shape>
                  <v:shape id="Freeform 187" o:spid="_x0000_s1640" style="position:absolute;left:6582;top:1638;width:18;height:977;visibility:visible;mso-wrap-style:square;v-text-anchor:top" coordsize="18,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yzKsUA&#10;AADcAAAADwAAAGRycy9kb3ducmV2LnhtbESPzW7CMBCE70h9B2srcQOH8qMmYFAVlZ9rUx5gGy9J&#10;RLxOY0MCT48rVeI4mplvNKtNb2pxpdZVlhVMxhEI4tzqigsFx+/t6B2E88gaa8uk4EYONuuXwQoT&#10;bTv+omvmCxEg7BJUUHrfJFK6vCSDbmwb4uCdbGvQB9kWUrfYBbip5VsULaTBisNCiQ2lJeXn7GIU&#10;xId4F/fp5zbq0ul9ttsvfo6XX6WGr/3HEoSn3j/D/+2DVjCfz+DvTDgC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fLMqxQAAANwAAAAPAAAAAAAAAAAAAAAAAJgCAABkcnMv&#10;ZG93bnJldi54bWxQSwUGAAAAAAQABAD1AAAAigMAAAAA&#10;" path="m,4l18,r,973l,977,,4xe" fillcolor="#a6c7ca" stroked="f">
                    <v:path arrowok="t" o:connecttype="custom" o:connectlocs="0,4;18,0;18,973;0,977;0,4" o:connectangles="0,0,0,0,0"/>
                  </v:shape>
                  <v:shape id="Freeform 188" o:spid="_x0000_s1641" style="position:absolute;left:6600;top:1635;width:19;height:976;visibility:visible;mso-wrap-style:square;v-text-anchor:top" coordsize="19,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atP8QA&#10;AADcAAAADwAAAGRycy9kb3ducmV2LnhtbESPQWvCQBSE7wX/w/KE3upGIVJTN0GEiL0UGgvt8ZF9&#10;yQazb0N21fjvu0Khx2FmvmG2xWR7caXRd44VLBcJCOLa6Y5bBV+n8uUVhA/IGnvHpOBOHop89rTF&#10;TLsbf9K1Cq2IEPYZKjAhDJmUvjZk0S/cQBy9xo0WQ5RjK/WItwi3vVwlyVpa7DguGBxob6g+Vxer&#10;YNd8Hw64+dmUH+/3xnM66bIySj3Pp90biEBT+A//tY9aQZqm8DgTj4D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2rT/EAAAA3AAAAA8AAAAAAAAAAAAAAAAAmAIAAGRycy9k&#10;b3ducmV2LnhtbFBLBQYAAAAABAAEAPUAAACJAwAAAAA=&#10;" path="m,3l19,r,973l,976,,3xe" fillcolor="#a7c8cb" stroked="f">
                    <v:path arrowok="t" o:connecttype="custom" o:connectlocs="0,3;19,0;19,973;0,976;0,3" o:connectangles="0,0,0,0,0"/>
                  </v:shape>
                  <v:shape id="Freeform 189" o:spid="_x0000_s1642" style="position:absolute;left:6619;top:1629;width:31;height:979;visibility:visible;mso-wrap-style:square;v-text-anchor:top" coordsize="31,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2wB8IA&#10;AADcAAAADwAAAGRycy9kb3ducmV2LnhtbESPQYvCMBSE74L/IbwFL6LpCop2jSILgiAotuL50bxt&#10;yjYvpYla/70RBI/DzHzDLNedrcWNWl85VvA9TkAQF05XXCo459vRHIQPyBprx6TgQR7Wq35vial2&#10;dz7RLQuliBD2KSowITSplL4wZNGPXUMcvT/XWgxRtqXULd4j3NZykiQzabHiuGCwoV9DxX92tQoO&#10;e19nKIfHuTP2lEs/WST5RanBV7f5ARGoC5/wu73TCqbTGbzOxCM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rbAHwgAAANwAAAAPAAAAAAAAAAAAAAAAAJgCAABkcnMvZG93&#10;bnJldi54bWxQSwUGAAAAAAQABAD1AAAAhwMAAAAA&#10;" path="m,6l31,r,972l,979,,6xe" fillcolor="#a8c9cc" stroked="f">
                    <v:path arrowok="t" o:connecttype="custom" o:connectlocs="0,6;31,0;31,972;0,979;0,6" o:connectangles="0,0,0,0,0"/>
                  </v:shape>
                  <v:line id="Line 190" o:spid="_x0000_s1643" style="position:absolute;visibility:visible" from="6619,1635" to="6619,2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YZ08QAAADcAAAADwAAAGRycy9kb3ducmV2LnhtbESP0WrCQBRE3wX/YbmCL6HZKKht6ioi&#10;pPhUNPoBl+xtErp7N2RXjf16t1Do4zAzZ5j1drBG3Kj3rWMFszQDQVw53XKt4HIuXl5B+ICs0Tgm&#10;BQ/ysN2MR2vMtbvziW5lqEWEsM9RQRNCl0vpq4Ys+tR1xNH7cr3FEGVfS93jPcKtkfMsW0qLLceF&#10;BjvaN1R9l1eroJj/PDwmbx9J5YwzxTEpZ8tPpaaTYfcOItAQ/sN/7YNWsFis4PdMPAJy8w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hhnTxAAAANwAAAAPAAAAAAAAAAAA&#10;AAAAAKECAABkcnMvZG93bnJldi54bWxQSwUGAAAAAAQABAD5AAAAkgMAAAAA&#10;" strokecolor="#a8c9cc" strokeweight=".15pt">
                    <v:stroke joinstyle="miter"/>
                  </v:line>
                  <v:shape id="Freeform 191" o:spid="_x0000_s1644" style="position:absolute;left:6619;top:1632;width:15;height:976;visibility:visible;mso-wrap-style:square;v-text-anchor:top" coordsize="15,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J4VMEA&#10;AADcAAAADwAAAGRycy9kb3ducmV2LnhtbERP3WrCMBS+F3yHcAa7kZmqdGydUVQQvBPrHuCsOTbd&#10;mpOSRNu9vbkQvPz4/pfrwbbiRj40jhXMphkI4srphmsF3+f92weIEJE1to5JwT8FWK/GoyUW2vV8&#10;olsZa5FCOBSowMTYFVKGypDFMHUdceIuzluMCfpaao99CretnGfZu7TYcGow2NHOUPVXXq2C677a&#10;LY58+TFNPvPlpI+/28OnUq8vw+YLRKQhPsUP90EryPO0Np1JR0Cu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yeFTBAAAA3AAAAA8AAAAAAAAAAAAAAAAAmAIAAGRycy9kb3du&#10;cmV2LnhtbFBLBQYAAAAABAAEAPUAAACGAwAAAAA=&#10;" path="m,3l15,r,972l,976,,3xe" fillcolor="#a8c9cc" stroked="f">
                    <v:path arrowok="t" o:connecttype="custom" o:connectlocs="0,3;15,0;15,972;0,976;0,3" o:connectangles="0,0,0,0,0"/>
                  </v:shape>
                  <v:shape id="Freeform 192" o:spid="_x0000_s1645" style="position:absolute;left:6634;top:1629;width:16;height:975;visibility:visible;mso-wrap-style:square;v-text-anchor:top" coordsize="16,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tJIcYA&#10;AADcAAAADwAAAGRycy9kb3ducmV2LnhtbESPUUvDMBSF3wf+h3AF31yqsDK7ZUUqiigOnEX2eEmu&#10;TbW5KU221n9vBsIeD+ec73DW5eQ6caQhtJ4V3MwzEMTam5YbBfXH4/USRIjIBjvPpOCXApSbi9ka&#10;C+NHfqfjLjYiQTgUqMDG2BdSBm3JYZj7njh5X35wGJMcGmkGHBPcdfI2y3LpsOW0YLGnypL+2R2c&#10;gvzN6rHf7m2d65fP6uHw9PpdO6WuLqf7FYhIUzyH/9vPRsFicQenM+kI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ItJIcYAAADcAAAADwAAAAAAAAAAAAAAAACYAgAAZHJz&#10;L2Rvd25yZXYueG1sUEsFBgAAAAAEAAQA9QAAAIsDAAAAAA==&#10;" path="m,3l16,r,972l,975,,3xe" fillcolor="#a9cacd" stroked="f">
                    <v:path arrowok="t" o:connecttype="custom" o:connectlocs="0,3;16,0;16,972;0,975;0,3" o:connectangles="0,0,0,0,0"/>
                  </v:shape>
                  <v:shape id="Freeform 193" o:spid="_x0000_s1646" style="position:absolute;left:6650;top:1622;width:30;height:979;visibility:visible;mso-wrap-style:square;v-text-anchor:top" coordsize="30,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U0lMEA&#10;AADcAAAADwAAAGRycy9kb3ducmV2LnhtbERPyWrDMBC9B/IPYgq5JXJbKowb2ZRAIZeGLC69DtbU&#10;FrVGrqUmzt9Hh0KOj7evq8n14kxjsJ41PK4yEMSNN5ZbDfXpfZmDCBHZYO+ZNFwpQFXOZ2ssjL/w&#10;gc7H2IoUwqFADV2MQyFlaDpyGFZ+IE7ctx8dxgTHVpoRLync9fIpy5R0aDk1dDjQpqPm5/jnNOQ7&#10;td8q/L1+fNlnm9f8qVj2Wi8eprdXEJGmeBf/u7dGw4tK89OZdARk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FNJTBAAAA3AAAAA8AAAAAAAAAAAAAAAAAmAIAAGRycy9kb3du&#10;cmV2LnhtbFBLBQYAAAAABAAEAPUAAACGAwAAAAA=&#10;" path="m,7l30,r,972l,979,,7xe" fillcolor="#aacbce" stroked="f">
                    <v:path arrowok="t" o:connecttype="custom" o:connectlocs="0,7;30,0;30,972;0,979;0,7" o:connectangles="0,0,0,0,0"/>
                  </v:shape>
                  <v:line id="Line 194" o:spid="_x0000_s1647" style="position:absolute;visibility:visible" from="6650,1629" to="6650,2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h7U8UAAADcAAAADwAAAGRycy9kb3ducmV2LnhtbESPQWvCQBSE7wX/w/KE3upG0SDRVdKC&#10;tBfBplWvj+wzCWbfhuw2if31XaHgcZiZb5j1djC16Kh1lWUF00kEgji3uuJCwffX7mUJwnlkjbVl&#10;UnAjB9vN6GmNibY9f1KX+UIECLsEFZTeN4mULi/JoJvYhjh4F9sa9EG2hdQt9gFuajmLolgarDgs&#10;lNjQW0n5NfsxCs5ZX//eTjp9P+7n3XJuD/I1TpV6Hg/pCoSnwT/C/+0PrWART+F+JhwBuf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h7U8UAAADcAAAADwAAAAAAAAAA&#10;AAAAAAChAgAAZHJzL2Rvd25yZXYueG1sUEsFBgAAAAAEAAQA+QAAAJMDAAAAAA==&#10;" strokecolor="#aacbce" strokeweight=".15pt">
                    <v:stroke joinstyle="miter"/>
                  </v:line>
                  <v:shape id="Freeform 195" o:spid="_x0000_s1648" style="position:absolute;left:6650;top:1625;width:15;height:976;visibility:visible;mso-wrap-style:square;v-text-anchor:top" coordsize="15,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Z5MsYA&#10;AADcAAAADwAAAGRycy9kb3ducmV2LnhtbESPT2vCQBTE70K/w/IKvemmtoYQXUVKS72J1j94e2Sf&#10;STD7NmS3SeyndwWhx2FmfsPMFr2pREuNKy0reB1FIIgzq0vOFex+voYJCOeRNVaWScGVHCzmT4MZ&#10;ptp2vKF263MRIOxSVFB4X6dSuqwgg25ka+LgnW1j0AfZ5FI32AW4qeQ4imJpsOSwUGBNHwVll+2v&#10;UfD3/nlcyjhp16vraU1J9/122LNSL8/9cgrCU+//w4/2SiuYxGO4nw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Z5MsYAAADcAAAADwAAAAAAAAAAAAAAAACYAgAAZHJz&#10;L2Rvd25yZXYueG1sUEsFBgAAAAAEAAQA9QAAAIsDAAAAAA==&#10;" path="m,4l15,r,973l,976,,4xe" fillcolor="#aacbce" stroked="f">
                    <v:path arrowok="t" o:connecttype="custom" o:connectlocs="0,4;15,0;15,973;0,976;0,4" o:connectangles="0,0,0,0,0"/>
                  </v:shape>
                  <v:shape id="Freeform 196" o:spid="_x0000_s1649" style="position:absolute;left:6665;top:1622;width:15;height:976;visibility:visible;mso-wrap-style:square;v-text-anchor:top" coordsize="15,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5i0cUA&#10;AADcAAAADwAAAGRycy9kb3ducmV2LnhtbESPzWrDMBCE74W+g9hCLyGR22IT3CghBEp7KJQ6OaS3&#10;xdrYJtbKSPJP3j4qBHIcZuYbZrWZTCsGcr6xrOBlkYAgLq1uuFJw2H/MlyB8QNbYWiYFF/KwWT8+&#10;rDDXduRfGopQiQhhn6OCOoQul9KXNRn0C9sRR+9kncEQpaukdjhGuGnla5Jk0mDDcaHGjnY1leei&#10;NwqQ5d/s+M30M7afbtalfZDYK/X8NG3fQQSawj18a39pBWn2Bv9n4hGQ6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PmLRxQAAANwAAAAPAAAAAAAAAAAAAAAAAJgCAABkcnMv&#10;ZG93bnJldi54bWxQSwUGAAAAAAQABAD1AAAAigMAAAAA&#10;" path="m,3l15,r,972l,976,,3xe" fillcolor="#aacccf" stroked="f">
                    <v:path arrowok="t" o:connecttype="custom" o:connectlocs="0,3;15,0;15,972;0,976;0,3" o:connectangles="0,0,0,0,0"/>
                  </v:shape>
                  <v:shape id="Freeform 197" o:spid="_x0000_s1650" style="position:absolute;left:6680;top:1614;width:26;height:980;visibility:visible;mso-wrap-style:square;v-text-anchor:top" coordsize="26,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laMEA&#10;AADcAAAADwAAAGRycy9kb3ducmV2LnhtbESPzQrCMBCE74LvEFbwpqmiItUoIgh6En9QvC3N2hab&#10;TWmitm9vBMHjMDPfMPNlbQrxosrllhUM+hEI4sTqnFMF59OmNwXhPLLGwjIpaMjBctFuzTHW9s0H&#10;eh19KgKEXYwKMu/LWEqXZGTQ9W1JHLy7rQz6IKtU6grfAW4KOYyiiTSYc1jIsKR1Rsnj+DQKHsX+&#10;ub6m0YGm5Wnjb7ths2ouSnU79WoGwlPt/+Ffe6sVjCcj+J4JR0A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D5WjBAAAA3AAAAA8AAAAAAAAAAAAAAAAAmAIAAGRycy9kb3du&#10;cmV2LnhtbFBLBQYAAAAABAAEAPUAAACGAwAAAAA=&#10;" path="m,8l26,r,973l,980,,8xe" fillcolor="#abcdd0" stroked="f">
                    <v:path arrowok="t" o:connecttype="custom" o:connectlocs="0,8;26,0;26,973;0,980;0,8" o:connectangles="0,0,0,0,0"/>
                  </v:shape>
                  <v:line id="Line 198" o:spid="_x0000_s1651" style="position:absolute;visibility:visible" from="6680,1622" to="6680,2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ejTMcAAADcAAAADwAAAGRycy9kb3ducmV2LnhtbESPQWvCQBSE7wX/w/IEL6VuIio2ukoo&#10;FBpaKGopHh/ZZxLNvg27W03/vSsUehxm5htmtelNKy7kfGNZQTpOQBCXVjdcKfjavz4tQPiArLG1&#10;TAp+ycNmPXhYYabtlbd02YVKRAj7DBXUIXSZlL6syaAf2444ekfrDIYoXSW1w2uEm1ZOkmQuDTYc&#10;F2rs6KWm8rz7MQo+pp/5sZgu0vfiuUuL78fcHU65UqNhny9BBOrDf/iv/aYVzOYzuJ+JR0Cu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16NMxwAAANwAAAAPAAAAAAAA&#10;AAAAAAAAAKECAABkcnMvZG93bnJldi54bWxQSwUGAAAAAAQABAD5AAAAlQMAAAAA&#10;" strokecolor="#abcdd0" strokeweight=".15pt">
                    <v:stroke joinstyle="miter"/>
                  </v:line>
                  <v:shape id="Freeform 199" o:spid="_x0000_s1652" style="position:absolute;left:6680;top:1618;width:12;height:976;visibility:visible;mso-wrap-style:square;v-text-anchor:top" coordsize="12,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XWlMMA&#10;AADcAAAADwAAAGRycy9kb3ducmV2LnhtbESPwWrDMBBE74X8g9hAbo2cQExxo4QQMK6hlzrpfWtt&#10;LRNrZSzVdv4+KhR6HGbmDbM/zrYTIw2+daxgs05AENdOt9wouF7y5xcQPiBr7ByTgjt5OB4WT3vM&#10;tJv4g8YqNCJC2GeowITQZ1L62pBFv3Y9cfS+3WAxRDk0Ug84Rbjt5DZJUmmx5bhgsKezofpW/VgF&#10;N8rNp/1yXdW/60KavCzspVRqtZxPryACzeE//Nd+0wp2aQq/Z+IRkIc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XWlMMAAADcAAAADwAAAAAAAAAAAAAAAACYAgAAZHJzL2Rv&#10;d25yZXYueG1sUEsFBgAAAAAEAAQA9QAAAIgDAAAAAA==&#10;" path="m,4l12,r,973l,976,,4xe" fillcolor="#abcdd0" stroked="f">
                    <v:path arrowok="t" o:connecttype="custom" o:connectlocs="0,4;12,0;12,973;0,976;0,4" o:connectangles="0,0,0,0,0"/>
                  </v:shape>
                  <v:shape id="Freeform 200" o:spid="_x0000_s1653" style="position:absolute;left:6692;top:1614;width:14;height:977;visibility:visible;mso-wrap-style:square;v-text-anchor:top" coordsize="14,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5zEsYA&#10;AADcAAAADwAAAGRycy9kb3ducmV2LnhtbESP3WrCQBSE74W+w3IK3tVNI2pJXUWCP70ogtYHOGRP&#10;k2D2bLq7xvj2XUHwcpiZb5j5sjeN6Mj52rKC91ECgriwuuZSweln8/YBwgdkjY1lUnAjD8vFy2CO&#10;mbZXPlB3DKWIEPYZKqhCaDMpfVGRQT+yLXH0fq0zGKJ0pdQOrxFuGpkmyVQarDkuVNhSXlFxPl6M&#10;gnG5dX/5uF1v0/P++zRLd3m32ik1fO1XnyAC9eEZfrS/tILJdAb3M/EI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5zEsYAAADcAAAADwAAAAAAAAAAAAAAAACYAgAAZHJz&#10;L2Rvd25yZXYueG1sUEsFBgAAAAAEAAQA9QAAAIsDAAAAAA==&#10;" path="m,4l14,r,973l,977,,4xe" fillcolor="#acced1" stroked="f">
                    <v:path arrowok="t" o:connecttype="custom" o:connectlocs="0,4;14,0;14,973;0,977;0,4" o:connectangles="0,0,0,0,0"/>
                  </v:shape>
                  <v:shape id="Freeform 201" o:spid="_x0000_s1654" style="position:absolute;left:6706;top:1607;width:23;height:980;visibility:visible;mso-wrap-style:square;v-text-anchor:top" coordsize="23,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3srMEA&#10;AADcAAAADwAAAGRycy9kb3ducmV2LnhtbERPz2vCMBS+D/Y/hDfwMjSdMBnVKFJw8yRYB2O3R/Js&#10;is1LaTIb/3tzGHj8+H6vNsl14kpDaD0reJsVIIi1Ny03Cr5Pu+kHiBCRDXaeScGNAmzWz08rLI0f&#10;+UjXOjYih3AoUYGNsS+lDNqSwzDzPXHmzn5wGDMcGmkGHHO46+S8KBbSYcu5wWJPlSV9qf+cgpT8&#10;57n+OchdNb7+hoOu7Je+KTV5SdsliEgpPsT/7r1R8L7Ia/OZfATk+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97KzBAAAA3AAAAA8AAAAAAAAAAAAAAAAAmAIAAGRycy9kb3du&#10;cmV2LnhtbFBLBQYAAAAABAAEAPUAAACGAwAAAAA=&#10;" path="m,7l23,r,973l,980,,7xe" fillcolor="#adcfd2" stroked="f">
                    <v:path arrowok="t" o:connecttype="custom" o:connectlocs="0,7;23,0;23,973;0,980;0,7" o:connectangles="0,0,0,0,0"/>
                  </v:shape>
                  <v:line id="Line 202" o:spid="_x0000_s1655" style="position:absolute;visibility:visible" from="6706,1614" to="6706,2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HiKsQAAADcAAAADwAAAGRycy9kb3ducmV2LnhtbESPT2vCQBTE7wW/w/KE3pqNKYqJrmIL&#10;hYqn+uf+yD6TYPZtmt1qkk/vCgWPw8z8hlmuO1OLK7WusqxgEsUgiHOrKy4UHA9fb3MQziNrrC2T&#10;gp4crFejlyVm2t74h657X4gAYZehgtL7JpPS5SUZdJFtiIN3tq1BH2RbSN3iLcBNLZM4nkmDFYeF&#10;Ehv6LCm/7P+MgqHfXfz7R3faYsLDrv7VSZGnSr2Ou80ChKfOP8P/7W+tYDpL4XEmHAG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QeIqxAAAANwAAAAPAAAAAAAAAAAA&#10;AAAAAKECAABkcnMvZG93bnJldi54bWxQSwUGAAAAAAQABAD5AAAAkgMAAAAA&#10;" strokecolor="#adcfd2" strokeweight=".15pt">
                    <v:stroke joinstyle="miter"/>
                  </v:line>
                  <v:shape id="Freeform 203" o:spid="_x0000_s1656" style="position:absolute;left:6729;top:1600;width:19;height:980;visibility:visible;mso-wrap-style:square;v-text-anchor:top" coordsize="19,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ENIMMA&#10;AADcAAAADwAAAGRycy9kb3ducmV2LnhtbERPz2vCMBS+D/wfwhO8jJlO0Ek1iqwT6m5TD9vtrXmm&#10;xeala2Jb//vlMNjx4/u93g62Fh21vnKs4HmagCAunK7YKDif9k9LED4ga6wdk4I7edhuRg9rTLXr&#10;+YO6YzAihrBPUUEZQpNK6YuSLPqpa4gjd3GtxRBha6RusY/htpazJFlIixXHhhIbei2puB5vVgG+&#10;/bzPPk9ukelcHu7f5iszj3OlJuNhtwIRaAj/4j93rhXMX+L8eCYe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ENIMMAAADcAAAADwAAAAAAAAAAAAAAAACYAgAAZHJzL2Rv&#10;d25yZXYueG1sUEsFBgAAAAAEAAQA9QAAAIgDAAAAAA==&#10;" path="m,7l19,r,972l,980,,7xe" fillcolor="#add0d3" stroked="f">
                    <v:path arrowok="t" o:connecttype="custom" o:connectlocs="0,7;19,0;19,972;0,980;0,7" o:connectangles="0,0,0,0,0"/>
                  </v:shape>
                  <v:line id="Line 204" o:spid="_x0000_s1657" style="position:absolute;visibility:visible" from="6729,1607" to="6729,2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iM28QAAADcAAAADwAAAGRycy9kb3ducmV2LnhtbESPQWvCQBSE7wX/w/IKvdVNpK0ldRUR&#10;LEJPRm2vr9nXbGj2bdjdJvHfu4LQ4zAz3zCL1Whb0ZMPjWMF+TQDQVw53XCt4HjYPr6CCBFZY+uY&#10;FJwpwGo5uVtgod3Ae+rLWIsE4VCgAhNjV0gZKkMWw9R1xMn7cd5iTNLXUnscEty2cpZlL9Jiw2nB&#10;YEcbQ9Vv+WcVPJXD9ju6IFmbj3k/fH3m/vSu1MP9uH4DEWmM/+Fbe6cVPM9zuJ5JR0Au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qIzbxAAAANwAAAAPAAAAAAAAAAAA&#10;AAAAAKECAABkcnMvZG93bnJldi54bWxQSwUGAAAAAAQABAD5AAAAkgMAAAAA&#10;" strokecolor="#add0d3" strokeweight=".15pt">
                    <v:stroke joinstyle="miter"/>
                  </v:line>
                  <v:shape id="Freeform 205" o:spid="_x0000_s1658" style="position:absolute;left:6748;top:1593;width:17;height:979;visibility:visible;mso-wrap-style:square;v-text-anchor:top" coordsize="17,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4HNMUA&#10;AADcAAAADwAAAGRycy9kb3ducmV2LnhtbESPQWvCQBSE70L/w/IKXkQ3FWJLdBUpVQQvmvbg8ZF9&#10;ZkOzb0N21eivdwXB4zAz3zCzRWdrcabWV44VfIwSEMSF0xWXCv5+V8MvED4ga6wdk4IreVjM33oz&#10;zLS78J7OeShFhLDPUIEJocmk9IUhi37kGuLoHV1rMUTZllK3eIlwW8txkkykxYrjgsGGvg0V//nJ&#10;KljSOm0G10Gxw73Z8SHNbz/bXKn+e7ecggjUhVf42d5oBennGB5n4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fgc0xQAAANwAAAAPAAAAAAAAAAAAAAAAAJgCAABkcnMv&#10;ZG93bnJldi54bWxQSwUGAAAAAAQABAD1AAAAigMAAAAA&#10;" path="m,7l17,r,972l,979,,7xe" fillcolor="#add0d2" stroked="f">
                    <v:path arrowok="t" o:connecttype="custom" o:connectlocs="0,7;17,0;17,972;0,979;0,7" o:connectangles="0,0,0,0,0"/>
                  </v:shape>
                  <v:line id="Line 206" o:spid="_x0000_s1659" style="position:absolute;visibility:visible" from="6748,1600" to="6748,2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U5bsYAAADcAAAADwAAAGRycy9kb3ducmV2LnhtbESPQWvCQBSE7wX/w/KEXkrdtEWrMauU&#10;QKWIINri+SX7TILZt2l2G9N/7wqCx2FmvmGSZW9q0VHrKssKXkYRCOLc6ooLBT/fn89TEM4ja6wt&#10;k4J/crBcDB4SjLU98466vS9EgLCLUUHpfRNL6fKSDLqRbYiDd7StQR9kW0jd4jnATS1fo2giDVYc&#10;FkpsKC0pP+3/jIKsmm1W66ctGXnIZGe36Wrymyr1OOw/5iA89f4evrW/tILx+xtcz4QjIB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FOW7GAAAA3AAAAA8AAAAAAAAA&#10;AAAAAAAAoQIAAGRycy9kb3ducmV2LnhtbFBLBQYAAAAABAAEAPkAAACUAwAAAAA=&#10;" strokecolor="#add0d2" strokeweight=".15pt">
                    <v:stroke joinstyle="miter"/>
                  </v:line>
                  <v:shape id="Freeform 207" o:spid="_x0000_s1660" style="position:absolute;left:6748;top:1596;width:9;height:976;visibility:visible;mso-wrap-style:square;v-text-anchor:top" coordsize="9,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K2MUA&#10;AADcAAAADwAAAGRycy9kb3ducmV2LnhtbESPQWsCMRSE70L/Q3gFb5ptsa2sRpGKVLAIVcHrI3m7&#10;Wbp5WZKo23/fFAoeh5n5hpkve9eKK4XYeFbwNC5AEGtvGq4VnI6b0RRETMgGW8+k4IciLBcPgzmW&#10;xt/4i66HVIsM4ViiAptSV0oZtSWHcew74uxVPjhMWYZamoC3DHetfC6KV+mw4bxgsaN3S/r7cHEK&#10;wr7brard2l70drKefpw/i32llRo+9qsZiER9uof/21uj4OVtAn9n8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IrYxQAAANwAAAAPAAAAAAAAAAAAAAAAAJgCAABkcnMv&#10;ZG93bnJldi54bWxQSwUGAAAAAAQABAD1AAAAigMAAAAA&#10;" path="m,4l9,r,973l,976,,4xe" fillcolor="#add0d2" stroked="f">
                    <v:path arrowok="t" o:connecttype="custom" o:connectlocs="0,4;9,0;9,973;0,976;0,4" o:connectangles="0,0,0,0,0"/>
                  </v:shape>
                  <v:shape id="Freeform 208" o:spid="_x0000_s1661" style="position:absolute;left:6757;top:1593;width:8;height:976;visibility:visible;mso-wrap-style:square;v-text-anchor:top" coordsize="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hLgsMA&#10;AADcAAAADwAAAGRycy9kb3ducmV2LnhtbESPQWvCQBSE70L/w/IK3nRTIVqiq0jBUrwUo/T8yD6T&#10;aPZt3F1N7K93CwWPw8x8wyxWvWnEjZyvLSt4GycgiAuray4VHPab0TsIH5A1NpZJwZ08rJYvgwVm&#10;2na8o1seShEh7DNUUIXQZlL6oiKDfmxb4ugdrTMYonSl1A67CDeNnCTJVBqsOS5U2NJHRcU5vxoF&#10;v/5ynlxP/NnlUye33+mWih9Uavjar+cgAvXhGf5vf2kF6SyFvzPx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hLgsMAAADcAAAADwAAAAAAAAAAAAAAAACYAgAAZHJzL2Rv&#10;d25yZXYueG1sUEsFBgAAAAAEAAQA9QAAAIgDAAAAAA==&#10;" path="m,3l8,r,972l,976,,3xe" fillcolor="#accfd1" stroked="f">
                    <v:path arrowok="t" o:connecttype="custom" o:connectlocs="0,3;8,0;8,972;0,976;0,3" o:connectangles="0,0,0,0,0"/>
                  </v:shape>
                  <v:shape id="Freeform 209" o:spid="_x0000_s1662" style="position:absolute;left:6765;top:1585;width:13;height:980;visibility:visible;mso-wrap-style:square;v-text-anchor:top" coordsize="13,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A3b8QA&#10;AADcAAAADwAAAGRycy9kb3ducmV2LnhtbESPzWrDMBCE74G8g9hAb4ncQBzjRgmmkB/oKXbIebG2&#10;lqm1MpYaO29fFQo9DjPzDbM7TLYTDxp861jB6yoBQVw73XKj4FYdlxkIH5A1do5JwZM8HPbz2Q5z&#10;7Ua+0qMMjYgQ9jkqMCH0uZS+NmTRr1xPHL1PN1gMUQ6N1AOOEW47uU6SVFpsOS4Y7OndUP1VflsF&#10;p/W5Kqp0vDQfxh/L8nnKCror9bKYijcQgabwH/5rX7SCzTaF3zPxCM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wN2/EAAAA3AAAAA8AAAAAAAAAAAAAAAAAmAIAAGRycy9k&#10;b3ducmV2LnhtbFBLBQYAAAAABAAEAPUAAACJAwAAAAA=&#10;" path="m,8l13,r,972l,980,,8xe" fillcolor="#acced1" stroked="f">
                    <v:path arrowok="t" o:connecttype="custom" o:connectlocs="0,8;13,0;13,972;0,980;0,8" o:connectangles="0,0,0,0,0"/>
                  </v:shape>
                  <v:line id="Line 210" o:spid="_x0000_s1663" style="position:absolute;visibility:visible" from="6765,1593" to="6765,2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XMz8QAAADcAAAADwAAAGRycy9kb3ducmV2LnhtbESPT2sCMRTE7wW/Q3iCl1KzFvzD1iir&#10;UPQmags9PjZvs6Gbl2UTdfvtG0HwOMzMb5jluneNuFIXrGcFk3EGgrj02rJR8HX+fFuACBFZY+OZ&#10;FPxRgPVq8LLEXPsbH+l6ikYkCIccFdQxtrmUoazJYRj7ljh5le8cxiQ7I3WHtwR3jXzPspl0aDkt&#10;1NjStqby93RxCqp2YXt32ISitKF4/fk2O6qMUqNhX3yAiNTHZ/jR3msF0/kc7mfSEZ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RczPxAAAANwAAAAPAAAAAAAAAAAA&#10;AAAAAKECAABkcnMvZG93bnJldi54bWxQSwUGAAAAAAQABAD5AAAAkgMAAAAA&#10;" strokecolor="#acced1" strokeweight=".15pt">
                    <v:stroke joinstyle="miter"/>
                  </v:line>
                  <v:shape id="Freeform 211" o:spid="_x0000_s1664" style="position:absolute;left:6765;top:1589;width:6;height:976;visibility:visible;mso-wrap-style:square;v-text-anchor:top" coordsize="6,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jL1MEA&#10;AADcAAAADwAAAGRycy9kb3ducmV2LnhtbERPy4rCMBTdD/gP4QruxlTBVzWKVERh3FjduLs017bY&#10;3JQkame+frIYmOXhvFebzjTiRc7XlhWMhgkI4sLqmksF18v+cw7CB2SNjWVS8E0eNuvexwpTbd98&#10;plceShFD2KeooAqhTaX0RUUG/dC2xJG7W2cwROhKqR2+Y7hp5DhJptJgzbGhwpayiopH/jQKpqfb&#10;cfbjdouvw8klcnTIyLWZUoN+t12CCNSFf/Gf+6gVTGZxbTwTj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y9TBAAAA3AAAAA8AAAAAAAAAAAAAAAAAmAIAAGRycy9kb3du&#10;cmV2LnhtbFBLBQYAAAAABAAEAPUAAACGAwAAAAA=&#10;" path="m,4l6,r,972l,976,,4xe" fillcolor="#acced1" stroked="f">
                    <v:path arrowok="t" o:connecttype="custom" o:connectlocs="0,4;6,0;6,972;0,976;0,4" o:connectangles="0,0,0,0,0"/>
                  </v:shape>
                  <v:shape id="Freeform 212" o:spid="_x0000_s1665" style="position:absolute;left:6771;top:1585;width:7;height:976;visibility:visible;mso-wrap-style:square;v-text-anchor:top" coordsize="7,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44vMIA&#10;AADcAAAADwAAAGRycy9kb3ducmV2LnhtbESP0YrCMBRE3wX/IVxh3zRVqK7VKIu7guKTrh9waa5t&#10;sbnpJllb/94Igo/DzJxhluvO1OJGzleWFYxHCQji3OqKCwXn3+3wE4QPyBpry6TgTh7Wq35viZm2&#10;LR/pdgqFiBD2GSooQ2gyKX1ekkE/sg1x9C7WGQxRukJqh22Em1pOkmQqDVYcF0psaFNSfj39GwWH&#10;6+X89+Nl2vJujPl37dL99qDUx6D7WoAI1IV3+NXeaQXpbA7P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rji8wgAAANwAAAAPAAAAAAAAAAAAAAAAAJgCAABkcnMvZG93&#10;bnJldi54bWxQSwUGAAAAAAQABAD1AAAAhwMAAAAA&#10;" path="m,4l7,r,972l,976,,4xe" fillcolor="#aacccf" stroked="f">
                    <v:path arrowok="t" o:connecttype="custom" o:connectlocs="0,4;7,0;7,972;0,976;0,4" o:connectangles="0,0,0,0,0"/>
                  </v:shape>
                  <v:shape id="Freeform 213" o:spid="_x0000_s1666" style="position:absolute;left:6778;top:1577;width:9;height:980;visibility:visible;mso-wrap-style:square;v-text-anchor:top" coordsize="9,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1QFsAA&#10;AADcAAAADwAAAGRycy9kb3ducmV2LnhtbERPTWvCQBC9C/0PyxR6000LlSV1lSIUgtCCUfA6ZKeb&#10;0OxsyG5N/PedQ8Hj431vdnPo1ZXG1EW28LwqQBE30XXsLZxPH0sDKmVkh31ksnCjBLvtw2KDpYsT&#10;H+laZ68khFOJFtqch1Lr1LQUMK3iQCzcdxwDZoGj127EScJDr1+KYq0DdiwNLQ60b6n5qX+Dhdfa&#10;fOWD8dQdbvtPX12mqjGTtU+P8/sbqExzvov/3ZUTn5H5ckaOgN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h1QFsAAAADcAAAADwAAAAAAAAAAAAAAAACYAgAAZHJzL2Rvd25y&#10;ZXYueG1sUEsFBgAAAAAEAAQA9QAAAIUDAAAAAA==&#10;" path="m,8l9,r,973l,980,,8xe" fillcolor="#a9cbcd" stroked="f">
                    <v:path arrowok="t" o:connecttype="custom" o:connectlocs="0,8;9,0;9,973;0,980;0,8" o:connectangles="0,0,0,0,0"/>
                  </v:shape>
                  <v:line id="Line 214" o:spid="_x0000_s1667" style="position:absolute;visibility:visible" from="6778,1585" to="6778,2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xUI8UAAADcAAAADwAAAGRycy9kb3ducmV2LnhtbESPW0vDQBCF3wv+h2UEX0q7G6HSxm6L&#10;CIJFkF4f+jbNjkkwOxuyYxv99a4g9PFwLh9nvux9o87UxTqwhWxsQBEXwdVcWtjvXkZTUFGQHTaB&#10;ycI3RVgubgZzzF248IbOWylVGuGYo4VKpM21jkVFHuM4tMTJ+widR0myK7Xr8JLGfaPvjXnQHmtO&#10;hApbeq6o+Nx++cR9zw7G/5jhmk+r9duqmchMjtbe3fZPj6CEermG/9uvzsJkmsHfmXQE9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BxUI8UAAADcAAAADwAAAAAAAAAA&#10;AAAAAAChAgAAZHJzL2Rvd25yZXYueG1sUEsFBgAAAAAEAAQA+QAAAJMDAAAAAA==&#10;" strokecolor="#a9cbcd" strokeweight=".15pt">
                    <v:stroke joinstyle="miter"/>
                  </v:line>
                  <v:shape id="Freeform 215" o:spid="_x0000_s1668" style="position:absolute;left:6778;top:1581;width:5;height:976;visibility:visible;mso-wrap-style:square;v-text-anchor:top" coordsize="5,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h7McUA&#10;AADcAAAADwAAAGRycy9kb3ducmV2LnhtbESPQWvCQBSE7wX/w/KE3pqNSmuIWUUsQgs91Cg5P7PP&#10;JJh9G7JbE/99t1DwOMzMN0y2GU0rbtS7xrKCWRSDIC6tbrhScDruXxIQziNrbC2Tgjs52KwnTxmm&#10;2g58oFvuKxEg7FJUUHvfpVK6siaDLrIdcfAutjfog+wrqXscAty0ch7Hb9Jgw2Ghxo52NZXX/Mco&#10;aLbL7+K9uBzzs11+Lu5XpuGLlXqejtsVCE+jf4T/2x9awWsyh78z4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OHsxxQAAANwAAAAPAAAAAAAAAAAAAAAAAJgCAABkcnMv&#10;ZG93bnJldi54bWxQSwUGAAAAAAQABAD1AAAAigMAAAAA&#10;" path="m,4l5,r,973l,976,,4xe" fillcolor="#a9cbcd" stroked="f">
                    <v:path arrowok="t" o:connecttype="custom" o:connectlocs="0,4;5,0;5,973;0,976;0,4" o:connectangles="0,0,0,0,0"/>
                  </v:shape>
                  <v:shape id="Freeform 216" o:spid="_x0000_s1669" style="position:absolute;left:6783;top:1577;width:4;height:977;visibility:visible;mso-wrap-style:square;v-text-anchor:top" coordsize="4,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58TMUA&#10;AADcAAAADwAAAGRycy9kb3ducmV2LnhtbESPQWvCQBSE74L/YXlCb3WjxarRNURLaU9itXh+Zp9J&#10;MPs27G417a/vFgoeh5n5hllmnWnElZyvLSsYDRMQxIXVNZcKPg+vjzMQPiBrbCyTgm/ykK36vSWm&#10;2t74g677UIoIYZ+igiqENpXSFxUZ9EPbEkfvbJ3BEKUrpXZ4i3DTyHGSPEuDNceFClvaVFRc9l9G&#10;Qb6bbA/F2+jl2PKPOyPO19OTVuph0OULEIG6cA//t9+1gsnsCf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HnxMxQAAANwAAAAPAAAAAAAAAAAAAAAAAJgCAABkcnMv&#10;ZG93bnJldi54bWxQSwUGAAAAAAQABAD1AAAAigMAAAAA&#10;" path="m,4l4,r,973l,977,,4xe" fillcolor="#a7c8ca" stroked="f">
                    <v:path arrowok="t" o:connecttype="custom" o:connectlocs="0,4;4,0;4,973;0,977;0,4" o:connectangles="0,0,0,0,0"/>
                  </v:shape>
                  <v:shape id="Freeform 217" o:spid="_x0000_s1670" style="position:absolute;left:6787;top:1569;width:6;height:981;visibility:visible;mso-wrap-style:square;v-text-anchor:top" coordsize="6,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QwBcMA&#10;AADcAAAADwAAAGRycy9kb3ducmV2LnhtbESPQYvCMBSE7wv+h/AEb2uq6KLVKCIKXmTZuoLHZ/Ns&#10;i81LSaLWf78RhD0OM/MNM1+2phZ3cr6yrGDQT0AQ51ZXXCj4PWw/JyB8QNZYWyYFT/KwXHQ+5phq&#10;++AfumehEBHCPkUFZQhNKqXPSzLo+7Yhjt7FOoMhSldI7fAR4aaWwyT5kgYrjgslNrQuKb9mN6Og&#10;Pm3PfrR5HqbN8TtxGe/P45tWqtdtVzMQgdrwH363d1rBeDKC15l4B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QwBcMAAADcAAAADwAAAAAAAAAAAAAAAACYAgAAZHJzL2Rv&#10;d25yZXYueG1sUEsFBgAAAAAEAAQA9QAAAIgDAAAAAA==&#10;" path="m,8l6,r,973l,981,,8xe" fillcolor="#a5c5c8" stroked="f">
                    <v:path arrowok="t" o:connecttype="custom" o:connectlocs="0,8;6,0;6,973;0,981;0,8" o:connectangles="0,0,0,0,0"/>
                  </v:shape>
                  <v:line id="Line 218" o:spid="_x0000_s1671" style="position:absolute;visibility:visible" from="6787,1577" to="6787,2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7DpsYAAADcAAAADwAAAGRycy9kb3ducmV2LnhtbESP3WrCQBSE7wu+w3IK3pS6qaBIdJUi&#10;pBREqT8FLw/Z02Rp9mzIbpPo07tCwcthZr5hFqveVqKlxhvHCt5GCQji3GnDhYLTMXudgfABWWPl&#10;mBRcyMNqOXhaYKpdx3tqD6EQEcI+RQVlCHUqpc9LsuhHriaO3o9rLIYom0LqBrsIt5UcJ8lUWjQc&#10;F0qsaV1S/nv4swqmu6x9yS/fJza9OX9lm+Jje+2UGj7373MQgfrwCP+3P7WCyWwC9zPxCMjl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uw6bGAAAA3AAAAA8AAAAAAAAA&#10;AAAAAAAAoQIAAGRycy9kb3ducmV2LnhtbFBLBQYAAAAABAAEAPkAAACUAwAAAAA=&#10;" strokecolor="#a5c5c8" strokeweight=".15pt">
                    <v:stroke joinstyle="miter"/>
                  </v:line>
                  <v:shape id="Freeform 219" o:spid="_x0000_s1672" style="position:absolute;left:6793;top:1562;width:2;height:980;visibility:visible;mso-wrap-style:square;v-text-anchor:top" coordsize="2,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PJq8QA&#10;AADcAAAADwAAAGRycy9kb3ducmV2LnhtbESPQWvCQBSE74L/YXlCb2aj0KCpmyBSsT1J1d5fs88k&#10;NPs23V017a/vFgoeh5n5hlmVg+nElZxvLSuYJSkI4srqlmsFp+N2ugDhA7LGzjIp+CYPZTEerTDX&#10;9sZvdD2EWkQI+xwVNCH0uZS+asigT2xPHL2zdQZDlK6W2uEtwk0n52maSYMtx4UGe9o0VH0eLkZB&#10;J/15bdz7a71b/nz02X7/bL+kUg+TYf0EItAQ7uH/9otW8LjI4O9MPAK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zyavEAAAA3AAAAA8AAAAAAAAAAAAAAAAAmAIAAGRycy9k&#10;b3ducmV2LnhtbFBLBQYAAAAABAAEAPUAAACJAwAAAAA=&#10;" path="m,7l2,r,973l,980,,7xe" fillcolor="#9ebec1" stroked="f">
                    <v:path arrowok="t" o:connecttype="custom" o:connectlocs="0,7;2,0;2,973;0,980;0,7" o:connectangles="0,0,0,0,0"/>
                  </v:shape>
                  <v:line id="Line 220" o:spid="_x0000_s1673" style="position:absolute;visibility:visible" from="6793,1569" to="6793,2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Yy7sQAAADcAAAADwAAAGRycy9kb3ducmV2LnhtbESPzWrDMBCE74G8g9hCL6GRW2gT3Cgh&#10;FBrS3PIHPS7WxjK2VkarJu7bV4VCj8PMfMMsVoPv1JWiNIENPE4LUMRVsA3XBk7H94c5KEnIFrvA&#10;ZOCbBFbL8WiBpQ033tP1kGqVISwlGnAp9aXWUjnyKNPQE2fvEqLHlGWstY14y3Df6aeieNEeG84L&#10;Dnt6c1S1hy9vYHPeyLH53FUfEydb2bcY28vOmPu7Yf0KKtGQ/sN/7a018Dyfwe+ZfAT0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ljLuxAAAANwAAAAPAAAAAAAAAAAA&#10;AAAAAKECAABkcnMvZG93bnJldi54bWxQSwUGAAAAAAQABAD5AAAAkgMAAAAA&#10;" strokecolor="#9ebec1" strokeweight=".15pt">
                    <v:stroke joinstyle="miter"/>
                  </v:line>
                  <v:shape id="Freeform 221" o:spid="_x0000_s1674" style="position:absolute;left:3953;top:1428;width:2842;height:298;visibility:visible;mso-wrap-style:square;v-text-anchor:top" coordsize="2842,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BYx8EA&#10;AADcAAAADwAAAGRycy9kb3ducmV2LnhtbERPTYvCMBC9C/6HMMLeNFVYkWqUKgiLILiul72NzdhU&#10;m0m3ibX++81B8Ph434tVZyvRUuNLxwrGowQEce50yYWC0892OAPhA7LGyjEpeJKH1bLfW2Cq3YO/&#10;qT2GQsQQ9ikqMCHUqZQ+N2TRj1xNHLmLayyGCJtC6gYfMdxWcpIkU2mx5NhgsKaNofx2vFsFh6uf&#10;nLPpadf+dtva7Nfhr8r2Sn0MumwOIlAX3uKX+0sr+JzFtfFMPA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4QWMfBAAAA3AAAAA8AAAAAAAAAAAAAAAAAmAIAAGRycy9kb3du&#10;cmV2LnhtbFBLBQYAAAAABAAEAPUAAACGAwAAAAA=&#10;" path="m1570,l1425,1,1282,3,1143,7r-135,5l879,18,755,26,637,34,527,44,426,55,333,66,250,78,177,91r-32,7l116,105r-26,7l67,119r-20,7l31,134r-13,7l8,149r-5,8l,165r2,7l7,179r9,7l28,194r15,7l62,207r46,13l167,233r69,11l317,255r91,9l508,273r109,7l734,287r125,4l991,295r138,2l1273,298r145,-1l1561,295r139,-4l1835,287r129,-7l2088,273r118,-9l2316,255r101,-11l2510,233r83,-13l2666,207r31,-6l2727,194r26,-8l2776,179r19,-7l2812,165r13,-8l2834,149r6,-8l2842,134r-1,-8l2836,119r-9,-7l2815,105r-15,-7l2781,91,2735,78,2676,66,2606,55,2526,44,2435,34,2335,26,2225,18,2108,12,1983,7,1852,3,1714,1,1570,xe" fillcolor="#6f8587" stroked="f">
                    <v:path arrowok="t" o:connecttype="custom" o:connectlocs="1425,1;1143,7;879,18;637,34;426,55;250,78;145,98;90,112;47,126;18,141;3,157;2,172;16,186;43,201;108,220;236,244;408,264;617,280;859,291;1129,297;1418,297;1700,291;1964,280;2206,264;2417,244;2593,220;2697,201;2753,186;2795,172;2825,157;2840,141;2841,126;2827,112;2800,98;2735,78;2606,55;2435,34;2225,18;1983,7;1714,1" o:connectangles="0,0,0,0,0,0,0,0,0,0,0,0,0,0,0,0,0,0,0,0,0,0,0,0,0,0,0,0,0,0,0,0,0,0,0,0,0,0,0,0"/>
                  </v:shape>
                  <v:line id="Line 222" o:spid="_x0000_s1675" style="position:absolute;flip:x;visibility:visible" from="5378,1428" to="5523,1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lCbcYAAADcAAAADwAAAGRycy9kb3ducmV2LnhtbESPQWvCQBSE70L/w/IK3nSjqGh0lVIQ&#10;FCzYVBBvz+wziWbfxuyq8d+7hUKPw8x8w8wWjSnFnWpXWFbQ60YgiFOrC84U7H6WnTEI55E1lpZJ&#10;wZMcLOZvrRnG2j74m+6Jz0SAsItRQe59FUvp0pwMuq6tiIN3srVBH2SdSV3jI8BNKftRNJIGCw4L&#10;OVb0mVN6SW5GwXI7vHwd1/Y52Kfn3ml0wOMmuSrVfm8+piA8Nf4//NdeaQXD8QR+z4QjIOc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t5Qm3GAAAA3AAAAA8AAAAAAAAA&#10;AAAAAAAAoQIAAGRycy9kb3ducmV2LnhtbFBLBQYAAAAABAAEAPkAAACUAwAAAAA=&#10;" strokecolor="#687d7f" strokeweight=".65pt">
                    <v:stroke joinstyle="miter"/>
                  </v:line>
                  <v:line id="Line 223" o:spid="_x0000_s1676" style="position:absolute;flip:x;visibility:visible" from="5235,1429" to="5378,1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wbA8UAAADcAAAADwAAAGRycy9kb3ducmV2LnhtbESPwWrCQBCG70LfYZmCN920RNHUVUpB&#10;EMSCWqjHaXaaLM3Ohuxq4tt3DoUeh3/+b+ZbbQbfqBt10QU28DTNQBGXwTquDHyct5MFqJiQLTaB&#10;ycCdImzWD6MVFjb0fKTbKVVKIBwLNFCn1BZax7Imj3EaWmLJvkPnMcnYVdp22AvcN/o5y+bao2O5&#10;UGNLbzWVP6erF0o+3GfX8Jm/X772/dKdL3t3yI0ZPw6vL6ASDel/+a+9swZmS3lfZEQE9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2wbA8UAAADcAAAADwAAAAAAAAAA&#10;AAAAAAChAgAAZHJzL2Rvd25yZXYueG1sUEsFBgAAAAAEAAQA+QAAAJMDAAAAAA==&#10;" strokecolor="#697e80" strokeweight=".65pt">
                    <v:stroke joinstyle="miter"/>
                  </v:line>
                  <v:line id="Line 224" o:spid="_x0000_s1677" style="position:absolute;flip:x;visibility:visible" from="5096,1431" to="5235,1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gvesUAAADcAAAADwAAAGRycy9kb3ducmV2LnhtbESPQWvCQBSE7wX/w/IEb3VjSatGV7FC&#10;qb0IRvH8zD6TxezbkN3G+O+7hUKPw8x8wyzXva1FR603jhVMxgkI4sJpw6WC0/HjeQbCB2SNtWNS&#10;8CAP69XgaYmZdnc+UJeHUkQI+wwVVCE0mZS+qMiiH7uGOHpX11oMUbal1C3eI9zW8iVJ3qRFw3Gh&#10;woa2FRW3/NsqcKYpd++XcEhT83n+mu3zdNo9lBoN+80CRKA+/If/2jut4HU+gd8z8Qj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6gvesUAAADcAAAADwAAAAAAAAAA&#10;AAAAAAChAgAAZHJzL2Rvd25yZXYueG1sUEsFBgAAAAAEAAQA+QAAAJMDAAAAAA==&#10;" strokecolor="#6b8081" strokeweight=".65pt">
                    <v:stroke joinstyle="miter"/>
                  </v:line>
                  <v:line id="Line 225" o:spid="_x0000_s1678" style="position:absolute;flip:x;visibility:visible" from="4961,1435" to="5096,1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9WbHsUAAADcAAAADwAAAGRycy9kb3ducmV2LnhtbESPQWsCMRSE74X+h/CE3jS7CxXdGsUW&#10;Cr3Vrnp/3bzurk1etknUrb/eFIQeh5n5hlmsBmvEiXzoHCvIJxkI4trpjhsFu+3reAYiRGSNxjEp&#10;+KUAq+X93QJL7c78QacqNiJBOJSooI2xL6UMdUsWw8T1xMn7ct5iTNI3Uns8J7g1ssiyqbTYcVpo&#10;saeXlurv6mgVHGfF3FSfP+/P09xs9phfLv5wUOphNKyfQEQa4n/41n7TCh7nBfydSUdA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9WbHsUAAADcAAAADwAAAAAAAAAA&#10;AAAAAAChAgAAZHJzL2Rvd25yZXYueG1sUEsFBgAAAAAEAAQA+QAAAJMDAAAAAA==&#10;" strokecolor="#6c8183" strokeweight=".65pt">
                    <v:stroke joinstyle="miter"/>
                  </v:line>
                  <v:line id="Line 226" o:spid="_x0000_s1679" style="position:absolute;flip:x;visibility:visible" from="4831,1440" to="4961,1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cnjcQAAADcAAAADwAAAGRycy9kb3ducmV2LnhtbESPQWvCQBSE70L/w/IK3nTTiGJTVymF&#10;QqVejD30+Mi+ZlOzb8PuNon/visIHoeZ+YbZ7Ebbip58aBwreJpnIIgrpxuuFXyd3mdrECEia2wd&#10;k4ILBdhtHyYbLLQb+Eh9GWuRIBwKVGBi7AopQ2XIYpi7jjh5P85bjEn6WmqPQ4LbVuZZtpIWG04L&#10;Bjt6M1Sdyz+rYJ1/1t4Pv0Nref99OFtTGjoqNX0cX19ARBrjPXxrf2gFy+cFXM+kIy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hyeNxAAAANwAAAAPAAAAAAAAAAAA&#10;AAAAAKECAABkcnMvZG93bnJldi54bWxQSwUGAAAAAAQABAD5AAAAkgMAAAAA&#10;" strokecolor="#6d8385" strokeweight=".65pt">
                    <v:stroke joinstyle="miter"/>
                  </v:line>
                  <v:line id="Line 227" o:spid="_x0000_s1680" style="position:absolute;flip:x;visibility:visible" from="4707,1446" to="4831,1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XIoMcAAADcAAAADwAAAGRycy9kb3ducmV2LnhtbESPW2vCQBCF34X+h2UKfasbpRVNXaUV&#10;pH3Q0ngBH4fsNAlmZ9Ps5uK/d4WCj4cz5ztz5svelKKl2hWWFYyGEQji1OqCMwWH/fp5CsJ5ZI2l&#10;ZVJwIQfLxcNgjrG2HSfU7nwmAoRdjApy76tYSpfmZNANbUUcvF9bG/RB1pnUNXYBbko5jqKJNFhw&#10;aMixolVO6XnXmPDG9mO17o5/n5sfOc7w9J2MmnOi1NNj//4GwlPv78f/6S+t4HX2ArcxgQB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NcigxwAAANwAAAAPAAAAAAAA&#10;AAAAAAAAAKECAABkcnMvZG93bnJldi54bWxQSwUGAAAAAAQABAD5AAAAlQMAAAAA&#10;" strokecolor="#6f8486" strokeweight=".65pt">
                    <v:stroke joinstyle="miter"/>
                  </v:line>
                  <v:line id="Line 228" o:spid="_x0000_s1681" style="position:absolute;flip:x;visibility:visible" from="4590,1454" to="4707,1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4D9sMAAADcAAAADwAAAGRycy9kb3ducmV2LnhtbESPT2vCQBTE74V+h+UVeqsbLRGbuooE&#10;lF6N4vmRfWaD2bdpdps//fRuoeBxmJnfMOvtaBvRU+drxwrmswQEcel0zZWC82n/tgLhA7LGxjEp&#10;mMjDdvP8tMZMu4GP1BehEhHCPkMFJoQ2k9KXhiz6mWuJo3d1ncUQZVdJ3eEQ4baRiyRZSos1xwWD&#10;LeWGylvxYxW46jp+/y54OtWX3WTy9P3gLCv1+jLuPkEEGsMj/N/+0grSjxT+zsQjID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uA/bDAAAA3AAAAA8AAAAAAAAAAAAA&#10;AAAAoQIAAGRycy9kb3ducmV2LnhtbFBLBQYAAAAABAAEAPkAAACRAwAAAAA=&#10;" strokecolor="#708688" strokeweight=".65pt">
                    <v:stroke joinstyle="miter"/>
                  </v:line>
                  <v:line id="Line 229" o:spid="_x0000_s1682" style="position:absolute;flip:x;visibility:visible" from="4480,1462" to="4590,1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OZk8IAAADcAAAADwAAAGRycy9kb3ducmV2LnhtbESPQYvCMBSE7wv+h/AEb2uqoGg1ijQo&#10;nsRVDx4fzbMtNi+liVr//WZB2OMwM98wy3Vna/Gk1leOFYyGCQji3JmKCwWX8/Z7BsIHZIO1Y1Lw&#10;Jg/rVe9rialxL/6h5ykUIkLYp6igDKFJpfR5SRb90DXE0bu51mKIsi2kafEV4baW4ySZSosVx4US&#10;G8pKyu+nh1WgMz8/an/Qs8N1N66y/Hx3Wis16HebBYhAXfgPf9p7o2Ayn8LfmXgE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rOZk8IAAADcAAAADwAAAAAAAAAAAAAA&#10;AAChAgAAZHJzL2Rvd25yZXYueG1sUEsFBgAAAAAEAAQA+QAAAJADAAAAAA==&#10;" strokecolor="#72888a" strokeweight=".65pt">
                    <v:stroke joinstyle="miter"/>
                  </v:line>
                  <v:line id="Line 230" o:spid="_x0000_s1683" style="position:absolute;flip:x;visibility:visible" from="4379,1472" to="4480,1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EOasUAAADcAAAADwAAAGRycy9kb3ducmV2LnhtbESPW2sCMRSE3wv+h3CEvtWsC211NYoX&#10;hFLog6vg62Fz9oKbk7iJ6/bfN4VCH4eZ+YZZrgfTip4631hWMJ0kIIgLqxuuFJxPh5cZCB+QNbaW&#10;ScE3eVivRk9LzLR98JH6PFQiQthnqKAOwWVS+qImg35iHXH0StsZDFF2ldQdPiLctDJNkjdpsOG4&#10;UKOjXU3FNb8bBZyWfSnLyyH9+kRn8tt2s3dbpZ7Hw2YBItAQ/sN/7Q+t4HX+Dr9n4hG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0EOasUAAADcAAAADwAAAAAAAAAA&#10;AAAAAAChAgAAZHJzL2Rvd25yZXYueG1sUEsFBgAAAAAEAAQA+QAAAJMDAAAAAA==&#10;" strokecolor="#748b8d" strokeweight=".65pt">
                    <v:stroke joinstyle="miter"/>
                  </v:line>
                  <v:line id="Line 231" o:spid="_x0000_s1684" style="position:absolute;flip:x;visibility:visible" from="4286,1483" to="4379,1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R57MIAAADcAAAADwAAAGRycy9kb3ducmV2LnhtbERPS2vCQBC+C/0PyxR6qxuFVo2uItpC&#10;L6X4OHgcs9MkNDsbdqcx9de7h4LHj++9WPWuUR2FWHs2MBpmoIgLb2suDRwP789TUFGQLTaeycAf&#10;RVgtHwYLzK2/8I66vZQqhXDM0UAl0uZax6Iih3HoW+LEffvgUBIMpbYBLyncNXqcZa/aYc2pocKW&#10;NhUVP/tfZ0DCVwjbzdukk/PogDS5ftrT1pinx349ByXUy1387/6wBl5maW06k46AXt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oR57MIAAADcAAAADwAAAAAAAAAAAAAA&#10;AAChAgAAZHJzL2Rvd25yZXYueG1sUEsFBgAAAAAEAAQA+QAAAJADAAAAAA==&#10;" strokecolor="#768e90" strokeweight=".65pt">
                    <v:stroke joinstyle="miter"/>
                  </v:line>
                  <v:line id="Line 232" o:spid="_x0000_s1685" style="position:absolute;flip:x;visibility:visible" from="4203,1494" to="4286,1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m/ysYAAADcAAAADwAAAGRycy9kb3ducmV2LnhtbESPT2vCQBTE70K/w/IKvZlNCxWTukpQ&#10;pL0I1fiH3h7ZZxKafRt2t5p++25B8DjMzG+Y2WIwnbiQ861lBc9JCoK4srrlWsG+XI+nIHxA1thZ&#10;JgW/5GExfxjNMNf2ylu67EItIoR9jgqaEPpcSl81ZNAntieO3tk6gyFKV0vt8BrhppMvaTqRBluO&#10;Cw32tGyo+t79GAXFSbZpmW2OKyq+Dp8VZef3dVDq6XEo3kAEGsI9fGt/aAWvWQb/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pv8rGAAAA3AAAAA8AAAAAAAAA&#10;AAAAAAAAoQIAAGRycy9kb3ducmV2LnhtbFBLBQYAAAAABAAEAPkAAACUAwAAAAA=&#10;" strokecolor="#799193" strokeweight=".65pt">
                    <v:stroke joinstyle="miter"/>
                  </v:line>
                  <v:line id="Line 233" o:spid="_x0000_s1686" style="position:absolute;flip:x;visibility:visible" from="4130,1506" to="4203,1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HzrsAAADcAAAADwAAAGRycy9kb3ducmV2LnhtbERPSwrCMBDdC94hjOBOUxV/1ShFENz6&#10;OcDYjG2xmZQk1np7sxBcPt5/u+9MLVpyvrKsYDJOQBDnVldcKLhdj6MVCB+QNdaWScGHPOx3/d4W&#10;U23ffKb2EgoRQ9inqKAMoUml9HlJBv3YNsSRe1hnMEToCqkdvmO4qeU0SRbSYMWxocSGDiXlz8vL&#10;KPCHdd0d76102XKJszXPb5mcKzUcdNkGRKAu/MU/90krWCRxfjwTj4DcfQE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9jkfOuwAAANwAAAAPAAAAAAAAAAAAAAAAAKECAABk&#10;cnMvZG93bnJldi54bWxQSwUGAAAAAAQABAD5AAAAiQMAAAAA&#10;" strokecolor="#7d9597" strokeweight=".65pt">
                    <v:stroke joinstyle="miter"/>
                  </v:line>
                  <v:line id="Line 234" o:spid="_x0000_s1687" style="position:absolute;flip:x;visibility:visible" from="4098,1519" to="4130,1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jMqr8AAADcAAAADwAAAGRycy9kb3ducmV2LnhtbESPwQrCMBBE74L/EFbwpmk9iFSjlIKg&#10;oIeqH7A0a1tsNqWJtv69EQSPw8y8YTa7wTTiRZ2rLSuI5xEI4sLqmksFt+t+tgLhPLLGxjIpeJOD&#10;3XY82mCibc85vS6+FAHCLkEFlfdtIqUrKjLo5rYlDt7ddgZ9kF0pdYd9gJtGLqJoKQ3WHBYqbCmr&#10;qHhcnkbB2V77fGVzPg+NTPF0zMp3myk1nQzpGoSnwf/Dv/ZBK1hGMXzPhCMgt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9jMqr8AAADcAAAADwAAAAAAAAAAAAAAAACh&#10;AgAAZHJzL2Rvd25yZXYueG1sUEsFBgAAAAAEAAQA+QAAAI0DAAAAAA==&#10;" strokecolor="#80999b" strokeweight=".65pt">
                    <v:stroke joinstyle="miter"/>
                  </v:line>
                  <v:line id="Line 235" o:spid="_x0000_s1688" style="position:absolute;flip:x;visibility:visible" from="4069,1526" to="4098,1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szOsQAAADcAAAADwAAAGRycy9kb3ducmV2LnhtbESPT2vCQBTE74V+h+UVvDWbKNiSZg0i&#10;WHo1ltLjI/vMH7NvY3bV5Nu7guBxmJnfMFk+mk5caHCNZQVJFIMgLq1uuFLwu9++f4JwHlljZ5kU&#10;TOQgX72+ZJhqe+UdXQpfiQBhl6KC2vs+ldKVNRl0ke2Jg3ewg0Ef5FBJPeA1wE0n53G8lAYbDgs1&#10;9rSpqTwWZ6NgnxRmOu0+Fv9/bdVuzlNz/J4KpWZv4/oLhKfRP8OP9o9WsIzncD8TjoB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uzM6xAAAANwAAAAPAAAAAAAAAAAA&#10;AAAAAKECAABkcnMvZG93bnJldi54bWxQSwUGAAAAAAQABAD5AAAAkgMAAAAA&#10;" strokecolor="#829c9e" strokeweight=".65pt">
                    <v:stroke joinstyle="miter"/>
                  </v:line>
                  <v:line id="Line 236" o:spid="_x0000_s1689" style="position:absolute;flip:x;visibility:visible" from="4043,1533" to="4069,1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W3WsIAAADcAAAADwAAAGRycy9kb3ducmV2LnhtbESPQYvCMBSE74L/ITzBi6ypCrp0TUWE&#10;RT1Wxb0+mmdb27yUJmvrvzfCwh6HmfmGWW96U4sHta60rGA2jUAQZ1aXnCu4nL8/PkE4j6yxtkwK&#10;nuRgkwwHa4y17Tilx8nnIkDYxaig8L6JpXRZQQbd1DbEwbvZ1qAPss2lbrELcFPLeRQtpcGSw0KB&#10;De0KyqrTr1GwL3dXuXp2Dd/1pPpJjzrNrVdqPOq3XyA89f4//Nc+aAXLaAHvM+EIyOQ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7W3WsIAAADcAAAADwAAAAAAAAAAAAAA&#10;AAChAgAAZHJzL2Rvd25yZXYueG1sUEsFBgAAAAAEAAQA+QAAAJADAAAAAA==&#10;" strokecolor="#85a0a2" strokeweight=".65pt">
                    <v:stroke joinstyle="miter"/>
                  </v:line>
                  <v:line id="Line 237" o:spid="_x0000_s1690" style="position:absolute;flip:x;visibility:visible" from="4020,1540" to="4043,1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gSssQAAADcAAAADwAAAGRycy9kb3ducmV2LnhtbESPQWsCMRSE74X+h/AKvdVkRdRujVKE&#10;gtKTrkiPj83r7tLkZUlSd/vvG0HwOMzMN8xqMzorLhRi51lDMVEgiGtvOm40nKqPlyWImJANWs+k&#10;4Y8ibNaPDyssjR/4QJdjakSGcCxRQ5tSX0oZ65YcxonvibP37YPDlGVopAk4ZLizcqrUXDrsOC+0&#10;2NO2pfrn+Os0LMN5VxSzav/1aYa9Oi3s62KwWj8/je9vIBKN6R6+tXdGw1zN4HomHwG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eBKyxAAAANwAAAAPAAAAAAAAAAAA&#10;AAAAAKECAABkcnMvZG93bnJldi54bWxQSwUGAAAAAAQABAD5AAAAkgMAAAAA&#10;" strokecolor="#88a3a6" strokeweight=".65pt">
                    <v:stroke joinstyle="miter"/>
                  </v:line>
                  <v:line id="Line 238" o:spid="_x0000_s1691" style="position:absolute;flip:x;visibility:visible" from="4000,1547" to="4020,1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zaFMYAAADcAAAADwAAAGRycy9kb3ducmV2LnhtbESPQWsCMRSE74X+h/AKXqRmtdXKapRS&#10;KBSsYNVLb4/Nc3d187Js0hj/vRGEHoeZ+YaZL6NpRKDO1ZYVDAcZCOLC6ppLBfvd5/MUhPPIGhvL&#10;pOBCDpaLx4c55tqe+YfC1pciQdjlqKDyvs2ldEVFBt3AtsTJO9jOoE+yK6Xu8JzgppGjLJtIgzWn&#10;hQpb+qioOG3/jIL2Wx9fTnH42v8N6/7bKoZyvQlK9Z7i+wyEp+j/w/f2l1YwycZwO5OOgF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c2hTGAAAA3AAAAA8AAAAAAAAA&#10;AAAAAAAAoQIAAGRycy9kb3ducmV2LnhtbFBLBQYAAAAABAAEAPkAAACUAwAAAAA=&#10;" strokecolor="#8ca7aa" strokeweight=".65pt">
                    <v:stroke joinstyle="miter"/>
                  </v:line>
                  <v:line id="Line 239" o:spid="_x0000_s1692" style="position:absolute;flip:x;visibility:visible" from="3984,1554" to="4000,1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0ecUAAADcAAAADwAAAGRycy9kb3ducmV2LnhtbESP3WrCQBSE7wt9h+UUvBHdVSS0qauU&#10;iqBgEf/Ay0P2mIRmz4bsauLbuwWhl8PMfMNM552txI0aXzrWMBoqEMSZMyXnGo6H5eAdhA/IBivH&#10;pOFOHuaz15cppsa1vKPbPuQiQtinqKEIoU6l9FlBFv3Q1cTRu7jGYoiyyaVpsI1wW8mxUom0WHJc&#10;KLCm74Ky3/3VaphkH6efxXp3dqa99Kulkpv1Yat17637+gQRqAv/4Wd7ZTQkKoG/M/E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p0ecUAAADcAAAADwAAAAAAAAAA&#10;AAAAAAChAgAAZHJzL2Rvd25yZXYueG1sUEsFBgAAAAAEAAQA+QAAAJMDAAAAAA==&#10;" strokecolor="#8fabae" strokeweight=".65pt">
                    <v:stroke joinstyle="miter"/>
                  </v:line>
                  <v:line id="Line 240" o:spid="_x0000_s1693" style="position:absolute;flip:x;visibility:visible" from="3971,1562" to="3984,1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4n88MAAADcAAAADwAAAGRycy9kb3ducmV2LnhtbESPQWsCMRSE70L/Q3gFb25WC1q2RpGC&#10;UjxU1NJeH5vXTermZUmibv+9KRQ8DjPzDTNf9q4VFwrRelYwLkoQxLXXlhsFH8f16BlETMgaW8+k&#10;4JciLBcPgzlW2l95T5dDakSGcKxQgUmpq6SMtSGHsfAdcfa+fXCYsgyN1AGvGe5aOSnLqXRoOS8Y&#10;7OjVUH06nJ2C01O90T+rr/C+tWObzI7ZfbJSw8d+9QIiUZ/u4f/2m1YwLWfwdyYfAb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OJ/PDAAAA3AAAAA8AAAAAAAAAAAAA&#10;AAAAoQIAAGRycy9kb3ducmV2LnhtbFBLBQYAAAAABAAEAPkAAACRAwAAAAA=&#10;" strokecolor="#92afb1" strokeweight=".65pt">
                    <v:stroke joinstyle="miter"/>
                  </v:line>
                  <v:line id="Line 241" o:spid="_x0000_s1694" style="position:absolute;flip:x;visibility:visible" from="3961,1569" to="3971,1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EBtcAAAADcAAAADwAAAGRycy9kb3ducmV2LnhtbERPTWsCMRC9F/wPYQQvRZPaIroaRQpi&#10;PdYWwduwGTeLm8myGXX775tDocfH+15t+tCoO3WpjmzhZWJAEZfR1VxZ+P7ajeegkiA7bCKThR9K&#10;sFkPnlZYuPjgT7ofpVI5hFOBFrxIW2idSk8B0yS2xJm7xC6gZNhV2nX4yOGh0VNjZjpgzbnBY0vv&#10;nsrr8RYsyJSui+dQ+YPbv/Zvkg4nbc7Wjob9dglKqJd/8Z/7w1mYmbw2n8lHQK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mxAbXAAAAA3AAAAA8AAAAAAAAAAAAAAAAA&#10;oQIAAGRycy9kb3ducmV2LnhtbFBLBQYAAAAABAAEAPkAAACOAwAAAAA=&#10;" strokecolor="#94b2b4" strokeweight=".65pt">
                    <v:stroke joinstyle="miter"/>
                  </v:line>
                  <v:line id="Line 242" o:spid="_x0000_s1695" style="position:absolute;flip:x;visibility:visible" from="3956,1577" to="3961,1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y5S8YAAADcAAAADwAAAGRycy9kb3ducmV2LnhtbESPQUsDMRSE74L/ITzBm826YG23TYsI&#10;SkU8dCuW3h6bt8nSzcuSxHb7740geBxm5htmuR5dL04UYudZwf2kAEHceN2xUfC5e7mbgYgJWWPv&#10;mRRcKMJ6dX21xEr7M2/pVCcjMoRjhQpsSkMlZWwsOYwTPxBnr/XBYcoyGKkDnjPc9bIsiql02HFe&#10;sDjQs6XmWH87BQ/NprWv7SXM3/f128F8fJnHslTq9mZ8WoBINKb/8F97oxVMizn8nslH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uMuUvGAAAA3AAAAA8AAAAAAAAA&#10;AAAAAAAAoQIAAGRycy9kb3ducmV2LnhtbFBLBQYAAAAABAAEAPkAAACUAwAAAAA=&#10;" strokecolor="#95b3b6" strokeweight=".65pt">
                    <v:stroke joinstyle="miter"/>
                  </v:line>
                  <v:line id="Line 243" o:spid="_x0000_s1696" style="position:absolute;flip:x;visibility:visible" from="3953,1585" to="3956,1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kBp8MAAADcAAAADwAAAGRycy9kb3ducmV2LnhtbERPz2vCMBS+C/sfwhvspqk7qHRGEdlg&#10;mwpbdeDx0TybYvNSksx2++vNQfD48f2eL3vbiAv5UDtWMB5lIIhLp2uuFBz2b8MZiBCRNTaOScEf&#10;BVguHgZzzLXr+JsuRaxECuGQowITY5tLGUpDFsPItcSJOzlvMSboK6k9dincNvI5yybSYs2pwWBL&#10;a0Plufi1Cn4+tl+mC9Xuf/0q2+NhM/3c116pp8d+9QIiUh/v4pv7XSuYjNP8dCYdAbm4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ZAafDAAAA3AAAAA8AAAAAAAAAAAAA&#10;AAAAoQIAAGRycy9kb3ducmV2LnhtbFBLBQYAAAAABAAEAPkAAACRAwAAAAA=&#10;" strokecolor="#96b3b6" strokeweight=".65pt">
                    <v:stroke joinstyle="miter"/>
                  </v:line>
                  <v:line id="Line 244" o:spid="_x0000_s1697" style="position:absolute;visibility:visible" from="3953,1592" to="3955,1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qVOsYAAADcAAAADwAAAGRycy9kb3ducmV2LnhtbESPQWvCQBSE74X+h+UVequbCBVJXUVL&#10;hSIKGr14e2SfSTT7Nma3MfrrXUHocZiZb5jRpDOVaKlxpWUFcS8CQZxZXXKuYLedfwxBOI+ssbJM&#10;Cq7kYDJ+fRlhou2FN9SmPhcBwi5BBYX3dSKlywoy6Hq2Jg7ewTYGfZBNLnWDlwA3lexH0UAaLDks&#10;FFjTd0HZKf0zCs7Ln91hdpwt1uTPn+0qvi33661S72/d9AuEp87/h5/tX61gEMfwOBOOgB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S6lTrGAAAA3AAAAA8AAAAAAAAA&#10;AAAAAAAAoQIAAGRycy9kb3ducmV2LnhtbFBLBQYAAAAABAAEAPkAAACUAwAAAAA=&#10;" strokecolor="#95b2b5" strokeweight=".65pt">
                    <v:stroke joinstyle="miter"/>
                  </v:line>
                  <v:line id="Line 245" o:spid="_x0000_s1698" style="position:absolute;visibility:visible" from="3955,1600" to="3960,1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WeWMYAAADcAAAADwAAAGRycy9kb3ducmV2LnhtbESPQWsCMRSE74X+h/AK3mriClZXo5RS&#10;wYNYtB48Pjevm6Wbl+0mrtt/3whCj8PMfMMsVr2rRUdtqDxrGA0VCOLCm4pLDcfP9fMURIjIBmvP&#10;pOGXAqyWjw8LzI2/8p66QyxFgnDIUYONscmlDIUlh2HoG+LkffnWYUyyLaVp8ZrgrpaZUhPpsOK0&#10;YLGhN0vF9+HiNHysu5/xhk7vu/NezfoXq6bb7Kj14Kl/nYOI1Mf/8L29MRomowxuZ9IR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FnljGAAAA3AAAAA8AAAAAAAAA&#10;AAAAAAAAoQIAAGRycy9kb3ducmV2LnhtbFBLBQYAAAAABAAEAPkAAACUAwAAAAA=&#10;" strokecolor="#93b1b3" strokeweight=".65pt">
                    <v:stroke joinstyle="miter"/>
                  </v:line>
                  <v:line id="Line 246" o:spid="_x0000_s1699" style="position:absolute;visibility:visible" from="3960,1607" to="3969,1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NrI8MAAADcAAAADwAAAGRycy9kb3ducmV2LnhtbESPT4vCMBTE7wt+h/AEb2vquhSpRtEF&#10;QVmh+Ofi7dE822LzUpKo3W+/EQSPw8z8hpktOtOIOzlfW1YwGiYgiAuray4VnI7rzwkIH5A1NpZJ&#10;wR95WMx7HzPMtH3wnu6HUIoIYZ+hgiqENpPSFxUZ9EPbEkfvYp3BEKUrpXb4iHDTyK8kSaXBmuNC&#10;hS39VFRcDzejgL7z82pLY5nQqV7vKP/NU+OUGvS75RREoC68w6/2RitIR2N4nolHQM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DayPDAAAA3AAAAA8AAAAAAAAAAAAA&#10;AAAAoQIAAGRycy9kb3ducmV2LnhtbFBLBQYAAAAABAAEAPkAAACRAwAAAAA=&#10;" strokecolor="#92afb1" strokeweight=".65pt">
                    <v:stroke joinstyle="miter"/>
                  </v:line>
                  <v:line id="Line 247" o:spid="_x0000_s1700" style="position:absolute;visibility:visible" from="3969,1614" to="3981,1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Sr3MUAAADcAAAADwAAAGRycy9kb3ducmV2LnhtbESPQWvCQBSE70L/w/KEXqRuLCKSuopY&#10;C8VLaaJ4fWSfm2D2bciuSfz3rlDocZiZb5jVZrC16Kj1lWMFs2kCgrhwumKj4Jh/vS1B+ICssXZM&#10;Cu7kYbN+Ga0w1a7nX+qyYESEsE9RQRlCk0rpi5Is+qlriKN3ca3FEGVrpG6xj3Bby/ckWUiLFceF&#10;EhvalVRcs5tVYPrJaf9zOB2yz/N2l3fnozf5VanX8bD9ABFoCP/hv/a3VrCYzeF5Jh4BuX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xSr3MUAAADcAAAADwAAAAAAAAAA&#10;AAAAAAChAgAAZHJzL2Rvd25yZXYueG1sUEsFBgAAAAAEAAQA+QAAAJMDAAAAAA==&#10;" strokecolor="#90acaf" strokeweight=".65pt">
                    <v:stroke joinstyle="miter"/>
                  </v:line>
                  <v:line id="Line 248" o:spid="_x0000_s1701" style="position:absolute;visibility:visible" from="3981,1622" to="3996,1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2SKsQAAADcAAAADwAAAGRycy9kb3ducmV2LnhtbESPQWvCQBSE7wX/w/IEb3XXhIYSXUWs&#10;gfZS0Hrx9sg+k2D2bchuk/jvu4VCj8PMfMNsdpNtxUC9bxxrWC0VCOLSmYYrDZev4vkVhA/IBlvH&#10;pOFBHnbb2dMGc+NGPtFwDpWIEPY5aqhD6HIpfVmTRb90HXH0bq63GKLsK2l6HCPctjJRKpMWG44L&#10;NXZ0qKm8n7+thpNKfPFmZPZZqMfxWt5S+4Gp1ov5tF+DCDSF//Bf+91oyFYv8HsmHgG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jZIqxAAAANwAAAAPAAAAAAAAAAAA&#10;AAAAAKECAABkcnMvZG93bnJldi54bWxQSwUGAAAAAAQABAD5AAAAkgMAAAAA&#10;" strokecolor="#8eaaac" strokeweight=".65pt">
                    <v:stroke joinstyle="miter"/>
                  </v:line>
                  <v:line id="Line 249" o:spid="_x0000_s1702" style="position:absolute;visibility:visible" from="3996,1628" to="4015,1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NZ6MQAAADcAAAADwAAAGRycy9kb3ducmV2LnhtbESPQWsCMRSE74L/ITyhF9GshS52axQV&#10;pMWDohW8Pjavm8XNy5Kkuv33jSB4HGbmG2a26GwjruRD7VjBZJyBIC6drrlScPrejKYgQkTW2Dgm&#10;BX8UYDHv92ZYaHfjA12PsRIJwqFABSbGtpAylIYshrFriZP347zFmKSvpPZ4S3DbyNcsy6XFmtOC&#10;wZbWhsrL8dcqWHp626D53G7xzNPVeSffV8O9Ui+DbvkBIlIXn+FH+0sryCc53M+kIyD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U1noxAAAANwAAAAPAAAAAAAAAAAA&#10;AAAAAKECAABkcnMvZG93bnJldi54bWxQSwUGAAAAAAQABAD5AAAAkgMAAAAA&#10;" strokecolor="#8ca8aa" strokeweight=".65pt">
                    <v:stroke joinstyle="miter"/>
                  </v:line>
                </v:group>
                <v:line id="Line 250" o:spid="_x0000_s1703" style="position:absolute;visibility:visible" from="4015,1635" to="4061,1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u/9cIAAADcAAAADwAAAGRycy9kb3ducmV2LnhtbESPQYvCMBSE74L/ITzBm6au4ErXKCos&#10;iCdbZXt9NG/bss1LaaLGf28EYY/DzHzDrDbBtOJGvWssK5hNExDEpdUNVwou5+/JEoTzyBpby6Tg&#10;QQ426+Fgham2d87olvtKRAi7FBXU3neplK6syaCb2o44er+2N+ij7Cupe7xHuGnlR5IspMGG40KN&#10;He1rKv/yq1HA8+xI3F23uV0WpyyEYvdzKpQaj8L2C4Sn4P/D7/ZBK1jMPuF1Jh4BuX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Mu/9cIAAADcAAAADwAAAAAAAAAAAAAA&#10;AAChAgAAZHJzL2Rvd25yZXYueG1sUEsFBgAAAAAEAAQA+QAAAJADAAAAAA==&#10;" strokecolor="#89a5a7" strokeweight=".65pt">
                  <v:stroke joinstyle="miter"/>
                </v:line>
                <v:line id="Line 251" o:spid="_x0000_s1704" style="position:absolute;visibility:visible" from="4061,1648" to="4120,1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OZiMIAAADcAAAADwAAAGRycy9kb3ducmV2LnhtbERPS2vCQBC+F/oflin0VjfxICV1FREK&#10;RSiNL+pxyE6ywexsyE419td3DwWPH997vhx9py40xDawgXySgSKugm25MXDYv7+8goqCbLELTAZu&#10;FGG5eHyYY2HDlbd02UmjUgjHAg04kb7QOlaOPMZJ6IkTV4fBoyQ4NNoOeE3hvtPTLJtpjy2nBoc9&#10;rR1V592PN+ClrL+P5e9tuykPp9x9fkndaGOen8bVGyihUe7if/eHNTDL09p0Jh0Bvf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NOZiMIAAADcAAAADwAAAAAAAAAAAAAA&#10;AAChAgAAZHJzL2Rvd25yZXYueG1sUEsFBgAAAAAEAAQA+QAAAJADAAAAAA==&#10;" strokecolor="#87a1a3" strokeweight=".65pt">
                  <v:stroke joinstyle="miter"/>
                </v:line>
                <v:line id="Line 252" o:spid="_x0000_s1705" style="position:absolute;visibility:visible" from="4120,1660" to="4189,1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tHiMMAAADcAAAADwAAAGRycy9kb3ducmV2LnhtbESPQWsCMRSE7wX/Q3iCt5q10kVXo1hB&#10;2tKTq+D1sXluFjcvaxJ1+++bQqHHYWa+YZbr3rbiTj40jhVMxhkI4srphmsFx8PueQYiRGSNrWNS&#10;8E0B1qvB0xIL7R68p3sZa5EgHApUYGLsCilDZchiGLuOOHln5y3GJH0ttcdHgttWvmRZLi02nBYM&#10;drQ1VF3Km02U7dl8la/Z9N1fT7Zq30z+eTFKjYb9ZgEiUh//w3/tD60gn8zh90w6AnL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8bR4jDAAAA3AAAAA8AAAAAAAAAAAAA&#10;AAAAoQIAAGRycy9kb3ducmV2LnhtbFBLBQYAAAAABAAEAPkAAACRAwAAAAA=&#10;" strokecolor="#849ea1" strokeweight=".65pt">
                  <v:stroke joinstyle="miter"/>
                </v:line>
                <v:line id="Line 253" o:spid="_x0000_s1706" style="position:absolute;visibility:visible" from="4189,1672" to="4270,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rAMAAAADcAAAADwAAAGRycy9kb3ducmV2LnhtbERPzYrCMBC+L/gOYQRva6pQ0WoUFRQX&#10;vVR9gKEZ22ozKU209e03B8Hjx/e/WHWmEi9qXGlZwWgYgSDOrC45V3C97H6nIJxH1lhZJgVvcrBa&#10;9n4WmGjbckqvs89FCGGXoILC+zqR0mUFGXRDWxMH7mYbgz7AJpe6wTaEm0qOo2giDZYcGgqsaVtQ&#10;9jg/jYLZNTq299M0jR9s9nF1ibt486fUoN+t5yA8df4r/rgPWsFkHOaHM+EIyOU/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P2qwDAAAAA3AAAAA8AAAAAAAAAAAAAAAAA&#10;oQIAAGRycy9kb3ducmV2LnhtbFBLBQYAAAAABAAEAPkAAACOAwAAAAA=&#10;" strokecolor="#829c9e" strokeweight=".65pt">
                  <v:stroke joinstyle="miter"/>
                </v:line>
                <v:line id="Line 254" o:spid="_x0000_s1707" style="position:absolute;visibility:visible" from="4270,1683" to="4361,1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DBLsMAAADcAAAADwAAAGRycy9kb3ducmV2LnhtbESPT2uEMBTE74V+h/AWeqtRC26xRlkK&#10;C72UZf8cenyYV5U1L2JSTb/9plDY4zAzv2GqJphRLDS7wbKCLElBELdWD9wpuJz3z68gnEfWOFom&#10;Bb/koKkfHyostV35SMvJdyJC2JWooPd+KqV0bU8GXWIn4uh929mgj3LupJ5xjXAzyjxNC2lw4LjQ&#10;40TvPbXX049RkIfwmZrDuPfFrvjKXrZHO52DUk+bsHsD4Sn4e/i//aEVFHkGf2fiEZD1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gwS7DAAAA3AAAAA8AAAAAAAAAAAAA&#10;AAAAoQIAAGRycy9kb3ducmV2LnhtbFBLBQYAAAAABAAEAPkAAACRAwAAAAA=&#10;" strokecolor="#809a9c" strokeweight=".65pt">
                  <v:stroke joinstyle="miter"/>
                </v:line>
                <v:line id="Line 255" o:spid="_x0000_s1708" style="position:absolute;visibility:visible" from="4361,1692" to="4461,1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EwocYAAADcAAAADwAAAGRycy9kb3ducmV2LnhtbESPQWvCQBSE74X+h+UVvJS62wgiqZtQ&#10;SkURJKil7fGRfSbB7NuQXTX+e1co9DjMzDfMPB9sK87U+8axhtexAkFcOtNwpeFrv3iZgfAB2WDr&#10;mDRcyUOePT7MMTXuwls670IlIoR9ihrqELpUSl/WZNGPXUccvYPrLYYo+0qaHi8RbluZKDWVFhuO&#10;CzV29FFTedydrIZNwWrln7+lWv8Uy8nx8+Dcb6H16Gl4fwMRaAj/4b/2ymiYJgncz8QjI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hMKHGAAAA3AAAAA8AAAAAAAAA&#10;AAAAAAAAoQIAAGRycy9kb3ducmV2LnhtbFBLBQYAAAAABAAEAPkAAACUAwAAAAA=&#10;" strokecolor="#7f989a" strokeweight=".65pt">
                  <v:stroke joinstyle="miter"/>
                </v:line>
                <v:line id="Line 256" o:spid="_x0000_s1709" style="position:absolute;visibility:visible" from="4461,1701" to="4570,1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2VOsYAAADcAAAADwAAAGRycy9kb3ducmV2LnhtbESP3WoCMRSE7wt9h3AKvRE3UUFka5RS&#10;KhWhLG6L7eVhc/YHNyfLJur69qYg9HKYmW+Y5XqwrThT7xvHGiaJAkFcONNwpeH7azNegPAB2WDr&#10;mDRcycN69fiwxNS4C+/pnIdKRAj7FDXUIXSplL6oyaJPXEccvdL1FkOUfSVNj5cIt62cKjWXFhuO&#10;CzV29FZTccxPVsNnxmrrRwepdj/Zx+z4Xjr3m2n9/DS8voAINIT/8L29NRrm0xn8nYlHQK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tlTrGAAAA3AAAAA8AAAAAAAAA&#10;AAAAAAAAoQIAAGRycy9kb3ducmV2LnhtbFBLBQYAAAAABAAEAPkAAACUAwAAAAA=&#10;" strokecolor="#7f989a" strokeweight=".65pt">
                  <v:stroke joinstyle="miter"/>
                </v:line>
                <v:line id="Line 257" o:spid="_x0000_s1710" style="position:absolute;visibility:visible" from="4570,1708" to="4687,1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ditsQAAADcAAAADwAAAGRycy9kb3ducmV2LnhtbESPQWvCQBSE7wX/w/IK3uomUVKJriEI&#10;gV6KqD14fGSfSWj2bchudfvvuwXB4zAz3zDbMphB3GhyvWUF6SIBQdxY3XOr4Otcv61BOI+scbBM&#10;Cn7JQbmbvWyx0PbOR7qdfCsihF2BCjrvx0JK13Rk0C3sSBy9q50M+iinVuoJ7xFuBpklSS4N9hwX&#10;Ohxp31HzffoxCrIQPhNzGGqfV/klXb4f7XgOSs1fQ7UB4Sn4Z/jR/tAK8mwF/2fiEZC7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12K2xAAAANwAAAAPAAAAAAAAAAAA&#10;AAAAAKECAABkcnMvZG93bnJldi54bWxQSwUGAAAAAAQABAD5AAAAkgMAAAAA&#10;" strokecolor="#809a9c" strokeweight=".65pt">
                  <v:stroke joinstyle="miter"/>
                </v:line>
                <v:line id="Line 258" o:spid="_x0000_s1711" style="position:absolute;visibility:visible" from="4687,1715" to="4812,1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FGxsYAAADcAAAADwAAAGRycy9kb3ducmV2LnhtbESPW2vCQBSE3wv+h+UIfWs2ChWJbkQK&#10;gvQGphX07ZA9udjs2ZDdmrS/3hUEH4eZ+YZZrgbTiDN1rrasYBLFIIhzq2suFXx/bZ7mIJxH1thY&#10;JgV/5GCVjh6WmGjb847OmS9FgLBLUEHlfZtI6fKKDLrItsTBK2xn0AfZlVJ32Ae4aeQ0jmfSYM1h&#10;ocKWXirKf7Jfo8AcJnH21q9P+9esqD/fpd8f/z+UehwP6wUIT4O/h2/trVYwmz7D9Uw4AjK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ehRsbGAAAA3AAAAA8AAAAAAAAA&#10;AAAAAAAAoQIAAGRycy9kb3ducmV2LnhtbFBLBQYAAAAABAAEAPkAAACUAwAAAAA=&#10;" strokecolor="#829b9d" strokeweight=".65pt">
                  <v:stroke joinstyle="miter"/>
                </v:line>
                <v:line id="Line 259" o:spid="_x0000_s1712" style="position:absolute;visibility:visible" from="4812,1719" to="4944,1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lKB8QAAADcAAAADwAAAGRycy9kb3ducmV2LnhtbESPwWrDMBBE74H8g9hAb4mcQJziWg4l&#10;UCg0hzbuByzWxnJrrYyl2OrfV4FCj8PMvGHKY7S9mGj0nWMF200GgrhxuuNWwWf9sn4E4QOyxt4x&#10;KfghD8dquSix0G7mD5ouoRUJwr5ABSaEoZDSN4Ys+o0biJN3daPFkOTYSj3inOC2l7ssy6XFjtOC&#10;wYFOhprvy80quO3rsz68T/r69XYwcYqtrvezUg+r+PwEIlAM/+G/9qtWkO9yuJ9JR0B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uUoHxAAAANwAAAAPAAAAAAAAAAAA&#10;AAAAAKECAABkcnMvZG93bnJldi54bWxQSwUGAAAAAAQABAD5AAAAkgMAAAAA&#10;" strokecolor="#839d9f" strokeweight=".65pt">
                  <v:stroke joinstyle="miter"/>
                </v:line>
                <v:line id="Line 260" o:spid="_x0000_s1713" style="position:absolute;visibility:visible" from="4944,1723" to="5082,1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xoLsQAAADcAAAADwAAAGRycy9kb3ducmV2LnhtbESPQWsCMRSE74L/ITyht5rVUt1ujWIF&#10;oRcprtLzY/O6G0xe1k2q6783hYLHYWa+YRar3llxoS4Yzwom4wwEceW14VrB8bB9zkGEiKzReiYF&#10;NwqwWg4HCyy0v/KeLmWsRYJwKFBBE2NbSBmqhhyGsW+Jk/fjO4cxya6WusNrgjsrp1k2kw4Np4UG&#10;W9o0VJ3KX6fAmPO63B1ecsTNW5vbV/vx9T1R6mnUr99BROrjI/zf/tQKZtM5/J1JR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jGguxAAAANwAAAAPAAAAAAAAAAAA&#10;AAAAAKECAABkcnMvZG93bnJldi54bWxQSwUGAAAAAAQABAD5AAAAkgMAAAAA&#10;" strokecolor="#849ea0" strokeweight=".65pt">
                  <v:stroke joinstyle="miter"/>
                </v:line>
                <v:line id="Line 261" o:spid="_x0000_s1714" style="position:absolute;visibility:visible" from="5082,1725" to="5226,1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6Bk8EAAADcAAAADwAAAGRycy9kb3ducmV2LnhtbERPTYvCMBC9C/6HMII3TVdQtGuUXUGw&#10;FASrHvY2NGNbTCalyWr995vDgsfH+15ve2vEgzrfOFbwMU1AEJdON1wpuJz3kyUIH5A1Gsek4EUe&#10;tpvhYI2pdk8+0aMIlYgh7FNUUIfQplL6siaLfupa4sjdXGcxRNhVUnf4jOHWyFmSLKTFhmNDjS3t&#10;airvxa9VUGbfZr73V7nKj5nJszy77PIfpcaj/usTRKA+vMX/7oNWsJjFtfFMPAJy8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3oGTwQAAANwAAAAPAAAAAAAAAAAAAAAA&#10;AKECAABkcnMvZG93bnJldi54bWxQSwUGAAAAAAQABAD5AAAAjwMAAAAA&#10;" strokecolor="#85a0a2" strokeweight=".65pt">
                  <v:stroke joinstyle="miter"/>
                </v:line>
                <v:line id="Line 262" o:spid="_x0000_s1715" style="position:absolute;flip:y;visibility:visible" from="5226,1725" to="5371,1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BDPMUAAADcAAAADwAAAGRycy9kb3ducmV2LnhtbESPT4vCMBTE74LfITxhb5rqoux2jSL+&#10;Q8VLdfH8aJ5tsXkpTdS6n34jCB6HmfkNM542phQ3ql1hWUG/F4EgTq0uOFPwe1x1v0A4j6yxtEwK&#10;HuRgOmm3xhhre+eEbgefiQBhF6OC3PsqltKlORl0PVsRB+9sa4M+yDqTusZ7gJtSDqJoJA0WHBZy&#10;rGieU3o5XI2CZHdau9PmXFb7z2Uho7/tcbgYKvXRaWY/IDw1/h1+tTdawWjwDc8z4QjIy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BDPMUAAADcAAAADwAAAAAAAAAA&#10;AAAAAAChAgAAZHJzL2Rvd25yZXYueG1sUEsFBgAAAAAEAAQA+QAAAJMDAAAAAA==&#10;" strokecolor="#86a1a3" strokeweight=".65pt">
                  <v:stroke joinstyle="miter"/>
                </v:line>
                <v:line id="Line 263" o:spid="_x0000_s1716" style="position:absolute;flip:y;visibility:visible" from="5371,1723" to="5514,1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v+J78AAADcAAAADwAAAGRycy9kb3ducmV2LnhtbERPy4rCMBTdD/gP4QqzG1MVRKppEUFw&#10;oTi+9pfm2hSbm9LE2vHrzWLA5eG8l3lva9FR6yvHCsajBARx4XTFpYLLefMzB+EDssbaMSn4Iw95&#10;NvhaYqrdk4/UnUIpYgj7FBWYEJpUSl8YsuhHriGO3M21FkOEbSl1i88Ybms5SZKZtFhxbDDY0NpQ&#10;cT89rAL/O29e+nWpejzsd9O16a523Cn1PexXCxCB+vAR/7u3WsFsGufHM/EIyOwN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wv+J78AAADcAAAADwAAAAAAAAAAAAAAAACh&#10;AgAAZHJzL2Rvd25yZXYueG1sUEsFBgAAAAAEAAQA+QAAAI0DAAAAAA==&#10;" strokecolor="#88a2a5" strokeweight=".65pt">
                  <v:stroke joinstyle="miter"/>
                </v:line>
                <v:line id="Line 264" o:spid="_x0000_s1717" style="position:absolute;flip:y;visibility:visible" from="5514,1719" to="5653,1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iw8UAAADcAAAADwAAAGRycy9kb3ducmV2LnhtbESPQWvCQBSE7wX/w/IEb3UThbRGVxFp&#10;sUgPNYrnZ/aZBLNvw+6q6b/vFgo9DjPzDbNY9aYVd3K+sawgHScgiEurG64UHA/vz68gfEDW2Fom&#10;Bd/kYbUcPC0w1/bBe7oXoRIRwj5HBXUIXS6lL2sy6Me2I47exTqDIUpXSe3wEeGmlZMkyaTBhuNC&#10;jR1taiqvxc0ouE13293+nLrmJTn44vNr9nbKglKjYb+egwjUh//wX/tDK8imKfyeiUd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iw8UAAADcAAAADwAAAAAAAAAA&#10;AAAAAAChAgAAZHJzL2Rvd25yZXYueG1sUEsFBgAAAAAEAAQA+QAAAJMDAAAAAA==&#10;" strokecolor="#89a4a6" strokeweight=".65pt">
                  <v:stroke joinstyle="miter"/>
                </v:line>
                <v:line id="Line 265" o:spid="_x0000_s1718" style="position:absolute;flip:y;visibility:visible" from="5653,1715" to="5787,1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dDnsQAAADcAAAADwAAAGRycy9kb3ducmV2LnhtbESPQWsCMRSE7wX/Q3iCt5pVwcpqFJEK&#10;gpSiVbw+N8/NYvKybFJ3/fdNodDjMDPfMItV56x4UBMqzwpGwwwEceF1xaWC09f2dQYiRGSN1jMp&#10;eFKA1bL3ssBc+5YP9DjGUiQIhxwVmBjrXMpQGHIYhr4mTt7NNw5jkk0pdYNtgjsrx1k2lQ4rTgsG&#10;a9oYKu7Hb6fgfmjPlb1u6+zyYd5nvLf7t8+zUoN+t56DiNTF//Bfe6cVTCdj+D2TjoB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Z0OexAAAANwAAAAPAAAAAAAAAAAA&#10;AAAAAKECAABkcnMvZG93bnJldi54bWxQSwUGAAAAAAQABAD5AAAAkgMAAAAA&#10;" strokecolor="#8aa5a7" strokeweight=".65pt">
                  <v:stroke joinstyle="miter"/>
                </v:line>
                <v:line id="Line 266" o:spid="_x0000_s1719" style="position:absolute;flip:y;visibility:visible" from="5787,1708" to="5917,1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e8isYAAADcAAAADwAAAGRycy9kb3ducmV2LnhtbESPQWvCQBSE7wX/w/IEb3XTCkGjm9AW&#10;Cj14sNEeentkn9lg9m3IbmPir+8WCh6HmfmG2RWjbcVAvW8cK3haJiCIK6cbrhWcju+PaxA+IGts&#10;HZOCiTwU+exhh5l2V/6koQy1iBD2GSowIXSZlL4yZNEvXUccvbPrLYYo+1rqHq8Rblv5nCSptNhw&#10;XDDY0Zuh6lL+WAX7qeluh83rKbnJL3P4Pk9DWpVKLebjyxZEoDHcw//tD60gXa3g70w8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3vIrGAAAA3AAAAA8AAAAAAAAA&#10;AAAAAAAAoQIAAGRycy9kb3ducmV2LnhtbFBLBQYAAAAABAAEAPkAAACUAwAAAAA=&#10;" strokecolor="#8ba7a9" strokeweight=".65pt">
                  <v:stroke joinstyle="miter"/>
                </v:line>
                <v:line id="Line 267" o:spid="_x0000_s1720" style="position:absolute;flip:y;visibility:visible" from="5917,1701" to="6041,1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aDNcUAAADcAAAADwAAAGRycy9kb3ducmV2LnhtbESPT4vCMBTE74LfITzBm6bb9c/SNYoI&#10;CwoeXPXS26N5tmWbl9pErX56Iwh7HGbmN8xs0ZpKXKlxpWUFH8MIBHFmdcm5guPhZ/AFwnlkjZVl&#10;UnAnB4t5tzPDRNsb/9J173MRIOwSVFB4XydSuqwgg25oa+LgnWxj0AfZ5FI3eAtwU8k4iibSYMlh&#10;ocCaVgVlf/uLURCd0228Xe7iw3jlHqcRpSlON0r1e+3yG4Sn1v+H3+21VjD5HMHrTDg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XaDNcUAAADcAAAADwAAAAAAAAAA&#10;AAAAAAChAgAAZHJzL2Rvd25yZXYueG1sUEsFBgAAAAAEAAQA+QAAAJMDAAAAAA==&#10;" strokecolor="#8ca8aa" strokeweight=".65pt">
                  <v:stroke joinstyle="miter"/>
                </v:line>
                <v:line id="Line 268" o:spid="_x0000_s1721" style="position:absolute;flip:y;visibility:visible" from="6041,1692" to="6159,1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zHl8UAAADcAAAADwAAAGRycy9kb3ducmV2LnhtbESPQWvCQBSE7wX/w/KEXorZtEVpYzZi&#10;pAU9GgteX7PPJG32bchuNfn3XUHwOMzMN0y6GkwrztS7xrKC5ygGQVxa3XCl4OvwOXsD4TyyxtYy&#10;KRjJwSqbPKSYaHvhPZ0LX4kAYZeggtr7LpHSlTUZdJHtiIN3sr1BH2RfSd3jJcBNK1/ieCENNhwW&#10;auxoU1P5W/wZBbt1rofv9+OY56Xbjh+++dk8FUo9Tof1EoSnwd/Dt/ZWK1i8zuF6JhwBm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zHl8UAAADcAAAADwAAAAAAAAAA&#10;AAAAAAChAgAAZHJzL2Rvd25yZXYueG1sUEsFBgAAAAAEAAQA+QAAAJMDAAAAAA==&#10;" strokecolor="#8eaaac" strokeweight=".65pt">
                  <v:stroke joinstyle="miter"/>
                </v:line>
                <v:line id="Line 269" o:spid="_x0000_s1722" style="position:absolute;flip:y;visibility:visible" from="6159,1683" to="6269,1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a+xMYAAADcAAAADwAAAGRycy9kb3ducmV2LnhtbESP3WrCQBSE7wu+w3KE3hTdaEvQ6Cqi&#10;CBUs4h94ecgek2D2bMhuTXx7Vyj0cpiZb5jpvDWluFPtCssKBv0IBHFqdcGZgtNx3RuBcB5ZY2mZ&#10;FDzIwXzWeZtiom3De7offCYChF2CCnLvq0RKl+Zk0PVtRRy8q60N+iDrTOoamwA3pRxGUSwNFhwW&#10;cqxomVN6O/waBV/p+Pyz2uwvVjfXj3Idye3muFPqvdsuJiA8tf4//Nf+1grizxheZ8IRkLM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mvsTGAAAA3AAAAA8AAAAAAAAA&#10;AAAAAAAAoQIAAGRycy9kb3ducmV2LnhtbFBLBQYAAAAABAAEAPkAAACUAwAAAAA=&#10;" strokecolor="#8fabae" strokeweight=".65pt">
                  <v:stroke joinstyle="miter"/>
                </v:line>
                <v:line id="Line 270" o:spid="_x0000_s1723" style="position:absolute;flip:y;visibility:visible" from="6269,1672" to="6370,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FQR8QAAADcAAAADwAAAGRycy9kb3ducmV2LnhtbESPQYvCMBSE78L+h/AWvGmqgpauUUQU&#10;KovC2oW9PppnW2xeShO17q83guBxmJlvmPmyM7W4UusqywpGwwgEcW51xYWC32w7iEE4j6yxtkwK&#10;7uRgufjozTHR9sY/dD36QgQIuwQVlN43iZQuL8mgG9qGOHgn2xr0QbaF1C3eAtzUchxFU2mw4rBQ&#10;YkPrkvLz8WIU7OIo9pvtobr82X2a3pss+6Z/pfqf3eoLhKfOv8OvdqoVTCczeJ4JR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gVBHxAAAANwAAAAPAAAAAAAAAAAA&#10;AAAAAKECAABkcnMvZG93bnJldi54bWxQSwUGAAAAAAQABAD5AAAAkgMAAAAA&#10;" strokecolor="#90adaf" strokeweight=".65pt">
                  <v:stroke joinstyle="miter"/>
                </v:line>
                <v:line id="Line 271" o:spid="_x0000_s1724" style="position:absolute;flip:y;visibility:visible" from="6370,1661" to="6463,1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trsMEAAADcAAAADwAAAGRycy9kb3ducmV2LnhtbERPy4rCMBTdC/MP4Q7MTlNHKNoxlUEc&#10;nI2CreD20tw+sLkpTaz1781CcHk47/VmNK0YqHeNZQXzWQSCuLC64UrBOf+bLkE4j6yxtUwKHuRg&#10;k35M1phoe+cTDZmvRAhhl6CC2vsukdIVNRl0M9sRB660vUEfYF9J3eM9hJtWfkdRLA02HBpq7Ghb&#10;U3HNbkZBFQ/z1ZBfjvtstI/b9XCw5U4r9fU5/v6A8DT6t/jl/tcK4kVYG86EIyDT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G2uwwQAAANwAAAAPAAAAAAAAAAAAAAAA&#10;AKECAABkcnMvZG93bnJldi54bWxQSwUGAAAAAAQABAD5AAAAjwMAAAAA&#10;" strokecolor="#92afb2" strokeweight=".65pt">
                  <v:stroke joinstyle="miter"/>
                </v:line>
                <v:line id="Line 272" o:spid="_x0000_s1725" style="position:absolute;flip:y;visibility:visible" from="6463,1648" to="6546,1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Fuk8QAAADcAAAADwAAAGRycy9kb3ducmV2LnhtbESPQWvCQBSE74L/YXkFL6KbahFNs4oU&#10;ivVYLYXeHtnXbEj2bci+avrvuwXB4zAz3zDFbvCtulAf68AGHucZKOIy2JorAx/n19kaVBRki21g&#10;MvBLEXbb8ajA3IYrv9PlJJVKEI45GnAiXa51LB15jPPQESfvO/QeJcm+0rbHa4L7Vi+ybKU91pwW&#10;HHb04qhsTj/egCyo2Ux95Y72sByeJB4/dfZlzORh2D+DEhrkHr6136yB1XID/2fSEdD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kW6TxAAAANwAAAAPAAAAAAAAAAAA&#10;AAAAAKECAABkcnMvZG93bnJldi54bWxQSwUGAAAAAAQABAD5AAAAkgMAAAAA&#10;" strokecolor="#94b2b4" strokeweight=".65pt">
                  <v:stroke joinstyle="miter"/>
                </v:line>
                <v:line id="Line 273" o:spid="_x0000_s1726" style="position:absolute;flip:y;visibility:visible" from="6546,1635" to="6619,1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qfUcAAAADcAAAADwAAAGRycy9kb3ducmV2LnhtbERPy4rCMBTdC/MP4Q6409QnYzXKMCKI&#10;rqzO/trcaco0N6WJtf69WQguD+e92nS2Ei01vnSsYDRMQBDnTpdcKLicd4MvED4ga6wck4IHedis&#10;P3orTLW784naLBQihrBPUYEJoU6l9Lkhi37oauLI/bnGYoiwKaRu8B7DbSXHSTKXFkuODQZr+jGU&#10;/2c3q2BRZ+N2JtvfazY67A+T7cIcy6BU/7P7XoII1IW3+OXeawXzaZwfz8QjIN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GKn1HAAAAA3AAAAA8AAAAAAAAAAAAAAAAA&#10;oQIAAGRycy9kb3ducmV2LnhtbFBLBQYAAAAABAAEAPkAAACOAwAAAAA=&#10;" strokecolor="#96b4b7" strokeweight=".65pt">
                  <v:stroke joinstyle="miter"/>
                </v:line>
                <v:line id="Line 274" o:spid="_x0000_s1727" style="position:absolute;flip:y;visibility:visible" from="6619,1629" to="6650,1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UJV8YAAADcAAAADwAAAGRycy9kb3ducmV2LnhtbESPQWsCMRSE74L/IbxCb5rdYqXdGkWE&#10;FqkHrfbQ3h6b183SzcuSRHf990YQPA4z8w0zW/S2ESfyoXasIB9nIIhLp2uuFHwf3kcvIEJE1tg4&#10;JgVnCrCYDwczLLTr+ItO+1iJBOFQoAITY1tIGUpDFsPYtcTJ+3PeYkzSV1J77BLcNvIpy6bSYs1p&#10;wWBLK0Pl//5oFbS7j26z+y3D66Hefvbe/Dzny4lSjw/98g1EpD7ew7f2WiuYTnK4nklHQM4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FCVfGAAAA3AAAAA8AAAAAAAAA&#10;AAAAAAAAoQIAAGRycy9kb3ducmV2LnhtbFBLBQYAAAAABAAEAPkAAACUAwAAAAA=&#10;" strokecolor="#98b6b9" strokeweight=".65pt">
                  <v:stroke joinstyle="miter"/>
                </v:line>
                <v:line id="Line 275" o:spid="_x0000_s1728" style="position:absolute;flip:y;visibility:visible" from="6650,1622" to="6680,1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gNIsAAAADcAAAADwAAAGRycy9kb3ducmV2LnhtbESPzQrCMBCE74LvEFbwpqkiItUoVRD0&#10;Iv49wNKsbWmzKU3U6tMbQfA4zMw3zGLVmko8qHGFZQWjYQSCOLW64EzB9bIdzEA4j6yxskwKXuRg&#10;tex2Fhhr++QTPc4+EwHCLkYFufd1LKVLczLohrYmDt7NNgZ9kE0mdYPPADeVHEfRVBosOCzkWNMm&#10;p7Q8342C4/7dTkre1+7wStYuKUu8HSKl+r02mYPw1Pp/+NfeaQXTyRi+Z8IRkM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JoDSLAAAAA3AAAAA8AAAAAAAAAAAAAAAAA&#10;oQIAAGRycy9kb3ducmV2LnhtbFBLBQYAAAAABAAEAPkAAACOAwAAAAA=&#10;" strokecolor="#99b8ba" strokeweight=".65pt">
                  <v:stroke joinstyle="miter"/>
                </v:line>
                <v:line id="Line 276" o:spid="_x0000_s1729" style="position:absolute;flip:y;visibility:visible" from="6680,1614" to="6706,1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czcYAAADcAAAADwAAAGRycy9kb3ducmV2LnhtbESPQWvCQBSE74X+h+UVvEjdqK20qasU&#10;IeCl0FovvT2yzyQ0+zbuvmj8911B6HGYmW+Y5XpwrTpRiI1nA9NJBoq49LbhysD+u3h8ARUF2WLr&#10;mQxcKMJ6dX+3xNz6M3/RaSeVShCOORqoRbpc61jW5DBOfEecvIMPDiXJUGkb8JzgrtWzLFtohw2n&#10;hRo72tRU/u56Z+D40R8+x0GyY+HGU+lff4p+/2zM6GF4fwMlNMh/+NbeWgOLpzlcz6Qjo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fnM3GAAAA3AAAAA8AAAAAAAAA&#10;AAAAAAAAoQIAAGRycy9kb3ducmV2LnhtbFBLBQYAAAAABAAEAPkAAACUAwAAAAA=&#10;" strokecolor="#9ab9bb" strokeweight=".65pt">
                  <v:stroke joinstyle="miter"/>
                </v:line>
                <v:line id="Line 277" o:spid="_x0000_s1730" style="position:absolute;flip:y;visibility:visible" from="6706,1607" to="6729,1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r2B8UAAADcAAAADwAAAGRycy9kb3ducmV2LnhtbESPT2sCMRTE7wW/Q3iCN81qFylb47IK&#10;hZ6kakF7e2ze/sHNy5KkuvbTNwWhx2HmN8Os8sF04krOt5YVzGcJCOLS6pZrBZ/Ht+kLCB+QNXaW&#10;ScGdPOTr0dMKM21vvKfrIdQilrDPUEETQp9J6cuGDPqZ7YmjV1lnMETpaqkd3mK56eQiSZbSYMtx&#10;ocGetg2Vl8O3UbA0Q/Gsv1zab35O+49tRffqvFNqMh6KVxCBhvAfftDvOnJpCn9n4hG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Br2B8UAAADcAAAADwAAAAAAAAAA&#10;AAAAAAChAgAAZHJzL2Rvd25yZXYueG1sUEsFBgAAAAAEAAQA+QAAAJMDAAAAAA==&#10;" strokecolor="#9bbabc" strokeweight=".65pt">
                  <v:stroke joinstyle="miter"/>
                </v:line>
                <v:line id="Line 278" o:spid="_x0000_s1731" style="position:absolute;flip:y;visibility:visible" from="6729,1600" to="6748,1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A81MQAAADcAAAADwAAAGRycy9kb3ducmV2LnhtbESPQWsCMRSE70L/Q3gFb5pVWnG3RhFL&#10;QSoiWnt/bJ67S5OXJUl1/fdGEDwOM/MNM1t01ogz+dA4VjAaZiCIS6cbrhQcf74GUxAhIms0jknB&#10;lQIs5i+9GRbaXXhP50OsRIJwKFBBHWNbSBnKmiyGoWuJk3dy3mJM0ldSe7wkuDVynGUTabHhtFBj&#10;S6uayr/Dv1WQjbfm9P27Pe6un+zNaJNv8jwq1X/tlh8gInXxGX6011rB5O0d7mfSEZ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EDzUxAAAANwAAAAPAAAAAAAAAAAA&#10;AAAAAKECAABkcnMvZG93bnJldi54bWxQSwUGAAAAAAQABAD5AAAAkgMAAAAA&#10;" strokecolor="#9bbabd" strokeweight=".65pt">
                  <v:stroke joinstyle="miter"/>
                </v:line>
                <v:line id="Line 279" o:spid="_x0000_s1732" style="position:absolute;flip:y;visibility:visible" from="6748,1593" to="6765,1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TN68UAAADcAAAADwAAAGRycy9kb3ducmV2LnhtbESPS2vDMBCE74X+B7GF3hK5TTDBiWLc&#10;QCCnkhe0uS3W+kGtlZGUxMmvrwqBHoeZb4ZZ5IPpxIWcby0reBsnIIhLq1uuFRwP69EMhA/IGjvL&#10;pOBGHvLl89MCM22vvKPLPtQilrDPUEETQp9J6cuGDPqx7YmjV1lnMETpaqkdXmO56eR7kqTSYMtx&#10;ocGeVg2VP/uzUZCaoZjok5v2H/ev3XZV0a36/lTq9WUo5iACDeE//KA3OnLTFP7OxCM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4TN68UAAADcAAAADwAAAAAAAAAA&#10;AAAAAAChAgAAZHJzL2Rvd25yZXYueG1sUEsFBgAAAAAEAAQA+QAAAJMDAAAAAA==&#10;" strokecolor="#9bbabc" strokeweight=".65pt">
                  <v:stroke joinstyle="miter"/>
                </v:line>
                <v:line id="Line 280" o:spid="_x0000_s1733" style="position:absolute;flip:y;visibility:visible" from="6765,1585" to="6778,1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uusQAAADcAAAADwAAAGRycy9kb3ducmV2LnhtbESP0WrCQBRE3wX/YbmCb7qxBFtS1xAL&#10;gnkRm/YDLtlrEpK9G7KrJv36bqHg4zAzZ5hdOppO3GlwjWUFm3UEgri0uuFKwffXcfUGwnlkjZ1l&#10;UjCRg3Q/n+0w0fbBn3QvfCUChF2CCmrv+0RKV9Zk0K1tTxy8qx0M+iCHSuoBHwFuOvkSRVtpsOGw&#10;UGNPHzWVbXEzCi75zxi3nPfuPGUHl7UtXs+RUsvFmL2D8DT6Z/i/fdIKtvEr/J0JR0D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H666xAAAANwAAAAPAAAAAAAAAAAA&#10;AAAAAKECAABkcnMvZG93bnJldi54bWxQSwUGAAAAAAQABAD5AAAAkgMAAAAA&#10;" strokecolor="#99b8ba" strokeweight=".65pt">
                  <v:stroke joinstyle="miter"/>
                </v:line>
                <v:line id="Line 281" o:spid="_x0000_s1734" style="position:absolute;flip:y;visibility:visible" from="6778,1577" to="6787,1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uO6cMAAADcAAAADwAAAGRycy9kb3ducmV2LnhtbERPTU/CQBC9k/gfNmPCTbYQQrCwEDQY&#10;vShSCPE4doe2sTvbdNdS/r1zMOH48r6X697VqqM2VJ4NjEcJKOLc24oLA8fDy8McVIjIFmvPZOBK&#10;Adaru8ESU+svvKcui4WSEA4pGihjbFKtQ16SwzDyDbFwZ986jALbQtsWLxLuaj1Jkpl2WLE0lNjQ&#10;c0n5T/brpORp4rrs6/u6e3yvX0/bw+fHfLsxZnjfbxagIvXxJv53v1kDs6mslTNyBP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l7junDAAAA3AAAAA8AAAAAAAAAAAAA&#10;AAAAoQIAAGRycy9kb3ducmV2LnhtbFBLBQYAAAAABAAEAPkAAACRAwAAAAA=&#10;" strokecolor="#97b5b7" strokeweight=".65pt">
                  <v:stroke joinstyle="miter"/>
                </v:line>
                <v:line id="Line 282" o:spid="_x0000_s1735" style="position:absolute;flip:y;visibility:visible" from="6787,1569" to="6793,1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pBcccAAADcAAAADwAAAGRycy9kb3ducmV2LnhtbESPQWvCQBSE74X+h+UVvJS6UUTamI1o&#10;QNSDh9oi9fbIvm5Cs29jdtX037sFocdhZr5hsnlvG3GhzteOFYyGCQji0umajYLPj9XLKwgfkDU2&#10;jknBL3mY548PGabaXfmdLvtgRISwT1FBFUKbSunLiiz6oWuJo/ftOoshys5I3eE1wm0jx0kylRZr&#10;jgsVtlRUVP7sz1ZBsT3Rbrc2S3MsDv5redoensetUoOnfjEDEagP/+F7e6MVTCdv8HcmHgGZ3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WkFxxwAAANwAAAAPAAAAAAAA&#10;AAAAAAAAAKECAABkcnMvZG93bnJldi54bWxQSwUGAAAAAAQABAD5AAAAlQMAAAAA&#10;" strokecolor="#93b0b2" strokeweight=".65pt">
                  <v:stroke joinstyle="miter"/>
                </v:line>
                <v:line id="Line 283" o:spid="_x0000_s1736" style="position:absolute;flip:y;visibility:visible" from="6793,1562" to="6795,1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oN+L8AAADcAAAADwAAAGRycy9kb3ducmV2LnhtbERPTYvCMBC9L/gfwgje1lRFkWpaRBC8&#10;idXL3oZmti0mk9rEWv315rCwx8f73uaDNaKnzjeOFcymCQji0umGKwXXy+F7DcIHZI3GMSl4kYc8&#10;G31tMdXuyWfqi1CJGMI+RQV1CG0qpS9rsuinriWO3K/rLIYIu0rqDp8x3Bo5T5KVtNhwbKixpX1N&#10;5a14WAXLd3s4zQl/mvVi9t4nhenLu1FqMh52GxCBhvAv/nMftYLVMs6PZ+IRkNk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QoN+L8AAADcAAAADwAAAAAAAAAAAAAAAACh&#10;AgAAZHJzL2Rvd25yZXYueG1sUEsFBgAAAAAEAAQA+QAAAI0DAAAAAA==&#10;" strokecolor="#8eaaad" strokeweight=".65pt">
                  <v:stroke joinstyle="miter"/>
                </v:line>
                <v:line id="Line 284" o:spid="_x0000_s1737" style="position:absolute;flip:x y;visibility:visible" from="6794,1554" to="6795,1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ZPYcUAAADcAAAADwAAAGRycy9kb3ducmV2LnhtbESPQYvCMBSE74L/IbyFvYimKhapRpEF&#10;wYMHrR56fDTPpmzzUpqs1v31ZmHB4zAz3zDrbW8bcafO144VTCcJCOLS6ZorBdfLfrwE4QOyxsYx&#10;KXiSh+1mOFhjpt2Dz3TPQyUihH2GCkwIbSalLw1Z9BPXEkfv5jqLIcqukrrDR4TbRs6SJJUWa44L&#10;Blv6MlR+5z9Wwcn3RTWf1W50K+bH0+g3f6YmV+rzo9+tQATqwzv83z5oBeliCn9n4hGQm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ZPYcUAAADcAAAADwAAAAAAAAAA&#10;AAAAAAChAgAAZHJzL2Rvd25yZXYueG1sUEsFBgAAAAAEAAQA+QAAAJMDAAAAAA==&#10;" strokecolor="#89a4a6" strokeweight=".65pt">
                  <v:stroke joinstyle="miter"/>
                </v:line>
                <v:line id="Line 285" o:spid="_x0000_s1738" style="position:absolute;flip:x y;visibility:visible" from="6789,1547" to="6794,1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iujsQAAADcAAAADwAAAGRycy9kb3ducmV2LnhtbESPQYvCMBSE7wv+h/AEL4umCitSm4oK&#10;irB6qHrx9miebbF5KU2q3X+/ERb2OMzMN0yy6k0tntS6yrKC6SQCQZxbXXGh4HrZjRcgnEfWWFsm&#10;BT/kYJUOPhKMtX1xRs+zL0SAsItRQel9E0vp8pIMuoltiIN3t61BH2RbSN3iK8BNLWdRNJcGKw4L&#10;JTa0LSl/nDujoKt1/tCnz9v6tO8ujr+zo11slBoN+/UShKfe/4f/2getYP41g/eZcARk+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mK6OxAAAANwAAAAPAAAAAAAAAAAA&#10;AAAAAKECAABkcnMvZG93bnJldi54bWxQSwUGAAAAAAQABAD5AAAAkgMAAAAA&#10;" strokecolor="#849ea0" strokeweight=".65pt">
                  <v:stroke joinstyle="miter"/>
                </v:line>
                <v:line id="Line 286" o:spid="_x0000_s1739" style="position:absolute;flip:x y;visibility:visible" from="6780,1540" to="6789,1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Sb9cQAAADcAAAADwAAAGRycy9kb3ducmV2LnhtbESPQYvCMBSE74L/ITxhb5quYleqUdZV&#10;QcGLXQ8eH82zLdu8lCZb6783guBxmJlvmMWqM5VoqXGlZQWfowgEcWZ1ybmC8+9uOAPhPLLGyjIp&#10;uJOD1bLfW2Ci7Y1P1KY+FwHCLkEFhfd1IqXLCjLoRrYmDt7VNgZ9kE0udYO3ADeVHEdRLA2WHBYK&#10;rOmnoOwv/TcK9tusPcj1ZbLejKvNV3vHGR1jpT4G3fcchKfOv8Ov9l4riKcTeJ4JR0A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lJv1xAAAANwAAAAPAAAAAAAAAAAA&#10;AAAAAKECAABkcnMvZG93bnJldi54bWxQSwUGAAAAAAQABAD5AAAAkgMAAAAA&#10;" strokecolor="#7f989a" strokeweight=".65pt">
                  <v:stroke joinstyle="miter"/>
                </v:line>
                <v:line id="Line 287" o:spid="_x0000_s1740" style="position:absolute;flip:x y;visibility:visible" from="6768,1533" to="6780,1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4O8QAAADcAAAADwAAAGRycy9kb3ducmV2LnhtbESPS2/CMBCE70j8B2uRuIHDo6gKGIR4&#10;id4KtPdtvMQR8TqKHQj99XWlSj2OZuYbzWLV2lLcqfaFYwWjYQKCOHO64FzBx2U/eAXhA7LG0jEp&#10;eJKH1bLbWWCq3YNPdD+HXEQI+xQVmBCqVEqfGbLoh64ijt7V1RZDlHUudY2PCLelHCfJTFosOC4Y&#10;rGhjKLudG6tgV7xNW37Xk0+z/cqb7PtIzcEp1e+16zmIQG34D/+1j1rB7GUKv2fiEZ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D7g7xAAAANwAAAAPAAAAAAAAAAAA&#10;AAAAAKECAABkcnMvZG93bnJldi54bWxQSwUGAAAAAAQABAD5AAAAkgMAAAAA&#10;" strokecolor="#7b9395" strokeweight=".65pt">
                  <v:stroke joinstyle="miter"/>
                </v:line>
                <v:line id="Line 288" o:spid="_x0000_s1741" style="position:absolute;flip:x y;visibility:visible" from="6753,1526" to="6768,1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umksYAAADcAAAADwAAAGRycy9kb3ducmV2LnhtbESPW2vCQBSE3wv9D8sp+NbsKl5K6iql&#10;IvgkrfHyesgek2j2bMiuGv+9Wyj4OMzMN8x03tlaXKn1lWMN/USBIM6dqbjQsM2W7x8gfEA2WDsm&#10;DXfyMJ+9vkwxNe7Gv3TdhEJECPsUNZQhNKmUPi/Jok9cQxy9o2sthijbQpoWbxFuazlQaiwtVhwX&#10;Smzou6T8vLlYDcNDporJOV/t1z/9036hdtngsNO699Z9fYII1IVn+L+9MhrGoxH8nYlHQM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bppLGAAAA3AAAAA8AAAAAAAAA&#10;AAAAAAAAoQIAAGRycy9kb3ducmV2LnhtbFBLBQYAAAAABAAEAPkAAACUAwAAAAA=&#10;" strokecolor="#778f91" strokeweight=".65pt">
                  <v:stroke joinstyle="miter"/>
                </v:line>
                <v:line id="Line 289" o:spid="_x0000_s1742" style="position:absolute;flip:x y;visibility:visible" from="6734,1519" to="6753,1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OlfMMAAADcAAAADwAAAGRycy9kb3ducmV2LnhtbESPzWrDMBCE74W+g9hCb43clIjGiRJK&#10;f6CQU+OGXBdrY5tYKyNtE/ftq0Cgx2FmvmGW69H36kQxdYEtPE4KUMR1cB03Fr6rj4dnUEmQHfaB&#10;ycIvJVivbm+WWLpw5i86baVRGcKpRAutyFBqneqWPKZJGIizdwjRo2QZG+0injPc93paFEZ77Dgv&#10;tDjQa0v1cfvjLbzR3nuuNsV7bMQYmVZP811l7f3d+LIAJTTKf/ja/nQWzMzA5Uw+Anr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TpXzDAAAA3AAAAA8AAAAAAAAAAAAA&#10;AAAAoQIAAGRycy9kb3ducmV2LnhtbFBLBQYAAAAABAAEAPkAAACRAwAAAAA=&#10;" strokecolor="#748b8d" strokeweight=".65pt">
                  <v:stroke joinstyle="miter"/>
                </v:line>
                <v:line id="Line 290" o:spid="_x0000_s1743" style="position:absolute;flip:x y;visibility:visible" from="6688,1506" to="6734,1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HpCMYAAADcAAAADwAAAGRycy9kb3ducmV2LnhtbESP3WrCQBSE7wu+w3IEb6RuKtSf6CpW&#10;jFoslKoPcMgek2D2bMhuNfr0XUHo5TAz3zDTeWNKcaHaFZYVvPUiEMSp1QVnCo6H5HUEwnlkjaVl&#10;UnAjB/NZ62WKsbZX/qHL3mciQNjFqCD3voqldGlOBl3PVsTBO9naoA+yzqSu8RrgppT9KBpIgwWH&#10;hRwrWuaUnve/RsHmdO+udh+jJPla37ef2ngTfY+V6rSbxQSEp8b/h5/trVYweB/C40w4AnL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2B6QjGAAAA3AAAAA8AAAAAAAAA&#10;AAAAAAAAoQIAAGRycy9kb3ducmV2LnhtbFBLBQYAAAAABAAEAPkAAACUAwAAAAA=&#10;" strokecolor="#708688" strokeweight=".65pt">
                  <v:stroke joinstyle="miter"/>
                </v:line>
                <v:line id="Line 291" o:spid="_x0000_s1744" style="position:absolute;flip:x y;visibility:visible" from="6629,1494" to="6688,1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m1M8IAAADcAAAADwAAAGRycy9kb3ducmV2LnhtbERP3WrCMBS+H/gO4Qx2MzTtZKV0RpGC&#10;mzdjtPoAx+asKWtOShNr9/bLhbDLj+9/s5ttLyYafedYQbpKQBA3TnfcKjifDsschA/IGnvHpOCX&#10;POy2i4cNFtrduKKpDq2IIewLVGBCGAopfWPIol+5gThy3260GCIcW6lHvMVw28uXJMmkxY5jg8GB&#10;SkPNT321Cqov7J7TtXkvL1Xy2XI+TccPqdTT47x/AxFoDv/iu/uoFWSvcW08E4+A3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Am1M8IAAADcAAAADwAAAAAAAAAAAAAA&#10;AAChAgAAZHJzL2Rvd25yZXYueG1sUEsFBgAAAAAEAAQA+QAAAJADAAAAAA==&#10;" strokecolor="#6b8183" strokeweight=".65pt">
                  <v:stroke joinstyle="miter"/>
                </v:line>
                <v:line id="Line 292" o:spid="_x0000_s1745" style="position:absolute;flip:x y;visibility:visible" from="6559,1483" to="6629,1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qqxsYAAADcAAAADwAAAGRycy9kb3ducmV2LnhtbESPT2vCQBTE70K/w/IK3uqmQqJNXUUE&#10;RenBf714e2Zfs6HZtyG7Nem37woFj8PM/IaZLXpbixu1vnKs4HWUgCAunK64VPB5Xr9MQfiArLF2&#10;TAp+ycNi/jSYYa5dx0e6nUIpIoR9jgpMCE0upS8MWfQj1xBH78u1FkOUbSl1i12E21qOkySTFiuO&#10;CwYbWhkqvk8/VgGbSUYf282k25fp+Xo5pPVuulNq+Nwv30EE6sMj/N/eagVZ+gb3M/EI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FaqsbGAAAA3AAAAA8AAAAAAAAA&#10;AAAAAAAAoQIAAGRycy9kb3ducmV2LnhtbFBLBQYAAAAABAAEAPkAAACUAwAAAAA=&#10;" strokecolor="#687d7f" strokeweight=".65pt">
                  <v:stroke joinstyle="miter"/>
                </v:line>
                <v:line id="Line 293" o:spid="_x0000_s1746" style="position:absolute;flip:x y;visibility:visible" from="6479,1472" to="6559,1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6ITMIAAADcAAAADwAAAGRycy9kb3ducmV2LnhtbERPy2oCMRTdC/5DuEJ3TkYXg0zNiBQq&#10;3VisWnB5Se48cHIzTNJ5/H2zKHR5OO/9YbKtGKj3jWMFmyQFQaydabhScL+9r3cgfEA22DomBTN5&#10;OBTLxR5z40b+ouEaKhFD2OeooA6hy6X0uiaLPnEdceRK11sMEfaVND2OMdy2cpummbTYcGyosaO3&#10;mvTz+mMVjJdP7c+3x/c51ff5eMrK7e5SKvWymo6vIAJN4V/85/4wCrIszo9n4hGQ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16ITMIAAADcAAAADwAAAAAAAAAAAAAA&#10;AAChAgAAZHJzL2Rvd25yZXYueG1sUEsFBgAAAAAEAAQA+QAAAJADAAAAAA==&#10;" strokecolor="#657a7b" strokeweight=".65pt">
                  <v:stroke joinstyle="miter"/>
                </v:line>
                <v:line id="Line 294" o:spid="_x0000_s1747" style="position:absolute;flip:x y;visibility:visible" from="6388,1462" to="6479,1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fGYsUAAADcAAAADwAAAGRycy9kb3ducmV2LnhtbESPMWvDMBSE90L+g3iBbI2cDmpwo4RS&#10;CPGSwbGHZntYL7aJ9SQsJXH766tCoeNxd99xm91kB3GnMfSONayWGQjixpmeWw11tX9egwgR2eDg&#10;mDR8UYDddva0wdy4B5d0P8VWJAiHHDV0MfpcytB0ZDEsnSdO3sWNFmOSYyvNiI8Et4N8yTIlLfac&#10;Fjr09NFRcz3drIby+Fmp2n+X9VlV+/OrLfz6UGi9mE/vbyAiTfE//NcujAalVvB7Jh0Bu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HfGYsUAAADcAAAADwAAAAAAAAAA&#10;AAAAAAChAgAAZHJzL2Rvd25yZXYueG1sUEsFBgAAAAAEAAQA+QAAAJMDAAAAAA==&#10;" strokecolor="#637779" strokeweight=".65pt">
                  <v:stroke joinstyle="miter"/>
                </v:line>
                <v:line id="Line 295" o:spid="_x0000_s1748" style="position:absolute;flip:x y;visibility:visible" from="6288,1454" to="6388,1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GxpsQAAADcAAAADwAAAGRycy9kb3ducmV2LnhtbESPzWrDMBCE74G8g9hAb4ncQE3rRjb5&#10;oZBcCk3yAIu1td1KK2NtEvfto0Khx2FmvmFW1eidutIQu8AGHhcZKOI62I4bA+fT2/wZVBRkiy4w&#10;GfihCFU5naywsOHGH3Q9SqMShGOBBlqRvtA61i15jIvQEyfvMwweJcmh0XbAW4J7p5dZlmuPHaeF&#10;FnvatlR/Hy/eQNhvXuTsvtbvvBF/2dmnzrqDMQ+zcf0KSmiU//Bfe28N5PkSfs+kI6D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QbGmxAAAANwAAAAPAAAAAAAAAAAA&#10;AAAAAKECAABkcnMvZG93bnJldi54bWxQSwUGAAAAAAQABAD5AAAAkgMAAAAA&#10;" strokecolor="#617576" strokeweight=".65pt">
                  <v:stroke joinstyle="miter"/>
                </v:line>
                <v:line id="Line 296" o:spid="_x0000_s1749" style="position:absolute;flip:x y;visibility:visible" from="6178,1446" to="6288,1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dkEMYAAADcAAAADwAAAGRycy9kb3ducmV2LnhtbESPT2vCQBTE70K/w/IKXkQ3tRA0ukoJ&#10;lHooiH8QvD2yzyQ2+zbsbmP67buC4HGYmd8wy3VvGtGR87VlBW+TBARxYXXNpYLj4XM8A+EDssbG&#10;Min4Iw/r1ctgiZm2N95Rtw+liBD2GSqoQmgzKX1RkUE/sS1x9C7WGQxRulJqh7cIN42cJkkqDdYc&#10;FypsKa+o+Nn/GgVunnfNl9sU5/np+r09unw3GtVKDV/7jwWIQH14hh/tjVaQpu9wPxOPgFz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HZBDGAAAA3AAAAA8AAAAAAAAA&#10;AAAAAAAAoQIAAGRycy9kb3ducmV2LnhtbFBLBQYAAAAABAAEAPkAAACUAwAAAAA=&#10;" strokecolor="#617476" strokeweight=".65pt">
                  <v:stroke joinstyle="miter"/>
                </v:line>
                <v:line id="Line 297" o:spid="_x0000_s1750" style="position:absolute;flip:x y;visibility:visible" from="6061,1440" to="6178,1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m0wsUAAADcAAAADwAAAGRycy9kb3ducmV2LnhtbESPT2sCMRTE70K/Q3iF3jSxLYusRhGL&#10;tnjzD4i3x+a5Wd28LJtU129vCgWPw8z8hpnMOleLK7Wh8qxhOFAgiAtvKi417HfL/ghEiMgGa8+k&#10;4U4BZtOX3gRz42+8oes2liJBOOSowcbY5FKGwpLDMPANcfJOvnUYk2xLaVq8Jbir5btSmXRYcVqw&#10;2NDCUnHZ/joNh5UqT6OP88bO74vv9ddSHVfHvdZvr918DCJSF5/h//aP0ZBln/B3Jh0BOX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cm0wsUAAADcAAAADwAAAAAAAAAA&#10;AAAAAAChAgAAZHJzL2Rvd25yZXYueG1sUEsFBgAAAAAEAAQA+QAAAJMDAAAAAA==&#10;" strokecolor="#627678" strokeweight=".65pt">
                  <v:stroke joinstyle="miter"/>
                </v:line>
                <v:line id="Line 298" o:spid="_x0000_s1751" style="position:absolute;flip:x y;visibility:visible" from="5936,1435" to="6061,1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yo+cYAAADcAAAADwAAAGRycy9kb3ducmV2LnhtbESPQWsCMRSE70L/Q3gFbzVrxbVsjSJS&#10;Wy8FtYW2t8fmdbO4eVmSqOm/bwoFj8PMfMPMl8l24kw+tI4VjEcFCOLa6ZYbBe9vm7sHECEia+wc&#10;k4IfCrBc3AzmWGl34T2dD7ERGcKhQgUmxr6SMtSGLIaR64mz9+28xZilb6T2eMlw28n7oiilxZbz&#10;gsGe1obq4+FkFaxM+tgkXz69nHbj59mrm062n19KDW/T6hFEpBSv4f/2Visoyyn8nc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vMqPnGAAAA3AAAAA8AAAAAAAAA&#10;AAAAAAAAoQIAAGRycy9kb3ducmV2LnhtbFBLBQYAAAAABAAEAPkAAACUAwAAAAA=&#10;" strokecolor="#647779" strokeweight=".65pt">
                  <v:stroke joinstyle="miter"/>
                </v:line>
                <v:line id="Line 299" o:spid="_x0000_s1752" style="position:absolute;flip:x y;visibility:visible" from="5805,1431" to="5936,1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13scAAADcAAAADwAAAGRycy9kb3ducmV2LnhtbESPS2vDMBCE74X+B7GF3BLZgbjFiWxK&#10;S5IeSkjzOOS2WOsHtVbGUmL331eFQI/D7Hyzs8pH04ob9a6xrCCeRSCIC6sbrhScjuvpCwjnkTW2&#10;lknBDznIs8eHFabaDvxFt4OvRICwS1FB7X2XSumKmgy6me2Ig1fa3qAPsq+k7nEIcNPKeRQl0mDD&#10;oaHGjt5qKr4PVxPewPPnBRfH7WZ43437XVxunuNSqcnT+LoE4Wn0/8f39IdWkCQJ/I0JBJDZ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37XexwAAANwAAAAPAAAAAAAA&#10;AAAAAAAAAKECAABkcnMvZG93bnJldi54bWxQSwUGAAAAAAQABAD5AAAAlQMAAAAA&#10;" strokecolor="#65797a" strokeweight=".65pt">
                  <v:stroke joinstyle="miter"/>
                </v:line>
                <v:line id="Line 300" o:spid="_x0000_s1753" style="position:absolute;flip:x y;visibility:visible" from="5666,1429" to="5805,1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tky8YAAADcAAAADwAAAGRycy9kb3ducmV2LnhtbESPQWvCQBSE74L/YXmCF6kbRWKbZiMi&#10;CD30UI1Ij6/Z1yQ0+zZm15j217uFQo/DzHzDpJvBNKKnztWWFSzmEQjiwuqaSwWnfP/wCMJ5ZI2N&#10;ZVLwTQ422XiUYqLtjQ/UH30pAoRdggoq79tESldUZNDNbUscvE/bGfRBdqXUHd4C3DRyGUWxNFhz&#10;WKiwpV1FxdfxahSY2SnPf/SH8a8r+6RXvb2c396Vmk6G7TMIT4P/D/+1X7SCOF7D75lwBGR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bZMvGAAAA3AAAAA8AAAAAAAAA&#10;AAAAAAAAoQIAAGRycy9kb3ducmV2LnhtbFBLBQYAAAAABAAEAPkAAACUAwAAAAA=&#10;" strokecolor="#667a7c" strokeweight=".65pt">
                  <v:stroke joinstyle="miter"/>
                </v:line>
                <v:line id="Line 301" o:spid="_x0000_s1754" style="position:absolute;flip:x y;visibility:visible" from="5523,1428" to="5666,1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k38IAAADcAAAADwAAAGRycy9kb3ducmV2LnhtbERPz2uDMBS+F/Y/hDforcZtIMU1LeIY&#10;9DZWe+jxzbyq07xIklXrX78cBjt+fL93h9kM4kbOd5YVPCUpCOLa6o4bBefqfbMF4QOyxsEyKbiT&#10;h8P+YbXDXNuJP+l2Co2IIexzVNCGMOZS+rolgz6xI3HkrtYZDBG6RmqHUww3g3xO00wa7Dg2tDhS&#10;2VLdn36Mgq/vvrj0y9x/HMO1rF7GKl3cm1Lrx7l4BRFoDv/iP/dRK8iyuDaeiUdA7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h+k38IAAADcAAAADwAAAAAAAAAAAAAA&#10;AAChAgAAZHJzL2Rvd25yZXYueG1sUEsFBgAAAAAEAAQA+QAAAJADAAAAAA==&#10;" strokecolor="#677c7d" strokeweight=".65pt">
                  <v:stroke joinstyle="miter"/>
                </v:line>
              </v:group>
              <v:rect id="Rectangle 302" o:spid="_x0000_s1755" style="position:absolute;left:3699;top:2495;width:510;height:1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RtEsYA&#10;AADcAAAADwAAAGRycy9kb3ducmV2LnhtbESPQWvCQBSE7wX/w/IEb3VjDyFJXUVqJTm2WrDeHtln&#10;Epp9G7JrEvvru4VCj8PMfMOst5NpxUC9aywrWC0jEMSl1Q1XCj5Oh8cEhPPIGlvLpOBODrab2cMa&#10;M21Hfqfh6CsRIOwyVFB732VSurImg25pO+LgXW1v0AfZV1L3OAa4aeVTFMXSYMNhocaOXmoqv443&#10;oyBPut1nYb/Hqn295Oe3c7o/pV6pxXzaPYPwNPn/8F+70AriOIX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3RtEsYAAADcAAAADwAAAAAAAAAAAAAAAACYAgAAZHJz&#10;L2Rvd25yZXYueG1sUEsFBgAAAAAEAAQA9QAAAIsDAAAAAA==&#10;" filled="f" stroked="f">
                <v:textbox inset="0,0,0,0">
                  <w:txbxContent>
                    <w:p w:rsidR="000D51C0" w:rsidRPr="003F1B41" w:rsidRDefault="000D51C0" w:rsidP="00AF4020">
                      <w:pPr>
                        <w:autoSpaceDE w:val="0"/>
                        <w:autoSpaceDN w:val="0"/>
                        <w:adjustRightInd w:val="0"/>
                        <w:rPr>
                          <w:rFonts w:ascii="Arial" w:hAnsi="Arial" w:cs="Arial"/>
                          <w:color w:val="000000"/>
                          <w:sz w:val="30"/>
                          <w:szCs w:val="36"/>
                        </w:rPr>
                      </w:pPr>
                      <w:r w:rsidRPr="003F1B41">
                        <w:rPr>
                          <w:rFonts w:ascii="Arial" w:hAnsi="Arial" w:cs="Arial"/>
                          <w:color w:val="000000"/>
                          <w:sz w:val="30"/>
                          <w:szCs w:val="36"/>
                        </w:rPr>
                        <w:t>Probeta</w:t>
                      </w:r>
                    </w:p>
                  </w:txbxContent>
                </v:textbox>
              </v:rect>
              <v:group id="Group 303" o:spid="_x0000_s1756" style="position:absolute;left:3792;top:1588;width:441;height:255" coordorigin="6718,697" coordsize="994,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2gkRMMAAADcAAAADwAAAGRycy9kb3ducmV2LnhtbERPTWvCQBC9F/wPywi9&#10;1U2UWoluQpBaepBCVRBvQ3ZMQrKzIbtN4r/vHgo9Pt73LptMKwbqXW1ZQbyIQBAXVtdcKricDy8b&#10;EM4ja2wtk4IHOcjS2dMOE21H/qbh5EsRQtglqKDyvkukdEVFBt3CdsSBu9veoA+wL6XucQzhppXL&#10;KFpLgzWHhgo72ldUNKcfo+BjxDFfxe/DsbnvH7fz69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aCREwwAAANwAAAAP&#10;AAAAAAAAAAAAAAAAAKoCAABkcnMvZG93bnJldi54bWxQSwUGAAAAAAQABAD6AAAAmgMAAAAA&#10;">
                <v:rect id="Rectangle 304" o:spid="_x0000_s1757" style="position:absolute;left:6718;top:697;width:994;height:4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i7s8UA&#10;AADcAAAADwAAAGRycy9kb3ducmV2LnhtbESPQWvCQBSE74L/YXmCt7qbalNN3UgpCELrobHQ6yP7&#10;TEKzb9PsqvHfu4WCx2FmvmHWm8G24ky9bxxrSGYKBHHpTMOVhq/D9mEJwgdkg61j0nAlD5t8PFpj&#10;ZtyFP+lchEpECPsMNdQhdJmUvqzJop+5jjh6R9dbDFH2lTQ9XiLctvJRqVRabDgu1NjRW03lT3Gy&#10;GjBdmN/9cf5xeD+luKoGtX36VlpPJ8PrC4hAQ7iH/9s7oyF9TuDvTDwCM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6LuzxQAAANwAAAAPAAAAAAAAAAAAAAAAAJgCAABkcnMv&#10;ZG93bnJldi54bWxQSwUGAAAAAAQABAD1AAAAigMAAAAA&#10;" stroked="f"/>
                <v:rect id="Rectangle 305" o:spid="_x0000_s1758" style="position:absolute;left:6718;top:697;width:994;height:4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aB8cEA&#10;AADcAAAADwAAAGRycy9kb3ducmV2LnhtbESPQYvCMBSE74L/ITxhb5rqQd2uaRFh0aPWZc+P5tkU&#10;m5fSZNv67zeC4HGYmW+YXT7aRvTU+dqxguUiAUFcOl1zpeDn+j3fgvABWWPjmBQ8yEOeTSc7TLUb&#10;+EJ9ESoRIexTVGBCaFMpfWnIol+4ljh6N9dZDFF2ldQdDhFuG7lKkrW0WHNcMNjSwVB5L/6sgnNi&#10;f4dieTj198oN++On8eZmlPqYjfsvEIHG8A6/2ietYL1ZwfNMPAI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GgfHBAAAA3AAAAA8AAAAAAAAAAAAAAAAAmAIAAGRycy9kb3du&#10;cmV2LnhtbFBLBQYAAAAABAAEAPUAAACGAwAAAAA=&#10;" filled="f" strokeweight=".5pt">
                  <v:stroke endcap="round"/>
                </v:rect>
              </v:group>
              <v:rect id="Rectangle 306" o:spid="_x0000_s1759" style="position:absolute;left:3863;top:1631;width:148;height:1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XMJcUA&#10;AADcAAAADwAAAGRycy9kb3ducmV2LnhtbESPT4vCMBTE7wt+h/AEb2uqgqvVKKIuevQfqLdH82yL&#10;zUtpou3up98ICx6HmfkNM503phBPqlxuWUGvG4EgTqzOOVVwOn5/jkA4j6yxsEwKfsjBfNb6mGKs&#10;bc17eh58KgKEXYwKMu/LWEqXZGTQdW1JHLybrQz6IKtU6grrADeF7EfRUBrMOSxkWNIyo+R+eBgF&#10;m1G5uGztb50W6+vmvDuPV8exV6rTbhYTEJ4a/w7/t7dawfBrA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RcwlxQAAANwAAAAPAAAAAAAAAAAAAAAAAJgCAABkcnMv&#10;ZG93bnJldi54bWxQSwUGAAAAAAQABAD1AAAAigMAAAAA&#10;" filled="f" stroked="f">
                <v:textbox inset="0,0,0,0">
                  <w:txbxContent>
                    <w:p w:rsidR="000D51C0" w:rsidRPr="003F1B41" w:rsidRDefault="000D51C0" w:rsidP="00AF4020">
                      <w:pPr>
                        <w:autoSpaceDE w:val="0"/>
                        <w:autoSpaceDN w:val="0"/>
                        <w:adjustRightInd w:val="0"/>
                        <w:rPr>
                          <w:rFonts w:ascii="Arial" w:hAnsi="Arial" w:cs="Arial"/>
                          <w:color w:val="000000"/>
                          <w:sz w:val="30"/>
                          <w:szCs w:val="36"/>
                        </w:rPr>
                      </w:pPr>
                      <w:r w:rsidRPr="003F1B41">
                        <w:rPr>
                          <w:rFonts w:ascii="Arial" w:hAnsi="Arial" w:cs="Arial"/>
                          <w:color w:val="000000"/>
                          <w:sz w:val="22"/>
                          <w:szCs w:val="26"/>
                        </w:rPr>
                        <w:t>Cl</w:t>
                      </w:r>
                      <w:r w:rsidRPr="003F1B41">
                        <w:rPr>
                          <w:rFonts w:ascii="Arial" w:hAnsi="Arial" w:cs="Arial"/>
                          <w:color w:val="000000"/>
                          <w:sz w:val="22"/>
                          <w:szCs w:val="26"/>
                          <w:vertAlign w:val="superscript"/>
                        </w:rPr>
                        <w:t>-</w:t>
                      </w:r>
                    </w:p>
                  </w:txbxContent>
                </v:textbox>
              </v:rect>
              <v:rect id="Rectangle 307" o:spid="_x0000_s1760" style="position:absolute;left:4031;top:1637;width:213;height:1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xUUcUA&#10;AADcAAAADwAAAGRycy9kb3ducmV2LnhtbESPT4vCMBTE7wt+h/AEb2uqiKvVKKIuevQfqLdH82yL&#10;zUtpou3up98ICx6HmfkNM503phBPqlxuWUGvG4EgTqzOOVVwOn5/jkA4j6yxsEwKfsjBfNb6mGKs&#10;bc17eh58KgKEXYwKMu/LWEqXZGTQdW1JHLybrQz6IKtU6grrADeF7EfRUBrMOSxkWNIyo+R+eBgF&#10;m1G5uGztb50W6+vmvDuPV8exV6rTbhYTEJ4a/w7/t7dawfBrA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rFRRxQAAANwAAAAPAAAAAAAAAAAAAAAAAJgCAABkcnMv&#10;ZG93bnJldi54bWxQSwUGAAAAAAQABAD1AAAAigMAAAAA&#10;" filled="f" stroked="f">
                <v:textbox inset="0,0,0,0">
                  <w:txbxContent>
                    <w:p w:rsidR="000D51C0" w:rsidRPr="003F1B41" w:rsidRDefault="000D51C0" w:rsidP="00AF4020">
                      <w:pPr>
                        <w:autoSpaceDE w:val="0"/>
                        <w:autoSpaceDN w:val="0"/>
                        <w:adjustRightInd w:val="0"/>
                        <w:rPr>
                          <w:rFonts w:ascii="Arial" w:hAnsi="Arial" w:cs="Arial"/>
                          <w:color w:val="000000"/>
                          <w:sz w:val="30"/>
                          <w:szCs w:val="36"/>
                        </w:rPr>
                      </w:pPr>
                      <w:r w:rsidRPr="003F1B41">
                        <w:rPr>
                          <w:rFonts w:ascii="Arial" w:hAnsi="Arial" w:cs="Arial"/>
                          <w:color w:val="000000"/>
                          <w:sz w:val="22"/>
                          <w:szCs w:val="26"/>
                        </w:rPr>
                        <w:t>1M</w:t>
                      </w:r>
                    </w:p>
                  </w:txbxContent>
                </v:textbox>
              </v:rect>
              <v:rect id="Rectangle 308" o:spid="_x0000_s1761" style="position:absolute;left:2157;top:3540;width:44;height:1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xysUA&#10;AADcAAAADwAAAGRycy9kb3ducmV2LnhtbESPT4vCMBTE7wt+h/AEb2uqoKvVKKIuevQfqLdH82yL&#10;zUtpou3up98ICx6HmfkNM503phBPqlxuWUGvG4EgTqzOOVVwOn5/jkA4j6yxsEwKfsjBfNb6mGKs&#10;bc17eh58KgKEXYwKMu/LWEqXZGTQdW1JHLybrQz6IKtU6grrADeF7EfRUBrMOSxkWNIyo+R+eBgF&#10;m1G5uGztb50W6+vmvDuPV8exV6rTbhYTEJ4a/w7/t7dawfBrA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4PHKxQAAANwAAAAPAAAAAAAAAAAAAAAAAJgCAABkcnMv&#10;ZG93bnJldi54bWxQSwUGAAAAAAQABAD1AAAAigMAAAAA&#10;" filled="f" stroked="f">
                <v:textbox inset="0,0,0,0">
                  <w:txbxContent>
                    <w:p w:rsidR="000D51C0" w:rsidRPr="003F1B41" w:rsidRDefault="000D51C0" w:rsidP="00AF4020">
                      <w:pPr>
                        <w:autoSpaceDE w:val="0"/>
                        <w:autoSpaceDN w:val="0"/>
                        <w:adjustRightInd w:val="0"/>
                        <w:rPr>
                          <w:rFonts w:ascii="Arial" w:hAnsi="Arial" w:cs="Arial"/>
                          <w:color w:val="000000"/>
                          <w:sz w:val="30"/>
                          <w:szCs w:val="36"/>
                        </w:rPr>
                      </w:pPr>
                    </w:p>
                  </w:txbxContent>
                </v:textbox>
              </v:rect>
              <v:rect id="Rectangle 309" o:spid="_x0000_s1762" style="position:absolute;left:2381;top:3385;width:1328;height:1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JvvcUA&#10;AADcAAAADwAAAGRycy9kb3ducmV2LnhtbESPT4vCMBTE7wt+h/AEb2uqh65Wo4h/0OOuCurt0Tzb&#10;YvNSmmjrfvrNguBxmJnfMNN5a0rxoNoVlhUM+hEI4tTqgjMFx8PmcwTCeWSNpWVS8CQH81nnY4qJ&#10;tg3/0GPvMxEg7BJUkHtfJVK6NCeDrm8r4uBdbW3QB1lnUtfYBLgp5TCKYmmw4LCQY0XLnNLb/m4U&#10;bEfV4ryzv01Wri/b0/dpvDqMvVK9bruYgPDU+nf41d5pBfFXDP9nw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Mm+9xQAAANwAAAAPAAAAAAAAAAAAAAAAAJgCAABkcnMv&#10;ZG93bnJldi54bWxQSwUGAAAAAAQABAD1AAAAigMAAAAA&#10;" filled="f" stroked="f">
                <v:textbox inset="0,0,0,0">
                  <w:txbxContent>
                    <w:p w:rsidR="000D51C0" w:rsidRPr="003F1B41" w:rsidRDefault="000D51C0" w:rsidP="00AF4020">
                      <w:pPr>
                        <w:autoSpaceDE w:val="0"/>
                        <w:autoSpaceDN w:val="0"/>
                        <w:adjustRightInd w:val="0"/>
                        <w:rPr>
                          <w:rFonts w:ascii="Arial" w:hAnsi="Arial" w:cs="Arial"/>
                          <w:color w:val="000000"/>
                          <w:sz w:val="30"/>
                          <w:szCs w:val="36"/>
                        </w:rPr>
                      </w:pPr>
                      <w:r w:rsidRPr="003F1B41">
                        <w:rPr>
                          <w:rFonts w:ascii="Arial" w:hAnsi="Arial" w:cs="Arial"/>
                          <w:b/>
                          <w:bCs/>
                          <w:color w:val="000000"/>
                          <w:sz w:val="18"/>
                          <w:szCs w:val="22"/>
                        </w:rPr>
                        <w:t xml:space="preserve"> 20 20  15     &gt; 50mm            20</w:t>
                      </w:r>
                      <w:r w:rsidRPr="003F1B41">
                        <w:rPr>
                          <w:rFonts w:ascii="Arial" w:hAnsi="Arial" w:cs="Arial"/>
                          <w:color w:val="000000"/>
                          <w:sz w:val="18"/>
                          <w:szCs w:val="22"/>
                        </w:rPr>
                        <w:t xml:space="preserve"> </w:t>
                      </w:r>
                    </w:p>
                  </w:txbxContent>
                </v:textbox>
              </v:rect>
              <v:rect id="Rectangle 310" o:spid="_x0000_s1763" style="position:absolute;left:2699;top:2976;width:635;height:1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7KJsQA&#10;AADcAAAADwAAAGRycy9kb3ducmV2LnhtbESPS4vCQBCE74L/YWhhbzrRg4/oKKK76NEXqLcm0ybB&#10;TE/IzJror3eEhT0WVfUVNVs0phAPqlxuWUG/F4EgTqzOOVVwOv50xyCcR9ZYWCYFT3KwmLdbM4y1&#10;rXlPj4NPRYCwi1FB5n0ZS+mSjAy6ni2Jg3ezlUEfZJVKXWEd4KaQgygaSoM5h4UMS1pllNwPv0bB&#10;ZlwuL1v7qtPi+7o5786T9XHilfrqNMspCE+N/w//tbdawXA0gs+ZcATk/A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yibEAAAA3AAAAA8AAAAAAAAAAAAAAAAAmAIAAGRycy9k&#10;b3ducmV2LnhtbFBLBQYAAAAABAAEAPUAAACJAwAAAAA=&#10;" filled="f" stroked="f">
                <v:textbox inset="0,0,0,0">
                  <w:txbxContent>
                    <w:p w:rsidR="000D51C0" w:rsidRPr="003F1B41" w:rsidRDefault="000D51C0" w:rsidP="00AF4020">
                      <w:pPr>
                        <w:autoSpaceDE w:val="0"/>
                        <w:autoSpaceDN w:val="0"/>
                        <w:adjustRightInd w:val="0"/>
                        <w:rPr>
                          <w:rFonts w:ascii="Arial" w:hAnsi="Arial" w:cs="Arial"/>
                          <w:b/>
                          <w:bCs/>
                          <w:color w:val="000000"/>
                        </w:rPr>
                      </w:pPr>
                      <w:r w:rsidRPr="003F1B41">
                        <w:rPr>
                          <w:rFonts w:ascii="Arial" w:hAnsi="Arial" w:cs="Arial"/>
                          <w:b/>
                          <w:bCs/>
                          <w:color w:val="000000"/>
                        </w:rPr>
                        <w:t>Cinta aislante</w:t>
                      </w:r>
                    </w:p>
                  </w:txbxContent>
                </v:textbox>
              </v:rect>
              <v:shape id="Freeform 311" o:spid="_x0000_s1764" style="position:absolute;left:2617;top:2351;width:286;height:64;visibility:visible;mso-wrap-style:square;v-text-anchor:top" coordsize="687,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j1psEA&#10;AADcAAAADwAAAGRycy9kb3ducmV2LnhtbERPTYvCMBC9C/6HMIIX0bSyqFuNsisu6NEqZY9DM7bF&#10;ZlKaaOu/3xwWPD7e92bXm1o8qXWVZQXxLAJBnFtdcaHgevmZrkA4j6yxtkwKXuRgtx0ONpho2/GZ&#10;nqkvRAhhl6CC0vsmkdLlJRl0M9sQB+5mW4M+wLaQusUuhJtazqNoIQ1WHBpKbGhfUn5PH0ZBE3+c&#10;MPvOD+ljOek+s+we/x4PSo1H/dcahKfev8X/7qNWsFiGteFMOAJ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1o9abBAAAA3AAAAA8AAAAAAAAAAAAAAAAAmAIAAGRycy9kb3du&#10;cmV2LnhtbFBLBQYAAAAABAAEAPUAAACGAwAAAAA=&#10;" path="m,c36,17,98,78,213,103v114,26,375,39,474,49e" filled="f" strokecolor="white" strokeweight="3.05pt">
                <v:path arrowok="t" o:connecttype="custom" o:connectlocs="0,0;89,43;286,64" o:connectangles="0,0,0"/>
              </v:shape>
              <v:shape id="Freeform 312" o:spid="_x0000_s1765" style="position:absolute;left:2903;top:2352;width:922;height:74;visibility:visible;mso-wrap-style:square;v-text-anchor:top" coordsize="2217,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iNYsQA&#10;AADcAAAADwAAAGRycy9kb3ducmV2LnhtbESPT4vCMBTE78J+h/AW9qbp7kHdahT/IHjxYGv3/Gie&#10;bbF5KU1q67ffCILHYWZ+wyzXg6nFnVpXWVbwPYlAEOdWV1wouKSH8RyE88gaa8uk4EEO1quP0RJj&#10;bXs+0z3xhQgQdjEqKL1vYildXpJBN7ENcfCutjXog2wLqVvsA9zU8ieKptJgxWGhxIZ2JeW3pDMK&#10;+mz36NJ9ljXadsnfdns8nTKr1NfnsFmA8DT4d/jVPmoF09kvPM+E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ojWLEAAAA3AAAAA8AAAAAAAAAAAAAAAAAmAIAAGRycy9k&#10;b3ducmV2LnhtbFBLBQYAAAAABAAEAPUAAACJAwAAAAA=&#10;" path="m,152v656,11,1312,25,1681,c2050,126,2132,62,2217,e" filled="f" strokecolor="white" strokeweight="3.05pt">
                <v:path arrowok="t" o:connecttype="custom" o:connectlocs="0,64;699,64;922,0" o:connectangles="0,0,0"/>
              </v:shape>
              <v:line id="Line 313" o:spid="_x0000_s1766" style="position:absolute;visibility:visible" from="3250,1447" to="4555,1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rq670AAADcAAAADwAAAGRycy9kb3ducmV2LnhtbERPuwrCMBTdBf8hXMFNUwVFqqmIUHET&#10;q4vbtbl9YHNTmqj1780gOB7Oe7PtTSNe1LnasoLZNAJBnFtdc6ngekknKxDOI2tsLJOCDznYJsPB&#10;BmNt33ymV+ZLEULYxaig8r6NpXR5RQbd1LbEgStsZ9AH2JVSd/gO4aaR8yhaSoM1h4YKW9pXlD+y&#10;p1HwuF0X6eG015cm2+l7mfrbvdBKjUf9bg3CU+//4p/7qBUsV2F+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kK6uu9AAAA3AAAAA8AAAAAAAAAAAAAAAAAoQIA&#10;AGRycy9kb3ducmV2LnhtbFBLBQYAAAAABAAEAPkAAACLAwAAAAA=&#10;" strokeweight="2pt"/>
              <v:line id="Line 314" o:spid="_x0000_s1767" style="position:absolute;visibility:visible" from="4555,1460" to="4555,2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WoCMUAAADcAAAADwAAAGRycy9kb3ducmV2LnhtbESPT4vCMBTE7wv7HcJb2Nua6kKtXaOI&#10;oHgS/ANeH83bptq8lCbW6qc3Cwseh5n5DTOd97YWHbW+cqxgOEhAEBdOV1wqOB5WXxkIH5A11o5J&#10;wZ08zGfvb1PMtbvxjrp9KEWEsM9RgQmhyaX0hSGLfuAa4uj9utZiiLItpW7xFuG2lqMkSaXFiuOC&#10;wYaWhorL/moVLPvzbtWtH+PHdnQszPekPKXZQqnPj37xAyJQH17h//ZGK0izIfydiUdAz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JWoCMUAAADcAAAADwAAAAAAAAAA&#10;AAAAAAChAgAAZHJzL2Rvd25yZXYueG1sUEsFBgAAAAAEAAQA+QAAAJMDAAAAAA==&#10;" strokeweight=".5pt">
                <v:stroke endcap="round"/>
              </v:line>
              <v:group id="Group 315" o:spid="_x0000_s1768" style="position:absolute;left:4424;top:2129;width:242;height:180" coordorigin="8323,1999" coordsize="497,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Nvj8QAAADcAAAADwAAAGRycy9kb3ducmV2LnhtbESPT4vCMBTE78J+h/AW&#10;vGlaZUW6RhFR8SCCf0D29miebbF5KU1s67c3C4LHYWZ+w8wWnSlFQ7UrLCuIhxEI4tTqgjMFl/Nm&#10;MAXhPLLG0jIpeJKDxfyrN8NE25aP1Jx8JgKEXYIKcu+rREqX5mTQDW1FHLybrQ36IOtM6hrbADel&#10;HEXRRBosOCzkWNEqp/R+ehgF2xbb5TheN/v7bfX8O/8crvuYlOp/d8tfEJ46/wm/2zutYDIdwf+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SNvj8QAAADcAAAA&#10;DwAAAAAAAAAAAAAAAACqAgAAZHJzL2Rvd25yZXYueG1sUEsFBgAAAAAEAAQA+gAAAJsDAAAAAA==&#10;">
                <v:rect id="Rectangle 316" o:spid="_x0000_s1769" style="position:absolute;left:8323;top:1999;width:497;height: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PweMQA&#10;AADcAAAADwAAAGRycy9kb3ducmV2LnhtbESPT4vCMBTE7wt+h/AEb2ui7hatRhFBEHb34B/w+mie&#10;bbF5qU3U+u03guBxmJnfMLNFaytxo8aXjjUM+goEceZMybmGw379OQbhA7LByjFpeJCHxbzzMcPU&#10;uDtv6bYLuYgQ9ilqKEKoUyl9VpBF33c1cfROrrEYomxyaRq8R7it5FCpRFosOS4UWNOqoOy8u1oN&#10;mHyZy99p9Lv/uSY4yVu1/j4qrXvddjkFEagN7/CrvTEakvEInm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j8HjEAAAA3AAAAA8AAAAAAAAAAAAAAAAAmAIAAGRycy9k&#10;b3ducmV2LnhtbFBLBQYAAAAABAAEAPUAAACJAwAAAAA=&#10;" stroked="f"/>
                <v:rect id="Rectangle 317" o:spid="_x0000_s1770" style="position:absolute;left:8323;top:1999;width:497;height: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bMOcAA&#10;AADcAAAADwAAAGRycy9kb3ducmV2LnhtbESPQYvCMBSE74L/ITxhb5oqIlqNIoLoUbvi+dE8m2Lz&#10;UprY1n+/EYQ9DjPzDbPZ9bYSLTW+dKxgOklAEOdOl1wouP0ex0sQPiBrrByTgjd52G2Hgw2m2nV8&#10;pTYLhYgQ9ikqMCHUqZQ+N2TRT1xNHL2HayyGKJtC6ga7CLeVnCXJQlosOS4YrOlgKH9mL6vgkth7&#10;l00P5/ZZuG5/WhlvHkapn1G/X4MI1If/8Ld91goWyzl8zsQjIL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vbMOcAAAADcAAAADwAAAAAAAAAAAAAAAACYAgAAZHJzL2Rvd25y&#10;ZXYueG1sUEsFBgAAAAAEAAQA9QAAAIUDAAAAAA==&#10;" filled="f" strokeweight=".5pt">
                  <v:stroke endcap="round"/>
                </v:rect>
              </v:group>
              <v:rect id="Rectangle 318" o:spid="_x0000_s1771" style="position:absolute;left:4454;top:2149;width:106;height:1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WB7cUA&#10;AADcAAAADwAAAGRycy9kb3ducmV2LnhtbESPT4vCMBTE78J+h/AWvGmqoNRqFNl10aN/FtTbo3m2&#10;xealNFlb/fRGEPY4zMxvmNmiNaW4Ue0KywoG/QgEcWp1wZmC38NPLwbhPLLG0jIpuJODxfyjM8NE&#10;24Z3dNv7TAQIuwQV5N5XiZQuzcmg69uKOHgXWxv0QdaZ1DU2AW5KOYyisTRYcFjIsaKvnNLr/s8o&#10;WMfV8rSxjyYrV+f1cXucfB8mXqnuZ7ucgvDU+v/wu73RCsb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NYHtxQAAANwAAAAPAAAAAAAAAAAAAAAAAJgCAABkcnMv&#10;ZG93bnJldi54bWxQSwUGAAAAAAQABAD1AAAAigMAAAAA&#10;" filled="f" stroked="f">
                <v:textbox inset="0,0,0,0">
                  <w:txbxContent>
                    <w:p w:rsidR="000D51C0" w:rsidRPr="003F1B41" w:rsidRDefault="000D51C0" w:rsidP="00AF4020">
                      <w:pPr>
                        <w:autoSpaceDE w:val="0"/>
                        <w:autoSpaceDN w:val="0"/>
                        <w:adjustRightInd w:val="0"/>
                        <w:rPr>
                          <w:rFonts w:ascii="Arial" w:hAnsi="Arial" w:cs="Arial"/>
                          <w:color w:val="000000"/>
                          <w:sz w:val="30"/>
                          <w:szCs w:val="36"/>
                        </w:rPr>
                      </w:pPr>
                      <w:r w:rsidRPr="003F1B41">
                        <w:rPr>
                          <w:rFonts w:ascii="Arial" w:hAnsi="Arial" w:cs="Arial"/>
                          <w:b/>
                          <w:bCs/>
                          <w:color w:val="000000"/>
                        </w:rPr>
                        <w:t>D</w:t>
                      </w:r>
                    </w:p>
                  </w:txbxContent>
                </v:textbox>
              </v:rect>
              <v:rect id="Rectangle 319" o:spid="_x0000_s1772" style="position:absolute;left:4542;top:2151;width:92;height:1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cfmsYA&#10;AADcAAAADwAAAGRycy9kb3ducmV2LnhtbESPQWvCQBSE74X+h+UVequb9hBidBWxLcmxmoJ6e2Sf&#10;STD7NmS3Sdpf7wpCj8PMfMMs15NpxUC9aywreJ1FIIhLqxuuFHwXny8JCOeRNbaWScEvOVivHh+W&#10;mGo78o6Gva9EgLBLUUHtfZdK6cqaDLqZ7YiDd7a9QR9kX0nd4xjgppVvURRLgw2HhRo72tZUXvY/&#10;RkGWdJtjbv/Gqv04ZYevw/y9mHulnp+mzQKEp8n/h+/tXCuIkxhuZ8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cfmsYAAADcAAAADwAAAAAAAAAAAAAAAACYAgAAZHJz&#10;L2Rvd25yZXYueG1sUEsFBgAAAAAEAAQA9QAAAIsDAAAAAA==&#10;" filled="f" stroked="f">
                <v:textbox inset="0,0,0,0">
                  <w:txbxContent>
                    <w:p w:rsidR="000D51C0" w:rsidRPr="003F1B41" w:rsidRDefault="000D51C0" w:rsidP="00AF4020">
                      <w:pPr>
                        <w:autoSpaceDE w:val="0"/>
                        <w:autoSpaceDN w:val="0"/>
                        <w:adjustRightInd w:val="0"/>
                        <w:rPr>
                          <w:rFonts w:ascii="Arial" w:hAnsi="Arial" w:cs="Arial"/>
                          <w:color w:val="000000"/>
                          <w:sz w:val="30"/>
                          <w:szCs w:val="36"/>
                        </w:rPr>
                      </w:pPr>
                      <w:r w:rsidRPr="003F1B41">
                        <w:rPr>
                          <w:rFonts w:ascii="Arial" w:hAnsi="Arial" w:cs="Arial"/>
                          <w:b/>
                          <w:bCs/>
                          <w:color w:val="000000"/>
                        </w:rPr>
                        <w:t>V</w:t>
                      </w:r>
                    </w:p>
                  </w:txbxContent>
                </v:textbox>
              </v:rect>
              <v:line id="Line 320" o:spid="_x0000_s1773" style="position:absolute;visibility:visible" from="4555,2264" to="4555,3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CV58UAAADcAAAADwAAAGRycy9kb3ducmV2LnhtbESPT4vCMBTE74LfITzBm6a6UGvXKCK4&#10;eFrwD3h9NG+b7jYvpYm1+unNwsIeh5n5DbPa9LYWHbW+cqxgNk1AEBdOV1wquJz3kwyED8gaa8ek&#10;4EEeNuvhYIW5dnc+UncKpYgQ9jkqMCE0uZS+MGTRT11DHL0v11oMUbal1C3eI9zWcp4kqbRYcVww&#10;2NDOUPFzulkFu/77uO8+novn5/xSmLdleU2zrVLjUb99BxGoD//hv/ZBK0izBfyeiUdAr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DCV58UAAADcAAAADwAAAAAAAAAA&#10;AAAAAAChAgAAZHJzL2Rvd25yZXYueG1sUEsFBgAAAAAEAAQA+QAAAJMDAAAAAA==&#10;" strokeweight=".5pt">
                <v:stroke endcap="round"/>
              </v:line>
              <v:line id="Line 321" o:spid="_x0000_s1774" style="position:absolute;visibility:visible" from="2491,3115" to="2577,3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E3Sr0AAADcAAAADwAAAGRycy9kb3ducmV2LnhtbERPSwrCMBDdC94hjOBOU10UqUYRQRBR&#10;xKr7oZl+tJmUJmq9vVkILh/vv1h1phYval1lWcFkHIEgzqyuuFBwvWxHMxDOI2usLZOCDzlYLfu9&#10;BSbavvlMr9QXIoSwS1BB6X2TSOmykgy6sW2IA5fb1qAPsC2kbvEdwk0tp1EUS4MVh4YSG9qUlD3S&#10;p1EgXX667bfH9B7v7uvDI59cqmOt1HDQrecgPHX+L/65d1pBPAtrw5lwBOTy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bRN0q9AAAA3AAAAA8AAAAAAAAAAAAAAAAAoQIA&#10;AGRycy9kb3ducmV2LnhtbFBLBQYAAAAABAAEAPkAAACLAwAAAAA=&#10;" strokeweight="3.05pt"/>
              <v:line id="Line 322" o:spid="_x0000_s1775" style="position:absolute;visibility:visible" from="2577,3243" to="3651,3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2S0cQAAADcAAAADwAAAGRycy9kb3ducmV2LnhtbESPT4vCMBTE7wv7HcJb8Lam7qG4tanI&#10;giCiiFXvj+b1jzYvpYlav70RhD0OM/MbJp0PphU36l1jWcFkHIEgLqxuuFJwPCy/pyCcR9bYWiYF&#10;D3Iwzz4/Uky0vfOebrmvRICwS1BB7X2XSOmKmgy6se2Ig1fa3qAPsq+k7vEe4KaVP1EUS4MNh4Ua&#10;O/qrqbjkV6NAunJ3Wi+3+TlenRebSzk5NNtWqdHXsJiB8DT4//C7vdIK4ukvvM6EIyC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nZLRxAAAANwAAAAPAAAAAAAAAAAA&#10;AAAAAKECAABkcnMvZG93bnJldi54bWxQSwUGAAAAAAQABAD5AAAAkgMAAAAA&#10;" strokeweight="3.05pt"/>
              <v:group id="Group 323" o:spid="_x0000_s1776" style="position:absolute;left:4427;top:1302;width:159;height:126" coordorigin="8246,8" coordsize="382,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TCvsMAAADcAAAADwAAAGRycy9kb3ducmV2LnhtbERPTWvCQBC9F/wPywi9&#10;1U2USo1uQpBaepBCVRBvQ3ZMQrKzIbtN4r/vHgo9Pt73LptMKwbqXW1ZQbyIQBAXVtdcKricDy9v&#10;IJxH1thaJgUPcpCls6cdJtqO/E3DyZcihLBLUEHlfZdI6YqKDLqF7YgDd7e9QR9gX0rd4xjCTSuX&#10;UbSWBmsODRV2tK+oaE4/RsHHiGO+it+HY3PfP27n16/rMSalnudTvgXhafL/4j/3p1aw3oT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jZMK+wwAAANwAAAAP&#10;AAAAAAAAAAAAAAAAAKoCAABkcnMvZG93bnJldi54bWxQSwUGAAAAAAQABAD6AAAAmgMAAAAA&#10;">
                <v:oval id="Oval 324" o:spid="_x0000_s1777" style="position:absolute;left:8246;top:8;width:382;height:3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75MIA&#10;AADcAAAADwAAAGRycy9kb3ducmV2LnhtbESPQYvCMBSE74L/ITzBm031IGs1ShUEr7rLqrdn82yK&#10;zUtpolZ//WZhYY/DzHzDLFadrcWDWl85VjBOUhDEhdMVlwq+PrejDxA+IGusHZOCF3lYLfu9BWba&#10;PXlPj0MoRYSwz1CBCaHJpPSFIYs+cQ1x9K6utRiibEupW3xGuK3lJE2n0mLFccFgQxtDxe1wtwo6&#10;Xt9wc5l9G8vFvTye8jO+c6WGgy6fgwjUhf/wX3unFUxnY/g9E4+AX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T/vkwgAAANwAAAAPAAAAAAAAAAAAAAAAAJgCAABkcnMvZG93&#10;bnJldi54bWxQSwUGAAAAAAQABAD1AAAAhwMAAAAA&#10;" strokeweight="0"/>
                <v:oval id="Oval 325" o:spid="_x0000_s1778" style="position:absolute;left:8246;top:8;width:382;height:3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i8PsUA&#10;AADcAAAADwAAAGRycy9kb3ducmV2LnhtbESPQWvCQBSE70L/w/IKvTWbSgk1ZhURxBZa0CiS4yP7&#10;TEKzb0N2TdJ/3y0UPA4z8w2TrSfTioF611hW8BLFIIhLqxuuFJxPu+c3EM4ja2wtk4IfcrBePcwy&#10;TLUd+UhD7isRIOxSVFB736VSurImgy6yHXHwrrY36IPsK6l7HAPctHIex4k02HBYqLGjbU3ld34z&#10;CvJDMezidl9sLq/mA7fSNV+HT6WeHqfNEoSnyd/D/+13rSBZzO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mLw+xQAAANwAAAAPAAAAAAAAAAAAAAAAAJgCAABkcnMv&#10;ZG93bnJldi54bWxQSwUGAAAAAAQABAD1AAAAigMAAAAA&#10;" filled="f" strokeweight=".5pt">
                  <v:stroke endcap="round"/>
                </v:oval>
              </v:group>
              <v:rect id="Rectangle 326" o:spid="_x0000_s1779" style="position:absolute;left:4497;top:1298;width:36;height:1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kq38UA&#10;AADcAAAADwAAAGRycy9kb3ducmV2LnhtbESPT4vCMBTE78J+h/AWvGmqgthqFNl10aN/FtTbo3m2&#10;xealNFlb/fRGEPY4zMxvmNmiNaW4Ue0KywoG/QgEcWp1wZmC38NPbwLCeWSNpWVScCcHi/lHZ4aJ&#10;tg3v6Lb3mQgQdgkqyL2vEildmpNB17cVcfAutjbog6wzqWtsAtyUchhFY2mw4LCQY0VfOaXX/Z9R&#10;sJ5Uy9PGPpqsXJ3Xx+0x/j7EXqnuZ7ucgvDU+v/wu73RCsb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SSrfxQAAANwAAAAPAAAAAAAAAAAAAAAAAJgCAABkcnMv&#10;ZG93bnJldi54bWxQSwUGAAAAAAQABAD1AAAAigMAAAAA&#10;" filled="f" stroked="f">
                <v:textbox inset="0,0,0,0">
                  <w:txbxContent>
                    <w:p w:rsidR="000D51C0" w:rsidRPr="003F1B41" w:rsidRDefault="000D51C0" w:rsidP="00AF4020">
                      <w:pPr>
                        <w:autoSpaceDE w:val="0"/>
                        <w:autoSpaceDN w:val="0"/>
                        <w:adjustRightInd w:val="0"/>
                        <w:rPr>
                          <w:rFonts w:ascii="Arial" w:hAnsi="Arial" w:cs="Arial"/>
                          <w:color w:val="000000"/>
                          <w:sz w:val="30"/>
                          <w:szCs w:val="36"/>
                        </w:rPr>
                      </w:pPr>
                      <w:r w:rsidRPr="003F1B41">
                        <w:rPr>
                          <w:rFonts w:ascii="Arial" w:hAnsi="Arial" w:cs="Arial"/>
                          <w:b/>
                          <w:bCs/>
                          <w:color w:val="000000"/>
                        </w:rPr>
                        <w:t>-</w:t>
                      </w:r>
                    </w:p>
                  </w:txbxContent>
                </v:textbox>
              </v:rect>
              <v:group id="Group 327" o:spid="_x0000_s1780" style="position:absolute;left:4427;top:3274;width:159;height:128" coordorigin="8246,4756" coordsize="382,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EvcYAAADcAAAADwAAAGRycy9kb3ducmV2LnhtbESPQWvCQBSE74L/YXlC&#10;b3UTa6WNWUVEpQcpVAvF2yP7TEKyb0N2TeK/7xYKHoeZ+YZJ14OpRUetKy0riKcRCOLM6pJzBd/n&#10;/fMbCOeRNdaWScGdHKxX41GKibY9f1F38rkIEHYJKii8bxIpXVaQQTe1DXHwrrY16INsc6lb7APc&#10;1HIWRQt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X8S9xgAAANwA&#10;AAAPAAAAAAAAAAAAAAAAAKoCAABkcnMvZG93bnJldi54bWxQSwUGAAAAAAQABAD6AAAAnQMAAAAA&#10;">
                <v:oval id="Oval 328" o:spid="_x0000_s1781" style="position:absolute;left:8246;top:4756;width:382;height:3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T958QA&#10;AADcAAAADwAAAGRycy9kb3ducmV2LnhtbESPW2vCQBSE3wX/w3IE3+qmBaWmrpIGBF+10svbafY0&#10;G8yeDdnNxf76bkHwcZiZb5jNbrS16Kn1lWMFj4sEBHHhdMWlgvPb/uEZhA/IGmvHpOBKHnbb6WSD&#10;qXYDH6k/hVJECPsUFZgQmlRKXxiy6BeuIY7ej2sthijbUuoWhwi3tXxKkpW0WHFcMNhQbqi4nDqr&#10;YOTXC+bf63djuejKj8/sC38zpeazMXsBEWgM9/CtfdAKVusl/J+JR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0/efEAAAA3AAAAA8AAAAAAAAAAAAAAAAAmAIAAGRycy9k&#10;b3ducmV2LnhtbFBLBQYAAAAABAAEAPUAAACJAwAAAAA=&#10;" strokeweight="0"/>
                <v:oval id="Oval 329" o:spid="_x0000_s1782" style="position:absolute;left:8246;top:4756;width:382;height:3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O6PcQA&#10;AADcAAAADwAAAGRycy9kb3ducmV2LnhtbESPQYvCMBSE7wv+h/CEvWmqSHGrUUQQXVjBrSIeH82z&#10;LTYvpYm1+++NIOxxmJlvmPmyM5VoqXGlZQWjYQSCOLO65FzB6bgZTEE4j6yxskwK/sjBctH7mGOi&#10;7YN/qU19LgKEXYIKCu/rREqXFWTQDW1NHLyrbQz6IJtc6gYfAW4qOY6iWBosOSwUWNO6oOyW3o2C&#10;9HBpN1G1vazOE/ONa+nK/eFHqc9+t5qB8NT5//C7vdMK4q8YXmfC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juj3EAAAA3AAAAA8AAAAAAAAAAAAAAAAAmAIAAGRycy9k&#10;b3ducmV2LnhtbFBLBQYAAAAABAAEAPUAAACJAwAAAAA=&#10;" filled="f" strokeweight=".5pt">
                  <v:stroke endcap="round"/>
                </v:oval>
              </v:group>
              <v:rect id="Rectangle 330" o:spid="_x0000_s1783" style="position:absolute;left:4474;top:3279;width:64;height:1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Is3MUA&#10;AADcAAAADwAAAGRycy9kb3ducmV2LnhtbESPT4vCMBTE78J+h/AWvGmqB9dWo8iuokf/LKi3R/Ns&#10;i81LaaKt++mNIOxxmJnfMNN5a0pxp9oVlhUM+hEI4tTqgjMFv4dVbwzCeWSNpWVS8CAH89lHZ4qJ&#10;tg3v6L73mQgQdgkqyL2vEildmpNB17cVcfAutjbog6wzqWtsAtyUchhFI2mw4LCQY0XfOaXX/c0o&#10;WI+rxWlj/5qsXJ7Xx+0x/jnEXqnuZ7uYgPDU+v/wu73RCkbxF7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cizcxQAAANwAAAAPAAAAAAAAAAAAAAAAAJgCAABkcnMv&#10;ZG93bnJldi54bWxQSwUGAAAAAAQABAD1AAAAigMAAAAA&#10;" filled="f" stroked="f">
                <v:textbox inset="0,0,0,0">
                  <w:txbxContent>
                    <w:p w:rsidR="000D51C0" w:rsidRPr="003F1B41" w:rsidRDefault="000D51C0" w:rsidP="00AF4020">
                      <w:pPr>
                        <w:autoSpaceDE w:val="0"/>
                        <w:autoSpaceDN w:val="0"/>
                        <w:adjustRightInd w:val="0"/>
                        <w:rPr>
                          <w:rFonts w:ascii="Arial" w:hAnsi="Arial" w:cs="Arial"/>
                          <w:color w:val="000000"/>
                          <w:sz w:val="30"/>
                          <w:szCs w:val="36"/>
                        </w:rPr>
                      </w:pPr>
                      <w:r w:rsidRPr="003F1B41">
                        <w:rPr>
                          <w:rFonts w:ascii="Arial" w:hAnsi="Arial" w:cs="Arial"/>
                          <w:b/>
                          <w:bCs/>
                          <w:color w:val="000000"/>
                        </w:rPr>
                        <w:t>+</w:t>
                      </w:r>
                    </w:p>
                  </w:txbxContent>
                </v:textbox>
              </v:rect>
              <v:line id="Line 331" o:spid="_x0000_s1784" style="position:absolute;flip:y;visibility:visible" from="3651,3249" to="4558,3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vVRcMAAADcAAAADwAAAGRycy9kb3ducmV2LnhtbERPz2vCMBS+C/4P4Q12EU0dQ7RrKiIM&#10;dvAyJxVvb81bU9q81CTT7r9fDoMdP77fxXa0vbiRD61jBctFBoK4drrlRsHp43W+BhEissbeMSn4&#10;oQDbcjopMNfuzu90O8ZGpBAOOSowMQ65lKE2ZDEs3ECcuC/nLcYEfSO1x3sKt718yrKVtNhyajA4&#10;0N5Q3R2/rQK5Psyufvf53FXd+bwxVV0Nl4NSjw/j7gVEpDH+i//cb1rBapPWpjPpCMj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L1UXDAAAA3AAAAA8AAAAAAAAAAAAA&#10;AAAAoQIAAGRycy9kb3ducmV2LnhtbFBLBQYAAAAABAAEAPkAAACRAwAAAAA=&#10;"/>
              <v:shape id="Text Box 332" o:spid="_x0000_s1785" type="#_x0000_t202" style="position:absolute;left:3965;top:3392;width:523;height:2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YozMUA&#10;AADcAAAADwAAAGRycy9kb3ducmV2LnhtbESPzYvCMBTE78L+D+EteNNED6Jdo6z7Abs3v2Dx9mze&#10;ttXmpTRRW/96Iwgeh5n5DTOdN7YUZ6p94VjDoK9AEKfOFJxp2G6+e2MQPiAbLB2ThpY8zGcvnSkm&#10;xl14Red1yESEsE9QQx5ClUjp05ws+r6riKP372qLIco6k6bGS4TbUg6VGkmLBceFHCv6yCk9rk9W&#10;gzr44u+3rb52vBiultf9p2vVVevua/P+BiJQE57hR/vHaBhNJnA/E4+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BijMxQAAANwAAAAPAAAAAAAAAAAAAAAAAJgCAABkcnMv&#10;ZG93bnJldi54bWxQSwUGAAAAAAQABAD1AAAAigMAAAAA&#10;">
                <v:textbox inset="1.97761mm,.98883mm,1.97761mm,.98883mm">
                  <w:txbxContent>
                    <w:p w:rsidR="000D51C0" w:rsidRPr="003F1B41" w:rsidRDefault="00FB51A1" w:rsidP="00AF4020">
                      <w:pPr>
                        <w:autoSpaceDE w:val="0"/>
                        <w:autoSpaceDN w:val="0"/>
                        <w:adjustRightInd w:val="0"/>
                        <w:rPr>
                          <w:rFonts w:ascii="Arial" w:hAnsi="Arial" w:cs="Arial"/>
                          <w:color w:val="000000"/>
                          <w:sz w:val="30"/>
                          <w:szCs w:val="36"/>
                        </w:rPr>
                      </w:pPr>
                      <w:r>
                        <w:rPr>
                          <w:rFonts w:ascii="Arial" w:hAnsi="Arial" w:cs="Arial"/>
                          <w:color w:val="000000"/>
                          <w:sz w:val="18"/>
                          <w:szCs w:val="22"/>
                        </w:rPr>
                        <w:t>Ánod</w:t>
                      </w:r>
                      <w:r w:rsidRPr="003F1B41">
                        <w:rPr>
                          <w:rFonts w:ascii="Arial" w:hAnsi="Arial" w:cs="Arial"/>
                          <w:color w:val="000000"/>
                          <w:sz w:val="18"/>
                          <w:szCs w:val="22"/>
                        </w:rPr>
                        <w:t>o</w:t>
                      </w:r>
                    </w:p>
                  </w:txbxContent>
                </v:textbox>
              </v:shape>
              <v:line id="Line 333" o:spid="_x0000_s1786" style="position:absolute;flip:x y;visibility:visible" from="3918,3243" to="4142,3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PKMcEAAADcAAAADwAAAGRycy9kb3ducmV2LnhtbERPz2vCMBS+D/wfwhO8DE03dBvVKKND&#10;UG92O3h8NG9NsXkpTRq7/345CB4/vt+b3WhbEan3jWMFL4sMBHHldMO1gp/v/fwDhA/IGlvHpOCP&#10;POy2k6cN5trd+EyxDLVIIexzVGBC6HIpfWXIol+4jjhxv663GBLsa6l7vKVw28rXLHuTFhtODQY7&#10;KgxV13KwCoo2nmiIJ31ZxeHZfB0LvTSlUrPp+LkGEWgMD/HdfdAK3rM0P51JR0B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I8oxwQAAANwAAAAPAAAAAAAAAAAAAAAA&#10;AKECAABkcnMvZG93bnJldi54bWxQSwUGAAAAAAQABAD5AAAAjwMAAAAA&#10;" strokeweight="1.5pt">
                <v:stroke endarrow="block"/>
              </v:line>
              <v:oval id="Oval 334" o:spid="_x0000_s1787" alt="Onda" style="position:absolute;left:2800;top:2121;width:525;height:1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ldmcUA&#10;AADcAAAADwAAAGRycy9kb3ducmV2LnhtbESPQWvCQBSE7wX/w/IEL0V3LVhr6ipGFOpNrRdvj+wz&#10;Sc2+TbNrTP+9Wyj0OMzMN8x82dlKtNT40rGG8UiBIM6cKTnXcPrcDt9A+IBssHJMGn7Iw3LRe5pj&#10;YtydD9QeQy4ihH2CGooQ6kRKnxVk0Y9cTRy9i2sshiibXJoG7xFuK/mi1Ku0WHJcKLCmdUHZ9Xiz&#10;GlqahN1l86xmN6Lvs/lK9+k61XrQ71bvIAJ14T/81/4wGqZqDL9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mV2ZxQAAANwAAAAPAAAAAAAAAAAAAAAAAJgCAABkcnMv&#10;ZG93bnJldi54bWxQSwUGAAAAAAQABAD1AAAAigMAAAAA&#10;" fillcolor="black">
                <v:fill r:id="rId71" o:title="" type="pattern"/>
              </v:oval>
              <v:line id="Line 335" o:spid="_x0000_s1788" style="position:absolute;flip:y;visibility:visible" from="3250,1447" to="3250,2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obzMUAAADcAAAADwAAAGRycy9kb3ducmV2LnhtbESP3WrCQBSE7wu+w3IE7+rGFKxEVynG&#10;QvCu2gc4Zk+TtNmzMbv50ad3C4VeDjPzDbPZjaYWPbWusqxgMY9AEOdWV1wo+Dy/P69AOI+ssbZM&#10;Cm7kYLedPG0w0XbgD+pPvhABwi5BBaX3TSKly0sy6Oa2IQ7el20N+iDbQuoWhwA3tYyjaCkNVhwW&#10;SmxoX1L+c+qMgjQtztcuXmV9fjnw/lrd7fHlW6nZdHxbg/A0+v/wXzvTCl6jGH7PhCMgt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aobzMUAAADcAAAADwAAAAAAAAAA&#10;AAAAAAChAgAAZHJzL2Rvd25yZXYueG1sUEsFBgAAAAAEAAQA+QAAAJMDAAAAAA==&#10;" strokeweight="2pt"/>
              <v:shape id="Text Box 336" o:spid="_x0000_s1789" type="#_x0000_t202" style="position:absolute;left:2726;top:1447;width:449;height:2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WFPMUA&#10;AADcAAAADwAAAGRycy9kb3ducmV2LnhtbESPQWvCQBSE74L/YXlCb2a3Ciqpq9TWQr1VWxBvr9nX&#10;JDX7NmS3mvjru4LgcZiZb5j5srWVOFHjS8caHhMFgjhzpuRcw9fn23AGwgdkg5Vj0tCRh+Wi35tj&#10;atyZt3TahVxECPsUNRQh1KmUPivIok9cTRy9H9dYDFE2uTQNniPcVnKk1ERaLDkuFFjTS0HZcfdn&#10;NahfX+43Xb0+8Gq0/bh8v7pOXbR+GLTPTyACteEevrXfjYapGsP1TDw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BYU8xQAAANwAAAAPAAAAAAAAAAAAAAAAAJgCAABkcnMv&#10;ZG93bnJldi54bWxQSwUGAAAAAAQABAD1AAAAigMAAAAA&#10;">
                <v:textbox inset="1.97761mm,.98883mm,1.97761mm,.98883mm">
                  <w:txbxContent>
                    <w:p w:rsidR="000D51C0" w:rsidRPr="003F1B41" w:rsidRDefault="00FB51A1" w:rsidP="00AF4020">
                      <w:pPr>
                        <w:autoSpaceDE w:val="0"/>
                        <w:autoSpaceDN w:val="0"/>
                        <w:adjustRightInd w:val="0"/>
                        <w:rPr>
                          <w:rFonts w:ascii="Arial" w:hAnsi="Arial" w:cs="Arial"/>
                          <w:color w:val="000000"/>
                          <w:sz w:val="30"/>
                          <w:szCs w:val="36"/>
                        </w:rPr>
                      </w:pPr>
                      <w:r>
                        <w:rPr>
                          <w:rFonts w:ascii="Arial" w:hAnsi="Arial" w:cs="Arial"/>
                          <w:color w:val="000000"/>
                          <w:sz w:val="18"/>
                          <w:szCs w:val="22"/>
                        </w:rPr>
                        <w:t>Cát</w:t>
                      </w:r>
                      <w:r w:rsidR="000D51C0" w:rsidRPr="003F1B41">
                        <w:rPr>
                          <w:rFonts w:ascii="Arial" w:hAnsi="Arial" w:cs="Arial"/>
                          <w:color w:val="000000"/>
                          <w:sz w:val="18"/>
                          <w:szCs w:val="22"/>
                        </w:rPr>
                        <w:t>odo</w:t>
                      </w:r>
                    </w:p>
                  </w:txbxContent>
                </v:textbox>
              </v:shape>
              <v:group id="Group 337" o:spid="_x0000_s1790" style="position:absolute;left:1156;top:2317;width:870;height:909" coordorigin="334,2451" coordsize="1846,2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Rep8YAAADcAAAADwAAAGRycy9kb3ducmV2LnhtbESPW2vCQBSE3wv+h+UI&#10;faub2FYlZhURW/ogghcQ3w7Zkwtmz4bsNon/vlso9HGYmW+YdD2YWnTUusqygngSgSDOrK64UHA5&#10;f7wsQDiPrLG2TAoe5GC9Gj2lmGjb85G6ky9EgLBLUEHpfZNI6bKSDLqJbYiDl9vWoA+yLaRusQ9w&#10;U8tpFM2kwYrDQokNbUvK7qdvo+Czx37zGu+6/T3fPm7n98N1H5NSz+NhswThafD/4b/2l1Ywj97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tF6nxgAAANwA&#10;AAAPAAAAAAAAAAAAAAAAAKoCAABkcnMvZG93bnJldi54bWxQSwUGAAAAAAQABAD6AAAAnQMAAAAA&#10;">
                <v:shape id="Freeform 338" o:spid="_x0000_s1791" style="position:absolute;left:334;top:2451;width:243;height:2189;visibility:visible;mso-wrap-style:square;v-text-anchor:top" coordsize="243,2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XHdMgA&#10;AADcAAAADwAAAGRycy9kb3ducmV2LnhtbESPW2vCQBSE3wv9D8sRfCm6qfVSUleRYosvIl5a6Ntp&#10;9piEZs/G7JrEf+8WBB+HmfmGmc5bU4iaKpdbVvDcj0AQJ1bnnCo47D96ryCcR9ZYWCYFF3Iwnz0+&#10;TDHWtuEt1TufigBhF6OCzPsyltIlGRl0fVsSB+9oK4M+yCqVusImwE0hB1E0lgZzDgsZlvSeUfK3&#10;OxsFbvXze1osl1/b7/PL+tNc6qdhs1Gq22kXbyA8tf4evrVXWsEkGsH/mXAE5O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pcd0yAAAANwAAAAPAAAAAAAAAAAAAAAAAJgCAABk&#10;cnMvZG93bnJldi54bWxQSwUGAAAAAAQABAD1AAAAjQMAAAAA&#10;" path="m,l243,243r,1946l,1945,,xe" fillcolor="#c7c7c7" stroked="f">
                  <v:path arrowok="t" o:connecttype="custom" o:connectlocs="0,0;243,243;243,2189;0,1945;0,0" o:connectangles="0,0,0,0,0"/>
                </v:shape>
                <v:line id="Line 339" o:spid="_x0000_s1792" style="position:absolute;visibility:visible" from="334,2451" to="334,4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D/TMQAAADcAAAADwAAAGRycy9kb3ducmV2LnhtbESPwWrDMBBE74X8g9hAb7WcBJLgRgkl&#10;xZBToG4/YLHWlhtrZSzZcf31VaDQ4zA7b3YOp8m2YqTeN44VrJIUBHHpdMO1gq/P/GUPwgdkja1j&#10;UvBDHk7HxdMBM+3u/EFjEWoRIewzVGBC6DIpfWnIok9cRxy9yvUWQ5R9LXWP9wi3rVyn6VZabDg2&#10;GOzobKi8FYONb8y7al5fh3HzPuxzzYU2t2+t1PNyensFEWgK/8d/6YtWsEu38BgTCSCP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kP9MxAAAANwAAAAPAAAAAAAAAAAA&#10;AAAAAKECAABkcnMvZG93bnJldi54bWxQSwUGAAAAAAQABAD5AAAAkgMAAAAA&#10;" strokecolor="#c7c7c7" strokeweight=".15pt">
                  <v:stroke joinstyle="miter"/>
                </v:line>
                <v:rect id="Rectangle 340" o:spid="_x0000_s1793" style="position:absolute;left:577;top:2694;width:1603;height:19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Wa2cYA&#10;AADcAAAADwAAAGRycy9kb3ducmV2LnhtbESPQWvCQBCF7wX/wzJCb3U3HrTGbMRaBLG0UCOCtyE7&#10;JsHsbMhuNf333UKhx8eb97152WqwrbhR7xvHGpKJAkFcOtNwpeFYbJ+eQfiAbLB1TBq+ycMqHz1k&#10;mBp350+6HUIlIoR9ihrqELpUSl/WZNFPXEccvYvrLYYo+0qaHu8Rbls5VWomLTYcG2rsaFNTeT18&#10;2fhG8fru8Fx8JBv1djq9nJPFftpq/Tge1ksQgYbwf/yX3hkNczWH3zGRAD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9Wa2cYAAADcAAAADwAAAAAAAAAAAAAAAACYAgAAZHJz&#10;L2Rvd25yZXYueG1sUEsFBgAAAAAEAAQA9QAAAIsDAAAAAA==&#10;" fillcolor="#adadad" stroked="f"/>
                <v:line id="Line 341" o:spid="_x0000_s1794" style="position:absolute;visibility:visible" from="577,2694" to="577,4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osWsEAAADcAAAADwAAAGRycy9kb3ducmV2LnhtbERPy2oCMRTdF/yHcAvuatJidZhORqwg&#10;uKpU3bi7TO486ORmSKIz/n2zKHR5OO9iM9le3MmHzrGG14UCQVw503Gj4XLev2QgQkQ22DsmDQ8K&#10;sClnTwXmxo38TfdTbEQK4ZCjhjbGIZcyVC1ZDAs3ECeudt5iTNA30ngcU7jt5ZtSK2mx49TQ4kC7&#10;lqqf081quD6OX+9+deRsvRyVsfVh/2md1vPnafsBItIU/8V/7oPRsFZpbTqTjoAs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qixawQAAANwAAAAPAAAAAAAAAAAAAAAA&#10;AKECAABkcnMvZG93bnJldi54bWxQSwUGAAAAAAQABAD5AAAAjwMAAAAA&#10;" strokecolor="#adadad" strokeweight=".15pt">
                  <v:stroke joinstyle="miter"/>
                </v:line>
                <v:shape id="Freeform 342" o:spid="_x0000_s1795" style="position:absolute;left:334;top:2451;width:1846;height:243;visibility:visible;mso-wrap-style:square;v-text-anchor:top" coordsize="1846,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6GZMUA&#10;AADcAAAADwAAAGRycy9kb3ducmV2LnhtbESPQWsCMRSE7wX/Q3hCb5qth1a3RqmKID2I2uL5dfO6&#10;Wbt5WZLorv/eCEKPw8x8w0znna3FhXyoHCt4GWYgiAunKy4VfH+tB2MQISJrrB2TgisFmM96T1PM&#10;tWt5T5dDLEWCcMhRgYmxyaUMhSGLYega4uT9Om8xJulLqT22CW5rOcqyV2mx4rRgsKGloeLvcLYK&#10;6uXWb9bN7rz6PJ62P+3KnI7XhVLP/e7jHUSkLv6HH+2NVvCWTeB+Jh0B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ToZkxQAAANwAAAAPAAAAAAAAAAAAAAAAAJgCAABkcnMv&#10;ZG93bnJldi54bWxQSwUGAAAAAAQABAD1AAAAigMAAAAA&#10;" path="m,l243,243r1603,l1603,,,xe" fillcolor="#878787" stroked="f">
                  <v:path arrowok="t" o:connecttype="custom" o:connectlocs="0,0;243,243;1846,243;1603,0;0,0" o:connectangles="0,0,0,0,0"/>
                </v:shape>
                <v:line id="Line 343" o:spid="_x0000_s1796" style="position:absolute;visibility:visible" from="334,2451" to="577,2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H+wMMAAADcAAAADwAAAGRycy9kb3ducmV2LnhtbERPu2rDMBTdA/0HcQtdQiOnQxKcKKEt&#10;BIrpYLuFku1i3Vom1pWxVD/+vhoCGQ/nfThNthUD9b5xrGC9SkAQV043XCv4/jo/70D4gKyxdUwK&#10;ZvJwOj4sDphqN3JBQxlqEUPYp6jAhNClUvrKkEW/ch1x5H5dbzFE2NdS9zjGcNvKlyTZSIsNxwaD&#10;Hb0bqq7ln1XwludVlg3nIp95eWl/rjuD+lOpp8fpdQ8i0BTu4pv7QyvYruP8eCYeAXn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h/sDDAAAA3AAAAA8AAAAAAAAAAAAA&#10;AAAAoQIAAGRycy9kb3ducmV2LnhtbFBLBQYAAAAABAAEAPkAAACRAwAAAAA=&#10;" strokecolor="#b4b4b4" strokeweight=".65pt">
                  <v:stroke joinstyle="miter"/>
                </v:line>
                <v:line id="Line 344" o:spid="_x0000_s1797" style="position:absolute;visibility:visible" from="577,2694" to="2180,2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mjycUAAADcAAAADwAAAGRycy9kb3ducmV2LnhtbESP3WrCQBSE7wu+w3IEb0rdREqV6Coi&#10;+NNCi1of4JA9JsHs2ZA9anz7bqHQy2FmvmFmi87V6kZtqDwbSIcJKOLc24oLA6fv9csEVBBki7Vn&#10;MvCgAIt572mGmfV3PtDtKIWKEA4ZGihFmkzrkJfkMAx9Qxy9s28dSpRtoW2L9wh3tR4lyZt2WHFc&#10;KLGhVUn55Xh1Bg7pxyrfPDZfz+v3PX5uO5m8BjFm0O+WU1BCnfyH/9o7a2CcpvB7Jh4BP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kmjycUAAADcAAAADwAAAAAAAAAA&#10;AAAAAAChAgAAZHJzL2Rvd25yZXYueG1sUEsFBgAAAAAEAAQA+QAAAJMDAAAAAA==&#10;" strokecolor="#a2a2a2" strokeweight=".65pt">
                  <v:stroke joinstyle="miter"/>
                </v:line>
                <v:line id="Line 345" o:spid="_x0000_s1798" style="position:absolute;flip:x y;visibility:visible" from="1937,2451" to="2180,2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87BMQAAADcAAAADwAAAGRycy9kb3ducmV2LnhtbESPwWrDMBBE74X8g9hAb7UUJzTGjRJC&#10;aCHQUxNDrltra5taKyMpjvv3UaHQ4zAzb5jNbrK9GMmHzrGGRaZAENfOdNxoqM5vTwWIEJEN9o5J&#10;ww8F2G1nDxssjbvxB42n2IgE4VCihjbGoZQy1C1ZDJkbiJP35bzFmKRvpPF4S3Dby1ypZ2mx47TQ&#10;4kCHlurv09VqQPwsXi/LVSNzb4vDalDj8r3S+nE+7V9ARJrif/ivfTQa1oscfs+kIyC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zsExAAAANwAAAAPAAAAAAAAAAAA&#10;AAAAAKECAABkcnMvZG93bnJldi54bWxQSwUGAAAAAAQABAD5AAAAkgMAAAAA&#10;" strokecolor="#b4b4b4" strokeweight=".65pt">
                  <v:stroke joinstyle="miter"/>
                </v:line>
                <v:line id="Line 346" o:spid="_x0000_s1799" style="position:absolute;flip:x;visibility:visible" from="334,2451" to="1937,2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0jxcYAAADcAAAADwAAAGRycy9kb3ducmV2LnhtbESPQWvCQBSE74X+h+UVvNVNKtYSXUUs&#10;Qov10LTk/My+JqnZtyG7JvHfu4LgcZiZb5jFajC16Kh1lWUF8TgCQZxbXXGh4Pdn+/wGwnlkjbVl&#10;UnAmB6vl48MCE217/qYu9YUIEHYJKii9bxIpXV6SQTe2DXHw/mxr0AfZFlK32Ae4qeVLFL1KgxWH&#10;hRIb2pSUH9OTUXDsu2qHWbY/fKZfs2z/P33P4qlSo6dhPQfhafD38K39oRXM4glcz4QjIJ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dI8XGAAAA3AAAAA8AAAAAAAAA&#10;AAAAAAAAoQIAAGRycy9kb3ducmV2LnhtbFBLBQYAAAAABAAEAPkAAACUAwAAAAA=&#10;" strokecolor="#7d7d7d" strokeweight=".65pt">
                  <v:stroke joinstyle="miter"/>
                </v:line>
              </v:group>
              <v:group id="Group 347" o:spid="_x0000_s1800" style="position:absolute;left:1566;top:2729;width:109;height:95" coordorigin="1245,3684" coordsize="229,2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23IesYAAADcAAAADwAAAGRycy9kb3ducmV2LnhtbESPW2vCQBSE3wv9D8sp&#10;+KabVHshzSoiVXwQobFQ+nbInlwwezZk1yT+e7cg9HGYmW+YdDWaRvTUudqygngWgSDOra65VPB9&#10;2k7fQTiPrLGxTAqu5GC1fHxIMdF24C/qM1+KAGGXoILK+zaR0uUVGXQz2xIHr7CdQR9kV0rd4RDg&#10;ppHPUfQqDdYcFipsaVNRfs4uRsFuwGE9jz/7w7nYXH9PL8efQ0xKTZ7G9QcIT6P/D9/be63gLV7A&#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bch6xgAAANwA&#10;AAAPAAAAAAAAAAAAAAAAAKoCAABkcnMvZG93bnJldi54bWxQSwUGAAAAAAQABAD6AAAAnQMAAAAA&#10;">
                <v:oval id="Oval 348" o:spid="_x0000_s1801" style="position:absolute;left:1245;top:3684;width:229;height:2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Ehl8IA&#10;AADcAAAADwAAAGRycy9kb3ducmV2LnhtbESPQWsCMRSE7wX/Q3iCN022WJWtUaQoeBGrrZ4fm9fN&#10;4uZl2URd/30jFHocZuYbZr7sXC1u1IbKs4ZspEAQF95UXGr4/toMZyBCRDZYeyYNDwqwXPRe5pgb&#10;f+cD3Y6xFAnCIUcNNsYmlzIUlhyGkW+Ik/fjW4cxybaUpsV7grtavio1kQ4rTgsWG/qwVFyOV6dh&#10;n11PZ2XspzLj3W49CwUbH7Qe9LvVO4hIXfwP/7W3RsM0e4PnmXQE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gSGXwgAAANwAAAAPAAAAAAAAAAAAAAAAAJgCAABkcnMvZG93&#10;bnJldi54bWxQSwUGAAAAAAQABAD1AAAAhwMAAAAA&#10;" fillcolor="gray" strokeweight="0"/>
                <v:oval id="Oval 349" o:spid="_x0000_s1802" style="position:absolute;left:1245;top:3684;width:229;height:2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G2+sQA&#10;AADcAAAADwAAAGRycy9kb3ducmV2LnhtbESPQYvCMBSE74L/ITzB2zZVxJWuUUQQFVzQuiweH83b&#10;tti8lCbW+u83guBxmJlvmPmyM5VoqXGlZQWjKAZBnFldcq7g57z5mIFwHlljZZkUPMjBctHvzTHR&#10;9s4nalOfiwBhl6CCwvs6kdJlBRl0ka2Jg/dnG4M+yCaXusF7gJtKjuN4Kg2WHBYKrGldUHZNb0ZB&#10;ery0m7jaXla/E7PHtXTl9/Gg1HDQrb5AeOr8O/xq77SCz9EUnmfC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RtvrEAAAA3AAAAA8AAAAAAAAAAAAAAAAAmAIAAGRycy9k&#10;b3ducmV2LnhtbFBLBQYAAAAABAAEAPUAAACJAwAAAAA=&#10;" filled="f" strokeweight=".5pt">
                  <v:stroke endcap="round"/>
                </v:oval>
              </v:group>
              <v:line id="Line 350" o:spid="_x0000_s1803" style="position:absolute;flip:x;visibility:visible" from="1141,2415" to="1285,2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BIHsUAAADcAAAADwAAAGRycy9kb3ducmV2LnhtbESPzWrDMBCE74W+g9hCbo2UBpLgRgml&#10;UCjtpfk5pLfF2sqm1spYm9jp01eBQI7DzHzDLNdDaNSJulRHtjAZG1DEZXQ1ewv73dvjAlQSZIdN&#10;ZLJwpgTr1f3dEgsXe97QaSteZQinAi1UIm2hdSorCpjGsSXO3k/sAkqWndeuwz7DQ6OfjJnpgDXn&#10;hQpbeq2o/N0egwX/yedDOXgx37tWjmbzNf34660dPQwvz6CEBrmFr+13Z2E+mcPlTD4CevU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PBIHsUAAADcAAAADwAAAAAAAAAA&#10;AAAAAAChAgAAZHJzL2Rvd25yZXYueG1sUEsFBgAAAAAEAAQA+QAAAJMDAAAAAA==&#10;" strokeweight=".5pt">
                <v:stroke endcap="round"/>
              </v:line>
              <v:line id="Line 351" o:spid="_x0000_s1804" style="position:absolute;flip:x;visibility:visible" from="1129,2723" to="1272,2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cbMIAAADcAAAADwAAAGRycy9kb3ducmV2LnhtbERPS2sCMRC+F/ofwhS81cQKtWyNUgoF&#10;sRdfh/Y2bMbs4maybEZ37a83h4LHj+89Xw6hURfqUh3ZwmRsQBGX0dXsLRz2X89voJIgO2wik4Ur&#10;JVguHh/mWLjY85YuO/Eqh3Aq0EIl0hZap7KigGkcW+LMHWMXUDLsvHYd9jk8NPrFmFcdsObcUGFL&#10;nxWVp905WPDffP0pBy/md9/K2Ww30/Vfb+3oafh4ByU0yF387145C7NJXpvP5COgF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W/cbMIAAADcAAAADwAAAAAAAAAAAAAA&#10;AAChAgAAZHJzL2Rvd25yZXYueG1sUEsFBgAAAAAEAAQA+QAAAJADAAAAAA==&#10;" strokeweight=".5pt">
                <v:stroke endcap="round"/>
              </v:line>
              <v:group id="Group 352" o:spid="_x0000_s1805" style="position:absolute;left:1177;top:2415;width:36;height:290" coordorigin="378,2687" coordsize="77,9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xn5MYAAADcAAAADwAAAGRycy9kb3ducmV2LnhtbESPW2vCQBSE3wv9D8sp&#10;+KabVOwlzSoiVXwQobFQ+nbInlwwezZk1yT+e7cg9HGYmW+YdDWaRvTUudqygngWgSDOra65VPB9&#10;2k7fQDiPrLGxTAqu5GC1fHxIMdF24C/qM1+KAGGXoILK+zaR0uUVGXQz2xIHr7CdQR9kV0rd4RDg&#10;ppHPUfQiDdYcFipsaVNRfs4uRsFuwGE9jz/7w7nYXH9Pi+PPISalJk/j+gOEp9H/h+/tvVbwG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bGfkxgAAANwA&#10;AAAPAAAAAAAAAAAAAAAAAKoCAABkcnMvZG93bnJldi54bWxQSwUGAAAAAAQABAD6AAAAnQMAAAAA&#10;">
                <v:shape id="Freeform 353" o:spid="_x0000_s1806" style="position:absolute;left:378;top:2687;width:77;height:997;visibility:visible;mso-wrap-style:square;v-text-anchor:top" coordsize="77,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ZvP8MA&#10;AADcAAAADwAAAGRycy9kb3ducmV2LnhtbERPy2rCQBTdC/7DcIVuik50ESV1FFGEWEjBR/e3mdsk&#10;mLmTZsYk/fvOouDycN7r7WBq0VHrKssK5rMIBHFudcWFgtv1OF2BcB5ZY22ZFPySg+1mPFpjom3P&#10;Z+ouvhAhhF2CCkrvm0RKl5dk0M1sQxy4b9sa9AG2hdQt9iHc1HIRRbE0WHFoKLGhfUn5/fIwCg7Z&#10;4fpZZ2n88xXdlu/H6vXU5R9KvUyG3RsIT4N/iv/dqVawXIT54Uw4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ZvP8MAAADcAAAADwAAAAAAAAAAAAAAAACYAgAAZHJzL2Rv&#10;d25yZXYueG1sUEsFBgAAAAAEAAQA9QAAAIgDAAAAAA==&#10;" path="m39,l,200r19,l19,797,,797,39,997,77,797r-19,l58,200r19,l39,xe" fillcolor="black" stroked="f">
                  <v:path arrowok="t" o:connecttype="custom" o:connectlocs="39,0;0,200;19,200;19,797;0,797;39,997;77,797;58,797;58,200;77,200;39,0" o:connectangles="0,0,0,0,0,0,0,0,0,0,0"/>
                </v:shape>
                <v:shape id="Freeform 354" o:spid="_x0000_s1807" style="position:absolute;left:378;top:2687;width:77;height:997;visibility:visible;mso-wrap-style:square;v-text-anchor:top" coordsize="77,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asMQA&#10;AADcAAAADwAAAGRycy9kb3ducmV2LnhtbESP3YrCMBSE74V9h3AWvNPUKipdo8iq4IUI/jzAoTk2&#10;ZZuT0mRtd5/eCIKXw8x8wyxWna3EnRpfOlYwGiYgiHOnSy4UXC+7wRyED8gaK8ek4I88rJYfvQVm&#10;2rV8ovs5FCJC2GeowIRQZ1L63JBFP3Q1cfRurrEYomwKqRtsI9xWMk2SqbRYclwwWNO3ofzn/GsV&#10;nLbHQ7pp04kZ73eWyluR/Lu1Uv3Pbv0FIlAX3uFXe68VzNIRPM/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mrDEAAAA3AAAAA8AAAAAAAAAAAAAAAAAmAIAAGRycy9k&#10;b3ducmV2LnhtbFBLBQYAAAAABAAEAPUAAACJAwAAAAA=&#10;" path="m39,l,200r19,l19,797,,797,39,997,77,797r-19,l58,200r19,l39,xe" filled="f" strokeweight=".5pt">
                  <v:stroke endcap="round"/>
                  <v:path arrowok="t" o:connecttype="custom" o:connectlocs="39,0;0,200;19,200;19,797;0,797;39,997;77,797;58,797;58,200;77,200;39,0" o:connectangles="0,0,0,0,0,0,0,0,0,0,0"/>
                </v:shape>
              </v:group>
              <v:rect id="Rectangle 355" o:spid="_x0000_s1808" style="position:absolute;left:846;top:2561;width:340;height:81;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Ciy8MA&#10;AADcAAAADwAAAGRycy9kb3ducmV2LnhtbESPQYvCMBSE7wv+h/AEb2tqFZVqFJHdRRSEVQ8eH82z&#10;LTYvtclq+++NIOxxmJlvmPmyMaW4U+0KywoG/QgEcWp1wZmC0/H7cwrCeWSNpWVS0JKD5aLzMcdE&#10;2wf/0v3gMxEg7BJUkHtfJVK6NCeDrm8r4uBdbG3QB1lnUtf4CHBTyjiKxtJgwWEhx4rWOaXXw59R&#10;4MxoP72VP1+81zvEZrjenttWqV63Wc1AeGr8f/jd3mgFkziG15lw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Ciy8MAAADcAAAADwAAAAAAAAAAAAAAAACYAgAAZHJzL2Rv&#10;d25yZXYueG1sUEsFBgAAAAAEAAQA9QAAAIgDAAAAAA==&#10;" filled="f" stroked="f">
                <v:textbox style="layout-flow:vertical;mso-layout-flow-alt:bottom-to-top" inset="0,0,0,0">
                  <w:txbxContent>
                    <w:p w:rsidR="000D51C0" w:rsidRPr="00CA19DF" w:rsidRDefault="000D51C0" w:rsidP="00AF4020">
                      <w:pPr>
                        <w:autoSpaceDE w:val="0"/>
                        <w:autoSpaceDN w:val="0"/>
                        <w:adjustRightInd w:val="0"/>
                        <w:rPr>
                          <w:rFonts w:ascii="Arial" w:hAnsi="Arial" w:cs="Arial"/>
                          <w:color w:val="000000"/>
                          <w:sz w:val="22"/>
                          <w:szCs w:val="36"/>
                        </w:rPr>
                      </w:pPr>
                      <w:r w:rsidRPr="00CA19DF">
                        <w:rPr>
                          <w:rFonts w:ascii="Arial" w:hAnsi="Arial" w:cs="Arial"/>
                          <w:b/>
                          <w:bCs/>
                          <w:color w:val="000000"/>
                          <w:sz w:val="14"/>
                          <w:szCs w:val="22"/>
                        </w:rPr>
                        <w:t>&gt;</w:t>
                      </w:r>
                      <w:smartTag w:uri="urn:schemas-microsoft-com:office:smarttags" w:element="metricconverter">
                        <w:smartTagPr>
                          <w:attr w:name="ProductID" w:val="20 mm"/>
                        </w:smartTagPr>
                        <w:r w:rsidRPr="00CA19DF">
                          <w:rPr>
                            <w:rFonts w:ascii="Arial" w:hAnsi="Arial" w:cs="Arial"/>
                            <w:color w:val="000000"/>
                            <w:sz w:val="14"/>
                            <w:szCs w:val="22"/>
                          </w:rPr>
                          <w:t>20 mm</w:t>
                        </w:r>
                      </w:smartTag>
                    </w:p>
                  </w:txbxContent>
                </v:textbox>
              </v:rect>
              <v:shape id="Freeform 356" o:spid="_x0000_s1809" style="position:absolute;left:1289;top:2721;width:318;height:4;visibility:visible;mso-wrap-style:square;v-text-anchor:top" coordsize="33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c7NMMA&#10;AADcAAAADwAAAGRycy9kb3ducmV2LnhtbESPwWrDMBBE74X8g9hAb40cl9bGiRLSQKCnhtoh58Xa&#10;2CbWykiq7f59VSj0OMzMG2a7n00vRnK+s6xgvUpAENdWd9wouFSnpxyED8gae8uk4Js87HeLhy0W&#10;2k78SWMZGhEh7AtU0IYwFFL6uiWDfmUH4ujdrDMYonSN1A6nCDe9TJPkVRrsOC60ONCxpfpefhkF&#10;b/nVnmvnqy5Ls48XPOdBJl6px+V82IAINIf/8F/7XSvI0mf4PROP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c7NMMAAADcAAAADwAAAAAAAAAAAAAAAACYAgAAZHJzL2Rv&#10;d25yZXYueG1sUEsFBgAAAAAEAAQA9QAAAIgDAAAAAA==&#10;" path="m25,l175,v14,,25,12,25,25c200,39,189,50,175,50l25,50c12,50,,39,,25,,12,12,,25,xm375,l525,v14,,25,12,25,25c550,39,539,50,525,50r-150,c362,50,350,39,350,25,350,12,362,,375,xm725,l875,v14,,25,12,25,25c900,39,889,50,875,50r-150,c712,50,700,39,700,25,700,12,712,,725,xm1075,r150,c1239,,1250,12,1250,25v,14,-11,25,-25,25l1075,50v-13,,-25,-11,-25,-25c1050,12,1062,,1075,xm1425,r150,c1589,,1600,12,1600,25v,14,-11,25,-25,25l1425,50v-13,,-25,-11,-25,-25c1400,12,1412,,1425,xm1775,r150,c1939,,1950,12,1950,25v,14,-11,25,-25,25l1775,50v-13,,-25,-11,-25,-25c1750,12,1762,,1775,xm2125,r150,c2289,,2300,12,2300,25v,14,-11,25,-25,25l2125,50v-13,,-25,-11,-25,-25c2100,12,2112,,2125,xm2475,r150,c2639,,2650,12,2650,25v,14,-11,25,-25,25l2475,50v-13,,-25,-11,-25,-25c2450,12,2462,,2475,xm2825,r150,c2989,,3000,12,3000,25v,14,-11,25,-25,25l2825,50v-13,,-25,-11,-25,-25c2800,12,2812,,2825,xm3175,r150,c3339,,3350,12,3350,25v,14,-11,25,-25,25l3175,50v-13,,-25,-11,-25,-25c3150,12,3162,,3175,xe" fillcolor="black" strokeweight=".15pt">
                <v:stroke joinstyle="bevel"/>
                <v:path arrowok="t" o:connecttype="custom" o:connectlocs="17,0;17,4;0,2;36,0;52,2;36,4;36,0;83,0;83,4;66,2;102,0;119,2;102,4;102,0;150,0;150,4;133,2;168,0;185,2;168,4;168,0;216,0;216,4;199,2;235,0;252,2;235,4;235,0;282,0;282,4;266,2;301,0;318,2;301,4;301,0" o:connectangles="0,0,0,0,0,0,0,0,0,0,0,0,0,0,0,0,0,0,0,0,0,0,0,0,0,0,0,0,0,0,0,0,0,0,0"/>
                <o:lock v:ext="edit" verticies="t"/>
              </v:shape>
              <v:line id="Line 357" o:spid="_x0000_s1810" style="position:absolute;flip:x;visibility:visible" from="3334,1821" to="3773,2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sPQsUAAADcAAAADwAAAGRycy9kb3ducmV2LnhtbESPT2vCQBDF7wW/wzKCl6AbtdQ2dZX+&#10;URCkB7WHHofsNAlmZ0N21PjtXaHQ4+PN+71582XnanWmNlSeDYxHKSji3NuKCwPfh/XwGVQQZIu1&#10;ZzJwpQDLRe9hjpn1F97ReS+FihAOGRooRZpM65CX5DCMfEMcvV/fOpQo20LbFi8R7mo9SdMn7bDi&#10;2FBiQx8l5cf9ycU31l/8OZ0m704nyQutfmSbajFm0O/eXkEJdfJ//JfeWAOzySPcx0QC6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3sPQsUAAADcAAAADwAAAAAAAAAA&#10;AAAAAAChAgAAZHJzL2Rvd25yZXYueG1sUEsFBgAAAAAEAAQA+QAAAJMDAAAAAA==&#10;">
                <v:stroke endarrow="block"/>
              </v:line>
              <v:line id="Line 358" o:spid="_x0000_s1811" style="position:absolute;flip:x;visibility:visible" from="3482,2606" to="3687,2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eq2cUAAADcAAAADwAAAGRycy9kb3ducmV2LnhtbESPT2vCQBDF7wW/wzKCl6AbldY2dZX+&#10;URCkB7WHHofsNAlmZ0N21PjtXaHQ4+PN+71582XnanWmNlSeDYxHKSji3NuKCwPfh/XwGVQQZIu1&#10;ZzJwpQDLRe9hjpn1F97ReS+FihAOGRooRZpM65CX5DCMfEMcvV/fOpQo20LbFi8R7mo9SdMn7bDi&#10;2FBiQx8l5cf9ycU31l/8OZ0m704nyQutfmSbajFm0O/eXkEJdfJ//JfeWAOzySPcx0QC6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Deq2cUAAADcAAAADwAAAAAAAAAA&#10;AAAAAAChAgAAZHJzL2Rvd25yZXYueG1sUEsFBgAAAAAEAAQA+QAAAJMDAAAAAA==&#10;">
                <v:stroke endarrow="block"/>
              </v:line>
              <v:line id="Line 359" o:spid="_x0000_s1812" style="position:absolute;flip:y;visibility:visible" from="2651,2886" to="2653,3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U0rsUAAADcAAAADwAAAGRycy9kb3ducmV2LnhtbESPQWvCQBCF74L/YZmCl6AbFdSmrqK2&#10;QqH0YPTQ45CdJqHZ2ZCdavrvu4WCx8eb9715623vGnWlLtSeDUwnKSjiwtuaSwOX83G8AhUE2WLj&#10;mQz8UIDtZjhYY2b9jU90zaVUEcIhQwOVSJtpHYqKHIaJb4mj9+k7hxJlV2rb4S3CXaNnabrQDmuO&#10;DRW2dKio+Mq/XXzj+M7P83mydzpJHunlQ95SLcaMHvrdEyihXu7H/+lXa2A5W8DfmEgAv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OU0rsUAAADcAAAADwAAAAAAAAAA&#10;AAAAAAChAgAAZHJzL2Rvd25yZXYueG1sUEsFBgAAAAAEAAQA+QAAAJMDAAAAAA==&#10;">
                <v:stroke endarrow="block"/>
              </v:line>
              <v:shape id="Text Box 360" o:spid="_x0000_s1813" type="#_x0000_t202" style="position:absolute;left:1202;top:1616;width:1415;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MdhMUA&#10;AADcAAAADwAAAGRycy9kb3ducmV2LnhtbESP3WrCQBSE7wu+w3IEb4puDLQJ0VXEIlqKF/48wCF7&#10;TILZs2F3q9Gn7xYKvRxm5htmvuxNK27kfGNZwXSSgCAurW64UnA+bcY5CB+QNbaWScGDPCwXg5c5&#10;Ftre+UC3Y6hEhLAvUEEdQldI6cuaDPqJ7Yijd7HOYIjSVVI7vEe4aWWaJO/SYMNxocaO1jWV1+O3&#10;UZCze+7TqytptX19+8wf2UfYfSk1GvarGYhAffgP/7V3WkGWZvB7Jh4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Qx2ExQAAANwAAAAPAAAAAAAAAAAAAAAAAJgCAABkcnMv&#10;ZG93bnJldi54bWxQSwUGAAAAAAQABAD1AAAAigMAAAAA&#10;" filled="f" fillcolor="#bbe0e3" stroked="f">
                <v:textbox inset="1.97761mm,.98883mm,1.97761mm,.98883mm">
                  <w:txbxContent>
                    <w:p w:rsidR="000D51C0" w:rsidRPr="00977F78" w:rsidRDefault="000D51C0" w:rsidP="00AF4020">
                      <w:pPr>
                        <w:autoSpaceDE w:val="0"/>
                        <w:autoSpaceDN w:val="0"/>
                        <w:adjustRightInd w:val="0"/>
                        <w:rPr>
                          <w:rFonts w:ascii="Arial" w:hAnsi="Arial" w:cs="Arial"/>
                          <w:color w:val="000000"/>
                          <w:sz w:val="22"/>
                          <w:szCs w:val="22"/>
                        </w:rPr>
                      </w:pPr>
                      <w:r w:rsidRPr="00977F78">
                        <w:rPr>
                          <w:rFonts w:ascii="Arial" w:hAnsi="Arial" w:cs="Arial"/>
                          <w:color w:val="000000"/>
                          <w:sz w:val="22"/>
                          <w:szCs w:val="22"/>
                        </w:rPr>
                        <w:t>ZONAS DE EXTRACCION DE MUESTRAS PARA ANALISIS DE CLORUROS</w:t>
                      </w:r>
                    </w:p>
                  </w:txbxContent>
                </v:textbox>
              </v:shape>
              <v:rect id="Rectangle 361" o:spid="_x0000_s1814" style="position:absolute;left:1213;top:1581;width:1413;height:4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ed8MIA&#10;AADcAAAADwAAAGRycy9kb3ducmV2LnhtbERP3WrCMBS+F/YO4Qi709RebNIZSykbk4kwdQ9wbI5N&#10;aXNSmlS7tzcXg11+fP+bfLKduNHgG8cKVssEBHHldMO1gp/zx2INwgdkjZ1jUvBLHvLt02yDmXZ3&#10;PtLtFGoRQ9hnqMCE0GdS+sqQRb90PXHkrm6wGCIcaqkHvMdw28k0SV6kxYZjg8GeSkNVexqtgrY8&#10;X/t18VXj7v1wcOP3xew/L0o9z6fiDUSgKfyL/9w7reA1jWvjmXgE5P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53wwgAAANwAAAAPAAAAAAAAAAAAAAAAAJgCAABkcnMvZG93&#10;bnJldi54bWxQSwUGAAAAAAQABAD1AAAAhwMAAAAA&#10;" filled="f" fillcolor="#bbe0e3"/>
              <v:line id="Line 362" o:spid="_x0000_s1815" style="position:absolute;visibility:visible" from="2250,2005" to="3004,2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XnT8QAAADcAAAADwAAAGRycy9kb3ducmV2LnhtbESPQWsCMRSE7wX/Q3iCt5rVg3ZXo4hL&#10;wYMtqKXn5+a5Wdy8LJt0Tf99Uyj0OMx8M8x6G20rBup941jBbJqBIK6cbrhW8HF5fX4B4QOyxtYx&#10;KfgmD9vN6GmNhXYPPtFwDrVIJewLVGBC6AopfWXIop+6jjh5N9dbDEn2tdQ9PlK5beU8yxbSYsNp&#10;wWBHe0PV/fxlFSxNeZJLWR4v7+XQzPL4Fj+vuVKTcdytQASK4T/8Rx904uY5/J5JR0B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BedPxAAAANwAAAAPAAAAAAAAAAAA&#10;AAAAAKECAABkcnMvZG93bnJldi54bWxQSwUGAAAAAAQABAD5AAAAkgMAAAAA&#10;">
                <v:stroke endarrow="block"/>
              </v:line>
              <v:line id="Line 363" o:spid="_x0000_s1816" style="position:absolute;visibility:visible" from="2202,2005" to="3004,2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bYD8IAAADcAAAADwAAAGRycy9kb3ducmV2LnhtbERPTUsDMRC9C/0PYQrebLYKtt02LaWL&#10;4EGFtuJ5uhk3i5vJsonb+O+dg+Dx8b43u+w7NdIQ28AG5rMCFHEdbMuNgffz090SVEzIFrvAZOCH&#10;Iuy2k5sNljZc+UjjKTVKQjiWaMCl1Jdax9qRxzgLPbFwn2HwmAQOjbYDXiXcd/q+KB61x5alwWFP&#10;B0f11+nbG1i46qgXuno5v1VjO1/l1/xxWRlzO837NahEOf2L/9zPVnwPMl/OyBH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ubYD8IAAADcAAAADwAAAAAAAAAAAAAA&#10;AAChAgAAZHJzL2Rvd25yZXYueG1sUEsFBgAAAAAEAAQA+QAAAJADAAAAAA==&#10;">
                <v:stroke endarrow="block"/>
              </v:line>
              <v:line id="Line 364" o:spid="_x0000_s1817" style="position:absolute;flip:x;visibility:visible" from="1643,2005" to="1967,2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U6B8UAAADcAAAADwAAAGRycy9kb3ducmV2LnhtbESPQWvCQBCF70L/wzIFL0E3NmDb6Cpt&#10;VShID9UePA7ZMQlmZ0N21PTfdwuCx8eb971582XvGnWhLtSeDUzGKSjiwtuaSwM/+83oBVQQZIuN&#10;ZzLwSwGWi4fBHHPrr/xNl52UKkI45GigEmlzrUNRkcMw9i1x9I6+cyhRdqW2HV4j3DX6KU2n2mHN&#10;saHClj4qKk67s4tvbL54lWXJu9NJ8krrg2xTLcYMH/u3GSihXu7Ht/SnNfCcTeB/TCSAX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tU6B8UAAADcAAAADwAAAAAAAAAA&#10;AAAAAAChAgAAZHJzL2Rvd25yZXYueG1sUEsFBgAAAAAEAAQA+QAAAJMDAAAAAA==&#10;">
                <v:stroke endarrow="block"/>
              </v:line>
              <v:line id="Line 365" o:spid="_x0000_s1818" style="position:absolute;flip:x;visibility:visible" from="1542,2005" to="1872,2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ekcMUAAADcAAAADwAAAGRycy9kb3ducmV2LnhtbESPS4vCQBCE7wv7H4Ze8BJ0ooF9REdx&#10;H4Ige1jdg8cm0ybBTE/ItBr/vSMs7LGorq+6ZoveNepMXag9GxiPUlDEhbc1lwZ+d6vhK6ggyBYb&#10;z2TgSgEW88eHGebWX/iHzlspVYRwyNFAJdLmWoeiIodh5Fvi6B1851Ci7EptO7xEuGv0JE2ftcOa&#10;Y0OFLX1UVBy3JxffWH3zZ5Yl704nyRt97WWTajFm8NQvp6CEevk//kuvrYGXbAL3MZEAe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gekcMUAAADcAAAADwAAAAAAAAAA&#10;AAAAAAChAgAAZHJzL2Rvd25yZXYueG1sUEsFBgAAAAAEAAQA+QAAAJMDAAAAAA==&#10;">
                <v:stroke endarrow="block"/>
              </v:line>
            </v:group>
            <v:rect id="Rectangle 366" o:spid="_x0000_s1819" style="position:absolute;left:36516;top:8385;width:6590;height:29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GSN8EA&#10;AADcAAAADwAAAGRycy9kb3ducmV2LnhtbESPQYvCMBSE78L+h/AW9mZTFdTtGkWEZT1qFc+P5tkU&#10;m5fSxLb7740geBxm5htmtRlsLTpqfeVYwSRJQRAXTldcKjiffsdLED4ga6wdk4J/8rBZf4xWmGnX&#10;85G6PJQiQthnqMCE0GRS+sKQRZ+4hjh6V9daDFG2pdQt9hFuazlN07m0WHFcMNjQzlBxy+9WwSG1&#10;lz6f7PbdrXT99u/beHM1Sn19DtsfEIGG8A6/2nutYDGbwfNMPAJ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BkjfBAAAA3AAAAA8AAAAAAAAAAAAAAAAAmAIAAGRycy9kb3du&#10;cmV2LnhtbFBLBQYAAAAABAAEAPUAAACGAwAAAAA=&#10;" filled="f" strokeweight=".5pt">
              <v:stroke endcap="round"/>
            </v:rect>
            <v:shape id="Text Box 367" o:spid="_x0000_s1820" type="#_x0000_t202" style="position:absolute;left:36516;top:8385;width:7788;height:33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L9sYA&#10;AADcAAAADwAAAGRycy9kb3ducmV2LnhtbESPUUvDMBSF3wX/Q7iCby51c7rVpWVMhIEPuukPuDS3&#10;SbG5qU3WVn+9GQg+Hs453+Fsysm1YqA+NJ4V3M4yEMSV1w0bBR/vzzcrECEia2w9k4JvClAWlxcb&#10;zLUf+UDDMRqRIBxyVGBj7HIpQ2XJYZj5jjh5te8dxiR7I3WPY4K7Vs6z7F46bDgtWOxoZ6n6PJ6c&#10;At8tT4unl309Gjs/mPXr8Pb1Uyt1fTVtH0FEmuJ/+K+91woeFndwPpOOgC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YL9sYAAADcAAAADwAAAAAAAAAAAAAAAACYAgAAZHJz&#10;L2Rvd25yZXYueG1sUEsFBgAAAAAEAAQA9QAAAIsDAAAAAA==&#10;" filled="f" fillcolor="#bbe0e3" stroked="f">
              <v:textbox inset="2.12647mm,1.06325mm,2.12647mm,1.06325mm">
                <w:txbxContent>
                  <w:p w:rsidR="000D51C0" w:rsidRPr="00790005" w:rsidRDefault="000D51C0" w:rsidP="00AF4020">
                    <w:pPr>
                      <w:autoSpaceDE w:val="0"/>
                      <w:autoSpaceDN w:val="0"/>
                      <w:adjustRightInd w:val="0"/>
                      <w:rPr>
                        <w:rFonts w:ascii="Arial" w:hAnsi="Arial" w:cs="Arial"/>
                        <w:color w:val="000000"/>
                        <w:sz w:val="18"/>
                      </w:rPr>
                    </w:pPr>
                    <w:r w:rsidRPr="003F1B41">
                      <w:rPr>
                        <w:rFonts w:ascii="Arial" w:hAnsi="Arial" w:cs="Arial"/>
                        <w:color w:val="000000"/>
                        <w:sz w:val="18"/>
                      </w:rPr>
                      <w:t>TUBO DE PLASTICO</w:t>
                    </w:r>
                  </w:p>
                </w:txbxContent>
              </v:textbox>
            </v:shape>
            <v:line id="Line 368" o:spid="_x0000_s1821" style="position:absolute;flip:x;visibility:visible" from="33532,10788" to="36516,11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48BMYAAADcAAAADwAAAGRycy9kb3ducmV2LnhtbESPQWvCQBCF7wX/wzJCL0E3NbTa1FWq&#10;VhBKD1UPHofsmASzsyE71fTfdwuFHh9v3vfmzZe9a9SVulB7NvAwTkERF97WXBo4HrajGaggyBYb&#10;z2TgmwIsF4O7OebW3/iTrnspVYRwyNFAJdLmWoeiIodh7Fvi6J1951Ci7EptO7xFuGv0JE2ftMOa&#10;Y0OFLa0rKi77Lxff2H7wJsuSldNJ8kxvJ3lPtRhzP+xfX0AJ9fJ//JfeWQPT7BF+x0QC6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uPATGAAAA3AAAAA8AAAAAAAAA&#10;AAAAAAAAoQIAAGRycy9kb3ducmV2LnhtbFBLBQYAAAAABAAEAPkAAACUAwAAAAA=&#10;">
              <v:stroke endarrow="block"/>
            </v:line>
            <v:group id="Group 369" o:spid="_x0000_s1822" style="position:absolute;left:17957;top:19161;width:15575;height:1806" coordorigin="2290,2749" coordsize="1180,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0av9sUAAADcAAAADwAAAGRycy9kb3ducmV2LnhtbESPQYvCMBSE78L+h/CE&#10;vWnaFXWpRhFxlz2IoC6It0fzbIvNS2liW/+9EQSPw8x8w8yXnSlFQ7UrLCuIhxEI4tTqgjMF/8ef&#10;wTcI55E1lpZJwZ0cLBcfvTkm2ra8p+bgMxEg7BJUkHtfJVK6NCeDbmgr4uBdbG3QB1lnUtfYBrgp&#10;5VcUTaTBgsNCjhWtc0qvh5tR8NtiuxrFm2Z7vazv5+N4d9rGpNRnv1vNQHjq/Dv8av9pBdPR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NGr/bFAAAA3AAA&#10;AA8AAAAAAAAAAAAAAAAAqgIAAGRycy9kb3ducmV2LnhtbFBLBQYAAAAABAAEAPoAAACcAw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370" o:spid="_x0000_s1823" type="#_x0000_t22" alt="Arena" style="position:absolute;left:2831;top:2228;width:98;height:1180;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RBJcUA&#10;AADcAAAADwAAAGRycy9kb3ducmV2LnhtbESPT2sCMRTE7wW/Q3hCL0WzVarLahQpCC3Ug//A42Pz&#10;3F3cvIQk6vbbm0LB4zAzv2Hmy8604kY+NJYVvA8zEMSl1Q1XCg779SAHESKyxtYyKfilAMtF72WO&#10;hbZ33tJtFyuRIBwKVFDH6AopQ1mTwTC0jjh5Z+sNxiR9JbXHe4KbVo6ybCINNpwWanT0WVN52V2N&#10;guy4Of1864Nz7cdmG8r8mPu3tVKv/W41AxGpi8/wf/tLK5iOp/B3Jh0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hEElxQAAANwAAAAPAAAAAAAAAAAAAAAAAJgCAABkcnMv&#10;ZG93bnJldi54bWxQSwUGAAAAAAQABAD1AAAAigMAAAAA&#10;" adj="988">
                <v:fill r:id="rId72" o:title="Arena" recolor="t" rotate="t" type="tile"/>
              </v:shape>
              <v:shape id="AutoShape 371" o:spid="_x0000_s1824" type="#_x0000_t22" style="position:absolute;left:2525;top:2667;width:137;height:301;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2OxMMA&#10;AADcAAAADwAAAGRycy9kb3ducmV2LnhtbERPW2vCMBR+H/gfwhF8m6kTNulMZToKDgbDC/h61pxe&#10;WHNSk9jWf788DPb48d3Xm9G0oifnG8sKFvMEBHFhdcOVgvMpf1yB8AFZY2uZFNzJwyabPKwx1Xbg&#10;A/XHUIkYwj5FBXUIXSqlL2oy6Oe2I45caZ3BEKGrpHY4xHDTyqckeZYGG44NNXa0q6n4Od6Mgvf7&#10;p8vl92XYml1ui49z/3W9lkrNpuPbK4hAY/gX/7n3WsHLMq6NZ+IR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2OxMMAAADcAAAADwAAAAAAAAAAAAAAAACYAgAAZHJzL2Rv&#10;d25yZXYueG1sUEsFBgAAAAAEAAQA9QAAAIgDAAAAAA==&#10;" adj="0" fillcolor="black"/>
            </v:group>
            <v:group id="Group 372" o:spid="_x0000_s1825" style="position:absolute;left:19161;top:26352;width:16170;height:1269" coordorigin="2426,3884" coordsize="1225,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line id="Line 373" o:spid="_x0000_s1826" style="position:absolute;visibility:visible" from="2835,3884" to="2835,3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HdX8EAAADcAAAADwAAAGRycy9kb3ducmV2LnhtbERPzWoCMRC+F3yHMIK3mrUUratRxFZQ&#10;PEjVBxg342Z1M1mSqGufvjkUevz4/qfz1tbiTj5UjhUM+hkI4sLpiksFx8Pq9QNEiMgaa8ek4EkB&#10;5rPOyxRz7R78Tfd9LEUK4ZCjAhNjk0sZCkMWQ981xIk7O28xJuhLqT0+Urit5VuWDaXFilODwYaW&#10;horr/mYVbPxpex38lEaeeOO/6t3nONiLUr1uu5iAiNTGf/Gfe60VjN7T/HQmHQE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4d1fwQAAANwAAAAPAAAAAAAAAAAAAAAA&#10;AKECAABkcnMvZG93bnJldi54bWxQSwUGAAAAAAQABAD5AAAAjwMAAAAA&#10;" strokeweight="1pt"/>
              <v:line id="Line 374" o:spid="_x0000_s1827" style="position:absolute;visibility:visible" from="3515,3884" to="3515,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14xMUAAADcAAAADwAAAGRycy9kb3ducmV2LnhtbESP3WoCMRSE7wXfIRzBu5rdImq3RpH+&#10;gNILUfsAx83pZnVzsiSpbvv0jVDwcpiZb5j5srONuJAPtWMF+SgDQVw6XXOl4PPw/jADESKyxsYx&#10;KfihAMtFvzfHQrsr7+iyj5VIEA4FKjAxtoWUoTRkMYxcS5y8L+ctxiR9JbXHa4LbRj5m2URarDkt&#10;GGzpxVB53n9bBRt//Djnv5WRR974t2b7+hTsSanhoFs9g4jUxXv4v73WCqbjHG5n0h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614xMUAAADcAAAADwAAAAAAAAAA&#10;AAAAAAChAgAAZHJzL2Rvd25yZXYueG1sUEsFBgAAAAAEAAQA+QAAAJMDAAAAAA==&#10;" strokeweight="1pt"/>
              <v:line id="Line 375" o:spid="_x0000_s1828" style="position:absolute;visibility:visible" from="2699,3884" to="2699,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ms8UAAADcAAAADwAAAGRycy9kb3ducmV2LnhtbESP3WoCMRSE7wXfIRyhdzWrlKqrUcS2&#10;UOmF+PMAx81xs7o5WZJUt336Rih4OczMN8xs0dpaXMmHyrGCQT8DQVw4XXGp4LD/eB6DCBFZY+2Y&#10;FPxQgMW825lhrt2Nt3TdxVIkCIccFZgYm1zKUBiyGPquIU7eyXmLMUlfSu3xluC2lsMse5UWK04L&#10;BhtaGSouu2+rYO2PX5fBb2nkkdf+vd68TYI9K/XUa5dTEJHa+Aj/tz+1gtHLEO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3/ms8UAAADcAAAADwAAAAAAAAAA&#10;AAAAAAChAgAAZHJzL2Rvd25yZXYueG1sUEsFBgAAAAAEAAQA+QAAAJMDAAAAAA==&#10;" strokeweight="1pt"/>
              <v:line id="Line 376" o:spid="_x0000_s1829" style="position:absolute;visibility:visible" from="2562,3884" to="2562,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NDKMUAAADcAAAADwAAAGRycy9kb3ducmV2LnhtbESP3WoCMRSE74W+QzgF72rWKtVujVK0&#10;QsUL8ecBjpvTzdbNyZKkuvXpTaHg5TAz3zCTWWtrcSYfKscK+r0MBHHhdMWlgsN++TQGESKyxtox&#10;KfilALPpQ2eCuXYX3tJ5F0uRIBxyVGBibHIpQ2HIYui5hjh5X85bjEn6UmqPlwS3tXzOshdpseK0&#10;YLChuaHitPuxClb+uD71r6WRR175j3qzeA32W6nuY/v+BiJSG+/h//anVjAaDuDvTDoC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DNDKMUAAADcAAAADwAAAAAAAAAA&#10;AAAAAAChAgAAZHJzL2Rvd25yZXYueG1sUEsFBgAAAAAEAAQA+QAAAJMDAAAAAA==&#10;" strokeweight="1pt"/>
              <v:line id="Line 377" o:spid="_x0000_s1830" style="position:absolute;visibility:visible" from="2426,3884" to="2426,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rbXMUAAADcAAAADwAAAGRycy9kb3ducmV2LnhtbESP3WoCMRSE7wXfIRyhdzVrkaqrUcS2&#10;UOmF+PMAx81xs7o5WZJUt336Rih4OczMN8xs0dpaXMmHyrGCQT8DQVw4XXGp4LD/eB6DCBFZY+2Y&#10;FPxQgMW825lhrt2Nt3TdxVIkCIccFZgYm1zKUBiyGPquIU7eyXmLMUlfSu3xluC2li9Z9iotVpwW&#10;DDa0MlRcdt9Wwdofvy6D39LII6/9e715mwR7Vuqp1y6nICK18RH+b39qBaPhEO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9rbXMUAAADcAAAADwAAAAAAAAAA&#10;AAAAAAChAgAAZHJzL2Rvd25yZXYueG1sUEsFBgAAAAAEAAQA+QAAAJMDAAAAAA==&#10;" strokeweight="1pt"/>
              <v:group id="Group 378" o:spid="_x0000_s1831" style="position:absolute;left:2426;top:3929;width:1225;height:0" coordorigin="2426,3929" coordsize="12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5JC/MYAAADcAAAADwAAAGRycy9kb3ducmV2LnhtbESPQWvCQBSE7wX/w/IE&#10;b3UTNVqiq4jY0kMoVAult0f2mQSzb0N2TeK/dwuFHoeZ+YbZ7AZTi45aV1lWEE8jEMS51RUXCr7O&#10;r88vIJxH1lhbJgV3crDbjp42mGrb8yd1J1+IAGGXooLS+yaV0uUlGXRT2xAH72Jbgz7ItpC6xT7A&#10;TS1nUbSUBisOCyU2dCgpv55uRsFbj/1+Hh+77Ho53H/Oycd3FpNSk/GwX4PwNPj/8F/7XStYLR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kkL8xgAAANwA&#10;AAAPAAAAAAAAAAAAAAAAAKoCAABkcnMvZG93bnJldi54bWxQSwUGAAAAAAQABAD6AAAAnQMAAAAA&#10;">
                <v:line id="Line 379" o:spid="_x0000_s1832" style="position:absolute;visibility:visible" from="2426,3929" to="2562,3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F/8UAAADcAAAADwAAAGRycy9kb3ducmV2LnhtbESPT2vCQBTE7wW/w/KE3nSjFSvRVUS0&#10;iB5K0xavz+zLH8y+Ddmtid/eFYQeh5n5DbNYdaYSV2pcaVnBaBiBIE6tLjlX8PO9G8xAOI+ssbJM&#10;Cm7kYLXsvSww1rblL7omPhcBwi5GBYX3dSylSwsy6Ia2Jg5eZhuDPsgml7rBNsBNJcdRNJUGSw4L&#10;Bda0KSi9JH9Gwe7NHrGdHTbykh3X2+wkfz/On0q99rv1HISnzv+Hn+29VvA+mcLjTDgC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rF/8UAAADcAAAADwAAAAAAAAAA&#10;AAAAAAChAgAAZHJzL2Rvd25yZXYueG1sUEsFBgAAAAAEAAQA+QAAAJMDAAAAAA==&#10;" strokeweight="2.25pt">
                  <v:stroke startarrow="block" endarrow="block"/>
                </v:line>
                <v:line id="Line 380" o:spid="_x0000_s1833" style="position:absolute;visibility:visible" from="2699,3929" to="2835,3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ZgZMYAAADcAAAADwAAAGRycy9kb3ducmV2LnhtbESPT2vCQBTE74LfYXmCN92opZHoKiIq&#10;pTmU2havz+zLH8y+DdnVpN++Wyj0OMzMb5j1tje1eFDrKssKZtMIBHFmdcWFgs+P42QJwnlkjbVl&#10;UvBNDrab4WCNibYdv9Pj7AsRIOwSVFB63yRSuqwkg25qG+Lg5bY16INsC6lb7ALc1HIeRc/SYMVh&#10;ocSG9iVlt/PdKDgubIrd8nUvb3m6O+QX+XW6vik1HvW7FQhPvf8P/7VftIL4KYbfM+EIyM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mYGTGAAAA3AAAAA8AAAAAAAAA&#10;AAAAAAAAoQIAAGRycy9kb3ducmV2LnhtbFBLBQYAAAAABAAEAPkAAACUAwAAAAA=&#10;" strokeweight="2.25pt">
                  <v:stroke startarrow="block" endarrow="block"/>
                </v:line>
                <v:line id="Line 381" o:spid="_x0000_s1834" style="position:absolute;visibility:visible" from="2562,3929" to="2698,3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n0FsMAAADcAAAADwAAAGRycy9kb3ducmV2LnhtbERPy2rCQBTdF/yH4QrdmUmtWEkzigRT&#10;pC5E29LtbebmgZk7ITM16d87C6HLw3mnm9G04kq9aywreIpiEMSF1Q1XCj4/8tkKhPPIGlvLpOCP&#10;HGzWk4cUE20HPtH17CsRQtglqKD2vkukdEVNBl1kO+LAlbY36APsK6l7HEK4aeU8jpfSYMOhocaO&#10;spqKy/nXKMif7QGH1XsmL+Vhuyu/5dfbz1Gpx+m4fQXhafT/4rt7rxW8LMLacCYcAb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59BbDAAAA3AAAAA8AAAAAAAAAAAAA&#10;AAAAoQIAAGRycy9kb3ducmV2LnhtbFBLBQYAAAAABAAEAPkAAACRAwAAAAA=&#10;" strokeweight="2.25pt">
                  <v:stroke startarrow="block" endarrow="block"/>
                </v:line>
                <v:line id="Line 382" o:spid="_x0000_s1835" style="position:absolute;visibility:visible" from="2835,3929" to="3515,3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VRjcYAAADcAAAADwAAAGRycy9kb3ducmV2LnhtbESPT2vCQBTE7wW/w/KE3nSjlVajGxHR&#10;IvVQaiten9mXPyT7NmS3Jv323YLQ4zAzv2FW697U4katKy0rmIwjEMSp1SXnCr4+96M5COeRNdaW&#10;ScEPOVgng4cVxtp2/EG3k89FgLCLUUHhfRNL6dKCDLqxbYiDl9nWoA+yzaVusQtwU8tpFD1LgyWH&#10;hQIb2haUVqdvo2D/ZI/Yzd+2ssqOm112kefX67tSj8N+swThqff/4Xv7oBW8zBbwdyYcAZn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1UY3GAAAA3AAAAA8AAAAAAAAA&#10;AAAAAAAAoQIAAGRycy9kb3ducmV2LnhtbFBLBQYAAAAABAAEAPkAAACUAwAAAAA=&#10;" strokeweight="2.25pt">
                  <v:stroke startarrow="block" endarrow="block"/>
                </v:line>
                <v:line id="Line 383" o:spid="_x0000_s1836" style="position:absolute;visibility:visible" from="3515,3929" to="3651,3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ZuzcMAAADcAAAADwAAAGRycy9kb3ducmV2LnhtbERPy2rCQBTdF/yH4QrdmUktWkkzigRT&#10;pC5E29LtbebmgZk7ITM16d87C6HLw3mnm9G04kq9aywreIpiEMSF1Q1XCj4/8tkKhPPIGlvLpOCP&#10;HGzWk4cUE20HPtH17CsRQtglqKD2vkukdEVNBl1kO+LAlbY36APsK6l7HEK4aeU8jpfSYMOhocaO&#10;spqKy/nXKMif7QGH1XsmL+Vhuyu/5dfbz1Gpx+m4fQXhafT/4rt7rxW8LML8cCYcAb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6Wbs3DAAAA3AAAAA8AAAAAAAAAAAAA&#10;AAAAoQIAAGRycy9kb3ducmV2LnhtbFBLBQYAAAAABAAEAPkAAACRAwAAAAA=&#10;" strokeweight="2.25pt">
                  <v:stroke startarrow="block" endarrow="block"/>
                </v:line>
              </v:group>
              <v:line id="Line 384" o:spid="_x0000_s1837" style="position:absolute;visibility:visible" from="3651,3884" to="3651,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TuGcUAAADcAAAADwAAAGRycy9kb3ducmV2LnhtbESP3WoCMRSE7wXfIRzBu5rdgj/dGkX6&#10;A0ovRO0DHDenm9XNyZKkuu3TN0LBy2FmvmHmy8424kI+1I4V5KMMBHHpdM2Vgs/D+8MMRIjIGhvH&#10;pOCHAiwX/d4cC+2uvKPLPlYiQTgUqMDE2BZShtKQxTByLXHyvpy3GJP0ldQerwluG/mYZRNpsea0&#10;YLClF0Plef9tFWz88eOc/1ZGHnnj35rt61OwJ6WGg271DCJSF+/h//ZaK5iOc7idSUd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nTuGcUAAADcAAAADwAAAAAAAAAA&#10;AAAAAAChAgAAZHJzL2Rvd25yZXYueG1sUEsFBgAAAAAEAAQA+QAAAJMDAAAAAA==&#10;" strokeweight="1pt"/>
            </v:group>
            <w10:anchorlock/>
          </v:group>
        </w:pict>
      </w:r>
    </w:p>
    <w:p w:rsidR="00AF4020" w:rsidRPr="000A5E3D" w:rsidRDefault="00FB51A1" w:rsidP="00AF4020">
      <w:pPr>
        <w:jc w:val="center"/>
        <w:rPr>
          <w:rFonts w:cs="Arial"/>
          <w:lang w:val="es-ES"/>
        </w:rPr>
      </w:pPr>
      <w:r>
        <w:rPr>
          <w:rFonts w:cs="Arial"/>
          <w:lang w:val="es-ES"/>
        </w:rPr>
        <w:t>Figura 11</w:t>
      </w:r>
      <w:r w:rsidR="00AF4020">
        <w:rPr>
          <w:rFonts w:cs="Arial"/>
          <w:lang w:val="es-ES"/>
        </w:rPr>
        <w:t>. Esquema de la probeta y dispositivo con la solución de cloruros del método “integral”.</w:t>
      </w:r>
    </w:p>
    <w:p w:rsidR="00AF4020" w:rsidRDefault="00AF4020" w:rsidP="00AF4020">
      <w:pPr>
        <w:jc w:val="both"/>
        <w:rPr>
          <w:rFonts w:cs="Arial"/>
          <w:lang w:val="es-ES"/>
        </w:rPr>
      </w:pPr>
    </w:p>
    <w:p w:rsidR="00FB51A1" w:rsidRDefault="00FB51A1" w:rsidP="00FB51A1">
      <w:pPr>
        <w:jc w:val="both"/>
        <w:rPr>
          <w:rFonts w:cs="Arial"/>
          <w:lang w:val="es-ES"/>
        </w:rPr>
      </w:pPr>
      <w:r>
        <w:rPr>
          <w:rFonts w:cs="Arial"/>
          <w:lang w:val="es-ES"/>
        </w:rPr>
        <w:t>En el caso de la carbonatación además se ha comprobado que mayores concentraciones de CO</w:t>
      </w:r>
      <w:r>
        <w:rPr>
          <w:rFonts w:cs="Arial"/>
          <w:vertAlign w:val="subscript"/>
          <w:lang w:val="es-ES"/>
        </w:rPr>
        <w:t>2</w:t>
      </w:r>
      <w:r>
        <w:rPr>
          <w:rFonts w:cs="Arial"/>
          <w:lang w:val="es-ES"/>
        </w:rPr>
        <w:t xml:space="preserve"> cambian la ordenación de resistencia de los hormigones debido a la destrucción de CSH neo-formado a partir de la reacción puzolanica al contrario con la densificación que produce la carbonatación en hormigones sin adiciones minerales. Por ello se recomienda el uso solo de carbonatación natural en condiciones protegidas de la lluvia.</w:t>
      </w:r>
    </w:p>
    <w:p w:rsidR="00FB51A1" w:rsidRDefault="00FB51A1" w:rsidP="00AF4020">
      <w:pPr>
        <w:jc w:val="both"/>
        <w:rPr>
          <w:rFonts w:cs="Arial"/>
          <w:lang w:val="es-ES"/>
        </w:rPr>
      </w:pPr>
    </w:p>
    <w:p w:rsidR="00AF4020" w:rsidRDefault="00AF4020" w:rsidP="00AF4020">
      <w:pPr>
        <w:jc w:val="both"/>
        <w:rPr>
          <w:rFonts w:cs="Arial"/>
          <w:lang w:val="es-ES"/>
        </w:rPr>
      </w:pPr>
      <w:r>
        <w:rPr>
          <w:rFonts w:cs="Arial"/>
          <w:lang w:val="es-ES"/>
        </w:rPr>
        <w:t>En el caso de los cloruros, se puede utilizar la difusión natural como lo más recomendable. Como método acelerado se ha normalizado recientemente, el llamado “método integral” porque determina en el mismo ensayo el coeficiente de difusión, el contenido crítico de cloruros y la velocid</w:t>
      </w:r>
      <w:r w:rsidR="00FB51A1">
        <w:rPr>
          <w:rFonts w:cs="Arial"/>
          <w:lang w:val="es-ES"/>
        </w:rPr>
        <w:t>ad de corrosión. En la figura 11</w:t>
      </w:r>
      <w:r>
        <w:rPr>
          <w:rFonts w:cs="Arial"/>
          <w:lang w:val="es-ES"/>
        </w:rPr>
        <w:t xml:space="preserve"> se muestra un esquema en el que se puede comprobar que se prepara un cubo con una barra colocada a la distancia del espesor de recubrimiento requerido y se hace llegar  hasta la barra los cloruros que se colocan en el recipiente superior. En el momento que se detecta la corrosión en la barra se rompe una probeta para determinar los cloruros en la zona donde se ha generado el óxido. Otra probeta puede dejarse a más largo plazo para la determinación de la velocidad de corrosión manteniendo el contenido de cloruros o haciéndole llegar más prolongando la aplicación del campo eléctrico.</w:t>
      </w:r>
    </w:p>
    <w:p w:rsidR="00AF4020" w:rsidRPr="000A5E3D" w:rsidRDefault="00AF4020" w:rsidP="00AF4020">
      <w:pPr>
        <w:ind w:firstLine="284"/>
        <w:rPr>
          <w:rFonts w:cs="Arial"/>
          <w:b/>
          <w:lang w:val="es-ES"/>
        </w:rPr>
      </w:pPr>
    </w:p>
    <w:p w:rsidR="00AF4020" w:rsidRPr="005A0A3F" w:rsidRDefault="00AF4020" w:rsidP="00AF4020">
      <w:pPr>
        <w:pStyle w:val="Ttulocontenido"/>
      </w:pPr>
      <w:r w:rsidRPr="005A0A3F">
        <w:t>ESPECIFICACION</w:t>
      </w:r>
      <w:r>
        <w:t>ES EN LOS PLIEGOS DE CONTRATACIÓ</w:t>
      </w:r>
      <w:r w:rsidRPr="005A0A3F">
        <w:t>N</w:t>
      </w:r>
    </w:p>
    <w:p w:rsidR="00AF4020" w:rsidRPr="00F13660" w:rsidRDefault="00AF4020" w:rsidP="00AF4020">
      <w:pPr>
        <w:ind w:firstLine="284"/>
        <w:rPr>
          <w:rFonts w:cs="Arial"/>
          <w:b/>
          <w:lang w:val="es-CL"/>
        </w:rPr>
      </w:pPr>
    </w:p>
    <w:p w:rsidR="00AF4020" w:rsidRDefault="00AF4020" w:rsidP="00AF4020">
      <w:pPr>
        <w:jc w:val="both"/>
        <w:rPr>
          <w:rFonts w:cs="Arial"/>
          <w:lang w:val="es-ES"/>
        </w:rPr>
      </w:pPr>
      <w:r>
        <w:rPr>
          <w:rFonts w:cs="Arial"/>
          <w:lang w:val="es-ES"/>
        </w:rPr>
        <w:t xml:space="preserve">En la actualidad el requisito que se solicita más frecuentemente es el cumplimento de un valor de culombios en el ensayo ASTM 1202 sobre determinación rápida de cloruros.  Para vidas útiles de 100 años se suele especificar el cumplimiento de 100 culombios, definiendo la edad de cumplimiento o dejándola sin definir. No se añade ninguna valoración sobre tolerancias en el cumplimento. Este requisito es completamente insuficiente y su cumplimiento no se ha demostrado que garantice una vida útil de 100 años. </w:t>
      </w:r>
    </w:p>
    <w:p w:rsidR="00AF4020" w:rsidRDefault="00AF4020" w:rsidP="00AF4020">
      <w:pPr>
        <w:ind w:firstLine="284"/>
        <w:jc w:val="both"/>
        <w:rPr>
          <w:rFonts w:cs="Arial"/>
          <w:lang w:val="es-ES"/>
        </w:rPr>
      </w:pPr>
    </w:p>
    <w:p w:rsidR="00AF4020" w:rsidRDefault="00AF4020" w:rsidP="00AF4020">
      <w:pPr>
        <w:jc w:val="both"/>
        <w:rPr>
          <w:rFonts w:cs="Arial"/>
          <w:lang w:val="es-ES"/>
        </w:rPr>
      </w:pPr>
      <w:r>
        <w:rPr>
          <w:rFonts w:cs="Arial"/>
          <w:lang w:val="es-ES"/>
        </w:rPr>
        <w:t>También empiezan a aparecer especificaciones sobre la utilización de un modelo de cálculo de la vida útil. Teniendo en cuenta todas las limitaciones de los modelos que se han comentado y sus características cuando se aplican a la corrosión de la armadura los aspectos a tener en cuenta son:</w:t>
      </w:r>
    </w:p>
    <w:p w:rsidR="00AF4020" w:rsidRDefault="00AF4020" w:rsidP="00AF4020">
      <w:pPr>
        <w:jc w:val="both"/>
        <w:rPr>
          <w:rFonts w:cs="Arial"/>
          <w:lang w:val="es-ES"/>
        </w:rPr>
      </w:pPr>
    </w:p>
    <w:p w:rsidR="00AF4020" w:rsidRDefault="00AF4020" w:rsidP="00AF4020">
      <w:pPr>
        <w:numPr>
          <w:ilvl w:val="0"/>
          <w:numId w:val="23"/>
        </w:numPr>
        <w:rPr>
          <w:rFonts w:cs="Arial"/>
          <w:lang w:val="es-ES"/>
        </w:rPr>
      </w:pPr>
      <w:r>
        <w:rPr>
          <w:rFonts w:cs="Arial"/>
          <w:lang w:val="es-ES"/>
        </w:rPr>
        <w:t>Carbonatación:</w:t>
      </w:r>
    </w:p>
    <w:p w:rsidR="00AF4020" w:rsidRDefault="00AF4020" w:rsidP="00AF4020">
      <w:pPr>
        <w:numPr>
          <w:ilvl w:val="1"/>
          <w:numId w:val="23"/>
        </w:numPr>
        <w:rPr>
          <w:rFonts w:cs="Arial"/>
          <w:lang w:val="es-ES"/>
        </w:rPr>
      </w:pPr>
      <w:r>
        <w:rPr>
          <w:rFonts w:cs="Arial"/>
          <w:lang w:val="es-ES"/>
        </w:rPr>
        <w:t>Definir el modelo concreto a utilizar</w:t>
      </w:r>
    </w:p>
    <w:p w:rsidR="00AF4020" w:rsidRDefault="00AF4020" w:rsidP="00AF4020">
      <w:pPr>
        <w:numPr>
          <w:ilvl w:val="1"/>
          <w:numId w:val="23"/>
        </w:numPr>
        <w:rPr>
          <w:rFonts w:cs="Arial"/>
          <w:lang w:val="es-ES"/>
        </w:rPr>
      </w:pPr>
      <w:r>
        <w:rPr>
          <w:rFonts w:cs="Arial"/>
          <w:lang w:val="es-ES"/>
        </w:rPr>
        <w:t>Establecer el valor umbral de la V</w:t>
      </w:r>
      <w:r>
        <w:rPr>
          <w:rFonts w:cs="Arial"/>
          <w:vertAlign w:val="subscript"/>
          <w:lang w:val="es-ES"/>
        </w:rPr>
        <w:t>co2</w:t>
      </w:r>
    </w:p>
    <w:p w:rsidR="00AF4020" w:rsidRDefault="00AF4020" w:rsidP="00AF4020">
      <w:pPr>
        <w:numPr>
          <w:ilvl w:val="1"/>
          <w:numId w:val="23"/>
        </w:numPr>
        <w:rPr>
          <w:rFonts w:cs="Arial"/>
          <w:lang w:val="es-ES"/>
        </w:rPr>
      </w:pPr>
      <w:r>
        <w:rPr>
          <w:rFonts w:cs="Arial"/>
          <w:lang w:val="es-ES"/>
        </w:rPr>
        <w:t xml:space="preserve">En su caso definir la probabilidad de fallo o valor de </w:t>
      </w:r>
      <w:r>
        <w:rPr>
          <w:rFonts w:cs="Arial"/>
          <w:lang w:val="es-ES"/>
        </w:rPr>
        <w:sym w:font="Symbol" w:char="F062"/>
      </w:r>
      <w:r>
        <w:rPr>
          <w:rFonts w:cs="Arial"/>
          <w:lang w:val="es-ES"/>
        </w:rPr>
        <w:t xml:space="preserve"> o bien la tolerancia o desviación admisible del umbral solicitado.</w:t>
      </w:r>
    </w:p>
    <w:p w:rsidR="00AF4020" w:rsidRDefault="00AF4020" w:rsidP="00AF4020">
      <w:pPr>
        <w:numPr>
          <w:ilvl w:val="1"/>
          <w:numId w:val="23"/>
        </w:numPr>
        <w:rPr>
          <w:rFonts w:cs="Arial"/>
          <w:lang w:val="es-ES"/>
        </w:rPr>
      </w:pPr>
      <w:r>
        <w:rPr>
          <w:rFonts w:cs="Arial"/>
          <w:lang w:val="es-ES"/>
        </w:rPr>
        <w:t>Definir ensayo por el que se valorara el valor de V</w:t>
      </w:r>
      <w:r w:rsidRPr="001D523C">
        <w:rPr>
          <w:rFonts w:cs="Arial"/>
          <w:vertAlign w:val="subscript"/>
          <w:lang w:val="es-ES"/>
        </w:rPr>
        <w:t>co2</w:t>
      </w:r>
      <w:r>
        <w:rPr>
          <w:rFonts w:cs="Arial"/>
          <w:lang w:val="es-ES"/>
        </w:rPr>
        <w:t xml:space="preserve"> incluidos tiempo de ensayo si no está especificado en la norma</w:t>
      </w:r>
    </w:p>
    <w:p w:rsidR="00AF4020" w:rsidRDefault="00AF4020" w:rsidP="00AF4020">
      <w:pPr>
        <w:numPr>
          <w:ilvl w:val="0"/>
          <w:numId w:val="23"/>
        </w:numPr>
        <w:rPr>
          <w:rFonts w:cs="Arial"/>
          <w:lang w:val="es-ES"/>
        </w:rPr>
      </w:pPr>
      <w:r>
        <w:rPr>
          <w:rFonts w:cs="Arial"/>
          <w:lang w:val="es-ES"/>
        </w:rPr>
        <w:t>Cloruros</w:t>
      </w:r>
    </w:p>
    <w:p w:rsidR="00AF4020" w:rsidRDefault="00AF4020" w:rsidP="00AF4020">
      <w:pPr>
        <w:numPr>
          <w:ilvl w:val="1"/>
          <w:numId w:val="23"/>
        </w:numPr>
        <w:rPr>
          <w:rFonts w:cs="Arial"/>
          <w:lang w:val="es-ES"/>
        </w:rPr>
      </w:pPr>
      <w:r>
        <w:rPr>
          <w:rFonts w:cs="Arial"/>
          <w:lang w:val="es-ES"/>
        </w:rPr>
        <w:t>Definir modelo concreto a utilizar</w:t>
      </w:r>
    </w:p>
    <w:p w:rsidR="00AF4020" w:rsidRDefault="00AF4020" w:rsidP="00AF4020">
      <w:pPr>
        <w:numPr>
          <w:ilvl w:val="1"/>
          <w:numId w:val="23"/>
        </w:numPr>
        <w:rPr>
          <w:rFonts w:cs="Arial"/>
          <w:lang w:val="es-ES"/>
        </w:rPr>
      </w:pPr>
      <w:r>
        <w:rPr>
          <w:rFonts w:cs="Arial"/>
          <w:lang w:val="es-ES"/>
        </w:rPr>
        <w:t xml:space="preserve">En el caso de utilizar el modelo de la ley de Fick, definir los valores de </w:t>
      </w:r>
    </w:p>
    <w:p w:rsidR="00AF4020" w:rsidRDefault="00AF4020" w:rsidP="00AF4020">
      <w:pPr>
        <w:numPr>
          <w:ilvl w:val="2"/>
          <w:numId w:val="23"/>
        </w:numPr>
        <w:rPr>
          <w:rFonts w:cs="Arial"/>
          <w:lang w:val="es-ES"/>
        </w:rPr>
      </w:pPr>
      <w:r>
        <w:rPr>
          <w:rFonts w:cs="Arial"/>
          <w:lang w:val="es-ES"/>
        </w:rPr>
        <w:t>Concentración superficial, C</w:t>
      </w:r>
      <w:r>
        <w:rPr>
          <w:rFonts w:cs="Arial"/>
          <w:vertAlign w:val="subscript"/>
          <w:lang w:val="es-ES"/>
        </w:rPr>
        <w:t>s</w:t>
      </w:r>
      <w:r>
        <w:rPr>
          <w:rFonts w:cs="Arial"/>
          <w:lang w:val="es-ES"/>
        </w:rPr>
        <w:t xml:space="preserve"> o del ambiente exterior</w:t>
      </w:r>
    </w:p>
    <w:p w:rsidR="00AF4020" w:rsidRDefault="00AF4020" w:rsidP="00AF4020">
      <w:pPr>
        <w:numPr>
          <w:ilvl w:val="2"/>
          <w:numId w:val="23"/>
        </w:numPr>
        <w:rPr>
          <w:rFonts w:cs="Arial"/>
          <w:lang w:val="es-ES"/>
        </w:rPr>
      </w:pPr>
      <w:r>
        <w:rPr>
          <w:rFonts w:cs="Arial"/>
          <w:lang w:val="es-ES"/>
        </w:rPr>
        <w:t xml:space="preserve">Valor umbral del coeficiente de difusión aparente </w:t>
      </w:r>
      <w:r w:rsidRPr="001D523C">
        <w:rPr>
          <w:rFonts w:cs="Arial"/>
          <w:lang w:val="es-ES"/>
        </w:rPr>
        <w:t>D</w:t>
      </w:r>
      <w:r>
        <w:rPr>
          <w:rFonts w:cs="Arial"/>
          <w:vertAlign w:val="subscript"/>
          <w:lang w:val="es-ES"/>
        </w:rPr>
        <w:t>ap</w:t>
      </w:r>
    </w:p>
    <w:p w:rsidR="00AF4020" w:rsidRDefault="00AF4020" w:rsidP="00AF4020">
      <w:pPr>
        <w:numPr>
          <w:ilvl w:val="2"/>
          <w:numId w:val="23"/>
        </w:numPr>
        <w:rPr>
          <w:rFonts w:cs="Arial"/>
          <w:lang w:val="es-ES"/>
        </w:rPr>
      </w:pPr>
      <w:r>
        <w:rPr>
          <w:rFonts w:cs="Arial"/>
          <w:lang w:val="es-ES"/>
        </w:rPr>
        <w:t>Coeficiente de edad, edades de medida y tiempo durante el que se aplicará</w:t>
      </w:r>
    </w:p>
    <w:p w:rsidR="00AF4020" w:rsidRDefault="00AF4020" w:rsidP="00AF4020">
      <w:pPr>
        <w:numPr>
          <w:ilvl w:val="2"/>
          <w:numId w:val="23"/>
        </w:numPr>
        <w:rPr>
          <w:rFonts w:cs="Arial"/>
          <w:lang w:val="es-ES"/>
        </w:rPr>
      </w:pPr>
      <w:r>
        <w:rPr>
          <w:rFonts w:cs="Arial"/>
          <w:lang w:val="es-ES"/>
        </w:rPr>
        <w:t>Espesor en su caso del “efecto piel”</w:t>
      </w:r>
    </w:p>
    <w:p w:rsidR="00AF4020" w:rsidRDefault="00AF4020" w:rsidP="00AF4020">
      <w:pPr>
        <w:numPr>
          <w:ilvl w:val="2"/>
          <w:numId w:val="23"/>
        </w:numPr>
        <w:rPr>
          <w:rFonts w:cs="Arial"/>
          <w:lang w:val="es-ES"/>
        </w:rPr>
      </w:pPr>
      <w:r>
        <w:rPr>
          <w:rFonts w:cs="Arial"/>
          <w:lang w:val="es-ES"/>
        </w:rPr>
        <w:t xml:space="preserve">Valor de la concentración crítica de cloruros </w:t>
      </w:r>
    </w:p>
    <w:p w:rsidR="00AF4020" w:rsidRDefault="00AF4020" w:rsidP="00AF4020">
      <w:pPr>
        <w:numPr>
          <w:ilvl w:val="2"/>
          <w:numId w:val="23"/>
        </w:numPr>
        <w:rPr>
          <w:rFonts w:cs="Arial"/>
          <w:lang w:val="es-ES"/>
        </w:rPr>
      </w:pPr>
      <w:r>
        <w:rPr>
          <w:rFonts w:cs="Arial"/>
          <w:lang w:val="es-ES"/>
        </w:rPr>
        <w:t>Probabilidad de fallo en su caso o bien la tolerancia o desviación admisible del umbral solicitado.</w:t>
      </w:r>
    </w:p>
    <w:p w:rsidR="00AF4020" w:rsidRDefault="00AF4020" w:rsidP="00AF4020">
      <w:pPr>
        <w:numPr>
          <w:ilvl w:val="2"/>
          <w:numId w:val="23"/>
        </w:numPr>
        <w:rPr>
          <w:rFonts w:cs="Arial"/>
          <w:lang w:val="es-ES"/>
        </w:rPr>
      </w:pPr>
      <w:r w:rsidRPr="001D523C">
        <w:rPr>
          <w:rFonts w:cs="Arial"/>
          <w:lang w:val="es-ES"/>
        </w:rPr>
        <w:t>Definir ensayo por el que se valoraran los parámetros anteriores</w:t>
      </w:r>
    </w:p>
    <w:p w:rsidR="00AF4020" w:rsidRDefault="00AF4020" w:rsidP="00AF4020">
      <w:pPr>
        <w:numPr>
          <w:ilvl w:val="1"/>
          <w:numId w:val="23"/>
        </w:numPr>
        <w:rPr>
          <w:rFonts w:cs="Arial"/>
          <w:lang w:val="es-ES"/>
        </w:rPr>
      </w:pPr>
      <w:r>
        <w:rPr>
          <w:rFonts w:cs="Arial"/>
          <w:lang w:val="es-ES"/>
        </w:rPr>
        <w:t>En el caso de utilizar el modelo de la resistividad</w:t>
      </w:r>
    </w:p>
    <w:p w:rsidR="00AF4020" w:rsidRDefault="00AF4020" w:rsidP="00AF4020">
      <w:pPr>
        <w:numPr>
          <w:ilvl w:val="2"/>
          <w:numId w:val="23"/>
        </w:numPr>
        <w:rPr>
          <w:rFonts w:cs="Arial"/>
          <w:lang w:val="es-ES"/>
        </w:rPr>
      </w:pPr>
      <w:r>
        <w:rPr>
          <w:rFonts w:cs="Arial"/>
          <w:lang w:val="es-ES"/>
        </w:rPr>
        <w:t>Método de medida</w:t>
      </w:r>
    </w:p>
    <w:p w:rsidR="00AF4020" w:rsidRDefault="00AF4020" w:rsidP="00AF4020">
      <w:pPr>
        <w:numPr>
          <w:ilvl w:val="2"/>
          <w:numId w:val="23"/>
        </w:numPr>
        <w:rPr>
          <w:rFonts w:cs="Arial"/>
          <w:lang w:val="es-ES"/>
        </w:rPr>
      </w:pPr>
      <w:r>
        <w:rPr>
          <w:rFonts w:cs="Arial"/>
          <w:lang w:val="es-ES"/>
        </w:rPr>
        <w:t>Definir tiempos de toma de datos</w:t>
      </w:r>
    </w:p>
    <w:p w:rsidR="00AF4020" w:rsidRDefault="00AF4020" w:rsidP="00AF4020">
      <w:pPr>
        <w:numPr>
          <w:ilvl w:val="2"/>
          <w:numId w:val="23"/>
        </w:numPr>
        <w:rPr>
          <w:rFonts w:cs="Arial"/>
          <w:lang w:val="es-ES"/>
        </w:rPr>
      </w:pPr>
      <w:r>
        <w:rPr>
          <w:rFonts w:cs="Arial"/>
          <w:lang w:val="es-ES"/>
        </w:rPr>
        <w:t>Edad límite para aplicación del factor de edad</w:t>
      </w:r>
    </w:p>
    <w:p w:rsidR="00AF4020" w:rsidRDefault="00AF4020" w:rsidP="00AF4020">
      <w:pPr>
        <w:numPr>
          <w:ilvl w:val="2"/>
          <w:numId w:val="23"/>
        </w:numPr>
        <w:rPr>
          <w:rFonts w:cs="Arial"/>
          <w:lang w:val="es-ES"/>
        </w:rPr>
      </w:pPr>
      <w:r>
        <w:rPr>
          <w:rFonts w:cs="Arial"/>
          <w:lang w:val="es-ES"/>
        </w:rPr>
        <w:t>Factor ambiental a utilizar y factor reacción (método de ensayo)</w:t>
      </w:r>
    </w:p>
    <w:p w:rsidR="00AF4020" w:rsidRDefault="00AF4020" w:rsidP="00AF4020">
      <w:pPr>
        <w:ind w:left="2160"/>
        <w:rPr>
          <w:rFonts w:cs="Arial"/>
          <w:lang w:val="es-ES"/>
        </w:rPr>
      </w:pPr>
    </w:p>
    <w:p w:rsidR="00AF4020" w:rsidRDefault="00AF4020" w:rsidP="00AF4020">
      <w:pPr>
        <w:numPr>
          <w:ilvl w:val="0"/>
          <w:numId w:val="23"/>
        </w:numPr>
        <w:rPr>
          <w:rFonts w:cs="Arial"/>
          <w:lang w:val="es-ES"/>
        </w:rPr>
      </w:pPr>
      <w:r>
        <w:rPr>
          <w:rFonts w:cs="Arial"/>
          <w:lang w:val="es-ES"/>
        </w:rPr>
        <w:t>Periodo de propagación</w:t>
      </w:r>
    </w:p>
    <w:p w:rsidR="00AF4020" w:rsidRDefault="00AF4020" w:rsidP="00AF4020">
      <w:pPr>
        <w:numPr>
          <w:ilvl w:val="1"/>
          <w:numId w:val="23"/>
        </w:numPr>
        <w:rPr>
          <w:rFonts w:cs="Arial"/>
          <w:lang w:val="es-ES"/>
        </w:rPr>
      </w:pPr>
      <w:r>
        <w:rPr>
          <w:rFonts w:cs="Arial"/>
          <w:lang w:val="es-ES"/>
        </w:rPr>
        <w:t>Definir si se considera o no y como se va a valorar su incidencia según el ambiente.</w:t>
      </w:r>
    </w:p>
    <w:p w:rsidR="00AF4020" w:rsidRDefault="00AF4020" w:rsidP="00AF4020">
      <w:pPr>
        <w:rPr>
          <w:rFonts w:cs="Arial"/>
          <w:lang w:val="es-ES"/>
        </w:rPr>
      </w:pPr>
    </w:p>
    <w:p w:rsidR="00AF4020" w:rsidRPr="005A0A3F" w:rsidRDefault="00AF4020" w:rsidP="00AF4020">
      <w:pPr>
        <w:pStyle w:val="Ttulocontenido"/>
      </w:pPr>
      <w:r w:rsidRPr="005A0A3F">
        <w:t>CONSIDERACIONES FINALES</w:t>
      </w:r>
    </w:p>
    <w:p w:rsidR="00AF4020" w:rsidRDefault="00AF4020" w:rsidP="00AF4020">
      <w:pPr>
        <w:rPr>
          <w:rFonts w:cs="Arial"/>
          <w:b/>
          <w:lang w:val="es-ES"/>
        </w:rPr>
      </w:pPr>
    </w:p>
    <w:p w:rsidR="00AF4020" w:rsidRDefault="00AF4020" w:rsidP="00AF4020">
      <w:pPr>
        <w:jc w:val="both"/>
        <w:rPr>
          <w:rFonts w:cs="Arial"/>
          <w:lang w:val="es-ES"/>
        </w:rPr>
      </w:pPr>
      <w:r>
        <w:rPr>
          <w:rFonts w:cs="Arial"/>
          <w:lang w:val="es-ES"/>
        </w:rPr>
        <w:t>Existen modelos y métodos de cálculo de la durabilidad que empiezan a ser aplicados en la práctica, así como métodos de ensayo apropiados tanto directos como indirectos.  Sin duda es necesario avanzar en la introducción de estos modelos e Indicadores de durabilidad en la normativa presente pero, dada su falta de calibración a plazos superiores a 25 años y de la falta de conocimiento de cómo los ensayos a corto plazo reflejan la realidad a largo plazo, es necesario hacerlo con prudencia y advirtiendo de estas limitaciones.</w:t>
      </w:r>
    </w:p>
    <w:p w:rsidR="00AF4020" w:rsidRDefault="00AF4020" w:rsidP="00AF4020">
      <w:pPr>
        <w:ind w:firstLine="284"/>
        <w:jc w:val="both"/>
        <w:rPr>
          <w:rFonts w:cs="Arial"/>
          <w:lang w:val="es-ES"/>
        </w:rPr>
      </w:pPr>
    </w:p>
    <w:p w:rsidR="00AF4020" w:rsidRDefault="00AF4020" w:rsidP="00AF4020">
      <w:pPr>
        <w:jc w:val="both"/>
        <w:rPr>
          <w:rFonts w:cs="Arial"/>
          <w:lang w:val="es-ES"/>
        </w:rPr>
      </w:pPr>
      <w:r>
        <w:rPr>
          <w:rFonts w:cs="Arial"/>
          <w:lang w:val="es-ES"/>
        </w:rPr>
        <w:t>Igualmente es positiva la incorporación de requisitos de durabilidad en las grandes infraestructuras siempre que se definan con precisión y las tolerancias o probabilidad de fallo esté también bien delimitada.</w:t>
      </w:r>
    </w:p>
    <w:p w:rsidR="00AF4020" w:rsidRDefault="00AF4020" w:rsidP="00AF4020">
      <w:pPr>
        <w:jc w:val="both"/>
        <w:rPr>
          <w:rFonts w:cs="Arial"/>
          <w:b/>
          <w:lang w:val="es-ES"/>
        </w:rPr>
      </w:pPr>
    </w:p>
    <w:p w:rsidR="00AF4020" w:rsidRDefault="00AF4020" w:rsidP="00AF4020">
      <w:pPr>
        <w:ind w:firstLine="284"/>
        <w:rPr>
          <w:rFonts w:cs="Arial"/>
          <w:b/>
          <w:lang w:val="es-ES"/>
        </w:rPr>
      </w:pPr>
    </w:p>
    <w:p w:rsidR="00AF4020" w:rsidRPr="00AD1E3B" w:rsidRDefault="00AF4020" w:rsidP="00AF4020">
      <w:pPr>
        <w:rPr>
          <w:rFonts w:cs="Arial"/>
          <w:b/>
          <w:lang w:val="es-ES"/>
        </w:rPr>
      </w:pPr>
      <w:r w:rsidRPr="00AD1E3B">
        <w:rPr>
          <w:rFonts w:cs="Arial"/>
          <w:b/>
          <w:lang w:val="es-ES"/>
        </w:rPr>
        <w:t>AGRADECIMIENTOS</w:t>
      </w:r>
    </w:p>
    <w:p w:rsidR="00AF4020" w:rsidRPr="00AD1E3B" w:rsidRDefault="00AF4020" w:rsidP="00AF4020">
      <w:pPr>
        <w:rPr>
          <w:rFonts w:cs="Arial"/>
          <w:lang w:val="es-ES"/>
        </w:rPr>
      </w:pPr>
      <w:r w:rsidRPr="00AD1E3B">
        <w:rPr>
          <w:rFonts w:cs="Arial"/>
          <w:lang w:val="es-ES"/>
        </w:rPr>
        <w:t xml:space="preserve">La autora agradece </w:t>
      </w:r>
      <w:r>
        <w:rPr>
          <w:rFonts w:cs="Arial"/>
          <w:lang w:val="es-ES"/>
        </w:rPr>
        <w:t xml:space="preserve"> la colaboración  de todos aquellos que han participado en los trabajos aquí resumidos e igualmente al Ministerio de Economía y Competitividad la financiación de proyectos y al  CSIC las facilidades proporcionadas a través del instituto Eduardo Torroja para el desarrollo de los trabajos.</w:t>
      </w:r>
    </w:p>
    <w:p w:rsidR="00AF4020" w:rsidRPr="00AD1E3B" w:rsidRDefault="00AF4020" w:rsidP="00AF4020">
      <w:pPr>
        <w:jc w:val="both"/>
        <w:rPr>
          <w:lang w:val="es-ES"/>
        </w:rPr>
      </w:pPr>
    </w:p>
    <w:p w:rsidR="00AF4020" w:rsidRPr="005A0A3F" w:rsidRDefault="00AF4020" w:rsidP="00AF4020">
      <w:pPr>
        <w:pStyle w:val="PargrafodaLista"/>
        <w:ind w:left="0"/>
        <w:rPr>
          <w:b/>
          <w:sz w:val="24"/>
          <w:szCs w:val="24"/>
          <w:lang w:val="es-ES"/>
        </w:rPr>
      </w:pPr>
    </w:p>
    <w:p w:rsidR="00AF4020" w:rsidRPr="005A0A3F" w:rsidRDefault="00AF4020" w:rsidP="00AF4020">
      <w:pPr>
        <w:pStyle w:val="Ttulocontenido"/>
      </w:pPr>
      <w:r w:rsidRPr="005A0A3F">
        <w:t>REFERENCIAS</w:t>
      </w:r>
    </w:p>
    <w:p w:rsidR="00AF4020" w:rsidRDefault="00AF4020" w:rsidP="00AF4020">
      <w:pPr>
        <w:pStyle w:val="Corpodetexto"/>
        <w:spacing w:after="120"/>
        <w:ind w:firstLine="0"/>
        <w:rPr>
          <w:szCs w:val="24"/>
          <w:lang w:val="en-US"/>
        </w:rPr>
      </w:pPr>
    </w:p>
    <w:p w:rsidR="00AF4020" w:rsidRPr="00136604" w:rsidRDefault="00AF4020" w:rsidP="00AF4020">
      <w:pPr>
        <w:pStyle w:val="Corpodetexto"/>
        <w:spacing w:after="120"/>
        <w:ind w:firstLine="0"/>
        <w:rPr>
          <w:sz w:val="22"/>
          <w:szCs w:val="22"/>
          <w:lang w:val="en-US"/>
        </w:rPr>
      </w:pPr>
      <w:r w:rsidRPr="00136604">
        <w:rPr>
          <w:sz w:val="22"/>
          <w:szCs w:val="22"/>
          <w:lang w:val="en-US"/>
        </w:rPr>
        <w:t>Andrade C. “Calculation of chloride diffusion coefficients in concrete from ionic migration measurements”, Cement and Concrete Res., 23, 724-742 (1993).</w:t>
      </w:r>
    </w:p>
    <w:p w:rsidR="00AF4020" w:rsidRPr="00136604" w:rsidRDefault="00AF4020" w:rsidP="00AF4020">
      <w:pPr>
        <w:spacing w:after="120"/>
        <w:jc w:val="both"/>
        <w:rPr>
          <w:sz w:val="22"/>
          <w:szCs w:val="22"/>
          <w:lang w:val="en-GB"/>
        </w:rPr>
      </w:pPr>
      <w:r w:rsidRPr="00136604">
        <w:rPr>
          <w:spacing w:val="-2"/>
          <w:sz w:val="22"/>
          <w:szCs w:val="22"/>
          <w:lang w:val="en-GB"/>
        </w:rPr>
        <w:t xml:space="preserve">Andrade C. </w:t>
      </w:r>
      <w:r w:rsidRPr="00136604">
        <w:rPr>
          <w:sz w:val="22"/>
          <w:szCs w:val="22"/>
          <w:lang w:val="en-GB"/>
        </w:rPr>
        <w:t>2004,</w:t>
      </w:r>
      <w:r w:rsidRPr="00136604">
        <w:rPr>
          <w:spacing w:val="-2"/>
          <w:sz w:val="22"/>
          <w:szCs w:val="22"/>
          <w:lang w:val="en-GB"/>
        </w:rPr>
        <w:t xml:space="preserve"> </w:t>
      </w:r>
      <w:r w:rsidRPr="00136604">
        <w:rPr>
          <w:sz w:val="22"/>
          <w:szCs w:val="22"/>
          <w:lang w:val="en-GB"/>
        </w:rPr>
        <w:t>Calculation of initiation and propagation periods of service-life of reinforcements by using the electrical resistivity. International Symposium on Advances in Concrete through Science and Eng., RILEM Symposium, March 22-24, Evanston (Illinois, USA).</w:t>
      </w:r>
    </w:p>
    <w:p w:rsidR="00AF4020" w:rsidRPr="00136604" w:rsidRDefault="00AF4020" w:rsidP="00AF4020">
      <w:pPr>
        <w:suppressAutoHyphens/>
        <w:spacing w:after="120"/>
        <w:jc w:val="both"/>
        <w:rPr>
          <w:spacing w:val="-2"/>
          <w:sz w:val="22"/>
          <w:szCs w:val="22"/>
          <w:lang w:val="en-US"/>
        </w:rPr>
      </w:pPr>
      <w:r w:rsidRPr="00136604">
        <w:rPr>
          <w:rFonts w:eastAsia="Calibri"/>
          <w:bCs/>
          <w:sz w:val="22"/>
          <w:szCs w:val="22"/>
          <w:lang w:val="en-US" w:eastAsia="en-US"/>
        </w:rPr>
        <w:t>Andrade C. and Tavares F. LIFEPRED. Service Life prediction program</w:t>
      </w:r>
      <w:r w:rsidRPr="00136604">
        <w:rPr>
          <w:rFonts w:eastAsia="Calibri"/>
          <w:bCs/>
          <w:sz w:val="22"/>
          <w:szCs w:val="22"/>
          <w:lang w:val="en-US"/>
        </w:rPr>
        <w:t>,</w:t>
      </w:r>
      <w:r w:rsidRPr="00136604">
        <w:rPr>
          <w:rFonts w:eastAsia="Calibri"/>
          <w:bCs/>
          <w:sz w:val="22"/>
          <w:szCs w:val="22"/>
          <w:lang w:val="en-US" w:eastAsia="en-US"/>
        </w:rPr>
        <w:t xml:space="preserve"> 2012.</w:t>
      </w:r>
    </w:p>
    <w:p w:rsidR="00AF4020" w:rsidRPr="00136604" w:rsidRDefault="00AF4020" w:rsidP="00AF4020">
      <w:pPr>
        <w:spacing w:after="120"/>
        <w:jc w:val="both"/>
        <w:rPr>
          <w:sz w:val="22"/>
          <w:szCs w:val="22"/>
          <w:lang w:val="en-GB"/>
        </w:rPr>
      </w:pPr>
      <w:r w:rsidRPr="00136604">
        <w:rPr>
          <w:rFonts w:eastAsia="Calibri"/>
          <w:bCs/>
          <w:sz w:val="22"/>
          <w:szCs w:val="22"/>
          <w:lang w:val="en-US" w:eastAsia="en-US"/>
        </w:rPr>
        <w:t xml:space="preserve">Andrade C. and Tavares F. LIFEPROB.  Program for the Probabilistic calculation of service life due to chloride ingress. 2012. </w:t>
      </w:r>
    </w:p>
    <w:p w:rsidR="00AF4020" w:rsidRPr="00136604" w:rsidRDefault="00AF4020" w:rsidP="00AF4020">
      <w:pPr>
        <w:pStyle w:val="Referencias"/>
        <w:numPr>
          <w:ilvl w:val="0"/>
          <w:numId w:val="0"/>
        </w:numPr>
        <w:rPr>
          <w:sz w:val="22"/>
          <w:szCs w:val="22"/>
        </w:rPr>
      </w:pPr>
      <w:r w:rsidRPr="00136604">
        <w:rPr>
          <w:sz w:val="22"/>
          <w:szCs w:val="22"/>
        </w:rPr>
        <w:t>Andrade C. Corrosion propagation modelling– 5</w:t>
      </w:r>
      <w:r w:rsidRPr="00136604">
        <w:rPr>
          <w:sz w:val="22"/>
          <w:szCs w:val="22"/>
          <w:vertAlign w:val="superscript"/>
        </w:rPr>
        <w:t>th</w:t>
      </w:r>
      <w:r w:rsidRPr="00136604">
        <w:rPr>
          <w:sz w:val="22"/>
          <w:szCs w:val="22"/>
        </w:rPr>
        <w:t xml:space="preserve"> International Essen Workshop- TRANSCOND 07. Essen Germany, June 2007. ISBN 978-3-931681-88-3.</w:t>
      </w:r>
    </w:p>
    <w:p w:rsidR="00AF4020" w:rsidRPr="00136604" w:rsidRDefault="00AF4020" w:rsidP="00AF4020">
      <w:pPr>
        <w:suppressAutoHyphens/>
        <w:spacing w:after="120"/>
        <w:jc w:val="both"/>
        <w:rPr>
          <w:spacing w:val="-2"/>
          <w:sz w:val="22"/>
          <w:szCs w:val="22"/>
          <w:lang w:val="en-US"/>
        </w:rPr>
      </w:pPr>
      <w:r w:rsidRPr="00136604">
        <w:rPr>
          <w:sz w:val="22"/>
          <w:szCs w:val="22"/>
          <w:lang w:val="en-US"/>
        </w:rPr>
        <w:t>Andrade C., Castellote M., D’Andrea R.-</w:t>
      </w:r>
      <w:r w:rsidRPr="00136604">
        <w:rPr>
          <w:sz w:val="22"/>
          <w:szCs w:val="22"/>
          <w:lang w:val="en-GB"/>
        </w:rPr>
        <w:t xml:space="preserve"> Measurement of ageing effect of chloride diffusion coefficients in cementitious matrices- Journal of Nuclear Materials, 412 (2011) 209-216.</w:t>
      </w:r>
    </w:p>
    <w:p w:rsidR="00AF4020" w:rsidRPr="00136604" w:rsidRDefault="00AF4020" w:rsidP="00AF4020">
      <w:pPr>
        <w:autoSpaceDE w:val="0"/>
        <w:autoSpaceDN w:val="0"/>
        <w:adjustRightInd w:val="0"/>
        <w:spacing w:after="120"/>
        <w:rPr>
          <w:iCs/>
          <w:sz w:val="22"/>
          <w:szCs w:val="22"/>
          <w:lang w:val="en-US"/>
        </w:rPr>
      </w:pPr>
      <w:r w:rsidRPr="00136604">
        <w:rPr>
          <w:sz w:val="22"/>
          <w:szCs w:val="22"/>
          <w:lang w:val="en-US"/>
        </w:rPr>
        <w:t>Andrade C., Díez J.M., Alonso C. “Mathematical modeling of a concrete surface “skin effect" on Diffusion in chloride contaminated media”. Advances Cement Based Materials, vol.6 (1997) 39-44</w:t>
      </w:r>
    </w:p>
    <w:p w:rsidR="00AF4020" w:rsidRPr="00136604" w:rsidRDefault="00AF4020" w:rsidP="00AF4020">
      <w:pPr>
        <w:suppressAutoHyphens/>
        <w:spacing w:after="120"/>
        <w:jc w:val="both"/>
        <w:rPr>
          <w:spacing w:val="-2"/>
          <w:sz w:val="22"/>
          <w:szCs w:val="22"/>
          <w:lang w:val="en-US"/>
        </w:rPr>
      </w:pPr>
      <w:r w:rsidRPr="00136604">
        <w:rPr>
          <w:sz w:val="22"/>
          <w:szCs w:val="22"/>
          <w:lang w:val="en-US"/>
        </w:rPr>
        <w:t>Andrade C., Tavares F. and Castellote M., Petre-Lazars I., Climent M.A., Vera</w:t>
      </w:r>
      <w:r w:rsidRPr="00136604">
        <w:rPr>
          <w:b/>
          <w:sz w:val="22"/>
          <w:szCs w:val="22"/>
          <w:lang w:val="en-US"/>
        </w:rPr>
        <w:t xml:space="preserve"> </w:t>
      </w:r>
      <w:r w:rsidRPr="00136604">
        <w:rPr>
          <w:sz w:val="22"/>
          <w:szCs w:val="22"/>
          <w:lang w:val="en-US"/>
        </w:rPr>
        <w:t>G. Comparison of chloride models: the importance of surface concentration.-</w:t>
      </w:r>
      <w:r w:rsidRPr="00136604">
        <w:rPr>
          <w:rFonts w:eastAsia="Calibri"/>
          <w:sz w:val="22"/>
          <w:szCs w:val="22"/>
          <w:lang w:val="en-US" w:eastAsia="en-US"/>
        </w:rPr>
        <w:t xml:space="preserve"> 2nd International Symposium on Advances in Concrete through Science and Engineering- September 2006, Quebec City, Canada</w:t>
      </w:r>
    </w:p>
    <w:p w:rsidR="00AF4020" w:rsidRPr="00136604" w:rsidRDefault="00AF4020" w:rsidP="00AF4020">
      <w:pPr>
        <w:pStyle w:val="Referencias"/>
        <w:numPr>
          <w:ilvl w:val="0"/>
          <w:numId w:val="0"/>
        </w:numPr>
        <w:rPr>
          <w:sz w:val="22"/>
          <w:szCs w:val="22"/>
        </w:rPr>
      </w:pPr>
      <w:r w:rsidRPr="00136604">
        <w:rPr>
          <w:sz w:val="22"/>
          <w:szCs w:val="22"/>
          <w:lang w:val="en-US"/>
        </w:rPr>
        <w:t>Andrade C., Tavares F., Prieto M., Tanner P. and Izquierdo D.</w:t>
      </w:r>
      <w:r w:rsidRPr="00136604">
        <w:rPr>
          <w:b/>
          <w:sz w:val="22"/>
          <w:szCs w:val="22"/>
          <w:lang w:val="en-US"/>
        </w:rPr>
        <w:t xml:space="preserve"> </w:t>
      </w:r>
      <w:r w:rsidRPr="00136604">
        <w:rPr>
          <w:sz w:val="22"/>
          <w:szCs w:val="22"/>
        </w:rPr>
        <w:t xml:space="preserve">Advances in the modelling of the corrosion onset due to chlorides. RILEM WEEK 2011- “Advances in Construction Materials through Science and Engineering” 5-7 September- Hong Kong. </w:t>
      </w:r>
    </w:p>
    <w:p w:rsidR="00AF4020" w:rsidRPr="00136604" w:rsidRDefault="00AF4020" w:rsidP="00AF4020">
      <w:pPr>
        <w:spacing w:after="120"/>
        <w:jc w:val="both"/>
        <w:rPr>
          <w:sz w:val="22"/>
          <w:szCs w:val="22"/>
          <w:lang w:val="en-GB"/>
        </w:rPr>
      </w:pPr>
      <w:r w:rsidRPr="00136604">
        <w:rPr>
          <w:sz w:val="22"/>
          <w:szCs w:val="22"/>
          <w:lang w:val="en-GB"/>
        </w:rPr>
        <w:t>Andrade, C., Alonso, C., Rodríguez, J., “Remaining service life of corroding structures”, IABSE Symposium on Durability, Lisbon, (Sep. 1989), pp. 359-363.</w:t>
      </w:r>
    </w:p>
    <w:p w:rsidR="00AF4020" w:rsidRDefault="00AF4020" w:rsidP="00AF4020">
      <w:pPr>
        <w:tabs>
          <w:tab w:val="left" w:pos="-1440"/>
          <w:tab w:val="left" w:pos="-720"/>
          <w:tab w:val="left" w:pos="0"/>
          <w:tab w:val="num" w:pos="540"/>
          <w:tab w:val="left" w:pos="600"/>
          <w:tab w:val="left" w:pos="1440"/>
        </w:tabs>
        <w:suppressAutoHyphens/>
        <w:spacing w:after="120"/>
        <w:rPr>
          <w:sz w:val="22"/>
          <w:szCs w:val="22"/>
          <w:lang w:val="en-GB"/>
        </w:rPr>
      </w:pPr>
      <w:r w:rsidRPr="00136604">
        <w:rPr>
          <w:sz w:val="22"/>
          <w:szCs w:val="22"/>
          <w:lang w:val="en-US"/>
        </w:rPr>
        <w:t>Andrade, C., Alonso, M.C., y Gonzalez, J.A., “An initial effort to use the corrosion rate measurements for estimating rebar durability”, in Corrosion Rates of Steel in Concrete, ASTM STP 1065, eds. N.S. Berke, V. Chaker, y D. Whiting, Philadelphia, USA,1990, pp.29-37.</w:t>
      </w:r>
      <w:r w:rsidRPr="000715C4">
        <w:rPr>
          <w:sz w:val="22"/>
          <w:szCs w:val="22"/>
          <w:lang w:val="en-GB"/>
        </w:rPr>
        <w:t xml:space="preserve"> </w:t>
      </w:r>
    </w:p>
    <w:p w:rsidR="00AF4020" w:rsidRPr="000715C4" w:rsidRDefault="00AF4020" w:rsidP="00AF4020">
      <w:pPr>
        <w:tabs>
          <w:tab w:val="left" w:pos="-1440"/>
          <w:tab w:val="left" w:pos="-720"/>
          <w:tab w:val="left" w:pos="0"/>
          <w:tab w:val="num" w:pos="540"/>
          <w:tab w:val="left" w:pos="600"/>
          <w:tab w:val="left" w:pos="1440"/>
        </w:tabs>
        <w:suppressAutoHyphens/>
        <w:spacing w:after="120"/>
        <w:rPr>
          <w:sz w:val="22"/>
          <w:szCs w:val="22"/>
          <w:lang w:val="en-GB"/>
        </w:rPr>
      </w:pPr>
      <w:r w:rsidRPr="000715C4">
        <w:rPr>
          <w:sz w:val="22"/>
          <w:szCs w:val="22"/>
          <w:lang w:val="en-GB"/>
        </w:rPr>
        <w:t>Andrade C., D'Andrea R. (2010)  Concrete Mixture Design Based on Electrical Resistivity. Second International Conference on  Sustainable Construction Materials and Technologies.. Prooceedings of special technical sessions. Eds. Peter Claise, Eshmaiel Ganjian, Fethullan, Tarun R., Naik Ancona, Italia pp. 109-119</w:t>
      </w:r>
    </w:p>
    <w:p w:rsidR="00AF4020" w:rsidRPr="00136604" w:rsidRDefault="00AF4020" w:rsidP="00AF4020">
      <w:pPr>
        <w:tabs>
          <w:tab w:val="left" w:pos="-1440"/>
          <w:tab w:val="left" w:pos="-720"/>
          <w:tab w:val="left" w:pos="0"/>
          <w:tab w:val="num" w:pos="540"/>
          <w:tab w:val="left" w:pos="600"/>
          <w:tab w:val="left" w:pos="1440"/>
        </w:tabs>
        <w:suppressAutoHyphens/>
        <w:spacing w:after="120"/>
        <w:rPr>
          <w:bCs/>
          <w:spacing w:val="-3"/>
          <w:sz w:val="22"/>
          <w:szCs w:val="22"/>
          <w:lang w:val="en-GB"/>
        </w:rPr>
      </w:pPr>
      <w:r w:rsidRPr="00136604">
        <w:rPr>
          <w:sz w:val="22"/>
          <w:szCs w:val="22"/>
          <w:lang w:val="en-US"/>
        </w:rPr>
        <w:t>Andrade, C., Fullea</w:t>
      </w:r>
      <w:r w:rsidRPr="000715C4">
        <w:rPr>
          <w:sz w:val="22"/>
          <w:szCs w:val="22"/>
          <w:lang w:val="en-US"/>
        </w:rPr>
        <w:t xml:space="preserve"> </w:t>
      </w:r>
      <w:r w:rsidRPr="00136604">
        <w:rPr>
          <w:sz w:val="22"/>
          <w:szCs w:val="22"/>
          <w:lang w:val="en-US"/>
        </w:rPr>
        <w:t xml:space="preserve">J., et al. (2001). </w:t>
      </w:r>
      <w:r w:rsidRPr="00136604">
        <w:rPr>
          <w:sz w:val="22"/>
          <w:szCs w:val="22"/>
          <w:lang w:val="en-GB"/>
        </w:rPr>
        <w:t>The use of the graph corrosion rate-resistivity in the measurement of the corrosion current</w:t>
      </w:r>
      <w:r w:rsidRPr="00136604">
        <w:rPr>
          <w:bCs/>
          <w:spacing w:val="-3"/>
          <w:sz w:val="22"/>
          <w:szCs w:val="22"/>
          <w:lang w:val="en-GB"/>
        </w:rPr>
        <w:t xml:space="preserve">. </w:t>
      </w:r>
      <w:r w:rsidRPr="00136604">
        <w:rPr>
          <w:sz w:val="22"/>
          <w:szCs w:val="22"/>
          <w:lang w:val="en-US"/>
        </w:rPr>
        <w:t xml:space="preserve">Measurement and Interpretation of the on-Site Corrosion Rate. Rilem Proceedings no. </w:t>
      </w:r>
      <w:r w:rsidRPr="00136604">
        <w:rPr>
          <w:bCs/>
          <w:sz w:val="22"/>
          <w:szCs w:val="22"/>
          <w:lang w:val="en-US"/>
        </w:rPr>
        <w:t>18</w:t>
      </w:r>
      <w:r w:rsidRPr="00136604">
        <w:rPr>
          <w:sz w:val="22"/>
          <w:szCs w:val="22"/>
          <w:lang w:val="en-US"/>
        </w:rPr>
        <w:t>: 157-165.</w:t>
      </w:r>
    </w:p>
    <w:p w:rsidR="00AF4020" w:rsidRDefault="00AF4020" w:rsidP="00AF4020">
      <w:pPr>
        <w:autoSpaceDE w:val="0"/>
        <w:autoSpaceDN w:val="0"/>
        <w:adjustRightInd w:val="0"/>
        <w:spacing w:after="120"/>
        <w:rPr>
          <w:sz w:val="22"/>
          <w:szCs w:val="22"/>
          <w:lang w:val="en-US"/>
        </w:rPr>
      </w:pPr>
      <w:r w:rsidRPr="00136604">
        <w:rPr>
          <w:sz w:val="22"/>
          <w:szCs w:val="22"/>
        </w:rPr>
        <w:t xml:space="preserve">Andrade, C., J. L. Sagrera, et al. </w:t>
      </w:r>
      <w:r w:rsidRPr="00136604">
        <w:rPr>
          <w:sz w:val="22"/>
          <w:szCs w:val="22"/>
          <w:lang w:val="en-US"/>
        </w:rPr>
        <w:t xml:space="preserve">(2000). </w:t>
      </w:r>
      <w:r w:rsidRPr="00136604">
        <w:rPr>
          <w:sz w:val="22"/>
          <w:szCs w:val="22"/>
          <w:lang w:val="en-GB"/>
        </w:rPr>
        <w:t xml:space="preserve">Several years study on chloride ion penetration into concrete exposed to Atlantic Ocean water. </w:t>
      </w:r>
      <w:r w:rsidRPr="00136604">
        <w:rPr>
          <w:sz w:val="22"/>
          <w:szCs w:val="22"/>
          <w:lang w:val="en-US"/>
        </w:rPr>
        <w:t xml:space="preserve">2nd International Rilem Workshop on Testing and Modelling the Chloride Ingress into Concrete </w:t>
      </w:r>
      <w:r w:rsidRPr="00136604">
        <w:rPr>
          <w:bCs/>
          <w:sz w:val="22"/>
          <w:szCs w:val="22"/>
          <w:lang w:val="en-US"/>
        </w:rPr>
        <w:t>19</w:t>
      </w:r>
      <w:r w:rsidRPr="00136604">
        <w:rPr>
          <w:sz w:val="22"/>
          <w:szCs w:val="22"/>
          <w:lang w:val="en-US"/>
        </w:rPr>
        <w:t>: 121-134.</w:t>
      </w:r>
    </w:p>
    <w:p w:rsidR="00AF4020" w:rsidRPr="00136604" w:rsidRDefault="00AF4020" w:rsidP="00AF4020">
      <w:pPr>
        <w:pStyle w:val="Corpodetexto"/>
        <w:spacing w:after="120"/>
        <w:ind w:firstLine="0"/>
        <w:rPr>
          <w:sz w:val="22"/>
          <w:szCs w:val="22"/>
          <w:lang w:val="en-US"/>
        </w:rPr>
      </w:pPr>
      <w:r w:rsidRPr="00136604">
        <w:rPr>
          <w:sz w:val="22"/>
          <w:szCs w:val="22"/>
          <w:lang w:val="en-US"/>
        </w:rPr>
        <w:t>Baroghel-Bouny, V. 2002, “Which toolkit for durability evaluation as regards chloride ingress into concrete? Part II: Development of a performance approach based on durability indicators and monitoring parameters”. Proceedings of the 3</w:t>
      </w:r>
      <w:r w:rsidRPr="00136604">
        <w:rPr>
          <w:sz w:val="22"/>
          <w:szCs w:val="22"/>
          <w:vertAlign w:val="superscript"/>
          <w:lang w:val="en-US"/>
        </w:rPr>
        <w:t>rd</w:t>
      </w:r>
      <w:r w:rsidRPr="00136604">
        <w:rPr>
          <w:sz w:val="22"/>
          <w:szCs w:val="22"/>
          <w:lang w:val="en-US"/>
        </w:rPr>
        <w:t xml:space="preserve"> International Workshop “Testing and modelling chloride ingress into concrete” Madrid Spain. C. Andrade and J. Kropp editors.</w:t>
      </w:r>
    </w:p>
    <w:p w:rsidR="00AF4020" w:rsidRPr="00136604" w:rsidRDefault="00AF4020" w:rsidP="00AF4020">
      <w:pPr>
        <w:autoSpaceDE w:val="0"/>
        <w:autoSpaceDN w:val="0"/>
        <w:adjustRightInd w:val="0"/>
        <w:spacing w:after="120"/>
        <w:rPr>
          <w:sz w:val="22"/>
          <w:szCs w:val="22"/>
          <w:lang w:val="en-GB"/>
        </w:rPr>
      </w:pPr>
      <w:r w:rsidRPr="00136604">
        <w:rPr>
          <w:sz w:val="22"/>
          <w:szCs w:val="22"/>
          <w:lang w:val="en-GB"/>
        </w:rPr>
        <w:t>Berke N.L., Dallaire M.P., Hicks M.C., MacDonald A.C.- Holistic approach to durability steel reinforced concrete-   Proceedings of the International Conference “Concrete in the service of the Mankind. Radical Concrete Tecnology”, Edited by R.K. Dhir and P. Hewlett, Published by E&amp;FN Spoon (1986) UK. 25-45.</w:t>
      </w:r>
    </w:p>
    <w:p w:rsidR="00AF4020" w:rsidRPr="00136604" w:rsidRDefault="00AF4020" w:rsidP="00AF4020">
      <w:pPr>
        <w:spacing w:after="120"/>
        <w:rPr>
          <w:sz w:val="22"/>
          <w:szCs w:val="22"/>
          <w:lang w:val="en-GB"/>
        </w:rPr>
      </w:pPr>
      <w:r w:rsidRPr="00136604">
        <w:rPr>
          <w:sz w:val="22"/>
          <w:szCs w:val="22"/>
          <w:lang w:val="en-GB"/>
        </w:rPr>
        <w:t>Castro-Borges P., P. Helene- Service life of reinforced concrete structures. new approach-2007 ECS - The Electrochemical Society-210th ECS Meeting , Abstract #813.</w:t>
      </w:r>
    </w:p>
    <w:p w:rsidR="00AF4020" w:rsidRPr="00E4494E" w:rsidRDefault="00AF4020" w:rsidP="00AF4020">
      <w:pPr>
        <w:spacing w:after="120"/>
        <w:rPr>
          <w:sz w:val="22"/>
          <w:szCs w:val="22"/>
          <w:lang w:val="en-US"/>
        </w:rPr>
      </w:pPr>
      <w:r w:rsidRPr="00136604">
        <w:rPr>
          <w:sz w:val="22"/>
          <w:szCs w:val="22"/>
        </w:rPr>
        <w:t xml:space="preserve">EHE – 08  Instrucción de hormigón estructural – Ministerio de Fomento. </w:t>
      </w:r>
      <w:r w:rsidRPr="00E4494E">
        <w:rPr>
          <w:sz w:val="22"/>
          <w:szCs w:val="22"/>
          <w:lang w:val="en-US"/>
        </w:rPr>
        <w:t>España. Madrid 2008.</w:t>
      </w:r>
    </w:p>
    <w:p w:rsidR="00AF4020" w:rsidRPr="00136604" w:rsidRDefault="00AF4020" w:rsidP="00AF4020">
      <w:pPr>
        <w:spacing w:after="120"/>
        <w:rPr>
          <w:sz w:val="22"/>
          <w:szCs w:val="22"/>
          <w:lang w:val="en-GB"/>
        </w:rPr>
      </w:pPr>
      <w:r w:rsidRPr="00E4494E">
        <w:rPr>
          <w:sz w:val="22"/>
          <w:szCs w:val="22"/>
          <w:lang w:val="en-US"/>
        </w:rPr>
        <w:t xml:space="preserve"> </w:t>
      </w:r>
      <w:r w:rsidRPr="00136604">
        <w:rPr>
          <w:sz w:val="22"/>
          <w:szCs w:val="22"/>
          <w:lang w:val="en-GB"/>
        </w:rPr>
        <w:t>Fagerlund, G., “Prediction of the service life of concrete exposed to frost action”, Studies on Concrete Technology – Swedish Cement and Concrete Research Inst. Stockholm (1979), pp. 249-276.</w:t>
      </w:r>
    </w:p>
    <w:p w:rsidR="00AF4020" w:rsidRPr="00136604" w:rsidRDefault="00AF4020" w:rsidP="00AF4020">
      <w:pPr>
        <w:pStyle w:val="Referencias"/>
        <w:numPr>
          <w:ilvl w:val="0"/>
          <w:numId w:val="0"/>
        </w:numPr>
        <w:rPr>
          <w:sz w:val="22"/>
          <w:szCs w:val="22"/>
        </w:rPr>
      </w:pPr>
      <w:r w:rsidRPr="00136604">
        <w:rPr>
          <w:sz w:val="22"/>
          <w:szCs w:val="22"/>
          <w:lang w:val="en-US"/>
        </w:rPr>
        <w:t>Helland S., Aarstein R., Maage  M. In-field performance of north sea HSC/HPC offshore plattforms with regard to chloride resistance -</w:t>
      </w:r>
      <w:r w:rsidRPr="00136604">
        <w:rPr>
          <w:iCs/>
          <w:sz w:val="22"/>
          <w:szCs w:val="22"/>
          <w:lang w:val="en-US"/>
        </w:rPr>
        <w:t>8 th International Symposium on Utilisation of High-Streght and High-Performance Concrete, 27-29 October 2008, Tokyo, Japan, pp. 833-840.</w:t>
      </w:r>
    </w:p>
    <w:p w:rsidR="00AF4020" w:rsidRPr="00136604" w:rsidRDefault="00AF4020" w:rsidP="00AF4020">
      <w:pPr>
        <w:pStyle w:val="Referencias"/>
        <w:numPr>
          <w:ilvl w:val="0"/>
          <w:numId w:val="0"/>
        </w:numPr>
        <w:rPr>
          <w:sz w:val="22"/>
          <w:szCs w:val="22"/>
          <w:lang w:val="en-US"/>
        </w:rPr>
      </w:pPr>
      <w:r w:rsidRPr="00136604">
        <w:rPr>
          <w:sz w:val="22"/>
          <w:szCs w:val="22"/>
        </w:rPr>
        <w:t>Izquierdo D., Alonso C., Andrade C., Castellote M. Potentiostatic determination of chloride threshold values for rebar depassivation. Experimental and statistical study. Electrochimica Acta 49 (2004) 2731–2739.</w:t>
      </w:r>
    </w:p>
    <w:p w:rsidR="00AF4020" w:rsidRPr="00136604" w:rsidRDefault="00AF4020" w:rsidP="00AF4020">
      <w:pPr>
        <w:suppressAutoHyphens/>
        <w:spacing w:after="120"/>
        <w:jc w:val="both"/>
        <w:rPr>
          <w:spacing w:val="-2"/>
          <w:sz w:val="22"/>
          <w:szCs w:val="22"/>
          <w:lang w:val="en-US"/>
        </w:rPr>
      </w:pPr>
      <w:r w:rsidRPr="00136604">
        <w:rPr>
          <w:spacing w:val="-2"/>
          <w:sz w:val="22"/>
          <w:szCs w:val="22"/>
          <w:lang w:val="en-US"/>
        </w:rPr>
        <w:t>Maage M., Helland S., Poulsen E., Vennesland, Ø., Carlsen J.E.: ‘Service Life Prediction of Existing Concrete Structures Exposed to Marine Environment’ in: ACI Materials Journal, vol. 93, no. 6 (November-December), (1996) pp. 602-608.</w:t>
      </w:r>
    </w:p>
    <w:p w:rsidR="00AF4020" w:rsidRPr="00136604" w:rsidRDefault="00AF4020" w:rsidP="00AF4020">
      <w:pPr>
        <w:suppressAutoHyphens/>
        <w:spacing w:after="120"/>
        <w:jc w:val="both"/>
        <w:rPr>
          <w:spacing w:val="-2"/>
          <w:sz w:val="22"/>
          <w:szCs w:val="22"/>
          <w:lang w:val="en-US"/>
        </w:rPr>
      </w:pPr>
      <w:r w:rsidRPr="00136604">
        <w:rPr>
          <w:spacing w:val="-2"/>
          <w:sz w:val="22"/>
          <w:szCs w:val="22"/>
          <w:lang w:val="en-US"/>
        </w:rPr>
        <w:t xml:space="preserve">Mangat P.S., Molloy B.T. Predicting of long term chloride concentration in concrete, Materials and Structures 27 (1994) 338–346. </w:t>
      </w:r>
    </w:p>
    <w:p w:rsidR="00AF4020" w:rsidRPr="00136604" w:rsidRDefault="00AF4020" w:rsidP="00AF4020">
      <w:pPr>
        <w:autoSpaceDE w:val="0"/>
        <w:autoSpaceDN w:val="0"/>
        <w:adjustRightInd w:val="0"/>
        <w:spacing w:after="120"/>
        <w:rPr>
          <w:color w:val="231F20"/>
          <w:sz w:val="22"/>
          <w:szCs w:val="22"/>
          <w:lang w:val="en-US"/>
        </w:rPr>
      </w:pPr>
      <w:r w:rsidRPr="00136604">
        <w:rPr>
          <w:sz w:val="22"/>
          <w:szCs w:val="22"/>
          <w:lang w:val="en-US"/>
        </w:rPr>
        <w:t>Markeset G</w:t>
      </w:r>
      <w:r w:rsidRPr="00136604">
        <w:rPr>
          <w:color w:val="231F20"/>
          <w:sz w:val="22"/>
          <w:szCs w:val="22"/>
          <w:lang w:val="en-US"/>
        </w:rPr>
        <w:t>. - Critical chloride content and its influence on service life predictions Critical chloride content and its influence on service life predictions -Materials and Corrosion 2009, 60, No. 8</w:t>
      </w:r>
    </w:p>
    <w:p w:rsidR="00AF4020" w:rsidRPr="00E4494E" w:rsidRDefault="00AF4020" w:rsidP="00AF4020">
      <w:pPr>
        <w:pStyle w:val="Corpodetexto"/>
        <w:spacing w:after="120"/>
        <w:ind w:firstLine="0"/>
        <w:rPr>
          <w:sz w:val="22"/>
          <w:szCs w:val="22"/>
        </w:rPr>
      </w:pPr>
      <w:r w:rsidRPr="00136604">
        <w:rPr>
          <w:sz w:val="22"/>
          <w:szCs w:val="22"/>
          <w:lang w:val="en-US"/>
        </w:rPr>
        <w:t xml:space="preserve">Melchers R.E. - Structural reliability, analysis and prediction. </w:t>
      </w:r>
      <w:r w:rsidRPr="00E4494E">
        <w:rPr>
          <w:sz w:val="22"/>
          <w:szCs w:val="22"/>
        </w:rPr>
        <w:t>Ellis Horwood Ltd. John Wiley &amp; Sons.</w:t>
      </w:r>
    </w:p>
    <w:p w:rsidR="00AF4020" w:rsidRPr="00136604" w:rsidRDefault="00AF4020" w:rsidP="00AF4020">
      <w:pPr>
        <w:suppressAutoHyphens/>
        <w:spacing w:after="120"/>
        <w:rPr>
          <w:spacing w:val="-2"/>
          <w:sz w:val="22"/>
          <w:szCs w:val="22"/>
          <w:lang w:val="es-ES"/>
        </w:rPr>
      </w:pPr>
      <w:r w:rsidRPr="00136604">
        <w:rPr>
          <w:sz w:val="22"/>
          <w:szCs w:val="22"/>
          <w:lang w:val="es-ES"/>
        </w:rPr>
        <w:t>Model Code 2010.  fib (2012)</w:t>
      </w:r>
    </w:p>
    <w:p w:rsidR="00AF4020" w:rsidRPr="00136604" w:rsidRDefault="00AF4020" w:rsidP="00AF4020">
      <w:pPr>
        <w:tabs>
          <w:tab w:val="left" w:pos="-1440"/>
          <w:tab w:val="left" w:pos="-720"/>
          <w:tab w:val="left" w:pos="0"/>
          <w:tab w:val="num" w:pos="540"/>
          <w:tab w:val="left" w:pos="600"/>
          <w:tab w:val="left" w:pos="1440"/>
        </w:tabs>
        <w:suppressAutoHyphens/>
        <w:spacing w:after="120"/>
        <w:jc w:val="both"/>
        <w:rPr>
          <w:sz w:val="22"/>
          <w:szCs w:val="22"/>
        </w:rPr>
      </w:pPr>
      <w:r w:rsidRPr="00136604">
        <w:rPr>
          <w:sz w:val="22"/>
          <w:szCs w:val="22"/>
        </w:rPr>
        <w:t>P</w:t>
      </w:r>
      <w:r w:rsidRPr="00136604">
        <w:rPr>
          <w:sz w:val="22"/>
          <w:szCs w:val="22"/>
          <w:lang w:val="es-ES"/>
        </w:rPr>
        <w:t>NE 83986 Ensayo de durabilidad del hormigón. Determinación de la difusión de iones cloruro.</w:t>
      </w:r>
    </w:p>
    <w:p w:rsidR="00AF4020" w:rsidRPr="00136604" w:rsidRDefault="00AF4020" w:rsidP="00AF4020">
      <w:pPr>
        <w:pStyle w:val="Referencias"/>
        <w:numPr>
          <w:ilvl w:val="0"/>
          <w:numId w:val="0"/>
        </w:numPr>
        <w:rPr>
          <w:sz w:val="22"/>
          <w:szCs w:val="22"/>
          <w:lang w:val="es-ES"/>
        </w:rPr>
      </w:pPr>
      <w:r w:rsidRPr="00136604">
        <w:rPr>
          <w:bCs/>
          <w:sz w:val="22"/>
          <w:szCs w:val="22"/>
          <w:lang w:val="es-ES"/>
        </w:rPr>
        <w:t xml:space="preserve">PNE 83988 </w:t>
      </w:r>
      <w:r w:rsidRPr="00136604">
        <w:rPr>
          <w:sz w:val="22"/>
          <w:szCs w:val="22"/>
          <w:lang w:val="es-ES"/>
        </w:rPr>
        <w:t>– Durabilidad del hormigón – Determinación de la resistividad del hormigón – Parte I (Método directo) y Parte II (Método de Wenner).</w:t>
      </w:r>
    </w:p>
    <w:p w:rsidR="00AF4020" w:rsidRPr="00136604" w:rsidRDefault="00AF4020" w:rsidP="00AF4020">
      <w:pPr>
        <w:spacing w:after="120"/>
        <w:jc w:val="both"/>
        <w:rPr>
          <w:sz w:val="22"/>
          <w:szCs w:val="22"/>
          <w:lang w:val="es-ES"/>
        </w:rPr>
      </w:pPr>
      <w:r w:rsidRPr="00136604">
        <w:rPr>
          <w:sz w:val="22"/>
          <w:szCs w:val="22"/>
        </w:rPr>
        <w:t xml:space="preserve">PrUNE 83.994 </w:t>
      </w:r>
      <w:r w:rsidRPr="00136604">
        <w:rPr>
          <w:bCs/>
          <w:sz w:val="22"/>
          <w:szCs w:val="22"/>
        </w:rPr>
        <w:t>Durabilidad del hormigón. Estrategia de comprobación de la durabilidad</w:t>
      </w:r>
    </w:p>
    <w:p w:rsidR="00AF4020" w:rsidRPr="00136604" w:rsidRDefault="00AF4020" w:rsidP="00AF4020">
      <w:pPr>
        <w:tabs>
          <w:tab w:val="left" w:pos="-1440"/>
          <w:tab w:val="left" w:pos="-720"/>
          <w:tab w:val="left" w:pos="0"/>
          <w:tab w:val="num" w:pos="540"/>
          <w:tab w:val="left" w:pos="600"/>
          <w:tab w:val="left" w:pos="1440"/>
        </w:tabs>
        <w:suppressAutoHyphens/>
        <w:spacing w:after="120"/>
        <w:jc w:val="both"/>
        <w:rPr>
          <w:sz w:val="22"/>
          <w:szCs w:val="22"/>
          <w:lang w:val="es-ES"/>
        </w:rPr>
      </w:pPr>
      <w:r w:rsidRPr="00136604">
        <w:rPr>
          <w:sz w:val="22"/>
          <w:szCs w:val="22"/>
          <w:lang w:val="es-ES"/>
        </w:rPr>
        <w:t xml:space="preserve">PrUNE 83992-2 Ensayo de durabilidad del hormigón. </w:t>
      </w:r>
      <w:r w:rsidRPr="00136604">
        <w:rPr>
          <w:kern w:val="28"/>
          <w:sz w:val="22"/>
          <w:szCs w:val="22"/>
          <w:lang w:val="es-ES"/>
        </w:rPr>
        <w:t>Ensayos de penetración de cloruros en el hormigón y de corrosión de la armadura. Método inte</w:t>
      </w:r>
      <w:r w:rsidRPr="00136604">
        <w:rPr>
          <w:kern w:val="28"/>
          <w:sz w:val="22"/>
          <w:szCs w:val="22"/>
        </w:rPr>
        <w:t>gral acelerado</w:t>
      </w:r>
    </w:p>
    <w:p w:rsidR="00AF4020" w:rsidRPr="00136604" w:rsidRDefault="00AF4020" w:rsidP="00AF4020">
      <w:pPr>
        <w:tabs>
          <w:tab w:val="left" w:pos="-1440"/>
          <w:tab w:val="left" w:pos="-720"/>
          <w:tab w:val="left" w:pos="0"/>
          <w:tab w:val="num" w:pos="540"/>
          <w:tab w:val="left" w:pos="600"/>
          <w:tab w:val="left" w:pos="1440"/>
        </w:tabs>
        <w:suppressAutoHyphens/>
        <w:spacing w:after="120"/>
        <w:jc w:val="both"/>
        <w:rPr>
          <w:sz w:val="22"/>
          <w:szCs w:val="22"/>
        </w:rPr>
      </w:pPr>
      <w:r w:rsidRPr="00136604">
        <w:rPr>
          <w:sz w:val="22"/>
          <w:szCs w:val="22"/>
          <w:lang w:val="es-ES"/>
        </w:rPr>
        <w:t>PrUNE 83993-</w:t>
      </w:r>
      <w:r w:rsidRPr="00136604">
        <w:rPr>
          <w:sz w:val="22"/>
          <w:szCs w:val="22"/>
        </w:rPr>
        <w:t>1</w:t>
      </w:r>
      <w:r w:rsidRPr="00136604">
        <w:rPr>
          <w:sz w:val="22"/>
          <w:szCs w:val="22"/>
          <w:lang w:val="es-ES"/>
        </w:rPr>
        <w:t xml:space="preserve"> Ensayo de durabilidad del hormigón. Determinación de la velocidad de penetración de la carbonatación en el  hormigón endurecido. </w:t>
      </w:r>
      <w:r w:rsidRPr="00136604">
        <w:rPr>
          <w:sz w:val="22"/>
          <w:szCs w:val="22"/>
        </w:rPr>
        <w:t>Parte 2: método natural.</w:t>
      </w:r>
    </w:p>
    <w:p w:rsidR="00AF4020" w:rsidRPr="00136604" w:rsidRDefault="00AF4020" w:rsidP="00AF4020">
      <w:pPr>
        <w:tabs>
          <w:tab w:val="left" w:pos="-1440"/>
          <w:tab w:val="left" w:pos="-720"/>
          <w:tab w:val="left" w:pos="0"/>
          <w:tab w:val="num" w:pos="540"/>
          <w:tab w:val="left" w:pos="600"/>
          <w:tab w:val="left" w:pos="1440"/>
        </w:tabs>
        <w:suppressAutoHyphens/>
        <w:spacing w:after="120"/>
        <w:jc w:val="both"/>
        <w:rPr>
          <w:sz w:val="22"/>
          <w:szCs w:val="22"/>
          <w:lang w:val="en-US"/>
        </w:rPr>
      </w:pPr>
      <w:r w:rsidRPr="00136604">
        <w:rPr>
          <w:sz w:val="22"/>
          <w:szCs w:val="22"/>
          <w:lang w:val="es-ES"/>
        </w:rPr>
        <w:t xml:space="preserve">PrUNE 83993-2 Ensayo de durabilidad del hormigón. Determinación de la velocidad de penetración de la carbonatación en el  hormigón endurecido. </w:t>
      </w:r>
      <w:r w:rsidRPr="00136604">
        <w:rPr>
          <w:sz w:val="22"/>
          <w:szCs w:val="22"/>
          <w:lang w:val="en-US"/>
        </w:rPr>
        <w:t>Parte 2: método acelerado.</w:t>
      </w:r>
    </w:p>
    <w:p w:rsidR="00AF4020" w:rsidRPr="00136604" w:rsidRDefault="00AF4020" w:rsidP="00AF4020">
      <w:pPr>
        <w:autoSpaceDE w:val="0"/>
        <w:autoSpaceDN w:val="0"/>
        <w:adjustRightInd w:val="0"/>
        <w:spacing w:after="120"/>
        <w:rPr>
          <w:bCs/>
          <w:sz w:val="22"/>
          <w:szCs w:val="22"/>
          <w:lang w:val="en-US"/>
        </w:rPr>
      </w:pPr>
      <w:r w:rsidRPr="00136604">
        <w:rPr>
          <w:color w:val="000000"/>
          <w:sz w:val="22"/>
          <w:szCs w:val="22"/>
          <w:lang w:val="en-US"/>
        </w:rPr>
        <w:t>Sagüés A.A.</w:t>
      </w:r>
      <w:r w:rsidRPr="00136604">
        <w:rPr>
          <w:color w:val="000000"/>
          <w:sz w:val="22"/>
          <w:szCs w:val="22"/>
          <w:lang w:val="en-GB"/>
        </w:rPr>
        <w:t xml:space="preserve">, - </w:t>
      </w:r>
      <w:r w:rsidRPr="00136604">
        <w:rPr>
          <w:color w:val="000000"/>
          <w:sz w:val="22"/>
          <w:szCs w:val="22"/>
          <w:lang w:val="en-US"/>
        </w:rPr>
        <w:t>Modeling the Effects of Corrosion on the Lifetime of Extended Reinforced Concrete Structures -Corrosion -</w:t>
      </w:r>
      <w:r w:rsidRPr="00136604">
        <w:rPr>
          <w:bCs/>
          <w:sz w:val="22"/>
          <w:szCs w:val="22"/>
          <w:lang w:val="en-US"/>
        </w:rPr>
        <w:t>October (2003) 854-866.</w:t>
      </w:r>
    </w:p>
    <w:p w:rsidR="00AF4020" w:rsidRPr="00136604" w:rsidRDefault="00AF4020" w:rsidP="00AF4020">
      <w:pPr>
        <w:pStyle w:val="Prrafodelista1"/>
        <w:autoSpaceDE w:val="0"/>
        <w:autoSpaceDN w:val="0"/>
        <w:adjustRightInd w:val="0"/>
        <w:spacing w:after="120" w:line="240" w:lineRule="auto"/>
        <w:ind w:left="0"/>
        <w:rPr>
          <w:rFonts w:ascii="Times New Roman" w:eastAsia="Times New Roman" w:hAnsi="Times New Roman"/>
          <w:lang w:val="en-US" w:eastAsia="es-ES"/>
        </w:rPr>
      </w:pPr>
      <w:r w:rsidRPr="00136604">
        <w:rPr>
          <w:rFonts w:ascii="Times New Roman" w:eastAsia="Times New Roman" w:hAnsi="Times New Roman"/>
          <w:lang w:val="en-US" w:eastAsia="es-ES"/>
        </w:rPr>
        <w:t>Serrano G., Obregón J., Rodríguez J., Trigo P., Hué F. y Peset L. Manufacture of spans for the Öresund bridge between Denmark and Sweden. Hormigón y Acero, nº 230, 4º Trimestre, 2003</w:t>
      </w:r>
    </w:p>
    <w:p w:rsidR="00AF4020" w:rsidRPr="00136604" w:rsidRDefault="00AF4020" w:rsidP="00AF4020">
      <w:pPr>
        <w:spacing w:after="120"/>
        <w:rPr>
          <w:sz w:val="22"/>
          <w:szCs w:val="22"/>
          <w:lang w:val="en-GB"/>
        </w:rPr>
      </w:pPr>
      <w:r w:rsidRPr="00136604">
        <w:rPr>
          <w:sz w:val="22"/>
          <w:szCs w:val="22"/>
          <w:lang w:val="en-GB"/>
        </w:rPr>
        <w:t>Tuutti, K., “Corrosion of steel in concrete”, Swedish Cement and Concrete Institute (CBI) nº 4-82. Stockholm (1982).</w:t>
      </w:r>
    </w:p>
    <w:p w:rsidR="00AF4020" w:rsidRPr="00136604" w:rsidRDefault="00AF4020" w:rsidP="00AF4020">
      <w:pPr>
        <w:spacing w:after="120"/>
        <w:rPr>
          <w:sz w:val="22"/>
          <w:szCs w:val="22"/>
          <w:lang w:val="en-GB"/>
        </w:rPr>
      </w:pPr>
      <w:r w:rsidRPr="00136604">
        <w:rPr>
          <w:sz w:val="22"/>
          <w:szCs w:val="22"/>
          <w:lang w:val="en-GB"/>
        </w:rPr>
        <w:t>Valenta, O., “General Analysis ot the methods of testing the durability of concrete”, Rilem Symposium of Durability of Concrete, Paper A-3, Vol. 1 (1969).</w:t>
      </w:r>
    </w:p>
    <w:p w:rsidR="00AF4020" w:rsidRPr="00B93CE8" w:rsidRDefault="00AF4020" w:rsidP="00AF4020">
      <w:pPr>
        <w:pStyle w:val="Normalcontenido"/>
        <w:rPr>
          <w:lang w:val="en-US"/>
        </w:rPr>
      </w:pPr>
    </w:p>
    <w:p w:rsidR="00131F0C" w:rsidRPr="003E16C6" w:rsidRDefault="00131F0C" w:rsidP="003E16C6">
      <w:pPr>
        <w:pStyle w:val="Normalcontenido"/>
      </w:pPr>
    </w:p>
    <w:p w:rsidR="00131F0C" w:rsidRPr="003E16C6" w:rsidRDefault="00131F0C" w:rsidP="003E16C6">
      <w:pPr>
        <w:pStyle w:val="Normalcontenido"/>
      </w:pPr>
    </w:p>
    <w:p w:rsidR="00131F0C" w:rsidRPr="003E16C6" w:rsidRDefault="00131F0C" w:rsidP="003E16C6">
      <w:pPr>
        <w:pStyle w:val="Normalcontenido"/>
      </w:pPr>
    </w:p>
    <w:p w:rsidR="00131F0C" w:rsidRPr="003E16C6" w:rsidRDefault="00131F0C" w:rsidP="003E16C6">
      <w:pPr>
        <w:pStyle w:val="Normalcontenido"/>
      </w:pPr>
    </w:p>
    <w:p w:rsidR="00840A39" w:rsidRDefault="00840A39" w:rsidP="003E16C6">
      <w:pPr>
        <w:pStyle w:val="Normalcontenido"/>
      </w:pPr>
    </w:p>
    <w:p w:rsidR="00F13660" w:rsidRPr="003E16C6" w:rsidRDefault="00F13660" w:rsidP="003E16C6">
      <w:pPr>
        <w:pStyle w:val="Normalcontenido"/>
      </w:pPr>
    </w:p>
    <w:p w:rsidR="00AF4020" w:rsidRPr="00B93CE8" w:rsidRDefault="00AF4020">
      <w:pPr>
        <w:pStyle w:val="Normalcontenido"/>
        <w:rPr>
          <w:lang w:val="en-US"/>
        </w:rPr>
      </w:pPr>
    </w:p>
    <w:sectPr w:rsidR="00AF4020" w:rsidRPr="00B93CE8" w:rsidSect="00351959">
      <w:headerReference w:type="even" r:id="rId73"/>
      <w:headerReference w:type="default" r:id="rId74"/>
      <w:footerReference w:type="even" r:id="rId75"/>
      <w:footerReference w:type="default" r:id="rId76"/>
      <w:headerReference w:type="first" r:id="rId77"/>
      <w:footerReference w:type="first" r:id="rId78"/>
      <w:type w:val="continuous"/>
      <w:pgSz w:w="12242" w:h="15842" w:code="1"/>
      <w:pgMar w:top="1418" w:right="1134" w:bottom="1418" w:left="1701" w:header="709" w:footer="68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00F1" w:rsidRDefault="009F00F1" w:rsidP="00D017BA">
      <w:r>
        <w:separator/>
      </w:r>
    </w:p>
  </w:endnote>
  <w:endnote w:type="continuationSeparator" w:id="0">
    <w:p w:rsidR="009F00F1" w:rsidRDefault="009F00F1" w:rsidP="00D017BA">
      <w:r>
        <w:continuationSeparator/>
      </w:r>
    </w:p>
  </w:endnote>
</w:endnotes>
</file>

<file path=word/fontTable.xml><?xml version="1.0" encoding="utf-8"?>
<w:fonts xmlns:r="http://schemas.openxmlformats.org/officeDocument/2006/relationships" xmlns:w="http://schemas.openxmlformats.org/wordprocessingml/2006/main">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ulim">
    <w:altName w:val="굴림"/>
    <w:panose1 w:val="020B0600000101010101"/>
    <w:charset w:val="81"/>
    <w:family w:val="roman"/>
    <w:notTrueType/>
    <w:pitch w:val="fixed"/>
    <w:sig w:usb0="00000001" w:usb1="09060000" w:usb2="00000010" w:usb3="00000000" w:csb0="00080000"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51C0" w:rsidRDefault="000D51C0" w:rsidP="00034858">
    <w:pPr>
      <w:pStyle w:val="Piedepginaarticulo"/>
    </w:pPr>
    <w:r>
      <w:t>C. Andrade</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51C0" w:rsidRPr="00150F32" w:rsidRDefault="000D51C0" w:rsidP="00150F32">
    <w:pPr>
      <w:pStyle w:val="Textodecomentrio"/>
      <w:spacing w:line="480" w:lineRule="auto"/>
      <w:jc w:val="center"/>
      <w:rPr>
        <w:rFonts w:ascii="Times New Roman" w:hAnsi="Times New Roman"/>
        <w:color w:val="A6A6A6"/>
        <w:lang w:val="es-ES_tradnl"/>
      </w:rPr>
    </w:pPr>
    <w:r w:rsidRPr="005C6160">
      <w:rPr>
        <w:rFonts w:ascii="Times New Roman" w:hAnsi="Times New Roman"/>
        <w:color w:val="A6A6A6"/>
        <w:lang w:val="es-ES_tradnl"/>
      </w:rPr>
      <w:t xml:space="preserve">Marcelo Guzmán </w:t>
    </w:r>
    <w:r w:rsidRPr="005C6160">
      <w:rPr>
        <w:rFonts w:ascii="Times New Roman" w:hAnsi="Times New Roman"/>
        <w:color w:val="A6A6A6"/>
        <w:vertAlign w:val="superscript"/>
        <w:lang w:val="es-ES_tradnl"/>
      </w:rPr>
      <w:t>1,2</w:t>
    </w:r>
    <w:r w:rsidRPr="005C6160">
      <w:rPr>
        <w:rFonts w:ascii="Times New Roman" w:hAnsi="Times New Roman"/>
        <w:color w:val="A6A6A6"/>
        <w:lang w:val="es-ES_tradnl"/>
      </w:rPr>
      <w:t xml:space="preserve">, Noemí Maldonado </w:t>
    </w:r>
    <w:r w:rsidRPr="005C6160">
      <w:rPr>
        <w:rFonts w:ascii="Times New Roman" w:hAnsi="Times New Roman"/>
        <w:color w:val="A6A6A6"/>
        <w:vertAlign w:val="superscript"/>
        <w:lang w:val="es-ES_tradnl"/>
      </w:rPr>
      <w:t>1,2</w:t>
    </w:r>
    <w:r w:rsidRPr="005C6160">
      <w:rPr>
        <w:rFonts w:ascii="Times New Roman" w:hAnsi="Times New Roman"/>
        <w:color w:val="A6A6A6"/>
        <w:lang w:val="es-ES_tradnl"/>
      </w:rPr>
      <w:t xml:space="preserve">, Gustavo Castro </w:t>
    </w:r>
    <w:r w:rsidRPr="005C6160">
      <w:rPr>
        <w:rFonts w:ascii="Times New Roman" w:hAnsi="Times New Roman"/>
        <w:color w:val="A6A6A6"/>
        <w:vertAlign w:val="superscript"/>
        <w:lang w:val="es-ES_tradnl"/>
      </w:rPr>
      <w:t>1</w:t>
    </w:r>
    <w:r w:rsidRPr="005C6160">
      <w:rPr>
        <w:rFonts w:ascii="Times New Roman" w:hAnsi="Times New Roman"/>
        <w:color w:val="A6A6A6"/>
        <w:lang w:val="es-ES_tradnl"/>
      </w:rPr>
      <w:t xml:space="preserve">, Diego Buss </w:t>
    </w:r>
    <w:r w:rsidRPr="005C6160">
      <w:rPr>
        <w:rFonts w:ascii="Times New Roman" w:hAnsi="Times New Roman"/>
        <w:color w:val="A6A6A6"/>
        <w:vertAlign w:val="superscript"/>
        <w:lang w:val="es-ES_tradnl"/>
      </w:rPr>
      <w:t>1,2</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51C0" w:rsidRDefault="000D51C0" w:rsidP="00034858">
    <w:pPr>
      <w:pStyle w:val="Piedepginaarticulo"/>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51C0" w:rsidRPr="00BE6F5D" w:rsidRDefault="000D51C0" w:rsidP="00034858">
    <w:pPr>
      <w:pStyle w:val="Piedepginaarticulo"/>
      <w:rPr>
        <w:b/>
        <w:bCs w:val="0"/>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51C0" w:rsidRPr="00150F32" w:rsidRDefault="000D51C0" w:rsidP="00150F32">
    <w:pPr>
      <w:pStyle w:val="Textodecomentrio"/>
      <w:spacing w:line="480" w:lineRule="auto"/>
      <w:jc w:val="center"/>
      <w:rPr>
        <w:rFonts w:ascii="Times New Roman" w:hAnsi="Times New Roman"/>
        <w:color w:val="A6A6A6"/>
        <w:lang w:val="es-ES_tradnl"/>
      </w:rPr>
    </w:pPr>
    <w:r w:rsidRPr="005C6160">
      <w:rPr>
        <w:rFonts w:ascii="Times New Roman" w:hAnsi="Times New Roman"/>
        <w:color w:val="A6A6A6"/>
        <w:lang w:val="es-ES_tradnl"/>
      </w:rPr>
      <w:t xml:space="preserve">Marcelo Guzmán </w:t>
    </w:r>
    <w:r w:rsidRPr="005C6160">
      <w:rPr>
        <w:rFonts w:ascii="Times New Roman" w:hAnsi="Times New Roman"/>
        <w:color w:val="A6A6A6"/>
        <w:vertAlign w:val="superscript"/>
        <w:lang w:val="es-ES_tradnl"/>
      </w:rPr>
      <w:t>1,2</w:t>
    </w:r>
    <w:r w:rsidRPr="005C6160">
      <w:rPr>
        <w:rFonts w:ascii="Times New Roman" w:hAnsi="Times New Roman"/>
        <w:color w:val="A6A6A6"/>
        <w:lang w:val="es-ES_tradnl"/>
      </w:rPr>
      <w:t xml:space="preserve">, Noemí Maldonado </w:t>
    </w:r>
    <w:r w:rsidRPr="005C6160">
      <w:rPr>
        <w:rFonts w:ascii="Times New Roman" w:hAnsi="Times New Roman"/>
        <w:color w:val="A6A6A6"/>
        <w:vertAlign w:val="superscript"/>
        <w:lang w:val="es-ES_tradnl"/>
      </w:rPr>
      <w:t>1,2</w:t>
    </w:r>
    <w:r w:rsidRPr="005C6160">
      <w:rPr>
        <w:rFonts w:ascii="Times New Roman" w:hAnsi="Times New Roman"/>
        <w:color w:val="A6A6A6"/>
        <w:lang w:val="es-ES_tradnl"/>
      </w:rPr>
      <w:t xml:space="preserve">, Gustavo Castro </w:t>
    </w:r>
    <w:r w:rsidRPr="005C6160">
      <w:rPr>
        <w:rFonts w:ascii="Times New Roman" w:hAnsi="Times New Roman"/>
        <w:color w:val="A6A6A6"/>
        <w:vertAlign w:val="superscript"/>
        <w:lang w:val="es-ES_tradnl"/>
      </w:rPr>
      <w:t>1</w:t>
    </w:r>
    <w:r w:rsidRPr="005C6160">
      <w:rPr>
        <w:rFonts w:ascii="Times New Roman" w:hAnsi="Times New Roman"/>
        <w:color w:val="A6A6A6"/>
        <w:lang w:val="es-ES_tradnl"/>
      </w:rPr>
      <w:t xml:space="preserve">, Diego Buss </w:t>
    </w:r>
    <w:r w:rsidRPr="005C6160">
      <w:rPr>
        <w:rFonts w:ascii="Times New Roman" w:hAnsi="Times New Roman"/>
        <w:color w:val="A6A6A6"/>
        <w:vertAlign w:val="superscript"/>
        <w:lang w:val="es-ES_tradnl"/>
      </w:rPr>
      <w:t>1,2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00F1" w:rsidRDefault="009F00F1" w:rsidP="00D017BA">
      <w:r>
        <w:separator/>
      </w:r>
    </w:p>
  </w:footnote>
  <w:footnote w:type="continuationSeparator" w:id="0">
    <w:p w:rsidR="009F00F1" w:rsidRDefault="009F00F1" w:rsidP="00D017B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51C0" w:rsidRDefault="000D51C0" w:rsidP="00BE6F5D">
    <w:pPr>
      <w:pStyle w:val="Cabealho"/>
      <w:jc w:val="right"/>
    </w:pPr>
    <w:r>
      <w:rPr>
        <w:lang w:val="es-ES"/>
      </w:rPr>
      <w:t xml:space="preserve">Páginas </w:t>
    </w:r>
    <w:r w:rsidR="0021006A">
      <w:rPr>
        <w:lang w:val="es-ES"/>
      </w:rPr>
      <w:fldChar w:fldCharType="begin"/>
    </w:r>
    <w:r>
      <w:rPr>
        <w:lang w:val="es-ES"/>
      </w:rPr>
      <w:instrText xml:space="preserve"> PAGE </w:instrText>
    </w:r>
    <w:r w:rsidR="0021006A">
      <w:rPr>
        <w:lang w:val="es-ES"/>
      </w:rPr>
      <w:fldChar w:fldCharType="separate"/>
    </w:r>
    <w:r>
      <w:rPr>
        <w:noProof/>
        <w:lang w:val="es-ES"/>
      </w:rPr>
      <w:t>4</w:t>
    </w:r>
    <w:r w:rsidR="0021006A">
      <w:rPr>
        <w:lang w:val="es-ES"/>
      </w:rPr>
      <w:fldChar w:fldCharType="end"/>
    </w:r>
    <w:r>
      <w:rPr>
        <w:lang w:val="es-ES"/>
      </w:rPr>
      <w:t xml:space="preserve"> - </w:t>
    </w:r>
    <w:r w:rsidR="0021006A">
      <w:rPr>
        <w:lang w:val="es-ES"/>
      </w:rPr>
      <w:fldChar w:fldCharType="begin"/>
    </w:r>
    <w:r>
      <w:rPr>
        <w:lang w:val="es-ES"/>
      </w:rPr>
      <w:instrText xml:space="preserve"> NUMPAGES  </w:instrText>
    </w:r>
    <w:r w:rsidR="0021006A">
      <w:rPr>
        <w:lang w:val="es-ES"/>
      </w:rPr>
      <w:fldChar w:fldCharType="separate"/>
    </w:r>
    <w:r>
      <w:rPr>
        <w:noProof/>
        <w:lang w:val="es-ES"/>
      </w:rPr>
      <w:t>21</w:t>
    </w:r>
    <w:r w:rsidR="0021006A">
      <w:rPr>
        <w:lang w:val="es-ES"/>
      </w:rPr>
      <w:fldChar w:fldCharType="end"/>
    </w:r>
    <w:r w:rsidR="0021006A" w:rsidRPr="0021006A">
      <w:rPr>
        <w:noProof/>
        <w:lang w:val="es-ES" w:eastAsia="es-ES"/>
      </w:rPr>
      <w:pict>
        <v:shapetype id="_x0000_t202" coordsize="21600,21600" o:spt="202" path="m,l,21600r21600,l21600,xe">
          <v:stroke joinstyle="miter"/>
          <v:path gradientshapeok="t" o:connecttype="rect"/>
        </v:shapetype>
        <v:shape id="Text Box 2" o:spid="_x0000_s4101" type="#_x0000_t202" style="position:absolute;left:0;text-align:left;margin-left:-7.1pt;margin-top:-11.6pt;width:381pt;height:34.8pt;z-index:251660288;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" stroked="f">
          <v:textbox style="mso-fit-shape-to-text:t">
            <w:txbxContent>
              <w:p w:rsidR="000D51C0" w:rsidRPr="00BE6F5D" w:rsidRDefault="000D51C0" w:rsidP="00034858">
                <w:pPr>
                  <w:pStyle w:val="Encabezadoarticulo"/>
                  <w:rPr>
                    <w:lang w:val="es-ES"/>
                  </w:rPr>
                </w:pPr>
                <w:r w:rsidRPr="00BE6F5D">
                  <w:t>XII Congreso Latinoamericano de Patología de la Construcción y XIV Congreso de Control de Calidad en la Construcción CONPAT-Colombia</w:t>
                </w:r>
              </w:p>
            </w:txbxContent>
          </v:textbox>
        </v:shape>
      </w:pict>
    </w:r>
  </w:p>
  <w:p w:rsidR="000D51C0" w:rsidRPr="00BE4A42" w:rsidRDefault="000D51C0" w:rsidP="00BE6F5D">
    <w:pPr>
      <w:pStyle w:val="Cabealho"/>
      <w:jc w:val="right"/>
      <w:rPr>
        <w:b/>
        <w:sz w:val="16"/>
        <w:szCs w:val="16"/>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51C0" w:rsidRDefault="000D51C0" w:rsidP="00BE6F5D">
    <w:pPr>
      <w:pStyle w:val="Cabealho"/>
      <w:jc w:val="right"/>
      <w:rPr>
        <w:b/>
        <w:sz w:val="16"/>
        <w:szCs w:val="16"/>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51C0" w:rsidRPr="000706F6" w:rsidRDefault="000D51C0" w:rsidP="000706F6">
    <w:pPr>
      <w:pStyle w:val="Cabealho"/>
      <w:jc w:val="center"/>
      <w:rPr>
        <w:b/>
        <w:color w:val="A6A6A6"/>
        <w:sz w:val="16"/>
        <w:szCs w:val="16"/>
      </w:rPr>
    </w:pPr>
    <w:r>
      <w:t xml:space="preserve">Revista ALCONPAT Volumen 1 Número 1 Enero-Abril 2010 </w:t>
    </w:r>
    <w:r w:rsidRPr="001F1CE8">
      <w:rPr>
        <w:color w:val="A6A6A6"/>
        <w:sz w:val="16"/>
        <w:szCs w:val="16"/>
      </w:rPr>
      <w:t xml:space="preserve">Página </w:t>
    </w:r>
    <w:r w:rsidR="0021006A" w:rsidRPr="001F1CE8">
      <w:rPr>
        <w:b/>
        <w:color w:val="A6A6A6"/>
        <w:sz w:val="16"/>
        <w:szCs w:val="16"/>
      </w:rPr>
      <w:fldChar w:fldCharType="begin"/>
    </w:r>
    <w:r w:rsidRPr="001F1CE8">
      <w:rPr>
        <w:b/>
        <w:color w:val="A6A6A6"/>
        <w:sz w:val="16"/>
        <w:szCs w:val="16"/>
      </w:rPr>
      <w:instrText>PAGE</w:instrText>
    </w:r>
    <w:r w:rsidR="0021006A" w:rsidRPr="001F1CE8">
      <w:rPr>
        <w:b/>
        <w:color w:val="A6A6A6"/>
        <w:sz w:val="16"/>
        <w:szCs w:val="16"/>
      </w:rPr>
      <w:fldChar w:fldCharType="separate"/>
    </w:r>
    <w:r>
      <w:rPr>
        <w:b/>
        <w:noProof/>
        <w:color w:val="A6A6A6"/>
        <w:sz w:val="16"/>
        <w:szCs w:val="16"/>
      </w:rPr>
      <w:t>2</w:t>
    </w:r>
    <w:r w:rsidR="0021006A" w:rsidRPr="001F1CE8">
      <w:rPr>
        <w:b/>
        <w:color w:val="A6A6A6"/>
        <w:sz w:val="16"/>
        <w:szCs w:val="16"/>
      </w:rPr>
      <w:fldChar w:fldCharType="end"/>
    </w:r>
    <w:r w:rsidRPr="001F1CE8">
      <w:rPr>
        <w:color w:val="A6A6A6"/>
        <w:sz w:val="16"/>
        <w:szCs w:val="16"/>
      </w:rPr>
      <w:t xml:space="preserve"> de </w:t>
    </w:r>
    <w:r w:rsidR="0021006A" w:rsidRPr="001F1CE8">
      <w:rPr>
        <w:b/>
        <w:color w:val="A6A6A6"/>
        <w:sz w:val="16"/>
        <w:szCs w:val="16"/>
      </w:rPr>
      <w:fldChar w:fldCharType="begin"/>
    </w:r>
    <w:r w:rsidRPr="001F1CE8">
      <w:rPr>
        <w:b/>
        <w:color w:val="A6A6A6"/>
        <w:sz w:val="16"/>
        <w:szCs w:val="16"/>
      </w:rPr>
      <w:instrText>NUMPAGES</w:instrText>
    </w:r>
    <w:r w:rsidR="0021006A" w:rsidRPr="001F1CE8">
      <w:rPr>
        <w:b/>
        <w:color w:val="A6A6A6"/>
        <w:sz w:val="16"/>
        <w:szCs w:val="16"/>
      </w:rPr>
      <w:fldChar w:fldCharType="separate"/>
    </w:r>
    <w:r>
      <w:rPr>
        <w:b/>
        <w:noProof/>
        <w:color w:val="A6A6A6"/>
        <w:sz w:val="16"/>
        <w:szCs w:val="16"/>
      </w:rPr>
      <w:t>21</w:t>
    </w:r>
    <w:r w:rsidR="0021006A" w:rsidRPr="001F1CE8">
      <w:rPr>
        <w:b/>
        <w:color w:val="A6A6A6"/>
        <w:sz w:val="16"/>
        <w:szCs w:val="16"/>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51C0" w:rsidRPr="00BE4A42" w:rsidRDefault="000D51C0" w:rsidP="00BE6F5D">
    <w:pPr>
      <w:pStyle w:val="Cabealho"/>
      <w:jc w:val="right"/>
      <w:rPr>
        <w:b/>
        <w:sz w:val="16"/>
        <w:szCs w:val="16"/>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51C0" w:rsidRDefault="000D51C0" w:rsidP="00BE6F5D">
    <w:pPr>
      <w:pStyle w:val="Cabealho"/>
      <w:jc w:val="right"/>
      <w:rPr>
        <w:b/>
        <w:sz w:val="16"/>
        <w:szCs w:val="16"/>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51C0" w:rsidRPr="000706F6" w:rsidRDefault="000D51C0" w:rsidP="000706F6">
    <w:pPr>
      <w:pStyle w:val="Cabealho"/>
      <w:jc w:val="center"/>
      <w:rPr>
        <w:b/>
        <w:color w:val="A6A6A6"/>
        <w:sz w:val="16"/>
        <w:szCs w:val="16"/>
      </w:rPr>
    </w:pPr>
    <w:r>
      <w:t xml:space="preserve">Revista ALCONPAT Volumen 1 Número 1 Enero-Abril 2010 </w:t>
    </w:r>
    <w:r w:rsidRPr="001F1CE8">
      <w:rPr>
        <w:color w:val="A6A6A6"/>
        <w:sz w:val="16"/>
        <w:szCs w:val="16"/>
      </w:rPr>
      <w:t xml:space="preserve">Página </w:t>
    </w:r>
    <w:r w:rsidR="0021006A" w:rsidRPr="001F1CE8">
      <w:rPr>
        <w:b/>
        <w:color w:val="A6A6A6"/>
        <w:sz w:val="16"/>
        <w:szCs w:val="16"/>
      </w:rPr>
      <w:fldChar w:fldCharType="begin"/>
    </w:r>
    <w:r w:rsidRPr="001F1CE8">
      <w:rPr>
        <w:b/>
        <w:color w:val="A6A6A6"/>
        <w:sz w:val="16"/>
        <w:szCs w:val="16"/>
      </w:rPr>
      <w:instrText>PAGE</w:instrText>
    </w:r>
    <w:r w:rsidR="0021006A" w:rsidRPr="001F1CE8">
      <w:rPr>
        <w:b/>
        <w:color w:val="A6A6A6"/>
        <w:sz w:val="16"/>
        <w:szCs w:val="16"/>
      </w:rPr>
      <w:fldChar w:fldCharType="separate"/>
    </w:r>
    <w:r>
      <w:rPr>
        <w:b/>
        <w:noProof/>
        <w:color w:val="A6A6A6"/>
        <w:sz w:val="16"/>
        <w:szCs w:val="16"/>
      </w:rPr>
      <w:t>2</w:t>
    </w:r>
    <w:r w:rsidR="0021006A" w:rsidRPr="001F1CE8">
      <w:rPr>
        <w:b/>
        <w:color w:val="A6A6A6"/>
        <w:sz w:val="16"/>
        <w:szCs w:val="16"/>
      </w:rPr>
      <w:fldChar w:fldCharType="end"/>
    </w:r>
    <w:r w:rsidRPr="001F1CE8">
      <w:rPr>
        <w:color w:val="A6A6A6"/>
        <w:sz w:val="16"/>
        <w:szCs w:val="16"/>
      </w:rPr>
      <w:t xml:space="preserve"> de </w:t>
    </w:r>
    <w:r w:rsidR="0021006A" w:rsidRPr="001F1CE8">
      <w:rPr>
        <w:b/>
        <w:color w:val="A6A6A6"/>
        <w:sz w:val="16"/>
        <w:szCs w:val="16"/>
      </w:rPr>
      <w:fldChar w:fldCharType="begin"/>
    </w:r>
    <w:r w:rsidRPr="001F1CE8">
      <w:rPr>
        <w:b/>
        <w:color w:val="A6A6A6"/>
        <w:sz w:val="16"/>
        <w:szCs w:val="16"/>
      </w:rPr>
      <w:instrText>NUMPAGES</w:instrText>
    </w:r>
    <w:r w:rsidR="0021006A" w:rsidRPr="001F1CE8">
      <w:rPr>
        <w:b/>
        <w:color w:val="A6A6A6"/>
        <w:sz w:val="16"/>
        <w:szCs w:val="16"/>
      </w:rPr>
      <w:fldChar w:fldCharType="separate"/>
    </w:r>
    <w:r>
      <w:rPr>
        <w:b/>
        <w:noProof/>
        <w:color w:val="A6A6A6"/>
        <w:sz w:val="16"/>
        <w:szCs w:val="16"/>
      </w:rPr>
      <w:t>21</w:t>
    </w:r>
    <w:r w:rsidR="0021006A" w:rsidRPr="001F1CE8">
      <w:rPr>
        <w:b/>
        <w:color w:val="A6A6A6"/>
        <w:sz w:val="16"/>
        <w:szCs w:val="16"/>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multilevel"/>
    <w:tmpl w:val="B254BB84"/>
    <w:lvl w:ilvl="0">
      <w:start w:val="1"/>
      <w:numFmt w:val="decimal"/>
      <w:pStyle w:val="Numerada"/>
      <w:lvlText w:val="%1."/>
      <w:lvlJc w:val="left"/>
      <w:pPr>
        <w:tabs>
          <w:tab w:val="num" w:pos="360"/>
        </w:tabs>
        <w:ind w:left="360" w:hanging="360"/>
      </w:pPr>
      <w:rPr>
        <w:rFonts w:ascii="Arial Narrow" w:hAnsi="Arial Narrow" w:hint="default"/>
        <w:b w:val="0"/>
        <w:i w:val="0"/>
        <w:sz w:val="22"/>
        <w:szCs w:val="22"/>
      </w:rPr>
    </w:lvl>
    <w:lvl w:ilvl="1">
      <w:start w:val="1"/>
      <w:numFmt w:val="decimal"/>
      <w:lvlText w:val="%2."/>
      <w:lvlJc w:val="left"/>
      <w:pPr>
        <w:tabs>
          <w:tab w:val="num" w:pos="1440"/>
        </w:tabs>
        <w:ind w:left="1440" w:hanging="360"/>
      </w:pPr>
    </w:lvl>
    <w:lvl w:ilvl="2">
      <w:start w:val="1"/>
      <w:numFmt w:val="lowerRoman"/>
      <w:lvlText w:val="%3."/>
      <w:lvlJc w:val="right"/>
      <w:pPr>
        <w:tabs>
          <w:tab w:val="num" w:pos="2083"/>
        </w:tabs>
        <w:ind w:left="2083" w:hanging="180"/>
      </w:pPr>
    </w:lvl>
    <w:lvl w:ilvl="3">
      <w:start w:val="1"/>
      <w:numFmt w:val="decimal"/>
      <w:lvlText w:val="%4."/>
      <w:lvlJc w:val="left"/>
      <w:pPr>
        <w:tabs>
          <w:tab w:val="num" w:pos="2803"/>
        </w:tabs>
        <w:ind w:left="2803"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23848B8"/>
    <w:multiLevelType w:val="singleLevel"/>
    <w:tmpl w:val="A078CC02"/>
    <w:lvl w:ilvl="0">
      <w:start w:val="1"/>
      <w:numFmt w:val="bullet"/>
      <w:lvlText w:val=""/>
      <w:lvlJc w:val="left"/>
      <w:pPr>
        <w:tabs>
          <w:tab w:val="num" w:pos="360"/>
        </w:tabs>
        <w:ind w:left="360" w:hanging="360"/>
      </w:pPr>
      <w:rPr>
        <w:rFonts w:ascii="Symbol" w:hAnsi="Symbol" w:hint="default"/>
      </w:rPr>
    </w:lvl>
  </w:abstractNum>
  <w:abstractNum w:abstractNumId="2">
    <w:nsid w:val="03C009F0"/>
    <w:multiLevelType w:val="hybridMultilevel"/>
    <w:tmpl w:val="B86C912C"/>
    <w:lvl w:ilvl="0" w:tplc="319EC3F2">
      <w:start w:val="1"/>
      <w:numFmt w:val="decimal"/>
      <w:lvlText w:val="%1."/>
      <w:lvlJc w:val="left"/>
      <w:pPr>
        <w:ind w:left="720" w:hanging="360"/>
      </w:pPr>
      <w:rPr>
        <w:rFonts w:cs="Times New Roman"/>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8E02404"/>
    <w:multiLevelType w:val="hybridMultilevel"/>
    <w:tmpl w:val="E0AA96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BA153D0"/>
    <w:multiLevelType w:val="hybridMultilevel"/>
    <w:tmpl w:val="2340B85A"/>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
    <w:nsid w:val="0CCC2167"/>
    <w:multiLevelType w:val="hybridMultilevel"/>
    <w:tmpl w:val="1CFEAB84"/>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
    <w:nsid w:val="0D005C68"/>
    <w:multiLevelType w:val="hybridMultilevel"/>
    <w:tmpl w:val="73E6C3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0D023D1F"/>
    <w:multiLevelType w:val="multilevel"/>
    <w:tmpl w:val="3CC6029C"/>
    <w:lvl w:ilvl="0">
      <w:start w:val="1"/>
      <w:numFmt w:val="decimal"/>
      <w:pStyle w:val="Ttulocontenido"/>
      <w:lvlText w:val="%1."/>
      <w:lvlJc w:val="left"/>
      <w:pPr>
        <w:ind w:left="360" w:hanging="360"/>
      </w:pPr>
      <w:rPr>
        <w:rFonts w:hint="default"/>
      </w:rPr>
    </w:lvl>
    <w:lvl w:ilvl="1">
      <w:start w:val="1"/>
      <w:numFmt w:val="decimal"/>
      <w:pStyle w:val="Subtitulocontenido"/>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0FA00FD7"/>
    <w:multiLevelType w:val="hybridMultilevel"/>
    <w:tmpl w:val="C8947382"/>
    <w:lvl w:ilvl="0" w:tplc="E4447FDE">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9">
    <w:nsid w:val="143327F9"/>
    <w:multiLevelType w:val="hybridMultilevel"/>
    <w:tmpl w:val="89389CCC"/>
    <w:lvl w:ilvl="0" w:tplc="86526B2A">
      <w:start w:val="1"/>
      <w:numFmt w:val="bullet"/>
      <w:lvlText w:val=""/>
      <w:lvlJc w:val="left"/>
      <w:pPr>
        <w:tabs>
          <w:tab w:val="num" w:pos="397"/>
        </w:tabs>
        <w:ind w:left="340" w:hanging="283"/>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202157FF"/>
    <w:multiLevelType w:val="hybridMultilevel"/>
    <w:tmpl w:val="A648A178"/>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1">
    <w:nsid w:val="20FA52FC"/>
    <w:multiLevelType w:val="hybridMultilevel"/>
    <w:tmpl w:val="43F6A210"/>
    <w:lvl w:ilvl="0" w:tplc="86526B2A">
      <w:start w:val="1"/>
      <w:numFmt w:val="bullet"/>
      <w:lvlText w:val=""/>
      <w:lvlJc w:val="left"/>
      <w:pPr>
        <w:tabs>
          <w:tab w:val="num" w:pos="397"/>
        </w:tabs>
        <w:ind w:left="340" w:hanging="283"/>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29376499"/>
    <w:multiLevelType w:val="hybridMultilevel"/>
    <w:tmpl w:val="11264680"/>
    <w:lvl w:ilvl="0" w:tplc="345E5A14">
      <w:start w:val="1"/>
      <w:numFmt w:val="decimal"/>
      <w:pStyle w:val="Referencias"/>
      <w:lvlText w:val="%1."/>
      <w:lvlJc w:val="left"/>
      <w:pPr>
        <w:tabs>
          <w:tab w:val="num" w:pos="360"/>
        </w:tabs>
        <w:ind w:left="360" w:hanging="360"/>
      </w:pPr>
      <w:rPr>
        <w:i w:val="0"/>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nsid w:val="29777734"/>
    <w:multiLevelType w:val="hybridMultilevel"/>
    <w:tmpl w:val="C00037E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29E615D0"/>
    <w:multiLevelType w:val="hybridMultilevel"/>
    <w:tmpl w:val="133AF18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2DDC05F0"/>
    <w:multiLevelType w:val="hybridMultilevel"/>
    <w:tmpl w:val="C35429B8"/>
    <w:lvl w:ilvl="0" w:tplc="15523064">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6">
    <w:nsid w:val="35E30AB1"/>
    <w:multiLevelType w:val="hybridMultilevel"/>
    <w:tmpl w:val="A7C4A3D8"/>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7">
    <w:nsid w:val="3A051251"/>
    <w:multiLevelType w:val="hybridMultilevel"/>
    <w:tmpl w:val="C002C3B4"/>
    <w:lvl w:ilvl="0" w:tplc="31A4F050">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8">
    <w:nsid w:val="49FD406F"/>
    <w:multiLevelType w:val="hybridMultilevel"/>
    <w:tmpl w:val="9E8C0F66"/>
    <w:lvl w:ilvl="0" w:tplc="86526B2A">
      <w:start w:val="1"/>
      <w:numFmt w:val="bullet"/>
      <w:lvlText w:val=""/>
      <w:lvlJc w:val="left"/>
      <w:pPr>
        <w:tabs>
          <w:tab w:val="num" w:pos="397"/>
        </w:tabs>
        <w:ind w:left="340" w:hanging="283"/>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nsid w:val="5DC10799"/>
    <w:multiLevelType w:val="hybridMultilevel"/>
    <w:tmpl w:val="2DBA830A"/>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0">
    <w:nsid w:val="62AA63A2"/>
    <w:multiLevelType w:val="hybridMultilevel"/>
    <w:tmpl w:val="337A3128"/>
    <w:lvl w:ilvl="0" w:tplc="1916A6D2">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1">
    <w:nsid w:val="6B2B1FE9"/>
    <w:multiLevelType w:val="hybridMultilevel"/>
    <w:tmpl w:val="C47E8D44"/>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6DD559D2"/>
    <w:multiLevelType w:val="multilevel"/>
    <w:tmpl w:val="09C64930"/>
    <w:lvl w:ilvl="0">
      <w:start w:val="106"/>
      <w:numFmt w:val="decimal"/>
      <w:lvlText w:val="%1."/>
      <w:lvlJc w:val="left"/>
      <w:pPr>
        <w:tabs>
          <w:tab w:val="num" w:pos="360"/>
        </w:tabs>
        <w:ind w:left="284" w:hanging="284"/>
      </w:pPr>
      <w:rPr>
        <w:rFonts w:ascii="Arial Narrow" w:hAnsi="Arial Narrow" w:hint="default"/>
        <w:b w:val="0"/>
        <w:i w:val="0"/>
        <w:sz w:val="22"/>
        <w:szCs w:val="22"/>
      </w:rPr>
    </w:lvl>
    <w:lvl w:ilvl="1">
      <w:start w:val="1"/>
      <w:numFmt w:val="decimal"/>
      <w:lvlText w:val="%1.%2"/>
      <w:lvlJc w:val="left"/>
      <w:pPr>
        <w:tabs>
          <w:tab w:val="num" w:pos="576"/>
        </w:tabs>
        <w:ind w:left="576" w:hanging="576"/>
      </w:pPr>
      <w:rPr>
        <w:sz w:val="22"/>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rPr>
        <w:rFonts w:ascii="Arial Narrow" w:hAnsi="Arial Narrow" w:hint="default"/>
        <w:b w:val="0"/>
        <w:i w:val="0"/>
        <w:sz w:val="22"/>
        <w:szCs w:val="22"/>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3">
    <w:nsid w:val="7AC23441"/>
    <w:multiLevelType w:val="singleLevel"/>
    <w:tmpl w:val="A078CC02"/>
    <w:lvl w:ilvl="0">
      <w:start w:val="1"/>
      <w:numFmt w:val="bullet"/>
      <w:lvlText w:val=""/>
      <w:lvlJc w:val="left"/>
      <w:pPr>
        <w:tabs>
          <w:tab w:val="num" w:pos="360"/>
        </w:tabs>
        <w:ind w:left="360" w:hanging="360"/>
      </w:pPr>
      <w:rPr>
        <w:rFonts w:ascii="Symbol" w:hAnsi="Symbol" w:hint="default"/>
      </w:rPr>
    </w:lvl>
  </w:abstractNum>
  <w:abstractNum w:abstractNumId="24">
    <w:nsid w:val="7D1C7E11"/>
    <w:multiLevelType w:val="hybridMultilevel"/>
    <w:tmpl w:val="C47E8D44"/>
    <w:lvl w:ilvl="0" w:tplc="0C0A000F">
      <w:start w:val="1"/>
      <w:numFmt w:val="decimal"/>
      <w:lvlText w:val="%1."/>
      <w:lvlJc w:val="left"/>
      <w:pPr>
        <w:ind w:left="720" w:hanging="360"/>
      </w:pPr>
      <w:rPr>
        <w:rFont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9"/>
  </w:num>
  <w:num w:numId="2">
    <w:abstractNumId w:val="10"/>
  </w:num>
  <w:num w:numId="3">
    <w:abstractNumId w:val="5"/>
  </w:num>
  <w:num w:numId="4">
    <w:abstractNumId w:val="17"/>
  </w:num>
  <w:num w:numId="5">
    <w:abstractNumId w:val="15"/>
  </w:num>
  <w:num w:numId="6">
    <w:abstractNumId w:val="20"/>
  </w:num>
  <w:num w:numId="7">
    <w:abstractNumId w:val="8"/>
  </w:num>
  <w:num w:numId="8">
    <w:abstractNumId w:val="18"/>
  </w:num>
  <w:num w:numId="9">
    <w:abstractNumId w:val="9"/>
  </w:num>
  <w:num w:numId="10">
    <w:abstractNumId w:val="11"/>
  </w:num>
  <w:num w:numId="11">
    <w:abstractNumId w:val="13"/>
  </w:num>
  <w:num w:numId="12">
    <w:abstractNumId w:val="7"/>
  </w:num>
  <w:num w:numId="13">
    <w:abstractNumId w:val="2"/>
  </w:num>
  <w:num w:numId="14">
    <w:abstractNumId w:val="14"/>
  </w:num>
  <w:num w:numId="15">
    <w:abstractNumId w:val="1"/>
  </w:num>
  <w:num w:numId="16">
    <w:abstractNumId w:val="23"/>
  </w:num>
  <w:num w:numId="17">
    <w:abstractNumId w:val="16"/>
  </w:num>
  <w:num w:numId="18">
    <w:abstractNumId w:val="6"/>
  </w:num>
  <w:num w:numId="19">
    <w:abstractNumId w:val="3"/>
  </w:num>
  <w:num w:numId="20">
    <w:abstractNumId w:val="4"/>
  </w:num>
  <w:num w:numId="21">
    <w:abstractNumId w:val="12"/>
  </w:num>
  <w:num w:numId="22">
    <w:abstractNumId w:val="21"/>
  </w:num>
  <w:num w:numId="23">
    <w:abstractNumId w:val="24"/>
  </w:num>
  <w:num w:numId="24">
    <w:abstractNumId w:val="7"/>
  </w:num>
  <w:num w:numId="25">
    <w:abstractNumId w:val="7"/>
  </w:num>
  <w:num w:numId="26">
    <w:abstractNumId w:val="7"/>
  </w:num>
  <w:num w:numId="27">
    <w:abstractNumId w:val="7"/>
  </w:num>
  <w:num w:numId="28">
    <w:abstractNumId w:val="7"/>
  </w:num>
  <w:num w:numId="29">
    <w:abstractNumId w:val="7"/>
  </w:num>
  <w:num w:numId="30">
    <w:abstractNumId w:val="7"/>
  </w:num>
  <w:num w:numId="31">
    <w:abstractNumId w:val="7"/>
  </w:num>
  <w:num w:numId="32">
    <w:abstractNumId w:val="7"/>
  </w:num>
  <w:num w:numId="33">
    <w:abstractNumId w:val="7"/>
  </w:num>
  <w:num w:numId="34">
    <w:abstractNumId w:val="7"/>
  </w:num>
  <w:num w:numId="35">
    <w:abstractNumId w:val="7"/>
  </w:num>
  <w:num w:numId="36">
    <w:abstractNumId w:val="7"/>
  </w:num>
  <w:num w:numId="37">
    <w:abstractNumId w:val="7"/>
  </w:num>
  <w:num w:numId="38">
    <w:abstractNumId w:val="7"/>
  </w:num>
  <w:num w:numId="39">
    <w:abstractNumId w:val="7"/>
  </w:num>
  <w:num w:numId="40">
    <w:abstractNumId w:val="7"/>
  </w:num>
  <w:num w:numId="41">
    <w:abstractNumId w:val="7"/>
  </w:num>
  <w:num w:numId="42">
    <w:abstractNumId w:val="7"/>
  </w:num>
  <w:num w:numId="4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2"/>
    <w:lvlOverride w:ilvl="0">
      <w:startOverride w:val="10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attachedTemplate r:id="rId1"/>
  <w:stylePaneFormatFilter w:val="3F08"/>
  <w:defaultTabStop w:val="708"/>
  <w:hyphenationZone w:val="425"/>
  <w:evenAndOddHeaders/>
  <w:characterSpacingControl w:val="doNotCompress"/>
  <w:hdrShapeDefaults>
    <o:shapedefaults v:ext="edit" spidmax="4103"/>
    <o:shapelayout v:ext="edit">
      <o:idmap v:ext="edit" data="4"/>
    </o:shapelayout>
  </w:hdrShapeDefaults>
  <w:footnotePr>
    <w:footnote w:id="-1"/>
    <w:footnote w:id="0"/>
  </w:footnotePr>
  <w:endnotePr>
    <w:endnote w:id="-1"/>
    <w:endnote w:id="0"/>
  </w:endnotePr>
  <w:compat/>
  <w:rsids>
    <w:rsidRoot w:val="00F06328"/>
    <w:rsid w:val="00007114"/>
    <w:rsid w:val="00014C83"/>
    <w:rsid w:val="000161CB"/>
    <w:rsid w:val="00020AFE"/>
    <w:rsid w:val="00021E9C"/>
    <w:rsid w:val="0002677D"/>
    <w:rsid w:val="000277C0"/>
    <w:rsid w:val="000339BF"/>
    <w:rsid w:val="00034858"/>
    <w:rsid w:val="00036677"/>
    <w:rsid w:val="00037050"/>
    <w:rsid w:val="00041B0E"/>
    <w:rsid w:val="00041E69"/>
    <w:rsid w:val="00042BA2"/>
    <w:rsid w:val="00044343"/>
    <w:rsid w:val="000447C1"/>
    <w:rsid w:val="000462C9"/>
    <w:rsid w:val="00046453"/>
    <w:rsid w:val="00051A1B"/>
    <w:rsid w:val="00054735"/>
    <w:rsid w:val="00060511"/>
    <w:rsid w:val="00061E80"/>
    <w:rsid w:val="00063D92"/>
    <w:rsid w:val="0006478A"/>
    <w:rsid w:val="000706F6"/>
    <w:rsid w:val="000715C4"/>
    <w:rsid w:val="00074125"/>
    <w:rsid w:val="000761F1"/>
    <w:rsid w:val="000838A0"/>
    <w:rsid w:val="00084BB1"/>
    <w:rsid w:val="00084CBC"/>
    <w:rsid w:val="00085122"/>
    <w:rsid w:val="0008767B"/>
    <w:rsid w:val="000904CA"/>
    <w:rsid w:val="00090757"/>
    <w:rsid w:val="0009111B"/>
    <w:rsid w:val="00093B02"/>
    <w:rsid w:val="0009450F"/>
    <w:rsid w:val="000A363B"/>
    <w:rsid w:val="000B79A1"/>
    <w:rsid w:val="000C01FB"/>
    <w:rsid w:val="000C7AC7"/>
    <w:rsid w:val="000D4D1A"/>
    <w:rsid w:val="000D51C0"/>
    <w:rsid w:val="000D619A"/>
    <w:rsid w:val="000E7CBB"/>
    <w:rsid w:val="000F34E5"/>
    <w:rsid w:val="000F374F"/>
    <w:rsid w:val="000F7EBA"/>
    <w:rsid w:val="00100751"/>
    <w:rsid w:val="001013AF"/>
    <w:rsid w:val="00104D77"/>
    <w:rsid w:val="0010570F"/>
    <w:rsid w:val="001077F0"/>
    <w:rsid w:val="00111C0D"/>
    <w:rsid w:val="0011454D"/>
    <w:rsid w:val="0013169D"/>
    <w:rsid w:val="00131F0C"/>
    <w:rsid w:val="001361CB"/>
    <w:rsid w:val="00136604"/>
    <w:rsid w:val="001454E4"/>
    <w:rsid w:val="00150CAA"/>
    <w:rsid w:val="00150F32"/>
    <w:rsid w:val="001550F9"/>
    <w:rsid w:val="001553E6"/>
    <w:rsid w:val="00160435"/>
    <w:rsid w:val="00160B78"/>
    <w:rsid w:val="001640EA"/>
    <w:rsid w:val="001732EA"/>
    <w:rsid w:val="001750EA"/>
    <w:rsid w:val="00176AA3"/>
    <w:rsid w:val="00176E9D"/>
    <w:rsid w:val="00182C70"/>
    <w:rsid w:val="001918F8"/>
    <w:rsid w:val="001972AA"/>
    <w:rsid w:val="001A2DA3"/>
    <w:rsid w:val="001B1E59"/>
    <w:rsid w:val="001B3B6F"/>
    <w:rsid w:val="001B6FC5"/>
    <w:rsid w:val="001B7489"/>
    <w:rsid w:val="001C7FAB"/>
    <w:rsid w:val="001E04B1"/>
    <w:rsid w:val="001E0CB2"/>
    <w:rsid w:val="001E1DC1"/>
    <w:rsid w:val="001E497C"/>
    <w:rsid w:val="001F0E00"/>
    <w:rsid w:val="001F0E3B"/>
    <w:rsid w:val="001F1CE8"/>
    <w:rsid w:val="001F456F"/>
    <w:rsid w:val="001F59B8"/>
    <w:rsid w:val="00201663"/>
    <w:rsid w:val="002021BA"/>
    <w:rsid w:val="00204FA3"/>
    <w:rsid w:val="00206A1B"/>
    <w:rsid w:val="0021006A"/>
    <w:rsid w:val="002176E2"/>
    <w:rsid w:val="00220ED6"/>
    <w:rsid w:val="00221EE3"/>
    <w:rsid w:val="0022227C"/>
    <w:rsid w:val="002321D1"/>
    <w:rsid w:val="00232895"/>
    <w:rsid w:val="00240EB5"/>
    <w:rsid w:val="00242D9E"/>
    <w:rsid w:val="002436A7"/>
    <w:rsid w:val="002444A4"/>
    <w:rsid w:val="00246305"/>
    <w:rsid w:val="0024705E"/>
    <w:rsid w:val="0025105B"/>
    <w:rsid w:val="00253756"/>
    <w:rsid w:val="00255C94"/>
    <w:rsid w:val="002678E3"/>
    <w:rsid w:val="00273E8E"/>
    <w:rsid w:val="00277674"/>
    <w:rsid w:val="00280DA3"/>
    <w:rsid w:val="00284391"/>
    <w:rsid w:val="002856B3"/>
    <w:rsid w:val="002870EF"/>
    <w:rsid w:val="00287328"/>
    <w:rsid w:val="002A44B7"/>
    <w:rsid w:val="002A52DB"/>
    <w:rsid w:val="002B156C"/>
    <w:rsid w:val="002B6E96"/>
    <w:rsid w:val="002C0627"/>
    <w:rsid w:val="002C1A35"/>
    <w:rsid w:val="002D3C02"/>
    <w:rsid w:val="002D545A"/>
    <w:rsid w:val="002D62A3"/>
    <w:rsid w:val="002D64FF"/>
    <w:rsid w:val="002E2288"/>
    <w:rsid w:val="002F04D0"/>
    <w:rsid w:val="002F19FF"/>
    <w:rsid w:val="002F3711"/>
    <w:rsid w:val="002F4F29"/>
    <w:rsid w:val="00303F3B"/>
    <w:rsid w:val="003050DC"/>
    <w:rsid w:val="00305FF8"/>
    <w:rsid w:val="00306FE5"/>
    <w:rsid w:val="00307DEE"/>
    <w:rsid w:val="00315AF2"/>
    <w:rsid w:val="00322B55"/>
    <w:rsid w:val="003242CD"/>
    <w:rsid w:val="0032682B"/>
    <w:rsid w:val="00326B2E"/>
    <w:rsid w:val="00331EEA"/>
    <w:rsid w:val="003325C4"/>
    <w:rsid w:val="0033622F"/>
    <w:rsid w:val="00337B81"/>
    <w:rsid w:val="0034138B"/>
    <w:rsid w:val="0034278E"/>
    <w:rsid w:val="00343BB6"/>
    <w:rsid w:val="00345D91"/>
    <w:rsid w:val="00350A7E"/>
    <w:rsid w:val="00351959"/>
    <w:rsid w:val="00354561"/>
    <w:rsid w:val="00355575"/>
    <w:rsid w:val="00357ECB"/>
    <w:rsid w:val="003654C3"/>
    <w:rsid w:val="003708C7"/>
    <w:rsid w:val="003719C6"/>
    <w:rsid w:val="00374427"/>
    <w:rsid w:val="003769C7"/>
    <w:rsid w:val="00380E2E"/>
    <w:rsid w:val="00381A91"/>
    <w:rsid w:val="00383A86"/>
    <w:rsid w:val="0038678B"/>
    <w:rsid w:val="00391F12"/>
    <w:rsid w:val="003A4449"/>
    <w:rsid w:val="003B1633"/>
    <w:rsid w:val="003B48C4"/>
    <w:rsid w:val="003C04D0"/>
    <w:rsid w:val="003C236D"/>
    <w:rsid w:val="003C2EF4"/>
    <w:rsid w:val="003C557A"/>
    <w:rsid w:val="003C720F"/>
    <w:rsid w:val="003D6959"/>
    <w:rsid w:val="003D73BD"/>
    <w:rsid w:val="003E08AA"/>
    <w:rsid w:val="003E16C6"/>
    <w:rsid w:val="003E5CB1"/>
    <w:rsid w:val="003E5FB4"/>
    <w:rsid w:val="003E6AB0"/>
    <w:rsid w:val="003F2CA5"/>
    <w:rsid w:val="00402EF2"/>
    <w:rsid w:val="00403D0E"/>
    <w:rsid w:val="00403FD0"/>
    <w:rsid w:val="0041165E"/>
    <w:rsid w:val="00426191"/>
    <w:rsid w:val="004434A9"/>
    <w:rsid w:val="004449FB"/>
    <w:rsid w:val="00451BD9"/>
    <w:rsid w:val="004528A2"/>
    <w:rsid w:val="00456748"/>
    <w:rsid w:val="00463430"/>
    <w:rsid w:val="00465557"/>
    <w:rsid w:val="0046609F"/>
    <w:rsid w:val="0046779D"/>
    <w:rsid w:val="0046792D"/>
    <w:rsid w:val="004706AA"/>
    <w:rsid w:val="00470B37"/>
    <w:rsid w:val="00475307"/>
    <w:rsid w:val="00475FAA"/>
    <w:rsid w:val="00476318"/>
    <w:rsid w:val="00481A10"/>
    <w:rsid w:val="00483F43"/>
    <w:rsid w:val="0048513A"/>
    <w:rsid w:val="004905DA"/>
    <w:rsid w:val="0049139A"/>
    <w:rsid w:val="00493492"/>
    <w:rsid w:val="004949BE"/>
    <w:rsid w:val="00496CA3"/>
    <w:rsid w:val="004A188F"/>
    <w:rsid w:val="004A5210"/>
    <w:rsid w:val="004B001C"/>
    <w:rsid w:val="004B6C9C"/>
    <w:rsid w:val="004C0591"/>
    <w:rsid w:val="004C3CAB"/>
    <w:rsid w:val="004C671E"/>
    <w:rsid w:val="004D0B46"/>
    <w:rsid w:val="004D3B27"/>
    <w:rsid w:val="004D4C77"/>
    <w:rsid w:val="004D5927"/>
    <w:rsid w:val="004D6046"/>
    <w:rsid w:val="004D72A0"/>
    <w:rsid w:val="004E3BEF"/>
    <w:rsid w:val="004E6D3F"/>
    <w:rsid w:val="004F50F5"/>
    <w:rsid w:val="0050068C"/>
    <w:rsid w:val="00504FAF"/>
    <w:rsid w:val="00505EDF"/>
    <w:rsid w:val="005074CE"/>
    <w:rsid w:val="00507A19"/>
    <w:rsid w:val="005172FE"/>
    <w:rsid w:val="00520E7A"/>
    <w:rsid w:val="0053062E"/>
    <w:rsid w:val="005317FE"/>
    <w:rsid w:val="00535B3E"/>
    <w:rsid w:val="00540E8E"/>
    <w:rsid w:val="005430D2"/>
    <w:rsid w:val="00543FD5"/>
    <w:rsid w:val="00544A91"/>
    <w:rsid w:val="005523E8"/>
    <w:rsid w:val="0055491C"/>
    <w:rsid w:val="00555570"/>
    <w:rsid w:val="00560315"/>
    <w:rsid w:val="00561131"/>
    <w:rsid w:val="00561E37"/>
    <w:rsid w:val="0056381D"/>
    <w:rsid w:val="005744A6"/>
    <w:rsid w:val="005753CF"/>
    <w:rsid w:val="005778C2"/>
    <w:rsid w:val="00580776"/>
    <w:rsid w:val="00580915"/>
    <w:rsid w:val="00590505"/>
    <w:rsid w:val="005926D6"/>
    <w:rsid w:val="0059520B"/>
    <w:rsid w:val="00596C2D"/>
    <w:rsid w:val="005A0A3F"/>
    <w:rsid w:val="005A1D9A"/>
    <w:rsid w:val="005B1CE9"/>
    <w:rsid w:val="005C0896"/>
    <w:rsid w:val="005C50F0"/>
    <w:rsid w:val="005C6160"/>
    <w:rsid w:val="005C7B1B"/>
    <w:rsid w:val="005D1B91"/>
    <w:rsid w:val="005D300A"/>
    <w:rsid w:val="005D4D9B"/>
    <w:rsid w:val="005E0AA5"/>
    <w:rsid w:val="005E0AE0"/>
    <w:rsid w:val="005F063D"/>
    <w:rsid w:val="005F0EAD"/>
    <w:rsid w:val="005F33B9"/>
    <w:rsid w:val="005F48F5"/>
    <w:rsid w:val="005F5AD3"/>
    <w:rsid w:val="006012E4"/>
    <w:rsid w:val="00610D19"/>
    <w:rsid w:val="006153EA"/>
    <w:rsid w:val="006161CE"/>
    <w:rsid w:val="006204AD"/>
    <w:rsid w:val="00621818"/>
    <w:rsid w:val="00621B65"/>
    <w:rsid w:val="0062280E"/>
    <w:rsid w:val="0062428A"/>
    <w:rsid w:val="00627559"/>
    <w:rsid w:val="00633C82"/>
    <w:rsid w:val="00634E0C"/>
    <w:rsid w:val="00636036"/>
    <w:rsid w:val="00636406"/>
    <w:rsid w:val="00640927"/>
    <w:rsid w:val="0065290B"/>
    <w:rsid w:val="006568A0"/>
    <w:rsid w:val="00656D73"/>
    <w:rsid w:val="006616D7"/>
    <w:rsid w:val="00661D50"/>
    <w:rsid w:val="0066242F"/>
    <w:rsid w:val="0066359F"/>
    <w:rsid w:val="00666FF5"/>
    <w:rsid w:val="0066717B"/>
    <w:rsid w:val="0067264D"/>
    <w:rsid w:val="00677421"/>
    <w:rsid w:val="006814A6"/>
    <w:rsid w:val="006847BA"/>
    <w:rsid w:val="00685CD1"/>
    <w:rsid w:val="0069034D"/>
    <w:rsid w:val="00690BA9"/>
    <w:rsid w:val="00694A21"/>
    <w:rsid w:val="006A3369"/>
    <w:rsid w:val="006A3681"/>
    <w:rsid w:val="006A5663"/>
    <w:rsid w:val="006A607D"/>
    <w:rsid w:val="006B12C8"/>
    <w:rsid w:val="006B2837"/>
    <w:rsid w:val="006B35FA"/>
    <w:rsid w:val="006B4DF3"/>
    <w:rsid w:val="006B5D8B"/>
    <w:rsid w:val="006B61A4"/>
    <w:rsid w:val="006D3B13"/>
    <w:rsid w:val="006E154E"/>
    <w:rsid w:val="006E19BD"/>
    <w:rsid w:val="006F2BE5"/>
    <w:rsid w:val="00702889"/>
    <w:rsid w:val="00703D30"/>
    <w:rsid w:val="00707BA9"/>
    <w:rsid w:val="00710513"/>
    <w:rsid w:val="0071178F"/>
    <w:rsid w:val="007136D0"/>
    <w:rsid w:val="00720115"/>
    <w:rsid w:val="00721227"/>
    <w:rsid w:val="007258F7"/>
    <w:rsid w:val="007301C1"/>
    <w:rsid w:val="00730BD7"/>
    <w:rsid w:val="007314BC"/>
    <w:rsid w:val="00733A1C"/>
    <w:rsid w:val="00735283"/>
    <w:rsid w:val="007415FB"/>
    <w:rsid w:val="007421DE"/>
    <w:rsid w:val="00747400"/>
    <w:rsid w:val="00750224"/>
    <w:rsid w:val="00751E3F"/>
    <w:rsid w:val="0075609F"/>
    <w:rsid w:val="0076038F"/>
    <w:rsid w:val="007619E9"/>
    <w:rsid w:val="00762FE4"/>
    <w:rsid w:val="007642C6"/>
    <w:rsid w:val="007679C8"/>
    <w:rsid w:val="0077279E"/>
    <w:rsid w:val="0077469F"/>
    <w:rsid w:val="00781D31"/>
    <w:rsid w:val="0078352E"/>
    <w:rsid w:val="00785549"/>
    <w:rsid w:val="0078694A"/>
    <w:rsid w:val="007874E3"/>
    <w:rsid w:val="00791A00"/>
    <w:rsid w:val="00794467"/>
    <w:rsid w:val="00794FA2"/>
    <w:rsid w:val="00796463"/>
    <w:rsid w:val="007966B2"/>
    <w:rsid w:val="007A31AC"/>
    <w:rsid w:val="007A3E07"/>
    <w:rsid w:val="007B2650"/>
    <w:rsid w:val="007B46DC"/>
    <w:rsid w:val="007B6803"/>
    <w:rsid w:val="007C17FB"/>
    <w:rsid w:val="007C1B43"/>
    <w:rsid w:val="007C521E"/>
    <w:rsid w:val="007C5359"/>
    <w:rsid w:val="007C66FC"/>
    <w:rsid w:val="007C6A12"/>
    <w:rsid w:val="007D3CB1"/>
    <w:rsid w:val="007D412B"/>
    <w:rsid w:val="007D4A32"/>
    <w:rsid w:val="007D5CAD"/>
    <w:rsid w:val="007D7785"/>
    <w:rsid w:val="007D7F4D"/>
    <w:rsid w:val="007E1477"/>
    <w:rsid w:val="007F0AAE"/>
    <w:rsid w:val="007F5645"/>
    <w:rsid w:val="008062B3"/>
    <w:rsid w:val="00811434"/>
    <w:rsid w:val="008136C8"/>
    <w:rsid w:val="00813D15"/>
    <w:rsid w:val="00815DC4"/>
    <w:rsid w:val="00832225"/>
    <w:rsid w:val="00835207"/>
    <w:rsid w:val="00837907"/>
    <w:rsid w:val="0084053F"/>
    <w:rsid w:val="00840A39"/>
    <w:rsid w:val="00845818"/>
    <w:rsid w:val="00850644"/>
    <w:rsid w:val="00852F3E"/>
    <w:rsid w:val="008530E4"/>
    <w:rsid w:val="00855021"/>
    <w:rsid w:val="00855310"/>
    <w:rsid w:val="00861FE5"/>
    <w:rsid w:val="008636BD"/>
    <w:rsid w:val="008646E0"/>
    <w:rsid w:val="00864B6B"/>
    <w:rsid w:val="00872599"/>
    <w:rsid w:val="0087620E"/>
    <w:rsid w:val="0087638A"/>
    <w:rsid w:val="0088355D"/>
    <w:rsid w:val="00887628"/>
    <w:rsid w:val="008915D4"/>
    <w:rsid w:val="00895E7F"/>
    <w:rsid w:val="0089612C"/>
    <w:rsid w:val="008970A0"/>
    <w:rsid w:val="008A3D8F"/>
    <w:rsid w:val="008A5A7A"/>
    <w:rsid w:val="008B02BE"/>
    <w:rsid w:val="008C0C81"/>
    <w:rsid w:val="008C2D52"/>
    <w:rsid w:val="008C592B"/>
    <w:rsid w:val="008C7EB5"/>
    <w:rsid w:val="008D2F2B"/>
    <w:rsid w:val="008D6596"/>
    <w:rsid w:val="008D7702"/>
    <w:rsid w:val="008E1C3F"/>
    <w:rsid w:val="008E63B7"/>
    <w:rsid w:val="008F1C04"/>
    <w:rsid w:val="008F297A"/>
    <w:rsid w:val="008F773C"/>
    <w:rsid w:val="00900CE2"/>
    <w:rsid w:val="00902D6C"/>
    <w:rsid w:val="009055E6"/>
    <w:rsid w:val="0091677B"/>
    <w:rsid w:val="009279C6"/>
    <w:rsid w:val="009319A8"/>
    <w:rsid w:val="009335ED"/>
    <w:rsid w:val="00934EB4"/>
    <w:rsid w:val="00941A9A"/>
    <w:rsid w:val="009424A3"/>
    <w:rsid w:val="00943495"/>
    <w:rsid w:val="00945DC2"/>
    <w:rsid w:val="00953362"/>
    <w:rsid w:val="009564FB"/>
    <w:rsid w:val="00957791"/>
    <w:rsid w:val="009608B4"/>
    <w:rsid w:val="009657F9"/>
    <w:rsid w:val="00967D6A"/>
    <w:rsid w:val="00977F78"/>
    <w:rsid w:val="0098400F"/>
    <w:rsid w:val="0099013E"/>
    <w:rsid w:val="009918EB"/>
    <w:rsid w:val="00997203"/>
    <w:rsid w:val="009A015A"/>
    <w:rsid w:val="009A03A5"/>
    <w:rsid w:val="009A08AE"/>
    <w:rsid w:val="009A217C"/>
    <w:rsid w:val="009A6805"/>
    <w:rsid w:val="009A7426"/>
    <w:rsid w:val="009C1CBC"/>
    <w:rsid w:val="009C4F1F"/>
    <w:rsid w:val="009C6374"/>
    <w:rsid w:val="009C6CEA"/>
    <w:rsid w:val="009D4806"/>
    <w:rsid w:val="009E43E6"/>
    <w:rsid w:val="009E75A1"/>
    <w:rsid w:val="009F00F1"/>
    <w:rsid w:val="009F6B7B"/>
    <w:rsid w:val="009F6C3B"/>
    <w:rsid w:val="00A018C3"/>
    <w:rsid w:val="00A02D2B"/>
    <w:rsid w:val="00A0305C"/>
    <w:rsid w:val="00A04C71"/>
    <w:rsid w:val="00A06863"/>
    <w:rsid w:val="00A06BA2"/>
    <w:rsid w:val="00A071F0"/>
    <w:rsid w:val="00A156F6"/>
    <w:rsid w:val="00A21EBD"/>
    <w:rsid w:val="00A22336"/>
    <w:rsid w:val="00A32AAA"/>
    <w:rsid w:val="00A405FD"/>
    <w:rsid w:val="00A459DF"/>
    <w:rsid w:val="00A57EA4"/>
    <w:rsid w:val="00A604D5"/>
    <w:rsid w:val="00A61D6C"/>
    <w:rsid w:val="00A625ED"/>
    <w:rsid w:val="00A66D06"/>
    <w:rsid w:val="00A66DB1"/>
    <w:rsid w:val="00A72C67"/>
    <w:rsid w:val="00A72D67"/>
    <w:rsid w:val="00A74A1B"/>
    <w:rsid w:val="00A75C41"/>
    <w:rsid w:val="00A77DBB"/>
    <w:rsid w:val="00A84A1A"/>
    <w:rsid w:val="00A91A29"/>
    <w:rsid w:val="00A93A3F"/>
    <w:rsid w:val="00A97C21"/>
    <w:rsid w:val="00AA199D"/>
    <w:rsid w:val="00AA46BE"/>
    <w:rsid w:val="00AA6EB5"/>
    <w:rsid w:val="00AA73BE"/>
    <w:rsid w:val="00AB0F94"/>
    <w:rsid w:val="00AB5C4F"/>
    <w:rsid w:val="00AB7C5A"/>
    <w:rsid w:val="00AB7E1B"/>
    <w:rsid w:val="00AC3204"/>
    <w:rsid w:val="00AE1F32"/>
    <w:rsid w:val="00AE27D9"/>
    <w:rsid w:val="00AE72DB"/>
    <w:rsid w:val="00AF2F3D"/>
    <w:rsid w:val="00AF4020"/>
    <w:rsid w:val="00AF4034"/>
    <w:rsid w:val="00AF5731"/>
    <w:rsid w:val="00AF5A1C"/>
    <w:rsid w:val="00B00BDB"/>
    <w:rsid w:val="00B0187B"/>
    <w:rsid w:val="00B24435"/>
    <w:rsid w:val="00B24A4F"/>
    <w:rsid w:val="00B27477"/>
    <w:rsid w:val="00B306C8"/>
    <w:rsid w:val="00B41213"/>
    <w:rsid w:val="00B4626D"/>
    <w:rsid w:val="00B512B2"/>
    <w:rsid w:val="00B53637"/>
    <w:rsid w:val="00B57CC7"/>
    <w:rsid w:val="00B62684"/>
    <w:rsid w:val="00B66B7F"/>
    <w:rsid w:val="00B71755"/>
    <w:rsid w:val="00B71C7C"/>
    <w:rsid w:val="00B7241B"/>
    <w:rsid w:val="00B81A5E"/>
    <w:rsid w:val="00B850BA"/>
    <w:rsid w:val="00B916A4"/>
    <w:rsid w:val="00B93CE8"/>
    <w:rsid w:val="00B97106"/>
    <w:rsid w:val="00BA5240"/>
    <w:rsid w:val="00BA5F26"/>
    <w:rsid w:val="00BB3712"/>
    <w:rsid w:val="00BB3ED5"/>
    <w:rsid w:val="00BB6616"/>
    <w:rsid w:val="00BB6923"/>
    <w:rsid w:val="00BC6E01"/>
    <w:rsid w:val="00BD0421"/>
    <w:rsid w:val="00BD4F90"/>
    <w:rsid w:val="00BD723F"/>
    <w:rsid w:val="00BE1CCA"/>
    <w:rsid w:val="00BE21E4"/>
    <w:rsid w:val="00BE4A42"/>
    <w:rsid w:val="00BE6AB6"/>
    <w:rsid w:val="00BE6F5D"/>
    <w:rsid w:val="00C020E1"/>
    <w:rsid w:val="00C033F5"/>
    <w:rsid w:val="00C10AD1"/>
    <w:rsid w:val="00C15A35"/>
    <w:rsid w:val="00C269BB"/>
    <w:rsid w:val="00C27372"/>
    <w:rsid w:val="00C276A8"/>
    <w:rsid w:val="00C2783B"/>
    <w:rsid w:val="00C302A7"/>
    <w:rsid w:val="00C351D4"/>
    <w:rsid w:val="00C40312"/>
    <w:rsid w:val="00C42281"/>
    <w:rsid w:val="00C424A9"/>
    <w:rsid w:val="00C45F2D"/>
    <w:rsid w:val="00C464F8"/>
    <w:rsid w:val="00C50C33"/>
    <w:rsid w:val="00C5112D"/>
    <w:rsid w:val="00C53ABA"/>
    <w:rsid w:val="00C6155E"/>
    <w:rsid w:val="00C63C91"/>
    <w:rsid w:val="00C654B9"/>
    <w:rsid w:val="00C655DA"/>
    <w:rsid w:val="00C67495"/>
    <w:rsid w:val="00C679DE"/>
    <w:rsid w:val="00C71EF8"/>
    <w:rsid w:val="00C74057"/>
    <w:rsid w:val="00C74F0E"/>
    <w:rsid w:val="00C77279"/>
    <w:rsid w:val="00C87625"/>
    <w:rsid w:val="00C92AC2"/>
    <w:rsid w:val="00C972B1"/>
    <w:rsid w:val="00C97683"/>
    <w:rsid w:val="00C979AC"/>
    <w:rsid w:val="00CA19DF"/>
    <w:rsid w:val="00CA3425"/>
    <w:rsid w:val="00CA3F77"/>
    <w:rsid w:val="00CB5A7B"/>
    <w:rsid w:val="00CC0E39"/>
    <w:rsid w:val="00CC2857"/>
    <w:rsid w:val="00CC47A3"/>
    <w:rsid w:val="00CC62CA"/>
    <w:rsid w:val="00CD1869"/>
    <w:rsid w:val="00CD7D4A"/>
    <w:rsid w:val="00CD7F60"/>
    <w:rsid w:val="00CE768D"/>
    <w:rsid w:val="00CF0433"/>
    <w:rsid w:val="00CF1483"/>
    <w:rsid w:val="00CF4275"/>
    <w:rsid w:val="00CF4B64"/>
    <w:rsid w:val="00CF5FC3"/>
    <w:rsid w:val="00CF7A3D"/>
    <w:rsid w:val="00D017BA"/>
    <w:rsid w:val="00D04488"/>
    <w:rsid w:val="00D07726"/>
    <w:rsid w:val="00D15F51"/>
    <w:rsid w:val="00D2722C"/>
    <w:rsid w:val="00D3359D"/>
    <w:rsid w:val="00D40D23"/>
    <w:rsid w:val="00D4744F"/>
    <w:rsid w:val="00D54126"/>
    <w:rsid w:val="00D61B01"/>
    <w:rsid w:val="00D64454"/>
    <w:rsid w:val="00D72858"/>
    <w:rsid w:val="00D72C73"/>
    <w:rsid w:val="00D75136"/>
    <w:rsid w:val="00D76166"/>
    <w:rsid w:val="00D815C0"/>
    <w:rsid w:val="00D82658"/>
    <w:rsid w:val="00D82936"/>
    <w:rsid w:val="00D8562E"/>
    <w:rsid w:val="00D93976"/>
    <w:rsid w:val="00D95AC9"/>
    <w:rsid w:val="00D9647D"/>
    <w:rsid w:val="00DA2E2E"/>
    <w:rsid w:val="00DA5051"/>
    <w:rsid w:val="00DA6E76"/>
    <w:rsid w:val="00DA7622"/>
    <w:rsid w:val="00DB2977"/>
    <w:rsid w:val="00DC5115"/>
    <w:rsid w:val="00DC77A2"/>
    <w:rsid w:val="00DD1B5B"/>
    <w:rsid w:val="00DD3C09"/>
    <w:rsid w:val="00DD47B6"/>
    <w:rsid w:val="00DE33A8"/>
    <w:rsid w:val="00DE5733"/>
    <w:rsid w:val="00DF1FF3"/>
    <w:rsid w:val="00DF2B1F"/>
    <w:rsid w:val="00DF45BE"/>
    <w:rsid w:val="00DF60AA"/>
    <w:rsid w:val="00E003CC"/>
    <w:rsid w:val="00E020B0"/>
    <w:rsid w:val="00E04F58"/>
    <w:rsid w:val="00E05C60"/>
    <w:rsid w:val="00E06044"/>
    <w:rsid w:val="00E12073"/>
    <w:rsid w:val="00E14FB6"/>
    <w:rsid w:val="00E222BF"/>
    <w:rsid w:val="00E2321A"/>
    <w:rsid w:val="00E24019"/>
    <w:rsid w:val="00E26DCF"/>
    <w:rsid w:val="00E3290B"/>
    <w:rsid w:val="00E33DB1"/>
    <w:rsid w:val="00E34457"/>
    <w:rsid w:val="00E41695"/>
    <w:rsid w:val="00E4494E"/>
    <w:rsid w:val="00E457FA"/>
    <w:rsid w:val="00E46C16"/>
    <w:rsid w:val="00E56E7D"/>
    <w:rsid w:val="00E71F0E"/>
    <w:rsid w:val="00E72E71"/>
    <w:rsid w:val="00E80FF7"/>
    <w:rsid w:val="00E86B75"/>
    <w:rsid w:val="00E91C1E"/>
    <w:rsid w:val="00E92D95"/>
    <w:rsid w:val="00E93BFD"/>
    <w:rsid w:val="00E940EF"/>
    <w:rsid w:val="00EA4E2A"/>
    <w:rsid w:val="00EA6B7F"/>
    <w:rsid w:val="00EA7F61"/>
    <w:rsid w:val="00EB0008"/>
    <w:rsid w:val="00EB608F"/>
    <w:rsid w:val="00EC1F19"/>
    <w:rsid w:val="00EC5666"/>
    <w:rsid w:val="00ED086C"/>
    <w:rsid w:val="00ED3510"/>
    <w:rsid w:val="00EE31B0"/>
    <w:rsid w:val="00EF0E4C"/>
    <w:rsid w:val="00EF36A1"/>
    <w:rsid w:val="00EF5F74"/>
    <w:rsid w:val="00F00195"/>
    <w:rsid w:val="00F01D37"/>
    <w:rsid w:val="00F03DD0"/>
    <w:rsid w:val="00F06328"/>
    <w:rsid w:val="00F10B6D"/>
    <w:rsid w:val="00F12947"/>
    <w:rsid w:val="00F13660"/>
    <w:rsid w:val="00F17599"/>
    <w:rsid w:val="00F206DD"/>
    <w:rsid w:val="00F238D4"/>
    <w:rsid w:val="00F2660B"/>
    <w:rsid w:val="00F26AE2"/>
    <w:rsid w:val="00F303DA"/>
    <w:rsid w:val="00F31611"/>
    <w:rsid w:val="00F334F1"/>
    <w:rsid w:val="00F34A43"/>
    <w:rsid w:val="00F370FB"/>
    <w:rsid w:val="00F37BC4"/>
    <w:rsid w:val="00F44EF1"/>
    <w:rsid w:val="00F46D32"/>
    <w:rsid w:val="00F60CA8"/>
    <w:rsid w:val="00F6239F"/>
    <w:rsid w:val="00F625BF"/>
    <w:rsid w:val="00F72673"/>
    <w:rsid w:val="00F742E5"/>
    <w:rsid w:val="00F7616C"/>
    <w:rsid w:val="00F77D3D"/>
    <w:rsid w:val="00F806B0"/>
    <w:rsid w:val="00F8434C"/>
    <w:rsid w:val="00F85B68"/>
    <w:rsid w:val="00F9076B"/>
    <w:rsid w:val="00FA2AB1"/>
    <w:rsid w:val="00FA7941"/>
    <w:rsid w:val="00FB164D"/>
    <w:rsid w:val="00FB1740"/>
    <w:rsid w:val="00FB51A1"/>
    <w:rsid w:val="00FB5B05"/>
    <w:rsid w:val="00FC2EF6"/>
    <w:rsid w:val="00FD1A0A"/>
    <w:rsid w:val="00FD372A"/>
    <w:rsid w:val="00FD6048"/>
    <w:rsid w:val="00FD66AE"/>
    <w:rsid w:val="00FD71FC"/>
    <w:rsid w:val="00FD782A"/>
    <w:rsid w:val="00FE06CC"/>
    <w:rsid w:val="00FE4D61"/>
    <w:rsid w:val="00FE71C5"/>
    <w:rsid w:val="00FF0336"/>
    <w:rsid w:val="00FF547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4103"/>
    <o:shapelayout v:ext="edit">
      <o:idmap v:ext="edit" data="1"/>
      <o:rules v:ext="edit">
        <o:r id="V:Rule31" type="connector" idref="#AutoShape 410"/>
        <o:r id="V:Rule32" type="connector" idref="#AutoShape 438"/>
        <o:r id="V:Rule33" type="connector" idref="#AutoShape 435"/>
        <o:r id="V:Rule34" type="connector" idref="#AutoShape 433"/>
        <o:r id="V:Rule35" type="connector" idref="#AutoShape 390"/>
        <o:r id="V:Rule36" type="connector" idref="#AutoShape 437"/>
        <o:r id="V:Rule37" type="connector" idref="#AutoShape 432"/>
        <o:r id="V:Rule38" type="connector" idref="#AutoShape 439"/>
        <o:r id="V:Rule39" type="connector" idref="#AutoShape 402"/>
        <o:r id="V:Rule40" type="connector" idref="#AutoShape 411"/>
        <o:r id="V:Rule41" type="connector" idref="#AutoShape 429"/>
        <o:r id="V:Rule42" type="connector" idref="#AutoShape 391"/>
        <o:r id="V:Rule43" type="connector" idref="#AutoShape 399"/>
        <o:r id="V:Rule44" type="connector" idref="#AutoShape 392"/>
        <o:r id="V:Rule45" type="connector" idref="#AutoShape 436"/>
        <o:r id="V:Rule46" type="connector" idref="#AutoShape 417"/>
        <o:r id="V:Rule47" type="connector" idref="#AutoShape 394"/>
        <o:r id="V:Rule48" type="connector" idref="#AutoShape 412"/>
        <o:r id="V:Rule49" type="connector" idref="#AutoShape 400"/>
        <o:r id="V:Rule50" type="connector" idref="#AutoShape 423"/>
        <o:r id="V:Rule51" type="connector" idref="#AutoShape 393"/>
        <o:r id="V:Rule52" type="connector" idref="#AutoShape 430"/>
        <o:r id="V:Rule53" type="connector" idref="#AutoShape 422"/>
        <o:r id="V:Rule54" type="connector" idref="#AutoShape 434"/>
        <o:r id="V:Rule55" type="connector" idref="#AutoShape 396"/>
        <o:r id="V:Rule56" type="connector" idref="#AutoShape 401"/>
        <o:r id="V:Rule57" type="connector" idref="#AutoShape 403"/>
        <o:r id="V:Rule58" type="connector" idref="#AutoShape 425"/>
        <o:r id="V:Rule59" type="connector" idref="#AutoShape 426"/>
        <o:r id="V:Rule60" type="connector" idref="#AutoShape 40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qFormat="1"/>
    <w:lsdException w:name="annotation text" w:uiPriority="99"/>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95AC9"/>
    <w:rPr>
      <w:sz w:val="24"/>
      <w:szCs w:val="24"/>
      <w:lang w:val="es-ES_tradnl" w:eastAsia="es-ES_tradnl"/>
    </w:rPr>
  </w:style>
  <w:style w:type="paragraph" w:styleId="Ttulo1">
    <w:name w:val="heading 1"/>
    <w:basedOn w:val="Normal"/>
    <w:next w:val="Normal"/>
    <w:link w:val="Ttulo1Char"/>
    <w:qFormat/>
    <w:rsid w:val="000C7AC7"/>
    <w:pPr>
      <w:keepNext/>
      <w:spacing w:before="240" w:after="60"/>
      <w:outlineLvl w:val="0"/>
    </w:pPr>
    <w:rPr>
      <w:rFonts w:ascii="Cambria" w:hAnsi="Cambria"/>
      <w:b/>
      <w:bCs/>
      <w:kern w:val="32"/>
      <w:sz w:val="32"/>
      <w:szCs w:val="32"/>
    </w:rPr>
  </w:style>
  <w:style w:type="paragraph" w:styleId="Ttulo2">
    <w:name w:val="heading 2"/>
    <w:basedOn w:val="Ttulo1"/>
    <w:next w:val="Normal"/>
    <w:link w:val="Ttulo2Char"/>
    <w:qFormat/>
    <w:rsid w:val="000C7AC7"/>
    <w:pPr>
      <w:tabs>
        <w:tab w:val="left" w:pos="284"/>
      </w:tabs>
      <w:spacing w:before="0" w:after="0" w:line="360" w:lineRule="atLeast"/>
      <w:ind w:left="284" w:hanging="284"/>
      <w:outlineLvl w:val="1"/>
    </w:pPr>
    <w:rPr>
      <w:rFonts w:ascii="Times New Roman" w:hAnsi="Times New Roman"/>
      <w:bCs w:val="0"/>
      <w:kern w:val="0"/>
      <w:sz w:val="24"/>
      <w:szCs w:val="20"/>
      <w:lang w:val="es-CL" w:eastAsia="es-ES"/>
    </w:rPr>
  </w:style>
  <w:style w:type="paragraph" w:styleId="Ttulo3">
    <w:name w:val="heading 3"/>
    <w:basedOn w:val="Ttulo1"/>
    <w:next w:val="Normal"/>
    <w:link w:val="Ttulo3Char"/>
    <w:autoRedefine/>
    <w:qFormat/>
    <w:rsid w:val="00A405FD"/>
    <w:pPr>
      <w:tabs>
        <w:tab w:val="left" w:pos="709"/>
      </w:tabs>
      <w:spacing w:before="0" w:after="0" w:line="360" w:lineRule="auto"/>
      <w:jc w:val="both"/>
      <w:outlineLvl w:val="2"/>
    </w:pPr>
    <w:rPr>
      <w:rFonts w:ascii="Times New Roman" w:hAnsi="Times New Roman"/>
      <w:bCs w:val="0"/>
      <w:kern w:val="0"/>
      <w:sz w:val="24"/>
      <w:szCs w:val="24"/>
      <w:lang w:val="es-CL" w:eastAsia="es-ES"/>
    </w:rPr>
  </w:style>
  <w:style w:type="paragraph" w:styleId="Ttulo4">
    <w:name w:val="heading 4"/>
    <w:basedOn w:val="Normal"/>
    <w:next w:val="Normal"/>
    <w:qFormat/>
    <w:rsid w:val="0038678B"/>
    <w:pPr>
      <w:keepNext/>
      <w:spacing w:before="240" w:after="60"/>
      <w:outlineLvl w:val="3"/>
    </w:pPr>
    <w:rPr>
      <w:b/>
      <w:bCs/>
      <w:sz w:val="28"/>
      <w:szCs w:val="28"/>
    </w:rPr>
  </w:style>
  <w:style w:type="paragraph" w:styleId="Ttulo6">
    <w:name w:val="heading 6"/>
    <w:basedOn w:val="Normal"/>
    <w:next w:val="Normal"/>
    <w:qFormat/>
    <w:rsid w:val="002870EF"/>
    <w:pPr>
      <w:spacing w:before="240" w:after="60"/>
      <w:outlineLvl w:val="5"/>
    </w:pPr>
    <w:rPr>
      <w:b/>
      <w:bCs/>
      <w:sz w:val="22"/>
      <w:szCs w:val="22"/>
    </w:rPr>
  </w:style>
  <w:style w:type="paragraph" w:styleId="Ttulo9">
    <w:name w:val="heading 9"/>
    <w:basedOn w:val="Normal"/>
    <w:next w:val="Normal"/>
    <w:link w:val="Ttulo9Char"/>
    <w:qFormat/>
    <w:rsid w:val="000C7AC7"/>
    <w:pPr>
      <w:spacing w:line="240" w:lineRule="atLeast"/>
      <w:ind w:right="51" w:firstLine="993"/>
      <w:jc w:val="both"/>
      <w:outlineLvl w:val="8"/>
    </w:pPr>
    <w:rPr>
      <w:szCs w:val="20"/>
      <w:lang w:val="es-CL" w:eastAsia="es-ES"/>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comentrio">
    <w:name w:val="annotation text"/>
    <w:basedOn w:val="Normal"/>
    <w:link w:val="TextodecomentrioChar"/>
    <w:uiPriority w:val="99"/>
    <w:semiHidden/>
    <w:rsid w:val="004D72A0"/>
    <w:pPr>
      <w:widowControl w:val="0"/>
    </w:pPr>
    <w:rPr>
      <w:rFonts w:ascii="Courier" w:hAnsi="Courier"/>
      <w:sz w:val="20"/>
      <w:szCs w:val="20"/>
      <w:lang w:val="es-CL" w:eastAsia="es-ES"/>
    </w:rPr>
  </w:style>
  <w:style w:type="character" w:styleId="Hyperlink">
    <w:name w:val="Hyperlink"/>
    <w:basedOn w:val="Fontepargpadro"/>
    <w:rsid w:val="00F44EF1"/>
    <w:rPr>
      <w:color w:val="0000FF"/>
      <w:u w:val="single"/>
    </w:rPr>
  </w:style>
  <w:style w:type="character" w:customStyle="1" w:styleId="quoted11">
    <w:name w:val="quoted11"/>
    <w:basedOn w:val="Fontepargpadro"/>
    <w:rsid w:val="009A6805"/>
    <w:rPr>
      <w:color w:val="660066"/>
    </w:rPr>
  </w:style>
  <w:style w:type="paragraph" w:styleId="NormalWeb">
    <w:name w:val="Normal (Web)"/>
    <w:basedOn w:val="Normal"/>
    <w:rsid w:val="00D76166"/>
    <w:pPr>
      <w:spacing w:before="100" w:beforeAutospacing="1" w:after="100" w:afterAutospacing="1"/>
    </w:pPr>
    <w:rPr>
      <w:lang w:val="es-ES" w:eastAsia="es-ES"/>
    </w:rPr>
  </w:style>
  <w:style w:type="paragraph" w:customStyle="1" w:styleId="estilo14">
    <w:name w:val="estilo14"/>
    <w:basedOn w:val="Normal"/>
    <w:rsid w:val="00CC0E39"/>
    <w:pPr>
      <w:spacing w:before="100" w:beforeAutospacing="1" w:after="100" w:afterAutospacing="1"/>
    </w:pPr>
    <w:rPr>
      <w:rFonts w:ascii="Arial" w:hAnsi="Arial" w:cs="Arial"/>
      <w:color w:val="044C94"/>
      <w:sz w:val="18"/>
      <w:szCs w:val="18"/>
      <w:lang w:val="es-AR" w:eastAsia="es-AR"/>
    </w:rPr>
  </w:style>
  <w:style w:type="character" w:customStyle="1" w:styleId="Ttulo2Char">
    <w:name w:val="Título 2 Char"/>
    <w:basedOn w:val="Fontepargpadro"/>
    <w:link w:val="Ttulo2"/>
    <w:rsid w:val="000C7AC7"/>
    <w:rPr>
      <w:b/>
      <w:sz w:val="24"/>
      <w:lang w:val="es-CL" w:eastAsia="es-ES"/>
    </w:rPr>
  </w:style>
  <w:style w:type="character" w:customStyle="1" w:styleId="Ttulo3Char">
    <w:name w:val="Título 3 Char"/>
    <w:basedOn w:val="Fontepargpadro"/>
    <w:link w:val="Ttulo3"/>
    <w:rsid w:val="00A405FD"/>
    <w:rPr>
      <w:b/>
      <w:sz w:val="24"/>
      <w:szCs w:val="24"/>
      <w:lang w:val="es-CL" w:eastAsia="es-ES" w:bidi="ar-SA"/>
    </w:rPr>
  </w:style>
  <w:style w:type="character" w:customStyle="1" w:styleId="Ttulo9Char">
    <w:name w:val="Título 9 Char"/>
    <w:basedOn w:val="Fontepargpadro"/>
    <w:link w:val="Ttulo9"/>
    <w:rsid w:val="000C7AC7"/>
    <w:rPr>
      <w:sz w:val="24"/>
      <w:lang w:val="es-CL" w:eastAsia="es-ES"/>
    </w:rPr>
  </w:style>
  <w:style w:type="character" w:customStyle="1" w:styleId="Ttulo1Char">
    <w:name w:val="Título 1 Char"/>
    <w:basedOn w:val="Fontepargpadro"/>
    <w:link w:val="Ttulo1"/>
    <w:rsid w:val="000C7AC7"/>
    <w:rPr>
      <w:rFonts w:ascii="Cambria" w:eastAsia="Times New Roman" w:hAnsi="Cambria" w:cs="Times New Roman"/>
      <w:b/>
      <w:bCs/>
      <w:kern w:val="32"/>
      <w:sz w:val="32"/>
      <w:szCs w:val="32"/>
      <w:lang w:val="es-ES_tradnl" w:eastAsia="es-ES_tradnl"/>
    </w:rPr>
  </w:style>
  <w:style w:type="paragraph" w:customStyle="1" w:styleId="FiguraN">
    <w:name w:val="Figura N"/>
    <w:basedOn w:val="Normal"/>
    <w:autoRedefine/>
    <w:rsid w:val="002F19FF"/>
    <w:pPr>
      <w:spacing w:line="360" w:lineRule="auto"/>
      <w:jc w:val="center"/>
    </w:pPr>
    <w:rPr>
      <w:szCs w:val="20"/>
      <w:lang w:val="es-CL" w:eastAsia="es-ES"/>
    </w:rPr>
  </w:style>
  <w:style w:type="paragraph" w:customStyle="1" w:styleId="tabla">
    <w:name w:val="tabla"/>
    <w:basedOn w:val="Normal"/>
    <w:rsid w:val="00E72E71"/>
    <w:pPr>
      <w:spacing w:before="100" w:after="100"/>
      <w:ind w:right="340" w:firstLine="23"/>
      <w:jc w:val="both"/>
    </w:pPr>
    <w:rPr>
      <w:szCs w:val="20"/>
      <w:lang w:val="es-CL" w:eastAsia="es-ES"/>
    </w:rPr>
  </w:style>
  <w:style w:type="paragraph" w:customStyle="1" w:styleId="formula">
    <w:name w:val="formula"/>
    <w:basedOn w:val="Normal"/>
    <w:rsid w:val="00E72E71"/>
    <w:pPr>
      <w:tabs>
        <w:tab w:val="left" w:pos="7740"/>
      </w:tabs>
      <w:spacing w:before="120" w:after="120" w:line="360" w:lineRule="atLeast"/>
      <w:ind w:left="1134" w:firstLine="851"/>
      <w:jc w:val="both"/>
    </w:pPr>
    <w:rPr>
      <w:szCs w:val="20"/>
      <w:lang w:val="es-CL" w:eastAsia="es-ES"/>
    </w:rPr>
  </w:style>
  <w:style w:type="paragraph" w:customStyle="1" w:styleId="TablaN">
    <w:name w:val="TablaN"/>
    <w:basedOn w:val="FiguraN"/>
    <w:next w:val="tabla"/>
    <w:rsid w:val="00E72E71"/>
    <w:pPr>
      <w:keepNext/>
      <w:spacing w:before="360" w:after="240"/>
      <w:ind w:firstLine="1180"/>
    </w:pPr>
  </w:style>
  <w:style w:type="paragraph" w:customStyle="1" w:styleId="bibliografa">
    <w:name w:val="bibliografía"/>
    <w:basedOn w:val="Normal"/>
    <w:autoRedefine/>
    <w:rsid w:val="00E24019"/>
    <w:pPr>
      <w:tabs>
        <w:tab w:val="left" w:pos="1276"/>
      </w:tabs>
      <w:spacing w:line="240" w:lineRule="atLeast"/>
      <w:ind w:left="567" w:right="340" w:hanging="567"/>
      <w:jc w:val="both"/>
    </w:pPr>
    <w:rPr>
      <w:sz w:val="21"/>
      <w:szCs w:val="20"/>
      <w:lang w:val="es-CL" w:eastAsia="es-ES"/>
    </w:rPr>
  </w:style>
  <w:style w:type="character" w:customStyle="1" w:styleId="TextodecomentrioChar">
    <w:name w:val="Texto de comentário Char"/>
    <w:basedOn w:val="Fontepargpadro"/>
    <w:link w:val="Textodecomentrio"/>
    <w:uiPriority w:val="99"/>
    <w:semiHidden/>
    <w:rsid w:val="00054735"/>
    <w:rPr>
      <w:rFonts w:ascii="Courier" w:hAnsi="Courier"/>
      <w:lang w:val="es-CL" w:eastAsia="es-ES"/>
    </w:rPr>
  </w:style>
  <w:style w:type="paragraph" w:styleId="Sumrio2">
    <w:name w:val="toc 2"/>
    <w:basedOn w:val="Normal"/>
    <w:next w:val="Normal"/>
    <w:autoRedefine/>
    <w:semiHidden/>
    <w:rsid w:val="00DA2E2E"/>
    <w:pPr>
      <w:tabs>
        <w:tab w:val="left" w:pos="1077"/>
        <w:tab w:val="left" w:pos="1267"/>
        <w:tab w:val="right" w:leader="dot" w:pos="8222"/>
      </w:tabs>
      <w:spacing w:line="360" w:lineRule="atLeast"/>
      <w:ind w:left="1077" w:hanging="510"/>
      <w:jc w:val="both"/>
    </w:pPr>
    <w:rPr>
      <w:szCs w:val="20"/>
      <w:lang w:val="es-CL" w:eastAsia="es-ES"/>
    </w:rPr>
  </w:style>
  <w:style w:type="paragraph" w:styleId="Remissivo2">
    <w:name w:val="index 2"/>
    <w:basedOn w:val="Normal"/>
    <w:next w:val="Normal"/>
    <w:autoRedefine/>
    <w:semiHidden/>
    <w:rsid w:val="00C50C33"/>
    <w:pPr>
      <w:spacing w:before="120" w:after="120" w:line="360" w:lineRule="atLeast"/>
      <w:ind w:left="283" w:right="340" w:firstLine="1134"/>
      <w:jc w:val="both"/>
    </w:pPr>
    <w:rPr>
      <w:szCs w:val="20"/>
      <w:lang w:val="es-CL" w:eastAsia="es-ES"/>
    </w:rPr>
  </w:style>
  <w:style w:type="paragraph" w:styleId="Corpodetexto">
    <w:name w:val="Body Text"/>
    <w:basedOn w:val="Normal"/>
    <w:link w:val="CorpodetextoChar"/>
    <w:rsid w:val="0091677B"/>
    <w:pPr>
      <w:ind w:firstLine="851"/>
      <w:jc w:val="both"/>
    </w:pPr>
    <w:rPr>
      <w:szCs w:val="20"/>
      <w:lang w:val="es-ES" w:eastAsia="es-ES"/>
    </w:rPr>
  </w:style>
  <w:style w:type="paragraph" w:styleId="Recuodecorpodetexto3">
    <w:name w:val="Body Text Indent 3"/>
    <w:basedOn w:val="Normal"/>
    <w:rsid w:val="002870EF"/>
    <w:pPr>
      <w:spacing w:after="120"/>
      <w:ind w:left="283"/>
    </w:pPr>
    <w:rPr>
      <w:sz w:val="16"/>
      <w:szCs w:val="16"/>
    </w:rPr>
  </w:style>
  <w:style w:type="table" w:styleId="Tabelacomgrade">
    <w:name w:val="Table Grid"/>
    <w:basedOn w:val="Tabelanormal"/>
    <w:rsid w:val="00E457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8">
    <w:name w:val="style8"/>
    <w:basedOn w:val="Fontepargpadro"/>
    <w:rsid w:val="00131F0C"/>
  </w:style>
  <w:style w:type="paragraph" w:styleId="Textodebalo">
    <w:name w:val="Balloon Text"/>
    <w:basedOn w:val="Normal"/>
    <w:link w:val="TextodebaloChar"/>
    <w:rsid w:val="00131F0C"/>
    <w:rPr>
      <w:rFonts w:ascii="Tahoma" w:hAnsi="Tahoma" w:cs="Tahoma"/>
      <w:sz w:val="16"/>
      <w:szCs w:val="16"/>
    </w:rPr>
  </w:style>
  <w:style w:type="character" w:customStyle="1" w:styleId="TextodebaloChar">
    <w:name w:val="Texto de balão Char"/>
    <w:basedOn w:val="Fontepargpadro"/>
    <w:link w:val="Textodebalo"/>
    <w:rsid w:val="00131F0C"/>
    <w:rPr>
      <w:rFonts w:ascii="Tahoma" w:hAnsi="Tahoma" w:cs="Tahoma"/>
      <w:sz w:val="16"/>
      <w:szCs w:val="16"/>
    </w:rPr>
  </w:style>
  <w:style w:type="paragraph" w:styleId="Cabealho">
    <w:name w:val="header"/>
    <w:basedOn w:val="Normal"/>
    <w:link w:val="CabealhoChar"/>
    <w:uiPriority w:val="99"/>
    <w:rsid w:val="00D017BA"/>
    <w:pPr>
      <w:tabs>
        <w:tab w:val="center" w:pos="4252"/>
        <w:tab w:val="right" w:pos="8504"/>
      </w:tabs>
    </w:pPr>
  </w:style>
  <w:style w:type="character" w:customStyle="1" w:styleId="CabealhoChar">
    <w:name w:val="Cabeçalho Char"/>
    <w:basedOn w:val="Fontepargpadro"/>
    <w:link w:val="Cabealho"/>
    <w:uiPriority w:val="99"/>
    <w:rsid w:val="00D017BA"/>
    <w:rPr>
      <w:sz w:val="24"/>
      <w:szCs w:val="24"/>
    </w:rPr>
  </w:style>
  <w:style w:type="paragraph" w:styleId="Rodap">
    <w:name w:val="footer"/>
    <w:basedOn w:val="Normal"/>
    <w:link w:val="RodapChar"/>
    <w:uiPriority w:val="99"/>
    <w:rsid w:val="00D017BA"/>
    <w:pPr>
      <w:tabs>
        <w:tab w:val="center" w:pos="4252"/>
        <w:tab w:val="right" w:pos="8504"/>
      </w:tabs>
    </w:pPr>
  </w:style>
  <w:style w:type="character" w:customStyle="1" w:styleId="RodapChar">
    <w:name w:val="Rodapé Char"/>
    <w:basedOn w:val="Fontepargpadro"/>
    <w:link w:val="Rodap"/>
    <w:uiPriority w:val="99"/>
    <w:rsid w:val="00D017BA"/>
    <w:rPr>
      <w:sz w:val="24"/>
      <w:szCs w:val="24"/>
    </w:rPr>
  </w:style>
  <w:style w:type="character" w:customStyle="1" w:styleId="gi">
    <w:name w:val="gi"/>
    <w:basedOn w:val="Fontepargpadro"/>
    <w:rsid w:val="00855310"/>
  </w:style>
  <w:style w:type="paragraph" w:customStyle="1" w:styleId="Textosinformato1">
    <w:name w:val="Texto sin formato1"/>
    <w:basedOn w:val="Normal"/>
    <w:rsid w:val="000277C0"/>
    <w:pPr>
      <w:widowControl w:val="0"/>
    </w:pPr>
    <w:rPr>
      <w:rFonts w:ascii="Courier New" w:hAnsi="Courier New"/>
      <w:sz w:val="20"/>
      <w:szCs w:val="20"/>
      <w:lang w:val="es-MX" w:eastAsia="es-ES"/>
    </w:rPr>
  </w:style>
  <w:style w:type="paragraph" w:customStyle="1" w:styleId="Ttulodelartculo">
    <w:name w:val="Título del artículo"/>
    <w:basedOn w:val="Normal"/>
    <w:qFormat/>
    <w:rsid w:val="00034858"/>
    <w:pPr>
      <w:autoSpaceDE w:val="0"/>
      <w:autoSpaceDN w:val="0"/>
      <w:adjustRightInd w:val="0"/>
      <w:ind w:left="-851"/>
    </w:pPr>
    <w:rPr>
      <w:b/>
      <w:bCs/>
      <w:sz w:val="28"/>
      <w:szCs w:val="28"/>
      <w:lang w:val="es-ES" w:eastAsia="es-ES"/>
    </w:rPr>
  </w:style>
  <w:style w:type="paragraph" w:customStyle="1" w:styleId="Normalportada">
    <w:name w:val="Normal portada"/>
    <w:basedOn w:val="Textodecomentrio"/>
    <w:qFormat/>
    <w:rsid w:val="00034858"/>
    <w:pPr>
      <w:ind w:left="-851"/>
    </w:pPr>
    <w:rPr>
      <w:rFonts w:ascii="Times New Roman" w:hAnsi="Times New Roman"/>
      <w:bCs/>
      <w:lang w:val="es-ES"/>
    </w:rPr>
  </w:style>
  <w:style w:type="paragraph" w:customStyle="1" w:styleId="Ttuloresumen">
    <w:name w:val="Título resumen"/>
    <w:basedOn w:val="Normal"/>
    <w:qFormat/>
    <w:rsid w:val="00034858"/>
    <w:pPr>
      <w:tabs>
        <w:tab w:val="left" w:pos="1050"/>
        <w:tab w:val="center" w:pos="4252"/>
      </w:tabs>
    </w:pPr>
    <w:rPr>
      <w:b/>
      <w:sz w:val="26"/>
      <w:szCs w:val="26"/>
    </w:rPr>
  </w:style>
  <w:style w:type="paragraph" w:customStyle="1" w:styleId="Textoautores">
    <w:name w:val="Texto autores"/>
    <w:basedOn w:val="Normalportada"/>
    <w:qFormat/>
    <w:rsid w:val="00034858"/>
  </w:style>
  <w:style w:type="paragraph" w:customStyle="1" w:styleId="Normalresumen">
    <w:name w:val="Normal resumen"/>
    <w:basedOn w:val="Normal"/>
    <w:qFormat/>
    <w:rsid w:val="00034858"/>
    <w:pPr>
      <w:autoSpaceDE w:val="0"/>
      <w:autoSpaceDN w:val="0"/>
      <w:adjustRightInd w:val="0"/>
      <w:jc w:val="both"/>
    </w:pPr>
    <w:rPr>
      <w:sz w:val="20"/>
      <w:szCs w:val="20"/>
      <w:lang w:val="es-ES" w:eastAsia="es-ES"/>
    </w:rPr>
  </w:style>
  <w:style w:type="paragraph" w:customStyle="1" w:styleId="Ttulocontenido">
    <w:name w:val="Título contenido"/>
    <w:basedOn w:val="Ttulo2"/>
    <w:qFormat/>
    <w:rsid w:val="00034858"/>
    <w:pPr>
      <w:numPr>
        <w:numId w:val="12"/>
      </w:numPr>
      <w:tabs>
        <w:tab w:val="left" w:pos="0"/>
      </w:tabs>
      <w:spacing w:line="240" w:lineRule="auto"/>
      <w:jc w:val="both"/>
    </w:pPr>
    <w:rPr>
      <w:sz w:val="28"/>
      <w:szCs w:val="28"/>
    </w:rPr>
  </w:style>
  <w:style w:type="paragraph" w:customStyle="1" w:styleId="Normalcontenido">
    <w:name w:val="Normal contenido"/>
    <w:basedOn w:val="Normal"/>
    <w:qFormat/>
    <w:rsid w:val="00034858"/>
    <w:pPr>
      <w:jc w:val="both"/>
    </w:pPr>
    <w:rPr>
      <w:lang w:val="es-CL" w:eastAsia="es-ES"/>
    </w:rPr>
  </w:style>
  <w:style w:type="paragraph" w:customStyle="1" w:styleId="Subtitulocontenido">
    <w:name w:val="Subtitulo contenido"/>
    <w:basedOn w:val="Normal"/>
    <w:qFormat/>
    <w:rsid w:val="00034858"/>
    <w:pPr>
      <w:numPr>
        <w:ilvl w:val="1"/>
        <w:numId w:val="12"/>
      </w:numPr>
      <w:autoSpaceDE w:val="0"/>
      <w:autoSpaceDN w:val="0"/>
      <w:adjustRightInd w:val="0"/>
      <w:jc w:val="both"/>
    </w:pPr>
    <w:rPr>
      <w:b/>
      <w:bCs/>
      <w:lang w:val="es-ES" w:eastAsia="es-ES"/>
    </w:rPr>
  </w:style>
  <w:style w:type="paragraph" w:customStyle="1" w:styleId="Encabezadoarticulo">
    <w:name w:val="Encabezado articulo"/>
    <w:basedOn w:val="Normal"/>
    <w:qFormat/>
    <w:rsid w:val="00034858"/>
  </w:style>
  <w:style w:type="paragraph" w:customStyle="1" w:styleId="Piedepginaarticulo">
    <w:name w:val="Pie de página articulo"/>
    <w:basedOn w:val="Rodap"/>
    <w:qFormat/>
    <w:rsid w:val="00034858"/>
    <w:rPr>
      <w:bCs/>
      <w:lang w:val="es-ES" w:eastAsia="es-ES"/>
    </w:rPr>
  </w:style>
  <w:style w:type="paragraph" w:customStyle="1" w:styleId="Texto">
    <w:name w:val="Texto"/>
    <w:basedOn w:val="Normal"/>
    <w:rsid w:val="00034858"/>
    <w:pPr>
      <w:ind w:firstLine="176"/>
      <w:jc w:val="both"/>
    </w:pPr>
    <w:rPr>
      <w:sz w:val="20"/>
      <w:szCs w:val="20"/>
      <w:lang w:val="es-ES" w:eastAsia="es-ES"/>
    </w:rPr>
  </w:style>
  <w:style w:type="paragraph" w:customStyle="1" w:styleId="Tituloindependientefinal">
    <w:name w:val="Titulo independiente final"/>
    <w:basedOn w:val="Ttulo1"/>
    <w:qFormat/>
    <w:rsid w:val="00034858"/>
    <w:pPr>
      <w:spacing w:before="0" w:after="0"/>
      <w:ind w:left="432" w:hanging="432"/>
      <w:jc w:val="center"/>
    </w:pPr>
    <w:rPr>
      <w:rFonts w:ascii="Times New Roman" w:hAnsi="Times New Roman"/>
      <w:sz w:val="28"/>
      <w:szCs w:val="28"/>
    </w:rPr>
  </w:style>
  <w:style w:type="paragraph" w:styleId="PargrafodaLista">
    <w:name w:val="List Paragraph"/>
    <w:basedOn w:val="Normal"/>
    <w:uiPriority w:val="34"/>
    <w:qFormat/>
    <w:rsid w:val="005A0A3F"/>
    <w:pPr>
      <w:ind w:left="720"/>
      <w:contextualSpacing/>
    </w:pPr>
    <w:rPr>
      <w:sz w:val="20"/>
      <w:szCs w:val="20"/>
      <w:lang w:eastAsia="es-ES"/>
    </w:rPr>
  </w:style>
  <w:style w:type="paragraph" w:customStyle="1" w:styleId="Referencias">
    <w:name w:val="Referencias"/>
    <w:basedOn w:val="Normal"/>
    <w:autoRedefine/>
    <w:rsid w:val="005A0A3F"/>
    <w:pPr>
      <w:numPr>
        <w:numId w:val="21"/>
      </w:numPr>
      <w:spacing w:after="120"/>
      <w:jc w:val="both"/>
    </w:pPr>
    <w:rPr>
      <w:rFonts w:eastAsia="Gulim"/>
      <w:lang w:val="en-GB" w:eastAsia="es-ES"/>
    </w:rPr>
  </w:style>
  <w:style w:type="paragraph" w:customStyle="1" w:styleId="Nombretabla">
    <w:name w:val="Nombre tabla"/>
    <w:aliases w:val="figuras..."/>
    <w:basedOn w:val="Normal"/>
    <w:link w:val="Nombretabla1"/>
    <w:rsid w:val="005A0A3F"/>
    <w:pPr>
      <w:spacing w:before="60" w:after="180"/>
      <w:jc w:val="both"/>
    </w:pPr>
    <w:rPr>
      <w:rFonts w:ascii="Arial" w:hAnsi="Arial"/>
      <w:i/>
      <w:iCs/>
      <w:sz w:val="22"/>
      <w:szCs w:val="22"/>
    </w:rPr>
  </w:style>
  <w:style w:type="character" w:customStyle="1" w:styleId="Nombretabla1">
    <w:name w:val="Nombre tabla1"/>
    <w:aliases w:val="figuras... Car Car"/>
    <w:link w:val="Nombretabla"/>
    <w:locked/>
    <w:rsid w:val="005A0A3F"/>
    <w:rPr>
      <w:rFonts w:ascii="Arial" w:hAnsi="Arial"/>
      <w:i/>
      <w:iCs/>
      <w:sz w:val="22"/>
      <w:szCs w:val="22"/>
    </w:rPr>
  </w:style>
  <w:style w:type="character" w:customStyle="1" w:styleId="Title-2">
    <w:name w:val="Title-2"/>
    <w:rsid w:val="005A0A3F"/>
    <w:rPr>
      <w:rFonts w:ascii="Times New Roman" w:hAnsi="Times New Roman"/>
      <w:b/>
      <w:sz w:val="24"/>
    </w:rPr>
  </w:style>
  <w:style w:type="paragraph" w:customStyle="1" w:styleId="ASJr">
    <w:name w:val="ASJr"/>
    <w:basedOn w:val="Normal"/>
    <w:rsid w:val="005A0A3F"/>
    <w:pPr>
      <w:jc w:val="both"/>
    </w:pPr>
    <w:rPr>
      <w:rFonts w:ascii="Arial" w:hAnsi="Arial" w:cs="Arial"/>
      <w:sz w:val="20"/>
      <w:szCs w:val="20"/>
      <w:lang w:val="en-GB" w:eastAsia="es-ES"/>
    </w:rPr>
  </w:style>
  <w:style w:type="paragraph" w:customStyle="1" w:styleId="Autores">
    <w:name w:val="Autores"/>
    <w:basedOn w:val="Normal"/>
    <w:qFormat/>
    <w:rsid w:val="005A0A3F"/>
    <w:pPr>
      <w:jc w:val="center"/>
    </w:pPr>
    <w:rPr>
      <w:b/>
      <w:sz w:val="22"/>
      <w:szCs w:val="22"/>
      <w:lang w:val="es-ES" w:eastAsia="es-ES"/>
    </w:rPr>
  </w:style>
  <w:style w:type="paragraph" w:customStyle="1" w:styleId="Afiliaciones">
    <w:name w:val="Afiliaciones"/>
    <w:basedOn w:val="Normal"/>
    <w:qFormat/>
    <w:rsid w:val="005A0A3F"/>
    <w:pPr>
      <w:jc w:val="center"/>
    </w:pPr>
    <w:rPr>
      <w:sz w:val="20"/>
      <w:szCs w:val="22"/>
      <w:lang w:val="es-ES" w:eastAsia="es-ES"/>
    </w:rPr>
  </w:style>
  <w:style w:type="paragraph" w:customStyle="1" w:styleId="TituloResumen">
    <w:name w:val="Titulo Resumen"/>
    <w:basedOn w:val="Ttulo1"/>
    <w:qFormat/>
    <w:rsid w:val="005A0A3F"/>
    <w:pPr>
      <w:spacing w:before="0" w:after="0"/>
      <w:jc w:val="center"/>
    </w:pPr>
    <w:rPr>
      <w:rFonts w:ascii="Times New Roman" w:hAnsi="Times New Roman"/>
      <w:iCs/>
      <w:caps/>
      <w:kern w:val="0"/>
      <w:sz w:val="22"/>
      <w:szCs w:val="24"/>
      <w:lang w:val="en-US" w:eastAsia="en-US"/>
    </w:rPr>
  </w:style>
  <w:style w:type="character" w:customStyle="1" w:styleId="CorpodetextoChar">
    <w:name w:val="Corpo de texto Char"/>
    <w:link w:val="Corpodetexto"/>
    <w:rsid w:val="005A0A3F"/>
    <w:rPr>
      <w:sz w:val="24"/>
      <w:lang w:val="es-ES" w:eastAsia="es-ES"/>
    </w:rPr>
  </w:style>
  <w:style w:type="paragraph" w:customStyle="1" w:styleId="Prrafodelista1">
    <w:name w:val="Párrafo de lista1"/>
    <w:basedOn w:val="Normal"/>
    <w:uiPriority w:val="34"/>
    <w:qFormat/>
    <w:rsid w:val="005A0A3F"/>
    <w:pPr>
      <w:spacing w:after="200" w:line="276" w:lineRule="auto"/>
      <w:ind w:left="720"/>
      <w:contextualSpacing/>
    </w:pPr>
    <w:rPr>
      <w:rFonts w:ascii="Calibri" w:eastAsia="Calibri" w:hAnsi="Calibri"/>
      <w:sz w:val="22"/>
      <w:szCs w:val="22"/>
      <w:lang w:val="es-ES" w:eastAsia="en-US"/>
    </w:rPr>
  </w:style>
  <w:style w:type="paragraph" w:customStyle="1" w:styleId="Default">
    <w:name w:val="Default"/>
    <w:rsid w:val="005A0A3F"/>
    <w:pPr>
      <w:autoSpaceDE w:val="0"/>
      <w:autoSpaceDN w:val="0"/>
      <w:adjustRightInd w:val="0"/>
    </w:pPr>
    <w:rPr>
      <w:rFonts w:ascii="Arial" w:eastAsiaTheme="minorHAnsi" w:hAnsi="Arial" w:cs="Arial"/>
      <w:color w:val="000000"/>
      <w:sz w:val="24"/>
      <w:szCs w:val="24"/>
      <w:lang w:val="es-ES" w:eastAsia="en-US"/>
    </w:rPr>
  </w:style>
  <w:style w:type="paragraph" w:styleId="Numerada">
    <w:name w:val="List Number"/>
    <w:aliases w:val="Lista con números art SCI,Lista con números CONGRESOS NACIONALES,Lista con números PROYECTOS NACIONALES"/>
    <w:basedOn w:val="Normal"/>
    <w:unhideWhenUsed/>
    <w:rsid w:val="000715C4"/>
    <w:pPr>
      <w:widowControl w:val="0"/>
      <w:numPr>
        <w:numId w:val="43"/>
      </w:numPr>
      <w:adjustRightInd w:val="0"/>
      <w:spacing w:line="360" w:lineRule="atLeast"/>
    </w:pPr>
    <w:rPr>
      <w:rFonts w:ascii="Arial Narrow" w:hAnsi="Arial Narrow"/>
      <w:sz w:val="22"/>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qFormat="1"/>
    <w:lsdException w:name="annotation text" w:uiPriority="99"/>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95AC9"/>
    <w:rPr>
      <w:sz w:val="24"/>
      <w:szCs w:val="24"/>
      <w:lang w:val="es-ES_tradnl" w:eastAsia="es-ES_tradnl"/>
    </w:rPr>
  </w:style>
  <w:style w:type="paragraph" w:styleId="Ttulo1">
    <w:name w:val="heading 1"/>
    <w:basedOn w:val="Normal"/>
    <w:next w:val="Normal"/>
    <w:link w:val="Ttulo1Car"/>
    <w:qFormat/>
    <w:rsid w:val="000C7AC7"/>
    <w:pPr>
      <w:keepNext/>
      <w:spacing w:before="240" w:after="60"/>
      <w:outlineLvl w:val="0"/>
    </w:pPr>
    <w:rPr>
      <w:rFonts w:ascii="Cambria" w:hAnsi="Cambria"/>
      <w:b/>
      <w:bCs/>
      <w:kern w:val="32"/>
      <w:sz w:val="32"/>
      <w:szCs w:val="32"/>
    </w:rPr>
  </w:style>
  <w:style w:type="paragraph" w:styleId="Ttulo2">
    <w:name w:val="heading 2"/>
    <w:basedOn w:val="Ttulo1"/>
    <w:next w:val="Normal"/>
    <w:link w:val="Ttulo2Car"/>
    <w:qFormat/>
    <w:rsid w:val="000C7AC7"/>
    <w:pPr>
      <w:tabs>
        <w:tab w:val="left" w:pos="284"/>
      </w:tabs>
      <w:spacing w:before="0" w:after="0" w:line="360" w:lineRule="atLeast"/>
      <w:ind w:left="284" w:hanging="284"/>
      <w:outlineLvl w:val="1"/>
    </w:pPr>
    <w:rPr>
      <w:rFonts w:ascii="Times New Roman" w:hAnsi="Times New Roman"/>
      <w:bCs w:val="0"/>
      <w:kern w:val="0"/>
      <w:sz w:val="24"/>
      <w:szCs w:val="20"/>
      <w:lang w:val="es-CL" w:eastAsia="es-ES"/>
    </w:rPr>
  </w:style>
  <w:style w:type="paragraph" w:styleId="Ttulo3">
    <w:name w:val="heading 3"/>
    <w:basedOn w:val="Ttulo1"/>
    <w:next w:val="Normal"/>
    <w:link w:val="Ttulo3Car"/>
    <w:autoRedefine/>
    <w:qFormat/>
    <w:rsid w:val="00A405FD"/>
    <w:pPr>
      <w:tabs>
        <w:tab w:val="left" w:pos="709"/>
      </w:tabs>
      <w:spacing w:before="0" w:after="0" w:line="360" w:lineRule="auto"/>
      <w:jc w:val="both"/>
      <w:outlineLvl w:val="2"/>
    </w:pPr>
    <w:rPr>
      <w:rFonts w:ascii="Times New Roman" w:hAnsi="Times New Roman"/>
      <w:bCs w:val="0"/>
      <w:kern w:val="0"/>
      <w:sz w:val="24"/>
      <w:szCs w:val="24"/>
      <w:lang w:val="es-CL" w:eastAsia="es-ES"/>
    </w:rPr>
  </w:style>
  <w:style w:type="paragraph" w:styleId="Ttulo4">
    <w:name w:val="heading 4"/>
    <w:basedOn w:val="Normal"/>
    <w:next w:val="Normal"/>
    <w:qFormat/>
    <w:rsid w:val="0038678B"/>
    <w:pPr>
      <w:keepNext/>
      <w:spacing w:before="240" w:after="60"/>
      <w:outlineLvl w:val="3"/>
    </w:pPr>
    <w:rPr>
      <w:b/>
      <w:bCs/>
      <w:sz w:val="28"/>
      <w:szCs w:val="28"/>
    </w:rPr>
  </w:style>
  <w:style w:type="paragraph" w:styleId="Ttulo6">
    <w:name w:val="heading 6"/>
    <w:basedOn w:val="Normal"/>
    <w:next w:val="Normal"/>
    <w:qFormat/>
    <w:rsid w:val="002870EF"/>
    <w:pPr>
      <w:spacing w:before="240" w:after="60"/>
      <w:outlineLvl w:val="5"/>
    </w:pPr>
    <w:rPr>
      <w:b/>
      <w:bCs/>
      <w:sz w:val="22"/>
      <w:szCs w:val="22"/>
    </w:rPr>
  </w:style>
  <w:style w:type="paragraph" w:styleId="Ttulo9">
    <w:name w:val="heading 9"/>
    <w:basedOn w:val="Normal"/>
    <w:next w:val="Normal"/>
    <w:link w:val="Ttulo9Car"/>
    <w:qFormat/>
    <w:rsid w:val="000C7AC7"/>
    <w:pPr>
      <w:spacing w:line="240" w:lineRule="atLeast"/>
      <w:ind w:right="51" w:firstLine="993"/>
      <w:jc w:val="both"/>
      <w:outlineLvl w:val="8"/>
    </w:pPr>
    <w:rPr>
      <w:szCs w:val="20"/>
      <w:lang w:val="es-C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comentario">
    <w:name w:val="annotation text"/>
    <w:basedOn w:val="Normal"/>
    <w:link w:val="TextocomentarioCar"/>
    <w:uiPriority w:val="99"/>
    <w:semiHidden/>
    <w:rsid w:val="004D72A0"/>
    <w:pPr>
      <w:widowControl w:val="0"/>
    </w:pPr>
    <w:rPr>
      <w:rFonts w:ascii="Courier" w:hAnsi="Courier"/>
      <w:sz w:val="20"/>
      <w:szCs w:val="20"/>
      <w:lang w:val="es-CL" w:eastAsia="es-ES"/>
    </w:rPr>
  </w:style>
  <w:style w:type="character" w:styleId="Hipervnculo">
    <w:name w:val="Hyperlink"/>
    <w:basedOn w:val="Fuentedeprrafopredeter"/>
    <w:rsid w:val="00F44EF1"/>
    <w:rPr>
      <w:color w:val="0000FF"/>
      <w:u w:val="single"/>
    </w:rPr>
  </w:style>
  <w:style w:type="character" w:customStyle="1" w:styleId="quoted11">
    <w:name w:val="quoted11"/>
    <w:basedOn w:val="Fuentedeprrafopredeter"/>
    <w:rsid w:val="009A6805"/>
    <w:rPr>
      <w:color w:val="660066"/>
    </w:rPr>
  </w:style>
  <w:style w:type="paragraph" w:styleId="NormalWeb">
    <w:name w:val="Normal (Web)"/>
    <w:basedOn w:val="Normal"/>
    <w:rsid w:val="00D76166"/>
    <w:pPr>
      <w:spacing w:before="100" w:beforeAutospacing="1" w:after="100" w:afterAutospacing="1"/>
    </w:pPr>
    <w:rPr>
      <w:lang w:val="es-ES" w:eastAsia="es-ES"/>
    </w:rPr>
  </w:style>
  <w:style w:type="paragraph" w:customStyle="1" w:styleId="estilo14">
    <w:name w:val="estilo14"/>
    <w:basedOn w:val="Normal"/>
    <w:rsid w:val="00CC0E39"/>
    <w:pPr>
      <w:spacing w:before="100" w:beforeAutospacing="1" w:after="100" w:afterAutospacing="1"/>
    </w:pPr>
    <w:rPr>
      <w:rFonts w:ascii="Arial" w:hAnsi="Arial" w:cs="Arial"/>
      <w:color w:val="044C94"/>
      <w:sz w:val="18"/>
      <w:szCs w:val="18"/>
      <w:lang w:val="es-AR" w:eastAsia="es-AR"/>
    </w:rPr>
  </w:style>
  <w:style w:type="character" w:customStyle="1" w:styleId="Ttulo2Car">
    <w:name w:val="Título 2 Car"/>
    <w:basedOn w:val="Fuentedeprrafopredeter"/>
    <w:link w:val="Ttulo2"/>
    <w:rsid w:val="000C7AC7"/>
    <w:rPr>
      <w:b/>
      <w:sz w:val="24"/>
      <w:lang w:val="es-CL" w:eastAsia="es-ES"/>
    </w:rPr>
  </w:style>
  <w:style w:type="character" w:customStyle="1" w:styleId="Ttulo3Car">
    <w:name w:val="Título 3 Car"/>
    <w:basedOn w:val="Fuentedeprrafopredeter"/>
    <w:link w:val="Ttulo3"/>
    <w:rsid w:val="00A405FD"/>
    <w:rPr>
      <w:b/>
      <w:sz w:val="24"/>
      <w:szCs w:val="24"/>
      <w:lang w:val="es-CL" w:eastAsia="es-ES" w:bidi="ar-SA"/>
    </w:rPr>
  </w:style>
  <w:style w:type="character" w:customStyle="1" w:styleId="Ttulo9Car">
    <w:name w:val="Título 9 Car"/>
    <w:basedOn w:val="Fuentedeprrafopredeter"/>
    <w:link w:val="Ttulo9"/>
    <w:rsid w:val="000C7AC7"/>
    <w:rPr>
      <w:sz w:val="24"/>
      <w:lang w:val="es-CL" w:eastAsia="es-ES"/>
    </w:rPr>
  </w:style>
  <w:style w:type="character" w:customStyle="1" w:styleId="Ttulo1Car">
    <w:name w:val="Título 1 Car"/>
    <w:basedOn w:val="Fuentedeprrafopredeter"/>
    <w:link w:val="Ttulo1"/>
    <w:rsid w:val="000C7AC7"/>
    <w:rPr>
      <w:rFonts w:ascii="Cambria" w:eastAsia="Times New Roman" w:hAnsi="Cambria" w:cs="Times New Roman"/>
      <w:b/>
      <w:bCs/>
      <w:kern w:val="32"/>
      <w:sz w:val="32"/>
      <w:szCs w:val="32"/>
      <w:lang w:val="es-ES_tradnl" w:eastAsia="es-ES_tradnl"/>
    </w:rPr>
  </w:style>
  <w:style w:type="paragraph" w:customStyle="1" w:styleId="FiguraN">
    <w:name w:val="Figura N"/>
    <w:basedOn w:val="Normal"/>
    <w:autoRedefine/>
    <w:rsid w:val="002F19FF"/>
    <w:pPr>
      <w:spacing w:line="360" w:lineRule="auto"/>
      <w:jc w:val="center"/>
    </w:pPr>
    <w:rPr>
      <w:szCs w:val="20"/>
      <w:lang w:val="es-CL" w:eastAsia="es-ES"/>
    </w:rPr>
  </w:style>
  <w:style w:type="paragraph" w:customStyle="1" w:styleId="tabla">
    <w:name w:val="tabla"/>
    <w:basedOn w:val="Normal"/>
    <w:rsid w:val="00E72E71"/>
    <w:pPr>
      <w:spacing w:before="100" w:after="100"/>
      <w:ind w:right="340" w:firstLine="23"/>
      <w:jc w:val="both"/>
    </w:pPr>
    <w:rPr>
      <w:szCs w:val="20"/>
      <w:lang w:val="es-CL" w:eastAsia="es-ES"/>
    </w:rPr>
  </w:style>
  <w:style w:type="paragraph" w:customStyle="1" w:styleId="formula">
    <w:name w:val="formula"/>
    <w:basedOn w:val="Normal"/>
    <w:rsid w:val="00E72E71"/>
    <w:pPr>
      <w:tabs>
        <w:tab w:val="left" w:pos="7740"/>
      </w:tabs>
      <w:spacing w:before="120" w:after="120" w:line="360" w:lineRule="atLeast"/>
      <w:ind w:left="1134" w:firstLine="851"/>
      <w:jc w:val="both"/>
    </w:pPr>
    <w:rPr>
      <w:szCs w:val="20"/>
      <w:lang w:val="es-CL" w:eastAsia="es-ES"/>
    </w:rPr>
  </w:style>
  <w:style w:type="paragraph" w:customStyle="1" w:styleId="TablaN">
    <w:name w:val="TablaN"/>
    <w:basedOn w:val="FiguraN"/>
    <w:next w:val="tabla"/>
    <w:rsid w:val="00E72E71"/>
    <w:pPr>
      <w:keepNext/>
      <w:spacing w:before="360" w:after="240"/>
      <w:ind w:firstLine="1180"/>
    </w:pPr>
  </w:style>
  <w:style w:type="paragraph" w:customStyle="1" w:styleId="bibliografa">
    <w:name w:val="bibliografía"/>
    <w:basedOn w:val="Normal"/>
    <w:autoRedefine/>
    <w:rsid w:val="00E24019"/>
    <w:pPr>
      <w:tabs>
        <w:tab w:val="left" w:pos="1276"/>
      </w:tabs>
      <w:spacing w:line="240" w:lineRule="atLeast"/>
      <w:ind w:left="567" w:right="340" w:hanging="567"/>
      <w:jc w:val="both"/>
    </w:pPr>
    <w:rPr>
      <w:sz w:val="21"/>
      <w:szCs w:val="20"/>
      <w:lang w:val="es-CL" w:eastAsia="es-ES"/>
    </w:rPr>
  </w:style>
  <w:style w:type="character" w:customStyle="1" w:styleId="TextocomentarioCar">
    <w:name w:val="Texto comentario Car"/>
    <w:basedOn w:val="Fuentedeprrafopredeter"/>
    <w:link w:val="Textocomentario"/>
    <w:uiPriority w:val="99"/>
    <w:semiHidden/>
    <w:rsid w:val="00054735"/>
    <w:rPr>
      <w:rFonts w:ascii="Courier" w:hAnsi="Courier"/>
      <w:lang w:val="es-CL" w:eastAsia="es-ES"/>
    </w:rPr>
  </w:style>
  <w:style w:type="paragraph" w:styleId="TDC2">
    <w:name w:val="toc 2"/>
    <w:basedOn w:val="Normal"/>
    <w:next w:val="Normal"/>
    <w:autoRedefine/>
    <w:semiHidden/>
    <w:rsid w:val="00DA2E2E"/>
    <w:pPr>
      <w:tabs>
        <w:tab w:val="left" w:pos="1077"/>
        <w:tab w:val="left" w:pos="1267"/>
        <w:tab w:val="right" w:leader="dot" w:pos="8222"/>
      </w:tabs>
      <w:spacing w:line="360" w:lineRule="atLeast"/>
      <w:ind w:left="1077" w:hanging="510"/>
      <w:jc w:val="both"/>
    </w:pPr>
    <w:rPr>
      <w:szCs w:val="20"/>
      <w:lang w:val="es-CL" w:eastAsia="es-ES"/>
    </w:rPr>
  </w:style>
  <w:style w:type="paragraph" w:styleId="ndice2">
    <w:name w:val="index 2"/>
    <w:basedOn w:val="Normal"/>
    <w:next w:val="Normal"/>
    <w:autoRedefine/>
    <w:semiHidden/>
    <w:rsid w:val="00C50C33"/>
    <w:pPr>
      <w:spacing w:before="120" w:after="120" w:line="360" w:lineRule="atLeast"/>
      <w:ind w:left="283" w:right="340" w:firstLine="1134"/>
      <w:jc w:val="both"/>
    </w:pPr>
    <w:rPr>
      <w:szCs w:val="20"/>
      <w:lang w:val="es-CL" w:eastAsia="es-ES"/>
    </w:rPr>
  </w:style>
  <w:style w:type="paragraph" w:styleId="Textoindependiente">
    <w:name w:val="Body Text"/>
    <w:basedOn w:val="Normal"/>
    <w:link w:val="TextoindependienteCar"/>
    <w:rsid w:val="0091677B"/>
    <w:pPr>
      <w:ind w:firstLine="851"/>
      <w:jc w:val="both"/>
    </w:pPr>
    <w:rPr>
      <w:szCs w:val="20"/>
      <w:lang w:val="es-ES" w:eastAsia="es-ES"/>
    </w:rPr>
  </w:style>
  <w:style w:type="paragraph" w:styleId="Sangra3detindependiente">
    <w:name w:val="Body Text Indent 3"/>
    <w:basedOn w:val="Normal"/>
    <w:rsid w:val="002870EF"/>
    <w:pPr>
      <w:spacing w:after="120"/>
      <w:ind w:left="283"/>
    </w:pPr>
    <w:rPr>
      <w:sz w:val="16"/>
      <w:szCs w:val="16"/>
    </w:rPr>
  </w:style>
  <w:style w:type="table" w:styleId="Tablaconcuadrcula">
    <w:name w:val="Table Grid"/>
    <w:basedOn w:val="Tablanormal"/>
    <w:rsid w:val="00E457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8">
    <w:name w:val="style8"/>
    <w:basedOn w:val="Fuentedeprrafopredeter"/>
    <w:rsid w:val="00131F0C"/>
  </w:style>
  <w:style w:type="paragraph" w:styleId="Textodeglobo">
    <w:name w:val="Balloon Text"/>
    <w:basedOn w:val="Normal"/>
    <w:link w:val="TextodegloboCar"/>
    <w:rsid w:val="00131F0C"/>
    <w:rPr>
      <w:rFonts w:ascii="Tahoma" w:hAnsi="Tahoma" w:cs="Tahoma"/>
      <w:sz w:val="16"/>
      <w:szCs w:val="16"/>
    </w:rPr>
  </w:style>
  <w:style w:type="character" w:customStyle="1" w:styleId="TextodegloboCar">
    <w:name w:val="Texto de globo Car"/>
    <w:basedOn w:val="Fuentedeprrafopredeter"/>
    <w:link w:val="Textodeglobo"/>
    <w:rsid w:val="00131F0C"/>
    <w:rPr>
      <w:rFonts w:ascii="Tahoma" w:hAnsi="Tahoma" w:cs="Tahoma"/>
      <w:sz w:val="16"/>
      <w:szCs w:val="16"/>
    </w:rPr>
  </w:style>
  <w:style w:type="paragraph" w:styleId="Encabezado">
    <w:name w:val="header"/>
    <w:basedOn w:val="Normal"/>
    <w:link w:val="EncabezadoCar"/>
    <w:uiPriority w:val="99"/>
    <w:rsid w:val="00D017BA"/>
    <w:pPr>
      <w:tabs>
        <w:tab w:val="center" w:pos="4252"/>
        <w:tab w:val="right" w:pos="8504"/>
      </w:tabs>
    </w:pPr>
  </w:style>
  <w:style w:type="character" w:customStyle="1" w:styleId="EncabezadoCar">
    <w:name w:val="Encabezado Car"/>
    <w:basedOn w:val="Fuentedeprrafopredeter"/>
    <w:link w:val="Encabezado"/>
    <w:uiPriority w:val="99"/>
    <w:rsid w:val="00D017BA"/>
    <w:rPr>
      <w:sz w:val="24"/>
      <w:szCs w:val="24"/>
    </w:rPr>
  </w:style>
  <w:style w:type="paragraph" w:styleId="Piedepgina">
    <w:name w:val="footer"/>
    <w:basedOn w:val="Normal"/>
    <w:link w:val="PiedepginaCar"/>
    <w:uiPriority w:val="99"/>
    <w:rsid w:val="00D017BA"/>
    <w:pPr>
      <w:tabs>
        <w:tab w:val="center" w:pos="4252"/>
        <w:tab w:val="right" w:pos="8504"/>
      </w:tabs>
    </w:pPr>
  </w:style>
  <w:style w:type="character" w:customStyle="1" w:styleId="PiedepginaCar">
    <w:name w:val="Pie de página Car"/>
    <w:basedOn w:val="Fuentedeprrafopredeter"/>
    <w:link w:val="Piedepgina"/>
    <w:uiPriority w:val="99"/>
    <w:rsid w:val="00D017BA"/>
    <w:rPr>
      <w:sz w:val="24"/>
      <w:szCs w:val="24"/>
    </w:rPr>
  </w:style>
  <w:style w:type="character" w:customStyle="1" w:styleId="gi">
    <w:name w:val="gi"/>
    <w:basedOn w:val="Fuentedeprrafopredeter"/>
    <w:rsid w:val="00855310"/>
  </w:style>
  <w:style w:type="paragraph" w:customStyle="1" w:styleId="Textosinformato1">
    <w:name w:val="Texto sin formato1"/>
    <w:basedOn w:val="Normal"/>
    <w:rsid w:val="000277C0"/>
    <w:pPr>
      <w:widowControl w:val="0"/>
    </w:pPr>
    <w:rPr>
      <w:rFonts w:ascii="Courier New" w:hAnsi="Courier New"/>
      <w:sz w:val="20"/>
      <w:szCs w:val="20"/>
      <w:lang w:val="es-MX" w:eastAsia="es-ES"/>
    </w:rPr>
  </w:style>
  <w:style w:type="paragraph" w:customStyle="1" w:styleId="Ttulodelartculo">
    <w:name w:val="Título del artículo"/>
    <w:basedOn w:val="Normal"/>
    <w:qFormat/>
    <w:rsid w:val="00034858"/>
    <w:pPr>
      <w:autoSpaceDE w:val="0"/>
      <w:autoSpaceDN w:val="0"/>
      <w:adjustRightInd w:val="0"/>
      <w:ind w:left="-851"/>
    </w:pPr>
    <w:rPr>
      <w:b/>
      <w:bCs/>
      <w:sz w:val="28"/>
      <w:szCs w:val="28"/>
      <w:lang w:val="es-ES" w:eastAsia="es-ES"/>
    </w:rPr>
  </w:style>
  <w:style w:type="paragraph" w:customStyle="1" w:styleId="Normalportada">
    <w:name w:val="Normal portada"/>
    <w:basedOn w:val="Textocomentario"/>
    <w:qFormat/>
    <w:rsid w:val="00034858"/>
    <w:pPr>
      <w:ind w:left="-851"/>
    </w:pPr>
    <w:rPr>
      <w:rFonts w:ascii="Times New Roman" w:hAnsi="Times New Roman"/>
      <w:bCs/>
      <w:lang w:val="es-ES"/>
    </w:rPr>
  </w:style>
  <w:style w:type="paragraph" w:customStyle="1" w:styleId="Ttuloresumen">
    <w:name w:val="Título resumen"/>
    <w:basedOn w:val="Normal"/>
    <w:qFormat/>
    <w:rsid w:val="00034858"/>
    <w:pPr>
      <w:tabs>
        <w:tab w:val="left" w:pos="1050"/>
        <w:tab w:val="center" w:pos="4252"/>
      </w:tabs>
    </w:pPr>
    <w:rPr>
      <w:b/>
      <w:sz w:val="26"/>
      <w:szCs w:val="26"/>
    </w:rPr>
  </w:style>
  <w:style w:type="paragraph" w:customStyle="1" w:styleId="Textoautores">
    <w:name w:val="Texto autores"/>
    <w:basedOn w:val="Normalportada"/>
    <w:qFormat/>
    <w:rsid w:val="00034858"/>
  </w:style>
  <w:style w:type="paragraph" w:customStyle="1" w:styleId="Normalresumen">
    <w:name w:val="Normal resumen"/>
    <w:basedOn w:val="Normal"/>
    <w:qFormat/>
    <w:rsid w:val="00034858"/>
    <w:pPr>
      <w:autoSpaceDE w:val="0"/>
      <w:autoSpaceDN w:val="0"/>
      <w:adjustRightInd w:val="0"/>
      <w:jc w:val="both"/>
    </w:pPr>
    <w:rPr>
      <w:sz w:val="20"/>
      <w:szCs w:val="20"/>
      <w:lang w:val="es-ES" w:eastAsia="es-ES"/>
    </w:rPr>
  </w:style>
  <w:style w:type="paragraph" w:customStyle="1" w:styleId="Ttulocontenido">
    <w:name w:val="Título contenido"/>
    <w:basedOn w:val="Ttulo2"/>
    <w:qFormat/>
    <w:rsid w:val="00034858"/>
    <w:pPr>
      <w:numPr>
        <w:numId w:val="12"/>
      </w:numPr>
      <w:tabs>
        <w:tab w:val="left" w:pos="0"/>
      </w:tabs>
      <w:spacing w:line="240" w:lineRule="auto"/>
      <w:jc w:val="both"/>
    </w:pPr>
    <w:rPr>
      <w:sz w:val="28"/>
      <w:szCs w:val="28"/>
    </w:rPr>
  </w:style>
  <w:style w:type="paragraph" w:customStyle="1" w:styleId="Normalcontenido">
    <w:name w:val="Normal contenido"/>
    <w:basedOn w:val="Normal"/>
    <w:qFormat/>
    <w:rsid w:val="00034858"/>
    <w:pPr>
      <w:jc w:val="both"/>
    </w:pPr>
    <w:rPr>
      <w:lang w:val="es-CL" w:eastAsia="es-ES"/>
    </w:rPr>
  </w:style>
  <w:style w:type="paragraph" w:customStyle="1" w:styleId="Subtitulocontenido">
    <w:name w:val="Subtitulo contenido"/>
    <w:basedOn w:val="Normal"/>
    <w:qFormat/>
    <w:rsid w:val="00034858"/>
    <w:pPr>
      <w:numPr>
        <w:ilvl w:val="1"/>
        <w:numId w:val="12"/>
      </w:numPr>
      <w:autoSpaceDE w:val="0"/>
      <w:autoSpaceDN w:val="0"/>
      <w:adjustRightInd w:val="0"/>
      <w:jc w:val="both"/>
    </w:pPr>
    <w:rPr>
      <w:b/>
      <w:bCs/>
      <w:lang w:val="es-ES" w:eastAsia="es-ES"/>
    </w:rPr>
  </w:style>
  <w:style w:type="paragraph" w:customStyle="1" w:styleId="Encabezadoarticulo">
    <w:name w:val="Encabezado articulo"/>
    <w:basedOn w:val="Normal"/>
    <w:qFormat/>
    <w:rsid w:val="00034858"/>
  </w:style>
  <w:style w:type="paragraph" w:customStyle="1" w:styleId="Piedepginaarticulo">
    <w:name w:val="Pie de página articulo"/>
    <w:basedOn w:val="Piedepgina"/>
    <w:qFormat/>
    <w:rsid w:val="00034858"/>
    <w:rPr>
      <w:bCs/>
      <w:lang w:val="es-ES" w:eastAsia="es-ES"/>
    </w:rPr>
  </w:style>
  <w:style w:type="paragraph" w:customStyle="1" w:styleId="Texto">
    <w:name w:val="Texto"/>
    <w:basedOn w:val="Normal"/>
    <w:rsid w:val="00034858"/>
    <w:pPr>
      <w:ind w:firstLine="176"/>
      <w:jc w:val="both"/>
    </w:pPr>
    <w:rPr>
      <w:sz w:val="20"/>
      <w:szCs w:val="20"/>
      <w:lang w:val="es-ES" w:eastAsia="es-ES"/>
    </w:rPr>
  </w:style>
  <w:style w:type="paragraph" w:customStyle="1" w:styleId="Tituloindependientefinal">
    <w:name w:val="Titulo independiente final"/>
    <w:basedOn w:val="Ttulo1"/>
    <w:qFormat/>
    <w:rsid w:val="00034858"/>
    <w:pPr>
      <w:spacing w:before="0" w:after="0"/>
      <w:ind w:left="432" w:hanging="432"/>
      <w:jc w:val="center"/>
    </w:pPr>
    <w:rPr>
      <w:rFonts w:ascii="Times New Roman" w:hAnsi="Times New Roman"/>
      <w:sz w:val="28"/>
      <w:szCs w:val="28"/>
    </w:rPr>
  </w:style>
  <w:style w:type="paragraph" w:styleId="Prrafodelista">
    <w:name w:val="List Paragraph"/>
    <w:basedOn w:val="Normal"/>
    <w:uiPriority w:val="34"/>
    <w:qFormat/>
    <w:rsid w:val="005A0A3F"/>
    <w:pPr>
      <w:ind w:left="720"/>
      <w:contextualSpacing/>
    </w:pPr>
    <w:rPr>
      <w:sz w:val="20"/>
      <w:szCs w:val="20"/>
      <w:lang w:eastAsia="es-ES"/>
    </w:rPr>
  </w:style>
  <w:style w:type="paragraph" w:customStyle="1" w:styleId="Referencias">
    <w:name w:val="Referencias"/>
    <w:basedOn w:val="Normal"/>
    <w:autoRedefine/>
    <w:rsid w:val="005A0A3F"/>
    <w:pPr>
      <w:numPr>
        <w:numId w:val="21"/>
      </w:numPr>
      <w:spacing w:after="120"/>
      <w:jc w:val="both"/>
    </w:pPr>
    <w:rPr>
      <w:rFonts w:eastAsia="Gulim"/>
      <w:lang w:val="en-GB" w:eastAsia="es-ES"/>
    </w:rPr>
  </w:style>
  <w:style w:type="paragraph" w:customStyle="1" w:styleId="Nombretabla">
    <w:name w:val="Nombre tabla"/>
    <w:aliases w:val="figuras..."/>
    <w:basedOn w:val="Normal"/>
    <w:link w:val="Nombretabla1"/>
    <w:rsid w:val="005A0A3F"/>
    <w:pPr>
      <w:spacing w:before="60" w:after="180"/>
      <w:jc w:val="both"/>
    </w:pPr>
    <w:rPr>
      <w:rFonts w:ascii="Arial" w:hAnsi="Arial"/>
      <w:i/>
      <w:iCs/>
      <w:sz w:val="22"/>
      <w:szCs w:val="22"/>
    </w:rPr>
  </w:style>
  <w:style w:type="character" w:customStyle="1" w:styleId="Nombretabla1">
    <w:name w:val="Nombre tabla1"/>
    <w:aliases w:val="figuras... Car Car"/>
    <w:link w:val="Nombretabla"/>
    <w:locked/>
    <w:rsid w:val="005A0A3F"/>
    <w:rPr>
      <w:rFonts w:ascii="Arial" w:hAnsi="Arial"/>
      <w:i/>
      <w:iCs/>
      <w:sz w:val="22"/>
      <w:szCs w:val="22"/>
    </w:rPr>
  </w:style>
  <w:style w:type="character" w:customStyle="1" w:styleId="Title-2">
    <w:name w:val="Title-2"/>
    <w:rsid w:val="005A0A3F"/>
    <w:rPr>
      <w:rFonts w:ascii="Times New Roman" w:hAnsi="Times New Roman"/>
      <w:b/>
      <w:sz w:val="24"/>
    </w:rPr>
  </w:style>
  <w:style w:type="paragraph" w:customStyle="1" w:styleId="ASJr">
    <w:name w:val="ASJr"/>
    <w:basedOn w:val="Normal"/>
    <w:rsid w:val="005A0A3F"/>
    <w:pPr>
      <w:jc w:val="both"/>
    </w:pPr>
    <w:rPr>
      <w:rFonts w:ascii="Arial" w:hAnsi="Arial" w:cs="Arial"/>
      <w:sz w:val="20"/>
      <w:szCs w:val="20"/>
      <w:lang w:val="en-GB" w:eastAsia="es-ES"/>
    </w:rPr>
  </w:style>
  <w:style w:type="paragraph" w:customStyle="1" w:styleId="Autores">
    <w:name w:val="Autores"/>
    <w:basedOn w:val="Normal"/>
    <w:qFormat/>
    <w:rsid w:val="005A0A3F"/>
    <w:pPr>
      <w:jc w:val="center"/>
    </w:pPr>
    <w:rPr>
      <w:b/>
      <w:sz w:val="22"/>
      <w:szCs w:val="22"/>
      <w:lang w:val="es-ES" w:eastAsia="es-ES"/>
    </w:rPr>
  </w:style>
  <w:style w:type="paragraph" w:customStyle="1" w:styleId="Afiliaciones">
    <w:name w:val="Afiliaciones"/>
    <w:basedOn w:val="Normal"/>
    <w:qFormat/>
    <w:rsid w:val="005A0A3F"/>
    <w:pPr>
      <w:jc w:val="center"/>
    </w:pPr>
    <w:rPr>
      <w:sz w:val="20"/>
      <w:szCs w:val="22"/>
      <w:lang w:val="es-ES" w:eastAsia="es-ES"/>
    </w:rPr>
  </w:style>
  <w:style w:type="paragraph" w:customStyle="1" w:styleId="TituloResumen">
    <w:name w:val="Titulo Resumen"/>
    <w:basedOn w:val="Ttulo1"/>
    <w:qFormat/>
    <w:rsid w:val="005A0A3F"/>
    <w:pPr>
      <w:spacing w:before="0" w:after="0"/>
      <w:jc w:val="center"/>
    </w:pPr>
    <w:rPr>
      <w:rFonts w:ascii="Times New Roman" w:hAnsi="Times New Roman"/>
      <w:iCs/>
      <w:caps/>
      <w:kern w:val="0"/>
      <w:sz w:val="22"/>
      <w:szCs w:val="24"/>
      <w:lang w:val="en-US" w:eastAsia="en-US"/>
    </w:rPr>
  </w:style>
  <w:style w:type="character" w:customStyle="1" w:styleId="TextoindependienteCar">
    <w:name w:val="Texto independiente Car"/>
    <w:link w:val="Textoindependiente"/>
    <w:rsid w:val="005A0A3F"/>
    <w:rPr>
      <w:sz w:val="24"/>
      <w:lang w:val="es-ES" w:eastAsia="es-ES"/>
    </w:rPr>
  </w:style>
  <w:style w:type="paragraph" w:customStyle="1" w:styleId="Prrafodelista1">
    <w:name w:val="Párrafo de lista1"/>
    <w:basedOn w:val="Normal"/>
    <w:uiPriority w:val="34"/>
    <w:qFormat/>
    <w:rsid w:val="005A0A3F"/>
    <w:pPr>
      <w:spacing w:after="200" w:line="276" w:lineRule="auto"/>
      <w:ind w:left="720"/>
      <w:contextualSpacing/>
    </w:pPr>
    <w:rPr>
      <w:rFonts w:ascii="Calibri" w:eastAsia="Calibri" w:hAnsi="Calibri"/>
      <w:sz w:val="22"/>
      <w:szCs w:val="22"/>
      <w:lang w:val="es-ES" w:eastAsia="en-US"/>
    </w:rPr>
  </w:style>
  <w:style w:type="paragraph" w:customStyle="1" w:styleId="Default">
    <w:name w:val="Default"/>
    <w:rsid w:val="005A0A3F"/>
    <w:pPr>
      <w:autoSpaceDE w:val="0"/>
      <w:autoSpaceDN w:val="0"/>
      <w:adjustRightInd w:val="0"/>
    </w:pPr>
    <w:rPr>
      <w:rFonts w:ascii="Arial" w:eastAsiaTheme="minorHAnsi" w:hAnsi="Arial" w:cs="Arial"/>
      <w:color w:val="000000"/>
      <w:sz w:val="24"/>
      <w:szCs w:val="24"/>
      <w:lang w:val="es-ES" w:eastAsia="en-US"/>
    </w:rPr>
  </w:style>
</w:styles>
</file>

<file path=word/webSettings.xml><?xml version="1.0" encoding="utf-8"?>
<w:webSettings xmlns:r="http://schemas.openxmlformats.org/officeDocument/2006/relationships" xmlns:w="http://schemas.openxmlformats.org/wordprocessingml/2006/main">
  <w:divs>
    <w:div w:id="582953607">
      <w:bodyDiv w:val="1"/>
      <w:marLeft w:val="0"/>
      <w:marRight w:val="0"/>
      <w:marTop w:val="0"/>
      <w:marBottom w:val="0"/>
      <w:divBdr>
        <w:top w:val="none" w:sz="0" w:space="0" w:color="auto"/>
        <w:left w:val="none" w:sz="0" w:space="0" w:color="auto"/>
        <w:bottom w:val="none" w:sz="0" w:space="0" w:color="auto"/>
        <w:right w:val="none" w:sz="0" w:space="0" w:color="auto"/>
      </w:divBdr>
      <w:divsChild>
        <w:div w:id="985890395">
          <w:marLeft w:val="0"/>
          <w:marRight w:val="0"/>
          <w:marTop w:val="0"/>
          <w:marBottom w:val="0"/>
          <w:divBdr>
            <w:top w:val="none" w:sz="0" w:space="0" w:color="auto"/>
            <w:left w:val="none" w:sz="0" w:space="0" w:color="auto"/>
            <w:bottom w:val="none" w:sz="0" w:space="0" w:color="auto"/>
            <w:right w:val="none" w:sz="0" w:space="0" w:color="auto"/>
          </w:divBdr>
        </w:div>
      </w:divsChild>
    </w:div>
    <w:div w:id="694040724">
      <w:bodyDiv w:val="1"/>
      <w:marLeft w:val="0"/>
      <w:marRight w:val="0"/>
      <w:marTop w:val="0"/>
      <w:marBottom w:val="0"/>
      <w:divBdr>
        <w:top w:val="none" w:sz="0" w:space="0" w:color="auto"/>
        <w:left w:val="none" w:sz="0" w:space="0" w:color="auto"/>
        <w:bottom w:val="none" w:sz="0" w:space="0" w:color="auto"/>
        <w:right w:val="none" w:sz="0" w:space="0" w:color="auto"/>
      </w:divBdr>
    </w:div>
    <w:div w:id="756367274">
      <w:bodyDiv w:val="1"/>
      <w:marLeft w:val="0"/>
      <w:marRight w:val="0"/>
      <w:marTop w:val="0"/>
      <w:marBottom w:val="0"/>
      <w:divBdr>
        <w:top w:val="none" w:sz="0" w:space="0" w:color="auto"/>
        <w:left w:val="none" w:sz="0" w:space="0" w:color="auto"/>
        <w:bottom w:val="none" w:sz="0" w:space="0" w:color="auto"/>
        <w:right w:val="none" w:sz="0" w:space="0" w:color="auto"/>
      </w:divBdr>
    </w:div>
    <w:div w:id="1907573006">
      <w:bodyDiv w:val="1"/>
      <w:marLeft w:val="0"/>
      <w:marRight w:val="0"/>
      <w:marTop w:val="0"/>
      <w:marBottom w:val="0"/>
      <w:divBdr>
        <w:top w:val="none" w:sz="0" w:space="0" w:color="auto"/>
        <w:left w:val="none" w:sz="0" w:space="0" w:color="auto"/>
        <w:bottom w:val="none" w:sz="0" w:space="0" w:color="auto"/>
        <w:right w:val="none" w:sz="0" w:space="0" w:color="auto"/>
      </w:divBdr>
      <w:divsChild>
        <w:div w:id="136070141">
          <w:marLeft w:val="0"/>
          <w:marRight w:val="0"/>
          <w:marTop w:val="0"/>
          <w:marBottom w:val="0"/>
          <w:divBdr>
            <w:top w:val="none" w:sz="0" w:space="0" w:color="auto"/>
            <w:left w:val="none" w:sz="0" w:space="0" w:color="auto"/>
            <w:bottom w:val="none" w:sz="0" w:space="0" w:color="auto"/>
            <w:right w:val="none" w:sz="0" w:space="0" w:color="auto"/>
          </w:divBdr>
        </w:div>
        <w:div w:id="603611570">
          <w:marLeft w:val="0"/>
          <w:marRight w:val="0"/>
          <w:marTop w:val="0"/>
          <w:marBottom w:val="0"/>
          <w:divBdr>
            <w:top w:val="none" w:sz="0" w:space="0" w:color="auto"/>
            <w:left w:val="none" w:sz="0" w:space="0" w:color="auto"/>
            <w:bottom w:val="none" w:sz="0" w:space="0" w:color="auto"/>
            <w:right w:val="none" w:sz="0" w:space="0" w:color="auto"/>
          </w:divBdr>
        </w:div>
        <w:div w:id="1419670772">
          <w:marLeft w:val="0"/>
          <w:marRight w:val="0"/>
          <w:marTop w:val="0"/>
          <w:marBottom w:val="0"/>
          <w:divBdr>
            <w:top w:val="none" w:sz="0" w:space="0" w:color="auto"/>
            <w:left w:val="none" w:sz="0" w:space="0" w:color="auto"/>
            <w:bottom w:val="none" w:sz="0" w:space="0" w:color="auto"/>
            <w:right w:val="none" w:sz="0" w:space="0" w:color="auto"/>
          </w:divBdr>
        </w:div>
        <w:div w:id="1441031365">
          <w:marLeft w:val="0"/>
          <w:marRight w:val="0"/>
          <w:marTop w:val="0"/>
          <w:marBottom w:val="0"/>
          <w:divBdr>
            <w:top w:val="none" w:sz="0" w:space="0" w:color="auto"/>
            <w:left w:val="none" w:sz="0" w:space="0" w:color="auto"/>
            <w:bottom w:val="none" w:sz="0" w:space="0" w:color="auto"/>
            <w:right w:val="none" w:sz="0" w:space="0" w:color="auto"/>
          </w:divBdr>
        </w:div>
        <w:div w:id="20008897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w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16.jpeg"/><Relationship Id="rId21" Type="http://schemas.openxmlformats.org/officeDocument/2006/relationships/image" Target="media/image5.wmf"/><Relationship Id="rId34" Type="http://schemas.openxmlformats.org/officeDocument/2006/relationships/oleObject" Target="embeddings/oleObject11.bin"/><Relationship Id="rId42" Type="http://schemas.openxmlformats.org/officeDocument/2006/relationships/oleObject" Target="embeddings/oleObject12.bin"/><Relationship Id="rId47" Type="http://schemas.openxmlformats.org/officeDocument/2006/relationships/image" Target="media/image20.wmf"/><Relationship Id="rId50" Type="http://schemas.openxmlformats.org/officeDocument/2006/relationships/image" Target="media/image22.png"/><Relationship Id="rId55" Type="http://schemas.openxmlformats.org/officeDocument/2006/relationships/image" Target="media/image26.jpeg"/><Relationship Id="rId63" Type="http://schemas.openxmlformats.org/officeDocument/2006/relationships/image" Target="media/image31.wmf"/><Relationship Id="rId68" Type="http://schemas.openxmlformats.org/officeDocument/2006/relationships/oleObject" Target="embeddings/oleObject22.bin"/><Relationship Id="rId76"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image" Target="media/image35.gif"/><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image" Target="media/image9.png"/><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4.png"/><Relationship Id="rId40" Type="http://schemas.openxmlformats.org/officeDocument/2006/relationships/chart" Target="charts/chart1.xml"/><Relationship Id="rId45" Type="http://schemas.openxmlformats.org/officeDocument/2006/relationships/image" Target="media/image19.wmf"/><Relationship Id="rId53" Type="http://schemas.openxmlformats.org/officeDocument/2006/relationships/oleObject" Target="embeddings/oleObject16.bin"/><Relationship Id="rId58" Type="http://schemas.openxmlformats.org/officeDocument/2006/relationships/oleObject" Target="embeddings/oleObject17.bin"/><Relationship Id="rId66" Type="http://schemas.openxmlformats.org/officeDocument/2006/relationships/oleObject" Target="embeddings/oleObject21.bin"/><Relationship Id="rId74" Type="http://schemas.openxmlformats.org/officeDocument/2006/relationships/header" Target="header5.xm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0.wmf"/><Relationship Id="rId10" Type="http://schemas.openxmlformats.org/officeDocument/2006/relationships/footer" Target="footer1.xml"/><Relationship Id="rId19" Type="http://schemas.openxmlformats.org/officeDocument/2006/relationships/image" Target="media/image4.wmf"/><Relationship Id="rId31" Type="http://schemas.openxmlformats.org/officeDocument/2006/relationships/image" Target="media/image10.png"/><Relationship Id="rId44" Type="http://schemas.openxmlformats.org/officeDocument/2006/relationships/oleObject" Target="embeddings/oleObject13.bin"/><Relationship Id="rId52" Type="http://schemas.openxmlformats.org/officeDocument/2006/relationships/image" Target="media/image24.wmf"/><Relationship Id="rId60" Type="http://schemas.openxmlformats.org/officeDocument/2006/relationships/oleObject" Target="embeddings/oleObject18.bin"/><Relationship Id="rId65" Type="http://schemas.openxmlformats.org/officeDocument/2006/relationships/image" Target="media/image32.wmf"/><Relationship Id="rId73" Type="http://schemas.openxmlformats.org/officeDocument/2006/relationships/header" Target="header4.xml"/><Relationship Id="rId78" Type="http://schemas.openxmlformats.org/officeDocument/2006/relationships/footer" Target="footer5.xml"/><Relationship Id="rId8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8.wmf"/><Relationship Id="rId30" Type="http://schemas.openxmlformats.org/officeDocument/2006/relationships/oleObject" Target="embeddings/oleObject9.bin"/><Relationship Id="rId35" Type="http://schemas.openxmlformats.org/officeDocument/2006/relationships/image" Target="media/image12.emf"/><Relationship Id="rId43" Type="http://schemas.openxmlformats.org/officeDocument/2006/relationships/image" Target="media/image18.wmf"/><Relationship Id="rId48" Type="http://schemas.openxmlformats.org/officeDocument/2006/relationships/oleObject" Target="embeddings/oleObject15.bin"/><Relationship Id="rId56" Type="http://schemas.openxmlformats.org/officeDocument/2006/relationships/image" Target="media/image27.jpeg"/><Relationship Id="rId64" Type="http://schemas.openxmlformats.org/officeDocument/2006/relationships/oleObject" Target="embeddings/oleObject20.bin"/><Relationship Id="rId69" Type="http://schemas.openxmlformats.org/officeDocument/2006/relationships/image" Target="media/image34.wmf"/><Relationship Id="rId77" Type="http://schemas.openxmlformats.org/officeDocument/2006/relationships/header" Target="header6.xml"/><Relationship Id="rId8" Type="http://schemas.openxmlformats.org/officeDocument/2006/relationships/header" Target="header1.xml"/><Relationship Id="rId51" Type="http://schemas.openxmlformats.org/officeDocument/2006/relationships/image" Target="media/image23.jpeg"/><Relationship Id="rId72" Type="http://schemas.openxmlformats.org/officeDocument/2006/relationships/image" Target="media/image36.jpe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wmf"/><Relationship Id="rId25" Type="http://schemas.openxmlformats.org/officeDocument/2006/relationships/image" Target="media/image7.wmf"/><Relationship Id="rId33" Type="http://schemas.openxmlformats.org/officeDocument/2006/relationships/image" Target="media/image11.png"/><Relationship Id="rId38" Type="http://schemas.openxmlformats.org/officeDocument/2006/relationships/image" Target="media/image15.png"/><Relationship Id="rId46" Type="http://schemas.openxmlformats.org/officeDocument/2006/relationships/oleObject" Target="embeddings/oleObject14.bin"/><Relationship Id="rId59" Type="http://schemas.openxmlformats.org/officeDocument/2006/relationships/image" Target="media/image29.wmf"/><Relationship Id="rId67" Type="http://schemas.openxmlformats.org/officeDocument/2006/relationships/image" Target="media/image33.wmf"/><Relationship Id="rId20" Type="http://schemas.openxmlformats.org/officeDocument/2006/relationships/oleObject" Target="embeddings/oleObject4.bin"/><Relationship Id="rId41" Type="http://schemas.openxmlformats.org/officeDocument/2006/relationships/image" Target="media/image17.wmf"/><Relationship Id="rId54" Type="http://schemas.openxmlformats.org/officeDocument/2006/relationships/image" Target="media/image25.jpeg"/><Relationship Id="rId62" Type="http://schemas.openxmlformats.org/officeDocument/2006/relationships/oleObject" Target="embeddings/oleObject19.bin"/><Relationship Id="rId70" Type="http://schemas.openxmlformats.org/officeDocument/2006/relationships/oleObject" Target="embeddings/oleObject23.bin"/><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wmf"/><Relationship Id="rId23" Type="http://schemas.openxmlformats.org/officeDocument/2006/relationships/image" Target="media/image6.wmf"/><Relationship Id="rId28" Type="http://schemas.openxmlformats.org/officeDocument/2006/relationships/oleObject" Target="embeddings/oleObject8.bin"/><Relationship Id="rId36" Type="http://schemas.openxmlformats.org/officeDocument/2006/relationships/image" Target="media/image13.png"/><Relationship Id="rId49" Type="http://schemas.openxmlformats.org/officeDocument/2006/relationships/image" Target="media/image21.png"/><Relationship Id="rId57" Type="http://schemas.openxmlformats.org/officeDocument/2006/relationships/image" Target="media/image28.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6464999k\AppData\Local\Microsoft\Windows\Temporary%20Internet%20Files\Content.Outlook\S2HD64TN\080113_modelo_articulo_conpat2013.dotx"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Andrade\Documents\RESULTADOS%20y%20graficos\0%20CARMEN\Cloruros\limite%20Cl\log-normal-datos%20rilem.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t-BR"/>
  <c:clrMapOvr bg1="lt1" tx1="dk1" bg2="lt2" tx2="dk2" accent1="accent1" accent2="accent2" accent3="accent3" accent4="accent4" accent5="accent5" accent6="accent6" hlink="hlink" folHlink="folHlink"/>
  <c:chart>
    <c:title>
      <c:tx>
        <c:rich>
          <a:bodyPr/>
          <a:lstStyle/>
          <a:p>
            <a:pPr>
              <a:defRPr/>
            </a:pPr>
            <a:r>
              <a:rPr lang="es-ES" sz="1400"/>
              <a:t>D. Izquierdo 2004 G. Markeset 2009</a:t>
            </a:r>
          </a:p>
        </c:rich>
      </c:tx>
    </c:title>
    <c:plotArea>
      <c:layout>
        <c:manualLayout>
          <c:layoutTarget val="inner"/>
          <c:xMode val="edge"/>
          <c:yMode val="edge"/>
          <c:x val="0.15228230051480046"/>
          <c:y val="0.18171772859263668"/>
          <c:w val="0.78594576408962968"/>
          <c:h val="0.58101283087791622"/>
        </c:manualLayout>
      </c:layout>
      <c:scatterChart>
        <c:scatterStyle val="smoothMarker"/>
        <c:ser>
          <c:idx val="2"/>
          <c:order val="0"/>
          <c:tx>
            <c:v>f1(x)</c:v>
          </c:tx>
          <c:spPr>
            <a:ln>
              <a:solidFill>
                <a:schemeClr val="tx2">
                  <a:lumMod val="60000"/>
                  <a:lumOff val="40000"/>
                </a:schemeClr>
              </a:solidFill>
            </a:ln>
          </c:spPr>
          <c:marker>
            <c:symbol val="none"/>
          </c:marker>
          <c:xVal>
            <c:numRef>
              <c:f>'Izquierdo Markeset'!$B$5:$B$10005</c:f>
              <c:numCache>
                <c:formatCode>General</c:formatCode>
                <c:ptCount val="10001"/>
                <c:pt idx="0">
                  <c:v>1.0000000000000086E-5</c:v>
                </c:pt>
                <c:pt idx="1">
                  <c:v>2.4100000000000011E-4</c:v>
                </c:pt>
                <c:pt idx="2">
                  <c:v>4.7200000000000112E-4</c:v>
                </c:pt>
                <c:pt idx="3">
                  <c:v>7.0300000000000505E-4</c:v>
                </c:pt>
                <c:pt idx="4">
                  <c:v>9.3400000000000264E-4</c:v>
                </c:pt>
                <c:pt idx="5">
                  <c:v>1.1650000000000041E-3</c:v>
                </c:pt>
                <c:pt idx="6">
                  <c:v>1.3960000000000099E-3</c:v>
                </c:pt>
                <c:pt idx="7">
                  <c:v>1.627000000000008E-3</c:v>
                </c:pt>
                <c:pt idx="8">
                  <c:v>1.8580000000000113E-3</c:v>
                </c:pt>
                <c:pt idx="9">
                  <c:v>2.089000000000001E-3</c:v>
                </c:pt>
                <c:pt idx="10">
                  <c:v>2.3200000000000052E-3</c:v>
                </c:pt>
                <c:pt idx="11">
                  <c:v>2.5510000000000012E-3</c:v>
                </c:pt>
                <c:pt idx="12">
                  <c:v>2.7820000000000132E-3</c:v>
                </c:pt>
                <c:pt idx="13">
                  <c:v>3.0130000000000092E-3</c:v>
                </c:pt>
                <c:pt idx="14">
                  <c:v>3.244000000000022E-3</c:v>
                </c:pt>
                <c:pt idx="15">
                  <c:v>3.4750000000000015E-3</c:v>
                </c:pt>
                <c:pt idx="16">
                  <c:v>3.7060000000000183E-3</c:v>
                </c:pt>
                <c:pt idx="17">
                  <c:v>3.9369999999999995E-3</c:v>
                </c:pt>
                <c:pt idx="18">
                  <c:v>4.1679999999999955E-3</c:v>
                </c:pt>
                <c:pt idx="19">
                  <c:v>4.3989999999999993E-3</c:v>
                </c:pt>
                <c:pt idx="20">
                  <c:v>4.6300000000000013E-3</c:v>
                </c:pt>
                <c:pt idx="21">
                  <c:v>4.8609999999999999E-3</c:v>
                </c:pt>
                <c:pt idx="22">
                  <c:v>5.092000000000001E-3</c:v>
                </c:pt>
                <c:pt idx="23">
                  <c:v>5.3229999999999996E-3</c:v>
                </c:pt>
                <c:pt idx="24">
                  <c:v>5.5540000000000034E-3</c:v>
                </c:pt>
                <c:pt idx="25">
                  <c:v>5.7849999999999993E-3</c:v>
                </c:pt>
                <c:pt idx="26">
                  <c:v>6.0160000000000283E-3</c:v>
                </c:pt>
                <c:pt idx="27">
                  <c:v>6.2470000000000104E-3</c:v>
                </c:pt>
                <c:pt idx="28">
                  <c:v>6.4780000000000471E-3</c:v>
                </c:pt>
                <c:pt idx="29">
                  <c:v>6.7090000000000422E-3</c:v>
                </c:pt>
                <c:pt idx="30">
                  <c:v>6.9400000000000408E-3</c:v>
                </c:pt>
                <c:pt idx="31">
                  <c:v>7.1710000000000359E-3</c:v>
                </c:pt>
                <c:pt idx="32">
                  <c:v>7.4020000000000353E-3</c:v>
                </c:pt>
                <c:pt idx="33">
                  <c:v>7.6330000000000347E-3</c:v>
                </c:pt>
                <c:pt idx="34">
                  <c:v>7.8640000000000012E-3</c:v>
                </c:pt>
                <c:pt idx="35">
                  <c:v>8.0950000000000379E-3</c:v>
                </c:pt>
                <c:pt idx="36">
                  <c:v>8.3260000000000244E-3</c:v>
                </c:pt>
                <c:pt idx="37">
                  <c:v>8.5570000000000247E-3</c:v>
                </c:pt>
                <c:pt idx="38">
                  <c:v>8.7880000000000041E-3</c:v>
                </c:pt>
                <c:pt idx="39">
                  <c:v>9.0190000000000044E-3</c:v>
                </c:pt>
                <c:pt idx="40">
                  <c:v>9.2500000000000065E-3</c:v>
                </c:pt>
                <c:pt idx="41">
                  <c:v>9.4810000000000068E-3</c:v>
                </c:pt>
                <c:pt idx="42">
                  <c:v>9.7120000000000227E-3</c:v>
                </c:pt>
                <c:pt idx="43">
                  <c:v>9.9430000000000247E-3</c:v>
                </c:pt>
                <c:pt idx="44">
                  <c:v>1.0173999999999996E-2</c:v>
                </c:pt>
                <c:pt idx="45">
                  <c:v>1.0404999999999999E-2</c:v>
                </c:pt>
                <c:pt idx="46">
                  <c:v>1.0636E-2</c:v>
                </c:pt>
                <c:pt idx="47">
                  <c:v>1.0867000000000005E-2</c:v>
                </c:pt>
                <c:pt idx="48">
                  <c:v>1.1098000000000005E-2</c:v>
                </c:pt>
                <c:pt idx="49">
                  <c:v>1.1329000000000021E-2</c:v>
                </c:pt>
                <c:pt idx="50">
                  <c:v>1.1559999999999996E-2</c:v>
                </c:pt>
                <c:pt idx="51">
                  <c:v>1.1791000000000025E-2</c:v>
                </c:pt>
                <c:pt idx="52">
                  <c:v>1.2022000000000001E-2</c:v>
                </c:pt>
                <c:pt idx="53">
                  <c:v>1.2253E-2</c:v>
                </c:pt>
                <c:pt idx="54">
                  <c:v>1.2484000000000009E-2</c:v>
                </c:pt>
                <c:pt idx="55">
                  <c:v>1.2715000000000001E-2</c:v>
                </c:pt>
                <c:pt idx="56">
                  <c:v>1.2945999999999999E-2</c:v>
                </c:pt>
                <c:pt idx="57">
                  <c:v>1.3176999999999998E-2</c:v>
                </c:pt>
                <c:pt idx="58">
                  <c:v>1.3408000000000005E-2</c:v>
                </c:pt>
                <c:pt idx="59">
                  <c:v>1.3639000000000005E-2</c:v>
                </c:pt>
                <c:pt idx="60">
                  <c:v>1.3870000000000045E-2</c:v>
                </c:pt>
                <c:pt idx="61">
                  <c:v>1.4101000000000009E-2</c:v>
                </c:pt>
                <c:pt idx="62">
                  <c:v>1.4331999999999998E-2</c:v>
                </c:pt>
                <c:pt idx="63">
                  <c:v>1.4563000000000001E-2</c:v>
                </c:pt>
                <c:pt idx="64">
                  <c:v>1.4794000000000002E-2</c:v>
                </c:pt>
                <c:pt idx="65">
                  <c:v>1.5025000000000007E-2</c:v>
                </c:pt>
                <c:pt idx="66">
                  <c:v>1.5256000000000004E-2</c:v>
                </c:pt>
                <c:pt idx="67">
                  <c:v>1.5487000000000009E-2</c:v>
                </c:pt>
                <c:pt idx="68">
                  <c:v>1.5717999999999999E-2</c:v>
                </c:pt>
                <c:pt idx="69">
                  <c:v>1.5949000000000001E-2</c:v>
                </c:pt>
                <c:pt idx="70">
                  <c:v>1.6180000000000055E-2</c:v>
                </c:pt>
                <c:pt idx="71">
                  <c:v>1.6411000000000023E-2</c:v>
                </c:pt>
                <c:pt idx="72">
                  <c:v>1.6642000000000073E-2</c:v>
                </c:pt>
                <c:pt idx="73">
                  <c:v>1.6873000000000041E-2</c:v>
                </c:pt>
                <c:pt idx="74">
                  <c:v>1.7104000000000015E-2</c:v>
                </c:pt>
                <c:pt idx="75">
                  <c:v>1.7335000000000007E-2</c:v>
                </c:pt>
                <c:pt idx="76">
                  <c:v>1.7566000000000009E-2</c:v>
                </c:pt>
                <c:pt idx="77">
                  <c:v>1.7797000000000007E-2</c:v>
                </c:pt>
                <c:pt idx="78">
                  <c:v>1.8028000000000009E-2</c:v>
                </c:pt>
                <c:pt idx="79">
                  <c:v>1.8259000000000001E-2</c:v>
                </c:pt>
                <c:pt idx="80">
                  <c:v>1.8489999999999999E-2</c:v>
                </c:pt>
                <c:pt idx="81">
                  <c:v>1.8721000000000081E-2</c:v>
                </c:pt>
                <c:pt idx="82">
                  <c:v>1.8952000000000021E-2</c:v>
                </c:pt>
                <c:pt idx="83">
                  <c:v>1.9183000000000092E-2</c:v>
                </c:pt>
                <c:pt idx="84">
                  <c:v>1.9414000000000001E-2</c:v>
                </c:pt>
                <c:pt idx="85">
                  <c:v>1.9645000000000093E-2</c:v>
                </c:pt>
                <c:pt idx="86">
                  <c:v>1.9876000000000001E-2</c:v>
                </c:pt>
                <c:pt idx="87">
                  <c:v>2.0107000000000014E-2</c:v>
                </c:pt>
                <c:pt idx="88">
                  <c:v>2.0338000000000002E-2</c:v>
                </c:pt>
                <c:pt idx="89">
                  <c:v>2.0569E-2</c:v>
                </c:pt>
                <c:pt idx="90">
                  <c:v>2.0799999999999999E-2</c:v>
                </c:pt>
                <c:pt idx="91">
                  <c:v>2.1031000000000188E-2</c:v>
                </c:pt>
                <c:pt idx="92">
                  <c:v>2.126200000000001E-2</c:v>
                </c:pt>
                <c:pt idx="93">
                  <c:v>2.1493000000000085E-2</c:v>
                </c:pt>
                <c:pt idx="94">
                  <c:v>2.1724E-2</c:v>
                </c:pt>
                <c:pt idx="95">
                  <c:v>2.1954999999999999E-2</c:v>
                </c:pt>
                <c:pt idx="96">
                  <c:v>2.2186000000000011E-2</c:v>
                </c:pt>
                <c:pt idx="97">
                  <c:v>2.2417000000000149E-2</c:v>
                </c:pt>
                <c:pt idx="98">
                  <c:v>2.2648000000000078E-2</c:v>
                </c:pt>
                <c:pt idx="99">
                  <c:v>2.2879000000000222E-2</c:v>
                </c:pt>
                <c:pt idx="100">
                  <c:v>2.3109999999999999E-2</c:v>
                </c:pt>
                <c:pt idx="101">
                  <c:v>2.3341000000000011E-2</c:v>
                </c:pt>
                <c:pt idx="102">
                  <c:v>2.3572000000000006E-2</c:v>
                </c:pt>
                <c:pt idx="103">
                  <c:v>2.3803000000000015E-2</c:v>
                </c:pt>
                <c:pt idx="104">
                  <c:v>2.4034000000000041E-2</c:v>
                </c:pt>
                <c:pt idx="105">
                  <c:v>2.4264999999999998E-2</c:v>
                </c:pt>
                <c:pt idx="106">
                  <c:v>2.4496000000000011E-2</c:v>
                </c:pt>
                <c:pt idx="107">
                  <c:v>2.4726999999999978E-2</c:v>
                </c:pt>
                <c:pt idx="108">
                  <c:v>2.4957999999999998E-2</c:v>
                </c:pt>
                <c:pt idx="109">
                  <c:v>2.5189000000000041E-2</c:v>
                </c:pt>
                <c:pt idx="110">
                  <c:v>2.5420000000000002E-2</c:v>
                </c:pt>
                <c:pt idx="111">
                  <c:v>2.5651000000000139E-2</c:v>
                </c:pt>
                <c:pt idx="112">
                  <c:v>2.5882000000000051E-2</c:v>
                </c:pt>
                <c:pt idx="113">
                  <c:v>2.6113000000000015E-2</c:v>
                </c:pt>
                <c:pt idx="114">
                  <c:v>2.634400000000001E-2</c:v>
                </c:pt>
                <c:pt idx="115">
                  <c:v>2.6575000000000151E-2</c:v>
                </c:pt>
                <c:pt idx="116">
                  <c:v>2.6806000000000055E-2</c:v>
                </c:pt>
                <c:pt idx="117">
                  <c:v>2.7037000000000207E-2</c:v>
                </c:pt>
                <c:pt idx="118">
                  <c:v>2.7268000000000014E-2</c:v>
                </c:pt>
                <c:pt idx="119">
                  <c:v>2.7499000000000162E-2</c:v>
                </c:pt>
                <c:pt idx="120">
                  <c:v>2.7730000000000081E-2</c:v>
                </c:pt>
                <c:pt idx="121">
                  <c:v>2.7961000000000055E-2</c:v>
                </c:pt>
                <c:pt idx="122">
                  <c:v>2.8191999999999998E-2</c:v>
                </c:pt>
                <c:pt idx="123">
                  <c:v>2.8423000000000014E-2</c:v>
                </c:pt>
                <c:pt idx="124">
                  <c:v>2.8653999999999999E-2</c:v>
                </c:pt>
                <c:pt idx="125">
                  <c:v>2.8885000000000056E-2</c:v>
                </c:pt>
                <c:pt idx="126">
                  <c:v>2.9116E-2</c:v>
                </c:pt>
                <c:pt idx="127">
                  <c:v>2.9347000000000012E-2</c:v>
                </c:pt>
                <c:pt idx="128">
                  <c:v>2.9578000000000011E-2</c:v>
                </c:pt>
                <c:pt idx="129">
                  <c:v>2.9809000000000092E-2</c:v>
                </c:pt>
                <c:pt idx="130">
                  <c:v>3.0040000000000042E-2</c:v>
                </c:pt>
                <c:pt idx="131">
                  <c:v>3.0271000000000207E-2</c:v>
                </c:pt>
                <c:pt idx="132">
                  <c:v>3.0502000000000012E-2</c:v>
                </c:pt>
                <c:pt idx="133">
                  <c:v>3.0733000000000153E-2</c:v>
                </c:pt>
                <c:pt idx="134">
                  <c:v>3.0963999999999998E-2</c:v>
                </c:pt>
                <c:pt idx="135">
                  <c:v>3.1195000000000042E-2</c:v>
                </c:pt>
                <c:pt idx="136">
                  <c:v>3.1426000000000016E-2</c:v>
                </c:pt>
                <c:pt idx="137">
                  <c:v>3.1657000000000116E-2</c:v>
                </c:pt>
                <c:pt idx="138">
                  <c:v>3.1888000000000055E-2</c:v>
                </c:pt>
                <c:pt idx="139">
                  <c:v>3.2119000000000036E-2</c:v>
                </c:pt>
                <c:pt idx="140">
                  <c:v>3.2350000000000011E-2</c:v>
                </c:pt>
                <c:pt idx="141">
                  <c:v>3.2581000000000096E-2</c:v>
                </c:pt>
                <c:pt idx="142">
                  <c:v>3.2812000000000056E-2</c:v>
                </c:pt>
                <c:pt idx="143">
                  <c:v>3.3043000000000051E-2</c:v>
                </c:pt>
                <c:pt idx="144">
                  <c:v>3.3274000000000012E-2</c:v>
                </c:pt>
                <c:pt idx="145">
                  <c:v>3.3505000000000021E-2</c:v>
                </c:pt>
                <c:pt idx="146">
                  <c:v>3.3736000000000002E-2</c:v>
                </c:pt>
                <c:pt idx="147">
                  <c:v>3.3967000000000004E-2</c:v>
                </c:pt>
                <c:pt idx="148">
                  <c:v>3.4198000000000006E-2</c:v>
                </c:pt>
                <c:pt idx="149">
                  <c:v>3.4429000000000015E-2</c:v>
                </c:pt>
                <c:pt idx="150">
                  <c:v>3.466000000000001E-2</c:v>
                </c:pt>
                <c:pt idx="151">
                  <c:v>3.4891000000000019E-2</c:v>
                </c:pt>
                <c:pt idx="152">
                  <c:v>3.5122E-2</c:v>
                </c:pt>
                <c:pt idx="153">
                  <c:v>3.5353000000000002E-2</c:v>
                </c:pt>
                <c:pt idx="154">
                  <c:v>3.5584000000000011E-2</c:v>
                </c:pt>
                <c:pt idx="155">
                  <c:v>3.5815000000000159E-2</c:v>
                </c:pt>
                <c:pt idx="156">
                  <c:v>3.6046000000000036E-2</c:v>
                </c:pt>
                <c:pt idx="157">
                  <c:v>3.6277000000000226E-2</c:v>
                </c:pt>
                <c:pt idx="158">
                  <c:v>3.650800000000004E-2</c:v>
                </c:pt>
                <c:pt idx="159">
                  <c:v>3.6739000000000056E-2</c:v>
                </c:pt>
                <c:pt idx="160">
                  <c:v>3.6970000000000086E-2</c:v>
                </c:pt>
                <c:pt idx="161">
                  <c:v>3.7201000000000255E-2</c:v>
                </c:pt>
                <c:pt idx="162">
                  <c:v>3.7432000000000243E-2</c:v>
                </c:pt>
                <c:pt idx="163">
                  <c:v>3.7663000000000092E-2</c:v>
                </c:pt>
                <c:pt idx="164">
                  <c:v>3.7894000000000115E-2</c:v>
                </c:pt>
                <c:pt idx="165">
                  <c:v>3.8125000000000006E-2</c:v>
                </c:pt>
                <c:pt idx="166">
                  <c:v>3.8356000000000001E-2</c:v>
                </c:pt>
                <c:pt idx="167">
                  <c:v>3.8587000000000017E-2</c:v>
                </c:pt>
                <c:pt idx="168">
                  <c:v>3.8818000000000012E-2</c:v>
                </c:pt>
                <c:pt idx="169">
                  <c:v>3.9049000000000056E-2</c:v>
                </c:pt>
                <c:pt idx="170">
                  <c:v>3.9280000000000016E-2</c:v>
                </c:pt>
                <c:pt idx="171">
                  <c:v>3.9511000000000018E-2</c:v>
                </c:pt>
                <c:pt idx="172">
                  <c:v>3.9742000000000006E-2</c:v>
                </c:pt>
                <c:pt idx="173">
                  <c:v>3.9973000000000092E-2</c:v>
                </c:pt>
                <c:pt idx="174">
                  <c:v>4.0203999999999997E-2</c:v>
                </c:pt>
                <c:pt idx="175">
                  <c:v>4.0435000000000013E-2</c:v>
                </c:pt>
                <c:pt idx="176">
                  <c:v>4.0666000000000084E-2</c:v>
                </c:pt>
                <c:pt idx="177">
                  <c:v>4.0897000000000266E-2</c:v>
                </c:pt>
                <c:pt idx="178">
                  <c:v>4.1128000000000005E-2</c:v>
                </c:pt>
                <c:pt idx="179">
                  <c:v>4.1359000000000007E-2</c:v>
                </c:pt>
                <c:pt idx="180">
                  <c:v>4.1590000000000023E-2</c:v>
                </c:pt>
                <c:pt idx="181">
                  <c:v>4.1820999999999997E-2</c:v>
                </c:pt>
                <c:pt idx="182">
                  <c:v>4.2052000000000124E-2</c:v>
                </c:pt>
                <c:pt idx="183">
                  <c:v>4.2283000000000029E-2</c:v>
                </c:pt>
                <c:pt idx="184">
                  <c:v>4.2514000000000031E-2</c:v>
                </c:pt>
                <c:pt idx="185">
                  <c:v>4.2745000000000012E-2</c:v>
                </c:pt>
                <c:pt idx="186">
                  <c:v>4.2976000000000084E-2</c:v>
                </c:pt>
                <c:pt idx="187">
                  <c:v>4.3207000000000002E-2</c:v>
                </c:pt>
                <c:pt idx="188">
                  <c:v>4.3438000000000004E-2</c:v>
                </c:pt>
                <c:pt idx="189">
                  <c:v>4.3669000000000006E-2</c:v>
                </c:pt>
                <c:pt idx="190">
                  <c:v>4.3900000000000022E-2</c:v>
                </c:pt>
                <c:pt idx="191">
                  <c:v>4.4131000000000024E-2</c:v>
                </c:pt>
                <c:pt idx="192">
                  <c:v>4.4362000000000477E-2</c:v>
                </c:pt>
                <c:pt idx="193">
                  <c:v>4.4593000000000334E-2</c:v>
                </c:pt>
                <c:pt idx="194">
                  <c:v>4.482400000000003E-2</c:v>
                </c:pt>
                <c:pt idx="195">
                  <c:v>4.5055000000000012E-2</c:v>
                </c:pt>
                <c:pt idx="196">
                  <c:v>4.5286000000000083E-2</c:v>
                </c:pt>
                <c:pt idx="197">
                  <c:v>4.5517000000000113E-2</c:v>
                </c:pt>
                <c:pt idx="198">
                  <c:v>4.5748000000000004E-2</c:v>
                </c:pt>
                <c:pt idx="199">
                  <c:v>4.5979000000000006E-2</c:v>
                </c:pt>
                <c:pt idx="200">
                  <c:v>4.6210000000000001E-2</c:v>
                </c:pt>
                <c:pt idx="201">
                  <c:v>4.6440999999999996E-2</c:v>
                </c:pt>
                <c:pt idx="202">
                  <c:v>4.6672000000000005E-2</c:v>
                </c:pt>
                <c:pt idx="203">
                  <c:v>4.6903000000000014E-2</c:v>
                </c:pt>
                <c:pt idx="204">
                  <c:v>4.713400000000003E-2</c:v>
                </c:pt>
                <c:pt idx="205">
                  <c:v>4.7365000000000122E-2</c:v>
                </c:pt>
                <c:pt idx="206">
                  <c:v>4.7596000000000388E-2</c:v>
                </c:pt>
                <c:pt idx="207">
                  <c:v>4.7827000000000112E-2</c:v>
                </c:pt>
                <c:pt idx="208">
                  <c:v>4.8058000000000003E-2</c:v>
                </c:pt>
                <c:pt idx="209">
                  <c:v>4.8289000000000006E-2</c:v>
                </c:pt>
                <c:pt idx="210">
                  <c:v>4.8520000000000001E-2</c:v>
                </c:pt>
                <c:pt idx="211">
                  <c:v>4.8751000000000023E-2</c:v>
                </c:pt>
                <c:pt idx="212">
                  <c:v>4.8982000000000039E-2</c:v>
                </c:pt>
                <c:pt idx="213">
                  <c:v>4.9213000000000132E-2</c:v>
                </c:pt>
                <c:pt idx="214">
                  <c:v>4.944400000000003E-2</c:v>
                </c:pt>
                <c:pt idx="215">
                  <c:v>4.9674999999999997E-2</c:v>
                </c:pt>
                <c:pt idx="216">
                  <c:v>4.9906000000000325E-2</c:v>
                </c:pt>
                <c:pt idx="217">
                  <c:v>5.0137000000000084E-2</c:v>
                </c:pt>
                <c:pt idx="218">
                  <c:v>5.0368000000000114E-2</c:v>
                </c:pt>
                <c:pt idx="219">
                  <c:v>5.0599000000000033E-2</c:v>
                </c:pt>
                <c:pt idx="220">
                  <c:v>5.0830000000000111E-2</c:v>
                </c:pt>
                <c:pt idx="221">
                  <c:v>5.1061000000000023E-2</c:v>
                </c:pt>
                <c:pt idx="222">
                  <c:v>5.1292000000000032E-2</c:v>
                </c:pt>
                <c:pt idx="223">
                  <c:v>5.1523000000000006E-2</c:v>
                </c:pt>
                <c:pt idx="224">
                  <c:v>5.1754000000000022E-2</c:v>
                </c:pt>
                <c:pt idx="225">
                  <c:v>5.1984999999999996E-2</c:v>
                </c:pt>
                <c:pt idx="226">
                  <c:v>5.2216000000000276E-2</c:v>
                </c:pt>
                <c:pt idx="227">
                  <c:v>5.2447000000000021E-2</c:v>
                </c:pt>
                <c:pt idx="228">
                  <c:v>5.2678000000000003E-2</c:v>
                </c:pt>
                <c:pt idx="229">
                  <c:v>5.2909000000000032E-2</c:v>
                </c:pt>
                <c:pt idx="230">
                  <c:v>5.3140000000000007E-2</c:v>
                </c:pt>
                <c:pt idx="231">
                  <c:v>5.3371000000000016E-2</c:v>
                </c:pt>
                <c:pt idx="232">
                  <c:v>5.3602000000000032E-2</c:v>
                </c:pt>
                <c:pt idx="233">
                  <c:v>5.3833000000000103E-2</c:v>
                </c:pt>
                <c:pt idx="234">
                  <c:v>5.4064000000000133E-2</c:v>
                </c:pt>
                <c:pt idx="235">
                  <c:v>5.4295000000000031E-2</c:v>
                </c:pt>
                <c:pt idx="236">
                  <c:v>5.4526000000000123E-2</c:v>
                </c:pt>
                <c:pt idx="237">
                  <c:v>5.4757000000000396E-2</c:v>
                </c:pt>
                <c:pt idx="238">
                  <c:v>5.4988000000000113E-2</c:v>
                </c:pt>
                <c:pt idx="239">
                  <c:v>5.5219000000000004E-2</c:v>
                </c:pt>
                <c:pt idx="240">
                  <c:v>5.5450000000000034E-2</c:v>
                </c:pt>
                <c:pt idx="241">
                  <c:v>5.5681000000000001E-2</c:v>
                </c:pt>
                <c:pt idx="242">
                  <c:v>5.5912000000000343E-2</c:v>
                </c:pt>
                <c:pt idx="243">
                  <c:v>5.6143000000000005E-2</c:v>
                </c:pt>
                <c:pt idx="244">
                  <c:v>5.6374000000000007E-2</c:v>
                </c:pt>
                <c:pt idx="245">
                  <c:v>5.6604999999999996E-2</c:v>
                </c:pt>
                <c:pt idx="246">
                  <c:v>5.6836000000000123E-2</c:v>
                </c:pt>
                <c:pt idx="247">
                  <c:v>5.7067000000000374E-2</c:v>
                </c:pt>
                <c:pt idx="248">
                  <c:v>5.7298000000000092E-2</c:v>
                </c:pt>
                <c:pt idx="249">
                  <c:v>5.7529000000000004E-2</c:v>
                </c:pt>
                <c:pt idx="250">
                  <c:v>5.7760000000000387E-2</c:v>
                </c:pt>
                <c:pt idx="251">
                  <c:v>5.7991000000000133E-2</c:v>
                </c:pt>
                <c:pt idx="252">
                  <c:v>5.8222000000000017E-2</c:v>
                </c:pt>
                <c:pt idx="253">
                  <c:v>5.8453000000000074E-2</c:v>
                </c:pt>
                <c:pt idx="254">
                  <c:v>5.8684000000000007E-2</c:v>
                </c:pt>
                <c:pt idx="255">
                  <c:v>5.891500000000003E-2</c:v>
                </c:pt>
                <c:pt idx="256">
                  <c:v>5.9146000000000094E-2</c:v>
                </c:pt>
                <c:pt idx="257">
                  <c:v>5.9377000000000298E-2</c:v>
                </c:pt>
                <c:pt idx="258">
                  <c:v>5.9608000000000029E-2</c:v>
                </c:pt>
                <c:pt idx="259">
                  <c:v>5.9839000000000114E-2</c:v>
                </c:pt>
                <c:pt idx="260">
                  <c:v>6.0070000000000033E-2</c:v>
                </c:pt>
                <c:pt idx="261">
                  <c:v>6.0301000000000084E-2</c:v>
                </c:pt>
                <c:pt idx="262">
                  <c:v>6.0532000000000134E-2</c:v>
                </c:pt>
                <c:pt idx="263">
                  <c:v>6.0763000000000407E-2</c:v>
                </c:pt>
                <c:pt idx="264">
                  <c:v>6.0994000000000104E-2</c:v>
                </c:pt>
                <c:pt idx="265">
                  <c:v>6.1224999999999995E-2</c:v>
                </c:pt>
                <c:pt idx="266">
                  <c:v>6.1456000000000031E-2</c:v>
                </c:pt>
                <c:pt idx="267">
                  <c:v>6.1687000000000013E-2</c:v>
                </c:pt>
                <c:pt idx="268">
                  <c:v>6.1918000000000029E-2</c:v>
                </c:pt>
                <c:pt idx="269">
                  <c:v>6.2148999999999996E-2</c:v>
                </c:pt>
                <c:pt idx="270">
                  <c:v>6.2380000000000331E-2</c:v>
                </c:pt>
                <c:pt idx="271">
                  <c:v>6.2611000000000014E-2</c:v>
                </c:pt>
                <c:pt idx="272">
                  <c:v>6.2842000000000092E-2</c:v>
                </c:pt>
                <c:pt idx="273">
                  <c:v>6.3073000000000004E-2</c:v>
                </c:pt>
                <c:pt idx="274">
                  <c:v>6.3304000000000082E-2</c:v>
                </c:pt>
                <c:pt idx="275">
                  <c:v>6.3534999999999994E-2</c:v>
                </c:pt>
                <c:pt idx="276">
                  <c:v>6.376600000000035E-2</c:v>
                </c:pt>
                <c:pt idx="277">
                  <c:v>6.3997000000000109E-2</c:v>
                </c:pt>
                <c:pt idx="278">
                  <c:v>6.4227999999999993E-2</c:v>
                </c:pt>
                <c:pt idx="279">
                  <c:v>6.4459000000000072E-2</c:v>
                </c:pt>
                <c:pt idx="280">
                  <c:v>6.4690000000000122E-2</c:v>
                </c:pt>
                <c:pt idx="281">
                  <c:v>6.4921000000000034E-2</c:v>
                </c:pt>
                <c:pt idx="282">
                  <c:v>6.5152000000000113E-2</c:v>
                </c:pt>
                <c:pt idx="283">
                  <c:v>6.5383000000000094E-2</c:v>
                </c:pt>
                <c:pt idx="284">
                  <c:v>6.5614000000000033E-2</c:v>
                </c:pt>
                <c:pt idx="285">
                  <c:v>6.5845000000000001E-2</c:v>
                </c:pt>
                <c:pt idx="286">
                  <c:v>6.6075999999999996E-2</c:v>
                </c:pt>
                <c:pt idx="287">
                  <c:v>6.6307000000000033E-2</c:v>
                </c:pt>
                <c:pt idx="288">
                  <c:v>6.6538000000000014E-2</c:v>
                </c:pt>
                <c:pt idx="289">
                  <c:v>6.6769000000000023E-2</c:v>
                </c:pt>
                <c:pt idx="290">
                  <c:v>6.7000000000000073E-2</c:v>
                </c:pt>
                <c:pt idx="291">
                  <c:v>6.7231000000000013E-2</c:v>
                </c:pt>
                <c:pt idx="292">
                  <c:v>6.7462000000000424E-2</c:v>
                </c:pt>
                <c:pt idx="293">
                  <c:v>6.7693000000000114E-2</c:v>
                </c:pt>
                <c:pt idx="294">
                  <c:v>6.7924000000000026E-2</c:v>
                </c:pt>
                <c:pt idx="295">
                  <c:v>6.8154999999999993E-2</c:v>
                </c:pt>
                <c:pt idx="296">
                  <c:v>6.8386000000000335E-2</c:v>
                </c:pt>
                <c:pt idx="297">
                  <c:v>6.8617000000000039E-2</c:v>
                </c:pt>
                <c:pt idx="298">
                  <c:v>6.8847999999999993E-2</c:v>
                </c:pt>
                <c:pt idx="299">
                  <c:v>6.9079000000000043E-2</c:v>
                </c:pt>
                <c:pt idx="300">
                  <c:v>6.9310000000000455E-2</c:v>
                </c:pt>
                <c:pt idx="301">
                  <c:v>6.9541000000000019E-2</c:v>
                </c:pt>
                <c:pt idx="302">
                  <c:v>6.9772000000000445E-2</c:v>
                </c:pt>
                <c:pt idx="303">
                  <c:v>7.0003000000000093E-2</c:v>
                </c:pt>
                <c:pt idx="304">
                  <c:v>7.0234000000000033E-2</c:v>
                </c:pt>
                <c:pt idx="305">
                  <c:v>7.0465000000000028E-2</c:v>
                </c:pt>
                <c:pt idx="306">
                  <c:v>7.069600000000012E-2</c:v>
                </c:pt>
                <c:pt idx="307">
                  <c:v>7.0927000000000032E-2</c:v>
                </c:pt>
                <c:pt idx="308">
                  <c:v>7.1158000000000013E-2</c:v>
                </c:pt>
                <c:pt idx="309">
                  <c:v>7.1388999999999994E-2</c:v>
                </c:pt>
                <c:pt idx="310">
                  <c:v>7.1620000000000003E-2</c:v>
                </c:pt>
                <c:pt idx="311">
                  <c:v>7.1851000000000012E-2</c:v>
                </c:pt>
                <c:pt idx="312">
                  <c:v>7.2082000000000368E-2</c:v>
                </c:pt>
                <c:pt idx="313">
                  <c:v>7.2313000000000502E-2</c:v>
                </c:pt>
                <c:pt idx="314">
                  <c:v>7.2544000000000011E-2</c:v>
                </c:pt>
                <c:pt idx="315">
                  <c:v>7.2775000000000034E-2</c:v>
                </c:pt>
                <c:pt idx="316">
                  <c:v>7.3006000000000182E-2</c:v>
                </c:pt>
                <c:pt idx="317">
                  <c:v>7.3237000000000024E-2</c:v>
                </c:pt>
                <c:pt idx="318">
                  <c:v>7.3468000000000033E-2</c:v>
                </c:pt>
                <c:pt idx="319">
                  <c:v>7.3699000000000014E-2</c:v>
                </c:pt>
                <c:pt idx="320">
                  <c:v>7.3930000000000023E-2</c:v>
                </c:pt>
                <c:pt idx="321">
                  <c:v>7.4161000000000074E-2</c:v>
                </c:pt>
                <c:pt idx="322">
                  <c:v>7.439200000000061E-2</c:v>
                </c:pt>
                <c:pt idx="323">
                  <c:v>7.4623000000000037E-2</c:v>
                </c:pt>
                <c:pt idx="324">
                  <c:v>7.4854000000000129E-2</c:v>
                </c:pt>
                <c:pt idx="325">
                  <c:v>7.5085000000000027E-2</c:v>
                </c:pt>
                <c:pt idx="326">
                  <c:v>7.5316000000000466E-2</c:v>
                </c:pt>
                <c:pt idx="327">
                  <c:v>7.5547000000000003E-2</c:v>
                </c:pt>
                <c:pt idx="328">
                  <c:v>7.5778000000000054E-2</c:v>
                </c:pt>
                <c:pt idx="329">
                  <c:v>7.6008999999999993E-2</c:v>
                </c:pt>
                <c:pt idx="330">
                  <c:v>7.6240000000000002E-2</c:v>
                </c:pt>
                <c:pt idx="331">
                  <c:v>7.6471000000000011E-2</c:v>
                </c:pt>
                <c:pt idx="332">
                  <c:v>7.6702000000000103E-2</c:v>
                </c:pt>
                <c:pt idx="333">
                  <c:v>7.6933000000000071E-2</c:v>
                </c:pt>
                <c:pt idx="334">
                  <c:v>7.7164000000000094E-2</c:v>
                </c:pt>
                <c:pt idx="335">
                  <c:v>7.7395000000000241E-2</c:v>
                </c:pt>
                <c:pt idx="336">
                  <c:v>7.7626000000000028E-2</c:v>
                </c:pt>
                <c:pt idx="337">
                  <c:v>7.7857000000000121E-2</c:v>
                </c:pt>
                <c:pt idx="338">
                  <c:v>7.8088000000000032E-2</c:v>
                </c:pt>
                <c:pt idx="339">
                  <c:v>7.8319000000000083E-2</c:v>
                </c:pt>
                <c:pt idx="340">
                  <c:v>7.8549999999999995E-2</c:v>
                </c:pt>
                <c:pt idx="341">
                  <c:v>7.8781000000000073E-2</c:v>
                </c:pt>
                <c:pt idx="342">
                  <c:v>7.9012000000000568E-2</c:v>
                </c:pt>
                <c:pt idx="343">
                  <c:v>7.9243000000000022E-2</c:v>
                </c:pt>
                <c:pt idx="344">
                  <c:v>7.94740000000001E-2</c:v>
                </c:pt>
                <c:pt idx="345">
                  <c:v>7.9705000000000192E-2</c:v>
                </c:pt>
                <c:pt idx="346">
                  <c:v>7.9936000000000437E-2</c:v>
                </c:pt>
                <c:pt idx="347">
                  <c:v>8.0167000000000058E-2</c:v>
                </c:pt>
                <c:pt idx="348">
                  <c:v>8.0398000000000025E-2</c:v>
                </c:pt>
                <c:pt idx="349">
                  <c:v>8.0629000000000228E-2</c:v>
                </c:pt>
                <c:pt idx="350">
                  <c:v>8.0860000000000098E-2</c:v>
                </c:pt>
                <c:pt idx="351">
                  <c:v>8.1091000000000024E-2</c:v>
                </c:pt>
                <c:pt idx="352">
                  <c:v>8.1322000000000033E-2</c:v>
                </c:pt>
                <c:pt idx="353">
                  <c:v>8.1553000000000042E-2</c:v>
                </c:pt>
                <c:pt idx="354">
                  <c:v>8.1784000000000037E-2</c:v>
                </c:pt>
                <c:pt idx="355">
                  <c:v>8.2015000000000032E-2</c:v>
                </c:pt>
                <c:pt idx="356">
                  <c:v>8.2246E-2</c:v>
                </c:pt>
                <c:pt idx="357">
                  <c:v>8.2477000000000009E-2</c:v>
                </c:pt>
                <c:pt idx="358">
                  <c:v>8.2708000000000045E-2</c:v>
                </c:pt>
                <c:pt idx="359">
                  <c:v>8.293900000000004E-2</c:v>
                </c:pt>
                <c:pt idx="360">
                  <c:v>8.3170000000000077E-2</c:v>
                </c:pt>
                <c:pt idx="361">
                  <c:v>8.3401000000000045E-2</c:v>
                </c:pt>
                <c:pt idx="362">
                  <c:v>8.3632000000000248E-2</c:v>
                </c:pt>
                <c:pt idx="363">
                  <c:v>8.3863000000000201E-2</c:v>
                </c:pt>
                <c:pt idx="364">
                  <c:v>8.4094000000000668E-2</c:v>
                </c:pt>
                <c:pt idx="365">
                  <c:v>8.4325000000000247E-2</c:v>
                </c:pt>
                <c:pt idx="366">
                  <c:v>8.4556000000000853E-2</c:v>
                </c:pt>
                <c:pt idx="367">
                  <c:v>8.4787000000000057E-2</c:v>
                </c:pt>
                <c:pt idx="368">
                  <c:v>8.5018000000000024E-2</c:v>
                </c:pt>
                <c:pt idx="369">
                  <c:v>8.5249000000000033E-2</c:v>
                </c:pt>
                <c:pt idx="370">
                  <c:v>8.5480000000000014E-2</c:v>
                </c:pt>
                <c:pt idx="371">
                  <c:v>8.5711000000000023E-2</c:v>
                </c:pt>
                <c:pt idx="372">
                  <c:v>8.5942000000000005E-2</c:v>
                </c:pt>
                <c:pt idx="373">
                  <c:v>8.6173E-2</c:v>
                </c:pt>
                <c:pt idx="374">
                  <c:v>8.6404000000000036E-2</c:v>
                </c:pt>
                <c:pt idx="375">
                  <c:v>8.6635000000000267E-2</c:v>
                </c:pt>
                <c:pt idx="376">
                  <c:v>8.6866000000000068E-2</c:v>
                </c:pt>
                <c:pt idx="377">
                  <c:v>8.7097000000000063E-2</c:v>
                </c:pt>
                <c:pt idx="378">
                  <c:v>8.7328000000000003E-2</c:v>
                </c:pt>
                <c:pt idx="379">
                  <c:v>8.7559000000000206E-2</c:v>
                </c:pt>
                <c:pt idx="380">
                  <c:v>8.7790000000000062E-2</c:v>
                </c:pt>
                <c:pt idx="381">
                  <c:v>8.8021000000000571E-2</c:v>
                </c:pt>
                <c:pt idx="382">
                  <c:v>8.8252000000000205E-2</c:v>
                </c:pt>
                <c:pt idx="383">
                  <c:v>8.8482999999999992E-2</c:v>
                </c:pt>
                <c:pt idx="384">
                  <c:v>8.871400000000057E-2</c:v>
                </c:pt>
                <c:pt idx="385">
                  <c:v>8.8945000000000246E-2</c:v>
                </c:pt>
                <c:pt idx="386">
                  <c:v>8.9176000000000061E-2</c:v>
                </c:pt>
                <c:pt idx="387">
                  <c:v>8.9407000000000028E-2</c:v>
                </c:pt>
                <c:pt idx="388">
                  <c:v>8.9638000000000551E-2</c:v>
                </c:pt>
                <c:pt idx="389">
                  <c:v>8.986900000000006E-2</c:v>
                </c:pt>
                <c:pt idx="390">
                  <c:v>9.0100000000000027E-2</c:v>
                </c:pt>
                <c:pt idx="391">
                  <c:v>9.0331000000000022E-2</c:v>
                </c:pt>
                <c:pt idx="392">
                  <c:v>9.0562000000000226E-2</c:v>
                </c:pt>
                <c:pt idx="393">
                  <c:v>9.0793000000000068E-2</c:v>
                </c:pt>
                <c:pt idx="394">
                  <c:v>9.1024000000000591E-2</c:v>
                </c:pt>
                <c:pt idx="395">
                  <c:v>9.1255000000000266E-2</c:v>
                </c:pt>
                <c:pt idx="396">
                  <c:v>9.1486000000000012E-2</c:v>
                </c:pt>
                <c:pt idx="397">
                  <c:v>9.1717000000000035E-2</c:v>
                </c:pt>
                <c:pt idx="398">
                  <c:v>9.1948000000000002E-2</c:v>
                </c:pt>
                <c:pt idx="399">
                  <c:v>9.2179000000000011E-2</c:v>
                </c:pt>
                <c:pt idx="400">
                  <c:v>9.2409999999999992E-2</c:v>
                </c:pt>
                <c:pt idx="401">
                  <c:v>9.2641000000000043E-2</c:v>
                </c:pt>
                <c:pt idx="402">
                  <c:v>9.287200000000001E-2</c:v>
                </c:pt>
                <c:pt idx="403">
                  <c:v>9.3103000000000047E-2</c:v>
                </c:pt>
                <c:pt idx="404">
                  <c:v>9.3334000000000583E-2</c:v>
                </c:pt>
                <c:pt idx="405">
                  <c:v>9.3565000000000856E-2</c:v>
                </c:pt>
                <c:pt idx="406">
                  <c:v>9.3796000000000754E-2</c:v>
                </c:pt>
                <c:pt idx="407">
                  <c:v>9.4027000000000568E-2</c:v>
                </c:pt>
                <c:pt idx="408">
                  <c:v>9.4258000000000244E-2</c:v>
                </c:pt>
                <c:pt idx="409">
                  <c:v>9.4489000000000017E-2</c:v>
                </c:pt>
                <c:pt idx="410">
                  <c:v>9.4720000000000568E-2</c:v>
                </c:pt>
                <c:pt idx="411">
                  <c:v>9.4951000000000368E-2</c:v>
                </c:pt>
                <c:pt idx="412">
                  <c:v>9.518200000000003E-2</c:v>
                </c:pt>
                <c:pt idx="413">
                  <c:v>9.5413000000000012E-2</c:v>
                </c:pt>
                <c:pt idx="414">
                  <c:v>9.5644000000000298E-2</c:v>
                </c:pt>
                <c:pt idx="415">
                  <c:v>9.5875000000000168E-2</c:v>
                </c:pt>
                <c:pt idx="416">
                  <c:v>9.6106000000000066E-2</c:v>
                </c:pt>
                <c:pt idx="417">
                  <c:v>9.6337000000000034E-2</c:v>
                </c:pt>
                <c:pt idx="418">
                  <c:v>9.6568000000000223E-2</c:v>
                </c:pt>
                <c:pt idx="419">
                  <c:v>9.6799000000000066E-2</c:v>
                </c:pt>
                <c:pt idx="420">
                  <c:v>9.7030000000000047E-2</c:v>
                </c:pt>
                <c:pt idx="421">
                  <c:v>9.7261000000000014E-2</c:v>
                </c:pt>
                <c:pt idx="422">
                  <c:v>9.7492000000000009E-2</c:v>
                </c:pt>
                <c:pt idx="423">
                  <c:v>9.7723000000000046E-2</c:v>
                </c:pt>
                <c:pt idx="424">
                  <c:v>9.7954000000000263E-2</c:v>
                </c:pt>
                <c:pt idx="425">
                  <c:v>9.8185000000000078E-2</c:v>
                </c:pt>
                <c:pt idx="426">
                  <c:v>9.8416000000000045E-2</c:v>
                </c:pt>
                <c:pt idx="427">
                  <c:v>9.8647000000000248E-2</c:v>
                </c:pt>
                <c:pt idx="428">
                  <c:v>9.8878000000000243E-2</c:v>
                </c:pt>
                <c:pt idx="429">
                  <c:v>9.9109000000000058E-2</c:v>
                </c:pt>
                <c:pt idx="430">
                  <c:v>9.9340000000000026E-2</c:v>
                </c:pt>
                <c:pt idx="431">
                  <c:v>9.9571000000000243E-2</c:v>
                </c:pt>
                <c:pt idx="432">
                  <c:v>9.9802000000000057E-2</c:v>
                </c:pt>
                <c:pt idx="433">
                  <c:v>0.10003300000000002</c:v>
                </c:pt>
                <c:pt idx="434">
                  <c:v>0.10026399999999999</c:v>
                </c:pt>
                <c:pt idx="435">
                  <c:v>0.10049500000000022</c:v>
                </c:pt>
                <c:pt idx="436">
                  <c:v>0.10072600000000059</c:v>
                </c:pt>
                <c:pt idx="437">
                  <c:v>0.10095699999999998</c:v>
                </c:pt>
                <c:pt idx="438">
                  <c:v>0.101188</c:v>
                </c:pt>
                <c:pt idx="439">
                  <c:v>0.101419</c:v>
                </c:pt>
                <c:pt idx="440">
                  <c:v>0.10165</c:v>
                </c:pt>
                <c:pt idx="441">
                  <c:v>0.101881</c:v>
                </c:pt>
                <c:pt idx="442">
                  <c:v>0.10211199999999998</c:v>
                </c:pt>
                <c:pt idx="443">
                  <c:v>0.102343</c:v>
                </c:pt>
                <c:pt idx="444">
                  <c:v>0.10257400000000012</c:v>
                </c:pt>
                <c:pt idx="445">
                  <c:v>0.10280499999999998</c:v>
                </c:pt>
                <c:pt idx="446">
                  <c:v>0.10303600000000022</c:v>
                </c:pt>
                <c:pt idx="447">
                  <c:v>0.10326700000000009</c:v>
                </c:pt>
                <c:pt idx="448">
                  <c:v>0.10349799999999998</c:v>
                </c:pt>
                <c:pt idx="449">
                  <c:v>0.10372900000000022</c:v>
                </c:pt>
                <c:pt idx="450">
                  <c:v>0.10396000000000002</c:v>
                </c:pt>
                <c:pt idx="451">
                  <c:v>0.10419099999999999</c:v>
                </c:pt>
                <c:pt idx="452">
                  <c:v>0.10442200000000022</c:v>
                </c:pt>
                <c:pt idx="453">
                  <c:v>0.10465300000000002</c:v>
                </c:pt>
                <c:pt idx="454">
                  <c:v>0.10488399999999998</c:v>
                </c:pt>
                <c:pt idx="455">
                  <c:v>0.10511500000000019</c:v>
                </c:pt>
                <c:pt idx="456">
                  <c:v>0.10534600000000002</c:v>
                </c:pt>
                <c:pt idx="457">
                  <c:v>0.105577</c:v>
                </c:pt>
                <c:pt idx="458">
                  <c:v>0.105808</c:v>
                </c:pt>
                <c:pt idx="459">
                  <c:v>0.10603899999999998</c:v>
                </c:pt>
                <c:pt idx="460">
                  <c:v>0.10627000000000029</c:v>
                </c:pt>
                <c:pt idx="461">
                  <c:v>0.10650100000000012</c:v>
                </c:pt>
                <c:pt idx="462">
                  <c:v>0.10673199999999999</c:v>
                </c:pt>
                <c:pt idx="463">
                  <c:v>0.10696300000000022</c:v>
                </c:pt>
                <c:pt idx="464">
                  <c:v>0.10719400000000066</c:v>
                </c:pt>
                <c:pt idx="465">
                  <c:v>0.10742499999999999</c:v>
                </c:pt>
                <c:pt idx="466">
                  <c:v>0.10765600000000022</c:v>
                </c:pt>
                <c:pt idx="467">
                  <c:v>0.107887</c:v>
                </c:pt>
                <c:pt idx="468">
                  <c:v>0.10811799999999998</c:v>
                </c:pt>
                <c:pt idx="469">
                  <c:v>0.108349</c:v>
                </c:pt>
                <c:pt idx="470">
                  <c:v>0.10858000000000002</c:v>
                </c:pt>
                <c:pt idx="471">
                  <c:v>0.108811</c:v>
                </c:pt>
                <c:pt idx="472">
                  <c:v>0.10904200000000012</c:v>
                </c:pt>
                <c:pt idx="473">
                  <c:v>0.10927300000000056</c:v>
                </c:pt>
                <c:pt idx="474">
                  <c:v>0.10950400000000043</c:v>
                </c:pt>
                <c:pt idx="475">
                  <c:v>0.10973500000000069</c:v>
                </c:pt>
                <c:pt idx="476">
                  <c:v>0.10996599999999999</c:v>
                </c:pt>
                <c:pt idx="477">
                  <c:v>0.11019700000000003</c:v>
                </c:pt>
                <c:pt idx="478">
                  <c:v>0.11042800000000003</c:v>
                </c:pt>
                <c:pt idx="479">
                  <c:v>0.11065899999999952</c:v>
                </c:pt>
                <c:pt idx="480">
                  <c:v>0.11089000000000003</c:v>
                </c:pt>
                <c:pt idx="481">
                  <c:v>0.11112100000000012</c:v>
                </c:pt>
                <c:pt idx="482">
                  <c:v>0.11135199999999949</c:v>
                </c:pt>
                <c:pt idx="483">
                  <c:v>0.11158300000000003</c:v>
                </c:pt>
                <c:pt idx="484">
                  <c:v>0.11181400000000001</c:v>
                </c:pt>
                <c:pt idx="485">
                  <c:v>0.11204499999999998</c:v>
                </c:pt>
                <c:pt idx="486">
                  <c:v>0.11227600000000022</c:v>
                </c:pt>
                <c:pt idx="487">
                  <c:v>0.11250700000000001</c:v>
                </c:pt>
                <c:pt idx="488">
                  <c:v>0.11273800000000003</c:v>
                </c:pt>
                <c:pt idx="489">
                  <c:v>0.11296900000000003</c:v>
                </c:pt>
                <c:pt idx="490">
                  <c:v>0.11320000000000006</c:v>
                </c:pt>
                <c:pt idx="491">
                  <c:v>0.11343100000000003</c:v>
                </c:pt>
                <c:pt idx="492">
                  <c:v>0.11366200000000019</c:v>
                </c:pt>
                <c:pt idx="493">
                  <c:v>0.11389299999999998</c:v>
                </c:pt>
                <c:pt idx="494">
                  <c:v>0.11412400000000029</c:v>
                </c:pt>
                <c:pt idx="495">
                  <c:v>0.11435500000000003</c:v>
                </c:pt>
                <c:pt idx="496">
                  <c:v>0.11458599999999998</c:v>
                </c:pt>
                <c:pt idx="497">
                  <c:v>0.11481699999999995</c:v>
                </c:pt>
                <c:pt idx="498">
                  <c:v>0.11504800000000003</c:v>
                </c:pt>
                <c:pt idx="499">
                  <c:v>0.11527899999999998</c:v>
                </c:pt>
                <c:pt idx="500">
                  <c:v>0.11551000000000003</c:v>
                </c:pt>
                <c:pt idx="501">
                  <c:v>0.11574100000000009</c:v>
                </c:pt>
                <c:pt idx="502">
                  <c:v>0.11597199999999998</c:v>
                </c:pt>
                <c:pt idx="503">
                  <c:v>0.11620300000000022</c:v>
                </c:pt>
                <c:pt idx="504">
                  <c:v>0.11643400000000009</c:v>
                </c:pt>
                <c:pt idx="505">
                  <c:v>0.11666500000000048</c:v>
                </c:pt>
                <c:pt idx="506">
                  <c:v>0.11689600000000019</c:v>
                </c:pt>
                <c:pt idx="507">
                  <c:v>0.11712700000000006</c:v>
                </c:pt>
                <c:pt idx="508">
                  <c:v>0.11735799999999943</c:v>
                </c:pt>
                <c:pt idx="509">
                  <c:v>0.11758900000000003</c:v>
                </c:pt>
                <c:pt idx="510">
                  <c:v>0.11781999999999952</c:v>
                </c:pt>
                <c:pt idx="511">
                  <c:v>0.11805100000000003</c:v>
                </c:pt>
                <c:pt idx="512">
                  <c:v>0.11828200000000016</c:v>
                </c:pt>
                <c:pt idx="513">
                  <c:v>0.11851299999999998</c:v>
                </c:pt>
                <c:pt idx="514">
                  <c:v>0.11874400000000022</c:v>
                </c:pt>
                <c:pt idx="515">
                  <c:v>0.11897500000000012</c:v>
                </c:pt>
                <c:pt idx="516">
                  <c:v>0.11920600000000053</c:v>
                </c:pt>
                <c:pt idx="517">
                  <c:v>0.11943700000000003</c:v>
                </c:pt>
                <c:pt idx="518">
                  <c:v>0.11966800000000009</c:v>
                </c:pt>
                <c:pt idx="519">
                  <c:v>0.11989899999999998</c:v>
                </c:pt>
                <c:pt idx="520">
                  <c:v>0.12013000000000019</c:v>
                </c:pt>
                <c:pt idx="521">
                  <c:v>0.12036100000000002</c:v>
                </c:pt>
                <c:pt idx="522">
                  <c:v>0.12059200000000043</c:v>
                </c:pt>
                <c:pt idx="523">
                  <c:v>0.12082300000000012</c:v>
                </c:pt>
                <c:pt idx="524">
                  <c:v>0.12105399999999998</c:v>
                </c:pt>
                <c:pt idx="525">
                  <c:v>0.12128500000000043</c:v>
                </c:pt>
                <c:pt idx="526">
                  <c:v>0.12151600000000012</c:v>
                </c:pt>
                <c:pt idx="527">
                  <c:v>0.12174699999999999</c:v>
                </c:pt>
                <c:pt idx="528">
                  <c:v>0.121978</c:v>
                </c:pt>
                <c:pt idx="529">
                  <c:v>0.12220900000000012</c:v>
                </c:pt>
                <c:pt idx="530">
                  <c:v>0.12243999999999998</c:v>
                </c:pt>
                <c:pt idx="531">
                  <c:v>0.12267100000000022</c:v>
                </c:pt>
                <c:pt idx="532">
                  <c:v>0.12290200000000009</c:v>
                </c:pt>
                <c:pt idx="533">
                  <c:v>0.12313299999999999</c:v>
                </c:pt>
                <c:pt idx="534">
                  <c:v>0.12336400000000022</c:v>
                </c:pt>
                <c:pt idx="535">
                  <c:v>0.12359500000000059</c:v>
                </c:pt>
                <c:pt idx="536">
                  <c:v>0.12382599999999999</c:v>
                </c:pt>
                <c:pt idx="537">
                  <c:v>0.124057</c:v>
                </c:pt>
                <c:pt idx="538">
                  <c:v>0.12428800000000002</c:v>
                </c:pt>
                <c:pt idx="539">
                  <c:v>0.124519</c:v>
                </c:pt>
                <c:pt idx="540">
                  <c:v>0.12475000000000012</c:v>
                </c:pt>
                <c:pt idx="541">
                  <c:v>0.12498099999999998</c:v>
                </c:pt>
                <c:pt idx="542">
                  <c:v>0.12521200000000021</c:v>
                </c:pt>
                <c:pt idx="543">
                  <c:v>0.12544300000000044</c:v>
                </c:pt>
                <c:pt idx="544">
                  <c:v>0.12567399999999987</c:v>
                </c:pt>
                <c:pt idx="545">
                  <c:v>0.12590500000000004</c:v>
                </c:pt>
                <c:pt idx="546">
                  <c:v>0.12613600000000003</c:v>
                </c:pt>
                <c:pt idx="547">
                  <c:v>0.12636700000000001</c:v>
                </c:pt>
                <c:pt idx="548">
                  <c:v>0.12659800000000004</c:v>
                </c:pt>
                <c:pt idx="549">
                  <c:v>0.12682900000000003</c:v>
                </c:pt>
                <c:pt idx="550">
                  <c:v>0.12706000000000001</c:v>
                </c:pt>
                <c:pt idx="551">
                  <c:v>0.12729100000000004</c:v>
                </c:pt>
                <c:pt idx="552">
                  <c:v>0.12752200000000002</c:v>
                </c:pt>
                <c:pt idx="553">
                  <c:v>0.12775300000000001</c:v>
                </c:pt>
                <c:pt idx="554">
                  <c:v>0.12798400000000001</c:v>
                </c:pt>
                <c:pt idx="555">
                  <c:v>0.12821500000000041</c:v>
                </c:pt>
                <c:pt idx="556">
                  <c:v>0.12844600000000087</c:v>
                </c:pt>
                <c:pt idx="557">
                  <c:v>0.12867699999999987</c:v>
                </c:pt>
                <c:pt idx="558">
                  <c:v>0.12890800000000024</c:v>
                </c:pt>
                <c:pt idx="559">
                  <c:v>0.129139</c:v>
                </c:pt>
                <c:pt idx="560">
                  <c:v>0.12936999999999999</c:v>
                </c:pt>
                <c:pt idx="561">
                  <c:v>0.12960100000000002</c:v>
                </c:pt>
                <c:pt idx="562">
                  <c:v>0.129832</c:v>
                </c:pt>
                <c:pt idx="563">
                  <c:v>0.13006300000000001</c:v>
                </c:pt>
                <c:pt idx="564">
                  <c:v>0.13029400000000024</c:v>
                </c:pt>
                <c:pt idx="565">
                  <c:v>0.130525</c:v>
                </c:pt>
                <c:pt idx="566">
                  <c:v>0.13075600000000001</c:v>
                </c:pt>
                <c:pt idx="567">
                  <c:v>0.13098700000000021</c:v>
                </c:pt>
                <c:pt idx="568">
                  <c:v>0.13121800000000078</c:v>
                </c:pt>
                <c:pt idx="569">
                  <c:v>0.13144900000000101</c:v>
                </c:pt>
                <c:pt idx="570">
                  <c:v>0.13168000000000002</c:v>
                </c:pt>
                <c:pt idx="571">
                  <c:v>0.13191100000000044</c:v>
                </c:pt>
                <c:pt idx="572">
                  <c:v>0.13214200000000001</c:v>
                </c:pt>
                <c:pt idx="573">
                  <c:v>0.13237300000000002</c:v>
                </c:pt>
                <c:pt idx="574">
                  <c:v>0.132604</c:v>
                </c:pt>
                <c:pt idx="575">
                  <c:v>0.13283500000000001</c:v>
                </c:pt>
                <c:pt idx="576">
                  <c:v>0.13306600000000021</c:v>
                </c:pt>
                <c:pt idx="577">
                  <c:v>0.13329700000000044</c:v>
                </c:pt>
                <c:pt idx="578">
                  <c:v>0.13352800000000001</c:v>
                </c:pt>
                <c:pt idx="579">
                  <c:v>0.13375900000000004</c:v>
                </c:pt>
                <c:pt idx="580">
                  <c:v>0.13399000000000041</c:v>
                </c:pt>
                <c:pt idx="581">
                  <c:v>0.13422100000000001</c:v>
                </c:pt>
                <c:pt idx="582">
                  <c:v>0.13445200000000004</c:v>
                </c:pt>
                <c:pt idx="583">
                  <c:v>0.13468300000000002</c:v>
                </c:pt>
                <c:pt idx="584">
                  <c:v>0.13491400000000087</c:v>
                </c:pt>
                <c:pt idx="585">
                  <c:v>0.13514500000000004</c:v>
                </c:pt>
                <c:pt idx="586">
                  <c:v>0.13537600000000002</c:v>
                </c:pt>
                <c:pt idx="587">
                  <c:v>0.13560700000000001</c:v>
                </c:pt>
                <c:pt idx="588">
                  <c:v>0.13583800000000001</c:v>
                </c:pt>
                <c:pt idx="589">
                  <c:v>0.13606900000000041</c:v>
                </c:pt>
                <c:pt idx="590">
                  <c:v>0.1363</c:v>
                </c:pt>
                <c:pt idx="591">
                  <c:v>0.13653100000000001</c:v>
                </c:pt>
                <c:pt idx="592">
                  <c:v>0.13676200000000024</c:v>
                </c:pt>
                <c:pt idx="593">
                  <c:v>0.13699300000000078</c:v>
                </c:pt>
                <c:pt idx="594">
                  <c:v>0.13722400000000001</c:v>
                </c:pt>
                <c:pt idx="595">
                  <c:v>0.13745500000000024</c:v>
                </c:pt>
                <c:pt idx="596">
                  <c:v>0.137686</c:v>
                </c:pt>
                <c:pt idx="597">
                  <c:v>0.13791700000000101</c:v>
                </c:pt>
                <c:pt idx="598">
                  <c:v>0.13814800000000024</c:v>
                </c:pt>
                <c:pt idx="599">
                  <c:v>0.138379</c:v>
                </c:pt>
                <c:pt idx="600">
                  <c:v>0.13861000000000001</c:v>
                </c:pt>
                <c:pt idx="601">
                  <c:v>0.13884100000000021</c:v>
                </c:pt>
                <c:pt idx="602">
                  <c:v>0.139072</c:v>
                </c:pt>
                <c:pt idx="603">
                  <c:v>0.13930300000000001</c:v>
                </c:pt>
                <c:pt idx="604">
                  <c:v>0.13953400000000021</c:v>
                </c:pt>
                <c:pt idx="605">
                  <c:v>0.13976500000000044</c:v>
                </c:pt>
                <c:pt idx="606">
                  <c:v>0.13999600000000087</c:v>
                </c:pt>
                <c:pt idx="607">
                  <c:v>0.14022700000000021</c:v>
                </c:pt>
                <c:pt idx="608">
                  <c:v>0.14045800000000044</c:v>
                </c:pt>
                <c:pt idx="609">
                  <c:v>0.14068900000000001</c:v>
                </c:pt>
                <c:pt idx="610">
                  <c:v>0.14092000000000021</c:v>
                </c:pt>
                <c:pt idx="611">
                  <c:v>0.141151</c:v>
                </c:pt>
                <c:pt idx="612">
                  <c:v>0.14138200000000001</c:v>
                </c:pt>
                <c:pt idx="613">
                  <c:v>0.14161300000000004</c:v>
                </c:pt>
                <c:pt idx="614">
                  <c:v>0.14184400000000041</c:v>
                </c:pt>
                <c:pt idx="615">
                  <c:v>0.14207500000000001</c:v>
                </c:pt>
                <c:pt idx="616">
                  <c:v>0.14230600000000004</c:v>
                </c:pt>
                <c:pt idx="617">
                  <c:v>0.14253700000000041</c:v>
                </c:pt>
                <c:pt idx="618">
                  <c:v>0.14276800000000087</c:v>
                </c:pt>
                <c:pt idx="619">
                  <c:v>0.14299900000000101</c:v>
                </c:pt>
                <c:pt idx="620">
                  <c:v>0.14323000000000041</c:v>
                </c:pt>
                <c:pt idx="621">
                  <c:v>0.14346100000000087</c:v>
                </c:pt>
                <c:pt idx="622">
                  <c:v>0.14369200000000001</c:v>
                </c:pt>
                <c:pt idx="623">
                  <c:v>0.14392300000000041</c:v>
                </c:pt>
                <c:pt idx="624">
                  <c:v>0.144154</c:v>
                </c:pt>
                <c:pt idx="625">
                  <c:v>0.14438500000000001</c:v>
                </c:pt>
                <c:pt idx="626">
                  <c:v>0.14461600000000024</c:v>
                </c:pt>
                <c:pt idx="627">
                  <c:v>0.14484700000000078</c:v>
                </c:pt>
                <c:pt idx="628">
                  <c:v>0.14507800000000001</c:v>
                </c:pt>
                <c:pt idx="629">
                  <c:v>0.14530900000000024</c:v>
                </c:pt>
                <c:pt idx="630">
                  <c:v>0.14554000000000078</c:v>
                </c:pt>
                <c:pt idx="631">
                  <c:v>0.14577100000000001</c:v>
                </c:pt>
                <c:pt idx="632">
                  <c:v>0.14600200000000021</c:v>
                </c:pt>
                <c:pt idx="633">
                  <c:v>0.14623300000000078</c:v>
                </c:pt>
                <c:pt idx="634">
                  <c:v>0.14646400000000101</c:v>
                </c:pt>
                <c:pt idx="635">
                  <c:v>0.14669500000000021</c:v>
                </c:pt>
                <c:pt idx="636">
                  <c:v>0.14692600000000078</c:v>
                </c:pt>
                <c:pt idx="637">
                  <c:v>0.14715700000000001</c:v>
                </c:pt>
                <c:pt idx="638">
                  <c:v>0.14738800000000021</c:v>
                </c:pt>
                <c:pt idx="639">
                  <c:v>0.14761900000000044</c:v>
                </c:pt>
                <c:pt idx="640">
                  <c:v>0.14785000000000001</c:v>
                </c:pt>
                <c:pt idx="641">
                  <c:v>0.14808100000000021</c:v>
                </c:pt>
                <c:pt idx="642">
                  <c:v>0.14831200000000044</c:v>
                </c:pt>
                <c:pt idx="643">
                  <c:v>0.14854300000000087</c:v>
                </c:pt>
                <c:pt idx="644">
                  <c:v>0.14877400000000021</c:v>
                </c:pt>
                <c:pt idx="645">
                  <c:v>0.14900500000000041</c:v>
                </c:pt>
                <c:pt idx="646">
                  <c:v>0.14923600000000087</c:v>
                </c:pt>
                <c:pt idx="647">
                  <c:v>0.14946700000000124</c:v>
                </c:pt>
                <c:pt idx="648">
                  <c:v>0.14969800000000041</c:v>
                </c:pt>
                <c:pt idx="649">
                  <c:v>0.14992900000000087</c:v>
                </c:pt>
                <c:pt idx="650">
                  <c:v>0.15016000000000004</c:v>
                </c:pt>
                <c:pt idx="651">
                  <c:v>0.15039100000000041</c:v>
                </c:pt>
                <c:pt idx="652">
                  <c:v>0.15062200000000001</c:v>
                </c:pt>
                <c:pt idx="653">
                  <c:v>0.15085300000000001</c:v>
                </c:pt>
                <c:pt idx="654">
                  <c:v>0.15108400000000041</c:v>
                </c:pt>
                <c:pt idx="655">
                  <c:v>0.15131500000000087</c:v>
                </c:pt>
                <c:pt idx="656">
                  <c:v>0.15154600000000101</c:v>
                </c:pt>
                <c:pt idx="657">
                  <c:v>0.15177700000000041</c:v>
                </c:pt>
                <c:pt idx="658">
                  <c:v>0.15200800000000084</c:v>
                </c:pt>
                <c:pt idx="659">
                  <c:v>0.15223900000000101</c:v>
                </c:pt>
                <c:pt idx="660">
                  <c:v>0.15247000000000024</c:v>
                </c:pt>
                <c:pt idx="661">
                  <c:v>0.15270100000000078</c:v>
                </c:pt>
                <c:pt idx="662">
                  <c:v>0.15293200000000101</c:v>
                </c:pt>
                <c:pt idx="663">
                  <c:v>0.15316300000000024</c:v>
                </c:pt>
                <c:pt idx="664">
                  <c:v>0.15339400000000078</c:v>
                </c:pt>
                <c:pt idx="665">
                  <c:v>0.15362500000000001</c:v>
                </c:pt>
                <c:pt idx="666">
                  <c:v>0.15385600000000021</c:v>
                </c:pt>
                <c:pt idx="667">
                  <c:v>0.15408700000000078</c:v>
                </c:pt>
                <c:pt idx="668">
                  <c:v>0.15431800000000101</c:v>
                </c:pt>
                <c:pt idx="669">
                  <c:v>0.15454900000000124</c:v>
                </c:pt>
                <c:pt idx="670">
                  <c:v>0.15478000000000078</c:v>
                </c:pt>
                <c:pt idx="671">
                  <c:v>0.15501100000000098</c:v>
                </c:pt>
                <c:pt idx="672">
                  <c:v>0.15524200000000124</c:v>
                </c:pt>
                <c:pt idx="673">
                  <c:v>0.15547300000000044</c:v>
                </c:pt>
                <c:pt idx="674">
                  <c:v>0.15570400000000087</c:v>
                </c:pt>
                <c:pt idx="675">
                  <c:v>0.15593500000000124</c:v>
                </c:pt>
                <c:pt idx="676">
                  <c:v>0.15616600000000044</c:v>
                </c:pt>
                <c:pt idx="677">
                  <c:v>0.15639700000000087</c:v>
                </c:pt>
                <c:pt idx="678">
                  <c:v>0.15662800000000004</c:v>
                </c:pt>
                <c:pt idx="679">
                  <c:v>0.15685900000000041</c:v>
                </c:pt>
                <c:pt idx="680">
                  <c:v>0.15709000000000087</c:v>
                </c:pt>
                <c:pt idx="681">
                  <c:v>0.15732100000000004</c:v>
                </c:pt>
                <c:pt idx="682">
                  <c:v>0.15755200000000041</c:v>
                </c:pt>
                <c:pt idx="683">
                  <c:v>0.15778300000000087</c:v>
                </c:pt>
                <c:pt idx="684">
                  <c:v>0.15801400000000113</c:v>
                </c:pt>
                <c:pt idx="685">
                  <c:v>0.15824500000000136</c:v>
                </c:pt>
                <c:pt idx="686">
                  <c:v>0.15847600000000087</c:v>
                </c:pt>
                <c:pt idx="687">
                  <c:v>0.15870700000000101</c:v>
                </c:pt>
                <c:pt idx="688">
                  <c:v>0.15893800000000133</c:v>
                </c:pt>
                <c:pt idx="689">
                  <c:v>0.15916900000000087</c:v>
                </c:pt>
                <c:pt idx="690">
                  <c:v>0.15940000000000101</c:v>
                </c:pt>
                <c:pt idx="691">
                  <c:v>0.15963100000000024</c:v>
                </c:pt>
                <c:pt idx="692">
                  <c:v>0.15986200000000081</c:v>
                </c:pt>
                <c:pt idx="693">
                  <c:v>0.16009300000000021</c:v>
                </c:pt>
                <c:pt idx="694">
                  <c:v>0.16032400000000008</c:v>
                </c:pt>
                <c:pt idx="695">
                  <c:v>0.16055500000000006</c:v>
                </c:pt>
                <c:pt idx="696">
                  <c:v>0.16078600000000021</c:v>
                </c:pt>
                <c:pt idx="697">
                  <c:v>0.16101700000000041</c:v>
                </c:pt>
                <c:pt idx="698">
                  <c:v>0.16124800000000084</c:v>
                </c:pt>
                <c:pt idx="699">
                  <c:v>0.16147900000000009</c:v>
                </c:pt>
                <c:pt idx="700">
                  <c:v>0.16171000000000024</c:v>
                </c:pt>
                <c:pt idx="701">
                  <c:v>0.16194100000000083</c:v>
                </c:pt>
                <c:pt idx="702">
                  <c:v>0.16217199999999987</c:v>
                </c:pt>
                <c:pt idx="703">
                  <c:v>0.16240300000000024</c:v>
                </c:pt>
                <c:pt idx="704">
                  <c:v>0.16263400000000006</c:v>
                </c:pt>
                <c:pt idx="705">
                  <c:v>0.16286500000000009</c:v>
                </c:pt>
                <c:pt idx="706">
                  <c:v>0.16309600000000024</c:v>
                </c:pt>
                <c:pt idx="707">
                  <c:v>0.16332700000000006</c:v>
                </c:pt>
                <c:pt idx="708">
                  <c:v>0.16355800000000006</c:v>
                </c:pt>
                <c:pt idx="709">
                  <c:v>0.16378900000000024</c:v>
                </c:pt>
                <c:pt idx="710">
                  <c:v>0.16402000000000005</c:v>
                </c:pt>
                <c:pt idx="711">
                  <c:v>0.16425100000000006</c:v>
                </c:pt>
                <c:pt idx="712">
                  <c:v>0.16448200000000024</c:v>
                </c:pt>
                <c:pt idx="713">
                  <c:v>0.16471300000000041</c:v>
                </c:pt>
                <c:pt idx="714">
                  <c:v>0.16494400000000095</c:v>
                </c:pt>
                <c:pt idx="715">
                  <c:v>0.16517500000000002</c:v>
                </c:pt>
                <c:pt idx="716">
                  <c:v>0.16540600000000041</c:v>
                </c:pt>
                <c:pt idx="717">
                  <c:v>0.16563700000000006</c:v>
                </c:pt>
                <c:pt idx="718">
                  <c:v>0.16586800000000024</c:v>
                </c:pt>
                <c:pt idx="719">
                  <c:v>0.16609900000000041</c:v>
                </c:pt>
                <c:pt idx="720">
                  <c:v>0.16633000000000006</c:v>
                </c:pt>
                <c:pt idx="721">
                  <c:v>0.16656100000000021</c:v>
                </c:pt>
                <c:pt idx="722">
                  <c:v>0.16679200000000041</c:v>
                </c:pt>
                <c:pt idx="723">
                  <c:v>0.16702300000000006</c:v>
                </c:pt>
                <c:pt idx="724">
                  <c:v>0.16725400000000021</c:v>
                </c:pt>
                <c:pt idx="725">
                  <c:v>0.16748500000000041</c:v>
                </c:pt>
                <c:pt idx="726">
                  <c:v>0.16771600000000084</c:v>
                </c:pt>
                <c:pt idx="727">
                  <c:v>0.16794700000000107</c:v>
                </c:pt>
                <c:pt idx="728">
                  <c:v>0.16817800000000008</c:v>
                </c:pt>
                <c:pt idx="729">
                  <c:v>0.16840900000000084</c:v>
                </c:pt>
                <c:pt idx="730">
                  <c:v>0.16864000000000021</c:v>
                </c:pt>
                <c:pt idx="731">
                  <c:v>0.16887100000000008</c:v>
                </c:pt>
                <c:pt idx="732">
                  <c:v>0.16910200000000006</c:v>
                </c:pt>
                <c:pt idx="733">
                  <c:v>0.16933300000000009</c:v>
                </c:pt>
                <c:pt idx="734">
                  <c:v>0.16956400000000024</c:v>
                </c:pt>
                <c:pt idx="735">
                  <c:v>0.16979500000000083</c:v>
                </c:pt>
                <c:pt idx="736">
                  <c:v>0.17002600000000001</c:v>
                </c:pt>
                <c:pt idx="737">
                  <c:v>0.17025700000000021</c:v>
                </c:pt>
                <c:pt idx="738">
                  <c:v>0.17048800000000044</c:v>
                </c:pt>
                <c:pt idx="739">
                  <c:v>0.17071900000000093</c:v>
                </c:pt>
                <c:pt idx="740">
                  <c:v>0.17095000000000021</c:v>
                </c:pt>
                <c:pt idx="741">
                  <c:v>0.171181</c:v>
                </c:pt>
                <c:pt idx="742">
                  <c:v>0.17141200000000087</c:v>
                </c:pt>
                <c:pt idx="743">
                  <c:v>0.17164300000000021</c:v>
                </c:pt>
                <c:pt idx="744">
                  <c:v>0.17187400000000003</c:v>
                </c:pt>
                <c:pt idx="745">
                  <c:v>0.17210500000000001</c:v>
                </c:pt>
                <c:pt idx="746">
                  <c:v>0.17233600000000004</c:v>
                </c:pt>
                <c:pt idx="747">
                  <c:v>0.17256700000000041</c:v>
                </c:pt>
                <c:pt idx="748">
                  <c:v>0.17279800000000087</c:v>
                </c:pt>
                <c:pt idx="749">
                  <c:v>0.17302900000000004</c:v>
                </c:pt>
                <c:pt idx="750">
                  <c:v>0.17326000000000041</c:v>
                </c:pt>
                <c:pt idx="751">
                  <c:v>0.17349100000000087</c:v>
                </c:pt>
                <c:pt idx="752">
                  <c:v>0.17372200000000004</c:v>
                </c:pt>
                <c:pt idx="753">
                  <c:v>0.17395300000000041</c:v>
                </c:pt>
                <c:pt idx="754">
                  <c:v>0.17418400000000001</c:v>
                </c:pt>
                <c:pt idx="755">
                  <c:v>0.17441500000000101</c:v>
                </c:pt>
                <c:pt idx="756">
                  <c:v>0.17464600000000041</c:v>
                </c:pt>
                <c:pt idx="757">
                  <c:v>0.174877</c:v>
                </c:pt>
                <c:pt idx="758">
                  <c:v>0.17510800000000001</c:v>
                </c:pt>
                <c:pt idx="759">
                  <c:v>0.17533900000000024</c:v>
                </c:pt>
                <c:pt idx="760">
                  <c:v>0.17557</c:v>
                </c:pt>
                <c:pt idx="761">
                  <c:v>0.17580100000000001</c:v>
                </c:pt>
                <c:pt idx="762">
                  <c:v>0.17603200000000024</c:v>
                </c:pt>
                <c:pt idx="763">
                  <c:v>0.17626300000000078</c:v>
                </c:pt>
                <c:pt idx="764">
                  <c:v>0.17649400000000101</c:v>
                </c:pt>
                <c:pt idx="765">
                  <c:v>0.17672500000000024</c:v>
                </c:pt>
                <c:pt idx="766">
                  <c:v>0.17695600000000078</c:v>
                </c:pt>
                <c:pt idx="767">
                  <c:v>0.17718700000000001</c:v>
                </c:pt>
                <c:pt idx="768">
                  <c:v>0.17741800000000124</c:v>
                </c:pt>
                <c:pt idx="769">
                  <c:v>0.17764900000000078</c:v>
                </c:pt>
                <c:pt idx="770">
                  <c:v>0.17788000000000001</c:v>
                </c:pt>
                <c:pt idx="771">
                  <c:v>0.17811100000000021</c:v>
                </c:pt>
                <c:pt idx="772">
                  <c:v>0.17834200000000044</c:v>
                </c:pt>
                <c:pt idx="773">
                  <c:v>0.17857300000000001</c:v>
                </c:pt>
                <c:pt idx="774">
                  <c:v>0.17880400000000021</c:v>
                </c:pt>
                <c:pt idx="775">
                  <c:v>0.17903500000000044</c:v>
                </c:pt>
                <c:pt idx="776">
                  <c:v>0.17926600000000087</c:v>
                </c:pt>
                <c:pt idx="777">
                  <c:v>0.17949700000000124</c:v>
                </c:pt>
                <c:pt idx="778">
                  <c:v>0.17972800000000044</c:v>
                </c:pt>
                <c:pt idx="779">
                  <c:v>0.17995900000000087</c:v>
                </c:pt>
                <c:pt idx="780">
                  <c:v>0.18019000000000004</c:v>
                </c:pt>
                <c:pt idx="781">
                  <c:v>0.18042100000000041</c:v>
                </c:pt>
                <c:pt idx="782">
                  <c:v>0.18065200000000001</c:v>
                </c:pt>
                <c:pt idx="783">
                  <c:v>0.18088300000000004</c:v>
                </c:pt>
                <c:pt idx="784">
                  <c:v>0.18111400000000041</c:v>
                </c:pt>
                <c:pt idx="785">
                  <c:v>0.18134500000000087</c:v>
                </c:pt>
                <c:pt idx="786">
                  <c:v>0.18157600000000004</c:v>
                </c:pt>
                <c:pt idx="787">
                  <c:v>0.18180700000000041</c:v>
                </c:pt>
                <c:pt idx="788">
                  <c:v>0.18203800000000087</c:v>
                </c:pt>
                <c:pt idx="789">
                  <c:v>0.18226900000000101</c:v>
                </c:pt>
                <c:pt idx="790">
                  <c:v>0.18250000000000041</c:v>
                </c:pt>
                <c:pt idx="791">
                  <c:v>0.18273100000000086</c:v>
                </c:pt>
                <c:pt idx="792">
                  <c:v>0.18296200000000101</c:v>
                </c:pt>
                <c:pt idx="793">
                  <c:v>0.18319300000000024</c:v>
                </c:pt>
                <c:pt idx="794">
                  <c:v>0.18342400000000078</c:v>
                </c:pt>
                <c:pt idx="795">
                  <c:v>0.18365500000000001</c:v>
                </c:pt>
                <c:pt idx="796">
                  <c:v>0.18388600000000024</c:v>
                </c:pt>
                <c:pt idx="797">
                  <c:v>0.18411700000000078</c:v>
                </c:pt>
                <c:pt idx="798">
                  <c:v>0.18434800000000101</c:v>
                </c:pt>
                <c:pt idx="799">
                  <c:v>0.18457900000000024</c:v>
                </c:pt>
                <c:pt idx="800">
                  <c:v>0.18481000000000078</c:v>
                </c:pt>
                <c:pt idx="801">
                  <c:v>0.18504100000000101</c:v>
                </c:pt>
                <c:pt idx="802">
                  <c:v>0.18527200000000021</c:v>
                </c:pt>
                <c:pt idx="803">
                  <c:v>0.18550300000000078</c:v>
                </c:pt>
                <c:pt idx="804">
                  <c:v>0.18573400000000101</c:v>
                </c:pt>
                <c:pt idx="805">
                  <c:v>0.18596500000000124</c:v>
                </c:pt>
                <c:pt idx="806">
                  <c:v>0.18619600000000044</c:v>
                </c:pt>
                <c:pt idx="807">
                  <c:v>0.18642700000000087</c:v>
                </c:pt>
                <c:pt idx="808">
                  <c:v>0.18665800000000021</c:v>
                </c:pt>
                <c:pt idx="809">
                  <c:v>0.18688900000000044</c:v>
                </c:pt>
                <c:pt idx="810">
                  <c:v>0.18712000000000001</c:v>
                </c:pt>
                <c:pt idx="811">
                  <c:v>0.18735100000000021</c:v>
                </c:pt>
                <c:pt idx="812">
                  <c:v>0.18758200000000044</c:v>
                </c:pt>
                <c:pt idx="813">
                  <c:v>0.18781300000000087</c:v>
                </c:pt>
                <c:pt idx="814">
                  <c:v>0.18804400000000124</c:v>
                </c:pt>
                <c:pt idx="815">
                  <c:v>0.18827500000000041</c:v>
                </c:pt>
                <c:pt idx="816">
                  <c:v>0.18850600000000087</c:v>
                </c:pt>
                <c:pt idx="817">
                  <c:v>0.18873700000000124</c:v>
                </c:pt>
                <c:pt idx="818">
                  <c:v>0.18896800000000136</c:v>
                </c:pt>
                <c:pt idx="819">
                  <c:v>0.18919900000000087</c:v>
                </c:pt>
                <c:pt idx="820">
                  <c:v>0.18943000000000104</c:v>
                </c:pt>
                <c:pt idx="821">
                  <c:v>0.18966100000000041</c:v>
                </c:pt>
                <c:pt idx="822">
                  <c:v>0.18989200000000087</c:v>
                </c:pt>
                <c:pt idx="823">
                  <c:v>0.19012299999999988</c:v>
                </c:pt>
                <c:pt idx="824">
                  <c:v>0.19035400000000008</c:v>
                </c:pt>
                <c:pt idx="825">
                  <c:v>0.19058500000000006</c:v>
                </c:pt>
                <c:pt idx="826">
                  <c:v>0.19081600000000021</c:v>
                </c:pt>
                <c:pt idx="827">
                  <c:v>0.19104700000000041</c:v>
                </c:pt>
                <c:pt idx="828">
                  <c:v>0.19127800000000006</c:v>
                </c:pt>
                <c:pt idx="829">
                  <c:v>0.19150900000000021</c:v>
                </c:pt>
                <c:pt idx="830">
                  <c:v>0.19174000000000041</c:v>
                </c:pt>
                <c:pt idx="831">
                  <c:v>0.19197100000000006</c:v>
                </c:pt>
                <c:pt idx="832">
                  <c:v>0.19220200000000009</c:v>
                </c:pt>
                <c:pt idx="833">
                  <c:v>0.19243300000000024</c:v>
                </c:pt>
                <c:pt idx="834">
                  <c:v>0.19266400000000006</c:v>
                </c:pt>
                <c:pt idx="835">
                  <c:v>0.19289500000000009</c:v>
                </c:pt>
                <c:pt idx="836">
                  <c:v>0.19312600000000008</c:v>
                </c:pt>
                <c:pt idx="837">
                  <c:v>0.19335700000000006</c:v>
                </c:pt>
                <c:pt idx="838">
                  <c:v>0.19358800000000009</c:v>
                </c:pt>
                <c:pt idx="839">
                  <c:v>0.19381900000000024</c:v>
                </c:pt>
                <c:pt idx="840">
                  <c:v>0.19405000000000006</c:v>
                </c:pt>
                <c:pt idx="841">
                  <c:v>0.19428100000000006</c:v>
                </c:pt>
                <c:pt idx="842">
                  <c:v>0.19451200000000024</c:v>
                </c:pt>
                <c:pt idx="843">
                  <c:v>0.19474300000000044</c:v>
                </c:pt>
                <c:pt idx="844">
                  <c:v>0.19497400000000006</c:v>
                </c:pt>
                <c:pt idx="845">
                  <c:v>0.19520500000000024</c:v>
                </c:pt>
                <c:pt idx="846">
                  <c:v>0.19543600000000044</c:v>
                </c:pt>
                <c:pt idx="847">
                  <c:v>0.19566700000000006</c:v>
                </c:pt>
                <c:pt idx="848">
                  <c:v>0.19589800000000024</c:v>
                </c:pt>
                <c:pt idx="849">
                  <c:v>0.19612900000000008</c:v>
                </c:pt>
                <c:pt idx="850">
                  <c:v>0.19636000000000006</c:v>
                </c:pt>
                <c:pt idx="851">
                  <c:v>0.19659100000000024</c:v>
                </c:pt>
                <c:pt idx="852">
                  <c:v>0.19682200000000008</c:v>
                </c:pt>
                <c:pt idx="853">
                  <c:v>0.19705300000000006</c:v>
                </c:pt>
                <c:pt idx="854">
                  <c:v>0.19728400000000021</c:v>
                </c:pt>
                <c:pt idx="855">
                  <c:v>0.19751500000000041</c:v>
                </c:pt>
                <c:pt idx="856">
                  <c:v>0.19774600000000095</c:v>
                </c:pt>
                <c:pt idx="857">
                  <c:v>0.19797700000000021</c:v>
                </c:pt>
                <c:pt idx="858">
                  <c:v>0.19820800000000041</c:v>
                </c:pt>
                <c:pt idx="859">
                  <c:v>0.19843900000000089</c:v>
                </c:pt>
                <c:pt idx="860">
                  <c:v>0.19866999999999999</c:v>
                </c:pt>
                <c:pt idx="861">
                  <c:v>0.19890100000000041</c:v>
                </c:pt>
                <c:pt idx="862">
                  <c:v>0.19913200000000006</c:v>
                </c:pt>
                <c:pt idx="863">
                  <c:v>0.19936300000000021</c:v>
                </c:pt>
                <c:pt idx="864">
                  <c:v>0.19959400000000041</c:v>
                </c:pt>
                <c:pt idx="865">
                  <c:v>0.19982500000000006</c:v>
                </c:pt>
                <c:pt idx="866">
                  <c:v>0.20005600000000001</c:v>
                </c:pt>
                <c:pt idx="867">
                  <c:v>0.20028700000000021</c:v>
                </c:pt>
                <c:pt idx="868">
                  <c:v>0.20051800000000078</c:v>
                </c:pt>
                <c:pt idx="869">
                  <c:v>0.20074900000000101</c:v>
                </c:pt>
                <c:pt idx="870">
                  <c:v>0.20098000000000021</c:v>
                </c:pt>
                <c:pt idx="871">
                  <c:v>0.20121100000000078</c:v>
                </c:pt>
                <c:pt idx="872">
                  <c:v>0.20144200000000098</c:v>
                </c:pt>
                <c:pt idx="873">
                  <c:v>0.20167300000000002</c:v>
                </c:pt>
                <c:pt idx="874">
                  <c:v>0.20190400000000044</c:v>
                </c:pt>
                <c:pt idx="875">
                  <c:v>0.20213500000000001</c:v>
                </c:pt>
                <c:pt idx="876">
                  <c:v>0.20236600000000021</c:v>
                </c:pt>
                <c:pt idx="877">
                  <c:v>0.20259700000000044</c:v>
                </c:pt>
                <c:pt idx="878">
                  <c:v>0.20282800000000001</c:v>
                </c:pt>
                <c:pt idx="879">
                  <c:v>0.20305900000000021</c:v>
                </c:pt>
                <c:pt idx="880">
                  <c:v>0.20329000000000041</c:v>
                </c:pt>
                <c:pt idx="881">
                  <c:v>0.20352100000000001</c:v>
                </c:pt>
                <c:pt idx="882">
                  <c:v>0.20375200000000004</c:v>
                </c:pt>
                <c:pt idx="883">
                  <c:v>0.20398300000000041</c:v>
                </c:pt>
                <c:pt idx="884">
                  <c:v>0.20421400000000087</c:v>
                </c:pt>
                <c:pt idx="885">
                  <c:v>0.20444500000000118</c:v>
                </c:pt>
                <c:pt idx="886">
                  <c:v>0.20467600000000002</c:v>
                </c:pt>
                <c:pt idx="887">
                  <c:v>0.20490700000000087</c:v>
                </c:pt>
                <c:pt idx="888">
                  <c:v>0.20513800000000001</c:v>
                </c:pt>
                <c:pt idx="889">
                  <c:v>0.20536900000000041</c:v>
                </c:pt>
                <c:pt idx="890">
                  <c:v>0.2056</c:v>
                </c:pt>
                <c:pt idx="891">
                  <c:v>0.20583100000000001</c:v>
                </c:pt>
                <c:pt idx="892">
                  <c:v>0.20606200000000024</c:v>
                </c:pt>
                <c:pt idx="893">
                  <c:v>0.20629300000000081</c:v>
                </c:pt>
                <c:pt idx="894">
                  <c:v>0.20652400000000001</c:v>
                </c:pt>
                <c:pt idx="895">
                  <c:v>0.20675500000000024</c:v>
                </c:pt>
                <c:pt idx="896">
                  <c:v>0.20698600000000078</c:v>
                </c:pt>
                <c:pt idx="897">
                  <c:v>0.20721700000000101</c:v>
                </c:pt>
                <c:pt idx="898">
                  <c:v>0.20744800000000127</c:v>
                </c:pt>
                <c:pt idx="899">
                  <c:v>0.207679</c:v>
                </c:pt>
                <c:pt idx="900">
                  <c:v>0.20791000000000101</c:v>
                </c:pt>
                <c:pt idx="901">
                  <c:v>0.20814100000000021</c:v>
                </c:pt>
                <c:pt idx="902">
                  <c:v>0.208372</c:v>
                </c:pt>
                <c:pt idx="903">
                  <c:v>0.20860300000000001</c:v>
                </c:pt>
                <c:pt idx="904">
                  <c:v>0.20883400000000021</c:v>
                </c:pt>
                <c:pt idx="905">
                  <c:v>0.20906500000000044</c:v>
                </c:pt>
                <c:pt idx="906">
                  <c:v>0.20929600000000095</c:v>
                </c:pt>
                <c:pt idx="907">
                  <c:v>0.20952700000000021</c:v>
                </c:pt>
                <c:pt idx="908">
                  <c:v>0.20975800000000044</c:v>
                </c:pt>
                <c:pt idx="909">
                  <c:v>0.20998900000000087</c:v>
                </c:pt>
                <c:pt idx="910">
                  <c:v>0.21022000000000021</c:v>
                </c:pt>
                <c:pt idx="911">
                  <c:v>0.21045100000000044</c:v>
                </c:pt>
                <c:pt idx="912">
                  <c:v>0.21068200000000001</c:v>
                </c:pt>
                <c:pt idx="913">
                  <c:v>0.21091300000000124</c:v>
                </c:pt>
                <c:pt idx="914">
                  <c:v>0.21114400000000041</c:v>
                </c:pt>
                <c:pt idx="915">
                  <c:v>0.21137500000000001</c:v>
                </c:pt>
                <c:pt idx="916">
                  <c:v>0.21160600000000004</c:v>
                </c:pt>
                <c:pt idx="917">
                  <c:v>0.21183700000000041</c:v>
                </c:pt>
                <c:pt idx="918">
                  <c:v>0.21206800000000087</c:v>
                </c:pt>
                <c:pt idx="919">
                  <c:v>0.21229900000000113</c:v>
                </c:pt>
                <c:pt idx="920">
                  <c:v>0.21253000000000041</c:v>
                </c:pt>
                <c:pt idx="921">
                  <c:v>0.21276100000000087</c:v>
                </c:pt>
                <c:pt idx="922">
                  <c:v>0.21299200000000101</c:v>
                </c:pt>
                <c:pt idx="923">
                  <c:v>0.21322300000000041</c:v>
                </c:pt>
                <c:pt idx="924">
                  <c:v>0.21345400000000087</c:v>
                </c:pt>
                <c:pt idx="925">
                  <c:v>0.21368500000000001</c:v>
                </c:pt>
                <c:pt idx="926">
                  <c:v>0.21391600000000133</c:v>
                </c:pt>
                <c:pt idx="927">
                  <c:v>0.21414700000000081</c:v>
                </c:pt>
                <c:pt idx="928">
                  <c:v>0.21437800000000001</c:v>
                </c:pt>
                <c:pt idx="929">
                  <c:v>0.21460900000000024</c:v>
                </c:pt>
                <c:pt idx="930">
                  <c:v>0.21484000000000078</c:v>
                </c:pt>
                <c:pt idx="931">
                  <c:v>0.21507100000000001</c:v>
                </c:pt>
                <c:pt idx="932">
                  <c:v>0.21530200000000024</c:v>
                </c:pt>
                <c:pt idx="933">
                  <c:v>0.21553300000000078</c:v>
                </c:pt>
                <c:pt idx="934">
                  <c:v>0.21576400000000101</c:v>
                </c:pt>
                <c:pt idx="935">
                  <c:v>0.21599500000000124</c:v>
                </c:pt>
                <c:pt idx="936">
                  <c:v>0.21622600000000078</c:v>
                </c:pt>
                <c:pt idx="937">
                  <c:v>0.21645700000000101</c:v>
                </c:pt>
                <c:pt idx="938">
                  <c:v>0.21668800000000021</c:v>
                </c:pt>
                <c:pt idx="939">
                  <c:v>0.21691900000000147</c:v>
                </c:pt>
                <c:pt idx="940">
                  <c:v>0.21715000000000001</c:v>
                </c:pt>
                <c:pt idx="941">
                  <c:v>0.21738100000000021</c:v>
                </c:pt>
                <c:pt idx="942">
                  <c:v>0.21761200000000044</c:v>
                </c:pt>
                <c:pt idx="943">
                  <c:v>0.21784300000000087</c:v>
                </c:pt>
                <c:pt idx="944">
                  <c:v>0.21807400000000021</c:v>
                </c:pt>
                <c:pt idx="945">
                  <c:v>0.21830500000000044</c:v>
                </c:pt>
                <c:pt idx="946">
                  <c:v>0.21853600000000087</c:v>
                </c:pt>
                <c:pt idx="947">
                  <c:v>0.21876700000000124</c:v>
                </c:pt>
                <c:pt idx="948">
                  <c:v>0.21899800000000136</c:v>
                </c:pt>
                <c:pt idx="949">
                  <c:v>0.21922900000000087</c:v>
                </c:pt>
                <c:pt idx="950">
                  <c:v>0.21946000000000124</c:v>
                </c:pt>
                <c:pt idx="951">
                  <c:v>0.21969100000000041</c:v>
                </c:pt>
                <c:pt idx="952">
                  <c:v>0.21992200000000087</c:v>
                </c:pt>
                <c:pt idx="953">
                  <c:v>0.22015300000000002</c:v>
                </c:pt>
                <c:pt idx="954">
                  <c:v>0.22038400000000008</c:v>
                </c:pt>
                <c:pt idx="955">
                  <c:v>0.22061500000000006</c:v>
                </c:pt>
                <c:pt idx="956">
                  <c:v>0.22084600000000021</c:v>
                </c:pt>
                <c:pt idx="957">
                  <c:v>0.22107700000000008</c:v>
                </c:pt>
                <c:pt idx="958">
                  <c:v>0.22130800000000006</c:v>
                </c:pt>
                <c:pt idx="959">
                  <c:v>0.22153900000000021</c:v>
                </c:pt>
                <c:pt idx="960">
                  <c:v>0.22177000000000008</c:v>
                </c:pt>
                <c:pt idx="961">
                  <c:v>0.22200100000000006</c:v>
                </c:pt>
                <c:pt idx="962">
                  <c:v>0.22223200000000021</c:v>
                </c:pt>
                <c:pt idx="963">
                  <c:v>0.22246300000000041</c:v>
                </c:pt>
                <c:pt idx="964">
                  <c:v>0.22269400000000006</c:v>
                </c:pt>
                <c:pt idx="965">
                  <c:v>0.22292500000000021</c:v>
                </c:pt>
                <c:pt idx="966">
                  <c:v>0.22315600000000008</c:v>
                </c:pt>
                <c:pt idx="967">
                  <c:v>0.22338700000000006</c:v>
                </c:pt>
                <c:pt idx="968">
                  <c:v>0.22361800000000009</c:v>
                </c:pt>
                <c:pt idx="969">
                  <c:v>0.22384900000000024</c:v>
                </c:pt>
                <c:pt idx="970">
                  <c:v>0.22408000000000006</c:v>
                </c:pt>
                <c:pt idx="971">
                  <c:v>0.22431100000000009</c:v>
                </c:pt>
                <c:pt idx="972">
                  <c:v>0.22454200000000024</c:v>
                </c:pt>
                <c:pt idx="973">
                  <c:v>0.22477300000000006</c:v>
                </c:pt>
                <c:pt idx="974">
                  <c:v>0.22500400000000009</c:v>
                </c:pt>
                <c:pt idx="975">
                  <c:v>0.22523500000000024</c:v>
                </c:pt>
                <c:pt idx="976">
                  <c:v>0.22546600000000044</c:v>
                </c:pt>
                <c:pt idx="977">
                  <c:v>0.22569700000000006</c:v>
                </c:pt>
                <c:pt idx="978">
                  <c:v>0.22592800000000024</c:v>
                </c:pt>
                <c:pt idx="979">
                  <c:v>0.22615900000000008</c:v>
                </c:pt>
                <c:pt idx="980">
                  <c:v>0.22639000000000006</c:v>
                </c:pt>
                <c:pt idx="981">
                  <c:v>0.22662100000000002</c:v>
                </c:pt>
                <c:pt idx="982">
                  <c:v>0.22685200000000008</c:v>
                </c:pt>
                <c:pt idx="983">
                  <c:v>0.22708300000000006</c:v>
                </c:pt>
                <c:pt idx="984">
                  <c:v>0.22731400000000024</c:v>
                </c:pt>
                <c:pt idx="985">
                  <c:v>0.22754500000000041</c:v>
                </c:pt>
                <c:pt idx="986">
                  <c:v>0.22777600000000006</c:v>
                </c:pt>
                <c:pt idx="987">
                  <c:v>0.22800700000000024</c:v>
                </c:pt>
                <c:pt idx="988">
                  <c:v>0.22823800000000041</c:v>
                </c:pt>
                <c:pt idx="989">
                  <c:v>0.22846900000000095</c:v>
                </c:pt>
                <c:pt idx="990">
                  <c:v>0.22870000000000021</c:v>
                </c:pt>
                <c:pt idx="991">
                  <c:v>0.22893100000000041</c:v>
                </c:pt>
                <c:pt idx="992">
                  <c:v>0.22916200000000006</c:v>
                </c:pt>
                <c:pt idx="993">
                  <c:v>0.22939300000000021</c:v>
                </c:pt>
                <c:pt idx="994">
                  <c:v>0.22962400000000008</c:v>
                </c:pt>
                <c:pt idx="995">
                  <c:v>0.22985500000000006</c:v>
                </c:pt>
                <c:pt idx="996">
                  <c:v>0.23008600000000001</c:v>
                </c:pt>
                <c:pt idx="997">
                  <c:v>0.23031700000000024</c:v>
                </c:pt>
                <c:pt idx="998">
                  <c:v>0.23054800000000078</c:v>
                </c:pt>
                <c:pt idx="999">
                  <c:v>0.23077900000000001</c:v>
                </c:pt>
                <c:pt idx="1000">
                  <c:v>0.23101000000000024</c:v>
                </c:pt>
                <c:pt idx="1001">
                  <c:v>0.23124100000000078</c:v>
                </c:pt>
                <c:pt idx="1002">
                  <c:v>0.23147200000000001</c:v>
                </c:pt>
                <c:pt idx="1003">
                  <c:v>0.23170300000000021</c:v>
                </c:pt>
                <c:pt idx="1004">
                  <c:v>0.23193400000000078</c:v>
                </c:pt>
                <c:pt idx="1005">
                  <c:v>0.23216500000000001</c:v>
                </c:pt>
                <c:pt idx="1006">
                  <c:v>0.23239600000000021</c:v>
                </c:pt>
                <c:pt idx="1007">
                  <c:v>0.232627</c:v>
                </c:pt>
                <c:pt idx="1008">
                  <c:v>0.23285800000000001</c:v>
                </c:pt>
                <c:pt idx="1009">
                  <c:v>0.23308900000000021</c:v>
                </c:pt>
                <c:pt idx="1010">
                  <c:v>0.23332000000000003</c:v>
                </c:pt>
                <c:pt idx="1011">
                  <c:v>0.23355100000000001</c:v>
                </c:pt>
                <c:pt idx="1012">
                  <c:v>0.23378200000000021</c:v>
                </c:pt>
                <c:pt idx="1013">
                  <c:v>0.23401300000000044</c:v>
                </c:pt>
                <c:pt idx="1014">
                  <c:v>0.23424400000000087</c:v>
                </c:pt>
                <c:pt idx="1015">
                  <c:v>0.23447500000000004</c:v>
                </c:pt>
                <c:pt idx="1016">
                  <c:v>0.23470600000000041</c:v>
                </c:pt>
                <c:pt idx="1017">
                  <c:v>0.23493700000000087</c:v>
                </c:pt>
                <c:pt idx="1018">
                  <c:v>0.23516800000000004</c:v>
                </c:pt>
                <c:pt idx="1019">
                  <c:v>0.23539900000000041</c:v>
                </c:pt>
                <c:pt idx="1020">
                  <c:v>0.23563000000000001</c:v>
                </c:pt>
                <c:pt idx="1021">
                  <c:v>0.23586100000000004</c:v>
                </c:pt>
                <c:pt idx="1022">
                  <c:v>0.23609200000000041</c:v>
                </c:pt>
                <c:pt idx="1023">
                  <c:v>0.23632300000000001</c:v>
                </c:pt>
                <c:pt idx="1024">
                  <c:v>0.23655400000000001</c:v>
                </c:pt>
                <c:pt idx="1025">
                  <c:v>0.23678500000000041</c:v>
                </c:pt>
                <c:pt idx="1026">
                  <c:v>0.23701600000000086</c:v>
                </c:pt>
                <c:pt idx="1027">
                  <c:v>0.23724700000000101</c:v>
                </c:pt>
                <c:pt idx="1028">
                  <c:v>0.23747800000000024</c:v>
                </c:pt>
                <c:pt idx="1029">
                  <c:v>0.23770900000000078</c:v>
                </c:pt>
                <c:pt idx="1030">
                  <c:v>0.23794000000000101</c:v>
                </c:pt>
                <c:pt idx="1031">
                  <c:v>0.23817100000000002</c:v>
                </c:pt>
                <c:pt idx="1032">
                  <c:v>0.23840200000000078</c:v>
                </c:pt>
                <c:pt idx="1033">
                  <c:v>0.23863300000000001</c:v>
                </c:pt>
                <c:pt idx="1034">
                  <c:v>0.23886400000000024</c:v>
                </c:pt>
                <c:pt idx="1035">
                  <c:v>0.23909500000000078</c:v>
                </c:pt>
                <c:pt idx="1036">
                  <c:v>0.23932600000000001</c:v>
                </c:pt>
                <c:pt idx="1037">
                  <c:v>0.23955700000000021</c:v>
                </c:pt>
                <c:pt idx="1038">
                  <c:v>0.23978800000000078</c:v>
                </c:pt>
                <c:pt idx="1039">
                  <c:v>0.24001900000000101</c:v>
                </c:pt>
                <c:pt idx="1040">
                  <c:v>0.24025000000000021</c:v>
                </c:pt>
                <c:pt idx="1041">
                  <c:v>0.24048100000000044</c:v>
                </c:pt>
                <c:pt idx="1042">
                  <c:v>0.24071200000000087</c:v>
                </c:pt>
                <c:pt idx="1043">
                  <c:v>0.24094300000000124</c:v>
                </c:pt>
                <c:pt idx="1044">
                  <c:v>0.24117400000000003</c:v>
                </c:pt>
                <c:pt idx="1045">
                  <c:v>0.24140500000000087</c:v>
                </c:pt>
                <c:pt idx="1046">
                  <c:v>0.24163600000000021</c:v>
                </c:pt>
                <c:pt idx="1047">
                  <c:v>0.24186700000000041</c:v>
                </c:pt>
                <c:pt idx="1048">
                  <c:v>0.24209800000000087</c:v>
                </c:pt>
                <c:pt idx="1049">
                  <c:v>0.24232900000000004</c:v>
                </c:pt>
                <c:pt idx="1050">
                  <c:v>0.24256000000000041</c:v>
                </c:pt>
                <c:pt idx="1051">
                  <c:v>0.24279100000000087</c:v>
                </c:pt>
                <c:pt idx="1052">
                  <c:v>0.24302200000000004</c:v>
                </c:pt>
                <c:pt idx="1053">
                  <c:v>0.24325300000000041</c:v>
                </c:pt>
                <c:pt idx="1054">
                  <c:v>0.24348400000000087</c:v>
                </c:pt>
                <c:pt idx="1055">
                  <c:v>0.24371500000000101</c:v>
                </c:pt>
                <c:pt idx="1056">
                  <c:v>0.24394600000000136</c:v>
                </c:pt>
                <c:pt idx="1057">
                  <c:v>0.24417700000000001</c:v>
                </c:pt>
                <c:pt idx="1058">
                  <c:v>0.24440800000000101</c:v>
                </c:pt>
                <c:pt idx="1059">
                  <c:v>0.24463900000000041</c:v>
                </c:pt>
                <c:pt idx="1060">
                  <c:v>0.24487</c:v>
                </c:pt>
                <c:pt idx="1061">
                  <c:v>0.24510100000000001</c:v>
                </c:pt>
                <c:pt idx="1062">
                  <c:v>0.24533200000000024</c:v>
                </c:pt>
                <c:pt idx="1063">
                  <c:v>0.24556300000000078</c:v>
                </c:pt>
                <c:pt idx="1064">
                  <c:v>0.24579400000000101</c:v>
                </c:pt>
                <c:pt idx="1065">
                  <c:v>0.24602500000000024</c:v>
                </c:pt>
                <c:pt idx="1066">
                  <c:v>0.24625600000000078</c:v>
                </c:pt>
                <c:pt idx="1067">
                  <c:v>0.24648700000000101</c:v>
                </c:pt>
                <c:pt idx="1068">
                  <c:v>0.24671800000000124</c:v>
                </c:pt>
                <c:pt idx="1069">
                  <c:v>0.24694900000000147</c:v>
                </c:pt>
                <c:pt idx="1070">
                  <c:v>0.24718000000000001</c:v>
                </c:pt>
                <c:pt idx="1071">
                  <c:v>0.24741100000000124</c:v>
                </c:pt>
                <c:pt idx="1072">
                  <c:v>0.24764200000000078</c:v>
                </c:pt>
                <c:pt idx="1073">
                  <c:v>0.24787300000000001</c:v>
                </c:pt>
                <c:pt idx="1074">
                  <c:v>0.24810400000000021</c:v>
                </c:pt>
                <c:pt idx="1075">
                  <c:v>0.24833500000000044</c:v>
                </c:pt>
                <c:pt idx="1076">
                  <c:v>0.24856600000000087</c:v>
                </c:pt>
                <c:pt idx="1077">
                  <c:v>0.24879700000000124</c:v>
                </c:pt>
                <c:pt idx="1078">
                  <c:v>0.24902800000000044</c:v>
                </c:pt>
                <c:pt idx="1079">
                  <c:v>0.24925900000000087</c:v>
                </c:pt>
                <c:pt idx="1080">
                  <c:v>0.24949000000000124</c:v>
                </c:pt>
                <c:pt idx="1081">
                  <c:v>0.24972100000000041</c:v>
                </c:pt>
                <c:pt idx="1082">
                  <c:v>0.24995200000000087</c:v>
                </c:pt>
                <c:pt idx="1083">
                  <c:v>0.2501830000000001</c:v>
                </c:pt>
                <c:pt idx="1084">
                  <c:v>0.25041400000000008</c:v>
                </c:pt>
                <c:pt idx="1085">
                  <c:v>0.25064500000000001</c:v>
                </c:pt>
                <c:pt idx="1086">
                  <c:v>0.25087600000000032</c:v>
                </c:pt>
                <c:pt idx="1087">
                  <c:v>0.25110700000000002</c:v>
                </c:pt>
                <c:pt idx="1088">
                  <c:v>0.25133800000000001</c:v>
                </c:pt>
                <c:pt idx="1089">
                  <c:v>0.2515690000000001</c:v>
                </c:pt>
                <c:pt idx="1090">
                  <c:v>0.25180000000000002</c:v>
                </c:pt>
                <c:pt idx="1091">
                  <c:v>0.25203100000000001</c:v>
                </c:pt>
                <c:pt idx="1092">
                  <c:v>0.25226200000000004</c:v>
                </c:pt>
                <c:pt idx="1093">
                  <c:v>0.25249300000000002</c:v>
                </c:pt>
                <c:pt idx="1094">
                  <c:v>0.252724</c:v>
                </c:pt>
                <c:pt idx="1095">
                  <c:v>0.25295500000000004</c:v>
                </c:pt>
                <c:pt idx="1096">
                  <c:v>0.25318600000000002</c:v>
                </c:pt>
                <c:pt idx="1097">
                  <c:v>0.253417</c:v>
                </c:pt>
                <c:pt idx="1098">
                  <c:v>0.25364800000000004</c:v>
                </c:pt>
                <c:pt idx="1099">
                  <c:v>0.25387900000000002</c:v>
                </c:pt>
                <c:pt idx="1100">
                  <c:v>0.25411</c:v>
                </c:pt>
                <c:pt idx="1101">
                  <c:v>0.25434100000000004</c:v>
                </c:pt>
                <c:pt idx="1102">
                  <c:v>0.25457200000000002</c:v>
                </c:pt>
                <c:pt idx="1103">
                  <c:v>0.254803</c:v>
                </c:pt>
                <c:pt idx="1104">
                  <c:v>0.25503400000000004</c:v>
                </c:pt>
                <c:pt idx="1105">
                  <c:v>0.25526500000000002</c:v>
                </c:pt>
                <c:pt idx="1106">
                  <c:v>0.255496</c:v>
                </c:pt>
                <c:pt idx="1107">
                  <c:v>0.25572700000000004</c:v>
                </c:pt>
                <c:pt idx="1108">
                  <c:v>0.25595800000000002</c:v>
                </c:pt>
                <c:pt idx="1109">
                  <c:v>0.256189</c:v>
                </c:pt>
                <c:pt idx="1110">
                  <c:v>0.25642000000000031</c:v>
                </c:pt>
                <c:pt idx="1111">
                  <c:v>0.25665100000000002</c:v>
                </c:pt>
                <c:pt idx="1112">
                  <c:v>0.25688200000000144</c:v>
                </c:pt>
                <c:pt idx="1113">
                  <c:v>0.25711300000000004</c:v>
                </c:pt>
                <c:pt idx="1114">
                  <c:v>0.25734400000000002</c:v>
                </c:pt>
                <c:pt idx="1115">
                  <c:v>0.257575</c:v>
                </c:pt>
                <c:pt idx="1116">
                  <c:v>0.25780600000000031</c:v>
                </c:pt>
                <c:pt idx="1117">
                  <c:v>0.25803700000000002</c:v>
                </c:pt>
                <c:pt idx="1118">
                  <c:v>0.258268</c:v>
                </c:pt>
                <c:pt idx="1119">
                  <c:v>0.25849900000000003</c:v>
                </c:pt>
                <c:pt idx="1120">
                  <c:v>0.25873000000000002</c:v>
                </c:pt>
                <c:pt idx="1121">
                  <c:v>0.258961</c:v>
                </c:pt>
                <c:pt idx="1122">
                  <c:v>0.25919200000000003</c:v>
                </c:pt>
                <c:pt idx="1123">
                  <c:v>0.25942300000000001</c:v>
                </c:pt>
                <c:pt idx="1124">
                  <c:v>0.259654</c:v>
                </c:pt>
                <c:pt idx="1125">
                  <c:v>0.25988500000000031</c:v>
                </c:pt>
                <c:pt idx="1126">
                  <c:v>0.26011600000000001</c:v>
                </c:pt>
                <c:pt idx="1127">
                  <c:v>0.260347</c:v>
                </c:pt>
                <c:pt idx="1128">
                  <c:v>0.26057800000000031</c:v>
                </c:pt>
                <c:pt idx="1129">
                  <c:v>0.26080900000000001</c:v>
                </c:pt>
                <c:pt idx="1130">
                  <c:v>0.26104000000000005</c:v>
                </c:pt>
                <c:pt idx="1131">
                  <c:v>0.26127100000000003</c:v>
                </c:pt>
                <c:pt idx="1132">
                  <c:v>0.26150200000000001</c:v>
                </c:pt>
                <c:pt idx="1133">
                  <c:v>0.26173299999999999</c:v>
                </c:pt>
                <c:pt idx="1134">
                  <c:v>0.26196400000000031</c:v>
                </c:pt>
                <c:pt idx="1135">
                  <c:v>0.26219500000000001</c:v>
                </c:pt>
                <c:pt idx="1136">
                  <c:v>0.26242600000000038</c:v>
                </c:pt>
                <c:pt idx="1137">
                  <c:v>0.26265700000000003</c:v>
                </c:pt>
                <c:pt idx="1138">
                  <c:v>0.26288800000000162</c:v>
                </c:pt>
                <c:pt idx="1139">
                  <c:v>0.2631190000000001</c:v>
                </c:pt>
                <c:pt idx="1140">
                  <c:v>0.26335000000000008</c:v>
                </c:pt>
                <c:pt idx="1141">
                  <c:v>0.26358100000000001</c:v>
                </c:pt>
                <c:pt idx="1142">
                  <c:v>0.26381200000000032</c:v>
                </c:pt>
                <c:pt idx="1143">
                  <c:v>0.26404300000000003</c:v>
                </c:pt>
                <c:pt idx="1144">
                  <c:v>0.26427400000000001</c:v>
                </c:pt>
                <c:pt idx="1145">
                  <c:v>0.2645050000000001</c:v>
                </c:pt>
                <c:pt idx="1146">
                  <c:v>0.26473600000000003</c:v>
                </c:pt>
                <c:pt idx="1147">
                  <c:v>0.26496700000000001</c:v>
                </c:pt>
                <c:pt idx="1148">
                  <c:v>0.26519800000000004</c:v>
                </c:pt>
                <c:pt idx="1149">
                  <c:v>0.26542900000000008</c:v>
                </c:pt>
                <c:pt idx="1150">
                  <c:v>0.26566000000000001</c:v>
                </c:pt>
                <c:pt idx="1151">
                  <c:v>0.2658910000000001</c:v>
                </c:pt>
                <c:pt idx="1152">
                  <c:v>0.26612200000000008</c:v>
                </c:pt>
                <c:pt idx="1153">
                  <c:v>0.26635300000000001</c:v>
                </c:pt>
                <c:pt idx="1154">
                  <c:v>0.26658400000000032</c:v>
                </c:pt>
                <c:pt idx="1155">
                  <c:v>0.26681500000000002</c:v>
                </c:pt>
                <c:pt idx="1156">
                  <c:v>0.26704600000000001</c:v>
                </c:pt>
                <c:pt idx="1157">
                  <c:v>0.26727700000000004</c:v>
                </c:pt>
                <c:pt idx="1158">
                  <c:v>0.26750800000000002</c:v>
                </c:pt>
                <c:pt idx="1159">
                  <c:v>0.267739</c:v>
                </c:pt>
                <c:pt idx="1160">
                  <c:v>0.26797000000000032</c:v>
                </c:pt>
                <c:pt idx="1161">
                  <c:v>0.26820100000000002</c:v>
                </c:pt>
                <c:pt idx="1162">
                  <c:v>0.268432</c:v>
                </c:pt>
                <c:pt idx="1163">
                  <c:v>0.26866300000000004</c:v>
                </c:pt>
                <c:pt idx="1164">
                  <c:v>0.26889400000000002</c:v>
                </c:pt>
                <c:pt idx="1165">
                  <c:v>0.269125</c:v>
                </c:pt>
                <c:pt idx="1166">
                  <c:v>0.26935600000000032</c:v>
                </c:pt>
                <c:pt idx="1167">
                  <c:v>0.26958700000000002</c:v>
                </c:pt>
                <c:pt idx="1168">
                  <c:v>0.26981800000000145</c:v>
                </c:pt>
                <c:pt idx="1169">
                  <c:v>0.27004900000000004</c:v>
                </c:pt>
                <c:pt idx="1170">
                  <c:v>0.27028000000000002</c:v>
                </c:pt>
                <c:pt idx="1171">
                  <c:v>0.270511</c:v>
                </c:pt>
                <c:pt idx="1172">
                  <c:v>0.27074200000000004</c:v>
                </c:pt>
                <c:pt idx="1173">
                  <c:v>0.27097300000000002</c:v>
                </c:pt>
                <c:pt idx="1174">
                  <c:v>0.271204</c:v>
                </c:pt>
                <c:pt idx="1175">
                  <c:v>0.27143500000000004</c:v>
                </c:pt>
                <c:pt idx="1176">
                  <c:v>0.27166600000000002</c:v>
                </c:pt>
                <c:pt idx="1177">
                  <c:v>0.271897</c:v>
                </c:pt>
                <c:pt idx="1178">
                  <c:v>0.27212800000000031</c:v>
                </c:pt>
                <c:pt idx="1179">
                  <c:v>0.27235900000000002</c:v>
                </c:pt>
                <c:pt idx="1180">
                  <c:v>0.27259</c:v>
                </c:pt>
                <c:pt idx="1181">
                  <c:v>0.27282100000000031</c:v>
                </c:pt>
                <c:pt idx="1182">
                  <c:v>0.27305200000000002</c:v>
                </c:pt>
                <c:pt idx="1183">
                  <c:v>0.273283</c:v>
                </c:pt>
                <c:pt idx="1184">
                  <c:v>0.27351400000000031</c:v>
                </c:pt>
                <c:pt idx="1185">
                  <c:v>0.27374500000000002</c:v>
                </c:pt>
                <c:pt idx="1186">
                  <c:v>0.27397600000000144</c:v>
                </c:pt>
                <c:pt idx="1187">
                  <c:v>0.27420700000000003</c:v>
                </c:pt>
                <c:pt idx="1188">
                  <c:v>0.27443800000000002</c:v>
                </c:pt>
                <c:pt idx="1189">
                  <c:v>0.274669</c:v>
                </c:pt>
                <c:pt idx="1190">
                  <c:v>0.27490000000000031</c:v>
                </c:pt>
                <c:pt idx="1191">
                  <c:v>0.27513100000000001</c:v>
                </c:pt>
                <c:pt idx="1192">
                  <c:v>0.27536200000000038</c:v>
                </c:pt>
                <c:pt idx="1193">
                  <c:v>0.27559300000000003</c:v>
                </c:pt>
                <c:pt idx="1194">
                  <c:v>0.27582400000000162</c:v>
                </c:pt>
                <c:pt idx="1195">
                  <c:v>0.27605500000000011</c:v>
                </c:pt>
                <c:pt idx="1196">
                  <c:v>0.27628600000000031</c:v>
                </c:pt>
                <c:pt idx="1197">
                  <c:v>0.27651700000000001</c:v>
                </c:pt>
                <c:pt idx="1198">
                  <c:v>0.27674800000000005</c:v>
                </c:pt>
                <c:pt idx="1199">
                  <c:v>0.27697900000000031</c:v>
                </c:pt>
                <c:pt idx="1200">
                  <c:v>0.27721000000000001</c:v>
                </c:pt>
                <c:pt idx="1201">
                  <c:v>0.2774410000000001</c:v>
                </c:pt>
                <c:pt idx="1202">
                  <c:v>0.27767200000000031</c:v>
                </c:pt>
                <c:pt idx="1203">
                  <c:v>0.27790300000000001</c:v>
                </c:pt>
                <c:pt idx="1204">
                  <c:v>0.27813400000000005</c:v>
                </c:pt>
                <c:pt idx="1205">
                  <c:v>0.27836500000000008</c:v>
                </c:pt>
                <c:pt idx="1206">
                  <c:v>0.27859600000000001</c:v>
                </c:pt>
                <c:pt idx="1207">
                  <c:v>0.27882700000000032</c:v>
                </c:pt>
                <c:pt idx="1208">
                  <c:v>0.27905800000000008</c:v>
                </c:pt>
                <c:pt idx="1209">
                  <c:v>0.27928900000000001</c:v>
                </c:pt>
                <c:pt idx="1210">
                  <c:v>0.27952000000000032</c:v>
                </c:pt>
                <c:pt idx="1211">
                  <c:v>0.27975100000000003</c:v>
                </c:pt>
                <c:pt idx="1212">
                  <c:v>0.27998200000000162</c:v>
                </c:pt>
                <c:pt idx="1213">
                  <c:v>0.2802130000000001</c:v>
                </c:pt>
                <c:pt idx="1214">
                  <c:v>0.28044400000000008</c:v>
                </c:pt>
                <c:pt idx="1215">
                  <c:v>0.28067500000000001</c:v>
                </c:pt>
                <c:pt idx="1216">
                  <c:v>0.28090600000000032</c:v>
                </c:pt>
                <c:pt idx="1217">
                  <c:v>0.28113700000000003</c:v>
                </c:pt>
                <c:pt idx="1218">
                  <c:v>0.28136800000000162</c:v>
                </c:pt>
                <c:pt idx="1219">
                  <c:v>0.2815990000000001</c:v>
                </c:pt>
                <c:pt idx="1220">
                  <c:v>0.28183000000000002</c:v>
                </c:pt>
                <c:pt idx="1221">
                  <c:v>0.28206100000000001</c:v>
                </c:pt>
                <c:pt idx="1222">
                  <c:v>0.28229200000000004</c:v>
                </c:pt>
                <c:pt idx="1223">
                  <c:v>0.28252300000000002</c:v>
                </c:pt>
                <c:pt idx="1224">
                  <c:v>0.28275400000000001</c:v>
                </c:pt>
                <c:pt idx="1225">
                  <c:v>0.28298500000000032</c:v>
                </c:pt>
                <c:pt idx="1226">
                  <c:v>0.28321600000000002</c:v>
                </c:pt>
                <c:pt idx="1227">
                  <c:v>0.283447</c:v>
                </c:pt>
                <c:pt idx="1228">
                  <c:v>0.28367800000000032</c:v>
                </c:pt>
                <c:pt idx="1229">
                  <c:v>0.28390900000000002</c:v>
                </c:pt>
                <c:pt idx="1230">
                  <c:v>0.28414</c:v>
                </c:pt>
                <c:pt idx="1231">
                  <c:v>0.28437100000000032</c:v>
                </c:pt>
                <c:pt idx="1232">
                  <c:v>0.28460200000000002</c:v>
                </c:pt>
                <c:pt idx="1233">
                  <c:v>0.284833</c:v>
                </c:pt>
                <c:pt idx="1234">
                  <c:v>0.28506400000000032</c:v>
                </c:pt>
                <c:pt idx="1235">
                  <c:v>0.28529500000000002</c:v>
                </c:pt>
                <c:pt idx="1236">
                  <c:v>0.28552600000000145</c:v>
                </c:pt>
                <c:pt idx="1237">
                  <c:v>0.28575700000000004</c:v>
                </c:pt>
                <c:pt idx="1238">
                  <c:v>0.28598800000000191</c:v>
                </c:pt>
                <c:pt idx="1239">
                  <c:v>0.286219</c:v>
                </c:pt>
                <c:pt idx="1240">
                  <c:v>0.28645000000000032</c:v>
                </c:pt>
                <c:pt idx="1241">
                  <c:v>0.28668100000000002</c:v>
                </c:pt>
                <c:pt idx="1242">
                  <c:v>0.28691200000000144</c:v>
                </c:pt>
                <c:pt idx="1243">
                  <c:v>0.28714300000000004</c:v>
                </c:pt>
                <c:pt idx="1244">
                  <c:v>0.28737400000000191</c:v>
                </c:pt>
                <c:pt idx="1245">
                  <c:v>0.287605</c:v>
                </c:pt>
                <c:pt idx="1246">
                  <c:v>0.28783600000000031</c:v>
                </c:pt>
                <c:pt idx="1247">
                  <c:v>0.28806700000000002</c:v>
                </c:pt>
                <c:pt idx="1248">
                  <c:v>0.288298</c:v>
                </c:pt>
                <c:pt idx="1249">
                  <c:v>0.28852900000000031</c:v>
                </c:pt>
                <c:pt idx="1250">
                  <c:v>0.28876000000000002</c:v>
                </c:pt>
                <c:pt idx="1251">
                  <c:v>0.288991</c:v>
                </c:pt>
                <c:pt idx="1252">
                  <c:v>0.28922200000000031</c:v>
                </c:pt>
                <c:pt idx="1253">
                  <c:v>0.28945300000000002</c:v>
                </c:pt>
                <c:pt idx="1254">
                  <c:v>0.28968400000000138</c:v>
                </c:pt>
                <c:pt idx="1255">
                  <c:v>0.28991500000000031</c:v>
                </c:pt>
                <c:pt idx="1256">
                  <c:v>0.29014600000000002</c:v>
                </c:pt>
                <c:pt idx="1257">
                  <c:v>0.29037700000000038</c:v>
                </c:pt>
                <c:pt idx="1258">
                  <c:v>0.29060800000000031</c:v>
                </c:pt>
                <c:pt idx="1259">
                  <c:v>0.29083900000000001</c:v>
                </c:pt>
                <c:pt idx="1260">
                  <c:v>0.29107000000000038</c:v>
                </c:pt>
                <c:pt idx="1261">
                  <c:v>0.29130100000000031</c:v>
                </c:pt>
                <c:pt idx="1262">
                  <c:v>0.29153200000000001</c:v>
                </c:pt>
                <c:pt idx="1263">
                  <c:v>0.29176300000000011</c:v>
                </c:pt>
                <c:pt idx="1264">
                  <c:v>0.29199400000000031</c:v>
                </c:pt>
                <c:pt idx="1265">
                  <c:v>0.29222500000000001</c:v>
                </c:pt>
                <c:pt idx="1266">
                  <c:v>0.29245600000000038</c:v>
                </c:pt>
                <c:pt idx="1267">
                  <c:v>0.29268700000000031</c:v>
                </c:pt>
                <c:pt idx="1268">
                  <c:v>0.29291800000000162</c:v>
                </c:pt>
                <c:pt idx="1269">
                  <c:v>0.2931490000000001</c:v>
                </c:pt>
                <c:pt idx="1270">
                  <c:v>0.29338000000000225</c:v>
                </c:pt>
                <c:pt idx="1271">
                  <c:v>0.29361100000000001</c:v>
                </c:pt>
                <c:pt idx="1272">
                  <c:v>0.29384200000000038</c:v>
                </c:pt>
                <c:pt idx="1273">
                  <c:v>0.29407300000000008</c:v>
                </c:pt>
                <c:pt idx="1274">
                  <c:v>0.29430400000000162</c:v>
                </c:pt>
                <c:pt idx="1275">
                  <c:v>0.2945350000000001</c:v>
                </c:pt>
                <c:pt idx="1276">
                  <c:v>0.29476600000000008</c:v>
                </c:pt>
                <c:pt idx="1277">
                  <c:v>0.29499700000000001</c:v>
                </c:pt>
                <c:pt idx="1278">
                  <c:v>0.29522800000000032</c:v>
                </c:pt>
                <c:pt idx="1279">
                  <c:v>0.29545900000000008</c:v>
                </c:pt>
                <c:pt idx="1280">
                  <c:v>0.29569000000000001</c:v>
                </c:pt>
                <c:pt idx="1281">
                  <c:v>0.29592100000000032</c:v>
                </c:pt>
                <c:pt idx="1282">
                  <c:v>0.29615200000000008</c:v>
                </c:pt>
                <c:pt idx="1283">
                  <c:v>0.29638300000000162</c:v>
                </c:pt>
                <c:pt idx="1284">
                  <c:v>0.29661400000000032</c:v>
                </c:pt>
                <c:pt idx="1285">
                  <c:v>0.29684500000000008</c:v>
                </c:pt>
                <c:pt idx="1286">
                  <c:v>0.29707600000000162</c:v>
                </c:pt>
                <c:pt idx="1287">
                  <c:v>0.29730700000000032</c:v>
                </c:pt>
                <c:pt idx="1288">
                  <c:v>0.29753800000000002</c:v>
                </c:pt>
                <c:pt idx="1289">
                  <c:v>0.29776900000000001</c:v>
                </c:pt>
                <c:pt idx="1290">
                  <c:v>0.29800000000000032</c:v>
                </c:pt>
                <c:pt idx="1291">
                  <c:v>0.29823100000000002</c:v>
                </c:pt>
                <c:pt idx="1292">
                  <c:v>0.29846200000000161</c:v>
                </c:pt>
                <c:pt idx="1293">
                  <c:v>0.29869300000000004</c:v>
                </c:pt>
                <c:pt idx="1294">
                  <c:v>0.29892400000000191</c:v>
                </c:pt>
                <c:pt idx="1295">
                  <c:v>0.299155</c:v>
                </c:pt>
                <c:pt idx="1296">
                  <c:v>0.29938600000000265</c:v>
                </c:pt>
                <c:pt idx="1297">
                  <c:v>0.29961700000000002</c:v>
                </c:pt>
                <c:pt idx="1298">
                  <c:v>0.29984800000000156</c:v>
                </c:pt>
                <c:pt idx="1299">
                  <c:v>0.30007900000000032</c:v>
                </c:pt>
                <c:pt idx="1300">
                  <c:v>0.30031000000000191</c:v>
                </c:pt>
                <c:pt idx="1301">
                  <c:v>0.300541</c:v>
                </c:pt>
                <c:pt idx="1302">
                  <c:v>0.30077200000000032</c:v>
                </c:pt>
                <c:pt idx="1303">
                  <c:v>0.30100300000000002</c:v>
                </c:pt>
                <c:pt idx="1304">
                  <c:v>0.301234</c:v>
                </c:pt>
                <c:pt idx="1305">
                  <c:v>0.30146500000000032</c:v>
                </c:pt>
                <c:pt idx="1306">
                  <c:v>0.30169600000000002</c:v>
                </c:pt>
                <c:pt idx="1307">
                  <c:v>0.30192700000000144</c:v>
                </c:pt>
                <c:pt idx="1308">
                  <c:v>0.30215800000000032</c:v>
                </c:pt>
                <c:pt idx="1309">
                  <c:v>0.30238900000000191</c:v>
                </c:pt>
                <c:pt idx="1310">
                  <c:v>0.30262000000000144</c:v>
                </c:pt>
                <c:pt idx="1311">
                  <c:v>0.30285100000000031</c:v>
                </c:pt>
                <c:pt idx="1312">
                  <c:v>0.30308200000000191</c:v>
                </c:pt>
                <c:pt idx="1313">
                  <c:v>0.30331300000000144</c:v>
                </c:pt>
                <c:pt idx="1314">
                  <c:v>0.30354400000000031</c:v>
                </c:pt>
                <c:pt idx="1315">
                  <c:v>0.30377500000000002</c:v>
                </c:pt>
                <c:pt idx="1316">
                  <c:v>0.30400600000000144</c:v>
                </c:pt>
                <c:pt idx="1317">
                  <c:v>0.30423700000000004</c:v>
                </c:pt>
                <c:pt idx="1318">
                  <c:v>0.3044680000000019</c:v>
                </c:pt>
                <c:pt idx="1319">
                  <c:v>0.304699</c:v>
                </c:pt>
                <c:pt idx="1320">
                  <c:v>0.30493000000000031</c:v>
                </c:pt>
                <c:pt idx="1321">
                  <c:v>0.30516100000000002</c:v>
                </c:pt>
                <c:pt idx="1322">
                  <c:v>0.30539200000000088</c:v>
                </c:pt>
                <c:pt idx="1323">
                  <c:v>0.30562300000000031</c:v>
                </c:pt>
                <c:pt idx="1324">
                  <c:v>0.30585400000000174</c:v>
                </c:pt>
                <c:pt idx="1325">
                  <c:v>0.30608500000000038</c:v>
                </c:pt>
                <c:pt idx="1326">
                  <c:v>0.30631600000000225</c:v>
                </c:pt>
                <c:pt idx="1327">
                  <c:v>0.30654700000000001</c:v>
                </c:pt>
                <c:pt idx="1328">
                  <c:v>0.30677800000000038</c:v>
                </c:pt>
                <c:pt idx="1329">
                  <c:v>0.30700900000000031</c:v>
                </c:pt>
                <c:pt idx="1330">
                  <c:v>0.30724000000000001</c:v>
                </c:pt>
                <c:pt idx="1331">
                  <c:v>0.30747100000000038</c:v>
                </c:pt>
                <c:pt idx="1332">
                  <c:v>0.30770200000000031</c:v>
                </c:pt>
                <c:pt idx="1333">
                  <c:v>0.30793300000000001</c:v>
                </c:pt>
                <c:pt idx="1334">
                  <c:v>0.30816400000000038</c:v>
                </c:pt>
                <c:pt idx="1335">
                  <c:v>0.30839500000000031</c:v>
                </c:pt>
                <c:pt idx="1336">
                  <c:v>0.30862600000000162</c:v>
                </c:pt>
                <c:pt idx="1337">
                  <c:v>0.30885700000000038</c:v>
                </c:pt>
                <c:pt idx="1338">
                  <c:v>0.30908800000000225</c:v>
                </c:pt>
                <c:pt idx="1339">
                  <c:v>0.30931900000000162</c:v>
                </c:pt>
                <c:pt idx="1340">
                  <c:v>0.30955000000000032</c:v>
                </c:pt>
                <c:pt idx="1341">
                  <c:v>0.30978100000000008</c:v>
                </c:pt>
                <c:pt idx="1342">
                  <c:v>0.31001200000000162</c:v>
                </c:pt>
                <c:pt idx="1343">
                  <c:v>0.3102430000000001</c:v>
                </c:pt>
                <c:pt idx="1344">
                  <c:v>0.31047400000000225</c:v>
                </c:pt>
                <c:pt idx="1345">
                  <c:v>0.31070500000000001</c:v>
                </c:pt>
                <c:pt idx="1346">
                  <c:v>0.31093600000000032</c:v>
                </c:pt>
                <c:pt idx="1347">
                  <c:v>0.31116700000000008</c:v>
                </c:pt>
                <c:pt idx="1348">
                  <c:v>0.31139800000000162</c:v>
                </c:pt>
                <c:pt idx="1349">
                  <c:v>0.31162900000000032</c:v>
                </c:pt>
                <c:pt idx="1350">
                  <c:v>0.31186000000000208</c:v>
                </c:pt>
                <c:pt idx="1351">
                  <c:v>0.31209100000000001</c:v>
                </c:pt>
                <c:pt idx="1352">
                  <c:v>0.31232200000000265</c:v>
                </c:pt>
                <c:pt idx="1353">
                  <c:v>0.31255300000000008</c:v>
                </c:pt>
                <c:pt idx="1354">
                  <c:v>0.31278400000000162</c:v>
                </c:pt>
                <c:pt idx="1355">
                  <c:v>0.31301500000000032</c:v>
                </c:pt>
                <c:pt idx="1356">
                  <c:v>0.31324600000000002</c:v>
                </c:pt>
                <c:pt idx="1357">
                  <c:v>0.31347700000000162</c:v>
                </c:pt>
                <c:pt idx="1358">
                  <c:v>0.31370800000000032</c:v>
                </c:pt>
                <c:pt idx="1359">
                  <c:v>0.31393900000000002</c:v>
                </c:pt>
                <c:pt idx="1360">
                  <c:v>0.31417000000000161</c:v>
                </c:pt>
                <c:pt idx="1361">
                  <c:v>0.31440100000000032</c:v>
                </c:pt>
                <c:pt idx="1362">
                  <c:v>0.31463200000000002</c:v>
                </c:pt>
                <c:pt idx="1363">
                  <c:v>0.31486300000000161</c:v>
                </c:pt>
                <c:pt idx="1364">
                  <c:v>0.31509400000000032</c:v>
                </c:pt>
                <c:pt idx="1365">
                  <c:v>0.31532500000000191</c:v>
                </c:pt>
                <c:pt idx="1366">
                  <c:v>0.3155560000000015</c:v>
                </c:pt>
                <c:pt idx="1367">
                  <c:v>0.31578700000000032</c:v>
                </c:pt>
                <c:pt idx="1368">
                  <c:v>0.31601800000000191</c:v>
                </c:pt>
                <c:pt idx="1369">
                  <c:v>0.316249</c:v>
                </c:pt>
                <c:pt idx="1370">
                  <c:v>0.31648000000000265</c:v>
                </c:pt>
                <c:pt idx="1371">
                  <c:v>0.31671100000000002</c:v>
                </c:pt>
                <c:pt idx="1372">
                  <c:v>0.31694200000000144</c:v>
                </c:pt>
                <c:pt idx="1373">
                  <c:v>0.31717300000000032</c:v>
                </c:pt>
                <c:pt idx="1374">
                  <c:v>0.31740400000000191</c:v>
                </c:pt>
                <c:pt idx="1375">
                  <c:v>0.317635</c:v>
                </c:pt>
                <c:pt idx="1376">
                  <c:v>0.31786600000000248</c:v>
                </c:pt>
                <c:pt idx="1377">
                  <c:v>0.31809700000000002</c:v>
                </c:pt>
                <c:pt idx="1378">
                  <c:v>0.31832800000000289</c:v>
                </c:pt>
                <c:pt idx="1379">
                  <c:v>0.31855900000000031</c:v>
                </c:pt>
                <c:pt idx="1380">
                  <c:v>0.31879000000000002</c:v>
                </c:pt>
                <c:pt idx="1381">
                  <c:v>0.31902100000000144</c:v>
                </c:pt>
                <c:pt idx="1382">
                  <c:v>0.31925200000000031</c:v>
                </c:pt>
                <c:pt idx="1383">
                  <c:v>0.3194830000000019</c:v>
                </c:pt>
                <c:pt idx="1384">
                  <c:v>0.31971400000000144</c:v>
                </c:pt>
                <c:pt idx="1385">
                  <c:v>0.31994500000000031</c:v>
                </c:pt>
                <c:pt idx="1386">
                  <c:v>0.3201760000000019</c:v>
                </c:pt>
                <c:pt idx="1387">
                  <c:v>0.32040700000000144</c:v>
                </c:pt>
                <c:pt idx="1388">
                  <c:v>0.32063800000000031</c:v>
                </c:pt>
                <c:pt idx="1389">
                  <c:v>0.3208690000000019</c:v>
                </c:pt>
                <c:pt idx="1390">
                  <c:v>0.32110000000000088</c:v>
                </c:pt>
                <c:pt idx="1391">
                  <c:v>0.32133100000000031</c:v>
                </c:pt>
                <c:pt idx="1392">
                  <c:v>0.32156200000000174</c:v>
                </c:pt>
                <c:pt idx="1393">
                  <c:v>0.321793</c:v>
                </c:pt>
                <c:pt idx="1394">
                  <c:v>0.32202400000000225</c:v>
                </c:pt>
                <c:pt idx="1395">
                  <c:v>0.32225500000000001</c:v>
                </c:pt>
                <c:pt idx="1396">
                  <c:v>0.32248600000000266</c:v>
                </c:pt>
                <c:pt idx="1397">
                  <c:v>0.32271700000000031</c:v>
                </c:pt>
                <c:pt idx="1398">
                  <c:v>0.32294800000000162</c:v>
                </c:pt>
                <c:pt idx="1399">
                  <c:v>0.32317900000000038</c:v>
                </c:pt>
                <c:pt idx="1400">
                  <c:v>0.32341000000000225</c:v>
                </c:pt>
                <c:pt idx="1401">
                  <c:v>0.32364100000000001</c:v>
                </c:pt>
                <c:pt idx="1402">
                  <c:v>0.32387200000000266</c:v>
                </c:pt>
                <c:pt idx="1403">
                  <c:v>0.32410300000000031</c:v>
                </c:pt>
                <c:pt idx="1404">
                  <c:v>0.32433400000000162</c:v>
                </c:pt>
                <c:pt idx="1405">
                  <c:v>0.32456500000000038</c:v>
                </c:pt>
                <c:pt idx="1406">
                  <c:v>0.32479600000000008</c:v>
                </c:pt>
                <c:pt idx="1407">
                  <c:v>0.32502700000000162</c:v>
                </c:pt>
                <c:pt idx="1408">
                  <c:v>0.32525800000000032</c:v>
                </c:pt>
                <c:pt idx="1409">
                  <c:v>0.32548900000000225</c:v>
                </c:pt>
                <c:pt idx="1410">
                  <c:v>0.32572000000000162</c:v>
                </c:pt>
                <c:pt idx="1411">
                  <c:v>0.32595100000000032</c:v>
                </c:pt>
                <c:pt idx="1412">
                  <c:v>0.32618200000000225</c:v>
                </c:pt>
                <c:pt idx="1413">
                  <c:v>0.32641300000000162</c:v>
                </c:pt>
                <c:pt idx="1414">
                  <c:v>0.32664400000000032</c:v>
                </c:pt>
                <c:pt idx="1415">
                  <c:v>0.32687500000000225</c:v>
                </c:pt>
                <c:pt idx="1416">
                  <c:v>0.32710600000000162</c:v>
                </c:pt>
                <c:pt idx="1417">
                  <c:v>0.32733700000000032</c:v>
                </c:pt>
                <c:pt idx="1418">
                  <c:v>0.32756800000000208</c:v>
                </c:pt>
                <c:pt idx="1419">
                  <c:v>0.32779900000000001</c:v>
                </c:pt>
                <c:pt idx="1420">
                  <c:v>0.32803000000000032</c:v>
                </c:pt>
                <c:pt idx="1421">
                  <c:v>0.32826100000000002</c:v>
                </c:pt>
                <c:pt idx="1422">
                  <c:v>0.32849200000000162</c:v>
                </c:pt>
                <c:pt idx="1423">
                  <c:v>0.32872300000000032</c:v>
                </c:pt>
                <c:pt idx="1424">
                  <c:v>0.32895400000000191</c:v>
                </c:pt>
                <c:pt idx="1425">
                  <c:v>0.32918500000000162</c:v>
                </c:pt>
                <c:pt idx="1426">
                  <c:v>0.32941600000000265</c:v>
                </c:pt>
                <c:pt idx="1427">
                  <c:v>0.32964700000000002</c:v>
                </c:pt>
                <c:pt idx="1428">
                  <c:v>0.32987800000000317</c:v>
                </c:pt>
                <c:pt idx="1429">
                  <c:v>0.33010900000000032</c:v>
                </c:pt>
                <c:pt idx="1430">
                  <c:v>0.33034000000000191</c:v>
                </c:pt>
                <c:pt idx="1431">
                  <c:v>0.33057100000000156</c:v>
                </c:pt>
                <c:pt idx="1432">
                  <c:v>0.33080200000000265</c:v>
                </c:pt>
                <c:pt idx="1433">
                  <c:v>0.33103300000000002</c:v>
                </c:pt>
                <c:pt idx="1434">
                  <c:v>0.33126400000000145</c:v>
                </c:pt>
                <c:pt idx="1435">
                  <c:v>0.33149500000000032</c:v>
                </c:pt>
                <c:pt idx="1436">
                  <c:v>0.33172600000000191</c:v>
                </c:pt>
                <c:pt idx="1437">
                  <c:v>0.33195700000000145</c:v>
                </c:pt>
                <c:pt idx="1438">
                  <c:v>0.33218800000000265</c:v>
                </c:pt>
                <c:pt idx="1439">
                  <c:v>0.33241900000000191</c:v>
                </c:pt>
                <c:pt idx="1440">
                  <c:v>0.33265000000000144</c:v>
                </c:pt>
                <c:pt idx="1441">
                  <c:v>0.33288100000000254</c:v>
                </c:pt>
                <c:pt idx="1442">
                  <c:v>0.33311200000000191</c:v>
                </c:pt>
                <c:pt idx="1443">
                  <c:v>0.33334300000000144</c:v>
                </c:pt>
                <c:pt idx="1444">
                  <c:v>0.33357400000000242</c:v>
                </c:pt>
                <c:pt idx="1445">
                  <c:v>0.33380500000000191</c:v>
                </c:pt>
                <c:pt idx="1446">
                  <c:v>0.33403600000000144</c:v>
                </c:pt>
                <c:pt idx="1447">
                  <c:v>0.33426700000000031</c:v>
                </c:pt>
                <c:pt idx="1448">
                  <c:v>0.3344980000000019</c:v>
                </c:pt>
                <c:pt idx="1449">
                  <c:v>0.33472900000000144</c:v>
                </c:pt>
                <c:pt idx="1450">
                  <c:v>0.33496000000000226</c:v>
                </c:pt>
                <c:pt idx="1451">
                  <c:v>0.33519100000000002</c:v>
                </c:pt>
                <c:pt idx="1452">
                  <c:v>0.33542200000000288</c:v>
                </c:pt>
                <c:pt idx="1453">
                  <c:v>0.33565300000000031</c:v>
                </c:pt>
                <c:pt idx="1454">
                  <c:v>0.33588400000000329</c:v>
                </c:pt>
                <c:pt idx="1455">
                  <c:v>0.33611500000000138</c:v>
                </c:pt>
                <c:pt idx="1456">
                  <c:v>0.33634600000000225</c:v>
                </c:pt>
                <c:pt idx="1457">
                  <c:v>0.33657700000000185</c:v>
                </c:pt>
                <c:pt idx="1458">
                  <c:v>0.33680800000000266</c:v>
                </c:pt>
                <c:pt idx="1459">
                  <c:v>0.33703900000000031</c:v>
                </c:pt>
                <c:pt idx="1460">
                  <c:v>0.33727000000000168</c:v>
                </c:pt>
                <c:pt idx="1461">
                  <c:v>0.33750100000000038</c:v>
                </c:pt>
                <c:pt idx="1462">
                  <c:v>0.33773200000000031</c:v>
                </c:pt>
                <c:pt idx="1463">
                  <c:v>0.33796300000000162</c:v>
                </c:pt>
                <c:pt idx="1464">
                  <c:v>0.33819400000000038</c:v>
                </c:pt>
                <c:pt idx="1465">
                  <c:v>0.33842500000000225</c:v>
                </c:pt>
                <c:pt idx="1466">
                  <c:v>0.33865600000000162</c:v>
                </c:pt>
                <c:pt idx="1467">
                  <c:v>0.33888700000000277</c:v>
                </c:pt>
                <c:pt idx="1468">
                  <c:v>0.33911800000000225</c:v>
                </c:pt>
                <c:pt idx="1469">
                  <c:v>0.33934900000000162</c:v>
                </c:pt>
                <c:pt idx="1470">
                  <c:v>0.33958000000000266</c:v>
                </c:pt>
                <c:pt idx="1471">
                  <c:v>0.33981100000000225</c:v>
                </c:pt>
                <c:pt idx="1472">
                  <c:v>0.34004200000000012</c:v>
                </c:pt>
                <c:pt idx="1473">
                  <c:v>0.34027300000000021</c:v>
                </c:pt>
                <c:pt idx="1474">
                  <c:v>0.34050400000000036</c:v>
                </c:pt>
                <c:pt idx="1475">
                  <c:v>0.34073500000000001</c:v>
                </c:pt>
                <c:pt idx="1476">
                  <c:v>0.34096600000000038</c:v>
                </c:pt>
                <c:pt idx="1477">
                  <c:v>0.34119700000000003</c:v>
                </c:pt>
                <c:pt idx="1478">
                  <c:v>0.34142800000000173</c:v>
                </c:pt>
                <c:pt idx="1479">
                  <c:v>0.34165900000000021</c:v>
                </c:pt>
                <c:pt idx="1480">
                  <c:v>0.34189000000000036</c:v>
                </c:pt>
                <c:pt idx="1481">
                  <c:v>0.34212100000000012</c:v>
                </c:pt>
                <c:pt idx="1482">
                  <c:v>0.34235200000000038</c:v>
                </c:pt>
                <c:pt idx="1483">
                  <c:v>0.34258300000000036</c:v>
                </c:pt>
                <c:pt idx="1484">
                  <c:v>0.34281400000000173</c:v>
                </c:pt>
                <c:pt idx="1485">
                  <c:v>0.34304500000000021</c:v>
                </c:pt>
                <c:pt idx="1486">
                  <c:v>0.34327600000000036</c:v>
                </c:pt>
                <c:pt idx="1487">
                  <c:v>0.34350700000000012</c:v>
                </c:pt>
                <c:pt idx="1488">
                  <c:v>0.34373800000000015</c:v>
                </c:pt>
                <c:pt idx="1489">
                  <c:v>0.3439690000000003</c:v>
                </c:pt>
                <c:pt idx="1490">
                  <c:v>0.34420000000000012</c:v>
                </c:pt>
                <c:pt idx="1491">
                  <c:v>0.34443100000000015</c:v>
                </c:pt>
                <c:pt idx="1492">
                  <c:v>0.3446620000000003</c:v>
                </c:pt>
                <c:pt idx="1493">
                  <c:v>0.34489300000000012</c:v>
                </c:pt>
                <c:pt idx="1494">
                  <c:v>0.34512400000000037</c:v>
                </c:pt>
                <c:pt idx="1495">
                  <c:v>0.3453550000000003</c:v>
                </c:pt>
                <c:pt idx="1496">
                  <c:v>0.34558600000000173</c:v>
                </c:pt>
                <c:pt idx="1497">
                  <c:v>0.34581700000000037</c:v>
                </c:pt>
                <c:pt idx="1498">
                  <c:v>0.3460480000000003</c:v>
                </c:pt>
                <c:pt idx="1499">
                  <c:v>0.34627900000000011</c:v>
                </c:pt>
                <c:pt idx="1500">
                  <c:v>0.34651000000000037</c:v>
                </c:pt>
                <c:pt idx="1501">
                  <c:v>0.34674100000000002</c:v>
                </c:pt>
                <c:pt idx="1502">
                  <c:v>0.34697200000000156</c:v>
                </c:pt>
                <c:pt idx="1503">
                  <c:v>0.34720300000000015</c:v>
                </c:pt>
                <c:pt idx="1504">
                  <c:v>0.3474340000000003</c:v>
                </c:pt>
                <c:pt idx="1505">
                  <c:v>0.34766500000000011</c:v>
                </c:pt>
                <c:pt idx="1506">
                  <c:v>0.34789600000000037</c:v>
                </c:pt>
                <c:pt idx="1507">
                  <c:v>0.3481270000000003</c:v>
                </c:pt>
                <c:pt idx="1508">
                  <c:v>0.34835800000000156</c:v>
                </c:pt>
                <c:pt idx="1509">
                  <c:v>0.34858900000000037</c:v>
                </c:pt>
                <c:pt idx="1510">
                  <c:v>0.34882000000000202</c:v>
                </c:pt>
                <c:pt idx="1511">
                  <c:v>0.34905100000000011</c:v>
                </c:pt>
                <c:pt idx="1512">
                  <c:v>0.34928200000000037</c:v>
                </c:pt>
                <c:pt idx="1513">
                  <c:v>0.34951300000000018</c:v>
                </c:pt>
                <c:pt idx="1514">
                  <c:v>0.34974400000000011</c:v>
                </c:pt>
                <c:pt idx="1515">
                  <c:v>0.34997500000000037</c:v>
                </c:pt>
                <c:pt idx="1516">
                  <c:v>0.35020600000000002</c:v>
                </c:pt>
                <c:pt idx="1517">
                  <c:v>0.350437</c:v>
                </c:pt>
                <c:pt idx="1518">
                  <c:v>0.35066800000000031</c:v>
                </c:pt>
                <c:pt idx="1519">
                  <c:v>0.35089900000000002</c:v>
                </c:pt>
                <c:pt idx="1520">
                  <c:v>0.35113</c:v>
                </c:pt>
                <c:pt idx="1521">
                  <c:v>0.35136100000000031</c:v>
                </c:pt>
                <c:pt idx="1522">
                  <c:v>0.35159200000000002</c:v>
                </c:pt>
                <c:pt idx="1523">
                  <c:v>0.35182300000000138</c:v>
                </c:pt>
                <c:pt idx="1524">
                  <c:v>0.35205400000000031</c:v>
                </c:pt>
                <c:pt idx="1525">
                  <c:v>0.35228500000000001</c:v>
                </c:pt>
                <c:pt idx="1526">
                  <c:v>0.35251600000000038</c:v>
                </c:pt>
                <c:pt idx="1527">
                  <c:v>0.35274700000000003</c:v>
                </c:pt>
                <c:pt idx="1528">
                  <c:v>0.35297800000000162</c:v>
                </c:pt>
                <c:pt idx="1529">
                  <c:v>0.353209</c:v>
                </c:pt>
                <c:pt idx="1530">
                  <c:v>0.35344000000000031</c:v>
                </c:pt>
                <c:pt idx="1531">
                  <c:v>0.35367100000000001</c:v>
                </c:pt>
                <c:pt idx="1532">
                  <c:v>0.35390200000000038</c:v>
                </c:pt>
                <c:pt idx="1533">
                  <c:v>0.35413300000000003</c:v>
                </c:pt>
                <c:pt idx="1534">
                  <c:v>0.35436400000000162</c:v>
                </c:pt>
                <c:pt idx="1535">
                  <c:v>0.3545950000000001</c:v>
                </c:pt>
                <c:pt idx="1536">
                  <c:v>0.35482600000000225</c:v>
                </c:pt>
                <c:pt idx="1537">
                  <c:v>0.35505700000000001</c:v>
                </c:pt>
                <c:pt idx="1538">
                  <c:v>0.35528800000000038</c:v>
                </c:pt>
                <c:pt idx="1539">
                  <c:v>0.35551900000000008</c:v>
                </c:pt>
                <c:pt idx="1540">
                  <c:v>0.35575000000000001</c:v>
                </c:pt>
                <c:pt idx="1541">
                  <c:v>0.35598100000000032</c:v>
                </c:pt>
                <c:pt idx="1542">
                  <c:v>0.35621200000000008</c:v>
                </c:pt>
                <c:pt idx="1543">
                  <c:v>0.35644300000000001</c:v>
                </c:pt>
                <c:pt idx="1544">
                  <c:v>0.35667400000000032</c:v>
                </c:pt>
                <c:pt idx="1545">
                  <c:v>0.35690500000000008</c:v>
                </c:pt>
                <c:pt idx="1546">
                  <c:v>0.35713600000000001</c:v>
                </c:pt>
                <c:pt idx="1547">
                  <c:v>0.35736700000000032</c:v>
                </c:pt>
                <c:pt idx="1548">
                  <c:v>0.35759800000000008</c:v>
                </c:pt>
                <c:pt idx="1549">
                  <c:v>0.35782900000000162</c:v>
                </c:pt>
                <c:pt idx="1550">
                  <c:v>0.35806000000000032</c:v>
                </c:pt>
                <c:pt idx="1551">
                  <c:v>0.35829100000000003</c:v>
                </c:pt>
                <c:pt idx="1552">
                  <c:v>0.35852200000000162</c:v>
                </c:pt>
                <c:pt idx="1553">
                  <c:v>0.35875300000000004</c:v>
                </c:pt>
                <c:pt idx="1554">
                  <c:v>0.35898400000000197</c:v>
                </c:pt>
                <c:pt idx="1555">
                  <c:v>0.35921500000000001</c:v>
                </c:pt>
                <c:pt idx="1556">
                  <c:v>0.35944600000000032</c:v>
                </c:pt>
                <c:pt idx="1557">
                  <c:v>0.35967700000000002</c:v>
                </c:pt>
                <c:pt idx="1558">
                  <c:v>0.35990800000000162</c:v>
                </c:pt>
                <c:pt idx="1559">
                  <c:v>0.36013900000000004</c:v>
                </c:pt>
                <c:pt idx="1560">
                  <c:v>0.36037000000000191</c:v>
                </c:pt>
                <c:pt idx="1561">
                  <c:v>0.360601</c:v>
                </c:pt>
                <c:pt idx="1562">
                  <c:v>0.36083200000000032</c:v>
                </c:pt>
                <c:pt idx="1563">
                  <c:v>0.36106300000000002</c:v>
                </c:pt>
                <c:pt idx="1564">
                  <c:v>0.361294</c:v>
                </c:pt>
                <c:pt idx="1565">
                  <c:v>0.36152500000000032</c:v>
                </c:pt>
                <c:pt idx="1566">
                  <c:v>0.36175600000000002</c:v>
                </c:pt>
                <c:pt idx="1567">
                  <c:v>0.3619870000000015</c:v>
                </c:pt>
                <c:pt idx="1568">
                  <c:v>0.36221800000000032</c:v>
                </c:pt>
                <c:pt idx="1569">
                  <c:v>0.36244900000000002</c:v>
                </c:pt>
                <c:pt idx="1570">
                  <c:v>0.36268000000000145</c:v>
                </c:pt>
                <c:pt idx="1571">
                  <c:v>0.36291100000000032</c:v>
                </c:pt>
                <c:pt idx="1572">
                  <c:v>0.36314200000000002</c:v>
                </c:pt>
                <c:pt idx="1573">
                  <c:v>0.36337300000000144</c:v>
                </c:pt>
                <c:pt idx="1574">
                  <c:v>0.36360400000000032</c:v>
                </c:pt>
                <c:pt idx="1575">
                  <c:v>0.36383500000000002</c:v>
                </c:pt>
                <c:pt idx="1576">
                  <c:v>0.36406600000000144</c:v>
                </c:pt>
                <c:pt idx="1577">
                  <c:v>0.36429700000000004</c:v>
                </c:pt>
                <c:pt idx="1578">
                  <c:v>0.36452800000000191</c:v>
                </c:pt>
                <c:pt idx="1579">
                  <c:v>0.364759</c:v>
                </c:pt>
                <c:pt idx="1580">
                  <c:v>0.36499000000000031</c:v>
                </c:pt>
                <c:pt idx="1581">
                  <c:v>0.36522100000000002</c:v>
                </c:pt>
                <c:pt idx="1582">
                  <c:v>0.36545200000000144</c:v>
                </c:pt>
                <c:pt idx="1583">
                  <c:v>0.36568300000000031</c:v>
                </c:pt>
                <c:pt idx="1584">
                  <c:v>0.3659140000000019</c:v>
                </c:pt>
                <c:pt idx="1585">
                  <c:v>0.366145</c:v>
                </c:pt>
                <c:pt idx="1586">
                  <c:v>0.36637600000000226</c:v>
                </c:pt>
                <c:pt idx="1587">
                  <c:v>0.36660700000000002</c:v>
                </c:pt>
                <c:pt idx="1588">
                  <c:v>0.36683800000000144</c:v>
                </c:pt>
                <c:pt idx="1589">
                  <c:v>0.36706900000000031</c:v>
                </c:pt>
                <c:pt idx="1590">
                  <c:v>0.3673000000000019</c:v>
                </c:pt>
                <c:pt idx="1591">
                  <c:v>0.367531</c:v>
                </c:pt>
                <c:pt idx="1592">
                  <c:v>0.36776200000000031</c:v>
                </c:pt>
                <c:pt idx="1593">
                  <c:v>0.36799300000000001</c:v>
                </c:pt>
                <c:pt idx="1594">
                  <c:v>0.36822400000000038</c:v>
                </c:pt>
                <c:pt idx="1595">
                  <c:v>0.36845500000000031</c:v>
                </c:pt>
                <c:pt idx="1596">
                  <c:v>0.36868600000000162</c:v>
                </c:pt>
                <c:pt idx="1597">
                  <c:v>0.36891700000000038</c:v>
                </c:pt>
                <c:pt idx="1598">
                  <c:v>0.36914800000000031</c:v>
                </c:pt>
                <c:pt idx="1599">
                  <c:v>0.36937900000000162</c:v>
                </c:pt>
                <c:pt idx="1600">
                  <c:v>0.36961000000000038</c:v>
                </c:pt>
                <c:pt idx="1601">
                  <c:v>0.36984100000000031</c:v>
                </c:pt>
                <c:pt idx="1602">
                  <c:v>0.37007200000000162</c:v>
                </c:pt>
                <c:pt idx="1603">
                  <c:v>0.37030300000000038</c:v>
                </c:pt>
                <c:pt idx="1604">
                  <c:v>0.37053400000000031</c:v>
                </c:pt>
                <c:pt idx="1605">
                  <c:v>0.37076500000000001</c:v>
                </c:pt>
                <c:pt idx="1606">
                  <c:v>0.37099600000000038</c:v>
                </c:pt>
                <c:pt idx="1607">
                  <c:v>0.37122700000000008</c:v>
                </c:pt>
                <c:pt idx="1608">
                  <c:v>0.37145800000000162</c:v>
                </c:pt>
                <c:pt idx="1609">
                  <c:v>0.37168900000000032</c:v>
                </c:pt>
                <c:pt idx="1610">
                  <c:v>0.37192000000000225</c:v>
                </c:pt>
                <c:pt idx="1611">
                  <c:v>0.37215100000000001</c:v>
                </c:pt>
                <c:pt idx="1612">
                  <c:v>0.37238200000000266</c:v>
                </c:pt>
                <c:pt idx="1613">
                  <c:v>0.37261300000000008</c:v>
                </c:pt>
                <c:pt idx="1614">
                  <c:v>0.37284400000000162</c:v>
                </c:pt>
                <c:pt idx="1615">
                  <c:v>0.37307500000000032</c:v>
                </c:pt>
                <c:pt idx="1616">
                  <c:v>0.37330600000000225</c:v>
                </c:pt>
                <c:pt idx="1617">
                  <c:v>0.37353700000000001</c:v>
                </c:pt>
                <c:pt idx="1618">
                  <c:v>0.37376800000000032</c:v>
                </c:pt>
                <c:pt idx="1619">
                  <c:v>0.37399900000000008</c:v>
                </c:pt>
                <c:pt idx="1620">
                  <c:v>0.37423000000000001</c:v>
                </c:pt>
                <c:pt idx="1621">
                  <c:v>0.37446100000000032</c:v>
                </c:pt>
                <c:pt idx="1622">
                  <c:v>0.37469200000000008</c:v>
                </c:pt>
                <c:pt idx="1623">
                  <c:v>0.37492300000000162</c:v>
                </c:pt>
                <c:pt idx="1624">
                  <c:v>0.37515400000000032</c:v>
                </c:pt>
                <c:pt idx="1625">
                  <c:v>0.37538500000000191</c:v>
                </c:pt>
                <c:pt idx="1626">
                  <c:v>0.37561600000000162</c:v>
                </c:pt>
                <c:pt idx="1627">
                  <c:v>0.37584700000000032</c:v>
                </c:pt>
                <c:pt idx="1628">
                  <c:v>0.37607800000000191</c:v>
                </c:pt>
                <c:pt idx="1629">
                  <c:v>0.37630900000000161</c:v>
                </c:pt>
                <c:pt idx="1630">
                  <c:v>0.37654000000000032</c:v>
                </c:pt>
                <c:pt idx="1631">
                  <c:v>0.37677100000000002</c:v>
                </c:pt>
                <c:pt idx="1632">
                  <c:v>0.37700200000000161</c:v>
                </c:pt>
                <c:pt idx="1633">
                  <c:v>0.37723300000000004</c:v>
                </c:pt>
                <c:pt idx="1634">
                  <c:v>0.37746400000000191</c:v>
                </c:pt>
                <c:pt idx="1635">
                  <c:v>0.377695</c:v>
                </c:pt>
                <c:pt idx="1636">
                  <c:v>0.37792600000000265</c:v>
                </c:pt>
                <c:pt idx="1637">
                  <c:v>0.37815700000000002</c:v>
                </c:pt>
                <c:pt idx="1638">
                  <c:v>0.37838800000000289</c:v>
                </c:pt>
                <c:pt idx="1639">
                  <c:v>0.37861900000000032</c:v>
                </c:pt>
                <c:pt idx="1640">
                  <c:v>0.37885000000000191</c:v>
                </c:pt>
                <c:pt idx="1641">
                  <c:v>0.37908100000000144</c:v>
                </c:pt>
                <c:pt idx="1642">
                  <c:v>0.37931200000000265</c:v>
                </c:pt>
                <c:pt idx="1643">
                  <c:v>0.37954300000000002</c:v>
                </c:pt>
                <c:pt idx="1644">
                  <c:v>0.37977400000000144</c:v>
                </c:pt>
                <c:pt idx="1645">
                  <c:v>0.38000500000000031</c:v>
                </c:pt>
                <c:pt idx="1646">
                  <c:v>0.38023600000000002</c:v>
                </c:pt>
                <c:pt idx="1647">
                  <c:v>0.38046700000000144</c:v>
                </c:pt>
                <c:pt idx="1648">
                  <c:v>0.38069800000000031</c:v>
                </c:pt>
                <c:pt idx="1649">
                  <c:v>0.3809290000000019</c:v>
                </c:pt>
                <c:pt idx="1650">
                  <c:v>0.38116000000000144</c:v>
                </c:pt>
                <c:pt idx="1651">
                  <c:v>0.38139100000000031</c:v>
                </c:pt>
                <c:pt idx="1652">
                  <c:v>0.3816220000000019</c:v>
                </c:pt>
                <c:pt idx="1653">
                  <c:v>0.38185300000000144</c:v>
                </c:pt>
                <c:pt idx="1654">
                  <c:v>0.38208400000000226</c:v>
                </c:pt>
                <c:pt idx="1655">
                  <c:v>0.3823150000000019</c:v>
                </c:pt>
                <c:pt idx="1656">
                  <c:v>0.38254600000000138</c:v>
                </c:pt>
                <c:pt idx="1657">
                  <c:v>0.38277700000000031</c:v>
                </c:pt>
                <c:pt idx="1658">
                  <c:v>0.38300800000000185</c:v>
                </c:pt>
                <c:pt idx="1659">
                  <c:v>0.383239</c:v>
                </c:pt>
                <c:pt idx="1660">
                  <c:v>0.38347000000000225</c:v>
                </c:pt>
                <c:pt idx="1661">
                  <c:v>0.38370100000000001</c:v>
                </c:pt>
                <c:pt idx="1662">
                  <c:v>0.38393200000000038</c:v>
                </c:pt>
                <c:pt idx="1663">
                  <c:v>0.38416300000000031</c:v>
                </c:pt>
                <c:pt idx="1664">
                  <c:v>0.38439400000000162</c:v>
                </c:pt>
                <c:pt idx="1665">
                  <c:v>0.38462500000000038</c:v>
                </c:pt>
                <c:pt idx="1666">
                  <c:v>0.38485600000000225</c:v>
                </c:pt>
                <c:pt idx="1667">
                  <c:v>0.38508700000000162</c:v>
                </c:pt>
                <c:pt idx="1668">
                  <c:v>0.38531800000000266</c:v>
                </c:pt>
                <c:pt idx="1669">
                  <c:v>0.38554900000000031</c:v>
                </c:pt>
                <c:pt idx="1670">
                  <c:v>0.38578000000000162</c:v>
                </c:pt>
                <c:pt idx="1671">
                  <c:v>0.38601100000000038</c:v>
                </c:pt>
                <c:pt idx="1672">
                  <c:v>0.38624200000000031</c:v>
                </c:pt>
                <c:pt idx="1673">
                  <c:v>0.38647300000000162</c:v>
                </c:pt>
                <c:pt idx="1674">
                  <c:v>0.38670400000000038</c:v>
                </c:pt>
                <c:pt idx="1675">
                  <c:v>0.38693500000000008</c:v>
                </c:pt>
                <c:pt idx="1676">
                  <c:v>0.38716600000000162</c:v>
                </c:pt>
                <c:pt idx="1677">
                  <c:v>0.38739700000000032</c:v>
                </c:pt>
                <c:pt idx="1678">
                  <c:v>0.38762800000000225</c:v>
                </c:pt>
                <c:pt idx="1679">
                  <c:v>0.38785900000000162</c:v>
                </c:pt>
                <c:pt idx="1680">
                  <c:v>0.38809000000000032</c:v>
                </c:pt>
                <c:pt idx="1681">
                  <c:v>0.38832100000000225</c:v>
                </c:pt>
                <c:pt idx="1682">
                  <c:v>0.38855200000000162</c:v>
                </c:pt>
                <c:pt idx="1683">
                  <c:v>0.38878300000000032</c:v>
                </c:pt>
                <c:pt idx="1684">
                  <c:v>0.38901400000000214</c:v>
                </c:pt>
                <c:pt idx="1685">
                  <c:v>0.38924500000000001</c:v>
                </c:pt>
                <c:pt idx="1686">
                  <c:v>0.38947600000000265</c:v>
                </c:pt>
                <c:pt idx="1687">
                  <c:v>0.38970700000000008</c:v>
                </c:pt>
                <c:pt idx="1688">
                  <c:v>0.38993800000000162</c:v>
                </c:pt>
                <c:pt idx="1689">
                  <c:v>0.39016900000000032</c:v>
                </c:pt>
                <c:pt idx="1690">
                  <c:v>0.39040000000000191</c:v>
                </c:pt>
                <c:pt idx="1691">
                  <c:v>0.39063100000000001</c:v>
                </c:pt>
                <c:pt idx="1692">
                  <c:v>0.39086200000000265</c:v>
                </c:pt>
                <c:pt idx="1693">
                  <c:v>0.39109300000000002</c:v>
                </c:pt>
                <c:pt idx="1694">
                  <c:v>0.39132400000000322</c:v>
                </c:pt>
                <c:pt idx="1695">
                  <c:v>0.39155500000000032</c:v>
                </c:pt>
                <c:pt idx="1696">
                  <c:v>0.39178600000000191</c:v>
                </c:pt>
                <c:pt idx="1697">
                  <c:v>0.39201700000000161</c:v>
                </c:pt>
                <c:pt idx="1698">
                  <c:v>0.39224800000000032</c:v>
                </c:pt>
                <c:pt idx="1699">
                  <c:v>0.39247900000000191</c:v>
                </c:pt>
                <c:pt idx="1700">
                  <c:v>0.39271000000000156</c:v>
                </c:pt>
                <c:pt idx="1701">
                  <c:v>0.39294100000000032</c:v>
                </c:pt>
                <c:pt idx="1702">
                  <c:v>0.39317200000000191</c:v>
                </c:pt>
                <c:pt idx="1703">
                  <c:v>0.39340300000000145</c:v>
                </c:pt>
                <c:pt idx="1704">
                  <c:v>0.39363400000000032</c:v>
                </c:pt>
                <c:pt idx="1705">
                  <c:v>0.39386500000000191</c:v>
                </c:pt>
                <c:pt idx="1706">
                  <c:v>0.39409600000000145</c:v>
                </c:pt>
                <c:pt idx="1707">
                  <c:v>0.39432700000000265</c:v>
                </c:pt>
                <c:pt idx="1708">
                  <c:v>0.39455800000000191</c:v>
                </c:pt>
                <c:pt idx="1709">
                  <c:v>0.39478900000000144</c:v>
                </c:pt>
                <c:pt idx="1710">
                  <c:v>0.39502000000000254</c:v>
                </c:pt>
                <c:pt idx="1711">
                  <c:v>0.39525100000000002</c:v>
                </c:pt>
                <c:pt idx="1712">
                  <c:v>0.39548200000000289</c:v>
                </c:pt>
                <c:pt idx="1713">
                  <c:v>0.39571300000000031</c:v>
                </c:pt>
                <c:pt idx="1714">
                  <c:v>0.39594400000000191</c:v>
                </c:pt>
                <c:pt idx="1715">
                  <c:v>0.39617500000000144</c:v>
                </c:pt>
                <c:pt idx="1716">
                  <c:v>0.39640600000000226</c:v>
                </c:pt>
                <c:pt idx="1717">
                  <c:v>0.39663700000000002</c:v>
                </c:pt>
                <c:pt idx="1718">
                  <c:v>0.39686800000000289</c:v>
                </c:pt>
                <c:pt idx="1719">
                  <c:v>0.39709900000000031</c:v>
                </c:pt>
                <c:pt idx="1720">
                  <c:v>0.3973300000000019</c:v>
                </c:pt>
                <c:pt idx="1721">
                  <c:v>0.39756100000000144</c:v>
                </c:pt>
                <c:pt idx="1722">
                  <c:v>0.39779200000000031</c:v>
                </c:pt>
                <c:pt idx="1723">
                  <c:v>0.3980230000000019</c:v>
                </c:pt>
                <c:pt idx="1724">
                  <c:v>0.39825400000000138</c:v>
                </c:pt>
                <c:pt idx="1725">
                  <c:v>0.39848500000000225</c:v>
                </c:pt>
                <c:pt idx="1726">
                  <c:v>0.39871600000000185</c:v>
                </c:pt>
                <c:pt idx="1727">
                  <c:v>0.39894700000000038</c:v>
                </c:pt>
                <c:pt idx="1728">
                  <c:v>0.39917800000000225</c:v>
                </c:pt>
                <c:pt idx="1729">
                  <c:v>0.39940900000000168</c:v>
                </c:pt>
                <c:pt idx="1730">
                  <c:v>0.39964000000000038</c:v>
                </c:pt>
                <c:pt idx="1731">
                  <c:v>0.39987100000000225</c:v>
                </c:pt>
                <c:pt idx="1732">
                  <c:v>0.40010200000000001</c:v>
                </c:pt>
                <c:pt idx="1733">
                  <c:v>0.40033300000000011</c:v>
                </c:pt>
                <c:pt idx="1734">
                  <c:v>0.40056400000000031</c:v>
                </c:pt>
                <c:pt idx="1735">
                  <c:v>0.40079500000000001</c:v>
                </c:pt>
                <c:pt idx="1736">
                  <c:v>0.40102600000000038</c:v>
                </c:pt>
                <c:pt idx="1737">
                  <c:v>0.40125700000000003</c:v>
                </c:pt>
                <c:pt idx="1738">
                  <c:v>0.40148800000000162</c:v>
                </c:pt>
                <c:pt idx="1739">
                  <c:v>0.4017190000000001</c:v>
                </c:pt>
                <c:pt idx="1740">
                  <c:v>0.40195000000000008</c:v>
                </c:pt>
                <c:pt idx="1741">
                  <c:v>0.40218100000000001</c:v>
                </c:pt>
                <c:pt idx="1742">
                  <c:v>0.40241200000000032</c:v>
                </c:pt>
                <c:pt idx="1743">
                  <c:v>0.40264300000000003</c:v>
                </c:pt>
                <c:pt idx="1744">
                  <c:v>0.40287400000000162</c:v>
                </c:pt>
                <c:pt idx="1745">
                  <c:v>0.4031050000000001</c:v>
                </c:pt>
                <c:pt idx="1746">
                  <c:v>0.40333600000000008</c:v>
                </c:pt>
                <c:pt idx="1747">
                  <c:v>0.40356700000000001</c:v>
                </c:pt>
                <c:pt idx="1748">
                  <c:v>0.40379800000000005</c:v>
                </c:pt>
                <c:pt idx="1749">
                  <c:v>0.40402900000000008</c:v>
                </c:pt>
                <c:pt idx="1750">
                  <c:v>0.40426000000000001</c:v>
                </c:pt>
                <c:pt idx="1751">
                  <c:v>0.40449100000000004</c:v>
                </c:pt>
                <c:pt idx="1752">
                  <c:v>0.40472200000000008</c:v>
                </c:pt>
                <c:pt idx="1753">
                  <c:v>0.40495300000000001</c:v>
                </c:pt>
                <c:pt idx="1754">
                  <c:v>0.40518400000000032</c:v>
                </c:pt>
                <c:pt idx="1755">
                  <c:v>0.40541500000000008</c:v>
                </c:pt>
                <c:pt idx="1756">
                  <c:v>0.40564600000000001</c:v>
                </c:pt>
                <c:pt idx="1757">
                  <c:v>0.40587700000000032</c:v>
                </c:pt>
                <c:pt idx="1758">
                  <c:v>0.40610800000000002</c:v>
                </c:pt>
                <c:pt idx="1759">
                  <c:v>0.40633900000000001</c:v>
                </c:pt>
                <c:pt idx="1760">
                  <c:v>0.40657000000000032</c:v>
                </c:pt>
                <c:pt idx="1761">
                  <c:v>0.40680100000000002</c:v>
                </c:pt>
                <c:pt idx="1762">
                  <c:v>0.407032</c:v>
                </c:pt>
                <c:pt idx="1763">
                  <c:v>0.40726300000000004</c:v>
                </c:pt>
                <c:pt idx="1764">
                  <c:v>0.40749400000000002</c:v>
                </c:pt>
                <c:pt idx="1765">
                  <c:v>0.407725</c:v>
                </c:pt>
                <c:pt idx="1766">
                  <c:v>0.40795600000000032</c:v>
                </c:pt>
                <c:pt idx="1767">
                  <c:v>0.40818700000000002</c:v>
                </c:pt>
                <c:pt idx="1768">
                  <c:v>0.4084180000000015</c:v>
                </c:pt>
                <c:pt idx="1769">
                  <c:v>0.40864900000000004</c:v>
                </c:pt>
                <c:pt idx="1770">
                  <c:v>0.40888000000000191</c:v>
                </c:pt>
                <c:pt idx="1771">
                  <c:v>0.409111</c:v>
                </c:pt>
                <c:pt idx="1772">
                  <c:v>0.40934200000000032</c:v>
                </c:pt>
                <c:pt idx="1773">
                  <c:v>0.40957300000000002</c:v>
                </c:pt>
                <c:pt idx="1774">
                  <c:v>0.40980400000000144</c:v>
                </c:pt>
                <c:pt idx="1775">
                  <c:v>0.41003500000000004</c:v>
                </c:pt>
                <c:pt idx="1776">
                  <c:v>0.41026600000000002</c:v>
                </c:pt>
                <c:pt idx="1777">
                  <c:v>0.410497</c:v>
                </c:pt>
                <c:pt idx="1778">
                  <c:v>0.41072800000000032</c:v>
                </c:pt>
                <c:pt idx="1779">
                  <c:v>0.41095900000000002</c:v>
                </c:pt>
                <c:pt idx="1780">
                  <c:v>0.41119</c:v>
                </c:pt>
                <c:pt idx="1781">
                  <c:v>0.41142100000000031</c:v>
                </c:pt>
                <c:pt idx="1782">
                  <c:v>0.41165200000000002</c:v>
                </c:pt>
                <c:pt idx="1783">
                  <c:v>0.41188300000000144</c:v>
                </c:pt>
                <c:pt idx="1784">
                  <c:v>0.41211400000000031</c:v>
                </c:pt>
                <c:pt idx="1785">
                  <c:v>0.41234500000000002</c:v>
                </c:pt>
                <c:pt idx="1786">
                  <c:v>0.41257600000000144</c:v>
                </c:pt>
                <c:pt idx="1787">
                  <c:v>0.41280700000000031</c:v>
                </c:pt>
                <c:pt idx="1788">
                  <c:v>0.41303800000000002</c:v>
                </c:pt>
                <c:pt idx="1789">
                  <c:v>0.413269</c:v>
                </c:pt>
                <c:pt idx="1790">
                  <c:v>0.41350000000000031</c:v>
                </c:pt>
                <c:pt idx="1791">
                  <c:v>0.41373100000000002</c:v>
                </c:pt>
                <c:pt idx="1792">
                  <c:v>0.41396200000000088</c:v>
                </c:pt>
                <c:pt idx="1793">
                  <c:v>0.41419300000000003</c:v>
                </c:pt>
                <c:pt idx="1794">
                  <c:v>0.41442400000000174</c:v>
                </c:pt>
                <c:pt idx="1795">
                  <c:v>0.414655</c:v>
                </c:pt>
                <c:pt idx="1796">
                  <c:v>0.41488600000000225</c:v>
                </c:pt>
                <c:pt idx="1797">
                  <c:v>0.41511700000000001</c:v>
                </c:pt>
                <c:pt idx="1798">
                  <c:v>0.41534800000000038</c:v>
                </c:pt>
                <c:pt idx="1799">
                  <c:v>0.41557900000000031</c:v>
                </c:pt>
                <c:pt idx="1800">
                  <c:v>0.41581000000000162</c:v>
                </c:pt>
                <c:pt idx="1801">
                  <c:v>0.41604100000000011</c:v>
                </c:pt>
                <c:pt idx="1802">
                  <c:v>0.41627200000000031</c:v>
                </c:pt>
                <c:pt idx="1803">
                  <c:v>0.41650300000000001</c:v>
                </c:pt>
                <c:pt idx="1804">
                  <c:v>0.41673400000000005</c:v>
                </c:pt>
                <c:pt idx="1805">
                  <c:v>0.41696500000000031</c:v>
                </c:pt>
                <c:pt idx="1806">
                  <c:v>0.41719600000000001</c:v>
                </c:pt>
                <c:pt idx="1807">
                  <c:v>0.41742700000000038</c:v>
                </c:pt>
                <c:pt idx="1808">
                  <c:v>0.41765800000000008</c:v>
                </c:pt>
                <c:pt idx="1809">
                  <c:v>0.41788900000000162</c:v>
                </c:pt>
                <c:pt idx="1810">
                  <c:v>0.41812000000000032</c:v>
                </c:pt>
                <c:pt idx="1811">
                  <c:v>0.41835100000000008</c:v>
                </c:pt>
                <c:pt idx="1812">
                  <c:v>0.41858200000000162</c:v>
                </c:pt>
                <c:pt idx="1813">
                  <c:v>0.41881300000000032</c:v>
                </c:pt>
                <c:pt idx="1814">
                  <c:v>0.41904400000000008</c:v>
                </c:pt>
                <c:pt idx="1815">
                  <c:v>0.41927500000000001</c:v>
                </c:pt>
                <c:pt idx="1816">
                  <c:v>0.41950600000000032</c:v>
                </c:pt>
                <c:pt idx="1817">
                  <c:v>0.41973700000000003</c:v>
                </c:pt>
                <c:pt idx="1818">
                  <c:v>0.41996800000000162</c:v>
                </c:pt>
                <c:pt idx="1819">
                  <c:v>0.42019900000000004</c:v>
                </c:pt>
                <c:pt idx="1820">
                  <c:v>0.42043000000000008</c:v>
                </c:pt>
                <c:pt idx="1821">
                  <c:v>0.42066100000000001</c:v>
                </c:pt>
                <c:pt idx="1822">
                  <c:v>0.42089200000000032</c:v>
                </c:pt>
                <c:pt idx="1823">
                  <c:v>0.42112300000000008</c:v>
                </c:pt>
                <c:pt idx="1824">
                  <c:v>0.42135400000000162</c:v>
                </c:pt>
                <c:pt idx="1825">
                  <c:v>0.42158500000000032</c:v>
                </c:pt>
                <c:pt idx="1826">
                  <c:v>0.42181600000000191</c:v>
                </c:pt>
                <c:pt idx="1827">
                  <c:v>0.42204700000000001</c:v>
                </c:pt>
                <c:pt idx="1828">
                  <c:v>0.42227800000000032</c:v>
                </c:pt>
                <c:pt idx="1829">
                  <c:v>0.42250900000000002</c:v>
                </c:pt>
                <c:pt idx="1830">
                  <c:v>0.42274</c:v>
                </c:pt>
                <c:pt idx="1831">
                  <c:v>0.42297100000000032</c:v>
                </c:pt>
                <c:pt idx="1832">
                  <c:v>0.42320200000000002</c:v>
                </c:pt>
                <c:pt idx="1833">
                  <c:v>0.423433</c:v>
                </c:pt>
                <c:pt idx="1834">
                  <c:v>0.42366400000000032</c:v>
                </c:pt>
                <c:pt idx="1835">
                  <c:v>0.42389500000000002</c:v>
                </c:pt>
                <c:pt idx="1836">
                  <c:v>0.4241260000000015</c:v>
                </c:pt>
                <c:pt idx="1837">
                  <c:v>0.42435700000000032</c:v>
                </c:pt>
                <c:pt idx="1838">
                  <c:v>0.42458800000000191</c:v>
                </c:pt>
                <c:pt idx="1839">
                  <c:v>0.42481900000000145</c:v>
                </c:pt>
                <c:pt idx="1840">
                  <c:v>0.42505000000000032</c:v>
                </c:pt>
                <c:pt idx="1841">
                  <c:v>0.42528100000000002</c:v>
                </c:pt>
                <c:pt idx="1842">
                  <c:v>0.42551200000000144</c:v>
                </c:pt>
                <c:pt idx="1843">
                  <c:v>0.42574300000000004</c:v>
                </c:pt>
                <c:pt idx="1844">
                  <c:v>0.42597400000000191</c:v>
                </c:pt>
                <c:pt idx="1845">
                  <c:v>0.426205</c:v>
                </c:pt>
                <c:pt idx="1846">
                  <c:v>0.42643600000000031</c:v>
                </c:pt>
                <c:pt idx="1847">
                  <c:v>0.42666700000000002</c:v>
                </c:pt>
                <c:pt idx="1848">
                  <c:v>0.42689800000000144</c:v>
                </c:pt>
                <c:pt idx="1849">
                  <c:v>0.42712900000000031</c:v>
                </c:pt>
                <c:pt idx="1850">
                  <c:v>0.42736000000000191</c:v>
                </c:pt>
                <c:pt idx="1851">
                  <c:v>0.427591</c:v>
                </c:pt>
                <c:pt idx="1852">
                  <c:v>0.42782200000000226</c:v>
                </c:pt>
                <c:pt idx="1853">
                  <c:v>0.42805300000000002</c:v>
                </c:pt>
                <c:pt idx="1854">
                  <c:v>0.42828400000000144</c:v>
                </c:pt>
                <c:pt idx="1855">
                  <c:v>0.42851500000000031</c:v>
                </c:pt>
                <c:pt idx="1856">
                  <c:v>0.42874600000000002</c:v>
                </c:pt>
                <c:pt idx="1857">
                  <c:v>0.42897700000000138</c:v>
                </c:pt>
                <c:pt idx="1858">
                  <c:v>0.42920800000000031</c:v>
                </c:pt>
                <c:pt idx="1859">
                  <c:v>0.42943900000000002</c:v>
                </c:pt>
                <c:pt idx="1860">
                  <c:v>0.42967000000000038</c:v>
                </c:pt>
                <c:pt idx="1861">
                  <c:v>0.42990100000000031</c:v>
                </c:pt>
                <c:pt idx="1862">
                  <c:v>0.43013200000000001</c:v>
                </c:pt>
                <c:pt idx="1863">
                  <c:v>0.43036300000000038</c:v>
                </c:pt>
                <c:pt idx="1864">
                  <c:v>0.43059400000000031</c:v>
                </c:pt>
                <c:pt idx="1865">
                  <c:v>0.43082500000000162</c:v>
                </c:pt>
                <c:pt idx="1866">
                  <c:v>0.43105600000000038</c:v>
                </c:pt>
                <c:pt idx="1867">
                  <c:v>0.43128700000000031</c:v>
                </c:pt>
                <c:pt idx="1868">
                  <c:v>0.43151800000000162</c:v>
                </c:pt>
                <c:pt idx="1869">
                  <c:v>0.4317490000000001</c:v>
                </c:pt>
                <c:pt idx="1870">
                  <c:v>0.43198000000000225</c:v>
                </c:pt>
                <c:pt idx="1871">
                  <c:v>0.43221100000000001</c:v>
                </c:pt>
                <c:pt idx="1872">
                  <c:v>0.43244200000000038</c:v>
                </c:pt>
                <c:pt idx="1873">
                  <c:v>0.43267300000000031</c:v>
                </c:pt>
                <c:pt idx="1874">
                  <c:v>0.43290400000000162</c:v>
                </c:pt>
                <c:pt idx="1875">
                  <c:v>0.4331350000000001</c:v>
                </c:pt>
                <c:pt idx="1876">
                  <c:v>0.43336600000000225</c:v>
                </c:pt>
                <c:pt idx="1877">
                  <c:v>0.43359700000000001</c:v>
                </c:pt>
                <c:pt idx="1878">
                  <c:v>0.43382800000000266</c:v>
                </c:pt>
                <c:pt idx="1879">
                  <c:v>0.43405900000000008</c:v>
                </c:pt>
                <c:pt idx="1880">
                  <c:v>0.43429000000000001</c:v>
                </c:pt>
                <c:pt idx="1881">
                  <c:v>0.43452100000000032</c:v>
                </c:pt>
                <c:pt idx="1882">
                  <c:v>0.43475200000000008</c:v>
                </c:pt>
                <c:pt idx="1883">
                  <c:v>0.43498300000000162</c:v>
                </c:pt>
                <c:pt idx="1884">
                  <c:v>0.43521400000000032</c:v>
                </c:pt>
                <c:pt idx="1885">
                  <c:v>0.43544500000000008</c:v>
                </c:pt>
                <c:pt idx="1886">
                  <c:v>0.43567600000000162</c:v>
                </c:pt>
                <c:pt idx="1887">
                  <c:v>0.43590700000000032</c:v>
                </c:pt>
                <c:pt idx="1888">
                  <c:v>0.43613800000000008</c:v>
                </c:pt>
                <c:pt idx="1889">
                  <c:v>0.43636900000000162</c:v>
                </c:pt>
                <c:pt idx="1890">
                  <c:v>0.43660000000000032</c:v>
                </c:pt>
                <c:pt idx="1891">
                  <c:v>0.43683100000000002</c:v>
                </c:pt>
                <c:pt idx="1892">
                  <c:v>0.43706200000000162</c:v>
                </c:pt>
                <c:pt idx="1893">
                  <c:v>0.43729300000000004</c:v>
                </c:pt>
                <c:pt idx="1894">
                  <c:v>0.43752400000000191</c:v>
                </c:pt>
                <c:pt idx="1895">
                  <c:v>0.43775500000000001</c:v>
                </c:pt>
                <c:pt idx="1896">
                  <c:v>0.43798600000000265</c:v>
                </c:pt>
                <c:pt idx="1897">
                  <c:v>0.43821700000000002</c:v>
                </c:pt>
                <c:pt idx="1898">
                  <c:v>0.43844800000000161</c:v>
                </c:pt>
                <c:pt idx="1899">
                  <c:v>0.43867900000000032</c:v>
                </c:pt>
                <c:pt idx="1900">
                  <c:v>0.43891000000000191</c:v>
                </c:pt>
                <c:pt idx="1901">
                  <c:v>0.439141</c:v>
                </c:pt>
                <c:pt idx="1902">
                  <c:v>0.43937200000000265</c:v>
                </c:pt>
                <c:pt idx="1903">
                  <c:v>0.43960300000000002</c:v>
                </c:pt>
                <c:pt idx="1904">
                  <c:v>0.43983400000000145</c:v>
                </c:pt>
                <c:pt idx="1905">
                  <c:v>0.44006500000000015</c:v>
                </c:pt>
                <c:pt idx="1906">
                  <c:v>0.44029599999999997</c:v>
                </c:pt>
                <c:pt idx="1907">
                  <c:v>0.44052700000000011</c:v>
                </c:pt>
                <c:pt idx="1908">
                  <c:v>0.44075800000000015</c:v>
                </c:pt>
                <c:pt idx="1909">
                  <c:v>0.4409890000000003</c:v>
                </c:pt>
                <c:pt idx="1910">
                  <c:v>0.44122000000000011</c:v>
                </c:pt>
                <c:pt idx="1911">
                  <c:v>0.44145100000000015</c:v>
                </c:pt>
                <c:pt idx="1912">
                  <c:v>0.4416820000000003</c:v>
                </c:pt>
                <c:pt idx="1913">
                  <c:v>0.44191300000000011</c:v>
                </c:pt>
                <c:pt idx="1914">
                  <c:v>0.44214400000000015</c:v>
                </c:pt>
                <c:pt idx="1915">
                  <c:v>0.44237500000000018</c:v>
                </c:pt>
                <c:pt idx="1916">
                  <c:v>0.44260600000000011</c:v>
                </c:pt>
                <c:pt idx="1917">
                  <c:v>0.44283700000000015</c:v>
                </c:pt>
                <c:pt idx="1918">
                  <c:v>0.44306800000000018</c:v>
                </c:pt>
                <c:pt idx="1919">
                  <c:v>0.443299</c:v>
                </c:pt>
                <c:pt idx="1920">
                  <c:v>0.44353000000000015</c:v>
                </c:pt>
                <c:pt idx="1921">
                  <c:v>0.44376100000000002</c:v>
                </c:pt>
                <c:pt idx="1922">
                  <c:v>0.44399200000000011</c:v>
                </c:pt>
                <c:pt idx="1923">
                  <c:v>0.44422300000000015</c:v>
                </c:pt>
                <c:pt idx="1924">
                  <c:v>0.44445400000000018</c:v>
                </c:pt>
                <c:pt idx="1925">
                  <c:v>0.44468500000000011</c:v>
                </c:pt>
                <c:pt idx="1926">
                  <c:v>0.44491600000000037</c:v>
                </c:pt>
                <c:pt idx="1927">
                  <c:v>0.44514700000000001</c:v>
                </c:pt>
                <c:pt idx="1928">
                  <c:v>0.44537800000000088</c:v>
                </c:pt>
                <c:pt idx="1929">
                  <c:v>0.44560900000000014</c:v>
                </c:pt>
                <c:pt idx="1930">
                  <c:v>0.44584000000000018</c:v>
                </c:pt>
                <c:pt idx="1931">
                  <c:v>0.44607100000000011</c:v>
                </c:pt>
                <c:pt idx="1932">
                  <c:v>0.44630200000000037</c:v>
                </c:pt>
                <c:pt idx="1933">
                  <c:v>0.44653300000000001</c:v>
                </c:pt>
                <c:pt idx="1934">
                  <c:v>0.44676400000000016</c:v>
                </c:pt>
                <c:pt idx="1935">
                  <c:v>0.44699500000000014</c:v>
                </c:pt>
                <c:pt idx="1936">
                  <c:v>0.44722600000000012</c:v>
                </c:pt>
                <c:pt idx="1937">
                  <c:v>0.44745700000000022</c:v>
                </c:pt>
                <c:pt idx="1938">
                  <c:v>0.44768800000000036</c:v>
                </c:pt>
                <c:pt idx="1939">
                  <c:v>0.44791900000000012</c:v>
                </c:pt>
                <c:pt idx="1940">
                  <c:v>0.44815000000000016</c:v>
                </c:pt>
                <c:pt idx="1941">
                  <c:v>0.44838100000000036</c:v>
                </c:pt>
                <c:pt idx="1942">
                  <c:v>0.44861200000000012</c:v>
                </c:pt>
                <c:pt idx="1943">
                  <c:v>0.44884300000000021</c:v>
                </c:pt>
                <c:pt idx="1944">
                  <c:v>0.44907400000000036</c:v>
                </c:pt>
                <c:pt idx="1945">
                  <c:v>0.44930500000000012</c:v>
                </c:pt>
                <c:pt idx="1946">
                  <c:v>0.44953600000000016</c:v>
                </c:pt>
                <c:pt idx="1947">
                  <c:v>0.44976700000000003</c:v>
                </c:pt>
                <c:pt idx="1948">
                  <c:v>0.44999800000000012</c:v>
                </c:pt>
                <c:pt idx="1949">
                  <c:v>0.45022900000000005</c:v>
                </c:pt>
                <c:pt idx="1950">
                  <c:v>0.45046000000000008</c:v>
                </c:pt>
                <c:pt idx="1951">
                  <c:v>0.45069100000000001</c:v>
                </c:pt>
                <c:pt idx="1952">
                  <c:v>0.45092200000000032</c:v>
                </c:pt>
                <c:pt idx="1953">
                  <c:v>0.45115300000000003</c:v>
                </c:pt>
                <c:pt idx="1954">
                  <c:v>0.45138400000000162</c:v>
                </c:pt>
                <c:pt idx="1955">
                  <c:v>0.45161500000000004</c:v>
                </c:pt>
                <c:pt idx="1956">
                  <c:v>0.45184600000000008</c:v>
                </c:pt>
                <c:pt idx="1957">
                  <c:v>0.45207700000000001</c:v>
                </c:pt>
                <c:pt idx="1958">
                  <c:v>0.45230800000000032</c:v>
                </c:pt>
                <c:pt idx="1959">
                  <c:v>0.45253900000000002</c:v>
                </c:pt>
                <c:pt idx="1960">
                  <c:v>0.45277000000000001</c:v>
                </c:pt>
                <c:pt idx="1961">
                  <c:v>0.45300100000000004</c:v>
                </c:pt>
                <c:pt idx="1962">
                  <c:v>0.45323199999999997</c:v>
                </c:pt>
                <c:pt idx="1963">
                  <c:v>0.453463</c:v>
                </c:pt>
                <c:pt idx="1964">
                  <c:v>0.45369400000000004</c:v>
                </c:pt>
                <c:pt idx="1965">
                  <c:v>0.45392500000000002</c:v>
                </c:pt>
                <c:pt idx="1966">
                  <c:v>0.454156</c:v>
                </c:pt>
                <c:pt idx="1967">
                  <c:v>0.45438700000000032</c:v>
                </c:pt>
                <c:pt idx="1968">
                  <c:v>0.45461800000000002</c:v>
                </c:pt>
                <c:pt idx="1969">
                  <c:v>0.454849</c:v>
                </c:pt>
                <c:pt idx="1970">
                  <c:v>0.45508000000000032</c:v>
                </c:pt>
                <c:pt idx="1971">
                  <c:v>0.45531100000000002</c:v>
                </c:pt>
                <c:pt idx="1972">
                  <c:v>0.455542</c:v>
                </c:pt>
                <c:pt idx="1973">
                  <c:v>0.45577300000000004</c:v>
                </c:pt>
                <c:pt idx="1974">
                  <c:v>0.45600400000000002</c:v>
                </c:pt>
                <c:pt idx="1975">
                  <c:v>0.456235</c:v>
                </c:pt>
                <c:pt idx="1976">
                  <c:v>0.45646600000000032</c:v>
                </c:pt>
                <c:pt idx="1977">
                  <c:v>0.45669700000000002</c:v>
                </c:pt>
                <c:pt idx="1978">
                  <c:v>0.45692800000000144</c:v>
                </c:pt>
                <c:pt idx="1979">
                  <c:v>0.45715900000000004</c:v>
                </c:pt>
                <c:pt idx="1980">
                  <c:v>0.45739000000000002</c:v>
                </c:pt>
                <c:pt idx="1981">
                  <c:v>0.457621</c:v>
                </c:pt>
                <c:pt idx="1982">
                  <c:v>0.45785200000000031</c:v>
                </c:pt>
                <c:pt idx="1983">
                  <c:v>0.45808300000000002</c:v>
                </c:pt>
                <c:pt idx="1984">
                  <c:v>0.45831400000000144</c:v>
                </c:pt>
                <c:pt idx="1985">
                  <c:v>0.45854500000000004</c:v>
                </c:pt>
                <c:pt idx="1986">
                  <c:v>0.45877600000000002</c:v>
                </c:pt>
                <c:pt idx="1987">
                  <c:v>0.459007</c:v>
                </c:pt>
                <c:pt idx="1988">
                  <c:v>0.45923800000000004</c:v>
                </c:pt>
                <c:pt idx="1989">
                  <c:v>0.45946900000000002</c:v>
                </c:pt>
                <c:pt idx="1990">
                  <c:v>0.4597</c:v>
                </c:pt>
                <c:pt idx="1991">
                  <c:v>0.45993100000000003</c:v>
                </c:pt>
                <c:pt idx="1992">
                  <c:v>0.46016200000000002</c:v>
                </c:pt>
                <c:pt idx="1993">
                  <c:v>0.460393</c:v>
                </c:pt>
                <c:pt idx="1994">
                  <c:v>0.46062400000000031</c:v>
                </c:pt>
                <c:pt idx="1995">
                  <c:v>0.46085500000000001</c:v>
                </c:pt>
                <c:pt idx="1996">
                  <c:v>0.46108600000000038</c:v>
                </c:pt>
                <c:pt idx="1997">
                  <c:v>0.46131700000000031</c:v>
                </c:pt>
                <c:pt idx="1998">
                  <c:v>0.46154800000000001</c:v>
                </c:pt>
                <c:pt idx="1999">
                  <c:v>0.461779</c:v>
                </c:pt>
                <c:pt idx="2000">
                  <c:v>0.46201000000000031</c:v>
                </c:pt>
                <c:pt idx="2001">
                  <c:v>0.46224100000000001</c:v>
                </c:pt>
                <c:pt idx="2002">
                  <c:v>0.46247200000000038</c:v>
                </c:pt>
                <c:pt idx="2003">
                  <c:v>0.46270300000000003</c:v>
                </c:pt>
                <c:pt idx="2004">
                  <c:v>0.46293400000000001</c:v>
                </c:pt>
                <c:pt idx="2005">
                  <c:v>0.4631650000000001</c:v>
                </c:pt>
                <c:pt idx="2006">
                  <c:v>0.46339600000000031</c:v>
                </c:pt>
                <c:pt idx="2007">
                  <c:v>0.46362700000000001</c:v>
                </c:pt>
                <c:pt idx="2008">
                  <c:v>0.46385800000000038</c:v>
                </c:pt>
                <c:pt idx="2009">
                  <c:v>0.46408900000000008</c:v>
                </c:pt>
                <c:pt idx="2010">
                  <c:v>0.46432000000000162</c:v>
                </c:pt>
                <c:pt idx="2011">
                  <c:v>0.4645510000000001</c:v>
                </c:pt>
                <c:pt idx="2012">
                  <c:v>0.46478200000000008</c:v>
                </c:pt>
                <c:pt idx="2013">
                  <c:v>0.46501300000000001</c:v>
                </c:pt>
                <c:pt idx="2014">
                  <c:v>0.46524400000000005</c:v>
                </c:pt>
                <c:pt idx="2015">
                  <c:v>0.46547500000000008</c:v>
                </c:pt>
                <c:pt idx="2016">
                  <c:v>0.46570600000000001</c:v>
                </c:pt>
                <c:pt idx="2017">
                  <c:v>0.46593700000000005</c:v>
                </c:pt>
                <c:pt idx="2018">
                  <c:v>0.46616800000000008</c:v>
                </c:pt>
                <c:pt idx="2019">
                  <c:v>0.46639900000000001</c:v>
                </c:pt>
                <c:pt idx="2020">
                  <c:v>0.46663000000000004</c:v>
                </c:pt>
                <c:pt idx="2021">
                  <c:v>0.46686100000000008</c:v>
                </c:pt>
                <c:pt idx="2022">
                  <c:v>0.46709200000000001</c:v>
                </c:pt>
                <c:pt idx="2023">
                  <c:v>0.46732300000000032</c:v>
                </c:pt>
                <c:pt idx="2024">
                  <c:v>0.46755400000000008</c:v>
                </c:pt>
                <c:pt idx="2025">
                  <c:v>0.46778500000000001</c:v>
                </c:pt>
                <c:pt idx="2026">
                  <c:v>0.46801600000000032</c:v>
                </c:pt>
                <c:pt idx="2027">
                  <c:v>0.46824700000000002</c:v>
                </c:pt>
                <c:pt idx="2028">
                  <c:v>0.46847800000000162</c:v>
                </c:pt>
                <c:pt idx="2029">
                  <c:v>0.46870900000000004</c:v>
                </c:pt>
                <c:pt idx="2030">
                  <c:v>0.46894000000000002</c:v>
                </c:pt>
                <c:pt idx="2031">
                  <c:v>0.469171</c:v>
                </c:pt>
                <c:pt idx="2032">
                  <c:v>0.46940200000000032</c:v>
                </c:pt>
                <c:pt idx="2033">
                  <c:v>0.46963300000000002</c:v>
                </c:pt>
                <c:pt idx="2034">
                  <c:v>0.46986400000000161</c:v>
                </c:pt>
                <c:pt idx="2035">
                  <c:v>0.47009500000000004</c:v>
                </c:pt>
                <c:pt idx="2036">
                  <c:v>0.47032600000000191</c:v>
                </c:pt>
                <c:pt idx="2037">
                  <c:v>0.470557</c:v>
                </c:pt>
                <c:pt idx="2038">
                  <c:v>0.47078800000000032</c:v>
                </c:pt>
                <c:pt idx="2039">
                  <c:v>0.47101900000000002</c:v>
                </c:pt>
                <c:pt idx="2040">
                  <c:v>0.47125</c:v>
                </c:pt>
                <c:pt idx="2041">
                  <c:v>0.47148100000000032</c:v>
                </c:pt>
                <c:pt idx="2042">
                  <c:v>0.47171200000000002</c:v>
                </c:pt>
                <c:pt idx="2043">
                  <c:v>0.471943</c:v>
                </c:pt>
                <c:pt idx="2044">
                  <c:v>0.47217400000000032</c:v>
                </c:pt>
                <c:pt idx="2045">
                  <c:v>0.47240500000000002</c:v>
                </c:pt>
                <c:pt idx="2046">
                  <c:v>0.472636</c:v>
                </c:pt>
                <c:pt idx="2047">
                  <c:v>0.47286700000000031</c:v>
                </c:pt>
                <c:pt idx="2048">
                  <c:v>0.47309800000000002</c:v>
                </c:pt>
                <c:pt idx="2049">
                  <c:v>0.47332900000000144</c:v>
                </c:pt>
                <c:pt idx="2050">
                  <c:v>0.47356000000000031</c:v>
                </c:pt>
                <c:pt idx="2051">
                  <c:v>0.47379100000000002</c:v>
                </c:pt>
                <c:pt idx="2052">
                  <c:v>0.47402200000000144</c:v>
                </c:pt>
                <c:pt idx="2053">
                  <c:v>0.47425300000000004</c:v>
                </c:pt>
                <c:pt idx="2054">
                  <c:v>0.4744840000000019</c:v>
                </c:pt>
                <c:pt idx="2055">
                  <c:v>0.474715</c:v>
                </c:pt>
                <c:pt idx="2056">
                  <c:v>0.47494600000000031</c:v>
                </c:pt>
                <c:pt idx="2057">
                  <c:v>0.47517700000000002</c:v>
                </c:pt>
                <c:pt idx="2058">
                  <c:v>0.47540800000000144</c:v>
                </c:pt>
                <c:pt idx="2059">
                  <c:v>0.47563900000000003</c:v>
                </c:pt>
                <c:pt idx="2060">
                  <c:v>0.4758700000000019</c:v>
                </c:pt>
                <c:pt idx="2061">
                  <c:v>0.476101</c:v>
                </c:pt>
                <c:pt idx="2062">
                  <c:v>0.47633200000000031</c:v>
                </c:pt>
                <c:pt idx="2063">
                  <c:v>0.47656300000000001</c:v>
                </c:pt>
                <c:pt idx="2064">
                  <c:v>0.476794</c:v>
                </c:pt>
                <c:pt idx="2065">
                  <c:v>0.47702500000000031</c:v>
                </c:pt>
                <c:pt idx="2066">
                  <c:v>0.47725600000000001</c:v>
                </c:pt>
                <c:pt idx="2067">
                  <c:v>0.47748700000000038</c:v>
                </c:pt>
                <c:pt idx="2068">
                  <c:v>0.47771800000000031</c:v>
                </c:pt>
                <c:pt idx="2069">
                  <c:v>0.47794900000000001</c:v>
                </c:pt>
                <c:pt idx="2070">
                  <c:v>0.47818000000000038</c:v>
                </c:pt>
                <c:pt idx="2071">
                  <c:v>0.47841100000000031</c:v>
                </c:pt>
                <c:pt idx="2072">
                  <c:v>0.47864200000000001</c:v>
                </c:pt>
                <c:pt idx="2073">
                  <c:v>0.47887300000000038</c:v>
                </c:pt>
                <c:pt idx="2074">
                  <c:v>0.47910400000000031</c:v>
                </c:pt>
                <c:pt idx="2075">
                  <c:v>0.47933500000000001</c:v>
                </c:pt>
                <c:pt idx="2076">
                  <c:v>0.47956600000000038</c:v>
                </c:pt>
                <c:pt idx="2077">
                  <c:v>0.47979700000000003</c:v>
                </c:pt>
                <c:pt idx="2078">
                  <c:v>0.48002800000000162</c:v>
                </c:pt>
                <c:pt idx="2079">
                  <c:v>0.4802590000000001</c:v>
                </c:pt>
                <c:pt idx="2080">
                  <c:v>0.48049000000000008</c:v>
                </c:pt>
                <c:pt idx="2081">
                  <c:v>0.48072100000000001</c:v>
                </c:pt>
                <c:pt idx="2082">
                  <c:v>0.48095200000000032</c:v>
                </c:pt>
                <c:pt idx="2083">
                  <c:v>0.48118300000000008</c:v>
                </c:pt>
                <c:pt idx="2084">
                  <c:v>0.48141400000000162</c:v>
                </c:pt>
                <c:pt idx="2085">
                  <c:v>0.48164500000000005</c:v>
                </c:pt>
                <c:pt idx="2086">
                  <c:v>0.48187600000000214</c:v>
                </c:pt>
                <c:pt idx="2087">
                  <c:v>0.48210700000000001</c:v>
                </c:pt>
                <c:pt idx="2088">
                  <c:v>0.48233800000000032</c:v>
                </c:pt>
                <c:pt idx="2089">
                  <c:v>0.48256900000000008</c:v>
                </c:pt>
                <c:pt idx="2090">
                  <c:v>0.48280000000000162</c:v>
                </c:pt>
                <c:pt idx="2091">
                  <c:v>0.48303100000000004</c:v>
                </c:pt>
                <c:pt idx="2092">
                  <c:v>0.48326200000000002</c:v>
                </c:pt>
                <c:pt idx="2093">
                  <c:v>0.48349300000000001</c:v>
                </c:pt>
                <c:pt idx="2094">
                  <c:v>0.48372400000000032</c:v>
                </c:pt>
                <c:pt idx="2095">
                  <c:v>0.48395500000000002</c:v>
                </c:pt>
                <c:pt idx="2096">
                  <c:v>0.48418600000000162</c:v>
                </c:pt>
                <c:pt idx="2097">
                  <c:v>0.48441700000000032</c:v>
                </c:pt>
                <c:pt idx="2098">
                  <c:v>0.48464800000000002</c:v>
                </c:pt>
                <c:pt idx="2099">
                  <c:v>0.48487900000000161</c:v>
                </c:pt>
                <c:pt idx="2100">
                  <c:v>0.48511000000000032</c:v>
                </c:pt>
                <c:pt idx="2101">
                  <c:v>0.48534100000000002</c:v>
                </c:pt>
                <c:pt idx="2102">
                  <c:v>0.48557200000000156</c:v>
                </c:pt>
                <c:pt idx="2103">
                  <c:v>0.48580300000000032</c:v>
                </c:pt>
                <c:pt idx="2104">
                  <c:v>0.48603400000000002</c:v>
                </c:pt>
                <c:pt idx="2105">
                  <c:v>0.486265</c:v>
                </c:pt>
                <c:pt idx="2106">
                  <c:v>0.48649600000000032</c:v>
                </c:pt>
                <c:pt idx="2107">
                  <c:v>0.48672700000000002</c:v>
                </c:pt>
                <c:pt idx="2108">
                  <c:v>0.48695800000000145</c:v>
                </c:pt>
                <c:pt idx="2109">
                  <c:v>0.48718900000000032</c:v>
                </c:pt>
                <c:pt idx="2110">
                  <c:v>0.48742000000000191</c:v>
                </c:pt>
                <c:pt idx="2111">
                  <c:v>0.487651</c:v>
                </c:pt>
                <c:pt idx="2112">
                  <c:v>0.48788200000000254</c:v>
                </c:pt>
                <c:pt idx="2113">
                  <c:v>0.48811300000000002</c:v>
                </c:pt>
                <c:pt idx="2114">
                  <c:v>0.48834400000000144</c:v>
                </c:pt>
                <c:pt idx="2115">
                  <c:v>0.48857500000000031</c:v>
                </c:pt>
                <c:pt idx="2116">
                  <c:v>0.48880600000000191</c:v>
                </c:pt>
                <c:pt idx="2117">
                  <c:v>0.489037</c:v>
                </c:pt>
                <c:pt idx="2118">
                  <c:v>0.48926800000000031</c:v>
                </c:pt>
                <c:pt idx="2119">
                  <c:v>0.48949900000000002</c:v>
                </c:pt>
                <c:pt idx="2120">
                  <c:v>0.48973</c:v>
                </c:pt>
                <c:pt idx="2121">
                  <c:v>0.48996100000000031</c:v>
                </c:pt>
                <c:pt idx="2122">
                  <c:v>0.49019200000000002</c:v>
                </c:pt>
                <c:pt idx="2123">
                  <c:v>0.49042300000000144</c:v>
                </c:pt>
                <c:pt idx="2124">
                  <c:v>0.49065400000000031</c:v>
                </c:pt>
                <c:pt idx="2125">
                  <c:v>0.4908850000000019</c:v>
                </c:pt>
                <c:pt idx="2126">
                  <c:v>0.49111600000000138</c:v>
                </c:pt>
                <c:pt idx="2127">
                  <c:v>0.49134700000000031</c:v>
                </c:pt>
                <c:pt idx="2128">
                  <c:v>0.49157800000000185</c:v>
                </c:pt>
                <c:pt idx="2129">
                  <c:v>0.49180900000000038</c:v>
                </c:pt>
                <c:pt idx="2130">
                  <c:v>0.49204000000000031</c:v>
                </c:pt>
                <c:pt idx="2131">
                  <c:v>0.49227100000000001</c:v>
                </c:pt>
                <c:pt idx="2132">
                  <c:v>0.49250200000000038</c:v>
                </c:pt>
                <c:pt idx="2133">
                  <c:v>0.49273300000000003</c:v>
                </c:pt>
                <c:pt idx="2134">
                  <c:v>0.49296400000000162</c:v>
                </c:pt>
                <c:pt idx="2135">
                  <c:v>0.49319500000000011</c:v>
                </c:pt>
                <c:pt idx="2136">
                  <c:v>0.49342600000000225</c:v>
                </c:pt>
                <c:pt idx="2137">
                  <c:v>0.49365700000000001</c:v>
                </c:pt>
                <c:pt idx="2138">
                  <c:v>0.49388800000000266</c:v>
                </c:pt>
                <c:pt idx="2139">
                  <c:v>0.49411900000000031</c:v>
                </c:pt>
                <c:pt idx="2140">
                  <c:v>0.49435000000000162</c:v>
                </c:pt>
                <c:pt idx="2141">
                  <c:v>0.49458100000000038</c:v>
                </c:pt>
                <c:pt idx="2142">
                  <c:v>0.49481200000000225</c:v>
                </c:pt>
                <c:pt idx="2143">
                  <c:v>0.49504300000000001</c:v>
                </c:pt>
                <c:pt idx="2144">
                  <c:v>0.49527400000000038</c:v>
                </c:pt>
                <c:pt idx="2145">
                  <c:v>0.49550500000000008</c:v>
                </c:pt>
                <c:pt idx="2146">
                  <c:v>0.49573600000000001</c:v>
                </c:pt>
                <c:pt idx="2147">
                  <c:v>0.49596700000000032</c:v>
                </c:pt>
                <c:pt idx="2148">
                  <c:v>0.49619800000000008</c:v>
                </c:pt>
                <c:pt idx="2149">
                  <c:v>0.49642900000000162</c:v>
                </c:pt>
                <c:pt idx="2150">
                  <c:v>0.49666000000000032</c:v>
                </c:pt>
                <c:pt idx="2151">
                  <c:v>0.49689100000000008</c:v>
                </c:pt>
                <c:pt idx="2152">
                  <c:v>0.49712200000000162</c:v>
                </c:pt>
                <c:pt idx="2153">
                  <c:v>0.49735300000000032</c:v>
                </c:pt>
                <c:pt idx="2154">
                  <c:v>0.49758400000000214</c:v>
                </c:pt>
                <c:pt idx="2155">
                  <c:v>0.49781500000000162</c:v>
                </c:pt>
                <c:pt idx="2156">
                  <c:v>0.49804600000000032</c:v>
                </c:pt>
                <c:pt idx="2157">
                  <c:v>0.49827700000000008</c:v>
                </c:pt>
                <c:pt idx="2158">
                  <c:v>0.49850800000000162</c:v>
                </c:pt>
                <c:pt idx="2159">
                  <c:v>0.49873900000000004</c:v>
                </c:pt>
                <c:pt idx="2160">
                  <c:v>0.49897000000000191</c:v>
                </c:pt>
                <c:pt idx="2161">
                  <c:v>0.49920100000000001</c:v>
                </c:pt>
                <c:pt idx="2162">
                  <c:v>0.49943200000000032</c:v>
                </c:pt>
                <c:pt idx="2163">
                  <c:v>0.49966300000000002</c:v>
                </c:pt>
                <c:pt idx="2164">
                  <c:v>0.49989400000000161</c:v>
                </c:pt>
                <c:pt idx="2165">
                  <c:v>0.50012499999999949</c:v>
                </c:pt>
                <c:pt idx="2166">
                  <c:v>0.50035599999999958</c:v>
                </c:pt>
                <c:pt idx="2167">
                  <c:v>0.50058699999999479</c:v>
                </c:pt>
                <c:pt idx="2168">
                  <c:v>0.50081799999999677</c:v>
                </c:pt>
                <c:pt idx="2169">
                  <c:v>0.50104899999999997</c:v>
                </c:pt>
                <c:pt idx="2170">
                  <c:v>0.5012799999999995</c:v>
                </c:pt>
                <c:pt idx="2171">
                  <c:v>0.50151099999999549</c:v>
                </c:pt>
                <c:pt idx="2172">
                  <c:v>0.50174199999999991</c:v>
                </c:pt>
                <c:pt idx="2173">
                  <c:v>0.501973</c:v>
                </c:pt>
                <c:pt idx="2174">
                  <c:v>0.50220399999999676</c:v>
                </c:pt>
                <c:pt idx="2175">
                  <c:v>0.50243499999999641</c:v>
                </c:pt>
                <c:pt idx="2176">
                  <c:v>0.5026659999999995</c:v>
                </c:pt>
                <c:pt idx="2177">
                  <c:v>0.50289699999999959</c:v>
                </c:pt>
                <c:pt idx="2178">
                  <c:v>0.50312799999999958</c:v>
                </c:pt>
                <c:pt idx="2179">
                  <c:v>0.503359</c:v>
                </c:pt>
                <c:pt idx="2180">
                  <c:v>0.50358999999999676</c:v>
                </c:pt>
                <c:pt idx="2181">
                  <c:v>0.50382099999999996</c:v>
                </c:pt>
                <c:pt idx="2182">
                  <c:v>0.5040519999999995</c:v>
                </c:pt>
                <c:pt idx="2183">
                  <c:v>0.50428299999999548</c:v>
                </c:pt>
                <c:pt idx="2184">
                  <c:v>0.50451399999999502</c:v>
                </c:pt>
                <c:pt idx="2185">
                  <c:v>0.50474500000000289</c:v>
                </c:pt>
                <c:pt idx="2186">
                  <c:v>0.50497599999999998</c:v>
                </c:pt>
                <c:pt idx="2187">
                  <c:v>0.50520699999999619</c:v>
                </c:pt>
                <c:pt idx="2188">
                  <c:v>0.50543799999999606</c:v>
                </c:pt>
                <c:pt idx="2189">
                  <c:v>0.50566899999999959</c:v>
                </c:pt>
                <c:pt idx="2190">
                  <c:v>0.50590000000000002</c:v>
                </c:pt>
                <c:pt idx="2191">
                  <c:v>0.506131</c:v>
                </c:pt>
                <c:pt idx="2192">
                  <c:v>0.50636199999999676</c:v>
                </c:pt>
                <c:pt idx="2193">
                  <c:v>0.50659299999999619</c:v>
                </c:pt>
                <c:pt idx="2194">
                  <c:v>0.5068239999999995</c:v>
                </c:pt>
                <c:pt idx="2195">
                  <c:v>0.50705499999999959</c:v>
                </c:pt>
                <c:pt idx="2196">
                  <c:v>0.50728599999999957</c:v>
                </c:pt>
                <c:pt idx="2197">
                  <c:v>0.50751699999999444</c:v>
                </c:pt>
                <c:pt idx="2198">
                  <c:v>0.50774799999999998</c:v>
                </c:pt>
                <c:pt idx="2199">
                  <c:v>0.50797899999999996</c:v>
                </c:pt>
                <c:pt idx="2200">
                  <c:v>0.5082099999999995</c:v>
                </c:pt>
                <c:pt idx="2201">
                  <c:v>0.50844099999999959</c:v>
                </c:pt>
                <c:pt idx="2202">
                  <c:v>0.50867200000000001</c:v>
                </c:pt>
                <c:pt idx="2203">
                  <c:v>0.50890299999999711</c:v>
                </c:pt>
                <c:pt idx="2204">
                  <c:v>0.50913399999999676</c:v>
                </c:pt>
                <c:pt idx="2205">
                  <c:v>0.50936499999999618</c:v>
                </c:pt>
                <c:pt idx="2206">
                  <c:v>0.50959599999999949</c:v>
                </c:pt>
                <c:pt idx="2207">
                  <c:v>0.50982699999999959</c:v>
                </c:pt>
                <c:pt idx="2208">
                  <c:v>0.51005800000000001</c:v>
                </c:pt>
                <c:pt idx="2209">
                  <c:v>0.51028899999999711</c:v>
                </c:pt>
                <c:pt idx="2210">
                  <c:v>0.51051999999999675</c:v>
                </c:pt>
                <c:pt idx="2211">
                  <c:v>0.51075099999999996</c:v>
                </c:pt>
                <c:pt idx="2212">
                  <c:v>0.51098199999999949</c:v>
                </c:pt>
                <c:pt idx="2213">
                  <c:v>0.51121299999999548</c:v>
                </c:pt>
                <c:pt idx="2214">
                  <c:v>0.51144400000000001</c:v>
                </c:pt>
                <c:pt idx="2215">
                  <c:v>0.51167499999999999</c:v>
                </c:pt>
                <c:pt idx="2216">
                  <c:v>0.51190599999999997</c:v>
                </c:pt>
                <c:pt idx="2217">
                  <c:v>0.51213699999999618</c:v>
                </c:pt>
                <c:pt idx="2218">
                  <c:v>0.5123679999999956</c:v>
                </c:pt>
                <c:pt idx="2219">
                  <c:v>0.51259899999999958</c:v>
                </c:pt>
                <c:pt idx="2220">
                  <c:v>0.51283000000000001</c:v>
                </c:pt>
                <c:pt idx="2221">
                  <c:v>0.5130609999999971</c:v>
                </c:pt>
                <c:pt idx="2222">
                  <c:v>0.51329199999999997</c:v>
                </c:pt>
                <c:pt idx="2223">
                  <c:v>0.51352299999999618</c:v>
                </c:pt>
                <c:pt idx="2224">
                  <c:v>0.51375399999999949</c:v>
                </c:pt>
                <c:pt idx="2225">
                  <c:v>0.51398499999999958</c:v>
                </c:pt>
                <c:pt idx="2226">
                  <c:v>0.51421599999999956</c:v>
                </c:pt>
                <c:pt idx="2227">
                  <c:v>0.51444699999999699</c:v>
                </c:pt>
                <c:pt idx="2228">
                  <c:v>0.51467799999999997</c:v>
                </c:pt>
                <c:pt idx="2229">
                  <c:v>0.51490899999999951</c:v>
                </c:pt>
                <c:pt idx="2230">
                  <c:v>0.51513999999999949</c:v>
                </c:pt>
                <c:pt idx="2231">
                  <c:v>0.51537099999999958</c:v>
                </c:pt>
                <c:pt idx="2232">
                  <c:v>0.515602</c:v>
                </c:pt>
                <c:pt idx="2233">
                  <c:v>0.51583299999999677</c:v>
                </c:pt>
                <c:pt idx="2234">
                  <c:v>0.51606399999999675</c:v>
                </c:pt>
                <c:pt idx="2235">
                  <c:v>0.5162949999999995</c:v>
                </c:pt>
                <c:pt idx="2236">
                  <c:v>0.51652599999999949</c:v>
                </c:pt>
                <c:pt idx="2237">
                  <c:v>0.51675699999999958</c:v>
                </c:pt>
                <c:pt idx="2238">
                  <c:v>0.516988</c:v>
                </c:pt>
                <c:pt idx="2239">
                  <c:v>0.51721899999999676</c:v>
                </c:pt>
                <c:pt idx="2240">
                  <c:v>0.51744999999999997</c:v>
                </c:pt>
                <c:pt idx="2241">
                  <c:v>0.5176809999999995</c:v>
                </c:pt>
                <c:pt idx="2242">
                  <c:v>0.51791199999999959</c:v>
                </c:pt>
                <c:pt idx="2243">
                  <c:v>0.51814299999999958</c:v>
                </c:pt>
                <c:pt idx="2244">
                  <c:v>0.518374</c:v>
                </c:pt>
                <c:pt idx="2245">
                  <c:v>0.51860499999999998</c:v>
                </c:pt>
                <c:pt idx="2246">
                  <c:v>0.51883599999999996</c:v>
                </c:pt>
                <c:pt idx="2247">
                  <c:v>0.51906699999999617</c:v>
                </c:pt>
                <c:pt idx="2248">
                  <c:v>0.51929799999999959</c:v>
                </c:pt>
                <c:pt idx="2249">
                  <c:v>0.51952900000000002</c:v>
                </c:pt>
                <c:pt idx="2250">
                  <c:v>0.51976</c:v>
                </c:pt>
                <c:pt idx="2251">
                  <c:v>0.51999099999999998</c:v>
                </c:pt>
                <c:pt idx="2252">
                  <c:v>0.52022199999999996</c:v>
                </c:pt>
                <c:pt idx="2253">
                  <c:v>0.52045299999999617</c:v>
                </c:pt>
                <c:pt idx="2254">
                  <c:v>0.52068399999999959</c:v>
                </c:pt>
                <c:pt idx="2255">
                  <c:v>0.52091500000000002</c:v>
                </c:pt>
                <c:pt idx="2256">
                  <c:v>0.521146</c:v>
                </c:pt>
                <c:pt idx="2257">
                  <c:v>0.52137699999999676</c:v>
                </c:pt>
                <c:pt idx="2258">
                  <c:v>0.52160799999999996</c:v>
                </c:pt>
                <c:pt idx="2259">
                  <c:v>0.5218389999999995</c:v>
                </c:pt>
                <c:pt idx="2260">
                  <c:v>0.52206999999999959</c:v>
                </c:pt>
                <c:pt idx="2261">
                  <c:v>0.52230100000000002</c:v>
                </c:pt>
                <c:pt idx="2262">
                  <c:v>0.52253199999999711</c:v>
                </c:pt>
                <c:pt idx="2263">
                  <c:v>0.52276299999999676</c:v>
                </c:pt>
                <c:pt idx="2264">
                  <c:v>0.52299399999999996</c:v>
                </c:pt>
                <c:pt idx="2265">
                  <c:v>0.5232249999999995</c:v>
                </c:pt>
                <c:pt idx="2266">
                  <c:v>0.52345599999999959</c:v>
                </c:pt>
                <c:pt idx="2267">
                  <c:v>0.52368700000000001</c:v>
                </c:pt>
                <c:pt idx="2268">
                  <c:v>0.52391799999999711</c:v>
                </c:pt>
                <c:pt idx="2269">
                  <c:v>0.52414899999999998</c:v>
                </c:pt>
                <c:pt idx="2270">
                  <c:v>0.52437999999999996</c:v>
                </c:pt>
                <c:pt idx="2271">
                  <c:v>0.52461099999999949</c:v>
                </c:pt>
                <c:pt idx="2272">
                  <c:v>0.52484199999999992</c:v>
                </c:pt>
                <c:pt idx="2273">
                  <c:v>0.52507300000000001</c:v>
                </c:pt>
                <c:pt idx="2274">
                  <c:v>0.52530399999999711</c:v>
                </c:pt>
                <c:pt idx="2275">
                  <c:v>0.52553499999999675</c:v>
                </c:pt>
                <c:pt idx="2276">
                  <c:v>0.52576599999999996</c:v>
                </c:pt>
                <c:pt idx="2277">
                  <c:v>0.52599699999999949</c:v>
                </c:pt>
                <c:pt idx="2278">
                  <c:v>0.52622799999999958</c:v>
                </c:pt>
                <c:pt idx="2279">
                  <c:v>0.52645900000000001</c:v>
                </c:pt>
                <c:pt idx="2280">
                  <c:v>0.52668999999999999</c:v>
                </c:pt>
                <c:pt idx="2281">
                  <c:v>0.52692099999999997</c:v>
                </c:pt>
                <c:pt idx="2282">
                  <c:v>0.52715199999999951</c:v>
                </c:pt>
                <c:pt idx="2283">
                  <c:v>0.52738299999999561</c:v>
                </c:pt>
                <c:pt idx="2284">
                  <c:v>0.52761399999999958</c:v>
                </c:pt>
                <c:pt idx="2285">
                  <c:v>0.52784500000000323</c:v>
                </c:pt>
                <c:pt idx="2286">
                  <c:v>0.52807599999999999</c:v>
                </c:pt>
                <c:pt idx="2287">
                  <c:v>0.52830699999999675</c:v>
                </c:pt>
                <c:pt idx="2288">
                  <c:v>0.52853799999999618</c:v>
                </c:pt>
                <c:pt idx="2289">
                  <c:v>0.52876899999999949</c:v>
                </c:pt>
                <c:pt idx="2290">
                  <c:v>0.52899999999999991</c:v>
                </c:pt>
                <c:pt idx="2291">
                  <c:v>0.52923100000000001</c:v>
                </c:pt>
                <c:pt idx="2292">
                  <c:v>0.5294619999999971</c:v>
                </c:pt>
                <c:pt idx="2293">
                  <c:v>0.52969299999999997</c:v>
                </c:pt>
                <c:pt idx="2294">
                  <c:v>0.52992399999999951</c:v>
                </c:pt>
                <c:pt idx="2295">
                  <c:v>0.53015499999999949</c:v>
                </c:pt>
                <c:pt idx="2296">
                  <c:v>0.53038599999999958</c:v>
                </c:pt>
                <c:pt idx="2297">
                  <c:v>0.53061700000000001</c:v>
                </c:pt>
                <c:pt idx="2298">
                  <c:v>0.53084799999999999</c:v>
                </c:pt>
                <c:pt idx="2299">
                  <c:v>0.53107899999999997</c:v>
                </c:pt>
                <c:pt idx="2300">
                  <c:v>0.5313099999999995</c:v>
                </c:pt>
                <c:pt idx="2301">
                  <c:v>0.53154099999999949</c:v>
                </c:pt>
                <c:pt idx="2302">
                  <c:v>0.53177199999999991</c:v>
                </c:pt>
                <c:pt idx="2303">
                  <c:v>0.532003</c:v>
                </c:pt>
                <c:pt idx="2304">
                  <c:v>0.53223399999999677</c:v>
                </c:pt>
                <c:pt idx="2305">
                  <c:v>0.53246499999999675</c:v>
                </c:pt>
                <c:pt idx="2306">
                  <c:v>0.53269599999999995</c:v>
                </c:pt>
                <c:pt idx="2307">
                  <c:v>0.53292699999999948</c:v>
                </c:pt>
                <c:pt idx="2308">
                  <c:v>0.53315799999999958</c:v>
                </c:pt>
                <c:pt idx="2309">
                  <c:v>0.533389</c:v>
                </c:pt>
                <c:pt idx="2310">
                  <c:v>0.53361999999999998</c:v>
                </c:pt>
                <c:pt idx="2311">
                  <c:v>0.53385099999999996</c:v>
                </c:pt>
                <c:pt idx="2312">
                  <c:v>0.5340819999999995</c:v>
                </c:pt>
                <c:pt idx="2313">
                  <c:v>0.53431299999999549</c:v>
                </c:pt>
                <c:pt idx="2314">
                  <c:v>0.53454400000000002</c:v>
                </c:pt>
                <c:pt idx="2315">
                  <c:v>0.534775000000003</c:v>
                </c:pt>
                <c:pt idx="2316">
                  <c:v>0.53500599999999998</c:v>
                </c:pt>
                <c:pt idx="2317">
                  <c:v>0.53523699999999619</c:v>
                </c:pt>
                <c:pt idx="2318">
                  <c:v>0.53546799999999617</c:v>
                </c:pt>
                <c:pt idx="2319">
                  <c:v>0.53569899999999993</c:v>
                </c:pt>
                <c:pt idx="2320">
                  <c:v>0.53593000000000002</c:v>
                </c:pt>
                <c:pt idx="2321">
                  <c:v>0.536161</c:v>
                </c:pt>
                <c:pt idx="2322">
                  <c:v>0.53639199999999998</c:v>
                </c:pt>
                <c:pt idx="2323">
                  <c:v>0.53662299999999996</c:v>
                </c:pt>
                <c:pt idx="2324">
                  <c:v>0.5368539999999995</c:v>
                </c:pt>
                <c:pt idx="2325">
                  <c:v>0.53708499999999959</c:v>
                </c:pt>
                <c:pt idx="2326">
                  <c:v>0.53731599999999957</c:v>
                </c:pt>
                <c:pt idx="2327">
                  <c:v>0.537547</c:v>
                </c:pt>
                <c:pt idx="2328">
                  <c:v>0.53777799999999998</c:v>
                </c:pt>
                <c:pt idx="2329">
                  <c:v>0.53800899999999996</c:v>
                </c:pt>
                <c:pt idx="2330">
                  <c:v>0.5382399999999995</c:v>
                </c:pt>
                <c:pt idx="2331">
                  <c:v>0.53847099999999959</c:v>
                </c:pt>
                <c:pt idx="2332">
                  <c:v>0.53870200000000001</c:v>
                </c:pt>
                <c:pt idx="2333">
                  <c:v>0.538933</c:v>
                </c:pt>
                <c:pt idx="2334">
                  <c:v>0.53916399999999676</c:v>
                </c:pt>
                <c:pt idx="2335">
                  <c:v>0.53939499999999996</c:v>
                </c:pt>
                <c:pt idx="2336">
                  <c:v>0.53962599999999994</c:v>
                </c:pt>
                <c:pt idx="2337">
                  <c:v>0.53985699999999959</c:v>
                </c:pt>
                <c:pt idx="2338">
                  <c:v>0.54008800000000001</c:v>
                </c:pt>
                <c:pt idx="2339">
                  <c:v>0.54031899999999711</c:v>
                </c:pt>
                <c:pt idx="2340">
                  <c:v>0.54054999999999997</c:v>
                </c:pt>
                <c:pt idx="2341">
                  <c:v>0.54078099999999996</c:v>
                </c:pt>
                <c:pt idx="2342">
                  <c:v>0.54101199999999949</c:v>
                </c:pt>
                <c:pt idx="2343">
                  <c:v>0.54124299999999959</c:v>
                </c:pt>
                <c:pt idx="2344">
                  <c:v>0.54147400000000001</c:v>
                </c:pt>
                <c:pt idx="2345">
                  <c:v>0.54170499999999999</c:v>
                </c:pt>
                <c:pt idx="2346">
                  <c:v>0.54193599999999997</c:v>
                </c:pt>
                <c:pt idx="2347">
                  <c:v>0.54216699999999618</c:v>
                </c:pt>
                <c:pt idx="2348">
                  <c:v>0.54239799999999949</c:v>
                </c:pt>
                <c:pt idx="2349">
                  <c:v>0.54262899999999992</c:v>
                </c:pt>
                <c:pt idx="2350">
                  <c:v>0.54286000000000001</c:v>
                </c:pt>
                <c:pt idx="2351">
                  <c:v>0.54309099999999999</c:v>
                </c:pt>
                <c:pt idx="2352">
                  <c:v>0.54332199999999997</c:v>
                </c:pt>
                <c:pt idx="2353">
                  <c:v>0.54355299999999618</c:v>
                </c:pt>
                <c:pt idx="2354">
                  <c:v>0.54378399999999949</c:v>
                </c:pt>
                <c:pt idx="2355">
                  <c:v>0.54401499999999958</c:v>
                </c:pt>
                <c:pt idx="2356">
                  <c:v>0.54424600000000001</c:v>
                </c:pt>
                <c:pt idx="2357">
                  <c:v>0.5444769999999971</c:v>
                </c:pt>
                <c:pt idx="2358">
                  <c:v>0.54470799999999997</c:v>
                </c:pt>
                <c:pt idx="2359">
                  <c:v>0.54493899999999951</c:v>
                </c:pt>
                <c:pt idx="2360">
                  <c:v>0.54516999999999949</c:v>
                </c:pt>
                <c:pt idx="2361">
                  <c:v>0.54540099999999958</c:v>
                </c:pt>
                <c:pt idx="2362">
                  <c:v>0.54563200000000001</c:v>
                </c:pt>
                <c:pt idx="2363">
                  <c:v>0.54586299999999688</c:v>
                </c:pt>
                <c:pt idx="2364">
                  <c:v>0.54609399999999997</c:v>
                </c:pt>
                <c:pt idx="2365">
                  <c:v>0.54632499999999951</c:v>
                </c:pt>
                <c:pt idx="2366">
                  <c:v>0.54655599999999949</c:v>
                </c:pt>
                <c:pt idx="2367">
                  <c:v>0.54678699999999958</c:v>
                </c:pt>
                <c:pt idx="2368">
                  <c:v>0.547018</c:v>
                </c:pt>
                <c:pt idx="2369">
                  <c:v>0.54724899999999999</c:v>
                </c:pt>
                <c:pt idx="2370">
                  <c:v>0.54747999999999997</c:v>
                </c:pt>
                <c:pt idx="2371">
                  <c:v>0.5477109999999995</c:v>
                </c:pt>
                <c:pt idx="2372">
                  <c:v>0.54794199999999993</c:v>
                </c:pt>
                <c:pt idx="2373">
                  <c:v>0.54817299999999958</c:v>
                </c:pt>
                <c:pt idx="2374">
                  <c:v>0.548404</c:v>
                </c:pt>
                <c:pt idx="2375">
                  <c:v>0.54863499999999998</c:v>
                </c:pt>
                <c:pt idx="2376">
                  <c:v>0.54886599999999997</c:v>
                </c:pt>
                <c:pt idx="2377">
                  <c:v>0.5490969999999995</c:v>
                </c:pt>
                <c:pt idx="2378">
                  <c:v>0.54932799999999959</c:v>
                </c:pt>
                <c:pt idx="2379">
                  <c:v>0.54955900000000002</c:v>
                </c:pt>
                <c:pt idx="2380">
                  <c:v>0.54979000000000311</c:v>
                </c:pt>
                <c:pt idx="2381">
                  <c:v>0.55002099999999998</c:v>
                </c:pt>
                <c:pt idx="2382">
                  <c:v>0.55025199999999996</c:v>
                </c:pt>
                <c:pt idx="2383">
                  <c:v>0.55048299999999617</c:v>
                </c:pt>
                <c:pt idx="2384">
                  <c:v>0.55071399999999959</c:v>
                </c:pt>
                <c:pt idx="2385">
                  <c:v>0.55094500000000324</c:v>
                </c:pt>
                <c:pt idx="2386">
                  <c:v>0.551176</c:v>
                </c:pt>
                <c:pt idx="2387">
                  <c:v>0.55140699999999676</c:v>
                </c:pt>
                <c:pt idx="2388">
                  <c:v>0.55163799999999996</c:v>
                </c:pt>
                <c:pt idx="2389">
                  <c:v>0.5518689999999995</c:v>
                </c:pt>
                <c:pt idx="2390">
                  <c:v>0.55209999999999992</c:v>
                </c:pt>
                <c:pt idx="2391">
                  <c:v>0.55233100000000002</c:v>
                </c:pt>
                <c:pt idx="2392">
                  <c:v>0.55256199999999756</c:v>
                </c:pt>
                <c:pt idx="2393">
                  <c:v>0.55279299999999998</c:v>
                </c:pt>
                <c:pt idx="2394">
                  <c:v>0.55302399999999996</c:v>
                </c:pt>
                <c:pt idx="2395">
                  <c:v>0.5532549999999995</c:v>
                </c:pt>
                <c:pt idx="2396">
                  <c:v>0.55348599999999959</c:v>
                </c:pt>
                <c:pt idx="2397">
                  <c:v>0.55371700000000001</c:v>
                </c:pt>
                <c:pt idx="2398">
                  <c:v>0.55394800000000288</c:v>
                </c:pt>
                <c:pt idx="2399">
                  <c:v>0.55417899999999998</c:v>
                </c:pt>
                <c:pt idx="2400">
                  <c:v>0.55440999999999996</c:v>
                </c:pt>
                <c:pt idx="2401">
                  <c:v>0.55464099999999994</c:v>
                </c:pt>
                <c:pt idx="2402">
                  <c:v>0.55487199999999992</c:v>
                </c:pt>
                <c:pt idx="2403">
                  <c:v>0.55510300000000001</c:v>
                </c:pt>
                <c:pt idx="2404">
                  <c:v>0.55533399999999711</c:v>
                </c:pt>
                <c:pt idx="2405">
                  <c:v>0.55556499999999676</c:v>
                </c:pt>
                <c:pt idx="2406">
                  <c:v>0.55579600000000062</c:v>
                </c:pt>
                <c:pt idx="2407">
                  <c:v>0.55602699999999949</c:v>
                </c:pt>
                <c:pt idx="2408">
                  <c:v>0.55625799999999959</c:v>
                </c:pt>
                <c:pt idx="2409">
                  <c:v>0.55648900000000001</c:v>
                </c:pt>
                <c:pt idx="2410">
                  <c:v>0.55671999999999999</c:v>
                </c:pt>
                <c:pt idx="2411">
                  <c:v>0.55695099999999997</c:v>
                </c:pt>
                <c:pt idx="2412">
                  <c:v>0.55718199999999996</c:v>
                </c:pt>
                <c:pt idx="2413">
                  <c:v>0.55741299999999561</c:v>
                </c:pt>
                <c:pt idx="2414">
                  <c:v>0.55764399999999992</c:v>
                </c:pt>
                <c:pt idx="2415">
                  <c:v>0.55787500000000323</c:v>
                </c:pt>
                <c:pt idx="2416">
                  <c:v>0.55810599999999999</c:v>
                </c:pt>
                <c:pt idx="2417">
                  <c:v>0.55833699999999675</c:v>
                </c:pt>
                <c:pt idx="2418">
                  <c:v>0.55856799999999618</c:v>
                </c:pt>
                <c:pt idx="2419">
                  <c:v>0.55879899999999993</c:v>
                </c:pt>
                <c:pt idx="2420">
                  <c:v>0.55902999999999992</c:v>
                </c:pt>
                <c:pt idx="2421">
                  <c:v>0.55926100000000001</c:v>
                </c:pt>
                <c:pt idx="2422">
                  <c:v>0.55949199999999999</c:v>
                </c:pt>
                <c:pt idx="2423">
                  <c:v>0.55972299999999997</c:v>
                </c:pt>
                <c:pt idx="2424">
                  <c:v>0.55995399999999951</c:v>
                </c:pt>
                <c:pt idx="2425">
                  <c:v>0.56018499999999949</c:v>
                </c:pt>
                <c:pt idx="2426">
                  <c:v>0.56041599999999958</c:v>
                </c:pt>
                <c:pt idx="2427">
                  <c:v>0.56064700000000323</c:v>
                </c:pt>
                <c:pt idx="2428">
                  <c:v>0.56087799999999999</c:v>
                </c:pt>
                <c:pt idx="2429">
                  <c:v>0.56110899999999997</c:v>
                </c:pt>
                <c:pt idx="2430">
                  <c:v>0.56133999999999951</c:v>
                </c:pt>
                <c:pt idx="2431">
                  <c:v>0.56157099999999949</c:v>
                </c:pt>
                <c:pt idx="2432">
                  <c:v>0.56180199999999991</c:v>
                </c:pt>
                <c:pt idx="2433">
                  <c:v>0.562033</c:v>
                </c:pt>
                <c:pt idx="2434">
                  <c:v>0.56226399999999677</c:v>
                </c:pt>
                <c:pt idx="2435">
                  <c:v>0.56249499999999997</c:v>
                </c:pt>
                <c:pt idx="2436">
                  <c:v>0.56272599999999995</c:v>
                </c:pt>
                <c:pt idx="2437">
                  <c:v>0.56295699999999949</c:v>
                </c:pt>
                <c:pt idx="2438">
                  <c:v>0.56318799999999958</c:v>
                </c:pt>
                <c:pt idx="2439">
                  <c:v>0.563419</c:v>
                </c:pt>
                <c:pt idx="2440">
                  <c:v>0.56365000000000065</c:v>
                </c:pt>
                <c:pt idx="2441">
                  <c:v>0.56388099999999997</c:v>
                </c:pt>
                <c:pt idx="2442">
                  <c:v>0.5641119999999995</c:v>
                </c:pt>
                <c:pt idx="2443">
                  <c:v>0.56434299999999959</c:v>
                </c:pt>
                <c:pt idx="2444">
                  <c:v>0.56457399999999958</c:v>
                </c:pt>
                <c:pt idx="2445">
                  <c:v>0.56480500000000322</c:v>
                </c:pt>
                <c:pt idx="2446">
                  <c:v>0.56503599999999998</c:v>
                </c:pt>
                <c:pt idx="2447">
                  <c:v>0.5652669999999963</c:v>
                </c:pt>
                <c:pt idx="2448">
                  <c:v>0.5654979999999995</c:v>
                </c:pt>
                <c:pt idx="2449">
                  <c:v>0.56572899999999993</c:v>
                </c:pt>
                <c:pt idx="2450">
                  <c:v>0.56596000000000002</c:v>
                </c:pt>
                <c:pt idx="2451">
                  <c:v>0.56619100000000289</c:v>
                </c:pt>
                <c:pt idx="2452">
                  <c:v>0.56642199999999998</c:v>
                </c:pt>
                <c:pt idx="2453">
                  <c:v>0.56665299999999996</c:v>
                </c:pt>
                <c:pt idx="2454">
                  <c:v>0.5668839999999995</c:v>
                </c:pt>
                <c:pt idx="2455">
                  <c:v>0.56711499999999959</c:v>
                </c:pt>
                <c:pt idx="2456">
                  <c:v>0.56734600000000002</c:v>
                </c:pt>
                <c:pt idx="2457">
                  <c:v>0.567577</c:v>
                </c:pt>
                <c:pt idx="2458">
                  <c:v>0.56780799999999998</c:v>
                </c:pt>
                <c:pt idx="2459">
                  <c:v>0.56803899999999996</c:v>
                </c:pt>
                <c:pt idx="2460">
                  <c:v>0.5682699999999995</c:v>
                </c:pt>
                <c:pt idx="2461">
                  <c:v>0.56850099999999959</c:v>
                </c:pt>
                <c:pt idx="2462">
                  <c:v>0.56873200000000002</c:v>
                </c:pt>
                <c:pt idx="2463">
                  <c:v>0.568963</c:v>
                </c:pt>
                <c:pt idx="2464">
                  <c:v>0.56919399999999998</c:v>
                </c:pt>
                <c:pt idx="2465">
                  <c:v>0.56942499999999996</c:v>
                </c:pt>
                <c:pt idx="2466">
                  <c:v>0.56965599999999994</c:v>
                </c:pt>
                <c:pt idx="2467">
                  <c:v>0.56988699999999959</c:v>
                </c:pt>
                <c:pt idx="2468">
                  <c:v>0.57011800000000001</c:v>
                </c:pt>
                <c:pt idx="2469">
                  <c:v>0.57034899999999999</c:v>
                </c:pt>
                <c:pt idx="2470">
                  <c:v>0.57057999999999998</c:v>
                </c:pt>
                <c:pt idx="2471">
                  <c:v>0.57081099999999996</c:v>
                </c:pt>
                <c:pt idx="2472">
                  <c:v>0.57104199999999994</c:v>
                </c:pt>
                <c:pt idx="2473">
                  <c:v>0.57127299999999959</c:v>
                </c:pt>
                <c:pt idx="2474">
                  <c:v>0.57150400000000001</c:v>
                </c:pt>
                <c:pt idx="2475">
                  <c:v>0.57173499999999999</c:v>
                </c:pt>
                <c:pt idx="2476">
                  <c:v>0.57196599999999997</c:v>
                </c:pt>
                <c:pt idx="2477">
                  <c:v>0.57219699999999996</c:v>
                </c:pt>
                <c:pt idx="2478">
                  <c:v>0.57242799999999949</c:v>
                </c:pt>
                <c:pt idx="2479">
                  <c:v>0.57265899999999992</c:v>
                </c:pt>
                <c:pt idx="2480">
                  <c:v>0.57289000000000323</c:v>
                </c:pt>
                <c:pt idx="2481">
                  <c:v>0.57312099999999999</c:v>
                </c:pt>
                <c:pt idx="2482">
                  <c:v>0.57335199999999997</c:v>
                </c:pt>
                <c:pt idx="2483">
                  <c:v>0.57358299999999618</c:v>
                </c:pt>
                <c:pt idx="2484">
                  <c:v>0.57381399999999949</c:v>
                </c:pt>
                <c:pt idx="2485">
                  <c:v>0.57404499999999992</c:v>
                </c:pt>
                <c:pt idx="2486">
                  <c:v>0.57427600000000001</c:v>
                </c:pt>
                <c:pt idx="2487">
                  <c:v>0.5745069999999971</c:v>
                </c:pt>
                <c:pt idx="2488">
                  <c:v>0.57473799999999997</c:v>
                </c:pt>
                <c:pt idx="2489">
                  <c:v>0.57496899999999951</c:v>
                </c:pt>
                <c:pt idx="2490">
                  <c:v>0.57519999999999993</c:v>
                </c:pt>
                <c:pt idx="2491">
                  <c:v>0.57543099999999958</c:v>
                </c:pt>
                <c:pt idx="2492">
                  <c:v>0.57566200000000001</c:v>
                </c:pt>
                <c:pt idx="2493">
                  <c:v>0.57589299999999999</c:v>
                </c:pt>
                <c:pt idx="2494">
                  <c:v>0.57612399999999997</c:v>
                </c:pt>
                <c:pt idx="2495">
                  <c:v>0.57635499999999951</c:v>
                </c:pt>
                <c:pt idx="2496">
                  <c:v>0.57658599999999949</c:v>
                </c:pt>
                <c:pt idx="2497">
                  <c:v>0.57681699999999958</c:v>
                </c:pt>
                <c:pt idx="2498">
                  <c:v>0.57704800000000323</c:v>
                </c:pt>
                <c:pt idx="2499">
                  <c:v>0.57727899999999999</c:v>
                </c:pt>
                <c:pt idx="2500">
                  <c:v>0.57750999999999997</c:v>
                </c:pt>
                <c:pt idx="2501">
                  <c:v>0.57774099999999995</c:v>
                </c:pt>
                <c:pt idx="2502">
                  <c:v>0.57797199999999993</c:v>
                </c:pt>
                <c:pt idx="2503">
                  <c:v>0.57820299999999958</c:v>
                </c:pt>
                <c:pt idx="2504">
                  <c:v>0.578434</c:v>
                </c:pt>
                <c:pt idx="2505">
                  <c:v>0.57866499999999998</c:v>
                </c:pt>
                <c:pt idx="2506">
                  <c:v>0.57889600000000063</c:v>
                </c:pt>
                <c:pt idx="2507">
                  <c:v>0.5791269999999995</c:v>
                </c:pt>
                <c:pt idx="2508">
                  <c:v>0.57935799999999948</c:v>
                </c:pt>
                <c:pt idx="2509">
                  <c:v>0.57958899999999958</c:v>
                </c:pt>
                <c:pt idx="2510">
                  <c:v>0.57982000000000322</c:v>
                </c:pt>
                <c:pt idx="2511">
                  <c:v>0.58005099999999699</c:v>
                </c:pt>
                <c:pt idx="2512">
                  <c:v>0.58028199999999674</c:v>
                </c:pt>
                <c:pt idx="2513">
                  <c:v>0.58051299999999328</c:v>
                </c:pt>
                <c:pt idx="2514">
                  <c:v>0.58074399999999959</c:v>
                </c:pt>
                <c:pt idx="2515">
                  <c:v>0.58097500000000024</c:v>
                </c:pt>
                <c:pt idx="2516">
                  <c:v>0.58120599999999956</c:v>
                </c:pt>
                <c:pt idx="2517">
                  <c:v>0.58143699999999388</c:v>
                </c:pt>
                <c:pt idx="2518">
                  <c:v>0.58166799999999641</c:v>
                </c:pt>
                <c:pt idx="2519">
                  <c:v>0.5818989999999995</c:v>
                </c:pt>
                <c:pt idx="2520">
                  <c:v>0.58212999999999959</c:v>
                </c:pt>
                <c:pt idx="2521">
                  <c:v>0.58236099999999535</c:v>
                </c:pt>
                <c:pt idx="2522">
                  <c:v>0.58259199999999856</c:v>
                </c:pt>
                <c:pt idx="2523">
                  <c:v>0.58282299999999698</c:v>
                </c:pt>
                <c:pt idx="2524">
                  <c:v>0.58305399999999641</c:v>
                </c:pt>
                <c:pt idx="2525">
                  <c:v>0.58328499999999617</c:v>
                </c:pt>
                <c:pt idx="2526">
                  <c:v>0.58351599999999593</c:v>
                </c:pt>
                <c:pt idx="2527">
                  <c:v>0.58374700000000024</c:v>
                </c:pt>
                <c:pt idx="2528">
                  <c:v>0.58397800000000022</c:v>
                </c:pt>
                <c:pt idx="2529">
                  <c:v>0.58420899999999698</c:v>
                </c:pt>
                <c:pt idx="2530">
                  <c:v>0.58443999999999641</c:v>
                </c:pt>
                <c:pt idx="2531">
                  <c:v>0.5846709999999995</c:v>
                </c:pt>
                <c:pt idx="2532">
                  <c:v>0.58490199999999959</c:v>
                </c:pt>
                <c:pt idx="2533">
                  <c:v>0.58513299999999535</c:v>
                </c:pt>
                <c:pt idx="2534">
                  <c:v>0.58536399999999467</c:v>
                </c:pt>
                <c:pt idx="2535">
                  <c:v>0.58559499999999698</c:v>
                </c:pt>
                <c:pt idx="2536">
                  <c:v>0.58582600000000018</c:v>
                </c:pt>
                <c:pt idx="2537">
                  <c:v>0.58605699999999583</c:v>
                </c:pt>
                <c:pt idx="2538">
                  <c:v>0.5862879999999957</c:v>
                </c:pt>
                <c:pt idx="2539">
                  <c:v>0.58651899999999535</c:v>
                </c:pt>
                <c:pt idx="2540">
                  <c:v>0.58675000000000022</c:v>
                </c:pt>
                <c:pt idx="2541">
                  <c:v>0.58698099999999687</c:v>
                </c:pt>
                <c:pt idx="2542">
                  <c:v>0.5872119999999964</c:v>
                </c:pt>
                <c:pt idx="2543">
                  <c:v>0.58744299999999583</c:v>
                </c:pt>
                <c:pt idx="2544">
                  <c:v>0.58767399999999959</c:v>
                </c:pt>
                <c:pt idx="2545">
                  <c:v>0.58790500000000023</c:v>
                </c:pt>
                <c:pt idx="2546">
                  <c:v>0.58813599999999733</c:v>
                </c:pt>
                <c:pt idx="2547">
                  <c:v>0.58836699999999387</c:v>
                </c:pt>
                <c:pt idx="2548">
                  <c:v>0.58859799999999629</c:v>
                </c:pt>
                <c:pt idx="2549">
                  <c:v>0.58882899999999949</c:v>
                </c:pt>
                <c:pt idx="2550">
                  <c:v>0.58905999999999958</c:v>
                </c:pt>
                <c:pt idx="2551">
                  <c:v>0.58929100000000023</c:v>
                </c:pt>
                <c:pt idx="2552">
                  <c:v>0.58952199999999733</c:v>
                </c:pt>
                <c:pt idx="2553">
                  <c:v>0.58975299999999686</c:v>
                </c:pt>
                <c:pt idx="2554">
                  <c:v>0.58998399999999629</c:v>
                </c:pt>
                <c:pt idx="2555">
                  <c:v>0.59021499999999583</c:v>
                </c:pt>
                <c:pt idx="2556">
                  <c:v>0.59044599999999958</c:v>
                </c:pt>
                <c:pt idx="2557">
                  <c:v>0.59067700000000023</c:v>
                </c:pt>
                <c:pt idx="2558">
                  <c:v>0.59090799999999732</c:v>
                </c:pt>
                <c:pt idx="2559">
                  <c:v>0.59113899999999686</c:v>
                </c:pt>
                <c:pt idx="2560">
                  <c:v>0.59136999999999629</c:v>
                </c:pt>
                <c:pt idx="2561">
                  <c:v>0.59160099999999949</c:v>
                </c:pt>
                <c:pt idx="2562">
                  <c:v>0.59183199999999958</c:v>
                </c:pt>
                <c:pt idx="2563">
                  <c:v>0.59206299999999501</c:v>
                </c:pt>
                <c:pt idx="2564">
                  <c:v>0.5922939999999971</c:v>
                </c:pt>
                <c:pt idx="2565">
                  <c:v>0.59252499999999686</c:v>
                </c:pt>
                <c:pt idx="2566">
                  <c:v>0.59275599999999951</c:v>
                </c:pt>
                <c:pt idx="2567">
                  <c:v>0.5929869999999956</c:v>
                </c:pt>
                <c:pt idx="2568">
                  <c:v>0.59321799999999558</c:v>
                </c:pt>
                <c:pt idx="2569">
                  <c:v>0.59344900000000023</c:v>
                </c:pt>
                <c:pt idx="2570">
                  <c:v>0.59368000000000021</c:v>
                </c:pt>
                <c:pt idx="2571">
                  <c:v>0.59391099999999686</c:v>
                </c:pt>
                <c:pt idx="2572">
                  <c:v>0.5941419999999995</c:v>
                </c:pt>
                <c:pt idx="2573">
                  <c:v>0.59437299999999549</c:v>
                </c:pt>
                <c:pt idx="2574">
                  <c:v>0.59460399999999958</c:v>
                </c:pt>
                <c:pt idx="2575">
                  <c:v>0.59483500000000022</c:v>
                </c:pt>
                <c:pt idx="2576">
                  <c:v>0.59506599999999699</c:v>
                </c:pt>
                <c:pt idx="2577">
                  <c:v>0.59529699999999675</c:v>
                </c:pt>
                <c:pt idx="2578">
                  <c:v>0.59552799999999628</c:v>
                </c:pt>
                <c:pt idx="2579">
                  <c:v>0.59575899999999959</c:v>
                </c:pt>
                <c:pt idx="2580">
                  <c:v>0.59599000000000024</c:v>
                </c:pt>
                <c:pt idx="2581">
                  <c:v>0.59622100000000022</c:v>
                </c:pt>
                <c:pt idx="2582">
                  <c:v>0.59645199999999698</c:v>
                </c:pt>
                <c:pt idx="2583">
                  <c:v>0.59668299999999641</c:v>
                </c:pt>
                <c:pt idx="2584">
                  <c:v>0.59691399999999628</c:v>
                </c:pt>
                <c:pt idx="2585">
                  <c:v>0.59714499999999959</c:v>
                </c:pt>
                <c:pt idx="2586">
                  <c:v>0.59737599999999957</c:v>
                </c:pt>
                <c:pt idx="2587">
                  <c:v>0.59760700000000022</c:v>
                </c:pt>
                <c:pt idx="2588">
                  <c:v>0.59783799999999698</c:v>
                </c:pt>
                <c:pt idx="2589">
                  <c:v>0.59806899999999641</c:v>
                </c:pt>
                <c:pt idx="2590">
                  <c:v>0.5982999999999995</c:v>
                </c:pt>
                <c:pt idx="2591">
                  <c:v>0.59853099999999593</c:v>
                </c:pt>
                <c:pt idx="2592">
                  <c:v>0.59876199999999957</c:v>
                </c:pt>
                <c:pt idx="2593">
                  <c:v>0.59899300000000022</c:v>
                </c:pt>
                <c:pt idx="2594">
                  <c:v>0.59922399999999698</c:v>
                </c:pt>
                <c:pt idx="2595">
                  <c:v>0.59945499999999641</c:v>
                </c:pt>
                <c:pt idx="2596">
                  <c:v>0.5996859999999995</c:v>
                </c:pt>
                <c:pt idx="2597">
                  <c:v>0.59991699999999593</c:v>
                </c:pt>
                <c:pt idx="2598">
                  <c:v>0.60014800000000323</c:v>
                </c:pt>
                <c:pt idx="2599">
                  <c:v>0.60037900000000288</c:v>
                </c:pt>
                <c:pt idx="2600">
                  <c:v>0.60061000000000064</c:v>
                </c:pt>
                <c:pt idx="2601">
                  <c:v>0.6008410000000044</c:v>
                </c:pt>
                <c:pt idx="2602">
                  <c:v>0.60107199999999994</c:v>
                </c:pt>
                <c:pt idx="2603">
                  <c:v>0.60130299999999959</c:v>
                </c:pt>
                <c:pt idx="2604">
                  <c:v>0.60153400000000001</c:v>
                </c:pt>
                <c:pt idx="2605">
                  <c:v>0.60176499999999999</c:v>
                </c:pt>
                <c:pt idx="2606">
                  <c:v>0.60199600000000064</c:v>
                </c:pt>
                <c:pt idx="2607">
                  <c:v>0.60222699999999996</c:v>
                </c:pt>
                <c:pt idx="2608">
                  <c:v>0.60245799999999949</c:v>
                </c:pt>
                <c:pt idx="2609">
                  <c:v>0.60268899999999992</c:v>
                </c:pt>
                <c:pt idx="2610">
                  <c:v>0.60292000000000323</c:v>
                </c:pt>
                <c:pt idx="2611">
                  <c:v>0.60315099999999999</c:v>
                </c:pt>
                <c:pt idx="2612">
                  <c:v>0.60338199999999997</c:v>
                </c:pt>
                <c:pt idx="2613">
                  <c:v>0.60361299999999996</c:v>
                </c:pt>
                <c:pt idx="2614">
                  <c:v>0.60384399999999994</c:v>
                </c:pt>
                <c:pt idx="2615">
                  <c:v>0.60407499999999992</c:v>
                </c:pt>
                <c:pt idx="2616">
                  <c:v>0.60430600000000001</c:v>
                </c:pt>
                <c:pt idx="2617">
                  <c:v>0.6045369999999971</c:v>
                </c:pt>
                <c:pt idx="2618">
                  <c:v>0.60476799999999997</c:v>
                </c:pt>
                <c:pt idx="2619">
                  <c:v>0.60499899999999995</c:v>
                </c:pt>
                <c:pt idx="2620">
                  <c:v>0.60522999999999993</c:v>
                </c:pt>
                <c:pt idx="2621">
                  <c:v>0.60546099999999958</c:v>
                </c:pt>
                <c:pt idx="2622">
                  <c:v>0.60569200000000323</c:v>
                </c:pt>
                <c:pt idx="2623">
                  <c:v>0.60592299999999999</c:v>
                </c:pt>
                <c:pt idx="2624">
                  <c:v>0.60615399999999997</c:v>
                </c:pt>
                <c:pt idx="2625">
                  <c:v>0.60638499999999951</c:v>
                </c:pt>
                <c:pt idx="2626">
                  <c:v>0.60661599999999993</c:v>
                </c:pt>
                <c:pt idx="2627">
                  <c:v>0.60684699999999991</c:v>
                </c:pt>
                <c:pt idx="2628">
                  <c:v>0.60707800000000323</c:v>
                </c:pt>
                <c:pt idx="2629">
                  <c:v>0.60730899999999999</c:v>
                </c:pt>
                <c:pt idx="2630">
                  <c:v>0.60753999999999997</c:v>
                </c:pt>
                <c:pt idx="2631">
                  <c:v>0.60777099999999995</c:v>
                </c:pt>
                <c:pt idx="2632">
                  <c:v>0.60800199999999993</c:v>
                </c:pt>
                <c:pt idx="2633">
                  <c:v>0.60823299999999958</c:v>
                </c:pt>
                <c:pt idx="2634">
                  <c:v>0.608464</c:v>
                </c:pt>
                <c:pt idx="2635">
                  <c:v>0.6086950000000052</c:v>
                </c:pt>
                <c:pt idx="2636">
                  <c:v>0.60892600000000063</c:v>
                </c:pt>
                <c:pt idx="2637">
                  <c:v>0.6091569999999995</c:v>
                </c:pt>
                <c:pt idx="2638">
                  <c:v>0.60938799999999949</c:v>
                </c:pt>
                <c:pt idx="2639">
                  <c:v>0.60961899999999991</c:v>
                </c:pt>
                <c:pt idx="2640">
                  <c:v>0.60985000000000322</c:v>
                </c:pt>
                <c:pt idx="2641">
                  <c:v>0.61008099999999998</c:v>
                </c:pt>
                <c:pt idx="2642">
                  <c:v>0.61031199999999997</c:v>
                </c:pt>
                <c:pt idx="2643">
                  <c:v>0.6105429999999995</c:v>
                </c:pt>
                <c:pt idx="2644">
                  <c:v>0.61077399999999993</c:v>
                </c:pt>
                <c:pt idx="2645">
                  <c:v>0.61100500000000324</c:v>
                </c:pt>
                <c:pt idx="2646">
                  <c:v>0.611236</c:v>
                </c:pt>
                <c:pt idx="2647">
                  <c:v>0.61146699999999676</c:v>
                </c:pt>
                <c:pt idx="2648">
                  <c:v>0.6116980000000044</c:v>
                </c:pt>
                <c:pt idx="2649">
                  <c:v>0.61192899999999995</c:v>
                </c:pt>
                <c:pt idx="2650">
                  <c:v>0.61215999999999993</c:v>
                </c:pt>
                <c:pt idx="2651">
                  <c:v>0.61239100000000324</c:v>
                </c:pt>
                <c:pt idx="2652">
                  <c:v>0.61262200000000289</c:v>
                </c:pt>
                <c:pt idx="2653">
                  <c:v>0.61285299999999998</c:v>
                </c:pt>
                <c:pt idx="2654">
                  <c:v>0.61308399999999996</c:v>
                </c:pt>
                <c:pt idx="2655">
                  <c:v>0.6133149999999995</c:v>
                </c:pt>
                <c:pt idx="2656">
                  <c:v>0.61354599999999992</c:v>
                </c:pt>
                <c:pt idx="2657">
                  <c:v>0.61377700000000324</c:v>
                </c:pt>
                <c:pt idx="2658">
                  <c:v>0.61400800000000288</c:v>
                </c:pt>
                <c:pt idx="2659">
                  <c:v>0.61423899999999998</c:v>
                </c:pt>
                <c:pt idx="2660">
                  <c:v>0.61446999999999996</c:v>
                </c:pt>
                <c:pt idx="2661">
                  <c:v>0.61470099999999994</c:v>
                </c:pt>
                <c:pt idx="2662">
                  <c:v>0.61493199999999992</c:v>
                </c:pt>
                <c:pt idx="2663">
                  <c:v>0.61516300000000002</c:v>
                </c:pt>
                <c:pt idx="2664">
                  <c:v>0.61539400000000288</c:v>
                </c:pt>
                <c:pt idx="2665">
                  <c:v>0.61562500000000508</c:v>
                </c:pt>
                <c:pt idx="2666">
                  <c:v>0.61585600000000063</c:v>
                </c:pt>
                <c:pt idx="2667">
                  <c:v>0.6160869999999995</c:v>
                </c:pt>
                <c:pt idx="2668">
                  <c:v>0.61631799999999959</c:v>
                </c:pt>
                <c:pt idx="2669">
                  <c:v>0.61654900000000323</c:v>
                </c:pt>
                <c:pt idx="2670">
                  <c:v>0.61678000000000288</c:v>
                </c:pt>
                <c:pt idx="2671">
                  <c:v>0.61701099999999998</c:v>
                </c:pt>
                <c:pt idx="2672">
                  <c:v>0.61724200000000062</c:v>
                </c:pt>
                <c:pt idx="2673">
                  <c:v>0.61747299999999949</c:v>
                </c:pt>
                <c:pt idx="2674">
                  <c:v>0.61770399999999992</c:v>
                </c:pt>
                <c:pt idx="2675">
                  <c:v>0.61793500000000323</c:v>
                </c:pt>
                <c:pt idx="2676">
                  <c:v>0.61816599999999999</c:v>
                </c:pt>
                <c:pt idx="2677">
                  <c:v>0.61839699999999997</c:v>
                </c:pt>
                <c:pt idx="2678">
                  <c:v>0.61862800000000429</c:v>
                </c:pt>
                <c:pt idx="2679">
                  <c:v>0.61885899999999994</c:v>
                </c:pt>
                <c:pt idx="2680">
                  <c:v>0.61908999999999992</c:v>
                </c:pt>
                <c:pt idx="2681">
                  <c:v>0.61932100000000323</c:v>
                </c:pt>
                <c:pt idx="2682">
                  <c:v>0.61955199999999999</c:v>
                </c:pt>
                <c:pt idx="2683">
                  <c:v>0.61978299999999997</c:v>
                </c:pt>
                <c:pt idx="2684">
                  <c:v>0.62001399999999951</c:v>
                </c:pt>
                <c:pt idx="2685">
                  <c:v>0.62024499999999994</c:v>
                </c:pt>
                <c:pt idx="2686">
                  <c:v>0.62047599999999992</c:v>
                </c:pt>
                <c:pt idx="2687">
                  <c:v>0.62070700000000323</c:v>
                </c:pt>
                <c:pt idx="2688">
                  <c:v>0.62093799999999999</c:v>
                </c:pt>
                <c:pt idx="2689">
                  <c:v>0.62116899999999997</c:v>
                </c:pt>
                <c:pt idx="2690">
                  <c:v>0.62139999999999995</c:v>
                </c:pt>
                <c:pt idx="2691">
                  <c:v>0.62163099999999993</c:v>
                </c:pt>
                <c:pt idx="2692">
                  <c:v>0.62186199999999991</c:v>
                </c:pt>
                <c:pt idx="2693">
                  <c:v>0.62209300000000323</c:v>
                </c:pt>
                <c:pt idx="2694">
                  <c:v>0.62232399999999999</c:v>
                </c:pt>
                <c:pt idx="2695">
                  <c:v>0.62255499999999997</c:v>
                </c:pt>
                <c:pt idx="2696">
                  <c:v>0.62278599999999995</c:v>
                </c:pt>
                <c:pt idx="2697">
                  <c:v>0.62301699999999949</c:v>
                </c:pt>
                <c:pt idx="2698">
                  <c:v>0.62324799999999991</c:v>
                </c:pt>
                <c:pt idx="2699">
                  <c:v>0.62347900000000323</c:v>
                </c:pt>
                <c:pt idx="2700">
                  <c:v>0.62371000000000065</c:v>
                </c:pt>
                <c:pt idx="2701">
                  <c:v>0.62394100000000474</c:v>
                </c:pt>
                <c:pt idx="2702">
                  <c:v>0.62417199999999995</c:v>
                </c:pt>
                <c:pt idx="2703">
                  <c:v>0.62440299999999949</c:v>
                </c:pt>
                <c:pt idx="2704">
                  <c:v>0.62463399999999991</c:v>
                </c:pt>
                <c:pt idx="2705">
                  <c:v>0.62486500000000322</c:v>
                </c:pt>
                <c:pt idx="2706">
                  <c:v>0.62509600000000065</c:v>
                </c:pt>
                <c:pt idx="2707">
                  <c:v>0.62532699999999997</c:v>
                </c:pt>
                <c:pt idx="2708">
                  <c:v>0.6255579999999995</c:v>
                </c:pt>
                <c:pt idx="2709">
                  <c:v>0.62578899999999993</c:v>
                </c:pt>
                <c:pt idx="2710">
                  <c:v>0.62602000000000324</c:v>
                </c:pt>
                <c:pt idx="2711">
                  <c:v>0.62625100000000322</c:v>
                </c:pt>
                <c:pt idx="2712">
                  <c:v>0.62648199999999998</c:v>
                </c:pt>
                <c:pt idx="2713">
                  <c:v>0.62671299999999996</c:v>
                </c:pt>
                <c:pt idx="2714">
                  <c:v>0.62694399999999995</c:v>
                </c:pt>
                <c:pt idx="2715">
                  <c:v>0.62717499999999993</c:v>
                </c:pt>
                <c:pt idx="2716">
                  <c:v>0.62740600000000002</c:v>
                </c:pt>
                <c:pt idx="2717">
                  <c:v>0.627637000000003</c:v>
                </c:pt>
                <c:pt idx="2718">
                  <c:v>0.62786799999999998</c:v>
                </c:pt>
                <c:pt idx="2719">
                  <c:v>0.6280990000000044</c:v>
                </c:pt>
                <c:pt idx="2720">
                  <c:v>0.62832999999999994</c:v>
                </c:pt>
                <c:pt idx="2721">
                  <c:v>0.62856099999999959</c:v>
                </c:pt>
                <c:pt idx="2722">
                  <c:v>0.62879200000000324</c:v>
                </c:pt>
                <c:pt idx="2723">
                  <c:v>0.62902300000000289</c:v>
                </c:pt>
                <c:pt idx="2724">
                  <c:v>0.62925399999999998</c:v>
                </c:pt>
                <c:pt idx="2725">
                  <c:v>0.62948499999999996</c:v>
                </c:pt>
                <c:pt idx="2726">
                  <c:v>0.62971599999999994</c:v>
                </c:pt>
                <c:pt idx="2727">
                  <c:v>0.62994699999999992</c:v>
                </c:pt>
                <c:pt idx="2728">
                  <c:v>0.63017800000000324</c:v>
                </c:pt>
                <c:pt idx="2729">
                  <c:v>0.63040900000000288</c:v>
                </c:pt>
                <c:pt idx="2730">
                  <c:v>0.63064000000000509</c:v>
                </c:pt>
                <c:pt idx="2731">
                  <c:v>0.6308710000000044</c:v>
                </c:pt>
                <c:pt idx="2732">
                  <c:v>0.63110199999999994</c:v>
                </c:pt>
                <c:pt idx="2733">
                  <c:v>0.63133299999999959</c:v>
                </c:pt>
                <c:pt idx="2734">
                  <c:v>0.63156400000000001</c:v>
                </c:pt>
                <c:pt idx="2735">
                  <c:v>0.63179500000000577</c:v>
                </c:pt>
                <c:pt idx="2736">
                  <c:v>0.63202600000000064</c:v>
                </c:pt>
                <c:pt idx="2737">
                  <c:v>0.63225699999999996</c:v>
                </c:pt>
                <c:pt idx="2738">
                  <c:v>0.6324879999999995</c:v>
                </c:pt>
                <c:pt idx="2739">
                  <c:v>0.63271899999999992</c:v>
                </c:pt>
                <c:pt idx="2740">
                  <c:v>0.63295000000000323</c:v>
                </c:pt>
                <c:pt idx="2741">
                  <c:v>0.63318099999999999</c:v>
                </c:pt>
                <c:pt idx="2742">
                  <c:v>0.63341199999999998</c:v>
                </c:pt>
                <c:pt idx="2743">
                  <c:v>0.63364300000000429</c:v>
                </c:pt>
                <c:pt idx="2744">
                  <c:v>0.63387399999999994</c:v>
                </c:pt>
                <c:pt idx="2745">
                  <c:v>0.63410499999999992</c:v>
                </c:pt>
                <c:pt idx="2746">
                  <c:v>0.63433600000000001</c:v>
                </c:pt>
                <c:pt idx="2747">
                  <c:v>0.63456699999999711</c:v>
                </c:pt>
                <c:pt idx="2748">
                  <c:v>0.63479800000000508</c:v>
                </c:pt>
                <c:pt idx="2749">
                  <c:v>0.63502899999999995</c:v>
                </c:pt>
                <c:pt idx="2750">
                  <c:v>0.63525999999999994</c:v>
                </c:pt>
                <c:pt idx="2751">
                  <c:v>0.63549099999999992</c:v>
                </c:pt>
                <c:pt idx="2752">
                  <c:v>0.63572200000000323</c:v>
                </c:pt>
                <c:pt idx="2753">
                  <c:v>0.63595299999999999</c:v>
                </c:pt>
                <c:pt idx="2754">
                  <c:v>0.63618399999999997</c:v>
                </c:pt>
                <c:pt idx="2755">
                  <c:v>0.63641499999999951</c:v>
                </c:pt>
                <c:pt idx="2756">
                  <c:v>0.63664600000000371</c:v>
                </c:pt>
                <c:pt idx="2757">
                  <c:v>0.63687699999999992</c:v>
                </c:pt>
                <c:pt idx="2758">
                  <c:v>0.63710800000000323</c:v>
                </c:pt>
                <c:pt idx="2759">
                  <c:v>0.63733899999999999</c:v>
                </c:pt>
                <c:pt idx="2760">
                  <c:v>0.63756999999999997</c:v>
                </c:pt>
                <c:pt idx="2761">
                  <c:v>0.63780099999999995</c:v>
                </c:pt>
                <c:pt idx="2762">
                  <c:v>0.63803199999999993</c:v>
                </c:pt>
                <c:pt idx="2763">
                  <c:v>0.63826299999999958</c:v>
                </c:pt>
                <c:pt idx="2764">
                  <c:v>0.63849400000000323</c:v>
                </c:pt>
                <c:pt idx="2765">
                  <c:v>0.63872500000000521</c:v>
                </c:pt>
                <c:pt idx="2766">
                  <c:v>0.63895600000000063</c:v>
                </c:pt>
                <c:pt idx="2767">
                  <c:v>0.63918699999999951</c:v>
                </c:pt>
                <c:pt idx="2768">
                  <c:v>0.63941799999999949</c:v>
                </c:pt>
                <c:pt idx="2769">
                  <c:v>0.63964900000000624</c:v>
                </c:pt>
                <c:pt idx="2770">
                  <c:v>0.63988000000000322</c:v>
                </c:pt>
                <c:pt idx="2771">
                  <c:v>0.64011099999999999</c:v>
                </c:pt>
                <c:pt idx="2772">
                  <c:v>0.64034200000000063</c:v>
                </c:pt>
                <c:pt idx="2773">
                  <c:v>0.6405729999999995</c:v>
                </c:pt>
                <c:pt idx="2774">
                  <c:v>0.64080399999999993</c:v>
                </c:pt>
                <c:pt idx="2775">
                  <c:v>0.64103500000000324</c:v>
                </c:pt>
                <c:pt idx="2776">
                  <c:v>0.641266</c:v>
                </c:pt>
                <c:pt idx="2777">
                  <c:v>0.64149699999999998</c:v>
                </c:pt>
                <c:pt idx="2778">
                  <c:v>0.64172800000000441</c:v>
                </c:pt>
                <c:pt idx="2779">
                  <c:v>0.64195899999999995</c:v>
                </c:pt>
                <c:pt idx="2780">
                  <c:v>0.64218999999999993</c:v>
                </c:pt>
                <c:pt idx="2781">
                  <c:v>0.64242100000000324</c:v>
                </c:pt>
                <c:pt idx="2782">
                  <c:v>0.64265200000000311</c:v>
                </c:pt>
                <c:pt idx="2783">
                  <c:v>0.64288299999999998</c:v>
                </c:pt>
                <c:pt idx="2784">
                  <c:v>0.64311399999999996</c:v>
                </c:pt>
                <c:pt idx="2785">
                  <c:v>0.64334499999999994</c:v>
                </c:pt>
                <c:pt idx="2786">
                  <c:v>0.64357599999999993</c:v>
                </c:pt>
                <c:pt idx="2787">
                  <c:v>0.64380700000000324</c:v>
                </c:pt>
                <c:pt idx="2788">
                  <c:v>0.64403800000000289</c:v>
                </c:pt>
                <c:pt idx="2789">
                  <c:v>0.64426899999999998</c:v>
                </c:pt>
                <c:pt idx="2790">
                  <c:v>0.64450000000000063</c:v>
                </c:pt>
                <c:pt idx="2791">
                  <c:v>0.64473099999999994</c:v>
                </c:pt>
                <c:pt idx="2792">
                  <c:v>0.64496199999999992</c:v>
                </c:pt>
                <c:pt idx="2793">
                  <c:v>0.64519300000000324</c:v>
                </c:pt>
                <c:pt idx="2794">
                  <c:v>0.64542400000000288</c:v>
                </c:pt>
                <c:pt idx="2795">
                  <c:v>0.64565500000000509</c:v>
                </c:pt>
                <c:pt idx="2796">
                  <c:v>0.64588600000000063</c:v>
                </c:pt>
                <c:pt idx="2797">
                  <c:v>0.6461169999999995</c:v>
                </c:pt>
                <c:pt idx="2798">
                  <c:v>0.64634799999999992</c:v>
                </c:pt>
                <c:pt idx="2799">
                  <c:v>0.64657900000000323</c:v>
                </c:pt>
                <c:pt idx="2800">
                  <c:v>0.64681000000000288</c:v>
                </c:pt>
                <c:pt idx="2801">
                  <c:v>0.64704100000000508</c:v>
                </c:pt>
                <c:pt idx="2802">
                  <c:v>0.64727200000000062</c:v>
                </c:pt>
                <c:pt idx="2803">
                  <c:v>0.6475029999999995</c:v>
                </c:pt>
                <c:pt idx="2804">
                  <c:v>0.64773399999999992</c:v>
                </c:pt>
                <c:pt idx="2805">
                  <c:v>0.64796500000000323</c:v>
                </c:pt>
                <c:pt idx="2806">
                  <c:v>0.64819600000000288</c:v>
                </c:pt>
                <c:pt idx="2807">
                  <c:v>0.64842699999999998</c:v>
                </c:pt>
                <c:pt idx="2808">
                  <c:v>0.64865800000000429</c:v>
                </c:pt>
                <c:pt idx="2809">
                  <c:v>0.64888899999999994</c:v>
                </c:pt>
                <c:pt idx="2810">
                  <c:v>0.64911999999999992</c:v>
                </c:pt>
                <c:pt idx="2811">
                  <c:v>0.64935100000000323</c:v>
                </c:pt>
                <c:pt idx="2812">
                  <c:v>0.64958199999999999</c:v>
                </c:pt>
                <c:pt idx="2813">
                  <c:v>0.64981299999999997</c:v>
                </c:pt>
                <c:pt idx="2814">
                  <c:v>0.65004400000000429</c:v>
                </c:pt>
                <c:pt idx="2815">
                  <c:v>0.65027499999999994</c:v>
                </c:pt>
                <c:pt idx="2816">
                  <c:v>0.65050599999999992</c:v>
                </c:pt>
                <c:pt idx="2817">
                  <c:v>0.65073700000000323</c:v>
                </c:pt>
                <c:pt idx="2818">
                  <c:v>0.65096799999999999</c:v>
                </c:pt>
                <c:pt idx="2819">
                  <c:v>0.65119900000000508</c:v>
                </c:pt>
                <c:pt idx="2820">
                  <c:v>0.65142999999999995</c:v>
                </c:pt>
                <c:pt idx="2821">
                  <c:v>0.65166099999999993</c:v>
                </c:pt>
                <c:pt idx="2822">
                  <c:v>0.65189200000000358</c:v>
                </c:pt>
                <c:pt idx="2823">
                  <c:v>0.65212300000000323</c:v>
                </c:pt>
                <c:pt idx="2824">
                  <c:v>0.65235399999999999</c:v>
                </c:pt>
                <c:pt idx="2825">
                  <c:v>0.65258499999999997</c:v>
                </c:pt>
                <c:pt idx="2826">
                  <c:v>0.65281599999999995</c:v>
                </c:pt>
                <c:pt idx="2827">
                  <c:v>0.65304699999999993</c:v>
                </c:pt>
                <c:pt idx="2828">
                  <c:v>0.65327799999999991</c:v>
                </c:pt>
                <c:pt idx="2829">
                  <c:v>0.65350900000000323</c:v>
                </c:pt>
                <c:pt idx="2830">
                  <c:v>0.65374000000000521</c:v>
                </c:pt>
                <c:pt idx="2831">
                  <c:v>0.65397100000000485</c:v>
                </c:pt>
                <c:pt idx="2832">
                  <c:v>0.65420199999999995</c:v>
                </c:pt>
                <c:pt idx="2833">
                  <c:v>0.65443299999999949</c:v>
                </c:pt>
                <c:pt idx="2834">
                  <c:v>0.65466399999999991</c:v>
                </c:pt>
                <c:pt idx="2835">
                  <c:v>0.65489500000000633</c:v>
                </c:pt>
                <c:pt idx="2836">
                  <c:v>0.65512600000000065</c:v>
                </c:pt>
                <c:pt idx="2837">
                  <c:v>0.65535699999999997</c:v>
                </c:pt>
                <c:pt idx="2838">
                  <c:v>0.6555879999999995</c:v>
                </c:pt>
                <c:pt idx="2839">
                  <c:v>0.65581899999999993</c:v>
                </c:pt>
                <c:pt idx="2840">
                  <c:v>0.65605000000000324</c:v>
                </c:pt>
                <c:pt idx="2841">
                  <c:v>0.65628100000000322</c:v>
                </c:pt>
                <c:pt idx="2842">
                  <c:v>0.65651199999999998</c:v>
                </c:pt>
                <c:pt idx="2843">
                  <c:v>0.65674300000000441</c:v>
                </c:pt>
                <c:pt idx="2844">
                  <c:v>0.65697399999999995</c:v>
                </c:pt>
                <c:pt idx="2845">
                  <c:v>0.65720499999999993</c:v>
                </c:pt>
                <c:pt idx="2846">
                  <c:v>0.65743600000000002</c:v>
                </c:pt>
                <c:pt idx="2847">
                  <c:v>0.65766700000000322</c:v>
                </c:pt>
                <c:pt idx="2848">
                  <c:v>0.6578980000000052</c:v>
                </c:pt>
                <c:pt idx="2849">
                  <c:v>0.6581290000000044</c:v>
                </c:pt>
                <c:pt idx="2850">
                  <c:v>0.65835999999999995</c:v>
                </c:pt>
                <c:pt idx="2851">
                  <c:v>0.65859099999999993</c:v>
                </c:pt>
                <c:pt idx="2852">
                  <c:v>0.65882200000000324</c:v>
                </c:pt>
                <c:pt idx="2853">
                  <c:v>0.659053000000003</c:v>
                </c:pt>
                <c:pt idx="2854">
                  <c:v>0.65928399999999998</c:v>
                </c:pt>
                <c:pt idx="2855">
                  <c:v>0.65951499999999996</c:v>
                </c:pt>
                <c:pt idx="2856">
                  <c:v>0.65974600000000372</c:v>
                </c:pt>
                <c:pt idx="2857">
                  <c:v>0.65997699999999992</c:v>
                </c:pt>
                <c:pt idx="2858">
                  <c:v>0.66020800000000324</c:v>
                </c:pt>
                <c:pt idx="2859">
                  <c:v>0.66043900000000288</c:v>
                </c:pt>
                <c:pt idx="2860">
                  <c:v>0.66067000000000509</c:v>
                </c:pt>
                <c:pt idx="2861">
                  <c:v>0.6609010000000044</c:v>
                </c:pt>
                <c:pt idx="2862">
                  <c:v>0.66113199999999994</c:v>
                </c:pt>
                <c:pt idx="2863">
                  <c:v>0.66136299999999959</c:v>
                </c:pt>
                <c:pt idx="2864">
                  <c:v>0.66159400000000324</c:v>
                </c:pt>
                <c:pt idx="2865">
                  <c:v>0.66182500000000577</c:v>
                </c:pt>
                <c:pt idx="2866">
                  <c:v>0.66205600000000064</c:v>
                </c:pt>
                <c:pt idx="2867">
                  <c:v>0.66228699999999996</c:v>
                </c:pt>
                <c:pt idx="2868">
                  <c:v>0.6625179999999995</c:v>
                </c:pt>
                <c:pt idx="2869">
                  <c:v>0.66274900000000625</c:v>
                </c:pt>
                <c:pt idx="2870">
                  <c:v>0.66298000000000323</c:v>
                </c:pt>
                <c:pt idx="2871">
                  <c:v>0.66321099999999999</c:v>
                </c:pt>
                <c:pt idx="2872">
                  <c:v>0.66344200000000064</c:v>
                </c:pt>
                <c:pt idx="2873">
                  <c:v>0.66367300000000429</c:v>
                </c:pt>
                <c:pt idx="2874">
                  <c:v>0.66390399999999994</c:v>
                </c:pt>
                <c:pt idx="2875">
                  <c:v>0.66413499999999992</c:v>
                </c:pt>
                <c:pt idx="2876">
                  <c:v>0.66436600000000001</c:v>
                </c:pt>
                <c:pt idx="2877">
                  <c:v>0.66459699999999999</c:v>
                </c:pt>
                <c:pt idx="2878">
                  <c:v>0.66482800000000508</c:v>
                </c:pt>
                <c:pt idx="2879">
                  <c:v>0.66505900000000429</c:v>
                </c:pt>
                <c:pt idx="2880">
                  <c:v>0.66528999999999994</c:v>
                </c:pt>
                <c:pt idx="2881">
                  <c:v>0.66552099999999992</c:v>
                </c:pt>
                <c:pt idx="2882">
                  <c:v>0.66575200000000323</c:v>
                </c:pt>
                <c:pt idx="2883">
                  <c:v>0.66598299999999999</c:v>
                </c:pt>
                <c:pt idx="2884">
                  <c:v>0.66621399999999997</c:v>
                </c:pt>
                <c:pt idx="2885">
                  <c:v>0.66644499999999995</c:v>
                </c:pt>
                <c:pt idx="2886">
                  <c:v>0.66667600000000371</c:v>
                </c:pt>
                <c:pt idx="2887">
                  <c:v>0.66690699999999992</c:v>
                </c:pt>
                <c:pt idx="2888">
                  <c:v>0.66713800000000323</c:v>
                </c:pt>
                <c:pt idx="2889">
                  <c:v>0.66736899999999999</c:v>
                </c:pt>
                <c:pt idx="2890">
                  <c:v>0.66760000000000508</c:v>
                </c:pt>
                <c:pt idx="2891">
                  <c:v>0.66783099999999995</c:v>
                </c:pt>
                <c:pt idx="2892">
                  <c:v>0.66806199999999993</c:v>
                </c:pt>
                <c:pt idx="2893">
                  <c:v>0.66829299999999991</c:v>
                </c:pt>
                <c:pt idx="2894">
                  <c:v>0.66852400000000323</c:v>
                </c:pt>
                <c:pt idx="2895">
                  <c:v>0.66875500000000521</c:v>
                </c:pt>
                <c:pt idx="2896">
                  <c:v>0.66898600000000064</c:v>
                </c:pt>
                <c:pt idx="2897">
                  <c:v>0.66921699999999951</c:v>
                </c:pt>
                <c:pt idx="2898">
                  <c:v>0.66944799999999993</c:v>
                </c:pt>
                <c:pt idx="2899">
                  <c:v>0.66967900000000624</c:v>
                </c:pt>
                <c:pt idx="2900">
                  <c:v>0.66991000000000323</c:v>
                </c:pt>
                <c:pt idx="2901">
                  <c:v>0.6701410000000052</c:v>
                </c:pt>
                <c:pt idx="2902">
                  <c:v>0.67037200000000063</c:v>
                </c:pt>
                <c:pt idx="2903">
                  <c:v>0.67060299999999995</c:v>
                </c:pt>
                <c:pt idx="2904">
                  <c:v>0.67083399999999993</c:v>
                </c:pt>
                <c:pt idx="2905">
                  <c:v>0.67106499999999991</c:v>
                </c:pt>
                <c:pt idx="2906">
                  <c:v>0.67129600000000322</c:v>
                </c:pt>
                <c:pt idx="2907">
                  <c:v>0.67152699999999999</c:v>
                </c:pt>
                <c:pt idx="2908">
                  <c:v>0.67175800000000441</c:v>
                </c:pt>
                <c:pt idx="2909">
                  <c:v>0.67198899999999995</c:v>
                </c:pt>
                <c:pt idx="2910">
                  <c:v>0.67221999999999993</c:v>
                </c:pt>
                <c:pt idx="2911">
                  <c:v>0.67245100000000324</c:v>
                </c:pt>
                <c:pt idx="2912">
                  <c:v>0.67268200000000322</c:v>
                </c:pt>
                <c:pt idx="2913">
                  <c:v>0.67291299999999998</c:v>
                </c:pt>
                <c:pt idx="2914">
                  <c:v>0.67314400000000441</c:v>
                </c:pt>
                <c:pt idx="2915">
                  <c:v>0.67337499999999995</c:v>
                </c:pt>
                <c:pt idx="2916">
                  <c:v>0.6736060000000037</c:v>
                </c:pt>
                <c:pt idx="2917">
                  <c:v>0.67383700000000324</c:v>
                </c:pt>
                <c:pt idx="2918">
                  <c:v>0.674068000000003</c:v>
                </c:pt>
                <c:pt idx="2919">
                  <c:v>0.6742990000000052</c:v>
                </c:pt>
                <c:pt idx="2920">
                  <c:v>0.67453000000000063</c:v>
                </c:pt>
                <c:pt idx="2921">
                  <c:v>0.67476099999999994</c:v>
                </c:pt>
                <c:pt idx="2922">
                  <c:v>0.6749920000000037</c:v>
                </c:pt>
                <c:pt idx="2923">
                  <c:v>0.67522300000000324</c:v>
                </c:pt>
                <c:pt idx="2924">
                  <c:v>0.67545400000000289</c:v>
                </c:pt>
                <c:pt idx="2925">
                  <c:v>0.67568500000000509</c:v>
                </c:pt>
                <c:pt idx="2926">
                  <c:v>0.67591600000000063</c:v>
                </c:pt>
                <c:pt idx="2927">
                  <c:v>0.67614699999999994</c:v>
                </c:pt>
                <c:pt idx="2928">
                  <c:v>0.67637799999999992</c:v>
                </c:pt>
                <c:pt idx="2929">
                  <c:v>0.67660900000000646</c:v>
                </c:pt>
                <c:pt idx="2930">
                  <c:v>0.67684000000000577</c:v>
                </c:pt>
                <c:pt idx="2931">
                  <c:v>0.67707100000000509</c:v>
                </c:pt>
                <c:pt idx="2932">
                  <c:v>0.67730200000000063</c:v>
                </c:pt>
                <c:pt idx="2933">
                  <c:v>0.6775329999999995</c:v>
                </c:pt>
                <c:pt idx="2934">
                  <c:v>0.67776399999999992</c:v>
                </c:pt>
                <c:pt idx="2935">
                  <c:v>0.67799500000000634</c:v>
                </c:pt>
                <c:pt idx="2936">
                  <c:v>0.67822600000000288</c:v>
                </c:pt>
                <c:pt idx="2937">
                  <c:v>0.67845699999999998</c:v>
                </c:pt>
                <c:pt idx="2938">
                  <c:v>0.67868800000000429</c:v>
                </c:pt>
                <c:pt idx="2939">
                  <c:v>0.67891899999999994</c:v>
                </c:pt>
                <c:pt idx="2940">
                  <c:v>0.67915000000000358</c:v>
                </c:pt>
                <c:pt idx="2941">
                  <c:v>0.67938100000000323</c:v>
                </c:pt>
                <c:pt idx="2942">
                  <c:v>0.67961200000000288</c:v>
                </c:pt>
                <c:pt idx="2943">
                  <c:v>0.67984300000000508</c:v>
                </c:pt>
                <c:pt idx="2944">
                  <c:v>0.68007400000000073</c:v>
                </c:pt>
                <c:pt idx="2945">
                  <c:v>0.68030499999999949</c:v>
                </c:pt>
                <c:pt idx="2946">
                  <c:v>0.68053599999999959</c:v>
                </c:pt>
                <c:pt idx="2947">
                  <c:v>0.68076700000000023</c:v>
                </c:pt>
                <c:pt idx="2948">
                  <c:v>0.68099800000000299</c:v>
                </c:pt>
                <c:pt idx="2949">
                  <c:v>0.68122900000000075</c:v>
                </c:pt>
                <c:pt idx="2950">
                  <c:v>0.68145999999999951</c:v>
                </c:pt>
                <c:pt idx="2951">
                  <c:v>0.68169100000000382</c:v>
                </c:pt>
                <c:pt idx="2952">
                  <c:v>0.68192200000000014</c:v>
                </c:pt>
                <c:pt idx="2953">
                  <c:v>0.68215300000000023</c:v>
                </c:pt>
                <c:pt idx="2954">
                  <c:v>0.68238399999999733</c:v>
                </c:pt>
                <c:pt idx="2955">
                  <c:v>0.68261500000000075</c:v>
                </c:pt>
                <c:pt idx="2956">
                  <c:v>0.68284600000000073</c:v>
                </c:pt>
                <c:pt idx="2957">
                  <c:v>0.68307699999999949</c:v>
                </c:pt>
                <c:pt idx="2958">
                  <c:v>0.68330799999999958</c:v>
                </c:pt>
                <c:pt idx="2959">
                  <c:v>0.68353900000000023</c:v>
                </c:pt>
                <c:pt idx="2960">
                  <c:v>0.68377000000000165</c:v>
                </c:pt>
                <c:pt idx="2961">
                  <c:v>0.68400100000000075</c:v>
                </c:pt>
                <c:pt idx="2962">
                  <c:v>0.68423199999999951</c:v>
                </c:pt>
                <c:pt idx="2963">
                  <c:v>0.68446299999999582</c:v>
                </c:pt>
                <c:pt idx="2964">
                  <c:v>0.68469400000000358</c:v>
                </c:pt>
                <c:pt idx="2965">
                  <c:v>0.68492500000000334</c:v>
                </c:pt>
                <c:pt idx="2966">
                  <c:v>0.68515600000000021</c:v>
                </c:pt>
                <c:pt idx="2967">
                  <c:v>0.68538699999999686</c:v>
                </c:pt>
                <c:pt idx="2968">
                  <c:v>0.68561799999999951</c:v>
                </c:pt>
                <c:pt idx="2969">
                  <c:v>0.68584900000000382</c:v>
                </c:pt>
                <c:pt idx="2970">
                  <c:v>0.68608000000000013</c:v>
                </c:pt>
                <c:pt idx="2971">
                  <c:v>0.68631100000000023</c:v>
                </c:pt>
                <c:pt idx="2972">
                  <c:v>0.68654200000000021</c:v>
                </c:pt>
                <c:pt idx="2973">
                  <c:v>0.68677300000000074</c:v>
                </c:pt>
                <c:pt idx="2974">
                  <c:v>0.6870039999999995</c:v>
                </c:pt>
                <c:pt idx="2975">
                  <c:v>0.68723499999999949</c:v>
                </c:pt>
                <c:pt idx="2976">
                  <c:v>0.68746599999999958</c:v>
                </c:pt>
                <c:pt idx="2977">
                  <c:v>0.68769700000000333</c:v>
                </c:pt>
                <c:pt idx="2978">
                  <c:v>0.68792800000000165</c:v>
                </c:pt>
                <c:pt idx="2979">
                  <c:v>0.68815900000000074</c:v>
                </c:pt>
                <c:pt idx="2980">
                  <c:v>0.6883899999999995</c:v>
                </c:pt>
                <c:pt idx="2981">
                  <c:v>0.68862100000000381</c:v>
                </c:pt>
                <c:pt idx="2982">
                  <c:v>0.68885200000000024</c:v>
                </c:pt>
                <c:pt idx="2983">
                  <c:v>0.68908300000000022</c:v>
                </c:pt>
                <c:pt idx="2984">
                  <c:v>0.68931399999999698</c:v>
                </c:pt>
                <c:pt idx="2985">
                  <c:v>0.68954500000000074</c:v>
                </c:pt>
                <c:pt idx="2986">
                  <c:v>0.68977600000000072</c:v>
                </c:pt>
                <c:pt idx="2987">
                  <c:v>0.69000699999999959</c:v>
                </c:pt>
                <c:pt idx="2988">
                  <c:v>0.69023800000000024</c:v>
                </c:pt>
                <c:pt idx="2989">
                  <c:v>0.69046900000000022</c:v>
                </c:pt>
                <c:pt idx="2990">
                  <c:v>0.69070000000000165</c:v>
                </c:pt>
                <c:pt idx="2991">
                  <c:v>0.69093100000000074</c:v>
                </c:pt>
                <c:pt idx="2992">
                  <c:v>0.6911619999999995</c:v>
                </c:pt>
                <c:pt idx="2993">
                  <c:v>0.69139299999999959</c:v>
                </c:pt>
                <c:pt idx="2994">
                  <c:v>0.69162400000000346</c:v>
                </c:pt>
                <c:pt idx="2995">
                  <c:v>0.69185500000000311</c:v>
                </c:pt>
                <c:pt idx="2996">
                  <c:v>0.6920860000000002</c:v>
                </c:pt>
                <c:pt idx="2997">
                  <c:v>0.69231699999999641</c:v>
                </c:pt>
                <c:pt idx="2998">
                  <c:v>0.6925479999999995</c:v>
                </c:pt>
                <c:pt idx="2999">
                  <c:v>0.69277900000000359</c:v>
                </c:pt>
                <c:pt idx="3000">
                  <c:v>0.69301000000000024</c:v>
                </c:pt>
                <c:pt idx="3001">
                  <c:v>0.6932410000000031</c:v>
                </c:pt>
                <c:pt idx="3002">
                  <c:v>0.6934720000000002</c:v>
                </c:pt>
                <c:pt idx="3003">
                  <c:v>0.69370300000000074</c:v>
                </c:pt>
                <c:pt idx="3004">
                  <c:v>0.6939339999999995</c:v>
                </c:pt>
                <c:pt idx="3005">
                  <c:v>0.69416499999999959</c:v>
                </c:pt>
                <c:pt idx="3006">
                  <c:v>0.69439600000000024</c:v>
                </c:pt>
                <c:pt idx="3007">
                  <c:v>0.69462700000000299</c:v>
                </c:pt>
                <c:pt idx="3008">
                  <c:v>0.69485800000000075</c:v>
                </c:pt>
                <c:pt idx="3009">
                  <c:v>0.69508900000000073</c:v>
                </c:pt>
                <c:pt idx="3010">
                  <c:v>0.69531999999999949</c:v>
                </c:pt>
                <c:pt idx="3011">
                  <c:v>0.69555099999999959</c:v>
                </c:pt>
                <c:pt idx="3012">
                  <c:v>0.69578200000000023</c:v>
                </c:pt>
                <c:pt idx="3013">
                  <c:v>0.69601299999999733</c:v>
                </c:pt>
                <c:pt idx="3014">
                  <c:v>0.69624400000000075</c:v>
                </c:pt>
                <c:pt idx="3015">
                  <c:v>0.69647500000000073</c:v>
                </c:pt>
                <c:pt idx="3016">
                  <c:v>0.6967060000000006</c:v>
                </c:pt>
                <c:pt idx="3017">
                  <c:v>0.69693699999999958</c:v>
                </c:pt>
                <c:pt idx="3018">
                  <c:v>0.69716800000000023</c:v>
                </c:pt>
                <c:pt idx="3019">
                  <c:v>0.69739900000000299</c:v>
                </c:pt>
                <c:pt idx="3020">
                  <c:v>0.69763000000000075</c:v>
                </c:pt>
                <c:pt idx="3021">
                  <c:v>0.69786099999999951</c:v>
                </c:pt>
                <c:pt idx="3022">
                  <c:v>0.6980920000000006</c:v>
                </c:pt>
                <c:pt idx="3023">
                  <c:v>0.69832299999999958</c:v>
                </c:pt>
                <c:pt idx="3024">
                  <c:v>0.69855400000000023</c:v>
                </c:pt>
                <c:pt idx="3025">
                  <c:v>0.69878500000000165</c:v>
                </c:pt>
                <c:pt idx="3026">
                  <c:v>0.69901600000000019</c:v>
                </c:pt>
                <c:pt idx="3027">
                  <c:v>0.69924699999999951</c:v>
                </c:pt>
                <c:pt idx="3028">
                  <c:v>0.69947799999999949</c:v>
                </c:pt>
                <c:pt idx="3029">
                  <c:v>0.69970900000000358</c:v>
                </c:pt>
                <c:pt idx="3030">
                  <c:v>0.69994000000000334</c:v>
                </c:pt>
                <c:pt idx="3031">
                  <c:v>0.70017099999999999</c:v>
                </c:pt>
                <c:pt idx="3032">
                  <c:v>0.70040199999999997</c:v>
                </c:pt>
                <c:pt idx="3033">
                  <c:v>0.70063299999999951</c:v>
                </c:pt>
                <c:pt idx="3034">
                  <c:v>0.70086399999999949</c:v>
                </c:pt>
                <c:pt idx="3035">
                  <c:v>0.70109499999999991</c:v>
                </c:pt>
                <c:pt idx="3036">
                  <c:v>0.701326</c:v>
                </c:pt>
                <c:pt idx="3037">
                  <c:v>0.70155699999999677</c:v>
                </c:pt>
                <c:pt idx="3038">
                  <c:v>0.70178799999999997</c:v>
                </c:pt>
                <c:pt idx="3039">
                  <c:v>0.7020189999999995</c:v>
                </c:pt>
                <c:pt idx="3040">
                  <c:v>0.70224999999999993</c:v>
                </c:pt>
                <c:pt idx="3041">
                  <c:v>0.70248100000000002</c:v>
                </c:pt>
                <c:pt idx="3042">
                  <c:v>0.702712</c:v>
                </c:pt>
                <c:pt idx="3043">
                  <c:v>0.70294299999999998</c:v>
                </c:pt>
                <c:pt idx="3044">
                  <c:v>0.70317399999999997</c:v>
                </c:pt>
                <c:pt idx="3045">
                  <c:v>0.7034049999999995</c:v>
                </c:pt>
                <c:pt idx="3046">
                  <c:v>0.70363599999999993</c:v>
                </c:pt>
                <c:pt idx="3047">
                  <c:v>0.70386700000000002</c:v>
                </c:pt>
                <c:pt idx="3048">
                  <c:v>0.70409800000000322</c:v>
                </c:pt>
                <c:pt idx="3049">
                  <c:v>0.70432899999999998</c:v>
                </c:pt>
                <c:pt idx="3050">
                  <c:v>0.70455999999999996</c:v>
                </c:pt>
                <c:pt idx="3051">
                  <c:v>0.70479099999999995</c:v>
                </c:pt>
                <c:pt idx="3052">
                  <c:v>0.70502199999999993</c:v>
                </c:pt>
                <c:pt idx="3053">
                  <c:v>0.70525300000000002</c:v>
                </c:pt>
                <c:pt idx="3054">
                  <c:v>0.705484</c:v>
                </c:pt>
                <c:pt idx="3055">
                  <c:v>0.70571499999999998</c:v>
                </c:pt>
                <c:pt idx="3056">
                  <c:v>0.70594600000000063</c:v>
                </c:pt>
                <c:pt idx="3057">
                  <c:v>0.7061769999999995</c:v>
                </c:pt>
                <c:pt idx="3058">
                  <c:v>0.70640799999999959</c:v>
                </c:pt>
                <c:pt idx="3059">
                  <c:v>0.70663900000000324</c:v>
                </c:pt>
                <c:pt idx="3060">
                  <c:v>0.70687000000000288</c:v>
                </c:pt>
                <c:pt idx="3061">
                  <c:v>0.70710099999999998</c:v>
                </c:pt>
                <c:pt idx="3062">
                  <c:v>0.70733199999999996</c:v>
                </c:pt>
                <c:pt idx="3063">
                  <c:v>0.70756299999999595</c:v>
                </c:pt>
                <c:pt idx="3064">
                  <c:v>0.70779399999999992</c:v>
                </c:pt>
                <c:pt idx="3065">
                  <c:v>0.70802500000000324</c:v>
                </c:pt>
                <c:pt idx="3066">
                  <c:v>0.708256</c:v>
                </c:pt>
                <c:pt idx="3067">
                  <c:v>0.70848699999999676</c:v>
                </c:pt>
                <c:pt idx="3068">
                  <c:v>0.70871799999999996</c:v>
                </c:pt>
                <c:pt idx="3069">
                  <c:v>0.70894899999999994</c:v>
                </c:pt>
                <c:pt idx="3070">
                  <c:v>0.70917999999999992</c:v>
                </c:pt>
                <c:pt idx="3071">
                  <c:v>0.70941100000000001</c:v>
                </c:pt>
                <c:pt idx="3072">
                  <c:v>0.70964200000000288</c:v>
                </c:pt>
                <c:pt idx="3073">
                  <c:v>0.70987299999999998</c:v>
                </c:pt>
                <c:pt idx="3074">
                  <c:v>0.71010399999999996</c:v>
                </c:pt>
                <c:pt idx="3075">
                  <c:v>0.71033499999999949</c:v>
                </c:pt>
                <c:pt idx="3076">
                  <c:v>0.71056599999999959</c:v>
                </c:pt>
                <c:pt idx="3077">
                  <c:v>0.71079700000000323</c:v>
                </c:pt>
                <c:pt idx="3078">
                  <c:v>0.71102799999999999</c:v>
                </c:pt>
                <c:pt idx="3079">
                  <c:v>0.71125899999999997</c:v>
                </c:pt>
                <c:pt idx="3080">
                  <c:v>0.71148999999999996</c:v>
                </c:pt>
                <c:pt idx="3081">
                  <c:v>0.71172099999999994</c:v>
                </c:pt>
                <c:pt idx="3082">
                  <c:v>0.71195199999999992</c:v>
                </c:pt>
                <c:pt idx="3083">
                  <c:v>0.71218300000000001</c:v>
                </c:pt>
                <c:pt idx="3084">
                  <c:v>0.71241399999999711</c:v>
                </c:pt>
                <c:pt idx="3085">
                  <c:v>0.71264500000000508</c:v>
                </c:pt>
                <c:pt idx="3086">
                  <c:v>0.71287599999999995</c:v>
                </c:pt>
                <c:pt idx="3087">
                  <c:v>0.71310699999999949</c:v>
                </c:pt>
                <c:pt idx="3088">
                  <c:v>0.71333799999999958</c:v>
                </c:pt>
                <c:pt idx="3089">
                  <c:v>0.71356900000000001</c:v>
                </c:pt>
                <c:pt idx="3090">
                  <c:v>0.71380000000000265</c:v>
                </c:pt>
                <c:pt idx="3091">
                  <c:v>0.71403099999999997</c:v>
                </c:pt>
                <c:pt idx="3092">
                  <c:v>0.71426199999999951</c:v>
                </c:pt>
                <c:pt idx="3093">
                  <c:v>0.71449299999999949</c:v>
                </c:pt>
                <c:pt idx="3094">
                  <c:v>0.71472399999999991</c:v>
                </c:pt>
                <c:pt idx="3095">
                  <c:v>0.71495500000000323</c:v>
                </c:pt>
                <c:pt idx="3096">
                  <c:v>0.71518599999999999</c:v>
                </c:pt>
                <c:pt idx="3097">
                  <c:v>0.71541699999999675</c:v>
                </c:pt>
                <c:pt idx="3098">
                  <c:v>0.71564799999999995</c:v>
                </c:pt>
                <c:pt idx="3099">
                  <c:v>0.71587899999999993</c:v>
                </c:pt>
                <c:pt idx="3100">
                  <c:v>0.71610999999999991</c:v>
                </c:pt>
                <c:pt idx="3101">
                  <c:v>0.71634100000000323</c:v>
                </c:pt>
                <c:pt idx="3102">
                  <c:v>0.71657199999999999</c:v>
                </c:pt>
                <c:pt idx="3103">
                  <c:v>0.71680299999999997</c:v>
                </c:pt>
                <c:pt idx="3104">
                  <c:v>0.71703399999999951</c:v>
                </c:pt>
                <c:pt idx="3105">
                  <c:v>0.71726499999999949</c:v>
                </c:pt>
                <c:pt idx="3106">
                  <c:v>0.71749600000000002</c:v>
                </c:pt>
                <c:pt idx="3107">
                  <c:v>0.71772700000000322</c:v>
                </c:pt>
                <c:pt idx="3108">
                  <c:v>0.71795799999999999</c:v>
                </c:pt>
                <c:pt idx="3109">
                  <c:v>0.71818899999999997</c:v>
                </c:pt>
                <c:pt idx="3110">
                  <c:v>0.7184199999999995</c:v>
                </c:pt>
                <c:pt idx="3111">
                  <c:v>0.71865099999999993</c:v>
                </c:pt>
                <c:pt idx="3112">
                  <c:v>0.71888200000000002</c:v>
                </c:pt>
                <c:pt idx="3113">
                  <c:v>0.719113</c:v>
                </c:pt>
                <c:pt idx="3114">
                  <c:v>0.71934399999999998</c:v>
                </c:pt>
                <c:pt idx="3115">
                  <c:v>0.71957499999999996</c:v>
                </c:pt>
                <c:pt idx="3116">
                  <c:v>0.71980599999999995</c:v>
                </c:pt>
                <c:pt idx="3117">
                  <c:v>0.72003699999999959</c:v>
                </c:pt>
                <c:pt idx="3118">
                  <c:v>0.72026800000000002</c:v>
                </c:pt>
                <c:pt idx="3119">
                  <c:v>0.720499000000003</c:v>
                </c:pt>
                <c:pt idx="3120">
                  <c:v>0.72073000000000065</c:v>
                </c:pt>
                <c:pt idx="3121">
                  <c:v>0.72096099999999996</c:v>
                </c:pt>
                <c:pt idx="3122">
                  <c:v>0.72119199999999994</c:v>
                </c:pt>
                <c:pt idx="3123">
                  <c:v>0.72142299999999959</c:v>
                </c:pt>
                <c:pt idx="3124">
                  <c:v>0.72165400000000324</c:v>
                </c:pt>
                <c:pt idx="3125">
                  <c:v>0.72188500000000289</c:v>
                </c:pt>
                <c:pt idx="3126">
                  <c:v>0.72211599999999998</c:v>
                </c:pt>
                <c:pt idx="3127">
                  <c:v>0.72234699999999996</c:v>
                </c:pt>
                <c:pt idx="3128">
                  <c:v>0.7225779999999995</c:v>
                </c:pt>
                <c:pt idx="3129">
                  <c:v>0.72280899999999992</c:v>
                </c:pt>
                <c:pt idx="3130">
                  <c:v>0.72304000000000324</c:v>
                </c:pt>
                <c:pt idx="3131">
                  <c:v>0.72327100000000288</c:v>
                </c:pt>
                <c:pt idx="3132">
                  <c:v>0.72350199999999998</c:v>
                </c:pt>
                <c:pt idx="3133">
                  <c:v>0.72373299999999996</c:v>
                </c:pt>
                <c:pt idx="3134">
                  <c:v>0.7239639999999995</c:v>
                </c:pt>
                <c:pt idx="3135">
                  <c:v>0.72419499999999992</c:v>
                </c:pt>
                <c:pt idx="3136">
                  <c:v>0.72442600000000001</c:v>
                </c:pt>
                <c:pt idx="3137">
                  <c:v>0.72465700000000288</c:v>
                </c:pt>
                <c:pt idx="3138">
                  <c:v>0.72488799999999998</c:v>
                </c:pt>
                <c:pt idx="3139">
                  <c:v>0.72511899999999996</c:v>
                </c:pt>
                <c:pt idx="3140">
                  <c:v>0.72534999999999994</c:v>
                </c:pt>
                <c:pt idx="3141">
                  <c:v>0.72558099999999959</c:v>
                </c:pt>
                <c:pt idx="3142">
                  <c:v>0.72581200000000001</c:v>
                </c:pt>
                <c:pt idx="3143">
                  <c:v>0.72604299999999999</c:v>
                </c:pt>
                <c:pt idx="3144">
                  <c:v>0.72627399999999998</c:v>
                </c:pt>
                <c:pt idx="3145">
                  <c:v>0.72650499999999996</c:v>
                </c:pt>
                <c:pt idx="3146">
                  <c:v>0.72673599999999994</c:v>
                </c:pt>
                <c:pt idx="3147">
                  <c:v>0.72696699999999959</c:v>
                </c:pt>
                <c:pt idx="3148">
                  <c:v>0.72719800000000323</c:v>
                </c:pt>
                <c:pt idx="3149">
                  <c:v>0.72742899999999999</c:v>
                </c:pt>
                <c:pt idx="3150">
                  <c:v>0.72766000000000064</c:v>
                </c:pt>
                <c:pt idx="3151">
                  <c:v>0.72789099999999995</c:v>
                </c:pt>
                <c:pt idx="3152">
                  <c:v>0.72812199999999994</c:v>
                </c:pt>
                <c:pt idx="3153">
                  <c:v>0.72835299999999958</c:v>
                </c:pt>
                <c:pt idx="3154">
                  <c:v>0.72858400000000001</c:v>
                </c:pt>
                <c:pt idx="3155">
                  <c:v>0.72881499999999999</c:v>
                </c:pt>
                <c:pt idx="3156">
                  <c:v>0.72904600000000064</c:v>
                </c:pt>
                <c:pt idx="3157">
                  <c:v>0.72927699999999951</c:v>
                </c:pt>
                <c:pt idx="3158">
                  <c:v>0.72950799999999949</c:v>
                </c:pt>
                <c:pt idx="3159">
                  <c:v>0.72973899999999992</c:v>
                </c:pt>
                <c:pt idx="3160">
                  <c:v>0.72997000000000323</c:v>
                </c:pt>
                <c:pt idx="3161">
                  <c:v>0.73020099999999999</c:v>
                </c:pt>
                <c:pt idx="3162">
                  <c:v>0.73043199999999997</c:v>
                </c:pt>
                <c:pt idx="3163">
                  <c:v>0.73066299999999951</c:v>
                </c:pt>
                <c:pt idx="3164">
                  <c:v>0.73089399999999993</c:v>
                </c:pt>
                <c:pt idx="3165">
                  <c:v>0.73112499999999991</c:v>
                </c:pt>
                <c:pt idx="3166">
                  <c:v>0.73135600000000001</c:v>
                </c:pt>
                <c:pt idx="3167">
                  <c:v>0.73158699999999699</c:v>
                </c:pt>
                <c:pt idx="3168">
                  <c:v>0.73181799999999997</c:v>
                </c:pt>
                <c:pt idx="3169">
                  <c:v>0.73204899999999995</c:v>
                </c:pt>
                <c:pt idx="3170">
                  <c:v>0.73227999999999993</c:v>
                </c:pt>
                <c:pt idx="3171">
                  <c:v>0.73251100000000002</c:v>
                </c:pt>
                <c:pt idx="3172">
                  <c:v>0.73274200000000322</c:v>
                </c:pt>
                <c:pt idx="3173">
                  <c:v>0.73297299999999999</c:v>
                </c:pt>
                <c:pt idx="3174">
                  <c:v>0.73320399999999997</c:v>
                </c:pt>
                <c:pt idx="3175">
                  <c:v>0.7334349999999995</c:v>
                </c:pt>
                <c:pt idx="3176">
                  <c:v>0.73366599999999993</c:v>
                </c:pt>
                <c:pt idx="3177">
                  <c:v>0.73389700000000324</c:v>
                </c:pt>
                <c:pt idx="3178">
                  <c:v>0.73412800000000322</c:v>
                </c:pt>
                <c:pt idx="3179">
                  <c:v>0.73435899999999998</c:v>
                </c:pt>
                <c:pt idx="3180">
                  <c:v>0.73458999999999997</c:v>
                </c:pt>
                <c:pt idx="3181">
                  <c:v>0.73482099999999995</c:v>
                </c:pt>
                <c:pt idx="3182">
                  <c:v>0.73505199999999993</c:v>
                </c:pt>
                <c:pt idx="3183">
                  <c:v>0.73528300000000002</c:v>
                </c:pt>
                <c:pt idx="3184">
                  <c:v>0.735514</c:v>
                </c:pt>
                <c:pt idx="3185">
                  <c:v>0.7357450000000052</c:v>
                </c:pt>
                <c:pt idx="3186">
                  <c:v>0.73597600000000063</c:v>
                </c:pt>
                <c:pt idx="3187">
                  <c:v>0.7362069999999995</c:v>
                </c:pt>
                <c:pt idx="3188">
                  <c:v>0.73643799999999959</c:v>
                </c:pt>
                <c:pt idx="3189">
                  <c:v>0.73666900000000324</c:v>
                </c:pt>
                <c:pt idx="3190">
                  <c:v>0.73690000000000289</c:v>
                </c:pt>
                <c:pt idx="3191">
                  <c:v>0.73713099999999998</c:v>
                </c:pt>
                <c:pt idx="3192">
                  <c:v>0.73736199999999996</c:v>
                </c:pt>
                <c:pt idx="3193">
                  <c:v>0.7375929999999995</c:v>
                </c:pt>
                <c:pt idx="3194">
                  <c:v>0.73782399999999992</c:v>
                </c:pt>
                <c:pt idx="3195">
                  <c:v>0.73805500000000324</c:v>
                </c:pt>
                <c:pt idx="3196">
                  <c:v>0.738286</c:v>
                </c:pt>
                <c:pt idx="3197">
                  <c:v>0.73851699999999676</c:v>
                </c:pt>
                <c:pt idx="3198">
                  <c:v>0.7387480000000044</c:v>
                </c:pt>
                <c:pt idx="3199">
                  <c:v>0.73897899999999994</c:v>
                </c:pt>
                <c:pt idx="3200">
                  <c:v>0.73920999999999992</c:v>
                </c:pt>
                <c:pt idx="3201">
                  <c:v>0.73944100000000323</c:v>
                </c:pt>
                <c:pt idx="3202">
                  <c:v>0.73967200000000288</c:v>
                </c:pt>
                <c:pt idx="3203">
                  <c:v>0.73990299999999998</c:v>
                </c:pt>
                <c:pt idx="3204">
                  <c:v>0.74013399999999996</c:v>
                </c:pt>
                <c:pt idx="3205">
                  <c:v>0.7403649999999995</c:v>
                </c:pt>
                <c:pt idx="3206">
                  <c:v>0.74059599999999992</c:v>
                </c:pt>
                <c:pt idx="3207">
                  <c:v>0.74082700000000323</c:v>
                </c:pt>
                <c:pt idx="3208">
                  <c:v>0.74105799999999999</c:v>
                </c:pt>
                <c:pt idx="3209">
                  <c:v>0.74128899999999998</c:v>
                </c:pt>
                <c:pt idx="3210">
                  <c:v>0.74151999999999996</c:v>
                </c:pt>
                <c:pt idx="3211">
                  <c:v>0.74175099999999994</c:v>
                </c:pt>
                <c:pt idx="3212">
                  <c:v>0.74198199999999992</c:v>
                </c:pt>
                <c:pt idx="3213">
                  <c:v>0.74221300000000001</c:v>
                </c:pt>
                <c:pt idx="3214">
                  <c:v>0.74244399999999999</c:v>
                </c:pt>
                <c:pt idx="3215">
                  <c:v>0.74267500000000508</c:v>
                </c:pt>
                <c:pt idx="3216">
                  <c:v>0.74290600000000062</c:v>
                </c:pt>
                <c:pt idx="3217">
                  <c:v>0.74313699999999949</c:v>
                </c:pt>
                <c:pt idx="3218">
                  <c:v>0.74336799999999958</c:v>
                </c:pt>
                <c:pt idx="3219">
                  <c:v>0.74359900000000323</c:v>
                </c:pt>
                <c:pt idx="3220">
                  <c:v>0.74383000000000288</c:v>
                </c:pt>
                <c:pt idx="3221">
                  <c:v>0.74406099999999997</c:v>
                </c:pt>
                <c:pt idx="3222">
                  <c:v>0.74429199999999995</c:v>
                </c:pt>
                <c:pt idx="3223">
                  <c:v>0.74452299999999949</c:v>
                </c:pt>
                <c:pt idx="3224">
                  <c:v>0.74475399999999992</c:v>
                </c:pt>
                <c:pt idx="3225">
                  <c:v>0.74498500000000323</c:v>
                </c:pt>
                <c:pt idx="3226">
                  <c:v>0.74521599999999999</c:v>
                </c:pt>
                <c:pt idx="3227">
                  <c:v>0.74544699999999997</c:v>
                </c:pt>
                <c:pt idx="3228">
                  <c:v>0.74567799999999995</c:v>
                </c:pt>
                <c:pt idx="3229">
                  <c:v>0.74590899999999993</c:v>
                </c:pt>
                <c:pt idx="3230">
                  <c:v>0.74613999999999991</c:v>
                </c:pt>
                <c:pt idx="3231">
                  <c:v>0.74637100000000323</c:v>
                </c:pt>
                <c:pt idx="3232">
                  <c:v>0.74660200000000065</c:v>
                </c:pt>
                <c:pt idx="3233">
                  <c:v>0.74683299999999997</c:v>
                </c:pt>
                <c:pt idx="3234">
                  <c:v>0.74706399999999951</c:v>
                </c:pt>
                <c:pt idx="3235">
                  <c:v>0.74729499999999993</c:v>
                </c:pt>
                <c:pt idx="3236">
                  <c:v>0.74752599999999991</c:v>
                </c:pt>
                <c:pt idx="3237">
                  <c:v>0.74775700000000322</c:v>
                </c:pt>
                <c:pt idx="3238">
                  <c:v>0.74798799999999999</c:v>
                </c:pt>
                <c:pt idx="3239">
                  <c:v>0.74821899999999997</c:v>
                </c:pt>
                <c:pt idx="3240">
                  <c:v>0.74844999999999995</c:v>
                </c:pt>
                <c:pt idx="3241">
                  <c:v>0.74868099999999993</c:v>
                </c:pt>
                <c:pt idx="3242">
                  <c:v>0.74891200000000002</c:v>
                </c:pt>
                <c:pt idx="3243">
                  <c:v>0.74914300000000322</c:v>
                </c:pt>
                <c:pt idx="3244">
                  <c:v>0.74937399999999998</c:v>
                </c:pt>
                <c:pt idx="3245">
                  <c:v>0.74960500000000441</c:v>
                </c:pt>
                <c:pt idx="3246">
                  <c:v>0.74983599999999995</c:v>
                </c:pt>
                <c:pt idx="3247">
                  <c:v>0.75006699999999948</c:v>
                </c:pt>
                <c:pt idx="3248">
                  <c:v>0.75029800000000324</c:v>
                </c:pt>
                <c:pt idx="3249">
                  <c:v>0.75052900000000322</c:v>
                </c:pt>
                <c:pt idx="3250">
                  <c:v>0.75076000000000065</c:v>
                </c:pt>
                <c:pt idx="3251">
                  <c:v>0.75099100000000441</c:v>
                </c:pt>
                <c:pt idx="3252">
                  <c:v>0.75122199999999995</c:v>
                </c:pt>
                <c:pt idx="3253">
                  <c:v>0.75145299999999959</c:v>
                </c:pt>
                <c:pt idx="3254">
                  <c:v>0.75168400000000324</c:v>
                </c:pt>
                <c:pt idx="3255">
                  <c:v>0.751915000000003</c:v>
                </c:pt>
                <c:pt idx="3256">
                  <c:v>0.75214600000000065</c:v>
                </c:pt>
                <c:pt idx="3257">
                  <c:v>0.75237699999999996</c:v>
                </c:pt>
                <c:pt idx="3258">
                  <c:v>0.75260799999999994</c:v>
                </c:pt>
                <c:pt idx="3259">
                  <c:v>0.75283899999999992</c:v>
                </c:pt>
                <c:pt idx="3260">
                  <c:v>0.75307000000000324</c:v>
                </c:pt>
                <c:pt idx="3261">
                  <c:v>0.75330100000000288</c:v>
                </c:pt>
                <c:pt idx="3262">
                  <c:v>0.75353199999999998</c:v>
                </c:pt>
                <c:pt idx="3263">
                  <c:v>0.75376299999999996</c:v>
                </c:pt>
                <c:pt idx="3264">
                  <c:v>0.75399399999999994</c:v>
                </c:pt>
                <c:pt idx="3265">
                  <c:v>0.75422499999999992</c:v>
                </c:pt>
                <c:pt idx="3266">
                  <c:v>0.75445600000000002</c:v>
                </c:pt>
                <c:pt idx="3267">
                  <c:v>0.75468700000000288</c:v>
                </c:pt>
                <c:pt idx="3268">
                  <c:v>0.75491799999999998</c:v>
                </c:pt>
                <c:pt idx="3269">
                  <c:v>0.7551490000000044</c:v>
                </c:pt>
                <c:pt idx="3270">
                  <c:v>0.75537999999999994</c:v>
                </c:pt>
                <c:pt idx="3271">
                  <c:v>0.75561099999999992</c:v>
                </c:pt>
                <c:pt idx="3272">
                  <c:v>0.75584200000000323</c:v>
                </c:pt>
                <c:pt idx="3273">
                  <c:v>0.75607300000000288</c:v>
                </c:pt>
                <c:pt idx="3274">
                  <c:v>0.75630399999999998</c:v>
                </c:pt>
                <c:pt idx="3275">
                  <c:v>0.75653499999999996</c:v>
                </c:pt>
                <c:pt idx="3276">
                  <c:v>0.75676599999999994</c:v>
                </c:pt>
                <c:pt idx="3277">
                  <c:v>0.75699699999999992</c:v>
                </c:pt>
                <c:pt idx="3278">
                  <c:v>0.75722800000000323</c:v>
                </c:pt>
                <c:pt idx="3279">
                  <c:v>0.75745899999999999</c:v>
                </c:pt>
                <c:pt idx="3280">
                  <c:v>0.75769000000000508</c:v>
                </c:pt>
                <c:pt idx="3281">
                  <c:v>0.75792100000000429</c:v>
                </c:pt>
                <c:pt idx="3282">
                  <c:v>0.75815199999999994</c:v>
                </c:pt>
                <c:pt idx="3283">
                  <c:v>0.75838299999999959</c:v>
                </c:pt>
                <c:pt idx="3284">
                  <c:v>0.75861400000000323</c:v>
                </c:pt>
                <c:pt idx="3285">
                  <c:v>0.75884500000000565</c:v>
                </c:pt>
                <c:pt idx="3286">
                  <c:v>0.75907600000000064</c:v>
                </c:pt>
                <c:pt idx="3287">
                  <c:v>0.75930699999999951</c:v>
                </c:pt>
                <c:pt idx="3288">
                  <c:v>0.75953799999999949</c:v>
                </c:pt>
                <c:pt idx="3289">
                  <c:v>0.75976899999999992</c:v>
                </c:pt>
                <c:pt idx="3290">
                  <c:v>0.76000000000000323</c:v>
                </c:pt>
                <c:pt idx="3291">
                  <c:v>0.76023099999999999</c:v>
                </c:pt>
                <c:pt idx="3292">
                  <c:v>0.76046199999999997</c:v>
                </c:pt>
                <c:pt idx="3293">
                  <c:v>0.76069299999999995</c:v>
                </c:pt>
                <c:pt idx="3294">
                  <c:v>0.76092399999999993</c:v>
                </c:pt>
                <c:pt idx="3295">
                  <c:v>0.76115499999999991</c:v>
                </c:pt>
                <c:pt idx="3296">
                  <c:v>0.76138600000000001</c:v>
                </c:pt>
                <c:pt idx="3297">
                  <c:v>0.76161699999999999</c:v>
                </c:pt>
                <c:pt idx="3298">
                  <c:v>0.76184800000000497</c:v>
                </c:pt>
                <c:pt idx="3299">
                  <c:v>0.76207899999999995</c:v>
                </c:pt>
                <c:pt idx="3300">
                  <c:v>0.76230999999999993</c:v>
                </c:pt>
                <c:pt idx="3301">
                  <c:v>0.76254099999999991</c:v>
                </c:pt>
                <c:pt idx="3302">
                  <c:v>0.76277200000000323</c:v>
                </c:pt>
                <c:pt idx="3303">
                  <c:v>0.76300299999999999</c:v>
                </c:pt>
                <c:pt idx="3304">
                  <c:v>0.76323399999999997</c:v>
                </c:pt>
                <c:pt idx="3305">
                  <c:v>0.76346499999999951</c:v>
                </c:pt>
                <c:pt idx="3306">
                  <c:v>0.76369600000000371</c:v>
                </c:pt>
                <c:pt idx="3307">
                  <c:v>0.76392700000000335</c:v>
                </c:pt>
                <c:pt idx="3308">
                  <c:v>0.76415800000000322</c:v>
                </c:pt>
                <c:pt idx="3309">
                  <c:v>0.76438899999999999</c:v>
                </c:pt>
                <c:pt idx="3310">
                  <c:v>0.76462000000000441</c:v>
                </c:pt>
                <c:pt idx="3311">
                  <c:v>0.76485099999999995</c:v>
                </c:pt>
                <c:pt idx="3312">
                  <c:v>0.76508199999999993</c:v>
                </c:pt>
                <c:pt idx="3313">
                  <c:v>0.76531300000000002</c:v>
                </c:pt>
                <c:pt idx="3314">
                  <c:v>0.76554400000000322</c:v>
                </c:pt>
                <c:pt idx="3315">
                  <c:v>0.7657750000000052</c:v>
                </c:pt>
                <c:pt idx="3316">
                  <c:v>0.76600600000000063</c:v>
                </c:pt>
                <c:pt idx="3317">
                  <c:v>0.7662369999999995</c:v>
                </c:pt>
                <c:pt idx="3318">
                  <c:v>0.76646799999999959</c:v>
                </c:pt>
                <c:pt idx="3319">
                  <c:v>0.76669900000000646</c:v>
                </c:pt>
                <c:pt idx="3320">
                  <c:v>0.766930000000003</c:v>
                </c:pt>
                <c:pt idx="3321">
                  <c:v>0.76716099999999998</c:v>
                </c:pt>
                <c:pt idx="3322">
                  <c:v>0.76739200000000063</c:v>
                </c:pt>
                <c:pt idx="3323">
                  <c:v>0.76762299999999994</c:v>
                </c:pt>
                <c:pt idx="3324">
                  <c:v>0.76785399999999993</c:v>
                </c:pt>
                <c:pt idx="3325">
                  <c:v>0.76808500000000324</c:v>
                </c:pt>
                <c:pt idx="3326">
                  <c:v>0.768316</c:v>
                </c:pt>
                <c:pt idx="3327">
                  <c:v>0.76854699999999998</c:v>
                </c:pt>
                <c:pt idx="3328">
                  <c:v>0.7687780000000044</c:v>
                </c:pt>
                <c:pt idx="3329">
                  <c:v>0.76900899999999994</c:v>
                </c:pt>
                <c:pt idx="3330">
                  <c:v>0.76923999999999992</c:v>
                </c:pt>
                <c:pt idx="3331">
                  <c:v>0.76947100000000324</c:v>
                </c:pt>
                <c:pt idx="3332">
                  <c:v>0.76970200000000288</c:v>
                </c:pt>
                <c:pt idx="3333">
                  <c:v>0.76993299999999998</c:v>
                </c:pt>
                <c:pt idx="3334">
                  <c:v>0.7701639999999994</c:v>
                </c:pt>
                <c:pt idx="3335">
                  <c:v>0.77039499999999972</c:v>
                </c:pt>
                <c:pt idx="3336">
                  <c:v>0.77062600000000325</c:v>
                </c:pt>
                <c:pt idx="3337">
                  <c:v>0.77085700000000301</c:v>
                </c:pt>
                <c:pt idx="3338">
                  <c:v>0.77108800000000266</c:v>
                </c:pt>
                <c:pt idx="3339">
                  <c:v>0.77131899999999953</c:v>
                </c:pt>
                <c:pt idx="3340">
                  <c:v>0.77155000000000062</c:v>
                </c:pt>
                <c:pt idx="3341">
                  <c:v>0.77178099999999972</c:v>
                </c:pt>
                <c:pt idx="3342">
                  <c:v>0.7720119999999997</c:v>
                </c:pt>
                <c:pt idx="3343">
                  <c:v>0.77224300000000301</c:v>
                </c:pt>
                <c:pt idx="3344">
                  <c:v>0.77247399999999977</c:v>
                </c:pt>
                <c:pt idx="3345">
                  <c:v>0.77270500000000475</c:v>
                </c:pt>
                <c:pt idx="3346">
                  <c:v>0.77293600000000062</c:v>
                </c:pt>
                <c:pt idx="3347">
                  <c:v>0.77316699999999938</c:v>
                </c:pt>
                <c:pt idx="3348">
                  <c:v>0.7733979999999997</c:v>
                </c:pt>
                <c:pt idx="3349">
                  <c:v>0.77362900000000612</c:v>
                </c:pt>
                <c:pt idx="3350">
                  <c:v>0.77386000000000266</c:v>
                </c:pt>
                <c:pt idx="3351">
                  <c:v>0.77409100000000475</c:v>
                </c:pt>
                <c:pt idx="3352">
                  <c:v>0.77432199999999973</c:v>
                </c:pt>
                <c:pt idx="3353">
                  <c:v>0.77455299999999938</c:v>
                </c:pt>
                <c:pt idx="3354">
                  <c:v>0.7747839999999997</c:v>
                </c:pt>
                <c:pt idx="3355">
                  <c:v>0.77501500000000301</c:v>
                </c:pt>
                <c:pt idx="3356">
                  <c:v>0.77524600000000266</c:v>
                </c:pt>
                <c:pt idx="3357">
                  <c:v>0.77547699999999953</c:v>
                </c:pt>
                <c:pt idx="3358">
                  <c:v>0.77570799999999973</c:v>
                </c:pt>
                <c:pt idx="3359">
                  <c:v>0.77593899999999971</c:v>
                </c:pt>
                <c:pt idx="3360">
                  <c:v>0.77616999999999969</c:v>
                </c:pt>
                <c:pt idx="3361">
                  <c:v>0.77640100000000301</c:v>
                </c:pt>
                <c:pt idx="3362">
                  <c:v>0.77663200000000165</c:v>
                </c:pt>
                <c:pt idx="3363">
                  <c:v>0.77686299999999953</c:v>
                </c:pt>
                <c:pt idx="3364">
                  <c:v>0.77709399999999973</c:v>
                </c:pt>
                <c:pt idx="3365">
                  <c:v>0.77732499999999971</c:v>
                </c:pt>
                <c:pt idx="3366">
                  <c:v>0.77755599999999969</c:v>
                </c:pt>
                <c:pt idx="3367">
                  <c:v>0.777787000000003</c:v>
                </c:pt>
                <c:pt idx="3368">
                  <c:v>0.77801799999999977</c:v>
                </c:pt>
                <c:pt idx="3369">
                  <c:v>0.77824900000000463</c:v>
                </c:pt>
                <c:pt idx="3370">
                  <c:v>0.77847999999999973</c:v>
                </c:pt>
                <c:pt idx="3371">
                  <c:v>0.77871099999999971</c:v>
                </c:pt>
                <c:pt idx="3372">
                  <c:v>0.77894200000000324</c:v>
                </c:pt>
                <c:pt idx="3373">
                  <c:v>0.779173000000003</c:v>
                </c:pt>
                <c:pt idx="3374">
                  <c:v>0.77940399999999976</c:v>
                </c:pt>
                <c:pt idx="3375">
                  <c:v>0.77963500000000419</c:v>
                </c:pt>
                <c:pt idx="3376">
                  <c:v>0.77986599999999973</c:v>
                </c:pt>
                <c:pt idx="3377">
                  <c:v>0.78009699999999949</c:v>
                </c:pt>
                <c:pt idx="3378">
                  <c:v>0.78032800000000002</c:v>
                </c:pt>
                <c:pt idx="3379">
                  <c:v>0.780559</c:v>
                </c:pt>
                <c:pt idx="3380">
                  <c:v>0.78078999999999998</c:v>
                </c:pt>
                <c:pt idx="3381">
                  <c:v>0.78102099999999997</c:v>
                </c:pt>
                <c:pt idx="3382">
                  <c:v>0.7812519999999995</c:v>
                </c:pt>
                <c:pt idx="3383">
                  <c:v>0.78148299999999549</c:v>
                </c:pt>
                <c:pt idx="3384">
                  <c:v>0.78171400000000002</c:v>
                </c:pt>
                <c:pt idx="3385">
                  <c:v>0.78194500000000311</c:v>
                </c:pt>
                <c:pt idx="3386">
                  <c:v>0.78217599999999998</c:v>
                </c:pt>
                <c:pt idx="3387">
                  <c:v>0.78240699999999619</c:v>
                </c:pt>
                <c:pt idx="3388">
                  <c:v>0.7826379999999995</c:v>
                </c:pt>
                <c:pt idx="3389">
                  <c:v>0.78286899999999959</c:v>
                </c:pt>
                <c:pt idx="3390">
                  <c:v>0.78310000000000002</c:v>
                </c:pt>
                <c:pt idx="3391">
                  <c:v>0.783331</c:v>
                </c:pt>
                <c:pt idx="3392">
                  <c:v>0.78356199999999676</c:v>
                </c:pt>
                <c:pt idx="3393">
                  <c:v>0.78379299999999996</c:v>
                </c:pt>
                <c:pt idx="3394">
                  <c:v>0.7840239999999995</c:v>
                </c:pt>
                <c:pt idx="3395">
                  <c:v>0.78425499999999959</c:v>
                </c:pt>
                <c:pt idx="3396">
                  <c:v>0.78448599999999957</c:v>
                </c:pt>
                <c:pt idx="3397">
                  <c:v>0.784717</c:v>
                </c:pt>
                <c:pt idx="3398">
                  <c:v>0.78494799999999998</c:v>
                </c:pt>
                <c:pt idx="3399">
                  <c:v>0.78517899999999996</c:v>
                </c:pt>
                <c:pt idx="3400">
                  <c:v>0.7854099999999995</c:v>
                </c:pt>
                <c:pt idx="3401">
                  <c:v>0.78564099999999992</c:v>
                </c:pt>
                <c:pt idx="3402">
                  <c:v>0.78587200000000001</c:v>
                </c:pt>
                <c:pt idx="3403">
                  <c:v>0.786103</c:v>
                </c:pt>
                <c:pt idx="3404">
                  <c:v>0.78633399999999676</c:v>
                </c:pt>
                <c:pt idx="3405">
                  <c:v>0.78656499999999618</c:v>
                </c:pt>
                <c:pt idx="3406">
                  <c:v>0.78679599999999994</c:v>
                </c:pt>
                <c:pt idx="3407">
                  <c:v>0.78702699999999959</c:v>
                </c:pt>
                <c:pt idx="3408">
                  <c:v>0.78725800000000001</c:v>
                </c:pt>
                <c:pt idx="3409">
                  <c:v>0.78748899999999711</c:v>
                </c:pt>
                <c:pt idx="3410">
                  <c:v>0.78771999999999998</c:v>
                </c:pt>
                <c:pt idx="3411">
                  <c:v>0.78795099999999996</c:v>
                </c:pt>
                <c:pt idx="3412">
                  <c:v>0.78818199999999949</c:v>
                </c:pt>
                <c:pt idx="3413">
                  <c:v>0.78841299999999548</c:v>
                </c:pt>
                <c:pt idx="3414">
                  <c:v>0.78864400000000323</c:v>
                </c:pt>
                <c:pt idx="3415">
                  <c:v>0.78887499999999999</c:v>
                </c:pt>
                <c:pt idx="3416">
                  <c:v>0.78910599999999997</c:v>
                </c:pt>
                <c:pt idx="3417">
                  <c:v>0.78933699999999618</c:v>
                </c:pt>
                <c:pt idx="3418">
                  <c:v>0.78956799999999561</c:v>
                </c:pt>
                <c:pt idx="3419">
                  <c:v>0.78979899999999992</c:v>
                </c:pt>
                <c:pt idx="3420">
                  <c:v>0.79003000000000001</c:v>
                </c:pt>
                <c:pt idx="3421">
                  <c:v>0.7902609999999971</c:v>
                </c:pt>
                <c:pt idx="3422">
                  <c:v>0.79049199999999997</c:v>
                </c:pt>
                <c:pt idx="3423">
                  <c:v>0.79072299999999951</c:v>
                </c:pt>
                <c:pt idx="3424">
                  <c:v>0.79095399999999949</c:v>
                </c:pt>
                <c:pt idx="3425">
                  <c:v>0.79118499999999958</c:v>
                </c:pt>
                <c:pt idx="3426">
                  <c:v>0.79141599999999956</c:v>
                </c:pt>
                <c:pt idx="3427">
                  <c:v>0.79164699999999999</c:v>
                </c:pt>
                <c:pt idx="3428">
                  <c:v>0.79187799999999997</c:v>
                </c:pt>
                <c:pt idx="3429">
                  <c:v>0.79210899999999951</c:v>
                </c:pt>
                <c:pt idx="3430">
                  <c:v>0.79233999999999949</c:v>
                </c:pt>
                <c:pt idx="3431">
                  <c:v>0.79257099999999958</c:v>
                </c:pt>
                <c:pt idx="3432">
                  <c:v>0.79280200000000001</c:v>
                </c:pt>
                <c:pt idx="3433">
                  <c:v>0.79303299999999699</c:v>
                </c:pt>
                <c:pt idx="3434">
                  <c:v>0.79326399999999675</c:v>
                </c:pt>
                <c:pt idx="3435">
                  <c:v>0.79349499999999951</c:v>
                </c:pt>
                <c:pt idx="3436">
                  <c:v>0.79372599999999993</c:v>
                </c:pt>
                <c:pt idx="3437">
                  <c:v>0.79395700000000002</c:v>
                </c:pt>
                <c:pt idx="3438">
                  <c:v>0.79418800000000001</c:v>
                </c:pt>
                <c:pt idx="3439">
                  <c:v>0.79441899999999677</c:v>
                </c:pt>
                <c:pt idx="3440">
                  <c:v>0.79465000000000063</c:v>
                </c:pt>
                <c:pt idx="3441">
                  <c:v>0.7948809999999995</c:v>
                </c:pt>
                <c:pt idx="3442">
                  <c:v>0.79511199999999949</c:v>
                </c:pt>
                <c:pt idx="3443">
                  <c:v>0.79534300000000002</c:v>
                </c:pt>
                <c:pt idx="3444">
                  <c:v>0.795574</c:v>
                </c:pt>
                <c:pt idx="3445">
                  <c:v>0.79580499999999998</c:v>
                </c:pt>
                <c:pt idx="3446">
                  <c:v>0.79603599999999997</c:v>
                </c:pt>
                <c:pt idx="3447">
                  <c:v>0.79626699999999617</c:v>
                </c:pt>
                <c:pt idx="3448">
                  <c:v>0.79649799999999948</c:v>
                </c:pt>
                <c:pt idx="3449">
                  <c:v>0.79672900000000324</c:v>
                </c:pt>
                <c:pt idx="3450">
                  <c:v>0.79696</c:v>
                </c:pt>
                <c:pt idx="3451">
                  <c:v>0.79719099999999998</c:v>
                </c:pt>
                <c:pt idx="3452">
                  <c:v>0.79742199999999996</c:v>
                </c:pt>
                <c:pt idx="3453">
                  <c:v>0.7976529999999995</c:v>
                </c:pt>
                <c:pt idx="3454">
                  <c:v>0.79788399999999959</c:v>
                </c:pt>
                <c:pt idx="3455">
                  <c:v>0.79811500000000002</c:v>
                </c:pt>
                <c:pt idx="3456">
                  <c:v>0.798346</c:v>
                </c:pt>
                <c:pt idx="3457">
                  <c:v>0.79857699999999676</c:v>
                </c:pt>
                <c:pt idx="3458">
                  <c:v>0.79880799999999996</c:v>
                </c:pt>
                <c:pt idx="3459">
                  <c:v>0.7990389999999995</c:v>
                </c:pt>
                <c:pt idx="3460">
                  <c:v>0.79926999999999959</c:v>
                </c:pt>
                <c:pt idx="3461">
                  <c:v>0.79950100000000002</c:v>
                </c:pt>
                <c:pt idx="3462">
                  <c:v>0.799732</c:v>
                </c:pt>
                <c:pt idx="3463">
                  <c:v>0.79996299999999676</c:v>
                </c:pt>
                <c:pt idx="3464">
                  <c:v>0.80019399999999996</c:v>
                </c:pt>
                <c:pt idx="3465">
                  <c:v>0.8004249999999995</c:v>
                </c:pt>
                <c:pt idx="3466">
                  <c:v>0.80065599999999992</c:v>
                </c:pt>
                <c:pt idx="3467">
                  <c:v>0.80088700000000002</c:v>
                </c:pt>
                <c:pt idx="3468">
                  <c:v>0.801118</c:v>
                </c:pt>
                <c:pt idx="3469">
                  <c:v>0.80134899999999998</c:v>
                </c:pt>
                <c:pt idx="3470">
                  <c:v>0.80157999999999996</c:v>
                </c:pt>
                <c:pt idx="3471">
                  <c:v>0.8018109999999995</c:v>
                </c:pt>
                <c:pt idx="3472">
                  <c:v>0.80204199999999992</c:v>
                </c:pt>
                <c:pt idx="3473">
                  <c:v>0.80227300000000001</c:v>
                </c:pt>
                <c:pt idx="3474">
                  <c:v>0.802504</c:v>
                </c:pt>
                <c:pt idx="3475">
                  <c:v>0.80273499999999998</c:v>
                </c:pt>
                <c:pt idx="3476">
                  <c:v>0.80296599999999996</c:v>
                </c:pt>
                <c:pt idx="3477">
                  <c:v>0.80319699999999949</c:v>
                </c:pt>
                <c:pt idx="3478">
                  <c:v>0.80342799999999959</c:v>
                </c:pt>
                <c:pt idx="3479">
                  <c:v>0.80365900000000323</c:v>
                </c:pt>
                <c:pt idx="3480">
                  <c:v>0.80388999999999999</c:v>
                </c:pt>
                <c:pt idx="3481">
                  <c:v>0.80412099999999997</c:v>
                </c:pt>
                <c:pt idx="3482">
                  <c:v>0.80435199999999996</c:v>
                </c:pt>
                <c:pt idx="3483">
                  <c:v>0.80458299999999561</c:v>
                </c:pt>
                <c:pt idx="3484">
                  <c:v>0.80481399999999959</c:v>
                </c:pt>
                <c:pt idx="3485">
                  <c:v>0.80504500000000323</c:v>
                </c:pt>
                <c:pt idx="3486">
                  <c:v>0.80527599999999999</c:v>
                </c:pt>
                <c:pt idx="3487">
                  <c:v>0.80550699999999675</c:v>
                </c:pt>
                <c:pt idx="3488">
                  <c:v>0.80573799999999951</c:v>
                </c:pt>
                <c:pt idx="3489">
                  <c:v>0.80596899999999949</c:v>
                </c:pt>
                <c:pt idx="3490">
                  <c:v>0.80619999999999992</c:v>
                </c:pt>
                <c:pt idx="3491">
                  <c:v>0.80643100000000001</c:v>
                </c:pt>
                <c:pt idx="3492">
                  <c:v>0.80666199999999999</c:v>
                </c:pt>
                <c:pt idx="3493">
                  <c:v>0.80689299999999997</c:v>
                </c:pt>
                <c:pt idx="3494">
                  <c:v>0.80712399999999951</c:v>
                </c:pt>
                <c:pt idx="3495">
                  <c:v>0.80735499999999949</c:v>
                </c:pt>
                <c:pt idx="3496">
                  <c:v>0.80758599999999958</c:v>
                </c:pt>
                <c:pt idx="3497">
                  <c:v>0.80781700000000001</c:v>
                </c:pt>
                <c:pt idx="3498">
                  <c:v>0.80804799999999999</c:v>
                </c:pt>
                <c:pt idx="3499">
                  <c:v>0.80827899999999997</c:v>
                </c:pt>
                <c:pt idx="3500">
                  <c:v>0.80850999999999951</c:v>
                </c:pt>
                <c:pt idx="3501">
                  <c:v>0.80874099999999993</c:v>
                </c:pt>
                <c:pt idx="3502">
                  <c:v>0.80897200000000002</c:v>
                </c:pt>
                <c:pt idx="3503">
                  <c:v>0.80920300000000001</c:v>
                </c:pt>
                <c:pt idx="3504">
                  <c:v>0.80943399999999688</c:v>
                </c:pt>
                <c:pt idx="3505">
                  <c:v>0.80966499999999997</c:v>
                </c:pt>
                <c:pt idx="3506">
                  <c:v>0.80989599999999995</c:v>
                </c:pt>
                <c:pt idx="3507">
                  <c:v>0.81012699999999949</c:v>
                </c:pt>
                <c:pt idx="3508">
                  <c:v>0.81035800000000002</c:v>
                </c:pt>
                <c:pt idx="3509">
                  <c:v>0.810589</c:v>
                </c:pt>
                <c:pt idx="3510">
                  <c:v>0.81081999999999999</c:v>
                </c:pt>
                <c:pt idx="3511">
                  <c:v>0.81105099999999997</c:v>
                </c:pt>
                <c:pt idx="3512">
                  <c:v>0.8112819999999995</c:v>
                </c:pt>
                <c:pt idx="3513">
                  <c:v>0.81151299999999549</c:v>
                </c:pt>
                <c:pt idx="3514">
                  <c:v>0.81174400000000324</c:v>
                </c:pt>
                <c:pt idx="3515">
                  <c:v>0.81197500000000322</c:v>
                </c:pt>
                <c:pt idx="3516">
                  <c:v>0.81220599999999998</c:v>
                </c:pt>
                <c:pt idx="3517">
                  <c:v>0.81243699999999641</c:v>
                </c:pt>
                <c:pt idx="3518">
                  <c:v>0.8126679999999995</c:v>
                </c:pt>
                <c:pt idx="3519">
                  <c:v>0.81289899999999993</c:v>
                </c:pt>
                <c:pt idx="3520">
                  <c:v>0.81313000000000002</c:v>
                </c:pt>
                <c:pt idx="3521">
                  <c:v>0.813361</c:v>
                </c:pt>
                <c:pt idx="3522">
                  <c:v>0.81359199999999998</c:v>
                </c:pt>
                <c:pt idx="3523">
                  <c:v>0.81382299999999996</c:v>
                </c:pt>
                <c:pt idx="3524">
                  <c:v>0.8140539999999995</c:v>
                </c:pt>
                <c:pt idx="3525">
                  <c:v>0.81428499999999959</c:v>
                </c:pt>
                <c:pt idx="3526">
                  <c:v>0.81451599999999957</c:v>
                </c:pt>
                <c:pt idx="3527">
                  <c:v>0.81474700000000289</c:v>
                </c:pt>
                <c:pt idx="3528">
                  <c:v>0.81497799999999998</c:v>
                </c:pt>
                <c:pt idx="3529">
                  <c:v>0.81520899999999996</c:v>
                </c:pt>
                <c:pt idx="3530">
                  <c:v>0.8154399999999995</c:v>
                </c:pt>
                <c:pt idx="3531">
                  <c:v>0.81567099999999992</c:v>
                </c:pt>
                <c:pt idx="3532">
                  <c:v>0.81590200000000002</c:v>
                </c:pt>
                <c:pt idx="3533">
                  <c:v>0.816133</c:v>
                </c:pt>
                <c:pt idx="3534">
                  <c:v>0.81636399999999676</c:v>
                </c:pt>
                <c:pt idx="3535">
                  <c:v>0.81659499999999996</c:v>
                </c:pt>
                <c:pt idx="3536">
                  <c:v>0.81682599999999994</c:v>
                </c:pt>
                <c:pt idx="3537">
                  <c:v>0.81705699999999959</c:v>
                </c:pt>
                <c:pt idx="3538">
                  <c:v>0.81728800000000001</c:v>
                </c:pt>
                <c:pt idx="3539">
                  <c:v>0.817519</c:v>
                </c:pt>
                <c:pt idx="3540">
                  <c:v>0.81775000000000064</c:v>
                </c:pt>
                <c:pt idx="3541">
                  <c:v>0.81798099999999996</c:v>
                </c:pt>
                <c:pt idx="3542">
                  <c:v>0.8182119999999995</c:v>
                </c:pt>
                <c:pt idx="3543">
                  <c:v>0.81844299999999959</c:v>
                </c:pt>
                <c:pt idx="3544">
                  <c:v>0.81867400000000323</c:v>
                </c:pt>
                <c:pt idx="3545">
                  <c:v>0.81890499999999999</c:v>
                </c:pt>
                <c:pt idx="3546">
                  <c:v>0.81913599999999998</c:v>
                </c:pt>
                <c:pt idx="3547">
                  <c:v>0.81936699999999618</c:v>
                </c:pt>
                <c:pt idx="3548">
                  <c:v>0.81959799999999949</c:v>
                </c:pt>
                <c:pt idx="3549">
                  <c:v>0.81982899999999992</c:v>
                </c:pt>
                <c:pt idx="3550">
                  <c:v>0.82006000000000001</c:v>
                </c:pt>
                <c:pt idx="3551">
                  <c:v>0.82029099999999999</c:v>
                </c:pt>
                <c:pt idx="3552">
                  <c:v>0.82052199999999997</c:v>
                </c:pt>
                <c:pt idx="3553">
                  <c:v>0.82075299999999951</c:v>
                </c:pt>
                <c:pt idx="3554">
                  <c:v>0.82098399999999949</c:v>
                </c:pt>
                <c:pt idx="3555">
                  <c:v>0.82121499999999958</c:v>
                </c:pt>
                <c:pt idx="3556">
                  <c:v>0.82144600000000001</c:v>
                </c:pt>
                <c:pt idx="3557">
                  <c:v>0.82167699999999999</c:v>
                </c:pt>
                <c:pt idx="3558">
                  <c:v>0.82190799999999997</c:v>
                </c:pt>
                <c:pt idx="3559">
                  <c:v>0.82213899999999951</c:v>
                </c:pt>
                <c:pt idx="3560">
                  <c:v>0.82236999999999949</c:v>
                </c:pt>
                <c:pt idx="3561">
                  <c:v>0.82260099999999992</c:v>
                </c:pt>
                <c:pt idx="3562">
                  <c:v>0.82283200000000001</c:v>
                </c:pt>
                <c:pt idx="3563">
                  <c:v>0.8230629999999971</c:v>
                </c:pt>
                <c:pt idx="3564">
                  <c:v>0.82329399999999997</c:v>
                </c:pt>
                <c:pt idx="3565">
                  <c:v>0.82352499999999951</c:v>
                </c:pt>
                <c:pt idx="3566">
                  <c:v>0.82375599999999993</c:v>
                </c:pt>
                <c:pt idx="3567">
                  <c:v>0.82398699999999958</c:v>
                </c:pt>
                <c:pt idx="3568">
                  <c:v>0.82421800000000001</c:v>
                </c:pt>
                <c:pt idx="3569">
                  <c:v>0.82444899999999999</c:v>
                </c:pt>
                <c:pt idx="3570">
                  <c:v>0.82468000000000063</c:v>
                </c:pt>
                <c:pt idx="3571">
                  <c:v>0.82491099999999951</c:v>
                </c:pt>
                <c:pt idx="3572">
                  <c:v>0.82514199999999993</c:v>
                </c:pt>
                <c:pt idx="3573">
                  <c:v>0.82537300000000002</c:v>
                </c:pt>
                <c:pt idx="3574">
                  <c:v>0.82560400000000322</c:v>
                </c:pt>
                <c:pt idx="3575">
                  <c:v>0.82583499999999999</c:v>
                </c:pt>
                <c:pt idx="3576">
                  <c:v>0.82606599999999997</c:v>
                </c:pt>
                <c:pt idx="3577">
                  <c:v>0.8262969999999995</c:v>
                </c:pt>
                <c:pt idx="3578">
                  <c:v>0.82652799999999949</c:v>
                </c:pt>
                <c:pt idx="3579">
                  <c:v>0.82675900000000324</c:v>
                </c:pt>
                <c:pt idx="3580">
                  <c:v>0.82699000000000322</c:v>
                </c:pt>
                <c:pt idx="3581">
                  <c:v>0.82722099999999998</c:v>
                </c:pt>
                <c:pt idx="3582">
                  <c:v>0.82745199999999997</c:v>
                </c:pt>
                <c:pt idx="3583">
                  <c:v>0.8276829999999995</c:v>
                </c:pt>
                <c:pt idx="3584">
                  <c:v>0.82791399999999959</c:v>
                </c:pt>
                <c:pt idx="3585">
                  <c:v>0.82814500000000324</c:v>
                </c:pt>
                <c:pt idx="3586">
                  <c:v>0.828376</c:v>
                </c:pt>
                <c:pt idx="3587">
                  <c:v>0.82860699999999998</c:v>
                </c:pt>
                <c:pt idx="3588">
                  <c:v>0.82883799999999996</c:v>
                </c:pt>
                <c:pt idx="3589">
                  <c:v>0.8290689999999995</c:v>
                </c:pt>
                <c:pt idx="3590">
                  <c:v>0.82929999999999993</c:v>
                </c:pt>
                <c:pt idx="3591">
                  <c:v>0.82953100000000002</c:v>
                </c:pt>
                <c:pt idx="3592">
                  <c:v>0.829762</c:v>
                </c:pt>
                <c:pt idx="3593">
                  <c:v>0.82999299999999998</c:v>
                </c:pt>
                <c:pt idx="3594">
                  <c:v>0.83022399999999996</c:v>
                </c:pt>
                <c:pt idx="3595">
                  <c:v>0.8304549999999995</c:v>
                </c:pt>
                <c:pt idx="3596">
                  <c:v>0.83068599999999992</c:v>
                </c:pt>
                <c:pt idx="3597">
                  <c:v>0.83091700000000002</c:v>
                </c:pt>
                <c:pt idx="3598">
                  <c:v>0.83114800000000288</c:v>
                </c:pt>
                <c:pt idx="3599">
                  <c:v>0.83137899999999998</c:v>
                </c:pt>
                <c:pt idx="3600">
                  <c:v>0.83161000000000063</c:v>
                </c:pt>
                <c:pt idx="3601">
                  <c:v>0.83184099999999994</c:v>
                </c:pt>
                <c:pt idx="3602">
                  <c:v>0.83207199999999992</c:v>
                </c:pt>
                <c:pt idx="3603">
                  <c:v>0.83230300000000002</c:v>
                </c:pt>
                <c:pt idx="3604">
                  <c:v>0.832534</c:v>
                </c:pt>
                <c:pt idx="3605">
                  <c:v>0.83276499999999998</c:v>
                </c:pt>
                <c:pt idx="3606">
                  <c:v>0.83299600000000062</c:v>
                </c:pt>
                <c:pt idx="3607">
                  <c:v>0.8332269999999995</c:v>
                </c:pt>
                <c:pt idx="3608">
                  <c:v>0.83345799999999959</c:v>
                </c:pt>
                <c:pt idx="3609">
                  <c:v>0.83368900000000323</c:v>
                </c:pt>
                <c:pt idx="3610">
                  <c:v>0.83391999999999999</c:v>
                </c:pt>
                <c:pt idx="3611">
                  <c:v>0.83415099999999998</c:v>
                </c:pt>
                <c:pt idx="3612">
                  <c:v>0.83438199999999996</c:v>
                </c:pt>
                <c:pt idx="3613">
                  <c:v>0.83461299999999949</c:v>
                </c:pt>
                <c:pt idx="3614">
                  <c:v>0.83484399999999992</c:v>
                </c:pt>
                <c:pt idx="3615">
                  <c:v>0.83507500000000323</c:v>
                </c:pt>
                <c:pt idx="3616">
                  <c:v>0.83530599999999999</c:v>
                </c:pt>
                <c:pt idx="3617">
                  <c:v>0.83553699999999675</c:v>
                </c:pt>
                <c:pt idx="3618">
                  <c:v>0.83576799999999996</c:v>
                </c:pt>
                <c:pt idx="3619">
                  <c:v>0.83599899999999994</c:v>
                </c:pt>
                <c:pt idx="3620">
                  <c:v>0.83622999999999992</c:v>
                </c:pt>
                <c:pt idx="3621">
                  <c:v>0.83646100000000001</c:v>
                </c:pt>
                <c:pt idx="3622">
                  <c:v>0.83669200000000288</c:v>
                </c:pt>
                <c:pt idx="3623">
                  <c:v>0.83692299999999997</c:v>
                </c:pt>
                <c:pt idx="3624">
                  <c:v>0.83715399999999951</c:v>
                </c:pt>
                <c:pt idx="3625">
                  <c:v>0.83738499999999949</c:v>
                </c:pt>
                <c:pt idx="3626">
                  <c:v>0.83761599999999992</c:v>
                </c:pt>
                <c:pt idx="3627">
                  <c:v>0.83784700000000323</c:v>
                </c:pt>
                <c:pt idx="3628">
                  <c:v>0.83807799999999999</c:v>
                </c:pt>
                <c:pt idx="3629">
                  <c:v>0.83830899999999997</c:v>
                </c:pt>
                <c:pt idx="3630">
                  <c:v>0.83853999999999951</c:v>
                </c:pt>
                <c:pt idx="3631">
                  <c:v>0.83877099999999993</c:v>
                </c:pt>
                <c:pt idx="3632">
                  <c:v>0.83900199999999991</c:v>
                </c:pt>
                <c:pt idx="3633">
                  <c:v>0.83923300000000001</c:v>
                </c:pt>
                <c:pt idx="3634">
                  <c:v>0.83946399999999699</c:v>
                </c:pt>
                <c:pt idx="3635">
                  <c:v>0.83969500000000485</c:v>
                </c:pt>
                <c:pt idx="3636">
                  <c:v>0.83992599999999995</c:v>
                </c:pt>
                <c:pt idx="3637">
                  <c:v>0.84015699999999949</c:v>
                </c:pt>
                <c:pt idx="3638">
                  <c:v>0.84038800000000002</c:v>
                </c:pt>
                <c:pt idx="3639">
                  <c:v>0.84061900000000322</c:v>
                </c:pt>
                <c:pt idx="3640">
                  <c:v>0.84085000000000065</c:v>
                </c:pt>
                <c:pt idx="3641">
                  <c:v>0.84108099999999997</c:v>
                </c:pt>
                <c:pt idx="3642">
                  <c:v>0.8413119999999995</c:v>
                </c:pt>
                <c:pt idx="3643">
                  <c:v>0.84154299999999949</c:v>
                </c:pt>
                <c:pt idx="3644">
                  <c:v>0.84177400000000335</c:v>
                </c:pt>
                <c:pt idx="3645">
                  <c:v>0.84200500000000322</c:v>
                </c:pt>
                <c:pt idx="3646">
                  <c:v>0.84223599999999998</c:v>
                </c:pt>
                <c:pt idx="3647">
                  <c:v>0.84246699999999652</c:v>
                </c:pt>
                <c:pt idx="3648">
                  <c:v>0.84269799999999995</c:v>
                </c:pt>
                <c:pt idx="3649">
                  <c:v>0.84292899999999993</c:v>
                </c:pt>
                <c:pt idx="3650">
                  <c:v>0.84316000000000002</c:v>
                </c:pt>
                <c:pt idx="3651">
                  <c:v>0.84339100000000322</c:v>
                </c:pt>
                <c:pt idx="3652">
                  <c:v>0.84362200000000065</c:v>
                </c:pt>
                <c:pt idx="3653">
                  <c:v>0.84385299999999996</c:v>
                </c:pt>
                <c:pt idx="3654">
                  <c:v>0.8440839999999995</c:v>
                </c:pt>
                <c:pt idx="3655">
                  <c:v>0.84431499999999959</c:v>
                </c:pt>
                <c:pt idx="3656">
                  <c:v>0.84454600000000002</c:v>
                </c:pt>
                <c:pt idx="3657">
                  <c:v>0.844777000000003</c:v>
                </c:pt>
                <c:pt idx="3658">
                  <c:v>0.84500799999999998</c:v>
                </c:pt>
                <c:pt idx="3659">
                  <c:v>0.84523899999999996</c:v>
                </c:pt>
                <c:pt idx="3660">
                  <c:v>0.8454699999999995</c:v>
                </c:pt>
                <c:pt idx="3661">
                  <c:v>0.84570099999999993</c:v>
                </c:pt>
                <c:pt idx="3662">
                  <c:v>0.84593200000000002</c:v>
                </c:pt>
                <c:pt idx="3663">
                  <c:v>0.846163</c:v>
                </c:pt>
                <c:pt idx="3664">
                  <c:v>0.84639399999999998</c:v>
                </c:pt>
                <c:pt idx="3665">
                  <c:v>0.8466250000000044</c:v>
                </c:pt>
                <c:pt idx="3666">
                  <c:v>0.84685599999999994</c:v>
                </c:pt>
                <c:pt idx="3667">
                  <c:v>0.84708699999999959</c:v>
                </c:pt>
                <c:pt idx="3668">
                  <c:v>0.84731800000000002</c:v>
                </c:pt>
                <c:pt idx="3669">
                  <c:v>0.84754900000000288</c:v>
                </c:pt>
                <c:pt idx="3670">
                  <c:v>0.84778000000000064</c:v>
                </c:pt>
                <c:pt idx="3671">
                  <c:v>0.84801099999999996</c:v>
                </c:pt>
                <c:pt idx="3672">
                  <c:v>0.84824199999999994</c:v>
                </c:pt>
                <c:pt idx="3673">
                  <c:v>0.84847299999999959</c:v>
                </c:pt>
                <c:pt idx="3674">
                  <c:v>0.84870400000000323</c:v>
                </c:pt>
                <c:pt idx="3675">
                  <c:v>0.84893500000000288</c:v>
                </c:pt>
                <c:pt idx="3676">
                  <c:v>0.84916599999999998</c:v>
                </c:pt>
                <c:pt idx="3677">
                  <c:v>0.84939699999999996</c:v>
                </c:pt>
                <c:pt idx="3678">
                  <c:v>0.84962799999999994</c:v>
                </c:pt>
                <c:pt idx="3679">
                  <c:v>0.84985899999999992</c:v>
                </c:pt>
                <c:pt idx="3680">
                  <c:v>0.85009000000000323</c:v>
                </c:pt>
                <c:pt idx="3681">
                  <c:v>0.85032099999999999</c:v>
                </c:pt>
                <c:pt idx="3682">
                  <c:v>0.85055199999999997</c:v>
                </c:pt>
                <c:pt idx="3683">
                  <c:v>0.85078299999999996</c:v>
                </c:pt>
                <c:pt idx="3684">
                  <c:v>0.85101399999999949</c:v>
                </c:pt>
                <c:pt idx="3685">
                  <c:v>0.85124499999999992</c:v>
                </c:pt>
                <c:pt idx="3686">
                  <c:v>0.85147600000000001</c:v>
                </c:pt>
                <c:pt idx="3687">
                  <c:v>0.85170699999999999</c:v>
                </c:pt>
                <c:pt idx="3688">
                  <c:v>0.85193799999999997</c:v>
                </c:pt>
                <c:pt idx="3689">
                  <c:v>0.85216899999999951</c:v>
                </c:pt>
                <c:pt idx="3690">
                  <c:v>0.85239999999999994</c:v>
                </c:pt>
                <c:pt idx="3691">
                  <c:v>0.85263099999999992</c:v>
                </c:pt>
                <c:pt idx="3692">
                  <c:v>0.85286200000000001</c:v>
                </c:pt>
                <c:pt idx="3693">
                  <c:v>0.85309299999999999</c:v>
                </c:pt>
                <c:pt idx="3694">
                  <c:v>0.85332399999999997</c:v>
                </c:pt>
                <c:pt idx="3695">
                  <c:v>0.85355499999999951</c:v>
                </c:pt>
                <c:pt idx="3696">
                  <c:v>0.85378599999999993</c:v>
                </c:pt>
                <c:pt idx="3697">
                  <c:v>0.85401699999999958</c:v>
                </c:pt>
                <c:pt idx="3698">
                  <c:v>0.85424800000000323</c:v>
                </c:pt>
                <c:pt idx="3699">
                  <c:v>0.85447899999999999</c:v>
                </c:pt>
                <c:pt idx="3700">
                  <c:v>0.85471000000000064</c:v>
                </c:pt>
                <c:pt idx="3701">
                  <c:v>0.85494099999999995</c:v>
                </c:pt>
                <c:pt idx="3702">
                  <c:v>0.85517199999999993</c:v>
                </c:pt>
                <c:pt idx="3703">
                  <c:v>0.85540300000000002</c:v>
                </c:pt>
                <c:pt idx="3704">
                  <c:v>0.85563400000000323</c:v>
                </c:pt>
                <c:pt idx="3705">
                  <c:v>0.85586499999999999</c:v>
                </c:pt>
                <c:pt idx="3706">
                  <c:v>0.85609600000000063</c:v>
                </c:pt>
                <c:pt idx="3707">
                  <c:v>0.85632699999999951</c:v>
                </c:pt>
                <c:pt idx="3708">
                  <c:v>0.85655799999999949</c:v>
                </c:pt>
                <c:pt idx="3709">
                  <c:v>0.85678900000000346</c:v>
                </c:pt>
                <c:pt idx="3710">
                  <c:v>0.85702000000000322</c:v>
                </c:pt>
                <c:pt idx="3711">
                  <c:v>0.85725099999999999</c:v>
                </c:pt>
                <c:pt idx="3712">
                  <c:v>0.85748199999999997</c:v>
                </c:pt>
                <c:pt idx="3713">
                  <c:v>0.8577129999999995</c:v>
                </c:pt>
                <c:pt idx="3714">
                  <c:v>0.85794399999999993</c:v>
                </c:pt>
                <c:pt idx="3715">
                  <c:v>0.85817500000000324</c:v>
                </c:pt>
                <c:pt idx="3716">
                  <c:v>0.858406</c:v>
                </c:pt>
                <c:pt idx="3717">
                  <c:v>0.85863699999999998</c:v>
                </c:pt>
                <c:pt idx="3718">
                  <c:v>0.85886799999999996</c:v>
                </c:pt>
                <c:pt idx="3719">
                  <c:v>0.85909899999999995</c:v>
                </c:pt>
                <c:pt idx="3720">
                  <c:v>0.85932999999999993</c:v>
                </c:pt>
                <c:pt idx="3721">
                  <c:v>0.85956100000000002</c:v>
                </c:pt>
                <c:pt idx="3722">
                  <c:v>0.85979200000000311</c:v>
                </c:pt>
                <c:pt idx="3723">
                  <c:v>0.86002299999999998</c:v>
                </c:pt>
                <c:pt idx="3724">
                  <c:v>0.86025399999999996</c:v>
                </c:pt>
                <c:pt idx="3725">
                  <c:v>0.8604849999999995</c:v>
                </c:pt>
                <c:pt idx="3726">
                  <c:v>0.86071599999999993</c:v>
                </c:pt>
                <c:pt idx="3727">
                  <c:v>0.86094700000000324</c:v>
                </c:pt>
                <c:pt idx="3728">
                  <c:v>0.86117800000000289</c:v>
                </c:pt>
                <c:pt idx="3729">
                  <c:v>0.86140899999999998</c:v>
                </c:pt>
                <c:pt idx="3730">
                  <c:v>0.8616400000000044</c:v>
                </c:pt>
                <c:pt idx="3731">
                  <c:v>0.86187099999999994</c:v>
                </c:pt>
                <c:pt idx="3732">
                  <c:v>0.86210199999999992</c:v>
                </c:pt>
                <c:pt idx="3733">
                  <c:v>0.86233300000000002</c:v>
                </c:pt>
                <c:pt idx="3734">
                  <c:v>0.862564</c:v>
                </c:pt>
                <c:pt idx="3735">
                  <c:v>0.86279500000000509</c:v>
                </c:pt>
                <c:pt idx="3736">
                  <c:v>0.86302600000000063</c:v>
                </c:pt>
                <c:pt idx="3737">
                  <c:v>0.8632569999999995</c:v>
                </c:pt>
                <c:pt idx="3738">
                  <c:v>0.86348799999999959</c:v>
                </c:pt>
                <c:pt idx="3739">
                  <c:v>0.86371900000000323</c:v>
                </c:pt>
                <c:pt idx="3740">
                  <c:v>0.86395000000000288</c:v>
                </c:pt>
                <c:pt idx="3741">
                  <c:v>0.86418099999999998</c:v>
                </c:pt>
                <c:pt idx="3742">
                  <c:v>0.86441199999999996</c:v>
                </c:pt>
                <c:pt idx="3743">
                  <c:v>0.86464299999999994</c:v>
                </c:pt>
                <c:pt idx="3744">
                  <c:v>0.86487399999999992</c:v>
                </c:pt>
                <c:pt idx="3745">
                  <c:v>0.86510500000000323</c:v>
                </c:pt>
                <c:pt idx="3746">
                  <c:v>0.86533599999999999</c:v>
                </c:pt>
                <c:pt idx="3747">
                  <c:v>0.86556699999999676</c:v>
                </c:pt>
                <c:pt idx="3748">
                  <c:v>0.86579800000000429</c:v>
                </c:pt>
                <c:pt idx="3749">
                  <c:v>0.86602899999999994</c:v>
                </c:pt>
                <c:pt idx="3750">
                  <c:v>0.86625999999999992</c:v>
                </c:pt>
                <c:pt idx="3751">
                  <c:v>0.86649100000000323</c:v>
                </c:pt>
                <c:pt idx="3752">
                  <c:v>0.86672200000000288</c:v>
                </c:pt>
                <c:pt idx="3753">
                  <c:v>0.86695299999999997</c:v>
                </c:pt>
                <c:pt idx="3754">
                  <c:v>0.86718399999999951</c:v>
                </c:pt>
                <c:pt idx="3755">
                  <c:v>0.86741499999999949</c:v>
                </c:pt>
                <c:pt idx="3756">
                  <c:v>0.86764600000000358</c:v>
                </c:pt>
                <c:pt idx="3757">
                  <c:v>0.86787700000000323</c:v>
                </c:pt>
                <c:pt idx="3758">
                  <c:v>0.86810799999999999</c:v>
                </c:pt>
                <c:pt idx="3759">
                  <c:v>0.86833899999999997</c:v>
                </c:pt>
                <c:pt idx="3760">
                  <c:v>0.86856999999999951</c:v>
                </c:pt>
                <c:pt idx="3761">
                  <c:v>0.86880099999999993</c:v>
                </c:pt>
                <c:pt idx="3762">
                  <c:v>0.86903199999999992</c:v>
                </c:pt>
                <c:pt idx="3763">
                  <c:v>0.86926300000000001</c:v>
                </c:pt>
                <c:pt idx="3764">
                  <c:v>0.86949399999999999</c:v>
                </c:pt>
                <c:pt idx="3765">
                  <c:v>0.86972500000000508</c:v>
                </c:pt>
                <c:pt idx="3766">
                  <c:v>0.86995599999999995</c:v>
                </c:pt>
                <c:pt idx="3767">
                  <c:v>0.87018699999999949</c:v>
                </c:pt>
                <c:pt idx="3768">
                  <c:v>0.87041800000000003</c:v>
                </c:pt>
                <c:pt idx="3769">
                  <c:v>0.87064900000000633</c:v>
                </c:pt>
                <c:pt idx="3770">
                  <c:v>0.87088000000000065</c:v>
                </c:pt>
                <c:pt idx="3771">
                  <c:v>0.87111099999999997</c:v>
                </c:pt>
                <c:pt idx="3772">
                  <c:v>0.87134199999999995</c:v>
                </c:pt>
                <c:pt idx="3773">
                  <c:v>0.87157299999999949</c:v>
                </c:pt>
                <c:pt idx="3774">
                  <c:v>0.87180400000000347</c:v>
                </c:pt>
                <c:pt idx="3775">
                  <c:v>0.87203500000000322</c:v>
                </c:pt>
                <c:pt idx="3776">
                  <c:v>0.87226599999999999</c:v>
                </c:pt>
                <c:pt idx="3777">
                  <c:v>0.87249699999999997</c:v>
                </c:pt>
                <c:pt idx="3778">
                  <c:v>0.87272799999999995</c:v>
                </c:pt>
                <c:pt idx="3779">
                  <c:v>0.87295899999999993</c:v>
                </c:pt>
                <c:pt idx="3780">
                  <c:v>0.87319000000000324</c:v>
                </c:pt>
                <c:pt idx="3781">
                  <c:v>0.87342100000000322</c:v>
                </c:pt>
                <c:pt idx="3782">
                  <c:v>0.87365200000000065</c:v>
                </c:pt>
                <c:pt idx="3783">
                  <c:v>0.87388299999999997</c:v>
                </c:pt>
                <c:pt idx="3784">
                  <c:v>0.8741139999999995</c:v>
                </c:pt>
                <c:pt idx="3785">
                  <c:v>0.87434499999999993</c:v>
                </c:pt>
                <c:pt idx="3786">
                  <c:v>0.87457600000000002</c:v>
                </c:pt>
                <c:pt idx="3787">
                  <c:v>0.87480700000000311</c:v>
                </c:pt>
                <c:pt idx="3788">
                  <c:v>0.87503799999999998</c:v>
                </c:pt>
                <c:pt idx="3789">
                  <c:v>0.87526899999999996</c:v>
                </c:pt>
                <c:pt idx="3790">
                  <c:v>0.87549999999999994</c:v>
                </c:pt>
                <c:pt idx="3791">
                  <c:v>0.87573099999999993</c:v>
                </c:pt>
                <c:pt idx="3792">
                  <c:v>0.87596200000000002</c:v>
                </c:pt>
                <c:pt idx="3793">
                  <c:v>0.87619300000000289</c:v>
                </c:pt>
                <c:pt idx="3794">
                  <c:v>0.87642399999999998</c:v>
                </c:pt>
                <c:pt idx="3795">
                  <c:v>0.8766550000000044</c:v>
                </c:pt>
                <c:pt idx="3796">
                  <c:v>0.87688599999999994</c:v>
                </c:pt>
                <c:pt idx="3797">
                  <c:v>0.87711699999999959</c:v>
                </c:pt>
                <c:pt idx="3798">
                  <c:v>0.87734800000000324</c:v>
                </c:pt>
                <c:pt idx="3799">
                  <c:v>0.87757900000000288</c:v>
                </c:pt>
                <c:pt idx="3800">
                  <c:v>0.87781000000000065</c:v>
                </c:pt>
                <c:pt idx="3801">
                  <c:v>0.8780410000000044</c:v>
                </c:pt>
                <c:pt idx="3802">
                  <c:v>0.87827199999999994</c:v>
                </c:pt>
                <c:pt idx="3803">
                  <c:v>0.87850299999999959</c:v>
                </c:pt>
                <c:pt idx="3804">
                  <c:v>0.87873400000000323</c:v>
                </c:pt>
                <c:pt idx="3805">
                  <c:v>0.87896500000000288</c:v>
                </c:pt>
                <c:pt idx="3806">
                  <c:v>0.87919600000000064</c:v>
                </c:pt>
                <c:pt idx="3807">
                  <c:v>0.87942699999999996</c:v>
                </c:pt>
                <c:pt idx="3808">
                  <c:v>0.87965799999999994</c:v>
                </c:pt>
                <c:pt idx="3809">
                  <c:v>0.87988899999999992</c:v>
                </c:pt>
                <c:pt idx="3810">
                  <c:v>0.88012000000000024</c:v>
                </c:pt>
                <c:pt idx="3811">
                  <c:v>0.88035099999999733</c:v>
                </c:pt>
                <c:pt idx="3812">
                  <c:v>0.88058199999999687</c:v>
                </c:pt>
                <c:pt idx="3813">
                  <c:v>0.8808129999999964</c:v>
                </c:pt>
                <c:pt idx="3814">
                  <c:v>0.88104399999999949</c:v>
                </c:pt>
                <c:pt idx="3815">
                  <c:v>0.88127499999999959</c:v>
                </c:pt>
                <c:pt idx="3816">
                  <c:v>0.88150599999999957</c:v>
                </c:pt>
                <c:pt idx="3817">
                  <c:v>0.88173699999999733</c:v>
                </c:pt>
                <c:pt idx="3818">
                  <c:v>0.88196799999999687</c:v>
                </c:pt>
                <c:pt idx="3819">
                  <c:v>0.88219900000000073</c:v>
                </c:pt>
                <c:pt idx="3820">
                  <c:v>0.88242999999999949</c:v>
                </c:pt>
                <c:pt idx="3821">
                  <c:v>0.88266099999999958</c:v>
                </c:pt>
                <c:pt idx="3822">
                  <c:v>0.88289200000000023</c:v>
                </c:pt>
                <c:pt idx="3823">
                  <c:v>0.88312299999999733</c:v>
                </c:pt>
                <c:pt idx="3824">
                  <c:v>0.88335399999999686</c:v>
                </c:pt>
                <c:pt idx="3825">
                  <c:v>0.88358499999999629</c:v>
                </c:pt>
                <c:pt idx="3826">
                  <c:v>0.88381599999999949</c:v>
                </c:pt>
                <c:pt idx="3827">
                  <c:v>0.88404699999999958</c:v>
                </c:pt>
                <c:pt idx="3828">
                  <c:v>0.88427800000000023</c:v>
                </c:pt>
                <c:pt idx="3829">
                  <c:v>0.88450899999999733</c:v>
                </c:pt>
                <c:pt idx="3830">
                  <c:v>0.88474000000000075</c:v>
                </c:pt>
                <c:pt idx="3831">
                  <c:v>0.88497099999999951</c:v>
                </c:pt>
                <c:pt idx="3832">
                  <c:v>0.88520199999999949</c:v>
                </c:pt>
                <c:pt idx="3833">
                  <c:v>0.88543299999999603</c:v>
                </c:pt>
                <c:pt idx="3834">
                  <c:v>0.88566400000000023</c:v>
                </c:pt>
                <c:pt idx="3835">
                  <c:v>0.88589500000000165</c:v>
                </c:pt>
                <c:pt idx="3836">
                  <c:v>0.88612600000000019</c:v>
                </c:pt>
                <c:pt idx="3837">
                  <c:v>0.88635699999999629</c:v>
                </c:pt>
                <c:pt idx="3838">
                  <c:v>0.88658799999999582</c:v>
                </c:pt>
                <c:pt idx="3839">
                  <c:v>0.88681900000000025</c:v>
                </c:pt>
                <c:pt idx="3840">
                  <c:v>0.88705000000000023</c:v>
                </c:pt>
                <c:pt idx="3841">
                  <c:v>0.88728099999999699</c:v>
                </c:pt>
                <c:pt idx="3842">
                  <c:v>0.88751199999999686</c:v>
                </c:pt>
                <c:pt idx="3843">
                  <c:v>0.8877429999999995</c:v>
                </c:pt>
                <c:pt idx="3844">
                  <c:v>0.88797399999999949</c:v>
                </c:pt>
                <c:pt idx="3845">
                  <c:v>0.88820500000000024</c:v>
                </c:pt>
                <c:pt idx="3846">
                  <c:v>0.88843599999999956</c:v>
                </c:pt>
                <c:pt idx="3847">
                  <c:v>0.88866699999999699</c:v>
                </c:pt>
                <c:pt idx="3848">
                  <c:v>0.88889800000000074</c:v>
                </c:pt>
                <c:pt idx="3849">
                  <c:v>0.8891289999999995</c:v>
                </c:pt>
                <c:pt idx="3850">
                  <c:v>0.88935999999999948</c:v>
                </c:pt>
                <c:pt idx="3851">
                  <c:v>0.88959100000000024</c:v>
                </c:pt>
                <c:pt idx="3852">
                  <c:v>0.88982200000000022</c:v>
                </c:pt>
                <c:pt idx="3853">
                  <c:v>0.89005299999999699</c:v>
                </c:pt>
                <c:pt idx="3854">
                  <c:v>0.89028399999999652</c:v>
                </c:pt>
                <c:pt idx="3855">
                  <c:v>0.89051499999999628</c:v>
                </c:pt>
                <c:pt idx="3856">
                  <c:v>0.89074600000000015</c:v>
                </c:pt>
                <c:pt idx="3857">
                  <c:v>0.89097700000000024</c:v>
                </c:pt>
                <c:pt idx="3858">
                  <c:v>0.89120800000000022</c:v>
                </c:pt>
                <c:pt idx="3859">
                  <c:v>0.89143899999999698</c:v>
                </c:pt>
                <c:pt idx="3860">
                  <c:v>0.89167000000000074</c:v>
                </c:pt>
                <c:pt idx="3861">
                  <c:v>0.8919009999999995</c:v>
                </c:pt>
                <c:pt idx="3862">
                  <c:v>0.89213199999999959</c:v>
                </c:pt>
                <c:pt idx="3863">
                  <c:v>0.89236299999999535</c:v>
                </c:pt>
                <c:pt idx="3864">
                  <c:v>0.89259400000000022</c:v>
                </c:pt>
                <c:pt idx="3865">
                  <c:v>0.89282500000000165</c:v>
                </c:pt>
                <c:pt idx="3866">
                  <c:v>0.89305600000000018</c:v>
                </c:pt>
                <c:pt idx="3867">
                  <c:v>0.89328699999999606</c:v>
                </c:pt>
                <c:pt idx="3868">
                  <c:v>0.89351799999999593</c:v>
                </c:pt>
                <c:pt idx="3869">
                  <c:v>0.89374900000000346</c:v>
                </c:pt>
                <c:pt idx="3870">
                  <c:v>0.89398000000000022</c:v>
                </c:pt>
                <c:pt idx="3871">
                  <c:v>0.89421099999999698</c:v>
                </c:pt>
                <c:pt idx="3872">
                  <c:v>0.89444200000000018</c:v>
                </c:pt>
                <c:pt idx="3873">
                  <c:v>0.8946729999999995</c:v>
                </c:pt>
                <c:pt idx="3874">
                  <c:v>0.89490399999999959</c:v>
                </c:pt>
                <c:pt idx="3875">
                  <c:v>0.89513500000000024</c:v>
                </c:pt>
                <c:pt idx="3876">
                  <c:v>0.89536599999999733</c:v>
                </c:pt>
                <c:pt idx="3877">
                  <c:v>0.89559699999999698</c:v>
                </c:pt>
                <c:pt idx="3878">
                  <c:v>0.89582800000000073</c:v>
                </c:pt>
                <c:pt idx="3879">
                  <c:v>0.89605899999999949</c:v>
                </c:pt>
                <c:pt idx="3880">
                  <c:v>0.89628999999999959</c:v>
                </c:pt>
                <c:pt idx="3881">
                  <c:v>0.89652100000000023</c:v>
                </c:pt>
                <c:pt idx="3882">
                  <c:v>0.89675200000000022</c:v>
                </c:pt>
                <c:pt idx="3883">
                  <c:v>0.89698299999999687</c:v>
                </c:pt>
                <c:pt idx="3884">
                  <c:v>0.8972139999999964</c:v>
                </c:pt>
                <c:pt idx="3885">
                  <c:v>0.89744499999999949</c:v>
                </c:pt>
                <c:pt idx="3886">
                  <c:v>0.89767600000000014</c:v>
                </c:pt>
                <c:pt idx="3887">
                  <c:v>0.89790700000000023</c:v>
                </c:pt>
                <c:pt idx="3888">
                  <c:v>0.89813799999999733</c:v>
                </c:pt>
                <c:pt idx="3889">
                  <c:v>0.89836899999999686</c:v>
                </c:pt>
                <c:pt idx="3890">
                  <c:v>0.89859999999999951</c:v>
                </c:pt>
                <c:pt idx="3891">
                  <c:v>0.89883099999999949</c:v>
                </c:pt>
                <c:pt idx="3892">
                  <c:v>0.89906199999999958</c:v>
                </c:pt>
                <c:pt idx="3893">
                  <c:v>0.89929300000000023</c:v>
                </c:pt>
                <c:pt idx="3894">
                  <c:v>0.89952399999999733</c:v>
                </c:pt>
                <c:pt idx="3895">
                  <c:v>0.89975500000000075</c:v>
                </c:pt>
                <c:pt idx="3896">
                  <c:v>0.89998599999999951</c:v>
                </c:pt>
                <c:pt idx="3897">
                  <c:v>0.9002169999999956</c:v>
                </c:pt>
                <c:pt idx="3898">
                  <c:v>0.90044800000000003</c:v>
                </c:pt>
                <c:pt idx="3899">
                  <c:v>0.90067900000000323</c:v>
                </c:pt>
                <c:pt idx="3900">
                  <c:v>0.90090999999999999</c:v>
                </c:pt>
                <c:pt idx="3901">
                  <c:v>0.90114099999999997</c:v>
                </c:pt>
                <c:pt idx="3902">
                  <c:v>0.90137199999999951</c:v>
                </c:pt>
                <c:pt idx="3903">
                  <c:v>0.90160299999999949</c:v>
                </c:pt>
                <c:pt idx="3904">
                  <c:v>0.90183400000000002</c:v>
                </c:pt>
                <c:pt idx="3905">
                  <c:v>0.90206500000000001</c:v>
                </c:pt>
                <c:pt idx="3906">
                  <c:v>0.90229599999999999</c:v>
                </c:pt>
                <c:pt idx="3907">
                  <c:v>0.90252699999999675</c:v>
                </c:pt>
                <c:pt idx="3908">
                  <c:v>0.90275799999999951</c:v>
                </c:pt>
                <c:pt idx="3909">
                  <c:v>0.90298899999999949</c:v>
                </c:pt>
                <c:pt idx="3910">
                  <c:v>0.90322000000000002</c:v>
                </c:pt>
                <c:pt idx="3911">
                  <c:v>0.903451</c:v>
                </c:pt>
                <c:pt idx="3912">
                  <c:v>0.90368199999999999</c:v>
                </c:pt>
                <c:pt idx="3913">
                  <c:v>0.90391299999999675</c:v>
                </c:pt>
                <c:pt idx="3914">
                  <c:v>0.9041439999999995</c:v>
                </c:pt>
                <c:pt idx="3915">
                  <c:v>0.90437499999999948</c:v>
                </c:pt>
                <c:pt idx="3916">
                  <c:v>0.90460600000000002</c:v>
                </c:pt>
                <c:pt idx="3917">
                  <c:v>0.904837</c:v>
                </c:pt>
                <c:pt idx="3918">
                  <c:v>0.90506799999999676</c:v>
                </c:pt>
                <c:pt idx="3919">
                  <c:v>0.90529899999999996</c:v>
                </c:pt>
                <c:pt idx="3920">
                  <c:v>0.9055299999999995</c:v>
                </c:pt>
                <c:pt idx="3921">
                  <c:v>0.90576099999999959</c:v>
                </c:pt>
                <c:pt idx="3922">
                  <c:v>0.90599200000000002</c:v>
                </c:pt>
                <c:pt idx="3923">
                  <c:v>0.906223</c:v>
                </c:pt>
                <c:pt idx="3924">
                  <c:v>0.90645399999999676</c:v>
                </c:pt>
                <c:pt idx="3925">
                  <c:v>0.90668499999999996</c:v>
                </c:pt>
                <c:pt idx="3926">
                  <c:v>0.9069159999999995</c:v>
                </c:pt>
                <c:pt idx="3927">
                  <c:v>0.90714699999999959</c:v>
                </c:pt>
                <c:pt idx="3928">
                  <c:v>0.90737800000000002</c:v>
                </c:pt>
                <c:pt idx="3929">
                  <c:v>0.90760900000000289</c:v>
                </c:pt>
                <c:pt idx="3930">
                  <c:v>0.90783999999999998</c:v>
                </c:pt>
                <c:pt idx="3931">
                  <c:v>0.90807099999999996</c:v>
                </c:pt>
                <c:pt idx="3932">
                  <c:v>0.9083019999999995</c:v>
                </c:pt>
                <c:pt idx="3933">
                  <c:v>0.90853299999999548</c:v>
                </c:pt>
                <c:pt idx="3934">
                  <c:v>0.90876400000000002</c:v>
                </c:pt>
                <c:pt idx="3935">
                  <c:v>0.90899500000000288</c:v>
                </c:pt>
                <c:pt idx="3936">
                  <c:v>0.90922599999999998</c:v>
                </c:pt>
                <c:pt idx="3937">
                  <c:v>0.90945699999999619</c:v>
                </c:pt>
                <c:pt idx="3938">
                  <c:v>0.9096879999999995</c:v>
                </c:pt>
                <c:pt idx="3939">
                  <c:v>0.90991899999999959</c:v>
                </c:pt>
                <c:pt idx="3940">
                  <c:v>0.91015000000000001</c:v>
                </c:pt>
                <c:pt idx="3941">
                  <c:v>0.910381</c:v>
                </c:pt>
                <c:pt idx="3942">
                  <c:v>0.91061199999999998</c:v>
                </c:pt>
                <c:pt idx="3943">
                  <c:v>0.91084299999999996</c:v>
                </c:pt>
                <c:pt idx="3944">
                  <c:v>0.9110739999999995</c:v>
                </c:pt>
                <c:pt idx="3945">
                  <c:v>0.91130499999999959</c:v>
                </c:pt>
                <c:pt idx="3946">
                  <c:v>0.91153599999999957</c:v>
                </c:pt>
                <c:pt idx="3947">
                  <c:v>0.91176699999999711</c:v>
                </c:pt>
                <c:pt idx="3948">
                  <c:v>0.91199799999999998</c:v>
                </c:pt>
                <c:pt idx="3949">
                  <c:v>0.91222899999999996</c:v>
                </c:pt>
                <c:pt idx="3950">
                  <c:v>0.91245999999999949</c:v>
                </c:pt>
                <c:pt idx="3951">
                  <c:v>0.91269099999999992</c:v>
                </c:pt>
                <c:pt idx="3952">
                  <c:v>0.91292200000000001</c:v>
                </c:pt>
                <c:pt idx="3953">
                  <c:v>0.91315299999999711</c:v>
                </c:pt>
                <c:pt idx="3954">
                  <c:v>0.91338399999999675</c:v>
                </c:pt>
                <c:pt idx="3955">
                  <c:v>0.91361499999999951</c:v>
                </c:pt>
                <c:pt idx="3956">
                  <c:v>0.91384599999999994</c:v>
                </c:pt>
                <c:pt idx="3957">
                  <c:v>0.91407699999999958</c:v>
                </c:pt>
                <c:pt idx="3958">
                  <c:v>0.91430800000000001</c:v>
                </c:pt>
                <c:pt idx="3959">
                  <c:v>0.9145389999999971</c:v>
                </c:pt>
                <c:pt idx="3960">
                  <c:v>0.91476999999999997</c:v>
                </c:pt>
                <c:pt idx="3961">
                  <c:v>0.91500099999999951</c:v>
                </c:pt>
                <c:pt idx="3962">
                  <c:v>0.91523199999999949</c:v>
                </c:pt>
                <c:pt idx="3963">
                  <c:v>0.91546299999999547</c:v>
                </c:pt>
                <c:pt idx="3964">
                  <c:v>0.91569400000000323</c:v>
                </c:pt>
                <c:pt idx="3965">
                  <c:v>0.91592499999999999</c:v>
                </c:pt>
                <c:pt idx="3966">
                  <c:v>0.91615599999999997</c:v>
                </c:pt>
                <c:pt idx="3967">
                  <c:v>0.91638699999999618</c:v>
                </c:pt>
                <c:pt idx="3968">
                  <c:v>0.91661799999999949</c:v>
                </c:pt>
                <c:pt idx="3969">
                  <c:v>0.9168490000000038</c:v>
                </c:pt>
                <c:pt idx="3970">
                  <c:v>0.91708000000000001</c:v>
                </c:pt>
                <c:pt idx="3971">
                  <c:v>0.91731099999999699</c:v>
                </c:pt>
                <c:pt idx="3972">
                  <c:v>0.91754199999999997</c:v>
                </c:pt>
                <c:pt idx="3973">
                  <c:v>0.91777299999999951</c:v>
                </c:pt>
                <c:pt idx="3974">
                  <c:v>0.91800399999999949</c:v>
                </c:pt>
                <c:pt idx="3975">
                  <c:v>0.91823500000000002</c:v>
                </c:pt>
                <c:pt idx="3976">
                  <c:v>0.91846599999999956</c:v>
                </c:pt>
                <c:pt idx="3977">
                  <c:v>0.91869699999999999</c:v>
                </c:pt>
                <c:pt idx="3978">
                  <c:v>0.91892799999999997</c:v>
                </c:pt>
                <c:pt idx="3979">
                  <c:v>0.9191589999999995</c:v>
                </c:pt>
                <c:pt idx="3980">
                  <c:v>0.91938999999999949</c:v>
                </c:pt>
                <c:pt idx="3981">
                  <c:v>0.91962100000000324</c:v>
                </c:pt>
                <c:pt idx="3982">
                  <c:v>0.919852</c:v>
                </c:pt>
                <c:pt idx="3983">
                  <c:v>0.92008299999999676</c:v>
                </c:pt>
                <c:pt idx="3984">
                  <c:v>0.92031399999999652</c:v>
                </c:pt>
                <c:pt idx="3985">
                  <c:v>0.9205449999999995</c:v>
                </c:pt>
                <c:pt idx="3986">
                  <c:v>0.92077599999999993</c:v>
                </c:pt>
                <c:pt idx="3987">
                  <c:v>0.92100700000000002</c:v>
                </c:pt>
                <c:pt idx="3988">
                  <c:v>0.921238</c:v>
                </c:pt>
                <c:pt idx="3989">
                  <c:v>0.92146899999999676</c:v>
                </c:pt>
                <c:pt idx="3990">
                  <c:v>0.92170000000000063</c:v>
                </c:pt>
                <c:pt idx="3991">
                  <c:v>0.9219309999999995</c:v>
                </c:pt>
                <c:pt idx="3992">
                  <c:v>0.92216199999999959</c:v>
                </c:pt>
                <c:pt idx="3993">
                  <c:v>0.92239300000000002</c:v>
                </c:pt>
                <c:pt idx="3994">
                  <c:v>0.92262400000000289</c:v>
                </c:pt>
                <c:pt idx="3995">
                  <c:v>0.92285499999999998</c:v>
                </c:pt>
                <c:pt idx="3996">
                  <c:v>0.92308599999999996</c:v>
                </c:pt>
                <c:pt idx="3997">
                  <c:v>0.92331699999999617</c:v>
                </c:pt>
                <c:pt idx="3998">
                  <c:v>0.92354799999999959</c:v>
                </c:pt>
                <c:pt idx="3999">
                  <c:v>0.92377900000000324</c:v>
                </c:pt>
                <c:pt idx="4000">
                  <c:v>0.92401</c:v>
                </c:pt>
                <c:pt idx="4001">
                  <c:v>0.92424099999999998</c:v>
                </c:pt>
                <c:pt idx="4002">
                  <c:v>0.92447199999999996</c:v>
                </c:pt>
                <c:pt idx="4003">
                  <c:v>0.9247029999999995</c:v>
                </c:pt>
                <c:pt idx="4004">
                  <c:v>0.92493399999999959</c:v>
                </c:pt>
                <c:pt idx="4005">
                  <c:v>0.92516500000000002</c:v>
                </c:pt>
                <c:pt idx="4006">
                  <c:v>0.925396</c:v>
                </c:pt>
                <c:pt idx="4007">
                  <c:v>0.92562699999999998</c:v>
                </c:pt>
                <c:pt idx="4008">
                  <c:v>0.92585799999999996</c:v>
                </c:pt>
                <c:pt idx="4009">
                  <c:v>0.9260889999999995</c:v>
                </c:pt>
                <c:pt idx="4010">
                  <c:v>0.92631999999999959</c:v>
                </c:pt>
                <c:pt idx="4011">
                  <c:v>0.92655100000000001</c:v>
                </c:pt>
                <c:pt idx="4012">
                  <c:v>0.92678199999999999</c:v>
                </c:pt>
                <c:pt idx="4013">
                  <c:v>0.92701299999999676</c:v>
                </c:pt>
                <c:pt idx="4014">
                  <c:v>0.92724399999999996</c:v>
                </c:pt>
                <c:pt idx="4015">
                  <c:v>0.92747499999999949</c:v>
                </c:pt>
                <c:pt idx="4016">
                  <c:v>0.92770599999999992</c:v>
                </c:pt>
                <c:pt idx="4017">
                  <c:v>0.92793700000000001</c:v>
                </c:pt>
                <c:pt idx="4018">
                  <c:v>0.92816799999999711</c:v>
                </c:pt>
                <c:pt idx="4019">
                  <c:v>0.92839899999999997</c:v>
                </c:pt>
                <c:pt idx="4020">
                  <c:v>0.92863000000000062</c:v>
                </c:pt>
                <c:pt idx="4021">
                  <c:v>0.92886099999999949</c:v>
                </c:pt>
                <c:pt idx="4022">
                  <c:v>0.92909199999999992</c:v>
                </c:pt>
                <c:pt idx="4023">
                  <c:v>0.92932300000000001</c:v>
                </c:pt>
                <c:pt idx="4024">
                  <c:v>0.9295539999999971</c:v>
                </c:pt>
                <c:pt idx="4025">
                  <c:v>0.92978499999999997</c:v>
                </c:pt>
                <c:pt idx="4026">
                  <c:v>0.93001599999999951</c:v>
                </c:pt>
                <c:pt idx="4027">
                  <c:v>0.93024699999999949</c:v>
                </c:pt>
                <c:pt idx="4028">
                  <c:v>0.93047799999999958</c:v>
                </c:pt>
                <c:pt idx="4029">
                  <c:v>0.93070900000000323</c:v>
                </c:pt>
                <c:pt idx="4030">
                  <c:v>0.93093999999999999</c:v>
                </c:pt>
                <c:pt idx="4031">
                  <c:v>0.93117099999999997</c:v>
                </c:pt>
                <c:pt idx="4032">
                  <c:v>0.93140199999999951</c:v>
                </c:pt>
                <c:pt idx="4033">
                  <c:v>0.93163299999999949</c:v>
                </c:pt>
                <c:pt idx="4034">
                  <c:v>0.93186400000000003</c:v>
                </c:pt>
                <c:pt idx="4035">
                  <c:v>0.93209500000000323</c:v>
                </c:pt>
                <c:pt idx="4036">
                  <c:v>0.93232599999999999</c:v>
                </c:pt>
                <c:pt idx="4037">
                  <c:v>0.93255699999999675</c:v>
                </c:pt>
                <c:pt idx="4038">
                  <c:v>0.93278799999999951</c:v>
                </c:pt>
                <c:pt idx="4039">
                  <c:v>0.93301899999999949</c:v>
                </c:pt>
                <c:pt idx="4040">
                  <c:v>0.93325000000000002</c:v>
                </c:pt>
                <c:pt idx="4041">
                  <c:v>0.93348100000000001</c:v>
                </c:pt>
                <c:pt idx="4042">
                  <c:v>0.93371199999999999</c:v>
                </c:pt>
                <c:pt idx="4043">
                  <c:v>0.93394299999999997</c:v>
                </c:pt>
                <c:pt idx="4044">
                  <c:v>0.9341739999999995</c:v>
                </c:pt>
                <c:pt idx="4045">
                  <c:v>0.93440499999999949</c:v>
                </c:pt>
                <c:pt idx="4046">
                  <c:v>0.93463600000000002</c:v>
                </c:pt>
                <c:pt idx="4047">
                  <c:v>0.934867</c:v>
                </c:pt>
                <c:pt idx="4048">
                  <c:v>0.93509799999999998</c:v>
                </c:pt>
                <c:pt idx="4049">
                  <c:v>0.93532899999999997</c:v>
                </c:pt>
                <c:pt idx="4050">
                  <c:v>0.9355599999999995</c:v>
                </c:pt>
                <c:pt idx="4051">
                  <c:v>0.93579099999999993</c:v>
                </c:pt>
                <c:pt idx="4052">
                  <c:v>0.93602200000000002</c:v>
                </c:pt>
                <c:pt idx="4053">
                  <c:v>0.936253</c:v>
                </c:pt>
                <c:pt idx="4054">
                  <c:v>0.93648399999999676</c:v>
                </c:pt>
                <c:pt idx="4055">
                  <c:v>0.93671499999999996</c:v>
                </c:pt>
                <c:pt idx="4056">
                  <c:v>0.93694599999999995</c:v>
                </c:pt>
                <c:pt idx="4057">
                  <c:v>0.93717699999999959</c:v>
                </c:pt>
                <c:pt idx="4058">
                  <c:v>0.93740800000000002</c:v>
                </c:pt>
                <c:pt idx="4059">
                  <c:v>0.937639000000003</c:v>
                </c:pt>
                <c:pt idx="4060">
                  <c:v>0.93786999999999998</c:v>
                </c:pt>
                <c:pt idx="4061">
                  <c:v>0.93810099999999996</c:v>
                </c:pt>
                <c:pt idx="4062">
                  <c:v>0.9383319999999995</c:v>
                </c:pt>
                <c:pt idx="4063">
                  <c:v>0.93856299999999548</c:v>
                </c:pt>
                <c:pt idx="4064">
                  <c:v>0.93879400000000324</c:v>
                </c:pt>
                <c:pt idx="4065">
                  <c:v>0.93902500000000289</c:v>
                </c:pt>
                <c:pt idx="4066">
                  <c:v>0.93925599999999998</c:v>
                </c:pt>
                <c:pt idx="4067">
                  <c:v>0.93948699999999619</c:v>
                </c:pt>
                <c:pt idx="4068">
                  <c:v>0.9397179999999995</c:v>
                </c:pt>
                <c:pt idx="4069">
                  <c:v>0.93994899999999992</c:v>
                </c:pt>
                <c:pt idx="4070">
                  <c:v>0.94018000000000002</c:v>
                </c:pt>
                <c:pt idx="4071">
                  <c:v>0.940411</c:v>
                </c:pt>
                <c:pt idx="4072">
                  <c:v>0.94064200000000064</c:v>
                </c:pt>
                <c:pt idx="4073">
                  <c:v>0.94087299999999996</c:v>
                </c:pt>
                <c:pt idx="4074">
                  <c:v>0.9411039999999995</c:v>
                </c:pt>
                <c:pt idx="4075">
                  <c:v>0.94133499999999959</c:v>
                </c:pt>
                <c:pt idx="4076">
                  <c:v>0.94156599999999957</c:v>
                </c:pt>
                <c:pt idx="4077">
                  <c:v>0.94179700000000288</c:v>
                </c:pt>
                <c:pt idx="4078">
                  <c:v>0.94202799999999998</c:v>
                </c:pt>
                <c:pt idx="4079">
                  <c:v>0.94225899999999996</c:v>
                </c:pt>
                <c:pt idx="4080">
                  <c:v>0.94248999999999949</c:v>
                </c:pt>
                <c:pt idx="4081">
                  <c:v>0.94272099999999992</c:v>
                </c:pt>
                <c:pt idx="4082">
                  <c:v>0.94295200000000001</c:v>
                </c:pt>
                <c:pt idx="4083">
                  <c:v>0.94318299999999711</c:v>
                </c:pt>
                <c:pt idx="4084">
                  <c:v>0.94341399999999676</c:v>
                </c:pt>
                <c:pt idx="4085">
                  <c:v>0.94364500000000429</c:v>
                </c:pt>
                <c:pt idx="4086">
                  <c:v>0.94387599999999994</c:v>
                </c:pt>
                <c:pt idx="4087">
                  <c:v>0.94410699999999959</c:v>
                </c:pt>
                <c:pt idx="4088">
                  <c:v>0.94433800000000001</c:v>
                </c:pt>
                <c:pt idx="4089">
                  <c:v>0.94456899999999711</c:v>
                </c:pt>
                <c:pt idx="4090">
                  <c:v>0.94480000000000064</c:v>
                </c:pt>
                <c:pt idx="4091">
                  <c:v>0.94503099999999951</c:v>
                </c:pt>
                <c:pt idx="4092">
                  <c:v>0.94526199999999949</c:v>
                </c:pt>
                <c:pt idx="4093">
                  <c:v>0.94549299999999958</c:v>
                </c:pt>
                <c:pt idx="4094">
                  <c:v>0.94572400000000323</c:v>
                </c:pt>
                <c:pt idx="4095">
                  <c:v>0.94595499999999999</c:v>
                </c:pt>
                <c:pt idx="4096">
                  <c:v>0.94618599999999997</c:v>
                </c:pt>
                <c:pt idx="4097">
                  <c:v>0.94641699999999618</c:v>
                </c:pt>
                <c:pt idx="4098">
                  <c:v>0.94664799999999993</c:v>
                </c:pt>
                <c:pt idx="4099">
                  <c:v>0.9468790000000038</c:v>
                </c:pt>
                <c:pt idx="4100">
                  <c:v>0.94711000000000001</c:v>
                </c:pt>
                <c:pt idx="4101">
                  <c:v>0.94734099999999999</c:v>
                </c:pt>
                <c:pt idx="4102">
                  <c:v>0.94757199999999997</c:v>
                </c:pt>
                <c:pt idx="4103">
                  <c:v>0.94780299999999951</c:v>
                </c:pt>
                <c:pt idx="4104">
                  <c:v>0.94803399999999949</c:v>
                </c:pt>
                <c:pt idx="4105">
                  <c:v>0.94826500000000002</c:v>
                </c:pt>
                <c:pt idx="4106">
                  <c:v>0.94849600000000001</c:v>
                </c:pt>
                <c:pt idx="4107">
                  <c:v>0.94872699999999999</c:v>
                </c:pt>
                <c:pt idx="4108">
                  <c:v>0.94895799999999997</c:v>
                </c:pt>
                <c:pt idx="4109">
                  <c:v>0.94918899999999951</c:v>
                </c:pt>
                <c:pt idx="4110">
                  <c:v>0.94941999999999949</c:v>
                </c:pt>
                <c:pt idx="4111">
                  <c:v>0.94965100000000346</c:v>
                </c:pt>
                <c:pt idx="4112">
                  <c:v>0.949882</c:v>
                </c:pt>
                <c:pt idx="4113">
                  <c:v>0.95011299999999677</c:v>
                </c:pt>
                <c:pt idx="4114">
                  <c:v>0.95034399999999997</c:v>
                </c:pt>
                <c:pt idx="4115">
                  <c:v>0.9505749999999995</c:v>
                </c:pt>
                <c:pt idx="4116">
                  <c:v>0.95080599999999993</c:v>
                </c:pt>
                <c:pt idx="4117">
                  <c:v>0.95103700000000002</c:v>
                </c:pt>
                <c:pt idx="4118">
                  <c:v>0.951268</c:v>
                </c:pt>
                <c:pt idx="4119">
                  <c:v>0.95149899999999998</c:v>
                </c:pt>
                <c:pt idx="4120">
                  <c:v>0.95173000000000063</c:v>
                </c:pt>
                <c:pt idx="4121">
                  <c:v>0.9519609999999995</c:v>
                </c:pt>
                <c:pt idx="4122">
                  <c:v>0.95219199999999993</c:v>
                </c:pt>
                <c:pt idx="4123">
                  <c:v>0.95242300000000002</c:v>
                </c:pt>
                <c:pt idx="4124">
                  <c:v>0.95265400000000311</c:v>
                </c:pt>
                <c:pt idx="4125">
                  <c:v>0.95288499999999998</c:v>
                </c:pt>
                <c:pt idx="4126">
                  <c:v>0.95311599999999996</c:v>
                </c:pt>
                <c:pt idx="4127">
                  <c:v>0.9533469999999995</c:v>
                </c:pt>
                <c:pt idx="4128">
                  <c:v>0.95357799999999959</c:v>
                </c:pt>
                <c:pt idx="4129">
                  <c:v>0.95380900000000324</c:v>
                </c:pt>
                <c:pt idx="4130">
                  <c:v>0.95404000000000289</c:v>
                </c:pt>
                <c:pt idx="4131">
                  <c:v>0.95427099999999998</c:v>
                </c:pt>
                <c:pt idx="4132">
                  <c:v>0.95450199999999996</c:v>
                </c:pt>
                <c:pt idx="4133">
                  <c:v>0.9547329999999995</c:v>
                </c:pt>
                <c:pt idx="4134">
                  <c:v>0.95496399999999959</c:v>
                </c:pt>
                <c:pt idx="4135">
                  <c:v>0.95519500000000324</c:v>
                </c:pt>
                <c:pt idx="4136">
                  <c:v>0.955426</c:v>
                </c:pt>
                <c:pt idx="4137">
                  <c:v>0.95565699999999998</c:v>
                </c:pt>
                <c:pt idx="4138">
                  <c:v>0.95588799999999996</c:v>
                </c:pt>
                <c:pt idx="4139">
                  <c:v>0.9561189999999995</c:v>
                </c:pt>
                <c:pt idx="4140">
                  <c:v>0.95634999999999992</c:v>
                </c:pt>
                <c:pt idx="4141">
                  <c:v>0.95658100000000001</c:v>
                </c:pt>
                <c:pt idx="4142">
                  <c:v>0.956812</c:v>
                </c:pt>
                <c:pt idx="4143">
                  <c:v>0.95704299999999998</c:v>
                </c:pt>
                <c:pt idx="4144">
                  <c:v>0.95727399999999996</c:v>
                </c:pt>
                <c:pt idx="4145">
                  <c:v>0.9575049999999995</c:v>
                </c:pt>
                <c:pt idx="4146">
                  <c:v>0.95773599999999992</c:v>
                </c:pt>
                <c:pt idx="4147">
                  <c:v>0.95796700000000001</c:v>
                </c:pt>
                <c:pt idx="4148">
                  <c:v>0.95819799999999999</c:v>
                </c:pt>
                <c:pt idx="4149">
                  <c:v>0.95842899999999998</c:v>
                </c:pt>
                <c:pt idx="4150">
                  <c:v>0.95866000000000062</c:v>
                </c:pt>
                <c:pt idx="4151">
                  <c:v>0.95889099999999994</c:v>
                </c:pt>
                <c:pt idx="4152">
                  <c:v>0.95912199999999992</c:v>
                </c:pt>
                <c:pt idx="4153">
                  <c:v>0.95935300000000001</c:v>
                </c:pt>
                <c:pt idx="4154">
                  <c:v>0.95958399999999711</c:v>
                </c:pt>
                <c:pt idx="4155">
                  <c:v>0.95981499999999997</c:v>
                </c:pt>
                <c:pt idx="4156">
                  <c:v>0.96004599999999995</c:v>
                </c:pt>
                <c:pt idx="4157">
                  <c:v>0.96027699999999949</c:v>
                </c:pt>
                <c:pt idx="4158">
                  <c:v>0.96050799999999958</c:v>
                </c:pt>
                <c:pt idx="4159">
                  <c:v>0.96073900000000323</c:v>
                </c:pt>
                <c:pt idx="4160">
                  <c:v>0.96096999999999999</c:v>
                </c:pt>
                <c:pt idx="4161">
                  <c:v>0.96120099999999997</c:v>
                </c:pt>
                <c:pt idx="4162">
                  <c:v>0.96143199999999951</c:v>
                </c:pt>
                <c:pt idx="4163">
                  <c:v>0.96166299999999949</c:v>
                </c:pt>
                <c:pt idx="4164">
                  <c:v>0.9618940000000038</c:v>
                </c:pt>
                <c:pt idx="4165">
                  <c:v>0.96212500000000323</c:v>
                </c:pt>
                <c:pt idx="4166">
                  <c:v>0.96235599999999999</c:v>
                </c:pt>
                <c:pt idx="4167">
                  <c:v>0.96258699999999675</c:v>
                </c:pt>
                <c:pt idx="4168">
                  <c:v>0.96281799999999951</c:v>
                </c:pt>
                <c:pt idx="4169">
                  <c:v>0.96304899999999993</c:v>
                </c:pt>
                <c:pt idx="4170">
                  <c:v>0.96328000000000003</c:v>
                </c:pt>
                <c:pt idx="4171">
                  <c:v>0.96351100000000001</c:v>
                </c:pt>
                <c:pt idx="4172">
                  <c:v>0.96374200000000065</c:v>
                </c:pt>
                <c:pt idx="4173">
                  <c:v>0.96397299999999997</c:v>
                </c:pt>
                <c:pt idx="4174">
                  <c:v>0.96420399999999951</c:v>
                </c:pt>
                <c:pt idx="4175">
                  <c:v>0.96443499999999949</c:v>
                </c:pt>
                <c:pt idx="4176">
                  <c:v>0.96466600000000002</c:v>
                </c:pt>
                <c:pt idx="4177">
                  <c:v>0.96489700000000322</c:v>
                </c:pt>
                <c:pt idx="4178">
                  <c:v>0.96512799999999999</c:v>
                </c:pt>
                <c:pt idx="4179">
                  <c:v>0.96535899999999997</c:v>
                </c:pt>
                <c:pt idx="4180">
                  <c:v>0.9655899999999995</c:v>
                </c:pt>
                <c:pt idx="4181">
                  <c:v>0.96582099999999993</c:v>
                </c:pt>
                <c:pt idx="4182">
                  <c:v>0.96605200000000002</c:v>
                </c:pt>
                <c:pt idx="4183">
                  <c:v>0.966283</c:v>
                </c:pt>
                <c:pt idx="4184">
                  <c:v>0.96651399999999676</c:v>
                </c:pt>
                <c:pt idx="4185">
                  <c:v>0.96674500000000441</c:v>
                </c:pt>
                <c:pt idx="4186">
                  <c:v>0.96697599999999995</c:v>
                </c:pt>
                <c:pt idx="4187">
                  <c:v>0.96720699999999959</c:v>
                </c:pt>
                <c:pt idx="4188">
                  <c:v>0.96743800000000002</c:v>
                </c:pt>
                <c:pt idx="4189">
                  <c:v>0.96766900000000311</c:v>
                </c:pt>
                <c:pt idx="4190">
                  <c:v>0.96790000000000065</c:v>
                </c:pt>
                <c:pt idx="4191">
                  <c:v>0.96813099999999996</c:v>
                </c:pt>
                <c:pt idx="4192">
                  <c:v>0.9683619999999995</c:v>
                </c:pt>
                <c:pt idx="4193">
                  <c:v>0.96859299999999959</c:v>
                </c:pt>
                <c:pt idx="4194">
                  <c:v>0.96882400000000324</c:v>
                </c:pt>
                <c:pt idx="4195">
                  <c:v>0.96905500000000289</c:v>
                </c:pt>
                <c:pt idx="4196">
                  <c:v>0.96928599999999998</c:v>
                </c:pt>
                <c:pt idx="4197">
                  <c:v>0.96951699999999619</c:v>
                </c:pt>
                <c:pt idx="4198">
                  <c:v>0.96974799999999994</c:v>
                </c:pt>
                <c:pt idx="4199">
                  <c:v>0.96997899999999992</c:v>
                </c:pt>
                <c:pt idx="4200">
                  <c:v>0.97020999999999979</c:v>
                </c:pt>
                <c:pt idx="4201">
                  <c:v>0.97044100000000266</c:v>
                </c:pt>
                <c:pt idx="4202">
                  <c:v>0.97067200000000065</c:v>
                </c:pt>
                <c:pt idx="4203">
                  <c:v>0.97090299999999941</c:v>
                </c:pt>
                <c:pt idx="4204">
                  <c:v>0.97113399999999939</c:v>
                </c:pt>
                <c:pt idx="4205">
                  <c:v>0.97136499999999948</c:v>
                </c:pt>
                <c:pt idx="4206">
                  <c:v>0.97159599999999979</c:v>
                </c:pt>
                <c:pt idx="4207">
                  <c:v>0.97182700000000266</c:v>
                </c:pt>
                <c:pt idx="4208">
                  <c:v>0.97205799999999976</c:v>
                </c:pt>
                <c:pt idx="4209">
                  <c:v>0.9722889999999994</c:v>
                </c:pt>
                <c:pt idx="4210">
                  <c:v>0.97251999999999938</c:v>
                </c:pt>
                <c:pt idx="4211">
                  <c:v>0.9727509999999997</c:v>
                </c:pt>
                <c:pt idx="4212">
                  <c:v>0.97298199999999979</c:v>
                </c:pt>
                <c:pt idx="4213">
                  <c:v>0.97321299999999689</c:v>
                </c:pt>
                <c:pt idx="4214">
                  <c:v>0.97344399999999953</c:v>
                </c:pt>
                <c:pt idx="4215">
                  <c:v>0.97367500000000395</c:v>
                </c:pt>
                <c:pt idx="4216">
                  <c:v>0.97390599999999972</c:v>
                </c:pt>
                <c:pt idx="4217">
                  <c:v>0.97413699999999948</c:v>
                </c:pt>
                <c:pt idx="4218">
                  <c:v>0.97436799999999946</c:v>
                </c:pt>
                <c:pt idx="4219">
                  <c:v>0.97459899999999977</c:v>
                </c:pt>
                <c:pt idx="4220">
                  <c:v>0.97483000000000064</c:v>
                </c:pt>
                <c:pt idx="4221">
                  <c:v>0.9750609999999994</c:v>
                </c:pt>
                <c:pt idx="4222">
                  <c:v>0.97529199999999971</c:v>
                </c:pt>
                <c:pt idx="4223">
                  <c:v>0.97552299999999947</c:v>
                </c:pt>
                <c:pt idx="4224">
                  <c:v>0.97575400000000301</c:v>
                </c:pt>
                <c:pt idx="4225">
                  <c:v>0.97598499999999977</c:v>
                </c:pt>
                <c:pt idx="4226">
                  <c:v>0.97621599999999953</c:v>
                </c:pt>
                <c:pt idx="4227">
                  <c:v>0.9764469999999994</c:v>
                </c:pt>
                <c:pt idx="4228">
                  <c:v>0.97667799999999971</c:v>
                </c:pt>
                <c:pt idx="4229">
                  <c:v>0.97690900000000336</c:v>
                </c:pt>
                <c:pt idx="4230">
                  <c:v>0.97714000000000301</c:v>
                </c:pt>
                <c:pt idx="4231">
                  <c:v>0.97737099999999977</c:v>
                </c:pt>
                <c:pt idx="4232">
                  <c:v>0.97760200000000064</c:v>
                </c:pt>
                <c:pt idx="4233">
                  <c:v>0.9778329999999994</c:v>
                </c:pt>
                <c:pt idx="4234">
                  <c:v>0.97806399999999938</c:v>
                </c:pt>
                <c:pt idx="4235">
                  <c:v>0.97829500000000336</c:v>
                </c:pt>
                <c:pt idx="4236">
                  <c:v>0.97852599999999978</c:v>
                </c:pt>
                <c:pt idx="4237">
                  <c:v>0.97875699999999977</c:v>
                </c:pt>
                <c:pt idx="4238">
                  <c:v>0.97898799999999953</c:v>
                </c:pt>
                <c:pt idx="4239">
                  <c:v>0.9792189999999994</c:v>
                </c:pt>
                <c:pt idx="4240">
                  <c:v>0.97944999999999971</c:v>
                </c:pt>
                <c:pt idx="4241">
                  <c:v>0.97968100000000335</c:v>
                </c:pt>
                <c:pt idx="4242">
                  <c:v>0.97991199999999978</c:v>
                </c:pt>
                <c:pt idx="4243">
                  <c:v>0.98014299999999688</c:v>
                </c:pt>
                <c:pt idx="4244">
                  <c:v>0.98037399999999675</c:v>
                </c:pt>
                <c:pt idx="4245">
                  <c:v>0.9806049999999995</c:v>
                </c:pt>
                <c:pt idx="4246">
                  <c:v>0.98083599999999949</c:v>
                </c:pt>
                <c:pt idx="4247">
                  <c:v>0.98106699999999558</c:v>
                </c:pt>
                <c:pt idx="4248">
                  <c:v>0.981298</c:v>
                </c:pt>
                <c:pt idx="4249">
                  <c:v>0.98152899999999677</c:v>
                </c:pt>
                <c:pt idx="4250">
                  <c:v>0.98175999999999997</c:v>
                </c:pt>
                <c:pt idx="4251">
                  <c:v>0.9819909999999995</c:v>
                </c:pt>
                <c:pt idx="4252">
                  <c:v>0.98222199999999948</c:v>
                </c:pt>
                <c:pt idx="4253">
                  <c:v>0.98245299999999547</c:v>
                </c:pt>
                <c:pt idx="4254">
                  <c:v>0.982684</c:v>
                </c:pt>
                <c:pt idx="4255">
                  <c:v>0.98291499999999676</c:v>
                </c:pt>
                <c:pt idx="4256">
                  <c:v>0.98314599999999996</c:v>
                </c:pt>
                <c:pt idx="4257">
                  <c:v>0.98337699999999617</c:v>
                </c:pt>
                <c:pt idx="4258">
                  <c:v>0.98360799999999959</c:v>
                </c:pt>
                <c:pt idx="4259">
                  <c:v>0.98383900000000002</c:v>
                </c:pt>
                <c:pt idx="4260">
                  <c:v>0.98407</c:v>
                </c:pt>
                <c:pt idx="4261">
                  <c:v>0.98430099999999676</c:v>
                </c:pt>
                <c:pt idx="4262">
                  <c:v>0.98453199999999619</c:v>
                </c:pt>
                <c:pt idx="4263">
                  <c:v>0.98476299999999617</c:v>
                </c:pt>
                <c:pt idx="4264">
                  <c:v>0.98499399999999959</c:v>
                </c:pt>
                <c:pt idx="4265">
                  <c:v>0.98522500000000002</c:v>
                </c:pt>
                <c:pt idx="4266">
                  <c:v>0.98545599999999856</c:v>
                </c:pt>
                <c:pt idx="4267">
                  <c:v>0.98568699999999676</c:v>
                </c:pt>
                <c:pt idx="4268">
                  <c:v>0.98591799999999619</c:v>
                </c:pt>
                <c:pt idx="4269">
                  <c:v>0.9861489999999995</c:v>
                </c:pt>
                <c:pt idx="4270">
                  <c:v>0.98637999999999959</c:v>
                </c:pt>
                <c:pt idx="4271">
                  <c:v>0.98661100000000002</c:v>
                </c:pt>
                <c:pt idx="4272">
                  <c:v>0.986842</c:v>
                </c:pt>
                <c:pt idx="4273">
                  <c:v>0.98707299999999676</c:v>
                </c:pt>
                <c:pt idx="4274">
                  <c:v>0.98730399999999618</c:v>
                </c:pt>
                <c:pt idx="4275">
                  <c:v>0.98753499999999561</c:v>
                </c:pt>
                <c:pt idx="4276">
                  <c:v>0.98776599999999959</c:v>
                </c:pt>
                <c:pt idx="4277">
                  <c:v>0.98799700000000001</c:v>
                </c:pt>
                <c:pt idx="4278">
                  <c:v>0.988228</c:v>
                </c:pt>
                <c:pt idx="4279">
                  <c:v>0.98845899999999676</c:v>
                </c:pt>
                <c:pt idx="4280">
                  <c:v>0.98868999999999996</c:v>
                </c:pt>
                <c:pt idx="4281">
                  <c:v>0.98892099999999949</c:v>
                </c:pt>
                <c:pt idx="4282">
                  <c:v>0.98915199999999959</c:v>
                </c:pt>
                <c:pt idx="4283">
                  <c:v>0.98938299999999491</c:v>
                </c:pt>
                <c:pt idx="4284">
                  <c:v>0.98961399999999711</c:v>
                </c:pt>
                <c:pt idx="4285">
                  <c:v>0.98984499999999997</c:v>
                </c:pt>
                <c:pt idx="4286">
                  <c:v>0.99007599999999996</c:v>
                </c:pt>
                <c:pt idx="4287">
                  <c:v>0.99030699999999561</c:v>
                </c:pt>
                <c:pt idx="4288">
                  <c:v>0.99053799999999548</c:v>
                </c:pt>
                <c:pt idx="4289">
                  <c:v>0.99076900000000001</c:v>
                </c:pt>
                <c:pt idx="4290">
                  <c:v>0.99099999999999999</c:v>
                </c:pt>
                <c:pt idx="4291">
                  <c:v>0.99123099999999675</c:v>
                </c:pt>
                <c:pt idx="4292">
                  <c:v>0.99146199999999618</c:v>
                </c:pt>
                <c:pt idx="4293">
                  <c:v>0.99169299999999949</c:v>
                </c:pt>
                <c:pt idx="4294">
                  <c:v>0.99192399999999958</c:v>
                </c:pt>
                <c:pt idx="4295">
                  <c:v>0.99215500000000001</c:v>
                </c:pt>
                <c:pt idx="4296">
                  <c:v>0.9923859999999971</c:v>
                </c:pt>
                <c:pt idx="4297">
                  <c:v>0.99261699999999675</c:v>
                </c:pt>
                <c:pt idx="4298">
                  <c:v>0.99284799999999951</c:v>
                </c:pt>
                <c:pt idx="4299">
                  <c:v>0.99307899999999949</c:v>
                </c:pt>
                <c:pt idx="4300">
                  <c:v>0.99330999999999958</c:v>
                </c:pt>
                <c:pt idx="4301">
                  <c:v>0.99354100000000001</c:v>
                </c:pt>
                <c:pt idx="4302">
                  <c:v>0.99377199999999999</c:v>
                </c:pt>
                <c:pt idx="4303">
                  <c:v>0.99400299999999675</c:v>
                </c:pt>
                <c:pt idx="4304">
                  <c:v>0.99423399999999618</c:v>
                </c:pt>
                <c:pt idx="4305">
                  <c:v>0.9944649999999956</c:v>
                </c:pt>
                <c:pt idx="4306">
                  <c:v>0.99469600000000002</c:v>
                </c:pt>
                <c:pt idx="4307">
                  <c:v>0.99492700000000001</c:v>
                </c:pt>
                <c:pt idx="4308">
                  <c:v>0.99515799999999688</c:v>
                </c:pt>
                <c:pt idx="4309">
                  <c:v>0.99538899999999675</c:v>
                </c:pt>
                <c:pt idx="4310">
                  <c:v>0.99561999999999951</c:v>
                </c:pt>
                <c:pt idx="4311">
                  <c:v>0.99585099999999949</c:v>
                </c:pt>
                <c:pt idx="4312">
                  <c:v>0.99608199999999958</c:v>
                </c:pt>
                <c:pt idx="4313">
                  <c:v>0.99631299999999479</c:v>
                </c:pt>
                <c:pt idx="4314">
                  <c:v>0.99654399999999677</c:v>
                </c:pt>
                <c:pt idx="4315">
                  <c:v>0.99677499999999997</c:v>
                </c:pt>
                <c:pt idx="4316">
                  <c:v>0.9970059999999995</c:v>
                </c:pt>
                <c:pt idx="4317">
                  <c:v>0.99723699999999549</c:v>
                </c:pt>
                <c:pt idx="4318">
                  <c:v>0.99746799999999558</c:v>
                </c:pt>
                <c:pt idx="4319">
                  <c:v>0.99769900000000322</c:v>
                </c:pt>
                <c:pt idx="4320">
                  <c:v>0.99792999999999998</c:v>
                </c:pt>
                <c:pt idx="4321">
                  <c:v>0.99816099999999641</c:v>
                </c:pt>
                <c:pt idx="4322">
                  <c:v>0.9983919999999995</c:v>
                </c:pt>
                <c:pt idx="4323">
                  <c:v>0.99862299999999959</c:v>
                </c:pt>
                <c:pt idx="4324">
                  <c:v>0.99885400000000002</c:v>
                </c:pt>
                <c:pt idx="4325">
                  <c:v>0.999085</c:v>
                </c:pt>
                <c:pt idx="4326">
                  <c:v>0.99931599999999676</c:v>
                </c:pt>
                <c:pt idx="4327">
                  <c:v>0.99954699999999619</c:v>
                </c:pt>
                <c:pt idx="4328">
                  <c:v>0.9997779999999995</c:v>
                </c:pt>
                <c:pt idx="4329">
                  <c:v>1.0000089999999999</c:v>
                </c:pt>
                <c:pt idx="4330">
                  <c:v>1.00024</c:v>
                </c:pt>
                <c:pt idx="4331">
                  <c:v>1.0004709999999999</c:v>
                </c:pt>
                <c:pt idx="4332">
                  <c:v>1.000702</c:v>
                </c:pt>
                <c:pt idx="4333">
                  <c:v>1.0009329999999999</c:v>
                </c:pt>
                <c:pt idx="4334">
                  <c:v>1.0011639999999944</c:v>
                </c:pt>
                <c:pt idx="4335">
                  <c:v>1.0013949999999916</c:v>
                </c:pt>
                <c:pt idx="4336">
                  <c:v>1.0016259999999935</c:v>
                </c:pt>
                <c:pt idx="4337">
                  <c:v>1.001857</c:v>
                </c:pt>
                <c:pt idx="4338">
                  <c:v>1.0020880000000001</c:v>
                </c:pt>
                <c:pt idx="4339">
                  <c:v>1.0023190000000002</c:v>
                </c:pt>
                <c:pt idx="4340">
                  <c:v>1.0025500000000001</c:v>
                </c:pt>
                <c:pt idx="4341">
                  <c:v>1.0027809999999999</c:v>
                </c:pt>
                <c:pt idx="4342">
                  <c:v>1.003012</c:v>
                </c:pt>
                <c:pt idx="4343">
                  <c:v>1.0032429999999999</c:v>
                </c:pt>
                <c:pt idx="4344">
                  <c:v>1.0034739999999998</c:v>
                </c:pt>
                <c:pt idx="4345">
                  <c:v>1.003704999999993</c:v>
                </c:pt>
                <c:pt idx="4346">
                  <c:v>1.0039359999999944</c:v>
                </c:pt>
                <c:pt idx="4347">
                  <c:v>1.004167</c:v>
                </c:pt>
                <c:pt idx="4348">
                  <c:v>1.0043979999999999</c:v>
                </c:pt>
                <c:pt idx="4349">
                  <c:v>1.0046289999999998</c:v>
                </c:pt>
                <c:pt idx="4350">
                  <c:v>1.0048599999999999</c:v>
                </c:pt>
                <c:pt idx="4351">
                  <c:v>1.0050909999999944</c:v>
                </c:pt>
                <c:pt idx="4352">
                  <c:v>1.0053219999999916</c:v>
                </c:pt>
                <c:pt idx="4353">
                  <c:v>1.0055529999999999</c:v>
                </c:pt>
                <c:pt idx="4354">
                  <c:v>1.0057839999999998</c:v>
                </c:pt>
                <c:pt idx="4355">
                  <c:v>1.0060150000000001</c:v>
                </c:pt>
                <c:pt idx="4356">
                  <c:v>1.006246</c:v>
                </c:pt>
                <c:pt idx="4357">
                  <c:v>1.0064770000000001</c:v>
                </c:pt>
                <c:pt idx="4358">
                  <c:v>1.0067080000000002</c:v>
                </c:pt>
                <c:pt idx="4359">
                  <c:v>1.0069389999999998</c:v>
                </c:pt>
                <c:pt idx="4360">
                  <c:v>1.0071699999999937</c:v>
                </c:pt>
                <c:pt idx="4361">
                  <c:v>1.0074009999999998</c:v>
                </c:pt>
                <c:pt idx="4362">
                  <c:v>1.007631999999993</c:v>
                </c:pt>
                <c:pt idx="4363">
                  <c:v>1.0078629999999944</c:v>
                </c:pt>
                <c:pt idx="4364">
                  <c:v>1.0080939999999998</c:v>
                </c:pt>
                <c:pt idx="4365">
                  <c:v>1.0083249999999937</c:v>
                </c:pt>
                <c:pt idx="4366">
                  <c:v>1.008556</c:v>
                </c:pt>
                <c:pt idx="4367">
                  <c:v>1.0087870000000001</c:v>
                </c:pt>
                <c:pt idx="4368">
                  <c:v>1.0090180000000002</c:v>
                </c:pt>
                <c:pt idx="4369">
                  <c:v>1.0092489999999998</c:v>
                </c:pt>
                <c:pt idx="4370">
                  <c:v>1.0094800000000002</c:v>
                </c:pt>
                <c:pt idx="4371">
                  <c:v>1.0097109999999998</c:v>
                </c:pt>
                <c:pt idx="4372">
                  <c:v>1.0099419999999937</c:v>
                </c:pt>
                <c:pt idx="4373">
                  <c:v>1.010173</c:v>
                </c:pt>
                <c:pt idx="4374">
                  <c:v>1.0104039999999999</c:v>
                </c:pt>
                <c:pt idx="4375">
                  <c:v>1.0106350000000002</c:v>
                </c:pt>
                <c:pt idx="4376">
                  <c:v>1.0108659999999998</c:v>
                </c:pt>
                <c:pt idx="4377">
                  <c:v>1.0110969999999937</c:v>
                </c:pt>
                <c:pt idx="4378">
                  <c:v>1.0113279999999998</c:v>
                </c:pt>
                <c:pt idx="4379">
                  <c:v>1.0115589999999999</c:v>
                </c:pt>
                <c:pt idx="4380">
                  <c:v>1.0117899999999944</c:v>
                </c:pt>
                <c:pt idx="4381">
                  <c:v>1.0120209999999998</c:v>
                </c:pt>
                <c:pt idx="4382">
                  <c:v>1.0122520000000041</c:v>
                </c:pt>
                <c:pt idx="4383">
                  <c:v>1.012483</c:v>
                </c:pt>
                <c:pt idx="4384">
                  <c:v>1.0127139999999999</c:v>
                </c:pt>
                <c:pt idx="4385">
                  <c:v>1.012945</c:v>
                </c:pt>
                <c:pt idx="4386">
                  <c:v>1.0131759999999999</c:v>
                </c:pt>
                <c:pt idx="4387">
                  <c:v>1.0134070000000002</c:v>
                </c:pt>
                <c:pt idx="4388">
                  <c:v>1.0136379999999998</c:v>
                </c:pt>
                <c:pt idx="4389">
                  <c:v>1.0138689999999935</c:v>
                </c:pt>
                <c:pt idx="4390">
                  <c:v>1.0141</c:v>
                </c:pt>
                <c:pt idx="4391">
                  <c:v>1.0143309999999999</c:v>
                </c:pt>
                <c:pt idx="4392">
                  <c:v>1.0145620000000002</c:v>
                </c:pt>
                <c:pt idx="4393">
                  <c:v>1.0147929999999998</c:v>
                </c:pt>
                <c:pt idx="4394">
                  <c:v>1.0150239999999939</c:v>
                </c:pt>
                <c:pt idx="4395">
                  <c:v>1.015255</c:v>
                </c:pt>
                <c:pt idx="4396">
                  <c:v>1.0154859999999999</c:v>
                </c:pt>
                <c:pt idx="4397">
                  <c:v>1.015717</c:v>
                </c:pt>
                <c:pt idx="4398">
                  <c:v>1.0159479999999999</c:v>
                </c:pt>
                <c:pt idx="4399">
                  <c:v>1.0161790000000002</c:v>
                </c:pt>
                <c:pt idx="4400">
                  <c:v>1.01641</c:v>
                </c:pt>
                <c:pt idx="4401">
                  <c:v>1.0166409999999999</c:v>
                </c:pt>
                <c:pt idx="4402">
                  <c:v>1.016872</c:v>
                </c:pt>
                <c:pt idx="4403">
                  <c:v>1.0171029999999999</c:v>
                </c:pt>
                <c:pt idx="4404">
                  <c:v>1.0173339999999944</c:v>
                </c:pt>
                <c:pt idx="4405">
                  <c:v>1.0175649999999916</c:v>
                </c:pt>
                <c:pt idx="4406">
                  <c:v>1.0177959999999935</c:v>
                </c:pt>
                <c:pt idx="4407">
                  <c:v>1.018027</c:v>
                </c:pt>
                <c:pt idx="4408">
                  <c:v>1.0182580000000001</c:v>
                </c:pt>
                <c:pt idx="4409">
                  <c:v>1.018489</c:v>
                </c:pt>
                <c:pt idx="4410">
                  <c:v>1.0187199999999998</c:v>
                </c:pt>
                <c:pt idx="4411">
                  <c:v>1.0189510000000002</c:v>
                </c:pt>
                <c:pt idx="4412">
                  <c:v>1.019182</c:v>
                </c:pt>
                <c:pt idx="4413">
                  <c:v>1.0194129999999999</c:v>
                </c:pt>
                <c:pt idx="4414">
                  <c:v>1.0196439999999998</c:v>
                </c:pt>
                <c:pt idx="4415">
                  <c:v>1.019874999999993</c:v>
                </c:pt>
                <c:pt idx="4416">
                  <c:v>1.0201060000000002</c:v>
                </c:pt>
                <c:pt idx="4417">
                  <c:v>1.020337</c:v>
                </c:pt>
                <c:pt idx="4418">
                  <c:v>1.0205679999999999</c:v>
                </c:pt>
                <c:pt idx="4419">
                  <c:v>1.0207989999999998</c:v>
                </c:pt>
                <c:pt idx="4420">
                  <c:v>1.0210299999999934</c:v>
                </c:pt>
                <c:pt idx="4421">
                  <c:v>1.0212609999999998</c:v>
                </c:pt>
                <c:pt idx="4422">
                  <c:v>1.021491999999993</c:v>
                </c:pt>
                <c:pt idx="4423">
                  <c:v>1.0217229999999944</c:v>
                </c:pt>
                <c:pt idx="4424">
                  <c:v>1.0219539999999998</c:v>
                </c:pt>
                <c:pt idx="4425">
                  <c:v>1.0221850000000001</c:v>
                </c:pt>
                <c:pt idx="4426">
                  <c:v>1.022416</c:v>
                </c:pt>
                <c:pt idx="4427">
                  <c:v>1.0226470000000001</c:v>
                </c:pt>
                <c:pt idx="4428">
                  <c:v>1.0228780000000002</c:v>
                </c:pt>
                <c:pt idx="4429">
                  <c:v>1.0231089999999998</c:v>
                </c:pt>
                <c:pt idx="4430">
                  <c:v>1.0233399999999937</c:v>
                </c:pt>
                <c:pt idx="4431">
                  <c:v>1.0235709999999998</c:v>
                </c:pt>
                <c:pt idx="4432">
                  <c:v>1.023801999999993</c:v>
                </c:pt>
                <c:pt idx="4433">
                  <c:v>1.0240330000000002</c:v>
                </c:pt>
                <c:pt idx="4434">
                  <c:v>1.0242639999999998</c:v>
                </c:pt>
                <c:pt idx="4435">
                  <c:v>1.0244950000000002</c:v>
                </c:pt>
                <c:pt idx="4436">
                  <c:v>1.0247259999999998</c:v>
                </c:pt>
                <c:pt idx="4437">
                  <c:v>1.0249570000000001</c:v>
                </c:pt>
                <c:pt idx="4438">
                  <c:v>1.025188</c:v>
                </c:pt>
                <c:pt idx="4439">
                  <c:v>1.0254189999999999</c:v>
                </c:pt>
                <c:pt idx="4440">
                  <c:v>1.0256500000000002</c:v>
                </c:pt>
                <c:pt idx="4441">
                  <c:v>1.0258809999999998</c:v>
                </c:pt>
                <c:pt idx="4442">
                  <c:v>1.0261120000000001</c:v>
                </c:pt>
                <c:pt idx="4443">
                  <c:v>1.026343</c:v>
                </c:pt>
                <c:pt idx="4444">
                  <c:v>1.0265739999999999</c:v>
                </c:pt>
                <c:pt idx="4445">
                  <c:v>1.0268050000000002</c:v>
                </c:pt>
                <c:pt idx="4446">
                  <c:v>1.0270359999999998</c:v>
                </c:pt>
                <c:pt idx="4447">
                  <c:v>1.0272670000000002</c:v>
                </c:pt>
                <c:pt idx="4448">
                  <c:v>1.0274979999999998</c:v>
                </c:pt>
                <c:pt idx="4449">
                  <c:v>1.0277289999999935</c:v>
                </c:pt>
                <c:pt idx="4450">
                  <c:v>1.0279599999999998</c:v>
                </c:pt>
                <c:pt idx="4451">
                  <c:v>1.0281909999999999</c:v>
                </c:pt>
                <c:pt idx="4452">
                  <c:v>1.0284220000000002</c:v>
                </c:pt>
                <c:pt idx="4453">
                  <c:v>1.028653</c:v>
                </c:pt>
                <c:pt idx="4454">
                  <c:v>1.0288839999999999</c:v>
                </c:pt>
                <c:pt idx="4455">
                  <c:v>1.029115</c:v>
                </c:pt>
                <c:pt idx="4456">
                  <c:v>1.0293459999999999</c:v>
                </c:pt>
                <c:pt idx="4457">
                  <c:v>1.0295770000000002</c:v>
                </c:pt>
                <c:pt idx="4458">
                  <c:v>1.0298079999999998</c:v>
                </c:pt>
                <c:pt idx="4459">
                  <c:v>1.0300389999999999</c:v>
                </c:pt>
                <c:pt idx="4460">
                  <c:v>1.03027</c:v>
                </c:pt>
                <c:pt idx="4461">
                  <c:v>1.0305009999999999</c:v>
                </c:pt>
                <c:pt idx="4462">
                  <c:v>1.030732</c:v>
                </c:pt>
                <c:pt idx="4463">
                  <c:v>1.0309629999999999</c:v>
                </c:pt>
                <c:pt idx="4464">
                  <c:v>1.0311939999999944</c:v>
                </c:pt>
                <c:pt idx="4465">
                  <c:v>1.0314249999999916</c:v>
                </c:pt>
                <c:pt idx="4466">
                  <c:v>1.0316559999999999</c:v>
                </c:pt>
                <c:pt idx="4467">
                  <c:v>1.031887</c:v>
                </c:pt>
                <c:pt idx="4468">
                  <c:v>1.0321180000000001</c:v>
                </c:pt>
                <c:pt idx="4469">
                  <c:v>1.0323490000000002</c:v>
                </c:pt>
                <c:pt idx="4470">
                  <c:v>1.0325800000000001</c:v>
                </c:pt>
                <c:pt idx="4471">
                  <c:v>1.0328109999999999</c:v>
                </c:pt>
                <c:pt idx="4472">
                  <c:v>1.033042</c:v>
                </c:pt>
                <c:pt idx="4473">
                  <c:v>1.0332729999999999</c:v>
                </c:pt>
                <c:pt idx="4474">
                  <c:v>1.0335039999999998</c:v>
                </c:pt>
                <c:pt idx="4475">
                  <c:v>1.033734999999993</c:v>
                </c:pt>
                <c:pt idx="4476">
                  <c:v>1.0339659999999944</c:v>
                </c:pt>
                <c:pt idx="4477">
                  <c:v>1.034197</c:v>
                </c:pt>
                <c:pt idx="4478">
                  <c:v>1.0344279999999999</c:v>
                </c:pt>
                <c:pt idx="4479">
                  <c:v>1.034659</c:v>
                </c:pt>
                <c:pt idx="4480">
                  <c:v>1.0348899999999999</c:v>
                </c:pt>
                <c:pt idx="4481">
                  <c:v>1.0351209999999944</c:v>
                </c:pt>
                <c:pt idx="4482">
                  <c:v>1.0353520000000001</c:v>
                </c:pt>
                <c:pt idx="4483">
                  <c:v>1.0355829999999999</c:v>
                </c:pt>
                <c:pt idx="4484">
                  <c:v>1.0358139999999998</c:v>
                </c:pt>
                <c:pt idx="4485">
                  <c:v>1.0360450000000001</c:v>
                </c:pt>
                <c:pt idx="4486">
                  <c:v>1.036276</c:v>
                </c:pt>
                <c:pt idx="4487">
                  <c:v>1.0365070000000001</c:v>
                </c:pt>
                <c:pt idx="4488">
                  <c:v>1.0367380000000002</c:v>
                </c:pt>
                <c:pt idx="4489">
                  <c:v>1.0369689999999998</c:v>
                </c:pt>
                <c:pt idx="4490">
                  <c:v>1.0371999999999937</c:v>
                </c:pt>
                <c:pt idx="4491">
                  <c:v>1.0374309999999998</c:v>
                </c:pt>
                <c:pt idx="4492">
                  <c:v>1.037661999999993</c:v>
                </c:pt>
                <c:pt idx="4493">
                  <c:v>1.0378929999999944</c:v>
                </c:pt>
                <c:pt idx="4494">
                  <c:v>1.0381239999999998</c:v>
                </c:pt>
                <c:pt idx="4495">
                  <c:v>1.0383550000000001</c:v>
                </c:pt>
                <c:pt idx="4496">
                  <c:v>1.038586</c:v>
                </c:pt>
                <c:pt idx="4497">
                  <c:v>1.0388170000000001</c:v>
                </c:pt>
                <c:pt idx="4498">
                  <c:v>1.0390480000000002</c:v>
                </c:pt>
                <c:pt idx="4499">
                  <c:v>1.0392789999999998</c:v>
                </c:pt>
                <c:pt idx="4500">
                  <c:v>1.0395100000000002</c:v>
                </c:pt>
                <c:pt idx="4501">
                  <c:v>1.0397409999999998</c:v>
                </c:pt>
                <c:pt idx="4502">
                  <c:v>1.0399719999999937</c:v>
                </c:pt>
                <c:pt idx="4503">
                  <c:v>1.040203</c:v>
                </c:pt>
                <c:pt idx="4504">
                  <c:v>1.0404339999999999</c:v>
                </c:pt>
                <c:pt idx="4505">
                  <c:v>1.0406650000000002</c:v>
                </c:pt>
                <c:pt idx="4506">
                  <c:v>1.0408959999999998</c:v>
                </c:pt>
                <c:pt idx="4507">
                  <c:v>1.0411269999999937</c:v>
                </c:pt>
                <c:pt idx="4508">
                  <c:v>1.041358</c:v>
                </c:pt>
                <c:pt idx="4509">
                  <c:v>1.0415889999999999</c:v>
                </c:pt>
                <c:pt idx="4510">
                  <c:v>1.0418199999999944</c:v>
                </c:pt>
                <c:pt idx="4511">
                  <c:v>1.0420510000000001</c:v>
                </c:pt>
                <c:pt idx="4512">
                  <c:v>1.0422820000000041</c:v>
                </c:pt>
                <c:pt idx="4513">
                  <c:v>1.042513</c:v>
                </c:pt>
                <c:pt idx="4514">
                  <c:v>1.0427439999999999</c:v>
                </c:pt>
                <c:pt idx="4515">
                  <c:v>1.042975</c:v>
                </c:pt>
                <c:pt idx="4516">
                  <c:v>1.0432059999999999</c:v>
                </c:pt>
                <c:pt idx="4517">
                  <c:v>1.0434370000000002</c:v>
                </c:pt>
                <c:pt idx="4518">
                  <c:v>1.0436679999999998</c:v>
                </c:pt>
                <c:pt idx="4519">
                  <c:v>1.0438989999999935</c:v>
                </c:pt>
                <c:pt idx="4520">
                  <c:v>1.04413</c:v>
                </c:pt>
                <c:pt idx="4521">
                  <c:v>1.0443609999999999</c:v>
                </c:pt>
                <c:pt idx="4522">
                  <c:v>1.0445920000000002</c:v>
                </c:pt>
                <c:pt idx="4523">
                  <c:v>1.0448229999999998</c:v>
                </c:pt>
                <c:pt idx="4524">
                  <c:v>1.0450539999999999</c:v>
                </c:pt>
                <c:pt idx="4525">
                  <c:v>1.045285</c:v>
                </c:pt>
                <c:pt idx="4526">
                  <c:v>1.0455159999999999</c:v>
                </c:pt>
                <c:pt idx="4527">
                  <c:v>1.045747</c:v>
                </c:pt>
                <c:pt idx="4528">
                  <c:v>1.0459779999999999</c:v>
                </c:pt>
                <c:pt idx="4529">
                  <c:v>1.0462090000000002</c:v>
                </c:pt>
                <c:pt idx="4530">
                  <c:v>1.04644</c:v>
                </c:pt>
                <c:pt idx="4531">
                  <c:v>1.0466709999999999</c:v>
                </c:pt>
                <c:pt idx="4532">
                  <c:v>1.046902</c:v>
                </c:pt>
                <c:pt idx="4533">
                  <c:v>1.0471329999999999</c:v>
                </c:pt>
                <c:pt idx="4534">
                  <c:v>1.0473639999999944</c:v>
                </c:pt>
                <c:pt idx="4535">
                  <c:v>1.0475949999999916</c:v>
                </c:pt>
                <c:pt idx="4536">
                  <c:v>1.0478259999999937</c:v>
                </c:pt>
                <c:pt idx="4537">
                  <c:v>1.0480570000000065</c:v>
                </c:pt>
                <c:pt idx="4538">
                  <c:v>1.0482880000000001</c:v>
                </c:pt>
                <c:pt idx="4539">
                  <c:v>1.048519</c:v>
                </c:pt>
                <c:pt idx="4540">
                  <c:v>1.0487500000000001</c:v>
                </c:pt>
                <c:pt idx="4541">
                  <c:v>1.0489810000000002</c:v>
                </c:pt>
                <c:pt idx="4542">
                  <c:v>1.049212</c:v>
                </c:pt>
                <c:pt idx="4543">
                  <c:v>1.0494429999999999</c:v>
                </c:pt>
                <c:pt idx="4544">
                  <c:v>1.0496739999999998</c:v>
                </c:pt>
                <c:pt idx="4545">
                  <c:v>1.049904999999993</c:v>
                </c:pt>
                <c:pt idx="4546">
                  <c:v>1.0501360000000002</c:v>
                </c:pt>
                <c:pt idx="4547">
                  <c:v>1.0503670000000001</c:v>
                </c:pt>
                <c:pt idx="4548">
                  <c:v>1.0505979999999999</c:v>
                </c:pt>
                <c:pt idx="4549">
                  <c:v>1.0508289999999998</c:v>
                </c:pt>
                <c:pt idx="4550">
                  <c:v>1.0510599999999999</c:v>
                </c:pt>
                <c:pt idx="4551">
                  <c:v>1.0512909999999998</c:v>
                </c:pt>
                <c:pt idx="4552">
                  <c:v>1.051521999999993</c:v>
                </c:pt>
                <c:pt idx="4553">
                  <c:v>1.0517530000000002</c:v>
                </c:pt>
                <c:pt idx="4554">
                  <c:v>1.0519839999999998</c:v>
                </c:pt>
                <c:pt idx="4555">
                  <c:v>1.0522150000000001</c:v>
                </c:pt>
                <c:pt idx="4556">
                  <c:v>1.052446</c:v>
                </c:pt>
                <c:pt idx="4557">
                  <c:v>1.0526770000000001</c:v>
                </c:pt>
                <c:pt idx="4558">
                  <c:v>1.0529080000000002</c:v>
                </c:pt>
                <c:pt idx="4559">
                  <c:v>1.0531389999999998</c:v>
                </c:pt>
                <c:pt idx="4560">
                  <c:v>1.0533699999999937</c:v>
                </c:pt>
                <c:pt idx="4561">
                  <c:v>1.0536009999999998</c:v>
                </c:pt>
                <c:pt idx="4562">
                  <c:v>1.0538319999999932</c:v>
                </c:pt>
                <c:pt idx="4563">
                  <c:v>1.0540630000000002</c:v>
                </c:pt>
                <c:pt idx="4564">
                  <c:v>1.0542939999999998</c:v>
                </c:pt>
                <c:pt idx="4565">
                  <c:v>1.0545250000000002</c:v>
                </c:pt>
                <c:pt idx="4566">
                  <c:v>1.054756</c:v>
                </c:pt>
                <c:pt idx="4567">
                  <c:v>1.0549870000000001</c:v>
                </c:pt>
                <c:pt idx="4568">
                  <c:v>1.055218</c:v>
                </c:pt>
                <c:pt idx="4569">
                  <c:v>1.0554489999999999</c:v>
                </c:pt>
                <c:pt idx="4570">
                  <c:v>1.0556800000000002</c:v>
                </c:pt>
                <c:pt idx="4571">
                  <c:v>1.0559109999999998</c:v>
                </c:pt>
                <c:pt idx="4572">
                  <c:v>1.0561420000000001</c:v>
                </c:pt>
                <c:pt idx="4573">
                  <c:v>1.056373</c:v>
                </c:pt>
                <c:pt idx="4574">
                  <c:v>1.0566039999999999</c:v>
                </c:pt>
                <c:pt idx="4575">
                  <c:v>1.0568350000000002</c:v>
                </c:pt>
                <c:pt idx="4576">
                  <c:v>1.0570659999999998</c:v>
                </c:pt>
                <c:pt idx="4577">
                  <c:v>1.0572970000000002</c:v>
                </c:pt>
                <c:pt idx="4578">
                  <c:v>1.0575279999999998</c:v>
                </c:pt>
                <c:pt idx="4579">
                  <c:v>1.0577589999999999</c:v>
                </c:pt>
                <c:pt idx="4580">
                  <c:v>1.0579899999999998</c:v>
                </c:pt>
                <c:pt idx="4581">
                  <c:v>1.0582209999999999</c:v>
                </c:pt>
                <c:pt idx="4582">
                  <c:v>1.0584520000000059</c:v>
                </c:pt>
                <c:pt idx="4583">
                  <c:v>1.058683</c:v>
                </c:pt>
                <c:pt idx="4584">
                  <c:v>1.0589139999999999</c:v>
                </c:pt>
                <c:pt idx="4585">
                  <c:v>1.059145</c:v>
                </c:pt>
                <c:pt idx="4586">
                  <c:v>1.0593759999999999</c:v>
                </c:pt>
                <c:pt idx="4587">
                  <c:v>1.0596070000000002</c:v>
                </c:pt>
                <c:pt idx="4588">
                  <c:v>1.0598379999999998</c:v>
                </c:pt>
                <c:pt idx="4589">
                  <c:v>1.0600690000000002</c:v>
                </c:pt>
                <c:pt idx="4590">
                  <c:v>1.0603</c:v>
                </c:pt>
                <c:pt idx="4591">
                  <c:v>1.0605309999999999</c:v>
                </c:pt>
                <c:pt idx="4592">
                  <c:v>1.060762</c:v>
                </c:pt>
                <c:pt idx="4593">
                  <c:v>1.0609929999999999</c:v>
                </c:pt>
                <c:pt idx="4594">
                  <c:v>1.0612239999999944</c:v>
                </c:pt>
                <c:pt idx="4595">
                  <c:v>1.061455</c:v>
                </c:pt>
                <c:pt idx="4596">
                  <c:v>1.0616859999999999</c:v>
                </c:pt>
                <c:pt idx="4597">
                  <c:v>1.061917</c:v>
                </c:pt>
                <c:pt idx="4598">
                  <c:v>1.0621480000000001</c:v>
                </c:pt>
                <c:pt idx="4599">
                  <c:v>1.0623790000000002</c:v>
                </c:pt>
                <c:pt idx="4600">
                  <c:v>1.0626100000000001</c:v>
                </c:pt>
                <c:pt idx="4601">
                  <c:v>1.0628409999999999</c:v>
                </c:pt>
                <c:pt idx="4602">
                  <c:v>1.063072</c:v>
                </c:pt>
                <c:pt idx="4603">
                  <c:v>1.0633029999999999</c:v>
                </c:pt>
                <c:pt idx="4604">
                  <c:v>1.0635339999999998</c:v>
                </c:pt>
                <c:pt idx="4605">
                  <c:v>1.063764999999993</c:v>
                </c:pt>
                <c:pt idx="4606">
                  <c:v>1.0639959999999944</c:v>
                </c:pt>
                <c:pt idx="4607">
                  <c:v>1.064227</c:v>
                </c:pt>
                <c:pt idx="4608">
                  <c:v>1.0644580000000001</c:v>
                </c:pt>
                <c:pt idx="4609">
                  <c:v>1.064689</c:v>
                </c:pt>
                <c:pt idx="4610">
                  <c:v>1.0649199999999999</c:v>
                </c:pt>
                <c:pt idx="4611">
                  <c:v>1.0651510000000002</c:v>
                </c:pt>
                <c:pt idx="4612">
                  <c:v>1.0653820000000001</c:v>
                </c:pt>
                <c:pt idx="4613">
                  <c:v>1.0656129999999999</c:v>
                </c:pt>
                <c:pt idx="4614">
                  <c:v>1.0658439999999998</c:v>
                </c:pt>
                <c:pt idx="4615">
                  <c:v>1.0660750000000001</c:v>
                </c:pt>
                <c:pt idx="4616">
                  <c:v>1.066306</c:v>
                </c:pt>
                <c:pt idx="4617">
                  <c:v>1.0665370000000001</c:v>
                </c:pt>
                <c:pt idx="4618">
                  <c:v>1.0667680000000002</c:v>
                </c:pt>
                <c:pt idx="4619">
                  <c:v>1.0669989999999998</c:v>
                </c:pt>
                <c:pt idx="4620">
                  <c:v>1.0672299999999937</c:v>
                </c:pt>
                <c:pt idx="4621">
                  <c:v>1.0674609999999998</c:v>
                </c:pt>
                <c:pt idx="4622">
                  <c:v>1.067691999999993</c:v>
                </c:pt>
                <c:pt idx="4623">
                  <c:v>1.0679229999999944</c:v>
                </c:pt>
                <c:pt idx="4624">
                  <c:v>1.068154</c:v>
                </c:pt>
                <c:pt idx="4625">
                  <c:v>1.0683850000000001</c:v>
                </c:pt>
                <c:pt idx="4626">
                  <c:v>1.068616</c:v>
                </c:pt>
                <c:pt idx="4627">
                  <c:v>1.0688470000000001</c:v>
                </c:pt>
                <c:pt idx="4628">
                  <c:v>1.0690780000000002</c:v>
                </c:pt>
                <c:pt idx="4629">
                  <c:v>1.0693089999999998</c:v>
                </c:pt>
                <c:pt idx="4630">
                  <c:v>1.0695400000000002</c:v>
                </c:pt>
                <c:pt idx="4631">
                  <c:v>1.0697709999999998</c:v>
                </c:pt>
                <c:pt idx="4632">
                  <c:v>1.0700020000000001</c:v>
                </c:pt>
                <c:pt idx="4633">
                  <c:v>1.070233</c:v>
                </c:pt>
                <c:pt idx="4634">
                  <c:v>1.0704639999999999</c:v>
                </c:pt>
                <c:pt idx="4635">
                  <c:v>1.0706950000000002</c:v>
                </c:pt>
                <c:pt idx="4636">
                  <c:v>1.0709259999999998</c:v>
                </c:pt>
                <c:pt idx="4637">
                  <c:v>1.0711570000000001</c:v>
                </c:pt>
                <c:pt idx="4638">
                  <c:v>1.071388</c:v>
                </c:pt>
                <c:pt idx="4639">
                  <c:v>1.0716189999999999</c:v>
                </c:pt>
                <c:pt idx="4640">
                  <c:v>1.0718500000000002</c:v>
                </c:pt>
                <c:pt idx="4641">
                  <c:v>1.0720810000000001</c:v>
                </c:pt>
                <c:pt idx="4642">
                  <c:v>1.0723120000000059</c:v>
                </c:pt>
                <c:pt idx="4643">
                  <c:v>1.072543</c:v>
                </c:pt>
                <c:pt idx="4644">
                  <c:v>1.0727739999999999</c:v>
                </c:pt>
                <c:pt idx="4645">
                  <c:v>1.073005</c:v>
                </c:pt>
                <c:pt idx="4646">
                  <c:v>1.0732359999999999</c:v>
                </c:pt>
                <c:pt idx="4647">
                  <c:v>1.0734670000000002</c:v>
                </c:pt>
                <c:pt idx="4648">
                  <c:v>1.0736979999999998</c:v>
                </c:pt>
                <c:pt idx="4649">
                  <c:v>1.0739289999999935</c:v>
                </c:pt>
                <c:pt idx="4650">
                  <c:v>1.07416</c:v>
                </c:pt>
                <c:pt idx="4651">
                  <c:v>1.0743909999999999</c:v>
                </c:pt>
                <c:pt idx="4652">
                  <c:v>1.0746220000000002</c:v>
                </c:pt>
                <c:pt idx="4653">
                  <c:v>1.0748530000000001</c:v>
                </c:pt>
                <c:pt idx="4654">
                  <c:v>1.0750840000000002</c:v>
                </c:pt>
                <c:pt idx="4655">
                  <c:v>1.075315</c:v>
                </c:pt>
                <c:pt idx="4656">
                  <c:v>1.0755459999999999</c:v>
                </c:pt>
                <c:pt idx="4657">
                  <c:v>1.075777</c:v>
                </c:pt>
                <c:pt idx="4658">
                  <c:v>1.0760080000000001</c:v>
                </c:pt>
                <c:pt idx="4659">
                  <c:v>1.0762390000000002</c:v>
                </c:pt>
                <c:pt idx="4660">
                  <c:v>1.07647</c:v>
                </c:pt>
                <c:pt idx="4661">
                  <c:v>1.0767009999999999</c:v>
                </c:pt>
                <c:pt idx="4662">
                  <c:v>1.076932</c:v>
                </c:pt>
                <c:pt idx="4663">
                  <c:v>1.0771629999999999</c:v>
                </c:pt>
                <c:pt idx="4664">
                  <c:v>1.0773939999999944</c:v>
                </c:pt>
                <c:pt idx="4665">
                  <c:v>1.0776249999999916</c:v>
                </c:pt>
                <c:pt idx="4666">
                  <c:v>1.0778559999999999</c:v>
                </c:pt>
                <c:pt idx="4667">
                  <c:v>1.0780870000000065</c:v>
                </c:pt>
                <c:pt idx="4668">
                  <c:v>1.0783180000000001</c:v>
                </c:pt>
                <c:pt idx="4669">
                  <c:v>1.078549</c:v>
                </c:pt>
                <c:pt idx="4670">
                  <c:v>1.0787800000000001</c:v>
                </c:pt>
                <c:pt idx="4671">
                  <c:v>1.0790110000000002</c:v>
                </c:pt>
                <c:pt idx="4672">
                  <c:v>1.079242</c:v>
                </c:pt>
                <c:pt idx="4673">
                  <c:v>1.0794729999999999</c:v>
                </c:pt>
                <c:pt idx="4674">
                  <c:v>1.0797039999999998</c:v>
                </c:pt>
                <c:pt idx="4675">
                  <c:v>1.079934999999993</c:v>
                </c:pt>
                <c:pt idx="4676">
                  <c:v>1.0801660000000002</c:v>
                </c:pt>
                <c:pt idx="4677">
                  <c:v>1.0803970000000001</c:v>
                </c:pt>
                <c:pt idx="4678">
                  <c:v>1.0806279999999999</c:v>
                </c:pt>
                <c:pt idx="4679">
                  <c:v>1.080859</c:v>
                </c:pt>
                <c:pt idx="4680">
                  <c:v>1.0810899999999999</c:v>
                </c:pt>
                <c:pt idx="4681">
                  <c:v>1.0813209999999998</c:v>
                </c:pt>
                <c:pt idx="4682">
                  <c:v>1.0815520000000001</c:v>
                </c:pt>
                <c:pt idx="4683">
                  <c:v>1.0817830000000002</c:v>
                </c:pt>
                <c:pt idx="4684">
                  <c:v>1.082014</c:v>
                </c:pt>
                <c:pt idx="4685">
                  <c:v>1.0822450000000001</c:v>
                </c:pt>
                <c:pt idx="4686">
                  <c:v>1.082476</c:v>
                </c:pt>
                <c:pt idx="4687">
                  <c:v>1.0827070000000001</c:v>
                </c:pt>
                <c:pt idx="4688">
                  <c:v>1.0829380000000002</c:v>
                </c:pt>
                <c:pt idx="4689">
                  <c:v>1.0831689999999998</c:v>
                </c:pt>
                <c:pt idx="4690">
                  <c:v>1.0833999999999937</c:v>
                </c:pt>
                <c:pt idx="4691">
                  <c:v>1.0836309999999998</c:v>
                </c:pt>
                <c:pt idx="4692">
                  <c:v>1.0838619999999934</c:v>
                </c:pt>
                <c:pt idx="4693">
                  <c:v>1.0840930000000002</c:v>
                </c:pt>
                <c:pt idx="4694">
                  <c:v>1.0843239999999998</c:v>
                </c:pt>
                <c:pt idx="4695">
                  <c:v>1.0845550000000059</c:v>
                </c:pt>
                <c:pt idx="4696">
                  <c:v>1.084786</c:v>
                </c:pt>
                <c:pt idx="4697">
                  <c:v>1.0850170000000001</c:v>
                </c:pt>
                <c:pt idx="4698">
                  <c:v>1.085248</c:v>
                </c:pt>
                <c:pt idx="4699">
                  <c:v>1.0854789999999999</c:v>
                </c:pt>
                <c:pt idx="4700">
                  <c:v>1.0857100000000002</c:v>
                </c:pt>
                <c:pt idx="4701">
                  <c:v>1.0859409999999998</c:v>
                </c:pt>
                <c:pt idx="4702">
                  <c:v>1.0861720000000001</c:v>
                </c:pt>
                <c:pt idx="4703">
                  <c:v>1.086403</c:v>
                </c:pt>
                <c:pt idx="4704">
                  <c:v>1.0866339999999999</c:v>
                </c:pt>
                <c:pt idx="4705">
                  <c:v>1.0868650000000002</c:v>
                </c:pt>
                <c:pt idx="4706">
                  <c:v>1.0870959999999998</c:v>
                </c:pt>
                <c:pt idx="4707">
                  <c:v>1.0873270000000002</c:v>
                </c:pt>
                <c:pt idx="4708">
                  <c:v>1.087558</c:v>
                </c:pt>
                <c:pt idx="4709">
                  <c:v>1.0877889999999999</c:v>
                </c:pt>
                <c:pt idx="4710">
                  <c:v>1.08802</c:v>
                </c:pt>
                <c:pt idx="4711">
                  <c:v>1.0882510000000001</c:v>
                </c:pt>
                <c:pt idx="4712">
                  <c:v>1.0884820000000059</c:v>
                </c:pt>
                <c:pt idx="4713">
                  <c:v>1.088713</c:v>
                </c:pt>
                <c:pt idx="4714">
                  <c:v>1.0889439999999999</c:v>
                </c:pt>
                <c:pt idx="4715">
                  <c:v>1.089175</c:v>
                </c:pt>
                <c:pt idx="4716">
                  <c:v>1.0894059999999999</c:v>
                </c:pt>
                <c:pt idx="4717">
                  <c:v>1.0896370000000002</c:v>
                </c:pt>
                <c:pt idx="4718">
                  <c:v>1.0898679999999998</c:v>
                </c:pt>
                <c:pt idx="4719">
                  <c:v>1.0900990000000002</c:v>
                </c:pt>
                <c:pt idx="4720">
                  <c:v>1.09033</c:v>
                </c:pt>
                <c:pt idx="4721">
                  <c:v>1.0905609999999999</c:v>
                </c:pt>
                <c:pt idx="4722">
                  <c:v>1.090792</c:v>
                </c:pt>
                <c:pt idx="4723">
                  <c:v>1.0910229999999999</c:v>
                </c:pt>
                <c:pt idx="4724">
                  <c:v>1.0912540000000002</c:v>
                </c:pt>
                <c:pt idx="4725">
                  <c:v>1.091485</c:v>
                </c:pt>
                <c:pt idx="4726">
                  <c:v>1.0917159999999999</c:v>
                </c:pt>
                <c:pt idx="4727">
                  <c:v>1.091947</c:v>
                </c:pt>
                <c:pt idx="4728">
                  <c:v>1.0921780000000001</c:v>
                </c:pt>
                <c:pt idx="4729">
                  <c:v>1.0924090000000002</c:v>
                </c:pt>
                <c:pt idx="4730">
                  <c:v>1.0926400000000001</c:v>
                </c:pt>
                <c:pt idx="4731">
                  <c:v>1.0928709999999999</c:v>
                </c:pt>
                <c:pt idx="4732">
                  <c:v>1.093102</c:v>
                </c:pt>
                <c:pt idx="4733">
                  <c:v>1.0933329999999999</c:v>
                </c:pt>
                <c:pt idx="4734">
                  <c:v>1.0935639999999998</c:v>
                </c:pt>
                <c:pt idx="4735">
                  <c:v>1.093794999999993</c:v>
                </c:pt>
                <c:pt idx="4736">
                  <c:v>1.0940260000000002</c:v>
                </c:pt>
                <c:pt idx="4737">
                  <c:v>1.0942570000000071</c:v>
                </c:pt>
                <c:pt idx="4738">
                  <c:v>1.0944880000000001</c:v>
                </c:pt>
                <c:pt idx="4739">
                  <c:v>1.094719</c:v>
                </c:pt>
                <c:pt idx="4740">
                  <c:v>1.0949500000000001</c:v>
                </c:pt>
                <c:pt idx="4741">
                  <c:v>1.0951810000000002</c:v>
                </c:pt>
                <c:pt idx="4742">
                  <c:v>1.0954120000000001</c:v>
                </c:pt>
                <c:pt idx="4743">
                  <c:v>1.0956429999999999</c:v>
                </c:pt>
                <c:pt idx="4744">
                  <c:v>1.0958739999999998</c:v>
                </c:pt>
                <c:pt idx="4745">
                  <c:v>1.0961050000000001</c:v>
                </c:pt>
                <c:pt idx="4746">
                  <c:v>1.096336</c:v>
                </c:pt>
                <c:pt idx="4747">
                  <c:v>1.0965670000000001</c:v>
                </c:pt>
                <c:pt idx="4748">
                  <c:v>1.0967980000000002</c:v>
                </c:pt>
                <c:pt idx="4749">
                  <c:v>1.0970289999999998</c:v>
                </c:pt>
                <c:pt idx="4750">
                  <c:v>1.0972599999999999</c:v>
                </c:pt>
                <c:pt idx="4751">
                  <c:v>1.0974909999999998</c:v>
                </c:pt>
                <c:pt idx="4752">
                  <c:v>1.097721999999993</c:v>
                </c:pt>
                <c:pt idx="4753">
                  <c:v>1.0979530000000002</c:v>
                </c:pt>
                <c:pt idx="4754">
                  <c:v>1.098184</c:v>
                </c:pt>
                <c:pt idx="4755">
                  <c:v>1.0984150000000001</c:v>
                </c:pt>
                <c:pt idx="4756">
                  <c:v>1.098646</c:v>
                </c:pt>
                <c:pt idx="4757">
                  <c:v>1.0988770000000001</c:v>
                </c:pt>
                <c:pt idx="4758">
                  <c:v>1.0991080000000002</c:v>
                </c:pt>
                <c:pt idx="4759">
                  <c:v>1.0993389999999998</c:v>
                </c:pt>
                <c:pt idx="4760">
                  <c:v>1.0995700000000002</c:v>
                </c:pt>
                <c:pt idx="4761">
                  <c:v>1.0998009999999998</c:v>
                </c:pt>
                <c:pt idx="4762">
                  <c:v>1.1000320000000001</c:v>
                </c:pt>
                <c:pt idx="4763">
                  <c:v>1.100263</c:v>
                </c:pt>
                <c:pt idx="4764">
                  <c:v>1.1004939999999999</c:v>
                </c:pt>
                <c:pt idx="4765">
                  <c:v>1.1007250000000002</c:v>
                </c:pt>
                <c:pt idx="4766">
                  <c:v>1.100956</c:v>
                </c:pt>
                <c:pt idx="4767">
                  <c:v>1.1011870000000001</c:v>
                </c:pt>
                <c:pt idx="4768">
                  <c:v>1.101418</c:v>
                </c:pt>
                <c:pt idx="4769">
                  <c:v>1.1016489999999999</c:v>
                </c:pt>
                <c:pt idx="4770">
                  <c:v>1.1018800000000002</c:v>
                </c:pt>
                <c:pt idx="4771">
                  <c:v>1.1021110000000001</c:v>
                </c:pt>
                <c:pt idx="4772">
                  <c:v>1.1023420000000059</c:v>
                </c:pt>
                <c:pt idx="4773">
                  <c:v>1.102573</c:v>
                </c:pt>
                <c:pt idx="4774">
                  <c:v>1.1028039999999999</c:v>
                </c:pt>
                <c:pt idx="4775">
                  <c:v>1.103035</c:v>
                </c:pt>
                <c:pt idx="4776">
                  <c:v>1.1032659999999999</c:v>
                </c:pt>
                <c:pt idx="4777">
                  <c:v>1.1034970000000002</c:v>
                </c:pt>
                <c:pt idx="4778">
                  <c:v>1.1037279999999998</c:v>
                </c:pt>
                <c:pt idx="4779">
                  <c:v>1.1039589999999999</c:v>
                </c:pt>
                <c:pt idx="4780">
                  <c:v>1.10419</c:v>
                </c:pt>
                <c:pt idx="4781">
                  <c:v>1.1044209999999999</c:v>
                </c:pt>
                <c:pt idx="4782">
                  <c:v>1.104652000000006</c:v>
                </c:pt>
                <c:pt idx="4783">
                  <c:v>1.1048830000000001</c:v>
                </c:pt>
                <c:pt idx="4784">
                  <c:v>1.1051140000000002</c:v>
                </c:pt>
                <c:pt idx="4785">
                  <c:v>1.105345</c:v>
                </c:pt>
                <c:pt idx="4786">
                  <c:v>1.1055759999999999</c:v>
                </c:pt>
                <c:pt idx="4787">
                  <c:v>1.105807</c:v>
                </c:pt>
                <c:pt idx="4788">
                  <c:v>1.1060380000000001</c:v>
                </c:pt>
                <c:pt idx="4789">
                  <c:v>1.1062690000000002</c:v>
                </c:pt>
                <c:pt idx="4790">
                  <c:v>1.1065</c:v>
                </c:pt>
                <c:pt idx="4791">
                  <c:v>1.1067309999999999</c:v>
                </c:pt>
                <c:pt idx="4792">
                  <c:v>1.106962</c:v>
                </c:pt>
                <c:pt idx="4793">
                  <c:v>1.1071929999999999</c:v>
                </c:pt>
                <c:pt idx="4794">
                  <c:v>1.1074239999999944</c:v>
                </c:pt>
                <c:pt idx="4795">
                  <c:v>1.1076550000000001</c:v>
                </c:pt>
                <c:pt idx="4796">
                  <c:v>1.1078859999999999</c:v>
                </c:pt>
                <c:pt idx="4797">
                  <c:v>1.1081170000000067</c:v>
                </c:pt>
                <c:pt idx="4798">
                  <c:v>1.1083480000000001</c:v>
                </c:pt>
                <c:pt idx="4799">
                  <c:v>1.108579</c:v>
                </c:pt>
                <c:pt idx="4800">
                  <c:v>1.1088100000000001</c:v>
                </c:pt>
                <c:pt idx="4801">
                  <c:v>1.1090410000000002</c:v>
                </c:pt>
                <c:pt idx="4802">
                  <c:v>1.109272</c:v>
                </c:pt>
                <c:pt idx="4803">
                  <c:v>1.1095029999999999</c:v>
                </c:pt>
                <c:pt idx="4804">
                  <c:v>1.1097339999999998</c:v>
                </c:pt>
                <c:pt idx="4805">
                  <c:v>1.109964999999993</c:v>
                </c:pt>
                <c:pt idx="4806">
                  <c:v>1.1101960000000002</c:v>
                </c:pt>
                <c:pt idx="4807">
                  <c:v>1.1104270000000001</c:v>
                </c:pt>
                <c:pt idx="4808">
                  <c:v>1.1106580000000001</c:v>
                </c:pt>
                <c:pt idx="4809">
                  <c:v>1.110889</c:v>
                </c:pt>
                <c:pt idx="4810">
                  <c:v>1.1111199999999999</c:v>
                </c:pt>
                <c:pt idx="4811">
                  <c:v>1.111351</c:v>
                </c:pt>
                <c:pt idx="4812">
                  <c:v>1.1115820000000001</c:v>
                </c:pt>
                <c:pt idx="4813">
                  <c:v>1.1118130000000002</c:v>
                </c:pt>
                <c:pt idx="4814">
                  <c:v>1.112044</c:v>
                </c:pt>
                <c:pt idx="4815">
                  <c:v>1.1122750000000001</c:v>
                </c:pt>
                <c:pt idx="4816">
                  <c:v>1.112506</c:v>
                </c:pt>
                <c:pt idx="4817">
                  <c:v>1.1127370000000001</c:v>
                </c:pt>
                <c:pt idx="4818">
                  <c:v>1.1129680000000002</c:v>
                </c:pt>
                <c:pt idx="4819">
                  <c:v>1.1131989999999998</c:v>
                </c:pt>
                <c:pt idx="4820">
                  <c:v>1.1134299999999937</c:v>
                </c:pt>
                <c:pt idx="4821">
                  <c:v>1.1136609999999998</c:v>
                </c:pt>
                <c:pt idx="4822">
                  <c:v>1.1138919999999934</c:v>
                </c:pt>
                <c:pt idx="4823">
                  <c:v>1.1141230000000002</c:v>
                </c:pt>
                <c:pt idx="4824">
                  <c:v>1.1143540000000001</c:v>
                </c:pt>
                <c:pt idx="4825">
                  <c:v>1.1145850000000059</c:v>
                </c:pt>
                <c:pt idx="4826">
                  <c:v>1.114816</c:v>
                </c:pt>
                <c:pt idx="4827">
                  <c:v>1.1150470000000001</c:v>
                </c:pt>
                <c:pt idx="4828">
                  <c:v>1.115278</c:v>
                </c:pt>
                <c:pt idx="4829">
                  <c:v>1.1155089999999999</c:v>
                </c:pt>
                <c:pt idx="4830">
                  <c:v>1.1157400000000002</c:v>
                </c:pt>
                <c:pt idx="4831">
                  <c:v>1.1159709999999998</c:v>
                </c:pt>
                <c:pt idx="4832">
                  <c:v>1.1162020000000001</c:v>
                </c:pt>
                <c:pt idx="4833">
                  <c:v>1.116433</c:v>
                </c:pt>
                <c:pt idx="4834">
                  <c:v>1.1166639999999999</c:v>
                </c:pt>
                <c:pt idx="4835">
                  <c:v>1.1168950000000002</c:v>
                </c:pt>
                <c:pt idx="4836">
                  <c:v>1.1171259999999998</c:v>
                </c:pt>
                <c:pt idx="4837">
                  <c:v>1.1173570000000059</c:v>
                </c:pt>
                <c:pt idx="4838">
                  <c:v>1.117588</c:v>
                </c:pt>
                <c:pt idx="4839">
                  <c:v>1.1178189999999999</c:v>
                </c:pt>
                <c:pt idx="4840">
                  <c:v>1.1180500000000064</c:v>
                </c:pt>
                <c:pt idx="4841">
                  <c:v>1.1182810000000001</c:v>
                </c:pt>
                <c:pt idx="4842">
                  <c:v>1.1185120000000059</c:v>
                </c:pt>
                <c:pt idx="4843">
                  <c:v>1.118743</c:v>
                </c:pt>
                <c:pt idx="4844">
                  <c:v>1.1189739999999999</c:v>
                </c:pt>
                <c:pt idx="4845">
                  <c:v>1.119205</c:v>
                </c:pt>
                <c:pt idx="4846">
                  <c:v>1.1194359999999999</c:v>
                </c:pt>
                <c:pt idx="4847">
                  <c:v>1.1196670000000002</c:v>
                </c:pt>
                <c:pt idx="4848">
                  <c:v>1.1198979999999998</c:v>
                </c:pt>
                <c:pt idx="4849">
                  <c:v>1.1201290000000002</c:v>
                </c:pt>
                <c:pt idx="4850">
                  <c:v>1.12036</c:v>
                </c:pt>
                <c:pt idx="4851">
                  <c:v>1.1205909999999999</c:v>
                </c:pt>
                <c:pt idx="4852">
                  <c:v>1.120822</c:v>
                </c:pt>
                <c:pt idx="4853">
                  <c:v>1.1210530000000001</c:v>
                </c:pt>
                <c:pt idx="4854">
                  <c:v>1.1212840000000002</c:v>
                </c:pt>
                <c:pt idx="4855">
                  <c:v>1.121515</c:v>
                </c:pt>
                <c:pt idx="4856">
                  <c:v>1.1217459999999999</c:v>
                </c:pt>
                <c:pt idx="4857">
                  <c:v>1.121977</c:v>
                </c:pt>
                <c:pt idx="4858">
                  <c:v>1.1222080000000001</c:v>
                </c:pt>
                <c:pt idx="4859">
                  <c:v>1.1224390000000002</c:v>
                </c:pt>
                <c:pt idx="4860">
                  <c:v>1.1226700000000001</c:v>
                </c:pt>
                <c:pt idx="4861">
                  <c:v>1.1229009999999999</c:v>
                </c:pt>
                <c:pt idx="4862">
                  <c:v>1.123132</c:v>
                </c:pt>
                <c:pt idx="4863">
                  <c:v>1.1233629999999999</c:v>
                </c:pt>
                <c:pt idx="4864">
                  <c:v>1.1235939999999998</c:v>
                </c:pt>
                <c:pt idx="4865">
                  <c:v>1.123824999999993</c:v>
                </c:pt>
                <c:pt idx="4866">
                  <c:v>1.1240560000000059</c:v>
                </c:pt>
                <c:pt idx="4867">
                  <c:v>1.1242870000000071</c:v>
                </c:pt>
                <c:pt idx="4868">
                  <c:v>1.1245180000000001</c:v>
                </c:pt>
                <c:pt idx="4869">
                  <c:v>1.124749</c:v>
                </c:pt>
                <c:pt idx="4870">
                  <c:v>1.1249800000000001</c:v>
                </c:pt>
                <c:pt idx="4871">
                  <c:v>1.1252110000000002</c:v>
                </c:pt>
                <c:pt idx="4872">
                  <c:v>1.1254420000000001</c:v>
                </c:pt>
                <c:pt idx="4873">
                  <c:v>1.1256729999999999</c:v>
                </c:pt>
                <c:pt idx="4874">
                  <c:v>1.1259039999999998</c:v>
                </c:pt>
                <c:pt idx="4875">
                  <c:v>1.1261350000000001</c:v>
                </c:pt>
                <c:pt idx="4876">
                  <c:v>1.126366</c:v>
                </c:pt>
                <c:pt idx="4877">
                  <c:v>1.1265970000000001</c:v>
                </c:pt>
                <c:pt idx="4878">
                  <c:v>1.1268280000000002</c:v>
                </c:pt>
                <c:pt idx="4879">
                  <c:v>1.127059</c:v>
                </c:pt>
                <c:pt idx="4880">
                  <c:v>1.1272899999999999</c:v>
                </c:pt>
                <c:pt idx="4881">
                  <c:v>1.1275209999999998</c:v>
                </c:pt>
                <c:pt idx="4882">
                  <c:v>1.1277520000000001</c:v>
                </c:pt>
                <c:pt idx="4883">
                  <c:v>1.1279830000000002</c:v>
                </c:pt>
                <c:pt idx="4884">
                  <c:v>1.1282140000000001</c:v>
                </c:pt>
                <c:pt idx="4885">
                  <c:v>1.1284450000000001</c:v>
                </c:pt>
                <c:pt idx="4886">
                  <c:v>1.128676</c:v>
                </c:pt>
                <c:pt idx="4887">
                  <c:v>1.1289070000000001</c:v>
                </c:pt>
                <c:pt idx="4888">
                  <c:v>1.129138</c:v>
                </c:pt>
                <c:pt idx="4889">
                  <c:v>1.1293689999999998</c:v>
                </c:pt>
                <c:pt idx="4890">
                  <c:v>1.1296000000000002</c:v>
                </c:pt>
                <c:pt idx="4891">
                  <c:v>1.1298309999999998</c:v>
                </c:pt>
                <c:pt idx="4892">
                  <c:v>1.1300620000000001</c:v>
                </c:pt>
                <c:pt idx="4893">
                  <c:v>1.130293</c:v>
                </c:pt>
                <c:pt idx="4894">
                  <c:v>1.1305239999999999</c:v>
                </c:pt>
                <c:pt idx="4895">
                  <c:v>1.1307550000000059</c:v>
                </c:pt>
                <c:pt idx="4896">
                  <c:v>1.130986</c:v>
                </c:pt>
                <c:pt idx="4897">
                  <c:v>1.1312170000000001</c:v>
                </c:pt>
                <c:pt idx="4898">
                  <c:v>1.131448</c:v>
                </c:pt>
                <c:pt idx="4899">
                  <c:v>1.1316789999999999</c:v>
                </c:pt>
                <c:pt idx="4900">
                  <c:v>1.1319100000000002</c:v>
                </c:pt>
                <c:pt idx="4901">
                  <c:v>1.1321410000000001</c:v>
                </c:pt>
                <c:pt idx="4902">
                  <c:v>1.1323720000000059</c:v>
                </c:pt>
                <c:pt idx="4903">
                  <c:v>1.132603</c:v>
                </c:pt>
                <c:pt idx="4904">
                  <c:v>1.1328339999999999</c:v>
                </c:pt>
                <c:pt idx="4905">
                  <c:v>1.133065</c:v>
                </c:pt>
                <c:pt idx="4906">
                  <c:v>1.1332959999999999</c:v>
                </c:pt>
                <c:pt idx="4907">
                  <c:v>1.1335270000000002</c:v>
                </c:pt>
                <c:pt idx="4908">
                  <c:v>1.133758</c:v>
                </c:pt>
                <c:pt idx="4909">
                  <c:v>1.1339889999999999</c:v>
                </c:pt>
                <c:pt idx="4910">
                  <c:v>1.13422</c:v>
                </c:pt>
                <c:pt idx="4911">
                  <c:v>1.1344510000000001</c:v>
                </c:pt>
                <c:pt idx="4912">
                  <c:v>1.134682000000006</c:v>
                </c:pt>
                <c:pt idx="4913">
                  <c:v>1.1349130000000001</c:v>
                </c:pt>
                <c:pt idx="4914">
                  <c:v>1.1351440000000002</c:v>
                </c:pt>
                <c:pt idx="4915">
                  <c:v>1.135375</c:v>
                </c:pt>
                <c:pt idx="4916">
                  <c:v>1.1356059999999999</c:v>
                </c:pt>
                <c:pt idx="4917">
                  <c:v>1.135837</c:v>
                </c:pt>
                <c:pt idx="4918">
                  <c:v>1.1360680000000001</c:v>
                </c:pt>
                <c:pt idx="4919">
                  <c:v>1.1362990000000002</c:v>
                </c:pt>
                <c:pt idx="4920">
                  <c:v>1.13653</c:v>
                </c:pt>
                <c:pt idx="4921">
                  <c:v>1.1367609999999999</c:v>
                </c:pt>
                <c:pt idx="4922">
                  <c:v>1.136992</c:v>
                </c:pt>
                <c:pt idx="4923">
                  <c:v>1.1372229999999999</c:v>
                </c:pt>
                <c:pt idx="4924">
                  <c:v>1.1374540000000002</c:v>
                </c:pt>
                <c:pt idx="4925">
                  <c:v>1.1376850000000001</c:v>
                </c:pt>
                <c:pt idx="4926">
                  <c:v>1.1379159999999999</c:v>
                </c:pt>
                <c:pt idx="4927">
                  <c:v>1.1381470000000069</c:v>
                </c:pt>
                <c:pt idx="4928">
                  <c:v>1.1383780000000001</c:v>
                </c:pt>
                <c:pt idx="4929">
                  <c:v>1.138609</c:v>
                </c:pt>
                <c:pt idx="4930">
                  <c:v>1.1388400000000001</c:v>
                </c:pt>
                <c:pt idx="4931">
                  <c:v>1.1390710000000002</c:v>
                </c:pt>
                <c:pt idx="4932">
                  <c:v>1.139302</c:v>
                </c:pt>
                <c:pt idx="4933">
                  <c:v>1.1395329999999999</c:v>
                </c:pt>
                <c:pt idx="4934">
                  <c:v>1.1397639999999998</c:v>
                </c:pt>
                <c:pt idx="4935">
                  <c:v>1.139994999999993</c:v>
                </c:pt>
                <c:pt idx="4936">
                  <c:v>1.1402260000000002</c:v>
                </c:pt>
                <c:pt idx="4937">
                  <c:v>1.1404570000000072</c:v>
                </c:pt>
                <c:pt idx="4938">
                  <c:v>1.1406880000000001</c:v>
                </c:pt>
                <c:pt idx="4939">
                  <c:v>1.140919</c:v>
                </c:pt>
                <c:pt idx="4940">
                  <c:v>1.1411500000000001</c:v>
                </c:pt>
                <c:pt idx="4941">
                  <c:v>1.141381</c:v>
                </c:pt>
                <c:pt idx="4942">
                  <c:v>1.1416120000000001</c:v>
                </c:pt>
                <c:pt idx="4943">
                  <c:v>1.1418430000000002</c:v>
                </c:pt>
                <c:pt idx="4944">
                  <c:v>1.142074</c:v>
                </c:pt>
                <c:pt idx="4945">
                  <c:v>1.1423050000000001</c:v>
                </c:pt>
                <c:pt idx="4946">
                  <c:v>1.142536</c:v>
                </c:pt>
                <c:pt idx="4947">
                  <c:v>1.1427670000000001</c:v>
                </c:pt>
                <c:pt idx="4948">
                  <c:v>1.1429980000000002</c:v>
                </c:pt>
                <c:pt idx="4949">
                  <c:v>1.1432289999999998</c:v>
                </c:pt>
                <c:pt idx="4950">
                  <c:v>1.1434599999999999</c:v>
                </c:pt>
                <c:pt idx="4951">
                  <c:v>1.1436909999999998</c:v>
                </c:pt>
                <c:pt idx="4952">
                  <c:v>1.1439219999999937</c:v>
                </c:pt>
                <c:pt idx="4953">
                  <c:v>1.1441530000000062</c:v>
                </c:pt>
                <c:pt idx="4954">
                  <c:v>1.1443840000000001</c:v>
                </c:pt>
                <c:pt idx="4955">
                  <c:v>1.1446150000000059</c:v>
                </c:pt>
                <c:pt idx="4956">
                  <c:v>1.144846</c:v>
                </c:pt>
                <c:pt idx="4957">
                  <c:v>1.1450770000000001</c:v>
                </c:pt>
                <c:pt idx="4958">
                  <c:v>1.145308</c:v>
                </c:pt>
                <c:pt idx="4959">
                  <c:v>1.1455389999999999</c:v>
                </c:pt>
                <c:pt idx="4960">
                  <c:v>1.1457700000000002</c:v>
                </c:pt>
                <c:pt idx="4961">
                  <c:v>1.146001</c:v>
                </c:pt>
                <c:pt idx="4962">
                  <c:v>1.1462320000000001</c:v>
                </c:pt>
                <c:pt idx="4963">
                  <c:v>1.146463</c:v>
                </c:pt>
                <c:pt idx="4964">
                  <c:v>1.1466939999999999</c:v>
                </c:pt>
                <c:pt idx="4965">
                  <c:v>1.1469250000000002</c:v>
                </c:pt>
                <c:pt idx="4966">
                  <c:v>1.1471560000000001</c:v>
                </c:pt>
                <c:pt idx="4967">
                  <c:v>1.1473870000000059</c:v>
                </c:pt>
                <c:pt idx="4968">
                  <c:v>1.147618</c:v>
                </c:pt>
                <c:pt idx="4969">
                  <c:v>1.1478489999999999</c:v>
                </c:pt>
                <c:pt idx="4970">
                  <c:v>1.1480800000000064</c:v>
                </c:pt>
                <c:pt idx="4971">
                  <c:v>1.1483110000000001</c:v>
                </c:pt>
                <c:pt idx="4972">
                  <c:v>1.1485420000000059</c:v>
                </c:pt>
                <c:pt idx="4973">
                  <c:v>1.148773</c:v>
                </c:pt>
                <c:pt idx="4974">
                  <c:v>1.1490039999999999</c:v>
                </c:pt>
                <c:pt idx="4975">
                  <c:v>1.149235</c:v>
                </c:pt>
                <c:pt idx="4976">
                  <c:v>1.1494659999999999</c:v>
                </c:pt>
                <c:pt idx="4977">
                  <c:v>1.1496970000000002</c:v>
                </c:pt>
                <c:pt idx="4978">
                  <c:v>1.1499279999999998</c:v>
                </c:pt>
                <c:pt idx="4979">
                  <c:v>1.1501590000000059</c:v>
                </c:pt>
                <c:pt idx="4980">
                  <c:v>1.15039</c:v>
                </c:pt>
                <c:pt idx="4981">
                  <c:v>1.1506209999999999</c:v>
                </c:pt>
                <c:pt idx="4982">
                  <c:v>1.1508520000000064</c:v>
                </c:pt>
                <c:pt idx="4983">
                  <c:v>1.1510830000000001</c:v>
                </c:pt>
                <c:pt idx="4984">
                  <c:v>1.1513140000000002</c:v>
                </c:pt>
                <c:pt idx="4985">
                  <c:v>1.151545</c:v>
                </c:pt>
                <c:pt idx="4986">
                  <c:v>1.1517759999999999</c:v>
                </c:pt>
                <c:pt idx="4987">
                  <c:v>1.1520070000000064</c:v>
                </c:pt>
                <c:pt idx="4988">
                  <c:v>1.1522380000000001</c:v>
                </c:pt>
                <c:pt idx="4989">
                  <c:v>1.1524690000000002</c:v>
                </c:pt>
                <c:pt idx="4990">
                  <c:v>1.1527000000000001</c:v>
                </c:pt>
                <c:pt idx="4991">
                  <c:v>1.1529310000000002</c:v>
                </c:pt>
                <c:pt idx="4992">
                  <c:v>1.153162</c:v>
                </c:pt>
                <c:pt idx="4993">
                  <c:v>1.1533929999999999</c:v>
                </c:pt>
                <c:pt idx="4994">
                  <c:v>1.1536239999999998</c:v>
                </c:pt>
                <c:pt idx="4995">
                  <c:v>1.1538550000000001</c:v>
                </c:pt>
                <c:pt idx="4996">
                  <c:v>1.1540860000000059</c:v>
                </c:pt>
                <c:pt idx="4997">
                  <c:v>1.1543170000000071</c:v>
                </c:pt>
                <c:pt idx="4998">
                  <c:v>1.1545480000000001</c:v>
                </c:pt>
                <c:pt idx="4999">
                  <c:v>1.154779</c:v>
                </c:pt>
                <c:pt idx="5000">
                  <c:v>1.1550100000000001</c:v>
                </c:pt>
                <c:pt idx="5001">
                  <c:v>1.1552410000000002</c:v>
                </c:pt>
                <c:pt idx="5002">
                  <c:v>1.1554720000000001</c:v>
                </c:pt>
                <c:pt idx="5003">
                  <c:v>1.1557029999999999</c:v>
                </c:pt>
                <c:pt idx="5004">
                  <c:v>1.1559339999999998</c:v>
                </c:pt>
                <c:pt idx="5005">
                  <c:v>1.1561650000000001</c:v>
                </c:pt>
                <c:pt idx="5006">
                  <c:v>1.156396</c:v>
                </c:pt>
                <c:pt idx="5007">
                  <c:v>1.1566270000000001</c:v>
                </c:pt>
                <c:pt idx="5008">
                  <c:v>1.1568580000000059</c:v>
                </c:pt>
                <c:pt idx="5009">
                  <c:v>1.157089</c:v>
                </c:pt>
                <c:pt idx="5010">
                  <c:v>1.1573199999999999</c:v>
                </c:pt>
                <c:pt idx="5011">
                  <c:v>1.157551</c:v>
                </c:pt>
                <c:pt idx="5012">
                  <c:v>1.1577820000000001</c:v>
                </c:pt>
                <c:pt idx="5013">
                  <c:v>1.158013000000006</c:v>
                </c:pt>
                <c:pt idx="5014">
                  <c:v>1.1582440000000001</c:v>
                </c:pt>
                <c:pt idx="5015">
                  <c:v>1.1584750000000001</c:v>
                </c:pt>
                <c:pt idx="5016">
                  <c:v>1.158706</c:v>
                </c:pt>
                <c:pt idx="5017">
                  <c:v>1.1589370000000001</c:v>
                </c:pt>
                <c:pt idx="5018">
                  <c:v>1.159168</c:v>
                </c:pt>
                <c:pt idx="5019">
                  <c:v>1.1593989999999998</c:v>
                </c:pt>
                <c:pt idx="5020">
                  <c:v>1.1596300000000002</c:v>
                </c:pt>
                <c:pt idx="5021">
                  <c:v>1.1598609999999998</c:v>
                </c:pt>
                <c:pt idx="5022">
                  <c:v>1.1600920000000001</c:v>
                </c:pt>
                <c:pt idx="5023">
                  <c:v>1.160323</c:v>
                </c:pt>
                <c:pt idx="5024">
                  <c:v>1.1605540000000001</c:v>
                </c:pt>
                <c:pt idx="5025">
                  <c:v>1.160785000000006</c:v>
                </c:pt>
                <c:pt idx="5026">
                  <c:v>1.161016</c:v>
                </c:pt>
                <c:pt idx="5027">
                  <c:v>1.1612470000000001</c:v>
                </c:pt>
                <c:pt idx="5028">
                  <c:v>1.161478</c:v>
                </c:pt>
                <c:pt idx="5029">
                  <c:v>1.1617089999999999</c:v>
                </c:pt>
                <c:pt idx="5030">
                  <c:v>1.1619400000000002</c:v>
                </c:pt>
                <c:pt idx="5031">
                  <c:v>1.1621710000000001</c:v>
                </c:pt>
                <c:pt idx="5032">
                  <c:v>1.1624020000000059</c:v>
                </c:pt>
                <c:pt idx="5033">
                  <c:v>1.162633</c:v>
                </c:pt>
                <c:pt idx="5034">
                  <c:v>1.1628639999999999</c:v>
                </c:pt>
                <c:pt idx="5035">
                  <c:v>1.163095</c:v>
                </c:pt>
                <c:pt idx="5036">
                  <c:v>1.1633259999999999</c:v>
                </c:pt>
                <c:pt idx="5037">
                  <c:v>1.1635570000000059</c:v>
                </c:pt>
                <c:pt idx="5038">
                  <c:v>1.163788</c:v>
                </c:pt>
                <c:pt idx="5039">
                  <c:v>1.1640190000000001</c:v>
                </c:pt>
                <c:pt idx="5040">
                  <c:v>1.1642500000000064</c:v>
                </c:pt>
                <c:pt idx="5041">
                  <c:v>1.1644810000000001</c:v>
                </c:pt>
                <c:pt idx="5042">
                  <c:v>1.164712000000006</c:v>
                </c:pt>
                <c:pt idx="5043">
                  <c:v>1.1649430000000001</c:v>
                </c:pt>
                <c:pt idx="5044">
                  <c:v>1.1651740000000002</c:v>
                </c:pt>
                <c:pt idx="5045">
                  <c:v>1.165405</c:v>
                </c:pt>
                <c:pt idx="5046">
                  <c:v>1.1656359999999999</c:v>
                </c:pt>
                <c:pt idx="5047">
                  <c:v>1.165867</c:v>
                </c:pt>
                <c:pt idx="5048">
                  <c:v>1.1660980000000001</c:v>
                </c:pt>
                <c:pt idx="5049">
                  <c:v>1.1663290000000002</c:v>
                </c:pt>
                <c:pt idx="5050">
                  <c:v>1.16656</c:v>
                </c:pt>
                <c:pt idx="5051">
                  <c:v>1.1667909999999999</c:v>
                </c:pt>
                <c:pt idx="5052">
                  <c:v>1.167022</c:v>
                </c:pt>
                <c:pt idx="5053">
                  <c:v>1.1672530000000001</c:v>
                </c:pt>
                <c:pt idx="5054">
                  <c:v>1.1674840000000002</c:v>
                </c:pt>
                <c:pt idx="5055">
                  <c:v>1.1677150000000001</c:v>
                </c:pt>
                <c:pt idx="5056">
                  <c:v>1.1679460000000002</c:v>
                </c:pt>
                <c:pt idx="5057">
                  <c:v>1.1681770000000069</c:v>
                </c:pt>
                <c:pt idx="5058">
                  <c:v>1.1684080000000001</c:v>
                </c:pt>
                <c:pt idx="5059">
                  <c:v>1.168639</c:v>
                </c:pt>
                <c:pt idx="5060">
                  <c:v>1.1688700000000001</c:v>
                </c:pt>
                <c:pt idx="5061">
                  <c:v>1.1691010000000002</c:v>
                </c:pt>
                <c:pt idx="5062">
                  <c:v>1.169332</c:v>
                </c:pt>
                <c:pt idx="5063">
                  <c:v>1.1695629999999999</c:v>
                </c:pt>
                <c:pt idx="5064">
                  <c:v>1.1697939999999998</c:v>
                </c:pt>
                <c:pt idx="5065">
                  <c:v>1.1700250000000001</c:v>
                </c:pt>
                <c:pt idx="5066">
                  <c:v>1.170256000000006</c:v>
                </c:pt>
                <c:pt idx="5067">
                  <c:v>1.1704870000000072</c:v>
                </c:pt>
                <c:pt idx="5068">
                  <c:v>1.1707180000000001</c:v>
                </c:pt>
                <c:pt idx="5069">
                  <c:v>1.170949</c:v>
                </c:pt>
                <c:pt idx="5070">
                  <c:v>1.1711800000000001</c:v>
                </c:pt>
                <c:pt idx="5071">
                  <c:v>1.171411</c:v>
                </c:pt>
                <c:pt idx="5072">
                  <c:v>1.1716420000000001</c:v>
                </c:pt>
                <c:pt idx="5073">
                  <c:v>1.1718730000000002</c:v>
                </c:pt>
                <c:pt idx="5074">
                  <c:v>1.172104</c:v>
                </c:pt>
                <c:pt idx="5075">
                  <c:v>1.1723350000000001</c:v>
                </c:pt>
                <c:pt idx="5076">
                  <c:v>1.172566</c:v>
                </c:pt>
                <c:pt idx="5077">
                  <c:v>1.1727970000000001</c:v>
                </c:pt>
                <c:pt idx="5078">
                  <c:v>1.1730280000000002</c:v>
                </c:pt>
                <c:pt idx="5079">
                  <c:v>1.1732590000000001</c:v>
                </c:pt>
                <c:pt idx="5080">
                  <c:v>1.1734899999999999</c:v>
                </c:pt>
                <c:pt idx="5081">
                  <c:v>1.1737209999999998</c:v>
                </c:pt>
                <c:pt idx="5082">
                  <c:v>1.1739520000000001</c:v>
                </c:pt>
                <c:pt idx="5083">
                  <c:v>1.1741830000000062</c:v>
                </c:pt>
                <c:pt idx="5084">
                  <c:v>1.1744140000000001</c:v>
                </c:pt>
                <c:pt idx="5085">
                  <c:v>1.1746450000000059</c:v>
                </c:pt>
                <c:pt idx="5086">
                  <c:v>1.174876</c:v>
                </c:pt>
                <c:pt idx="5087">
                  <c:v>1.1751070000000001</c:v>
                </c:pt>
                <c:pt idx="5088">
                  <c:v>1.175338</c:v>
                </c:pt>
                <c:pt idx="5089">
                  <c:v>1.1755689999999999</c:v>
                </c:pt>
                <c:pt idx="5090">
                  <c:v>1.1758000000000002</c:v>
                </c:pt>
                <c:pt idx="5091">
                  <c:v>1.176031</c:v>
                </c:pt>
                <c:pt idx="5092">
                  <c:v>1.1762620000000001</c:v>
                </c:pt>
                <c:pt idx="5093">
                  <c:v>1.176493</c:v>
                </c:pt>
                <c:pt idx="5094">
                  <c:v>1.1767239999999999</c:v>
                </c:pt>
                <c:pt idx="5095">
                  <c:v>1.176955000000006</c:v>
                </c:pt>
                <c:pt idx="5096">
                  <c:v>1.1771860000000001</c:v>
                </c:pt>
                <c:pt idx="5097">
                  <c:v>1.1774170000000059</c:v>
                </c:pt>
                <c:pt idx="5098">
                  <c:v>1.177648</c:v>
                </c:pt>
                <c:pt idx="5099">
                  <c:v>1.1778789999999999</c:v>
                </c:pt>
                <c:pt idx="5100">
                  <c:v>1.1781100000000064</c:v>
                </c:pt>
                <c:pt idx="5101">
                  <c:v>1.1783410000000001</c:v>
                </c:pt>
                <c:pt idx="5102">
                  <c:v>1.1785720000000059</c:v>
                </c:pt>
                <c:pt idx="5103">
                  <c:v>1.178803</c:v>
                </c:pt>
                <c:pt idx="5104">
                  <c:v>1.1790339999999999</c:v>
                </c:pt>
                <c:pt idx="5105">
                  <c:v>1.179265</c:v>
                </c:pt>
                <c:pt idx="5106">
                  <c:v>1.1794959999999999</c:v>
                </c:pt>
                <c:pt idx="5107">
                  <c:v>1.1797270000000002</c:v>
                </c:pt>
                <c:pt idx="5108">
                  <c:v>1.1799580000000001</c:v>
                </c:pt>
                <c:pt idx="5109">
                  <c:v>1.1801890000000059</c:v>
                </c:pt>
                <c:pt idx="5110">
                  <c:v>1.18042</c:v>
                </c:pt>
                <c:pt idx="5111">
                  <c:v>1.1806510000000001</c:v>
                </c:pt>
                <c:pt idx="5112">
                  <c:v>1.1808820000000064</c:v>
                </c:pt>
                <c:pt idx="5113">
                  <c:v>1.1811130000000001</c:v>
                </c:pt>
                <c:pt idx="5114">
                  <c:v>1.1813440000000002</c:v>
                </c:pt>
                <c:pt idx="5115">
                  <c:v>1.181575</c:v>
                </c:pt>
                <c:pt idx="5116">
                  <c:v>1.1818059999999999</c:v>
                </c:pt>
                <c:pt idx="5117">
                  <c:v>1.1820370000000064</c:v>
                </c:pt>
                <c:pt idx="5118">
                  <c:v>1.1822680000000001</c:v>
                </c:pt>
                <c:pt idx="5119">
                  <c:v>1.1824990000000002</c:v>
                </c:pt>
                <c:pt idx="5120">
                  <c:v>1.1827300000000001</c:v>
                </c:pt>
                <c:pt idx="5121">
                  <c:v>1.1829610000000002</c:v>
                </c:pt>
                <c:pt idx="5122">
                  <c:v>1.183192</c:v>
                </c:pt>
                <c:pt idx="5123">
                  <c:v>1.1834229999999999</c:v>
                </c:pt>
                <c:pt idx="5124">
                  <c:v>1.183654</c:v>
                </c:pt>
                <c:pt idx="5125">
                  <c:v>1.1838850000000001</c:v>
                </c:pt>
                <c:pt idx="5126">
                  <c:v>1.1841160000000059</c:v>
                </c:pt>
                <c:pt idx="5127">
                  <c:v>1.1843470000000071</c:v>
                </c:pt>
                <c:pt idx="5128">
                  <c:v>1.1845780000000001</c:v>
                </c:pt>
                <c:pt idx="5129">
                  <c:v>1.184809</c:v>
                </c:pt>
                <c:pt idx="5130">
                  <c:v>1.1850400000000001</c:v>
                </c:pt>
                <c:pt idx="5131">
                  <c:v>1.1852710000000002</c:v>
                </c:pt>
                <c:pt idx="5132">
                  <c:v>1.1855020000000001</c:v>
                </c:pt>
                <c:pt idx="5133">
                  <c:v>1.1857329999999999</c:v>
                </c:pt>
                <c:pt idx="5134">
                  <c:v>1.1859639999999998</c:v>
                </c:pt>
                <c:pt idx="5135">
                  <c:v>1.1861950000000001</c:v>
                </c:pt>
                <c:pt idx="5136">
                  <c:v>1.186426</c:v>
                </c:pt>
                <c:pt idx="5137">
                  <c:v>1.1866570000000085</c:v>
                </c:pt>
                <c:pt idx="5138">
                  <c:v>1.1868880000000059</c:v>
                </c:pt>
                <c:pt idx="5139">
                  <c:v>1.187119</c:v>
                </c:pt>
                <c:pt idx="5140">
                  <c:v>1.1873500000000001</c:v>
                </c:pt>
                <c:pt idx="5141">
                  <c:v>1.187581</c:v>
                </c:pt>
                <c:pt idx="5142">
                  <c:v>1.1878120000000001</c:v>
                </c:pt>
                <c:pt idx="5143">
                  <c:v>1.188043000000006</c:v>
                </c:pt>
                <c:pt idx="5144">
                  <c:v>1.1882740000000001</c:v>
                </c:pt>
                <c:pt idx="5145">
                  <c:v>1.1885050000000001</c:v>
                </c:pt>
                <c:pt idx="5146">
                  <c:v>1.188736</c:v>
                </c:pt>
                <c:pt idx="5147">
                  <c:v>1.1889670000000001</c:v>
                </c:pt>
                <c:pt idx="5148">
                  <c:v>1.189198</c:v>
                </c:pt>
                <c:pt idx="5149">
                  <c:v>1.1894289999999998</c:v>
                </c:pt>
                <c:pt idx="5150">
                  <c:v>1.1896600000000002</c:v>
                </c:pt>
                <c:pt idx="5151">
                  <c:v>1.1898909999999998</c:v>
                </c:pt>
                <c:pt idx="5152">
                  <c:v>1.1901220000000001</c:v>
                </c:pt>
                <c:pt idx="5153">
                  <c:v>1.1903530000000064</c:v>
                </c:pt>
                <c:pt idx="5154">
                  <c:v>1.1905840000000001</c:v>
                </c:pt>
                <c:pt idx="5155">
                  <c:v>1.190815000000006</c:v>
                </c:pt>
                <c:pt idx="5156">
                  <c:v>1.191046</c:v>
                </c:pt>
                <c:pt idx="5157">
                  <c:v>1.1912770000000001</c:v>
                </c:pt>
                <c:pt idx="5158">
                  <c:v>1.191508</c:v>
                </c:pt>
                <c:pt idx="5159">
                  <c:v>1.1917389999999999</c:v>
                </c:pt>
                <c:pt idx="5160">
                  <c:v>1.1919700000000002</c:v>
                </c:pt>
                <c:pt idx="5161">
                  <c:v>1.1922010000000001</c:v>
                </c:pt>
                <c:pt idx="5162">
                  <c:v>1.1924320000000059</c:v>
                </c:pt>
                <c:pt idx="5163">
                  <c:v>1.192663</c:v>
                </c:pt>
                <c:pt idx="5164">
                  <c:v>1.1928939999999999</c:v>
                </c:pt>
                <c:pt idx="5165">
                  <c:v>1.193125</c:v>
                </c:pt>
                <c:pt idx="5166">
                  <c:v>1.1933560000000001</c:v>
                </c:pt>
                <c:pt idx="5167">
                  <c:v>1.1935870000000059</c:v>
                </c:pt>
                <c:pt idx="5168">
                  <c:v>1.193818</c:v>
                </c:pt>
                <c:pt idx="5169">
                  <c:v>1.1940490000000001</c:v>
                </c:pt>
                <c:pt idx="5170">
                  <c:v>1.1942800000000064</c:v>
                </c:pt>
                <c:pt idx="5171">
                  <c:v>1.1945110000000001</c:v>
                </c:pt>
                <c:pt idx="5172">
                  <c:v>1.194742000000006</c:v>
                </c:pt>
                <c:pt idx="5173">
                  <c:v>1.1949730000000001</c:v>
                </c:pt>
                <c:pt idx="5174">
                  <c:v>1.1952040000000002</c:v>
                </c:pt>
                <c:pt idx="5175">
                  <c:v>1.195435</c:v>
                </c:pt>
                <c:pt idx="5176">
                  <c:v>1.1956659999999999</c:v>
                </c:pt>
                <c:pt idx="5177">
                  <c:v>1.195897</c:v>
                </c:pt>
                <c:pt idx="5178">
                  <c:v>1.1961280000000001</c:v>
                </c:pt>
                <c:pt idx="5179">
                  <c:v>1.1963590000000059</c:v>
                </c:pt>
                <c:pt idx="5180">
                  <c:v>1.19659</c:v>
                </c:pt>
                <c:pt idx="5181">
                  <c:v>1.1968209999999999</c:v>
                </c:pt>
                <c:pt idx="5182">
                  <c:v>1.1970520000000064</c:v>
                </c:pt>
                <c:pt idx="5183">
                  <c:v>1.1972830000000001</c:v>
                </c:pt>
                <c:pt idx="5184">
                  <c:v>1.1975140000000002</c:v>
                </c:pt>
                <c:pt idx="5185">
                  <c:v>1.1977450000000001</c:v>
                </c:pt>
                <c:pt idx="5186">
                  <c:v>1.1979760000000002</c:v>
                </c:pt>
                <c:pt idx="5187">
                  <c:v>1.1982070000000071</c:v>
                </c:pt>
                <c:pt idx="5188">
                  <c:v>1.1984380000000001</c:v>
                </c:pt>
                <c:pt idx="5189">
                  <c:v>1.198669</c:v>
                </c:pt>
                <c:pt idx="5190">
                  <c:v>1.1989000000000001</c:v>
                </c:pt>
                <c:pt idx="5191">
                  <c:v>1.1991310000000002</c:v>
                </c:pt>
                <c:pt idx="5192">
                  <c:v>1.199362</c:v>
                </c:pt>
                <c:pt idx="5193">
                  <c:v>1.1995929999999999</c:v>
                </c:pt>
                <c:pt idx="5194">
                  <c:v>1.1998239999999998</c:v>
                </c:pt>
                <c:pt idx="5195">
                  <c:v>1.2000550000000001</c:v>
                </c:pt>
                <c:pt idx="5196">
                  <c:v>1.2002860000000002</c:v>
                </c:pt>
                <c:pt idx="5197">
                  <c:v>1.2005170000000001</c:v>
                </c:pt>
                <c:pt idx="5198">
                  <c:v>1.2007479999999999</c:v>
                </c:pt>
                <c:pt idx="5199">
                  <c:v>1.2009789999999998</c:v>
                </c:pt>
                <c:pt idx="5200">
                  <c:v>1.2012099999999937</c:v>
                </c:pt>
                <c:pt idx="5201">
                  <c:v>1.2014409999999998</c:v>
                </c:pt>
                <c:pt idx="5202">
                  <c:v>1.201671999999993</c:v>
                </c:pt>
                <c:pt idx="5203">
                  <c:v>1.2019029999999944</c:v>
                </c:pt>
                <c:pt idx="5204">
                  <c:v>1.2021339999999998</c:v>
                </c:pt>
                <c:pt idx="5205">
                  <c:v>1.2023649999999937</c:v>
                </c:pt>
                <c:pt idx="5206">
                  <c:v>1.2025959999999998</c:v>
                </c:pt>
                <c:pt idx="5207">
                  <c:v>1.202826999999993</c:v>
                </c:pt>
                <c:pt idx="5208">
                  <c:v>1.2030580000000002</c:v>
                </c:pt>
                <c:pt idx="5209">
                  <c:v>1.2032889999999998</c:v>
                </c:pt>
                <c:pt idx="5210">
                  <c:v>1.2035199999999937</c:v>
                </c:pt>
                <c:pt idx="5211">
                  <c:v>1.2037509999999998</c:v>
                </c:pt>
                <c:pt idx="5212">
                  <c:v>1.2039819999999937</c:v>
                </c:pt>
                <c:pt idx="5213">
                  <c:v>1.204213</c:v>
                </c:pt>
                <c:pt idx="5214">
                  <c:v>1.2044439999999998</c:v>
                </c:pt>
                <c:pt idx="5215">
                  <c:v>1.2046750000000002</c:v>
                </c:pt>
                <c:pt idx="5216">
                  <c:v>1.2049059999999998</c:v>
                </c:pt>
                <c:pt idx="5217">
                  <c:v>1.2051369999999937</c:v>
                </c:pt>
                <c:pt idx="5218">
                  <c:v>1.2053679999999998</c:v>
                </c:pt>
                <c:pt idx="5219">
                  <c:v>1.2055989999999928</c:v>
                </c:pt>
                <c:pt idx="5220">
                  <c:v>1.2058299999999891</c:v>
                </c:pt>
                <c:pt idx="5221">
                  <c:v>1.2060609999999998</c:v>
                </c:pt>
                <c:pt idx="5222">
                  <c:v>1.2062919999999937</c:v>
                </c:pt>
                <c:pt idx="5223">
                  <c:v>1.2065229999999998</c:v>
                </c:pt>
                <c:pt idx="5224">
                  <c:v>1.2067539999999999</c:v>
                </c:pt>
                <c:pt idx="5225">
                  <c:v>1.2069850000000002</c:v>
                </c:pt>
                <c:pt idx="5226">
                  <c:v>1.2072159999999998</c:v>
                </c:pt>
                <c:pt idx="5227">
                  <c:v>1.2074470000000002</c:v>
                </c:pt>
                <c:pt idx="5228">
                  <c:v>1.2076779999999998</c:v>
                </c:pt>
                <c:pt idx="5229">
                  <c:v>1.2079089999999935</c:v>
                </c:pt>
                <c:pt idx="5230">
                  <c:v>1.20814</c:v>
                </c:pt>
                <c:pt idx="5231">
                  <c:v>1.2083709999999999</c:v>
                </c:pt>
                <c:pt idx="5232">
                  <c:v>1.2086020000000002</c:v>
                </c:pt>
                <c:pt idx="5233">
                  <c:v>1.2088329999999998</c:v>
                </c:pt>
                <c:pt idx="5234">
                  <c:v>1.2090639999999935</c:v>
                </c:pt>
                <c:pt idx="5235">
                  <c:v>1.20929499999999</c:v>
                </c:pt>
                <c:pt idx="5236">
                  <c:v>1.2095259999999928</c:v>
                </c:pt>
                <c:pt idx="5237">
                  <c:v>1.2097570000000002</c:v>
                </c:pt>
                <c:pt idx="5238">
                  <c:v>1.2099879999999998</c:v>
                </c:pt>
                <c:pt idx="5239">
                  <c:v>1.2102190000000002</c:v>
                </c:pt>
                <c:pt idx="5240">
                  <c:v>1.21045</c:v>
                </c:pt>
                <c:pt idx="5241">
                  <c:v>1.2106809999999999</c:v>
                </c:pt>
                <c:pt idx="5242">
                  <c:v>1.210912</c:v>
                </c:pt>
                <c:pt idx="5243">
                  <c:v>1.2111429999999999</c:v>
                </c:pt>
                <c:pt idx="5244">
                  <c:v>1.2113739999999944</c:v>
                </c:pt>
                <c:pt idx="5245">
                  <c:v>1.2116049999999916</c:v>
                </c:pt>
                <c:pt idx="5246">
                  <c:v>1.2118359999999935</c:v>
                </c:pt>
                <c:pt idx="5247">
                  <c:v>1.212067</c:v>
                </c:pt>
                <c:pt idx="5248">
                  <c:v>1.2122979999999999</c:v>
                </c:pt>
                <c:pt idx="5249">
                  <c:v>1.2125289999999944</c:v>
                </c:pt>
                <c:pt idx="5250">
                  <c:v>1.2127599999999998</c:v>
                </c:pt>
                <c:pt idx="5251">
                  <c:v>1.2129909999999944</c:v>
                </c:pt>
                <c:pt idx="5252">
                  <c:v>1.2132219999999916</c:v>
                </c:pt>
                <c:pt idx="5253">
                  <c:v>1.2134529999999999</c:v>
                </c:pt>
                <c:pt idx="5254">
                  <c:v>1.2136839999999998</c:v>
                </c:pt>
                <c:pt idx="5255">
                  <c:v>1.213914999999993</c:v>
                </c:pt>
                <c:pt idx="5256">
                  <c:v>1.2141460000000002</c:v>
                </c:pt>
                <c:pt idx="5257">
                  <c:v>1.214377</c:v>
                </c:pt>
                <c:pt idx="5258">
                  <c:v>1.2146079999999999</c:v>
                </c:pt>
                <c:pt idx="5259">
                  <c:v>1.2148389999999998</c:v>
                </c:pt>
                <c:pt idx="5260">
                  <c:v>1.215069999999993</c:v>
                </c:pt>
                <c:pt idx="5261">
                  <c:v>1.2153009999999944</c:v>
                </c:pt>
                <c:pt idx="5262">
                  <c:v>1.2155319999999918</c:v>
                </c:pt>
                <c:pt idx="5263">
                  <c:v>1.2157629999999942</c:v>
                </c:pt>
                <c:pt idx="5264">
                  <c:v>1.2159939999999914</c:v>
                </c:pt>
                <c:pt idx="5265">
                  <c:v>1.2162249999999937</c:v>
                </c:pt>
                <c:pt idx="5266">
                  <c:v>1.216456</c:v>
                </c:pt>
                <c:pt idx="5267">
                  <c:v>1.2166870000000001</c:v>
                </c:pt>
                <c:pt idx="5268">
                  <c:v>1.2169180000000002</c:v>
                </c:pt>
                <c:pt idx="5269">
                  <c:v>1.2171489999999998</c:v>
                </c:pt>
                <c:pt idx="5270">
                  <c:v>1.2173799999999937</c:v>
                </c:pt>
                <c:pt idx="5271">
                  <c:v>1.2176109999999998</c:v>
                </c:pt>
                <c:pt idx="5272">
                  <c:v>1.217841999999993</c:v>
                </c:pt>
                <c:pt idx="5273">
                  <c:v>1.2180730000000002</c:v>
                </c:pt>
                <c:pt idx="5274">
                  <c:v>1.2183039999999998</c:v>
                </c:pt>
                <c:pt idx="5275">
                  <c:v>1.2185349999999939</c:v>
                </c:pt>
                <c:pt idx="5276">
                  <c:v>1.2187659999999998</c:v>
                </c:pt>
                <c:pt idx="5277">
                  <c:v>1.2189969999999937</c:v>
                </c:pt>
                <c:pt idx="5278">
                  <c:v>1.2192279999999998</c:v>
                </c:pt>
                <c:pt idx="5279">
                  <c:v>1.2194589999999998</c:v>
                </c:pt>
                <c:pt idx="5280">
                  <c:v>1.2196899999999944</c:v>
                </c:pt>
                <c:pt idx="5281">
                  <c:v>1.2199209999999914</c:v>
                </c:pt>
                <c:pt idx="5282">
                  <c:v>1.2201520000000001</c:v>
                </c:pt>
                <c:pt idx="5283">
                  <c:v>1.220383</c:v>
                </c:pt>
                <c:pt idx="5284">
                  <c:v>1.2206139999999999</c:v>
                </c:pt>
                <c:pt idx="5285">
                  <c:v>1.2208450000000002</c:v>
                </c:pt>
                <c:pt idx="5286">
                  <c:v>1.2210759999999998</c:v>
                </c:pt>
                <c:pt idx="5287">
                  <c:v>1.2213069999999937</c:v>
                </c:pt>
                <c:pt idx="5288">
                  <c:v>1.2215379999999998</c:v>
                </c:pt>
                <c:pt idx="5289">
                  <c:v>1.2217689999999934</c:v>
                </c:pt>
                <c:pt idx="5290">
                  <c:v>1.2220000000000002</c:v>
                </c:pt>
                <c:pt idx="5291">
                  <c:v>1.2222309999999998</c:v>
                </c:pt>
                <c:pt idx="5292">
                  <c:v>1.2224620000000002</c:v>
                </c:pt>
                <c:pt idx="5293">
                  <c:v>1.2226929999999998</c:v>
                </c:pt>
                <c:pt idx="5294">
                  <c:v>1.2229239999999935</c:v>
                </c:pt>
                <c:pt idx="5295">
                  <c:v>1.223155</c:v>
                </c:pt>
                <c:pt idx="5296">
                  <c:v>1.2233859999999999</c:v>
                </c:pt>
                <c:pt idx="5297">
                  <c:v>1.2236170000000002</c:v>
                </c:pt>
                <c:pt idx="5298">
                  <c:v>1.2238479999999998</c:v>
                </c:pt>
                <c:pt idx="5299">
                  <c:v>1.2240789999999999</c:v>
                </c:pt>
                <c:pt idx="5300">
                  <c:v>1.22431</c:v>
                </c:pt>
                <c:pt idx="5301">
                  <c:v>1.2245409999999999</c:v>
                </c:pt>
                <c:pt idx="5302">
                  <c:v>1.2247720000000002</c:v>
                </c:pt>
                <c:pt idx="5303">
                  <c:v>1.2250029999999998</c:v>
                </c:pt>
                <c:pt idx="5304">
                  <c:v>1.2252339999999944</c:v>
                </c:pt>
                <c:pt idx="5305">
                  <c:v>1.2254649999999916</c:v>
                </c:pt>
                <c:pt idx="5306">
                  <c:v>1.2256959999999935</c:v>
                </c:pt>
                <c:pt idx="5307">
                  <c:v>1.22592699999999</c:v>
                </c:pt>
                <c:pt idx="5308">
                  <c:v>1.2261580000000001</c:v>
                </c:pt>
                <c:pt idx="5309">
                  <c:v>1.2263890000000002</c:v>
                </c:pt>
                <c:pt idx="5310">
                  <c:v>1.2266199999999998</c:v>
                </c:pt>
                <c:pt idx="5311">
                  <c:v>1.2268509999999999</c:v>
                </c:pt>
                <c:pt idx="5312">
                  <c:v>1.227082</c:v>
                </c:pt>
                <c:pt idx="5313">
                  <c:v>1.2273129999999999</c:v>
                </c:pt>
                <c:pt idx="5314">
                  <c:v>1.2275439999999944</c:v>
                </c:pt>
                <c:pt idx="5315">
                  <c:v>1.227774999999993</c:v>
                </c:pt>
                <c:pt idx="5316">
                  <c:v>1.2280060000000002</c:v>
                </c:pt>
                <c:pt idx="5317">
                  <c:v>1.228237</c:v>
                </c:pt>
                <c:pt idx="5318">
                  <c:v>1.2284679999999999</c:v>
                </c:pt>
                <c:pt idx="5319">
                  <c:v>1.2286989999999998</c:v>
                </c:pt>
                <c:pt idx="5320">
                  <c:v>1.228929999999993</c:v>
                </c:pt>
                <c:pt idx="5321">
                  <c:v>1.2291609999999944</c:v>
                </c:pt>
                <c:pt idx="5322">
                  <c:v>1.2293919999999916</c:v>
                </c:pt>
                <c:pt idx="5323">
                  <c:v>1.2296229999999935</c:v>
                </c:pt>
                <c:pt idx="5324">
                  <c:v>1.2298539999999998</c:v>
                </c:pt>
                <c:pt idx="5325">
                  <c:v>1.2300850000000001</c:v>
                </c:pt>
                <c:pt idx="5326">
                  <c:v>1.2303160000000002</c:v>
                </c:pt>
                <c:pt idx="5327">
                  <c:v>1.2305470000000001</c:v>
                </c:pt>
                <c:pt idx="5328">
                  <c:v>1.2307779999999999</c:v>
                </c:pt>
                <c:pt idx="5329">
                  <c:v>1.2310089999999998</c:v>
                </c:pt>
                <c:pt idx="5330">
                  <c:v>1.2312399999999937</c:v>
                </c:pt>
                <c:pt idx="5331">
                  <c:v>1.2314709999999998</c:v>
                </c:pt>
                <c:pt idx="5332">
                  <c:v>1.231701999999993</c:v>
                </c:pt>
                <c:pt idx="5333">
                  <c:v>1.2319329999999944</c:v>
                </c:pt>
                <c:pt idx="5334">
                  <c:v>1.2321639999999998</c:v>
                </c:pt>
                <c:pt idx="5335">
                  <c:v>1.2323949999999937</c:v>
                </c:pt>
                <c:pt idx="5336">
                  <c:v>1.2326259999999998</c:v>
                </c:pt>
                <c:pt idx="5337">
                  <c:v>1.2328570000000001</c:v>
                </c:pt>
                <c:pt idx="5338">
                  <c:v>1.2330880000000002</c:v>
                </c:pt>
                <c:pt idx="5339">
                  <c:v>1.2333189999999998</c:v>
                </c:pt>
                <c:pt idx="5340">
                  <c:v>1.2335499999999939</c:v>
                </c:pt>
                <c:pt idx="5341">
                  <c:v>1.2337809999999998</c:v>
                </c:pt>
                <c:pt idx="5342">
                  <c:v>1.2340120000000001</c:v>
                </c:pt>
                <c:pt idx="5343">
                  <c:v>1.234243</c:v>
                </c:pt>
                <c:pt idx="5344">
                  <c:v>1.2344739999999998</c:v>
                </c:pt>
                <c:pt idx="5345">
                  <c:v>1.2347050000000002</c:v>
                </c:pt>
                <c:pt idx="5346">
                  <c:v>1.2349359999999998</c:v>
                </c:pt>
                <c:pt idx="5347">
                  <c:v>1.2351669999999937</c:v>
                </c:pt>
                <c:pt idx="5348">
                  <c:v>1.2353979999999998</c:v>
                </c:pt>
                <c:pt idx="5349">
                  <c:v>1.2356289999999928</c:v>
                </c:pt>
                <c:pt idx="5350">
                  <c:v>1.2358599999999944</c:v>
                </c:pt>
                <c:pt idx="5351">
                  <c:v>1.2360909999999998</c:v>
                </c:pt>
                <c:pt idx="5352">
                  <c:v>1.2363219999999937</c:v>
                </c:pt>
                <c:pt idx="5353">
                  <c:v>1.236553</c:v>
                </c:pt>
                <c:pt idx="5354">
                  <c:v>1.2367839999999999</c:v>
                </c:pt>
                <c:pt idx="5355">
                  <c:v>1.2370150000000002</c:v>
                </c:pt>
                <c:pt idx="5356">
                  <c:v>1.2372459999999998</c:v>
                </c:pt>
                <c:pt idx="5357">
                  <c:v>1.2374770000000002</c:v>
                </c:pt>
                <c:pt idx="5358">
                  <c:v>1.2377079999999998</c:v>
                </c:pt>
                <c:pt idx="5359">
                  <c:v>1.2379389999999935</c:v>
                </c:pt>
                <c:pt idx="5360">
                  <c:v>1.23817</c:v>
                </c:pt>
                <c:pt idx="5361">
                  <c:v>1.2384009999999999</c:v>
                </c:pt>
                <c:pt idx="5362">
                  <c:v>1.2386320000000002</c:v>
                </c:pt>
                <c:pt idx="5363">
                  <c:v>1.2388629999999998</c:v>
                </c:pt>
                <c:pt idx="5364">
                  <c:v>1.2390939999999935</c:v>
                </c:pt>
                <c:pt idx="5365">
                  <c:v>1.2393249999999902</c:v>
                </c:pt>
                <c:pt idx="5366">
                  <c:v>1.2395559999999999</c:v>
                </c:pt>
                <c:pt idx="5367">
                  <c:v>1.2397870000000002</c:v>
                </c:pt>
                <c:pt idx="5368">
                  <c:v>1.2400180000000001</c:v>
                </c:pt>
                <c:pt idx="5369">
                  <c:v>1.2402490000000002</c:v>
                </c:pt>
                <c:pt idx="5370">
                  <c:v>1.24048</c:v>
                </c:pt>
                <c:pt idx="5371">
                  <c:v>1.2407109999999999</c:v>
                </c:pt>
                <c:pt idx="5372">
                  <c:v>1.240942</c:v>
                </c:pt>
                <c:pt idx="5373">
                  <c:v>1.2411729999999999</c:v>
                </c:pt>
                <c:pt idx="5374">
                  <c:v>1.2414039999999944</c:v>
                </c:pt>
                <c:pt idx="5375">
                  <c:v>1.2416349999999916</c:v>
                </c:pt>
                <c:pt idx="5376">
                  <c:v>1.2418659999999935</c:v>
                </c:pt>
                <c:pt idx="5377">
                  <c:v>1.242097</c:v>
                </c:pt>
                <c:pt idx="5378">
                  <c:v>1.2423279999999999</c:v>
                </c:pt>
                <c:pt idx="5379">
                  <c:v>1.2425590000000002</c:v>
                </c:pt>
                <c:pt idx="5380">
                  <c:v>1.2427899999999998</c:v>
                </c:pt>
                <c:pt idx="5381">
                  <c:v>1.2430209999999944</c:v>
                </c:pt>
                <c:pt idx="5382">
                  <c:v>1.243252</c:v>
                </c:pt>
                <c:pt idx="5383">
                  <c:v>1.2434829999999999</c:v>
                </c:pt>
                <c:pt idx="5384">
                  <c:v>1.2437139999999998</c:v>
                </c:pt>
                <c:pt idx="5385">
                  <c:v>1.243944999999993</c:v>
                </c:pt>
                <c:pt idx="5386">
                  <c:v>1.2441760000000002</c:v>
                </c:pt>
                <c:pt idx="5387">
                  <c:v>1.244407</c:v>
                </c:pt>
                <c:pt idx="5388">
                  <c:v>1.2446379999999999</c:v>
                </c:pt>
                <c:pt idx="5389">
                  <c:v>1.2448689999999998</c:v>
                </c:pt>
                <c:pt idx="5390">
                  <c:v>1.245099999999993</c:v>
                </c:pt>
                <c:pt idx="5391">
                  <c:v>1.2453309999999944</c:v>
                </c:pt>
                <c:pt idx="5392">
                  <c:v>1.2455619999999923</c:v>
                </c:pt>
                <c:pt idx="5393">
                  <c:v>1.2457929999999944</c:v>
                </c:pt>
                <c:pt idx="5394">
                  <c:v>1.2460239999999998</c:v>
                </c:pt>
                <c:pt idx="5395">
                  <c:v>1.2462550000000001</c:v>
                </c:pt>
                <c:pt idx="5396">
                  <c:v>1.246486</c:v>
                </c:pt>
                <c:pt idx="5397">
                  <c:v>1.2467170000000001</c:v>
                </c:pt>
                <c:pt idx="5398">
                  <c:v>1.2469480000000002</c:v>
                </c:pt>
                <c:pt idx="5399">
                  <c:v>1.2471789999999998</c:v>
                </c:pt>
                <c:pt idx="5400">
                  <c:v>1.2474099999999937</c:v>
                </c:pt>
                <c:pt idx="5401">
                  <c:v>1.2476409999999998</c:v>
                </c:pt>
                <c:pt idx="5402">
                  <c:v>1.247871999999993</c:v>
                </c:pt>
                <c:pt idx="5403">
                  <c:v>1.2481030000000002</c:v>
                </c:pt>
                <c:pt idx="5404">
                  <c:v>1.2483339999999998</c:v>
                </c:pt>
                <c:pt idx="5405">
                  <c:v>1.2485649999999942</c:v>
                </c:pt>
                <c:pt idx="5406">
                  <c:v>1.2487959999999998</c:v>
                </c:pt>
                <c:pt idx="5407">
                  <c:v>1.2490269999999937</c:v>
                </c:pt>
                <c:pt idx="5408">
                  <c:v>1.249258</c:v>
                </c:pt>
                <c:pt idx="5409">
                  <c:v>1.2494889999999998</c:v>
                </c:pt>
                <c:pt idx="5410">
                  <c:v>1.2497199999999944</c:v>
                </c:pt>
                <c:pt idx="5411">
                  <c:v>1.2499509999999998</c:v>
                </c:pt>
                <c:pt idx="5412">
                  <c:v>1.2501820000000001</c:v>
                </c:pt>
                <c:pt idx="5413">
                  <c:v>1.250413</c:v>
                </c:pt>
                <c:pt idx="5414">
                  <c:v>1.2506439999999999</c:v>
                </c:pt>
                <c:pt idx="5415">
                  <c:v>1.2508750000000002</c:v>
                </c:pt>
                <c:pt idx="5416">
                  <c:v>1.2511059999999998</c:v>
                </c:pt>
                <c:pt idx="5417">
                  <c:v>1.2513369999999937</c:v>
                </c:pt>
                <c:pt idx="5418">
                  <c:v>1.2515679999999998</c:v>
                </c:pt>
                <c:pt idx="5419">
                  <c:v>1.2517989999999934</c:v>
                </c:pt>
                <c:pt idx="5420">
                  <c:v>1.2520300000000002</c:v>
                </c:pt>
                <c:pt idx="5421">
                  <c:v>1.2522609999999998</c:v>
                </c:pt>
                <c:pt idx="5422">
                  <c:v>1.2524920000000002</c:v>
                </c:pt>
                <c:pt idx="5423">
                  <c:v>1.2527229999999998</c:v>
                </c:pt>
                <c:pt idx="5424">
                  <c:v>1.2529539999999999</c:v>
                </c:pt>
                <c:pt idx="5425">
                  <c:v>1.253185</c:v>
                </c:pt>
                <c:pt idx="5426">
                  <c:v>1.2534159999999999</c:v>
                </c:pt>
                <c:pt idx="5427">
                  <c:v>1.2536470000000002</c:v>
                </c:pt>
                <c:pt idx="5428">
                  <c:v>1.2538779999999998</c:v>
                </c:pt>
                <c:pt idx="5429">
                  <c:v>1.2541089999999999</c:v>
                </c:pt>
                <c:pt idx="5430">
                  <c:v>1.25434</c:v>
                </c:pt>
                <c:pt idx="5431">
                  <c:v>1.2545709999999999</c:v>
                </c:pt>
                <c:pt idx="5432">
                  <c:v>1.2548020000000002</c:v>
                </c:pt>
                <c:pt idx="5433">
                  <c:v>1.2550329999999998</c:v>
                </c:pt>
                <c:pt idx="5434">
                  <c:v>1.2552639999999944</c:v>
                </c:pt>
                <c:pt idx="5435">
                  <c:v>1.2554949999999916</c:v>
                </c:pt>
                <c:pt idx="5436">
                  <c:v>1.2557259999999935</c:v>
                </c:pt>
                <c:pt idx="5437">
                  <c:v>1.255957</c:v>
                </c:pt>
                <c:pt idx="5438">
                  <c:v>1.2561880000000001</c:v>
                </c:pt>
                <c:pt idx="5439">
                  <c:v>1.2564190000000002</c:v>
                </c:pt>
                <c:pt idx="5440">
                  <c:v>1.25665</c:v>
                </c:pt>
                <c:pt idx="5441">
                  <c:v>1.2568809999999999</c:v>
                </c:pt>
                <c:pt idx="5442">
                  <c:v>1.257112</c:v>
                </c:pt>
                <c:pt idx="5443">
                  <c:v>1.2573429999999999</c:v>
                </c:pt>
                <c:pt idx="5444">
                  <c:v>1.2575739999999958</c:v>
                </c:pt>
                <c:pt idx="5445">
                  <c:v>1.257804999999993</c:v>
                </c:pt>
                <c:pt idx="5446">
                  <c:v>1.2580360000000002</c:v>
                </c:pt>
                <c:pt idx="5447">
                  <c:v>1.258267</c:v>
                </c:pt>
                <c:pt idx="5448">
                  <c:v>1.2584979999999999</c:v>
                </c:pt>
                <c:pt idx="5449">
                  <c:v>1.2587289999999998</c:v>
                </c:pt>
                <c:pt idx="5450">
                  <c:v>1.2589599999999999</c:v>
                </c:pt>
                <c:pt idx="5451">
                  <c:v>1.2591909999999944</c:v>
                </c:pt>
                <c:pt idx="5452">
                  <c:v>1.2594219999999916</c:v>
                </c:pt>
                <c:pt idx="5453">
                  <c:v>1.2596529999999999</c:v>
                </c:pt>
                <c:pt idx="5454">
                  <c:v>1.2598839999999998</c:v>
                </c:pt>
                <c:pt idx="5455">
                  <c:v>1.2601150000000001</c:v>
                </c:pt>
                <c:pt idx="5456">
                  <c:v>1.2603460000000002</c:v>
                </c:pt>
                <c:pt idx="5457">
                  <c:v>1.2605770000000001</c:v>
                </c:pt>
                <c:pt idx="5458">
                  <c:v>1.2608080000000002</c:v>
                </c:pt>
                <c:pt idx="5459">
                  <c:v>1.2610389999999998</c:v>
                </c:pt>
                <c:pt idx="5460">
                  <c:v>1.2612699999999937</c:v>
                </c:pt>
                <c:pt idx="5461">
                  <c:v>1.2615009999999998</c:v>
                </c:pt>
                <c:pt idx="5462">
                  <c:v>1.261731999999993</c:v>
                </c:pt>
                <c:pt idx="5463">
                  <c:v>1.2619629999999944</c:v>
                </c:pt>
                <c:pt idx="5464">
                  <c:v>1.2621939999999998</c:v>
                </c:pt>
                <c:pt idx="5465">
                  <c:v>1.2624249999999937</c:v>
                </c:pt>
                <c:pt idx="5466">
                  <c:v>1.262656</c:v>
                </c:pt>
                <c:pt idx="5467">
                  <c:v>1.2628870000000001</c:v>
                </c:pt>
                <c:pt idx="5468">
                  <c:v>1.2631180000000002</c:v>
                </c:pt>
                <c:pt idx="5469">
                  <c:v>1.2633489999999998</c:v>
                </c:pt>
                <c:pt idx="5470">
                  <c:v>1.2635799999999942</c:v>
                </c:pt>
                <c:pt idx="5471">
                  <c:v>1.2638109999999998</c:v>
                </c:pt>
                <c:pt idx="5472">
                  <c:v>1.2640420000000001</c:v>
                </c:pt>
                <c:pt idx="5473">
                  <c:v>1.264273</c:v>
                </c:pt>
                <c:pt idx="5474">
                  <c:v>1.2645039999999999</c:v>
                </c:pt>
                <c:pt idx="5475">
                  <c:v>1.2647350000000002</c:v>
                </c:pt>
                <c:pt idx="5476">
                  <c:v>1.2649659999999998</c:v>
                </c:pt>
                <c:pt idx="5477">
                  <c:v>1.2651969999999937</c:v>
                </c:pt>
                <c:pt idx="5478">
                  <c:v>1.2654279999999998</c:v>
                </c:pt>
                <c:pt idx="5479">
                  <c:v>1.2656589999999999</c:v>
                </c:pt>
                <c:pt idx="5480">
                  <c:v>1.2658899999999944</c:v>
                </c:pt>
                <c:pt idx="5481">
                  <c:v>1.2661209999999998</c:v>
                </c:pt>
                <c:pt idx="5482">
                  <c:v>1.2663520000000001</c:v>
                </c:pt>
                <c:pt idx="5483">
                  <c:v>1.266583</c:v>
                </c:pt>
                <c:pt idx="5484">
                  <c:v>1.2668139999999999</c:v>
                </c:pt>
                <c:pt idx="5485">
                  <c:v>1.2670450000000002</c:v>
                </c:pt>
                <c:pt idx="5486">
                  <c:v>1.2672759999999998</c:v>
                </c:pt>
                <c:pt idx="5487">
                  <c:v>1.2675070000000002</c:v>
                </c:pt>
                <c:pt idx="5488">
                  <c:v>1.2677379999999998</c:v>
                </c:pt>
                <c:pt idx="5489">
                  <c:v>1.2679689999999935</c:v>
                </c:pt>
                <c:pt idx="5490">
                  <c:v>1.2682</c:v>
                </c:pt>
                <c:pt idx="5491">
                  <c:v>1.2684309999999999</c:v>
                </c:pt>
                <c:pt idx="5492">
                  <c:v>1.2686620000000002</c:v>
                </c:pt>
                <c:pt idx="5493">
                  <c:v>1.2688929999999998</c:v>
                </c:pt>
                <c:pt idx="5494">
                  <c:v>1.2691239999999935</c:v>
                </c:pt>
                <c:pt idx="5495">
                  <c:v>1.269355</c:v>
                </c:pt>
                <c:pt idx="5496">
                  <c:v>1.2695859999999999</c:v>
                </c:pt>
                <c:pt idx="5497">
                  <c:v>1.2698170000000002</c:v>
                </c:pt>
                <c:pt idx="5498">
                  <c:v>1.2700480000000001</c:v>
                </c:pt>
                <c:pt idx="5499">
                  <c:v>1.2702790000000002</c:v>
                </c:pt>
                <c:pt idx="5500">
                  <c:v>1.27051</c:v>
                </c:pt>
                <c:pt idx="5501">
                  <c:v>1.2707409999999999</c:v>
                </c:pt>
                <c:pt idx="5502">
                  <c:v>1.270972</c:v>
                </c:pt>
                <c:pt idx="5503">
                  <c:v>1.2712029999999999</c:v>
                </c:pt>
                <c:pt idx="5504">
                  <c:v>1.2714339999999944</c:v>
                </c:pt>
                <c:pt idx="5505">
                  <c:v>1.2716649999999916</c:v>
                </c:pt>
                <c:pt idx="5506">
                  <c:v>1.2718959999999935</c:v>
                </c:pt>
                <c:pt idx="5507">
                  <c:v>1.272127</c:v>
                </c:pt>
                <c:pt idx="5508">
                  <c:v>1.2723580000000001</c:v>
                </c:pt>
                <c:pt idx="5509">
                  <c:v>1.2725890000000002</c:v>
                </c:pt>
                <c:pt idx="5510">
                  <c:v>1.2728199999999998</c:v>
                </c:pt>
                <c:pt idx="5511">
                  <c:v>1.2730510000000002</c:v>
                </c:pt>
                <c:pt idx="5512">
                  <c:v>1.273282</c:v>
                </c:pt>
                <c:pt idx="5513">
                  <c:v>1.2735129999999999</c:v>
                </c:pt>
                <c:pt idx="5514">
                  <c:v>1.2737439999999998</c:v>
                </c:pt>
                <c:pt idx="5515">
                  <c:v>1.273974999999993</c:v>
                </c:pt>
                <c:pt idx="5516">
                  <c:v>1.2742060000000002</c:v>
                </c:pt>
                <c:pt idx="5517">
                  <c:v>1.274437</c:v>
                </c:pt>
                <c:pt idx="5518">
                  <c:v>1.2746679999999999</c:v>
                </c:pt>
                <c:pt idx="5519">
                  <c:v>1.2748989999999998</c:v>
                </c:pt>
                <c:pt idx="5520">
                  <c:v>1.275129999999993</c:v>
                </c:pt>
                <c:pt idx="5521">
                  <c:v>1.2753609999999944</c:v>
                </c:pt>
                <c:pt idx="5522">
                  <c:v>1.2755919999999927</c:v>
                </c:pt>
                <c:pt idx="5523">
                  <c:v>1.2758229999999944</c:v>
                </c:pt>
                <c:pt idx="5524">
                  <c:v>1.276054</c:v>
                </c:pt>
                <c:pt idx="5525">
                  <c:v>1.2762850000000001</c:v>
                </c:pt>
                <c:pt idx="5526">
                  <c:v>1.276516</c:v>
                </c:pt>
                <c:pt idx="5527">
                  <c:v>1.2767470000000001</c:v>
                </c:pt>
                <c:pt idx="5528">
                  <c:v>1.2769780000000002</c:v>
                </c:pt>
                <c:pt idx="5529">
                  <c:v>1.2772089999999998</c:v>
                </c:pt>
                <c:pt idx="5530">
                  <c:v>1.2774399999999937</c:v>
                </c:pt>
                <c:pt idx="5531">
                  <c:v>1.2776709999999998</c:v>
                </c:pt>
                <c:pt idx="5532">
                  <c:v>1.277901999999993</c:v>
                </c:pt>
                <c:pt idx="5533">
                  <c:v>1.2781330000000002</c:v>
                </c:pt>
                <c:pt idx="5534">
                  <c:v>1.2783639999999998</c:v>
                </c:pt>
                <c:pt idx="5535">
                  <c:v>1.2785949999999942</c:v>
                </c:pt>
                <c:pt idx="5536">
                  <c:v>1.2788259999999998</c:v>
                </c:pt>
                <c:pt idx="5537">
                  <c:v>1.2790570000000001</c:v>
                </c:pt>
                <c:pt idx="5538">
                  <c:v>1.279288</c:v>
                </c:pt>
                <c:pt idx="5539">
                  <c:v>1.2795189999999999</c:v>
                </c:pt>
                <c:pt idx="5540">
                  <c:v>1.2797500000000002</c:v>
                </c:pt>
                <c:pt idx="5541">
                  <c:v>1.2799809999999998</c:v>
                </c:pt>
                <c:pt idx="5542">
                  <c:v>1.2802120000000001</c:v>
                </c:pt>
                <c:pt idx="5543">
                  <c:v>1.280443</c:v>
                </c:pt>
                <c:pt idx="5544">
                  <c:v>1.2806739999999999</c:v>
                </c:pt>
                <c:pt idx="5545">
                  <c:v>1.2809050000000002</c:v>
                </c:pt>
                <c:pt idx="5546">
                  <c:v>1.2811359999999998</c:v>
                </c:pt>
                <c:pt idx="5547">
                  <c:v>1.2813669999999937</c:v>
                </c:pt>
                <c:pt idx="5548">
                  <c:v>1.2815979999999998</c:v>
                </c:pt>
                <c:pt idx="5549">
                  <c:v>1.2818289999999934</c:v>
                </c:pt>
                <c:pt idx="5550">
                  <c:v>1.2820600000000002</c:v>
                </c:pt>
                <c:pt idx="5551">
                  <c:v>1.2822909999999998</c:v>
                </c:pt>
                <c:pt idx="5552">
                  <c:v>1.2825220000000002</c:v>
                </c:pt>
                <c:pt idx="5553">
                  <c:v>1.282753</c:v>
                </c:pt>
                <c:pt idx="5554">
                  <c:v>1.2829839999999999</c:v>
                </c:pt>
                <c:pt idx="5555">
                  <c:v>1.283215</c:v>
                </c:pt>
                <c:pt idx="5556">
                  <c:v>1.2834459999999999</c:v>
                </c:pt>
                <c:pt idx="5557">
                  <c:v>1.2836770000000002</c:v>
                </c:pt>
                <c:pt idx="5558">
                  <c:v>1.2839079999999998</c:v>
                </c:pt>
                <c:pt idx="5559">
                  <c:v>1.2841389999999999</c:v>
                </c:pt>
                <c:pt idx="5560">
                  <c:v>1.28437</c:v>
                </c:pt>
                <c:pt idx="5561">
                  <c:v>1.2846009999999999</c:v>
                </c:pt>
                <c:pt idx="5562">
                  <c:v>1.2848320000000002</c:v>
                </c:pt>
                <c:pt idx="5563">
                  <c:v>1.2850629999999998</c:v>
                </c:pt>
                <c:pt idx="5564">
                  <c:v>1.2852939999999944</c:v>
                </c:pt>
                <c:pt idx="5565">
                  <c:v>1.2855249999999916</c:v>
                </c:pt>
                <c:pt idx="5566">
                  <c:v>1.2857559999999999</c:v>
                </c:pt>
                <c:pt idx="5567">
                  <c:v>1.285987</c:v>
                </c:pt>
                <c:pt idx="5568">
                  <c:v>1.2862180000000001</c:v>
                </c:pt>
                <c:pt idx="5569">
                  <c:v>1.2864490000000002</c:v>
                </c:pt>
                <c:pt idx="5570">
                  <c:v>1.28668</c:v>
                </c:pt>
                <c:pt idx="5571">
                  <c:v>1.2869109999999999</c:v>
                </c:pt>
                <c:pt idx="5572">
                  <c:v>1.287142</c:v>
                </c:pt>
                <c:pt idx="5573">
                  <c:v>1.2873729999999999</c:v>
                </c:pt>
                <c:pt idx="5574">
                  <c:v>1.2876039999999978</c:v>
                </c:pt>
                <c:pt idx="5575">
                  <c:v>1.287834999999993</c:v>
                </c:pt>
                <c:pt idx="5576">
                  <c:v>1.2880660000000002</c:v>
                </c:pt>
                <c:pt idx="5577">
                  <c:v>1.288297</c:v>
                </c:pt>
                <c:pt idx="5578">
                  <c:v>1.2885279999999999</c:v>
                </c:pt>
                <c:pt idx="5579">
                  <c:v>1.288759</c:v>
                </c:pt>
                <c:pt idx="5580">
                  <c:v>1.2889899999999999</c:v>
                </c:pt>
                <c:pt idx="5581">
                  <c:v>1.2892209999999944</c:v>
                </c:pt>
                <c:pt idx="5582">
                  <c:v>1.289452</c:v>
                </c:pt>
                <c:pt idx="5583">
                  <c:v>1.2896829999999999</c:v>
                </c:pt>
                <c:pt idx="5584">
                  <c:v>1.2899139999999998</c:v>
                </c:pt>
                <c:pt idx="5585">
                  <c:v>1.2901450000000001</c:v>
                </c:pt>
                <c:pt idx="5586">
                  <c:v>1.2903760000000002</c:v>
                </c:pt>
                <c:pt idx="5587">
                  <c:v>1.2906070000000001</c:v>
                </c:pt>
                <c:pt idx="5588">
                  <c:v>1.2908380000000002</c:v>
                </c:pt>
                <c:pt idx="5589">
                  <c:v>1.2910689999999998</c:v>
                </c:pt>
                <c:pt idx="5590">
                  <c:v>1.2912999999999937</c:v>
                </c:pt>
                <c:pt idx="5591">
                  <c:v>1.2915309999999998</c:v>
                </c:pt>
                <c:pt idx="5592">
                  <c:v>1.291761999999993</c:v>
                </c:pt>
                <c:pt idx="5593">
                  <c:v>1.2919929999999944</c:v>
                </c:pt>
                <c:pt idx="5594">
                  <c:v>1.2922239999999998</c:v>
                </c:pt>
                <c:pt idx="5595">
                  <c:v>1.2924550000000001</c:v>
                </c:pt>
                <c:pt idx="5596">
                  <c:v>1.292686</c:v>
                </c:pt>
                <c:pt idx="5597">
                  <c:v>1.2929170000000001</c:v>
                </c:pt>
                <c:pt idx="5598">
                  <c:v>1.2931480000000002</c:v>
                </c:pt>
                <c:pt idx="5599">
                  <c:v>1.2933789999999998</c:v>
                </c:pt>
                <c:pt idx="5600">
                  <c:v>1.2936099999999944</c:v>
                </c:pt>
                <c:pt idx="5601">
                  <c:v>1.2938409999999998</c:v>
                </c:pt>
                <c:pt idx="5602">
                  <c:v>1.2940720000000001</c:v>
                </c:pt>
                <c:pt idx="5603">
                  <c:v>1.294303</c:v>
                </c:pt>
                <c:pt idx="5604">
                  <c:v>1.2945339999999999</c:v>
                </c:pt>
                <c:pt idx="5605">
                  <c:v>1.2947650000000002</c:v>
                </c:pt>
                <c:pt idx="5606">
                  <c:v>1.2949959999999998</c:v>
                </c:pt>
                <c:pt idx="5607">
                  <c:v>1.2952269999999937</c:v>
                </c:pt>
                <c:pt idx="5608">
                  <c:v>1.295458</c:v>
                </c:pt>
                <c:pt idx="5609">
                  <c:v>1.2956889999999999</c:v>
                </c:pt>
                <c:pt idx="5610">
                  <c:v>1.2959199999999944</c:v>
                </c:pt>
                <c:pt idx="5611">
                  <c:v>1.2961510000000001</c:v>
                </c:pt>
                <c:pt idx="5612">
                  <c:v>1.2963820000000001</c:v>
                </c:pt>
                <c:pt idx="5613">
                  <c:v>1.296613</c:v>
                </c:pt>
                <c:pt idx="5614">
                  <c:v>1.2968439999999999</c:v>
                </c:pt>
                <c:pt idx="5615">
                  <c:v>1.297075</c:v>
                </c:pt>
                <c:pt idx="5616">
                  <c:v>1.2973059999999998</c:v>
                </c:pt>
                <c:pt idx="5617">
                  <c:v>1.2975370000000002</c:v>
                </c:pt>
                <c:pt idx="5618">
                  <c:v>1.2977679999999998</c:v>
                </c:pt>
                <c:pt idx="5619">
                  <c:v>1.2979989999999935</c:v>
                </c:pt>
                <c:pt idx="5620">
                  <c:v>1.29823</c:v>
                </c:pt>
                <c:pt idx="5621">
                  <c:v>1.2984609999999999</c:v>
                </c:pt>
                <c:pt idx="5622">
                  <c:v>1.2986920000000002</c:v>
                </c:pt>
                <c:pt idx="5623">
                  <c:v>1.2989229999999998</c:v>
                </c:pt>
                <c:pt idx="5624">
                  <c:v>1.2991539999999999</c:v>
                </c:pt>
                <c:pt idx="5625">
                  <c:v>1.299385</c:v>
                </c:pt>
                <c:pt idx="5626">
                  <c:v>1.2996159999999999</c:v>
                </c:pt>
                <c:pt idx="5627">
                  <c:v>1.2998470000000002</c:v>
                </c:pt>
                <c:pt idx="5628">
                  <c:v>1.3000780000000001</c:v>
                </c:pt>
                <c:pt idx="5629">
                  <c:v>1.3003090000000002</c:v>
                </c:pt>
                <c:pt idx="5630">
                  <c:v>1.30054</c:v>
                </c:pt>
                <c:pt idx="5631">
                  <c:v>1.3007709999999999</c:v>
                </c:pt>
                <c:pt idx="5632">
                  <c:v>1.301002</c:v>
                </c:pt>
                <c:pt idx="5633">
                  <c:v>1.3012329999999999</c:v>
                </c:pt>
                <c:pt idx="5634">
                  <c:v>1.3014639999999944</c:v>
                </c:pt>
                <c:pt idx="5635">
                  <c:v>1.3016949999999916</c:v>
                </c:pt>
                <c:pt idx="5636">
                  <c:v>1.3019259999999935</c:v>
                </c:pt>
                <c:pt idx="5637">
                  <c:v>1.3021570000000064</c:v>
                </c:pt>
                <c:pt idx="5638">
                  <c:v>1.3023880000000001</c:v>
                </c:pt>
                <c:pt idx="5639">
                  <c:v>1.3026190000000002</c:v>
                </c:pt>
                <c:pt idx="5640">
                  <c:v>1.3028500000000001</c:v>
                </c:pt>
                <c:pt idx="5641">
                  <c:v>1.3030810000000002</c:v>
                </c:pt>
                <c:pt idx="5642">
                  <c:v>1.303312</c:v>
                </c:pt>
                <c:pt idx="5643">
                  <c:v>1.3035429999999999</c:v>
                </c:pt>
                <c:pt idx="5644">
                  <c:v>1.3037739999999998</c:v>
                </c:pt>
                <c:pt idx="5645">
                  <c:v>1.3040050000000001</c:v>
                </c:pt>
                <c:pt idx="5646">
                  <c:v>1.3042360000000002</c:v>
                </c:pt>
                <c:pt idx="5647">
                  <c:v>1.304467</c:v>
                </c:pt>
                <c:pt idx="5648">
                  <c:v>1.3046979999999999</c:v>
                </c:pt>
                <c:pt idx="5649">
                  <c:v>1.3049289999999998</c:v>
                </c:pt>
                <c:pt idx="5650">
                  <c:v>1.3051599999999999</c:v>
                </c:pt>
                <c:pt idx="5651">
                  <c:v>1.3053909999999944</c:v>
                </c:pt>
                <c:pt idx="5652">
                  <c:v>1.305621999999993</c:v>
                </c:pt>
                <c:pt idx="5653">
                  <c:v>1.3058530000000002</c:v>
                </c:pt>
                <c:pt idx="5654">
                  <c:v>1.306084</c:v>
                </c:pt>
                <c:pt idx="5655">
                  <c:v>1.3063150000000001</c:v>
                </c:pt>
                <c:pt idx="5656">
                  <c:v>1.306546</c:v>
                </c:pt>
                <c:pt idx="5657">
                  <c:v>1.3067770000000001</c:v>
                </c:pt>
                <c:pt idx="5658">
                  <c:v>1.3070080000000002</c:v>
                </c:pt>
                <c:pt idx="5659">
                  <c:v>1.3072389999999998</c:v>
                </c:pt>
                <c:pt idx="5660">
                  <c:v>1.3074699999999937</c:v>
                </c:pt>
                <c:pt idx="5661">
                  <c:v>1.3077009999999998</c:v>
                </c:pt>
                <c:pt idx="5662">
                  <c:v>1.307931999999993</c:v>
                </c:pt>
                <c:pt idx="5663">
                  <c:v>1.3081630000000002</c:v>
                </c:pt>
                <c:pt idx="5664">
                  <c:v>1.3083939999999998</c:v>
                </c:pt>
                <c:pt idx="5665">
                  <c:v>1.3086249999999944</c:v>
                </c:pt>
                <c:pt idx="5666">
                  <c:v>1.308856</c:v>
                </c:pt>
                <c:pt idx="5667">
                  <c:v>1.3090870000000001</c:v>
                </c:pt>
                <c:pt idx="5668">
                  <c:v>1.309318</c:v>
                </c:pt>
                <c:pt idx="5669">
                  <c:v>1.3095489999999999</c:v>
                </c:pt>
                <c:pt idx="5670">
                  <c:v>1.3097800000000002</c:v>
                </c:pt>
                <c:pt idx="5671">
                  <c:v>1.310011</c:v>
                </c:pt>
                <c:pt idx="5672">
                  <c:v>1.3102420000000001</c:v>
                </c:pt>
                <c:pt idx="5673">
                  <c:v>1.310473</c:v>
                </c:pt>
                <c:pt idx="5674">
                  <c:v>1.3107039999999999</c:v>
                </c:pt>
                <c:pt idx="5675">
                  <c:v>1.3109350000000002</c:v>
                </c:pt>
                <c:pt idx="5676">
                  <c:v>1.3111659999999998</c:v>
                </c:pt>
                <c:pt idx="5677">
                  <c:v>1.3113969999999939</c:v>
                </c:pt>
                <c:pt idx="5678">
                  <c:v>1.3116279999999998</c:v>
                </c:pt>
                <c:pt idx="5679">
                  <c:v>1.3118589999999999</c:v>
                </c:pt>
                <c:pt idx="5680">
                  <c:v>1.31209</c:v>
                </c:pt>
                <c:pt idx="5681">
                  <c:v>1.3123209999999998</c:v>
                </c:pt>
                <c:pt idx="5682">
                  <c:v>1.3125520000000059</c:v>
                </c:pt>
                <c:pt idx="5683">
                  <c:v>1.312783</c:v>
                </c:pt>
                <c:pt idx="5684">
                  <c:v>1.3130139999999999</c:v>
                </c:pt>
                <c:pt idx="5685">
                  <c:v>1.313245</c:v>
                </c:pt>
                <c:pt idx="5686">
                  <c:v>1.3134759999999999</c:v>
                </c:pt>
                <c:pt idx="5687">
                  <c:v>1.3137070000000002</c:v>
                </c:pt>
                <c:pt idx="5688">
                  <c:v>1.3139379999999998</c:v>
                </c:pt>
                <c:pt idx="5689">
                  <c:v>1.3141689999999999</c:v>
                </c:pt>
                <c:pt idx="5690">
                  <c:v>1.3144</c:v>
                </c:pt>
                <c:pt idx="5691">
                  <c:v>1.3146309999999999</c:v>
                </c:pt>
                <c:pt idx="5692">
                  <c:v>1.3148620000000002</c:v>
                </c:pt>
                <c:pt idx="5693">
                  <c:v>1.3150929999999998</c:v>
                </c:pt>
                <c:pt idx="5694">
                  <c:v>1.3153239999999944</c:v>
                </c:pt>
                <c:pt idx="5695">
                  <c:v>1.315555</c:v>
                </c:pt>
                <c:pt idx="5696">
                  <c:v>1.3157859999999999</c:v>
                </c:pt>
                <c:pt idx="5697">
                  <c:v>1.3160170000000064</c:v>
                </c:pt>
                <c:pt idx="5698">
                  <c:v>1.3162480000000001</c:v>
                </c:pt>
                <c:pt idx="5699">
                  <c:v>1.3164790000000002</c:v>
                </c:pt>
                <c:pt idx="5700">
                  <c:v>1.31671</c:v>
                </c:pt>
                <c:pt idx="5701">
                  <c:v>1.3169409999999999</c:v>
                </c:pt>
                <c:pt idx="5702">
                  <c:v>1.317172</c:v>
                </c:pt>
                <c:pt idx="5703">
                  <c:v>1.3174029999999999</c:v>
                </c:pt>
                <c:pt idx="5704">
                  <c:v>1.3176339999999978</c:v>
                </c:pt>
                <c:pt idx="5705">
                  <c:v>1.317864999999993</c:v>
                </c:pt>
                <c:pt idx="5706">
                  <c:v>1.3180960000000002</c:v>
                </c:pt>
                <c:pt idx="5707">
                  <c:v>1.318327</c:v>
                </c:pt>
                <c:pt idx="5708">
                  <c:v>1.3185580000000001</c:v>
                </c:pt>
                <c:pt idx="5709">
                  <c:v>1.318789</c:v>
                </c:pt>
                <c:pt idx="5710">
                  <c:v>1.3190199999999999</c:v>
                </c:pt>
                <c:pt idx="5711">
                  <c:v>1.3192510000000002</c:v>
                </c:pt>
                <c:pt idx="5712">
                  <c:v>1.319482</c:v>
                </c:pt>
                <c:pt idx="5713">
                  <c:v>1.3197129999999999</c:v>
                </c:pt>
                <c:pt idx="5714">
                  <c:v>1.3199439999999998</c:v>
                </c:pt>
                <c:pt idx="5715">
                  <c:v>1.3201750000000001</c:v>
                </c:pt>
                <c:pt idx="5716">
                  <c:v>1.3204060000000002</c:v>
                </c:pt>
                <c:pt idx="5717">
                  <c:v>1.3206370000000001</c:v>
                </c:pt>
                <c:pt idx="5718">
                  <c:v>1.3208680000000002</c:v>
                </c:pt>
                <c:pt idx="5719">
                  <c:v>1.3210989999999998</c:v>
                </c:pt>
                <c:pt idx="5720">
                  <c:v>1.3213299999999937</c:v>
                </c:pt>
                <c:pt idx="5721">
                  <c:v>1.3215609999999998</c:v>
                </c:pt>
                <c:pt idx="5722">
                  <c:v>1.321791999999993</c:v>
                </c:pt>
                <c:pt idx="5723">
                  <c:v>1.3220230000000002</c:v>
                </c:pt>
                <c:pt idx="5724">
                  <c:v>1.322254</c:v>
                </c:pt>
                <c:pt idx="5725">
                  <c:v>1.3224850000000001</c:v>
                </c:pt>
                <c:pt idx="5726">
                  <c:v>1.322716</c:v>
                </c:pt>
                <c:pt idx="5727">
                  <c:v>1.3229470000000001</c:v>
                </c:pt>
                <c:pt idx="5728">
                  <c:v>1.3231780000000002</c:v>
                </c:pt>
                <c:pt idx="5729">
                  <c:v>1.3234089999999998</c:v>
                </c:pt>
                <c:pt idx="5730">
                  <c:v>1.3236399999999944</c:v>
                </c:pt>
                <c:pt idx="5731">
                  <c:v>1.3238709999999998</c:v>
                </c:pt>
                <c:pt idx="5732">
                  <c:v>1.3241020000000001</c:v>
                </c:pt>
                <c:pt idx="5733">
                  <c:v>1.324333</c:v>
                </c:pt>
                <c:pt idx="5734">
                  <c:v>1.3245639999999999</c:v>
                </c:pt>
                <c:pt idx="5735">
                  <c:v>1.3247950000000002</c:v>
                </c:pt>
                <c:pt idx="5736">
                  <c:v>1.3250259999999998</c:v>
                </c:pt>
                <c:pt idx="5737">
                  <c:v>1.3252570000000001</c:v>
                </c:pt>
                <c:pt idx="5738">
                  <c:v>1.325488</c:v>
                </c:pt>
                <c:pt idx="5739">
                  <c:v>1.3257189999999999</c:v>
                </c:pt>
                <c:pt idx="5740">
                  <c:v>1.3259500000000002</c:v>
                </c:pt>
                <c:pt idx="5741">
                  <c:v>1.3261810000000001</c:v>
                </c:pt>
                <c:pt idx="5742">
                  <c:v>1.3264120000000001</c:v>
                </c:pt>
                <c:pt idx="5743">
                  <c:v>1.326643</c:v>
                </c:pt>
                <c:pt idx="5744">
                  <c:v>1.3268739999999999</c:v>
                </c:pt>
                <c:pt idx="5745">
                  <c:v>1.327105</c:v>
                </c:pt>
                <c:pt idx="5746">
                  <c:v>1.3273359999999998</c:v>
                </c:pt>
                <c:pt idx="5747">
                  <c:v>1.3275670000000002</c:v>
                </c:pt>
                <c:pt idx="5748">
                  <c:v>1.3277979999999998</c:v>
                </c:pt>
                <c:pt idx="5749">
                  <c:v>1.3280289999999999</c:v>
                </c:pt>
                <c:pt idx="5750">
                  <c:v>1.32826</c:v>
                </c:pt>
                <c:pt idx="5751">
                  <c:v>1.3284909999999999</c:v>
                </c:pt>
                <c:pt idx="5752">
                  <c:v>1.3287220000000002</c:v>
                </c:pt>
                <c:pt idx="5753">
                  <c:v>1.3289530000000001</c:v>
                </c:pt>
                <c:pt idx="5754">
                  <c:v>1.3291839999999999</c:v>
                </c:pt>
                <c:pt idx="5755">
                  <c:v>1.329415</c:v>
                </c:pt>
                <c:pt idx="5756">
                  <c:v>1.3296459999999999</c:v>
                </c:pt>
                <c:pt idx="5757">
                  <c:v>1.3298770000000002</c:v>
                </c:pt>
                <c:pt idx="5758">
                  <c:v>1.3301080000000001</c:v>
                </c:pt>
                <c:pt idx="5759">
                  <c:v>1.3303390000000002</c:v>
                </c:pt>
                <c:pt idx="5760">
                  <c:v>1.33057</c:v>
                </c:pt>
                <c:pt idx="5761">
                  <c:v>1.3308009999999999</c:v>
                </c:pt>
                <c:pt idx="5762">
                  <c:v>1.331032</c:v>
                </c:pt>
                <c:pt idx="5763">
                  <c:v>1.3312629999999999</c:v>
                </c:pt>
                <c:pt idx="5764">
                  <c:v>1.3314939999999944</c:v>
                </c:pt>
                <c:pt idx="5765">
                  <c:v>1.3317249999999916</c:v>
                </c:pt>
                <c:pt idx="5766">
                  <c:v>1.3319559999999999</c:v>
                </c:pt>
                <c:pt idx="5767">
                  <c:v>1.3321870000000064</c:v>
                </c:pt>
                <c:pt idx="5768">
                  <c:v>1.3324180000000001</c:v>
                </c:pt>
                <c:pt idx="5769">
                  <c:v>1.3326490000000002</c:v>
                </c:pt>
                <c:pt idx="5770">
                  <c:v>1.3328800000000001</c:v>
                </c:pt>
                <c:pt idx="5771">
                  <c:v>1.3331110000000002</c:v>
                </c:pt>
                <c:pt idx="5772">
                  <c:v>1.333342</c:v>
                </c:pt>
                <c:pt idx="5773">
                  <c:v>1.3335729999999999</c:v>
                </c:pt>
                <c:pt idx="5774">
                  <c:v>1.3338039999999998</c:v>
                </c:pt>
                <c:pt idx="5775">
                  <c:v>1.3340350000000001</c:v>
                </c:pt>
                <c:pt idx="5776">
                  <c:v>1.3342660000000002</c:v>
                </c:pt>
                <c:pt idx="5777">
                  <c:v>1.334497</c:v>
                </c:pt>
                <c:pt idx="5778">
                  <c:v>1.3347279999999999</c:v>
                </c:pt>
                <c:pt idx="5779">
                  <c:v>1.334959</c:v>
                </c:pt>
                <c:pt idx="5780">
                  <c:v>1.3351899999999999</c:v>
                </c:pt>
                <c:pt idx="5781">
                  <c:v>1.3354209999999958</c:v>
                </c:pt>
                <c:pt idx="5782">
                  <c:v>1.3356520000000001</c:v>
                </c:pt>
                <c:pt idx="5783">
                  <c:v>1.3358830000000002</c:v>
                </c:pt>
                <c:pt idx="5784">
                  <c:v>1.336114</c:v>
                </c:pt>
                <c:pt idx="5785">
                  <c:v>1.3363450000000001</c:v>
                </c:pt>
                <c:pt idx="5786">
                  <c:v>1.336576</c:v>
                </c:pt>
                <c:pt idx="5787">
                  <c:v>1.3368070000000001</c:v>
                </c:pt>
                <c:pt idx="5788">
                  <c:v>1.3370380000000002</c:v>
                </c:pt>
                <c:pt idx="5789">
                  <c:v>1.3372689999999998</c:v>
                </c:pt>
                <c:pt idx="5790">
                  <c:v>1.3374999999999937</c:v>
                </c:pt>
                <c:pt idx="5791">
                  <c:v>1.3377309999999998</c:v>
                </c:pt>
                <c:pt idx="5792">
                  <c:v>1.337961999999993</c:v>
                </c:pt>
                <c:pt idx="5793">
                  <c:v>1.3381930000000002</c:v>
                </c:pt>
                <c:pt idx="5794">
                  <c:v>1.3384239999999998</c:v>
                </c:pt>
                <c:pt idx="5795">
                  <c:v>1.3386550000000021</c:v>
                </c:pt>
                <c:pt idx="5796">
                  <c:v>1.338886</c:v>
                </c:pt>
                <c:pt idx="5797">
                  <c:v>1.3391170000000001</c:v>
                </c:pt>
                <c:pt idx="5798">
                  <c:v>1.339348</c:v>
                </c:pt>
                <c:pt idx="5799">
                  <c:v>1.3395789999999999</c:v>
                </c:pt>
                <c:pt idx="5800">
                  <c:v>1.3398100000000002</c:v>
                </c:pt>
                <c:pt idx="5801">
                  <c:v>1.340041</c:v>
                </c:pt>
                <c:pt idx="5802">
                  <c:v>1.3402720000000001</c:v>
                </c:pt>
                <c:pt idx="5803">
                  <c:v>1.340503</c:v>
                </c:pt>
                <c:pt idx="5804">
                  <c:v>1.3407339999999999</c:v>
                </c:pt>
                <c:pt idx="5805">
                  <c:v>1.3409650000000002</c:v>
                </c:pt>
                <c:pt idx="5806">
                  <c:v>1.3411959999999998</c:v>
                </c:pt>
                <c:pt idx="5807">
                  <c:v>1.3414269999999942</c:v>
                </c:pt>
                <c:pt idx="5808">
                  <c:v>1.341658</c:v>
                </c:pt>
                <c:pt idx="5809">
                  <c:v>1.3418889999999999</c:v>
                </c:pt>
                <c:pt idx="5810">
                  <c:v>1.34212</c:v>
                </c:pt>
                <c:pt idx="5811">
                  <c:v>1.3423510000000001</c:v>
                </c:pt>
                <c:pt idx="5812">
                  <c:v>1.3425820000000059</c:v>
                </c:pt>
                <c:pt idx="5813">
                  <c:v>1.342813</c:v>
                </c:pt>
                <c:pt idx="5814">
                  <c:v>1.3430439999999999</c:v>
                </c:pt>
                <c:pt idx="5815">
                  <c:v>1.343275</c:v>
                </c:pt>
                <c:pt idx="5816">
                  <c:v>1.3435059999999999</c:v>
                </c:pt>
                <c:pt idx="5817">
                  <c:v>1.3437370000000002</c:v>
                </c:pt>
                <c:pt idx="5818">
                  <c:v>1.3439679999999998</c:v>
                </c:pt>
                <c:pt idx="5819">
                  <c:v>1.3441989999999999</c:v>
                </c:pt>
                <c:pt idx="5820">
                  <c:v>1.34443</c:v>
                </c:pt>
                <c:pt idx="5821">
                  <c:v>1.3446609999999999</c:v>
                </c:pt>
                <c:pt idx="5822">
                  <c:v>1.3448920000000002</c:v>
                </c:pt>
                <c:pt idx="5823">
                  <c:v>1.3451229999999998</c:v>
                </c:pt>
                <c:pt idx="5824">
                  <c:v>1.3453540000000002</c:v>
                </c:pt>
                <c:pt idx="5825">
                  <c:v>1.345585</c:v>
                </c:pt>
                <c:pt idx="5826">
                  <c:v>1.3458159999999999</c:v>
                </c:pt>
                <c:pt idx="5827">
                  <c:v>1.3460470000000064</c:v>
                </c:pt>
                <c:pt idx="5828">
                  <c:v>1.3462780000000001</c:v>
                </c:pt>
                <c:pt idx="5829">
                  <c:v>1.3465090000000002</c:v>
                </c:pt>
                <c:pt idx="5830">
                  <c:v>1.34674</c:v>
                </c:pt>
                <c:pt idx="5831">
                  <c:v>1.3469709999999999</c:v>
                </c:pt>
                <c:pt idx="5832">
                  <c:v>1.347202</c:v>
                </c:pt>
                <c:pt idx="5833">
                  <c:v>1.3474329999999999</c:v>
                </c:pt>
                <c:pt idx="5834">
                  <c:v>1.3476639999999998</c:v>
                </c:pt>
                <c:pt idx="5835">
                  <c:v>1.347894999999993</c:v>
                </c:pt>
                <c:pt idx="5836">
                  <c:v>1.3481260000000002</c:v>
                </c:pt>
                <c:pt idx="5837">
                  <c:v>1.3483570000000071</c:v>
                </c:pt>
                <c:pt idx="5838">
                  <c:v>1.3485880000000001</c:v>
                </c:pt>
                <c:pt idx="5839">
                  <c:v>1.348819</c:v>
                </c:pt>
                <c:pt idx="5840">
                  <c:v>1.3490500000000001</c:v>
                </c:pt>
                <c:pt idx="5841">
                  <c:v>1.3492810000000002</c:v>
                </c:pt>
                <c:pt idx="5842">
                  <c:v>1.349512</c:v>
                </c:pt>
                <c:pt idx="5843">
                  <c:v>1.3497429999999999</c:v>
                </c:pt>
                <c:pt idx="5844">
                  <c:v>1.3499739999999998</c:v>
                </c:pt>
                <c:pt idx="5845">
                  <c:v>1.3502050000000001</c:v>
                </c:pt>
                <c:pt idx="5846">
                  <c:v>1.3504360000000002</c:v>
                </c:pt>
                <c:pt idx="5847">
                  <c:v>1.3506670000000001</c:v>
                </c:pt>
                <c:pt idx="5848">
                  <c:v>1.3508980000000002</c:v>
                </c:pt>
                <c:pt idx="5849">
                  <c:v>1.3511289999999998</c:v>
                </c:pt>
                <c:pt idx="5850">
                  <c:v>1.3513599999999999</c:v>
                </c:pt>
                <c:pt idx="5851">
                  <c:v>1.3515909999999998</c:v>
                </c:pt>
                <c:pt idx="5852">
                  <c:v>1.351821999999993</c:v>
                </c:pt>
                <c:pt idx="5853">
                  <c:v>1.3520530000000059</c:v>
                </c:pt>
                <c:pt idx="5854">
                  <c:v>1.352284</c:v>
                </c:pt>
                <c:pt idx="5855">
                  <c:v>1.3525150000000001</c:v>
                </c:pt>
                <c:pt idx="5856">
                  <c:v>1.352746</c:v>
                </c:pt>
                <c:pt idx="5857">
                  <c:v>1.3529770000000001</c:v>
                </c:pt>
                <c:pt idx="5858">
                  <c:v>1.3532080000000002</c:v>
                </c:pt>
                <c:pt idx="5859">
                  <c:v>1.3534389999999998</c:v>
                </c:pt>
                <c:pt idx="5860">
                  <c:v>1.3536700000000002</c:v>
                </c:pt>
                <c:pt idx="5861">
                  <c:v>1.3539009999999998</c:v>
                </c:pt>
                <c:pt idx="5862">
                  <c:v>1.3541320000000001</c:v>
                </c:pt>
                <c:pt idx="5863">
                  <c:v>1.354363</c:v>
                </c:pt>
                <c:pt idx="5864">
                  <c:v>1.3545939999999999</c:v>
                </c:pt>
                <c:pt idx="5865">
                  <c:v>1.3548250000000002</c:v>
                </c:pt>
                <c:pt idx="5866">
                  <c:v>1.355056</c:v>
                </c:pt>
                <c:pt idx="5867">
                  <c:v>1.3552870000000001</c:v>
                </c:pt>
                <c:pt idx="5868">
                  <c:v>1.355518</c:v>
                </c:pt>
                <c:pt idx="5869">
                  <c:v>1.3557489999999999</c:v>
                </c:pt>
                <c:pt idx="5870">
                  <c:v>1.3559800000000002</c:v>
                </c:pt>
                <c:pt idx="5871">
                  <c:v>1.3562110000000001</c:v>
                </c:pt>
                <c:pt idx="5872">
                  <c:v>1.3564420000000001</c:v>
                </c:pt>
                <c:pt idx="5873">
                  <c:v>1.356673</c:v>
                </c:pt>
                <c:pt idx="5874">
                  <c:v>1.3569039999999999</c:v>
                </c:pt>
                <c:pt idx="5875">
                  <c:v>1.357135</c:v>
                </c:pt>
                <c:pt idx="5876">
                  <c:v>1.3573659999999999</c:v>
                </c:pt>
                <c:pt idx="5877">
                  <c:v>1.3575970000000002</c:v>
                </c:pt>
                <c:pt idx="5878">
                  <c:v>1.3578279999999998</c:v>
                </c:pt>
                <c:pt idx="5879">
                  <c:v>1.3580590000000001</c:v>
                </c:pt>
                <c:pt idx="5880">
                  <c:v>1.35829</c:v>
                </c:pt>
                <c:pt idx="5881">
                  <c:v>1.3585209999999999</c:v>
                </c:pt>
                <c:pt idx="5882">
                  <c:v>1.358752000000006</c:v>
                </c:pt>
                <c:pt idx="5883">
                  <c:v>1.3589830000000001</c:v>
                </c:pt>
                <c:pt idx="5884">
                  <c:v>1.3592139999999999</c:v>
                </c:pt>
                <c:pt idx="5885">
                  <c:v>1.359445</c:v>
                </c:pt>
                <c:pt idx="5886">
                  <c:v>1.3596759999999999</c:v>
                </c:pt>
                <c:pt idx="5887">
                  <c:v>1.3599070000000002</c:v>
                </c:pt>
                <c:pt idx="5888">
                  <c:v>1.3601380000000001</c:v>
                </c:pt>
                <c:pt idx="5889">
                  <c:v>1.3603690000000002</c:v>
                </c:pt>
                <c:pt idx="5890">
                  <c:v>1.3606</c:v>
                </c:pt>
                <c:pt idx="5891">
                  <c:v>1.3608309999999999</c:v>
                </c:pt>
                <c:pt idx="5892">
                  <c:v>1.361062</c:v>
                </c:pt>
                <c:pt idx="5893">
                  <c:v>1.3612929999999999</c:v>
                </c:pt>
                <c:pt idx="5894">
                  <c:v>1.3615239999999944</c:v>
                </c:pt>
                <c:pt idx="5895">
                  <c:v>1.361755</c:v>
                </c:pt>
                <c:pt idx="5896">
                  <c:v>1.3619859999999999</c:v>
                </c:pt>
                <c:pt idx="5897">
                  <c:v>1.3622170000000065</c:v>
                </c:pt>
                <c:pt idx="5898">
                  <c:v>1.3624480000000001</c:v>
                </c:pt>
                <c:pt idx="5899">
                  <c:v>1.3626790000000002</c:v>
                </c:pt>
                <c:pt idx="5900">
                  <c:v>1.3629100000000001</c:v>
                </c:pt>
                <c:pt idx="5901">
                  <c:v>1.3631410000000002</c:v>
                </c:pt>
                <c:pt idx="5902">
                  <c:v>1.363372</c:v>
                </c:pt>
                <c:pt idx="5903">
                  <c:v>1.3636029999999999</c:v>
                </c:pt>
                <c:pt idx="5904">
                  <c:v>1.3638339999999998</c:v>
                </c:pt>
                <c:pt idx="5905">
                  <c:v>1.3640650000000001</c:v>
                </c:pt>
                <c:pt idx="5906">
                  <c:v>1.3642960000000002</c:v>
                </c:pt>
                <c:pt idx="5907">
                  <c:v>1.364527</c:v>
                </c:pt>
                <c:pt idx="5908">
                  <c:v>1.3647580000000001</c:v>
                </c:pt>
                <c:pt idx="5909">
                  <c:v>1.364989</c:v>
                </c:pt>
                <c:pt idx="5910">
                  <c:v>1.3652199999999999</c:v>
                </c:pt>
                <c:pt idx="5911">
                  <c:v>1.3654510000000002</c:v>
                </c:pt>
                <c:pt idx="5912">
                  <c:v>1.3656820000000001</c:v>
                </c:pt>
                <c:pt idx="5913">
                  <c:v>1.3659130000000002</c:v>
                </c:pt>
                <c:pt idx="5914">
                  <c:v>1.366144</c:v>
                </c:pt>
                <c:pt idx="5915">
                  <c:v>1.3663750000000001</c:v>
                </c:pt>
                <c:pt idx="5916">
                  <c:v>1.366606</c:v>
                </c:pt>
                <c:pt idx="5917">
                  <c:v>1.3668370000000001</c:v>
                </c:pt>
                <c:pt idx="5918">
                  <c:v>1.3670680000000002</c:v>
                </c:pt>
                <c:pt idx="5919">
                  <c:v>1.3672989999999998</c:v>
                </c:pt>
                <c:pt idx="5920">
                  <c:v>1.3675299999999937</c:v>
                </c:pt>
                <c:pt idx="5921">
                  <c:v>1.3677609999999998</c:v>
                </c:pt>
                <c:pt idx="5922">
                  <c:v>1.367991999999993</c:v>
                </c:pt>
                <c:pt idx="5923">
                  <c:v>1.3682230000000002</c:v>
                </c:pt>
                <c:pt idx="5924">
                  <c:v>1.3684540000000001</c:v>
                </c:pt>
                <c:pt idx="5925">
                  <c:v>1.3686850000000021</c:v>
                </c:pt>
                <c:pt idx="5926">
                  <c:v>1.368916</c:v>
                </c:pt>
                <c:pt idx="5927">
                  <c:v>1.3691470000000001</c:v>
                </c:pt>
                <c:pt idx="5928">
                  <c:v>1.369378</c:v>
                </c:pt>
                <c:pt idx="5929">
                  <c:v>1.3696089999999999</c:v>
                </c:pt>
                <c:pt idx="5930">
                  <c:v>1.3698400000000002</c:v>
                </c:pt>
                <c:pt idx="5931">
                  <c:v>1.370071</c:v>
                </c:pt>
                <c:pt idx="5932">
                  <c:v>1.3703020000000001</c:v>
                </c:pt>
                <c:pt idx="5933">
                  <c:v>1.370533</c:v>
                </c:pt>
                <c:pt idx="5934">
                  <c:v>1.3707639999999999</c:v>
                </c:pt>
                <c:pt idx="5935">
                  <c:v>1.3709950000000002</c:v>
                </c:pt>
                <c:pt idx="5936">
                  <c:v>1.3712259999999998</c:v>
                </c:pt>
                <c:pt idx="5937">
                  <c:v>1.3714570000000001</c:v>
                </c:pt>
                <c:pt idx="5938">
                  <c:v>1.371688</c:v>
                </c:pt>
                <c:pt idx="5939">
                  <c:v>1.3719189999999999</c:v>
                </c:pt>
                <c:pt idx="5940">
                  <c:v>1.3721500000000064</c:v>
                </c:pt>
                <c:pt idx="5941">
                  <c:v>1.3723810000000001</c:v>
                </c:pt>
                <c:pt idx="5942">
                  <c:v>1.3726120000000059</c:v>
                </c:pt>
                <c:pt idx="5943">
                  <c:v>1.372843</c:v>
                </c:pt>
                <c:pt idx="5944">
                  <c:v>1.3730739999999999</c:v>
                </c:pt>
                <c:pt idx="5945">
                  <c:v>1.373305</c:v>
                </c:pt>
                <c:pt idx="5946">
                  <c:v>1.3735359999999999</c:v>
                </c:pt>
                <c:pt idx="5947">
                  <c:v>1.3737670000000002</c:v>
                </c:pt>
                <c:pt idx="5948">
                  <c:v>1.3739979999999998</c:v>
                </c:pt>
                <c:pt idx="5949">
                  <c:v>1.3742289999999999</c:v>
                </c:pt>
                <c:pt idx="5950">
                  <c:v>1.37446</c:v>
                </c:pt>
                <c:pt idx="5951">
                  <c:v>1.3746909999999999</c:v>
                </c:pt>
                <c:pt idx="5952">
                  <c:v>1.3749220000000002</c:v>
                </c:pt>
                <c:pt idx="5953">
                  <c:v>1.3751530000000001</c:v>
                </c:pt>
                <c:pt idx="5954">
                  <c:v>1.3753840000000002</c:v>
                </c:pt>
                <c:pt idx="5955">
                  <c:v>1.375615</c:v>
                </c:pt>
                <c:pt idx="5956">
                  <c:v>1.3758459999999999</c:v>
                </c:pt>
                <c:pt idx="5957">
                  <c:v>1.3760770000000064</c:v>
                </c:pt>
                <c:pt idx="5958">
                  <c:v>1.3763080000000001</c:v>
                </c:pt>
                <c:pt idx="5959">
                  <c:v>1.3765390000000002</c:v>
                </c:pt>
                <c:pt idx="5960">
                  <c:v>1.37677</c:v>
                </c:pt>
                <c:pt idx="5961">
                  <c:v>1.3770009999999999</c:v>
                </c:pt>
                <c:pt idx="5962">
                  <c:v>1.377232</c:v>
                </c:pt>
                <c:pt idx="5963">
                  <c:v>1.3774629999999999</c:v>
                </c:pt>
                <c:pt idx="5964">
                  <c:v>1.3776939999999998</c:v>
                </c:pt>
                <c:pt idx="5965">
                  <c:v>1.377924999999993</c:v>
                </c:pt>
                <c:pt idx="5966">
                  <c:v>1.3781560000000059</c:v>
                </c:pt>
                <c:pt idx="5967">
                  <c:v>1.3783870000000071</c:v>
                </c:pt>
                <c:pt idx="5968">
                  <c:v>1.3786180000000001</c:v>
                </c:pt>
                <c:pt idx="5969">
                  <c:v>1.378849</c:v>
                </c:pt>
                <c:pt idx="5970">
                  <c:v>1.3790800000000001</c:v>
                </c:pt>
                <c:pt idx="5971">
                  <c:v>1.3793110000000002</c:v>
                </c:pt>
                <c:pt idx="5972">
                  <c:v>1.379542</c:v>
                </c:pt>
                <c:pt idx="5973">
                  <c:v>1.3797729999999999</c:v>
                </c:pt>
                <c:pt idx="5974">
                  <c:v>1.380004</c:v>
                </c:pt>
                <c:pt idx="5975">
                  <c:v>1.3802350000000001</c:v>
                </c:pt>
                <c:pt idx="5976">
                  <c:v>1.3804660000000002</c:v>
                </c:pt>
                <c:pt idx="5977">
                  <c:v>1.3806970000000001</c:v>
                </c:pt>
                <c:pt idx="5978">
                  <c:v>1.3809280000000002</c:v>
                </c:pt>
                <c:pt idx="5979">
                  <c:v>1.381159</c:v>
                </c:pt>
                <c:pt idx="5980">
                  <c:v>1.3813899999999999</c:v>
                </c:pt>
                <c:pt idx="5981">
                  <c:v>1.3816209999999998</c:v>
                </c:pt>
                <c:pt idx="5982">
                  <c:v>1.3818520000000001</c:v>
                </c:pt>
                <c:pt idx="5983">
                  <c:v>1.3820830000000059</c:v>
                </c:pt>
                <c:pt idx="5984">
                  <c:v>1.382314</c:v>
                </c:pt>
                <c:pt idx="5985">
                  <c:v>1.3825450000000001</c:v>
                </c:pt>
                <c:pt idx="5986">
                  <c:v>1.382776</c:v>
                </c:pt>
                <c:pt idx="5987">
                  <c:v>1.3830070000000001</c:v>
                </c:pt>
                <c:pt idx="5988">
                  <c:v>1.3832380000000002</c:v>
                </c:pt>
                <c:pt idx="5989">
                  <c:v>1.3834689999999998</c:v>
                </c:pt>
                <c:pt idx="5990">
                  <c:v>1.3837000000000002</c:v>
                </c:pt>
                <c:pt idx="5991">
                  <c:v>1.3839309999999998</c:v>
                </c:pt>
                <c:pt idx="5992">
                  <c:v>1.3841620000000001</c:v>
                </c:pt>
                <c:pt idx="5993">
                  <c:v>1.384393</c:v>
                </c:pt>
                <c:pt idx="5994">
                  <c:v>1.3846239999999999</c:v>
                </c:pt>
                <c:pt idx="5995">
                  <c:v>1.3848550000000059</c:v>
                </c:pt>
                <c:pt idx="5996">
                  <c:v>1.385086</c:v>
                </c:pt>
                <c:pt idx="5997">
                  <c:v>1.3853170000000001</c:v>
                </c:pt>
                <c:pt idx="5998">
                  <c:v>1.385548</c:v>
                </c:pt>
                <c:pt idx="5999">
                  <c:v>1.3857789999999999</c:v>
                </c:pt>
                <c:pt idx="6000">
                  <c:v>1.386010000000006</c:v>
                </c:pt>
                <c:pt idx="6001">
                  <c:v>1.3862410000000001</c:v>
                </c:pt>
                <c:pt idx="6002">
                  <c:v>1.3864720000000001</c:v>
                </c:pt>
                <c:pt idx="6003">
                  <c:v>1.386703</c:v>
                </c:pt>
                <c:pt idx="6004">
                  <c:v>1.3869339999999999</c:v>
                </c:pt>
                <c:pt idx="6005">
                  <c:v>1.387165</c:v>
                </c:pt>
                <c:pt idx="6006">
                  <c:v>1.3873959999999999</c:v>
                </c:pt>
                <c:pt idx="6007">
                  <c:v>1.3876270000000002</c:v>
                </c:pt>
                <c:pt idx="6008">
                  <c:v>1.387858</c:v>
                </c:pt>
                <c:pt idx="6009">
                  <c:v>1.3880890000000001</c:v>
                </c:pt>
                <c:pt idx="6010">
                  <c:v>1.38832</c:v>
                </c:pt>
                <c:pt idx="6011">
                  <c:v>1.3885510000000001</c:v>
                </c:pt>
                <c:pt idx="6012">
                  <c:v>1.388782000000006</c:v>
                </c:pt>
                <c:pt idx="6013">
                  <c:v>1.3890130000000001</c:v>
                </c:pt>
                <c:pt idx="6014">
                  <c:v>1.3892439999999999</c:v>
                </c:pt>
                <c:pt idx="6015">
                  <c:v>1.389475</c:v>
                </c:pt>
                <c:pt idx="6016">
                  <c:v>1.3897059999999999</c:v>
                </c:pt>
                <c:pt idx="6017">
                  <c:v>1.3899370000000002</c:v>
                </c:pt>
                <c:pt idx="6018">
                  <c:v>1.3901680000000001</c:v>
                </c:pt>
                <c:pt idx="6019">
                  <c:v>1.3903990000000002</c:v>
                </c:pt>
                <c:pt idx="6020">
                  <c:v>1.39063</c:v>
                </c:pt>
                <c:pt idx="6021">
                  <c:v>1.3908609999999999</c:v>
                </c:pt>
                <c:pt idx="6022">
                  <c:v>1.391092</c:v>
                </c:pt>
                <c:pt idx="6023">
                  <c:v>1.3913229999999999</c:v>
                </c:pt>
                <c:pt idx="6024">
                  <c:v>1.3915540000000002</c:v>
                </c:pt>
                <c:pt idx="6025">
                  <c:v>1.391785</c:v>
                </c:pt>
                <c:pt idx="6026">
                  <c:v>1.3920160000000001</c:v>
                </c:pt>
                <c:pt idx="6027">
                  <c:v>1.3922470000000065</c:v>
                </c:pt>
                <c:pt idx="6028">
                  <c:v>1.3924780000000001</c:v>
                </c:pt>
                <c:pt idx="6029">
                  <c:v>1.3927090000000002</c:v>
                </c:pt>
                <c:pt idx="6030">
                  <c:v>1.3929400000000001</c:v>
                </c:pt>
                <c:pt idx="6031">
                  <c:v>1.3931710000000002</c:v>
                </c:pt>
                <c:pt idx="6032">
                  <c:v>1.393402</c:v>
                </c:pt>
                <c:pt idx="6033">
                  <c:v>1.3936329999999999</c:v>
                </c:pt>
                <c:pt idx="6034">
                  <c:v>1.3938639999999998</c:v>
                </c:pt>
                <c:pt idx="6035">
                  <c:v>1.3940950000000001</c:v>
                </c:pt>
                <c:pt idx="6036">
                  <c:v>1.3943260000000002</c:v>
                </c:pt>
                <c:pt idx="6037">
                  <c:v>1.3945570000000072</c:v>
                </c:pt>
                <c:pt idx="6038">
                  <c:v>1.3947880000000001</c:v>
                </c:pt>
                <c:pt idx="6039">
                  <c:v>1.395019</c:v>
                </c:pt>
                <c:pt idx="6040">
                  <c:v>1.3952500000000001</c:v>
                </c:pt>
                <c:pt idx="6041">
                  <c:v>1.3954810000000002</c:v>
                </c:pt>
                <c:pt idx="6042">
                  <c:v>1.3957120000000001</c:v>
                </c:pt>
                <c:pt idx="6043">
                  <c:v>1.3959430000000002</c:v>
                </c:pt>
                <c:pt idx="6044">
                  <c:v>1.396174</c:v>
                </c:pt>
                <c:pt idx="6045">
                  <c:v>1.3964050000000001</c:v>
                </c:pt>
                <c:pt idx="6046">
                  <c:v>1.396636</c:v>
                </c:pt>
                <c:pt idx="6047">
                  <c:v>1.3968670000000001</c:v>
                </c:pt>
                <c:pt idx="6048">
                  <c:v>1.3970980000000002</c:v>
                </c:pt>
                <c:pt idx="6049">
                  <c:v>1.3973289999999998</c:v>
                </c:pt>
                <c:pt idx="6050">
                  <c:v>1.3975599999999999</c:v>
                </c:pt>
                <c:pt idx="6051">
                  <c:v>1.3977909999999998</c:v>
                </c:pt>
                <c:pt idx="6052">
                  <c:v>1.3980220000000001</c:v>
                </c:pt>
                <c:pt idx="6053">
                  <c:v>1.398253000000006</c:v>
                </c:pt>
                <c:pt idx="6054">
                  <c:v>1.3984840000000001</c:v>
                </c:pt>
                <c:pt idx="6055">
                  <c:v>1.3987150000000041</c:v>
                </c:pt>
                <c:pt idx="6056">
                  <c:v>1.398946</c:v>
                </c:pt>
                <c:pt idx="6057">
                  <c:v>1.3991770000000001</c:v>
                </c:pt>
                <c:pt idx="6058">
                  <c:v>1.399408</c:v>
                </c:pt>
                <c:pt idx="6059">
                  <c:v>1.3996389999999999</c:v>
                </c:pt>
                <c:pt idx="6060">
                  <c:v>1.3998700000000002</c:v>
                </c:pt>
                <c:pt idx="6061">
                  <c:v>1.4001009999999998</c:v>
                </c:pt>
                <c:pt idx="6062">
                  <c:v>1.4003319999999937</c:v>
                </c:pt>
                <c:pt idx="6063">
                  <c:v>1.4005629999999998</c:v>
                </c:pt>
                <c:pt idx="6064">
                  <c:v>1.4007939999999928</c:v>
                </c:pt>
                <c:pt idx="6065">
                  <c:v>1.4010249999999891</c:v>
                </c:pt>
                <c:pt idx="6066">
                  <c:v>1.4012559999999998</c:v>
                </c:pt>
                <c:pt idx="6067">
                  <c:v>1.4014869999999944</c:v>
                </c:pt>
                <c:pt idx="6068">
                  <c:v>1.4017179999999998</c:v>
                </c:pt>
                <c:pt idx="6069">
                  <c:v>1.4019489999999935</c:v>
                </c:pt>
                <c:pt idx="6070">
                  <c:v>1.40218</c:v>
                </c:pt>
                <c:pt idx="6071">
                  <c:v>1.4024109999999999</c:v>
                </c:pt>
                <c:pt idx="6072">
                  <c:v>1.4026420000000002</c:v>
                </c:pt>
                <c:pt idx="6073">
                  <c:v>1.4028729999999998</c:v>
                </c:pt>
                <c:pt idx="6074">
                  <c:v>1.4031039999999935</c:v>
                </c:pt>
                <c:pt idx="6075">
                  <c:v>1.40333499999999</c:v>
                </c:pt>
                <c:pt idx="6076">
                  <c:v>1.4035659999999928</c:v>
                </c:pt>
                <c:pt idx="6077">
                  <c:v>1.4037969999999891</c:v>
                </c:pt>
                <c:pt idx="6078">
                  <c:v>1.4040279999999998</c:v>
                </c:pt>
                <c:pt idx="6079">
                  <c:v>1.4042589999999999</c:v>
                </c:pt>
                <c:pt idx="6080">
                  <c:v>1.4044899999999998</c:v>
                </c:pt>
                <c:pt idx="6081">
                  <c:v>1.4047209999999934</c:v>
                </c:pt>
                <c:pt idx="6082">
                  <c:v>1.4049520000000002</c:v>
                </c:pt>
                <c:pt idx="6083">
                  <c:v>1.4051829999999998</c:v>
                </c:pt>
                <c:pt idx="6084">
                  <c:v>1.4054139999999944</c:v>
                </c:pt>
                <c:pt idx="6085">
                  <c:v>1.4056449999999916</c:v>
                </c:pt>
                <c:pt idx="6086">
                  <c:v>1.4058759999999935</c:v>
                </c:pt>
                <c:pt idx="6087">
                  <c:v>1.406107</c:v>
                </c:pt>
                <c:pt idx="6088">
                  <c:v>1.4063379999999999</c:v>
                </c:pt>
                <c:pt idx="6089">
                  <c:v>1.4065689999999944</c:v>
                </c:pt>
                <c:pt idx="6090">
                  <c:v>1.4067999999999916</c:v>
                </c:pt>
                <c:pt idx="6091">
                  <c:v>1.4070309999999935</c:v>
                </c:pt>
                <c:pt idx="6092">
                  <c:v>1.4072619999999907</c:v>
                </c:pt>
                <c:pt idx="6093">
                  <c:v>1.4074929999999934</c:v>
                </c:pt>
                <c:pt idx="6094">
                  <c:v>1.4077239999999898</c:v>
                </c:pt>
                <c:pt idx="6095">
                  <c:v>1.407954999999993</c:v>
                </c:pt>
                <c:pt idx="6096">
                  <c:v>1.4081860000000002</c:v>
                </c:pt>
                <c:pt idx="6097">
                  <c:v>1.408417</c:v>
                </c:pt>
                <c:pt idx="6098">
                  <c:v>1.4086479999999999</c:v>
                </c:pt>
                <c:pt idx="6099">
                  <c:v>1.4088789999999998</c:v>
                </c:pt>
                <c:pt idx="6100">
                  <c:v>1.409109999999993</c:v>
                </c:pt>
                <c:pt idx="6101">
                  <c:v>1.4093409999999944</c:v>
                </c:pt>
                <c:pt idx="6102">
                  <c:v>1.4095719999999916</c:v>
                </c:pt>
                <c:pt idx="6103">
                  <c:v>1.4098029999999935</c:v>
                </c:pt>
                <c:pt idx="6104">
                  <c:v>1.4100339999999998</c:v>
                </c:pt>
                <c:pt idx="6105">
                  <c:v>1.4102649999999932</c:v>
                </c:pt>
                <c:pt idx="6106">
                  <c:v>1.4104959999999978</c:v>
                </c:pt>
                <c:pt idx="6107">
                  <c:v>1.410726999999993</c:v>
                </c:pt>
                <c:pt idx="6108">
                  <c:v>1.4109580000000002</c:v>
                </c:pt>
                <c:pt idx="6109">
                  <c:v>1.4111889999999998</c:v>
                </c:pt>
                <c:pt idx="6110">
                  <c:v>1.4114199999999935</c:v>
                </c:pt>
                <c:pt idx="6111">
                  <c:v>1.4116509999999998</c:v>
                </c:pt>
                <c:pt idx="6112">
                  <c:v>1.411881999999993</c:v>
                </c:pt>
                <c:pt idx="6113">
                  <c:v>1.4121130000000002</c:v>
                </c:pt>
                <c:pt idx="6114">
                  <c:v>1.4123439999999998</c:v>
                </c:pt>
                <c:pt idx="6115">
                  <c:v>1.4125749999999937</c:v>
                </c:pt>
                <c:pt idx="6116">
                  <c:v>1.4128059999999998</c:v>
                </c:pt>
                <c:pt idx="6117">
                  <c:v>1.413036999999993</c:v>
                </c:pt>
                <c:pt idx="6118">
                  <c:v>1.4132679999999944</c:v>
                </c:pt>
                <c:pt idx="6119">
                  <c:v>1.4134989999999927</c:v>
                </c:pt>
                <c:pt idx="6120">
                  <c:v>1.4137299999999888</c:v>
                </c:pt>
                <c:pt idx="6121">
                  <c:v>1.4139609999999914</c:v>
                </c:pt>
                <c:pt idx="6122">
                  <c:v>1.4141919999999937</c:v>
                </c:pt>
                <c:pt idx="6123">
                  <c:v>1.4144229999999998</c:v>
                </c:pt>
                <c:pt idx="6124">
                  <c:v>1.4146539999999999</c:v>
                </c:pt>
                <c:pt idx="6125">
                  <c:v>1.4148850000000002</c:v>
                </c:pt>
                <c:pt idx="6126">
                  <c:v>1.4151159999999998</c:v>
                </c:pt>
                <c:pt idx="6127">
                  <c:v>1.4153469999999937</c:v>
                </c:pt>
                <c:pt idx="6128">
                  <c:v>1.4155779999999998</c:v>
                </c:pt>
                <c:pt idx="6129">
                  <c:v>1.4158089999999928</c:v>
                </c:pt>
                <c:pt idx="6130">
                  <c:v>1.4160400000000002</c:v>
                </c:pt>
                <c:pt idx="6131">
                  <c:v>1.4162709999999998</c:v>
                </c:pt>
                <c:pt idx="6132">
                  <c:v>1.4165019999999944</c:v>
                </c:pt>
                <c:pt idx="6133">
                  <c:v>1.4167329999999998</c:v>
                </c:pt>
                <c:pt idx="6134">
                  <c:v>1.4169639999999935</c:v>
                </c:pt>
                <c:pt idx="6135">
                  <c:v>1.4171949999999898</c:v>
                </c:pt>
                <c:pt idx="6136">
                  <c:v>1.4174259999999927</c:v>
                </c:pt>
                <c:pt idx="6137">
                  <c:v>1.4176570000000002</c:v>
                </c:pt>
                <c:pt idx="6138">
                  <c:v>1.4178879999999998</c:v>
                </c:pt>
                <c:pt idx="6139">
                  <c:v>1.4181189999999999</c:v>
                </c:pt>
                <c:pt idx="6140">
                  <c:v>1.41835</c:v>
                </c:pt>
                <c:pt idx="6141">
                  <c:v>1.4185809999999999</c:v>
                </c:pt>
                <c:pt idx="6142">
                  <c:v>1.4188120000000002</c:v>
                </c:pt>
                <c:pt idx="6143">
                  <c:v>1.4190429999999998</c:v>
                </c:pt>
                <c:pt idx="6144">
                  <c:v>1.4192739999999937</c:v>
                </c:pt>
                <c:pt idx="6145">
                  <c:v>1.4195049999999916</c:v>
                </c:pt>
                <c:pt idx="6146">
                  <c:v>1.4197359999999934</c:v>
                </c:pt>
                <c:pt idx="6147">
                  <c:v>1.4199669999999902</c:v>
                </c:pt>
                <c:pt idx="6148">
                  <c:v>1.4201979999999998</c:v>
                </c:pt>
                <c:pt idx="6149">
                  <c:v>1.4204289999999944</c:v>
                </c:pt>
                <c:pt idx="6150">
                  <c:v>1.4206599999999998</c:v>
                </c:pt>
                <c:pt idx="6151">
                  <c:v>1.4208909999999935</c:v>
                </c:pt>
                <c:pt idx="6152">
                  <c:v>1.42112199999999</c:v>
                </c:pt>
                <c:pt idx="6153">
                  <c:v>1.4213529999999999</c:v>
                </c:pt>
                <c:pt idx="6154">
                  <c:v>1.4215839999999944</c:v>
                </c:pt>
                <c:pt idx="6155">
                  <c:v>1.4218149999999916</c:v>
                </c:pt>
                <c:pt idx="6156">
                  <c:v>1.4220459999999999</c:v>
                </c:pt>
                <c:pt idx="6157">
                  <c:v>1.422277</c:v>
                </c:pt>
                <c:pt idx="6158">
                  <c:v>1.4225079999999999</c:v>
                </c:pt>
                <c:pt idx="6159">
                  <c:v>1.4227389999999998</c:v>
                </c:pt>
                <c:pt idx="6160">
                  <c:v>1.422969999999993</c:v>
                </c:pt>
                <c:pt idx="6161">
                  <c:v>1.4232009999999944</c:v>
                </c:pt>
                <c:pt idx="6162">
                  <c:v>1.4234319999999916</c:v>
                </c:pt>
                <c:pt idx="6163">
                  <c:v>1.4236629999999935</c:v>
                </c:pt>
                <c:pt idx="6164">
                  <c:v>1.4238939999999896</c:v>
                </c:pt>
                <c:pt idx="6165">
                  <c:v>1.424124999999993</c:v>
                </c:pt>
                <c:pt idx="6166">
                  <c:v>1.4243560000000002</c:v>
                </c:pt>
                <c:pt idx="6167">
                  <c:v>1.424587</c:v>
                </c:pt>
                <c:pt idx="6168">
                  <c:v>1.4248179999999999</c:v>
                </c:pt>
                <c:pt idx="6169">
                  <c:v>1.4250489999999998</c:v>
                </c:pt>
                <c:pt idx="6170">
                  <c:v>1.4252799999999932</c:v>
                </c:pt>
                <c:pt idx="6171">
                  <c:v>1.4255109999999998</c:v>
                </c:pt>
                <c:pt idx="6172">
                  <c:v>1.425741999999993</c:v>
                </c:pt>
                <c:pt idx="6173">
                  <c:v>1.4259729999999944</c:v>
                </c:pt>
                <c:pt idx="6174">
                  <c:v>1.4262039999999998</c:v>
                </c:pt>
                <c:pt idx="6175">
                  <c:v>1.4264349999999937</c:v>
                </c:pt>
                <c:pt idx="6176">
                  <c:v>1.4266659999999998</c:v>
                </c:pt>
                <c:pt idx="6177">
                  <c:v>1.426896999999993</c:v>
                </c:pt>
                <c:pt idx="6178">
                  <c:v>1.4271279999999944</c:v>
                </c:pt>
                <c:pt idx="6179">
                  <c:v>1.4273589999999998</c:v>
                </c:pt>
                <c:pt idx="6180">
                  <c:v>1.4275899999999935</c:v>
                </c:pt>
                <c:pt idx="6181">
                  <c:v>1.4278209999999896</c:v>
                </c:pt>
                <c:pt idx="6182">
                  <c:v>1.4280520000000001</c:v>
                </c:pt>
                <c:pt idx="6183">
                  <c:v>1.4282830000000002</c:v>
                </c:pt>
                <c:pt idx="6184">
                  <c:v>1.4285139999999998</c:v>
                </c:pt>
                <c:pt idx="6185">
                  <c:v>1.4287450000000002</c:v>
                </c:pt>
                <c:pt idx="6186">
                  <c:v>1.4289759999999998</c:v>
                </c:pt>
                <c:pt idx="6187">
                  <c:v>1.4292069999999937</c:v>
                </c:pt>
                <c:pt idx="6188">
                  <c:v>1.4294379999999998</c:v>
                </c:pt>
                <c:pt idx="6189">
                  <c:v>1.4296689999999928</c:v>
                </c:pt>
                <c:pt idx="6190">
                  <c:v>1.4298999999999888</c:v>
                </c:pt>
                <c:pt idx="6191">
                  <c:v>1.4301309999999998</c:v>
                </c:pt>
                <c:pt idx="6192">
                  <c:v>1.4303619999999937</c:v>
                </c:pt>
                <c:pt idx="6193">
                  <c:v>1.4305929999999998</c:v>
                </c:pt>
                <c:pt idx="6194">
                  <c:v>1.4308239999999928</c:v>
                </c:pt>
                <c:pt idx="6195">
                  <c:v>1.4310550000000002</c:v>
                </c:pt>
                <c:pt idx="6196">
                  <c:v>1.4312859999999998</c:v>
                </c:pt>
                <c:pt idx="6197">
                  <c:v>1.4315170000000002</c:v>
                </c:pt>
                <c:pt idx="6198">
                  <c:v>1.4317479999999998</c:v>
                </c:pt>
                <c:pt idx="6199">
                  <c:v>1.4319789999999935</c:v>
                </c:pt>
                <c:pt idx="6200">
                  <c:v>1.43221</c:v>
                </c:pt>
                <c:pt idx="6201">
                  <c:v>1.4324409999999999</c:v>
                </c:pt>
                <c:pt idx="6202">
                  <c:v>1.4326720000000002</c:v>
                </c:pt>
                <c:pt idx="6203">
                  <c:v>1.4329029999999998</c:v>
                </c:pt>
                <c:pt idx="6204">
                  <c:v>1.4331339999999935</c:v>
                </c:pt>
                <c:pt idx="6205">
                  <c:v>1.43336499999999</c:v>
                </c:pt>
                <c:pt idx="6206">
                  <c:v>1.4335959999999928</c:v>
                </c:pt>
                <c:pt idx="6207">
                  <c:v>1.4338269999999891</c:v>
                </c:pt>
                <c:pt idx="6208">
                  <c:v>1.4340580000000001</c:v>
                </c:pt>
                <c:pt idx="6209">
                  <c:v>1.4342889999999999</c:v>
                </c:pt>
                <c:pt idx="6210">
                  <c:v>1.4345199999999998</c:v>
                </c:pt>
                <c:pt idx="6211">
                  <c:v>1.4347509999999999</c:v>
                </c:pt>
                <c:pt idx="6212">
                  <c:v>1.4349820000000002</c:v>
                </c:pt>
                <c:pt idx="6213">
                  <c:v>1.4352129999999998</c:v>
                </c:pt>
                <c:pt idx="6214">
                  <c:v>1.4354439999999944</c:v>
                </c:pt>
                <c:pt idx="6215">
                  <c:v>1.4356749999999916</c:v>
                </c:pt>
                <c:pt idx="6216">
                  <c:v>1.4359059999999935</c:v>
                </c:pt>
                <c:pt idx="6217">
                  <c:v>1.436137</c:v>
                </c:pt>
                <c:pt idx="6218">
                  <c:v>1.4363679999999999</c:v>
                </c:pt>
                <c:pt idx="6219">
                  <c:v>1.4365989999999944</c:v>
                </c:pt>
                <c:pt idx="6220">
                  <c:v>1.4368299999999916</c:v>
                </c:pt>
                <c:pt idx="6221">
                  <c:v>1.4370609999999935</c:v>
                </c:pt>
                <c:pt idx="6222">
                  <c:v>1.4372919999999911</c:v>
                </c:pt>
                <c:pt idx="6223">
                  <c:v>1.4375229999999934</c:v>
                </c:pt>
                <c:pt idx="6224">
                  <c:v>1.4377539999999998</c:v>
                </c:pt>
                <c:pt idx="6225">
                  <c:v>1.437984999999993</c:v>
                </c:pt>
                <c:pt idx="6226">
                  <c:v>1.4382160000000002</c:v>
                </c:pt>
                <c:pt idx="6227">
                  <c:v>1.438447</c:v>
                </c:pt>
                <c:pt idx="6228">
                  <c:v>1.4386779999999999</c:v>
                </c:pt>
                <c:pt idx="6229">
                  <c:v>1.4389089999999998</c:v>
                </c:pt>
                <c:pt idx="6230">
                  <c:v>1.439139999999993</c:v>
                </c:pt>
                <c:pt idx="6231">
                  <c:v>1.4393709999999944</c:v>
                </c:pt>
                <c:pt idx="6232">
                  <c:v>1.4396019999999916</c:v>
                </c:pt>
                <c:pt idx="6233">
                  <c:v>1.4398329999999935</c:v>
                </c:pt>
                <c:pt idx="6234">
                  <c:v>1.4400639999999998</c:v>
                </c:pt>
                <c:pt idx="6235">
                  <c:v>1.4402949999999934</c:v>
                </c:pt>
                <c:pt idx="6236">
                  <c:v>1.4405259999999998</c:v>
                </c:pt>
                <c:pt idx="6237">
                  <c:v>1.4407570000000001</c:v>
                </c:pt>
                <c:pt idx="6238">
                  <c:v>1.4409880000000002</c:v>
                </c:pt>
                <c:pt idx="6239">
                  <c:v>1.4412189999999998</c:v>
                </c:pt>
                <c:pt idx="6240">
                  <c:v>1.4414499999999937</c:v>
                </c:pt>
                <c:pt idx="6241">
                  <c:v>1.4416809999999998</c:v>
                </c:pt>
                <c:pt idx="6242">
                  <c:v>1.441911999999993</c:v>
                </c:pt>
                <c:pt idx="6243">
                  <c:v>1.4421430000000002</c:v>
                </c:pt>
                <c:pt idx="6244">
                  <c:v>1.4423739999999998</c:v>
                </c:pt>
                <c:pt idx="6245">
                  <c:v>1.4426049999999937</c:v>
                </c:pt>
                <c:pt idx="6246">
                  <c:v>1.4428359999999998</c:v>
                </c:pt>
                <c:pt idx="6247">
                  <c:v>1.443066999999993</c:v>
                </c:pt>
                <c:pt idx="6248">
                  <c:v>1.4432979999999958</c:v>
                </c:pt>
                <c:pt idx="6249">
                  <c:v>1.4435289999999927</c:v>
                </c:pt>
                <c:pt idx="6250">
                  <c:v>1.4437599999999944</c:v>
                </c:pt>
                <c:pt idx="6251">
                  <c:v>1.4439909999999914</c:v>
                </c:pt>
                <c:pt idx="6252">
                  <c:v>1.4442219999999937</c:v>
                </c:pt>
                <c:pt idx="6253">
                  <c:v>1.444453</c:v>
                </c:pt>
                <c:pt idx="6254">
                  <c:v>1.4446839999999999</c:v>
                </c:pt>
                <c:pt idx="6255">
                  <c:v>1.4449150000000002</c:v>
                </c:pt>
                <c:pt idx="6256">
                  <c:v>1.4451459999999998</c:v>
                </c:pt>
                <c:pt idx="6257">
                  <c:v>1.4453769999999937</c:v>
                </c:pt>
                <c:pt idx="6258">
                  <c:v>1.4456079999999998</c:v>
                </c:pt>
                <c:pt idx="6259">
                  <c:v>1.4458389999999928</c:v>
                </c:pt>
                <c:pt idx="6260">
                  <c:v>1.4460700000000002</c:v>
                </c:pt>
                <c:pt idx="6261">
                  <c:v>1.4463009999999998</c:v>
                </c:pt>
                <c:pt idx="6262">
                  <c:v>1.4465320000000002</c:v>
                </c:pt>
                <c:pt idx="6263">
                  <c:v>1.4467629999999998</c:v>
                </c:pt>
                <c:pt idx="6264">
                  <c:v>1.4469939999999935</c:v>
                </c:pt>
                <c:pt idx="6265">
                  <c:v>1.4472249999999898</c:v>
                </c:pt>
                <c:pt idx="6266">
                  <c:v>1.4474559999999999</c:v>
                </c:pt>
                <c:pt idx="6267">
                  <c:v>1.4476870000000002</c:v>
                </c:pt>
                <c:pt idx="6268">
                  <c:v>1.4479179999999998</c:v>
                </c:pt>
                <c:pt idx="6269">
                  <c:v>1.4481489999999999</c:v>
                </c:pt>
                <c:pt idx="6270">
                  <c:v>1.44838</c:v>
                </c:pt>
                <c:pt idx="6271">
                  <c:v>1.4486109999999999</c:v>
                </c:pt>
                <c:pt idx="6272">
                  <c:v>1.4488420000000002</c:v>
                </c:pt>
                <c:pt idx="6273">
                  <c:v>1.4490729999999998</c:v>
                </c:pt>
                <c:pt idx="6274">
                  <c:v>1.4493039999999939</c:v>
                </c:pt>
                <c:pt idx="6275">
                  <c:v>1.4495349999999916</c:v>
                </c:pt>
                <c:pt idx="6276">
                  <c:v>1.4497659999999934</c:v>
                </c:pt>
                <c:pt idx="6277">
                  <c:v>1.4499969999999902</c:v>
                </c:pt>
                <c:pt idx="6278">
                  <c:v>1.4502279999999999</c:v>
                </c:pt>
                <c:pt idx="6279">
                  <c:v>1.4504590000000002</c:v>
                </c:pt>
                <c:pt idx="6280">
                  <c:v>1.4506899999999998</c:v>
                </c:pt>
                <c:pt idx="6281">
                  <c:v>1.4509209999999935</c:v>
                </c:pt>
                <c:pt idx="6282">
                  <c:v>1.451152</c:v>
                </c:pt>
                <c:pt idx="6283">
                  <c:v>1.4513829999999999</c:v>
                </c:pt>
                <c:pt idx="6284">
                  <c:v>1.4516139999999944</c:v>
                </c:pt>
                <c:pt idx="6285">
                  <c:v>1.4518449999999916</c:v>
                </c:pt>
                <c:pt idx="6286">
                  <c:v>1.4520759999999999</c:v>
                </c:pt>
                <c:pt idx="6287">
                  <c:v>1.452307</c:v>
                </c:pt>
                <c:pt idx="6288">
                  <c:v>1.4525379999999999</c:v>
                </c:pt>
                <c:pt idx="6289">
                  <c:v>1.4527689999999998</c:v>
                </c:pt>
                <c:pt idx="6290">
                  <c:v>1.452999999999993</c:v>
                </c:pt>
                <c:pt idx="6291">
                  <c:v>1.4532309999999944</c:v>
                </c:pt>
                <c:pt idx="6292">
                  <c:v>1.4534619999999916</c:v>
                </c:pt>
                <c:pt idx="6293">
                  <c:v>1.4536929999999935</c:v>
                </c:pt>
                <c:pt idx="6294">
                  <c:v>1.4539239999999896</c:v>
                </c:pt>
                <c:pt idx="6295">
                  <c:v>1.4541550000000001</c:v>
                </c:pt>
                <c:pt idx="6296">
                  <c:v>1.4543860000000002</c:v>
                </c:pt>
                <c:pt idx="6297">
                  <c:v>1.454617</c:v>
                </c:pt>
                <c:pt idx="6298">
                  <c:v>1.4548479999999999</c:v>
                </c:pt>
                <c:pt idx="6299">
                  <c:v>1.4550789999999998</c:v>
                </c:pt>
                <c:pt idx="6300">
                  <c:v>1.4553099999999934</c:v>
                </c:pt>
                <c:pt idx="6301">
                  <c:v>1.4555409999999998</c:v>
                </c:pt>
                <c:pt idx="6302">
                  <c:v>1.455771999999993</c:v>
                </c:pt>
                <c:pt idx="6303">
                  <c:v>1.4560030000000002</c:v>
                </c:pt>
                <c:pt idx="6304">
                  <c:v>1.4562339999999998</c:v>
                </c:pt>
                <c:pt idx="6305">
                  <c:v>1.4564649999999937</c:v>
                </c:pt>
                <c:pt idx="6306">
                  <c:v>1.4566959999999998</c:v>
                </c:pt>
                <c:pt idx="6307">
                  <c:v>1.456926999999993</c:v>
                </c:pt>
                <c:pt idx="6308">
                  <c:v>1.4571580000000002</c:v>
                </c:pt>
                <c:pt idx="6309">
                  <c:v>1.4573889999999998</c:v>
                </c:pt>
                <c:pt idx="6310">
                  <c:v>1.4576199999999935</c:v>
                </c:pt>
                <c:pt idx="6311">
                  <c:v>1.4578509999999998</c:v>
                </c:pt>
                <c:pt idx="6312">
                  <c:v>1.4580820000000001</c:v>
                </c:pt>
                <c:pt idx="6313">
                  <c:v>1.4583130000000002</c:v>
                </c:pt>
                <c:pt idx="6314">
                  <c:v>1.4585439999999998</c:v>
                </c:pt>
                <c:pt idx="6315">
                  <c:v>1.4587750000000002</c:v>
                </c:pt>
                <c:pt idx="6316">
                  <c:v>1.4590059999999998</c:v>
                </c:pt>
                <c:pt idx="6317">
                  <c:v>1.4592369999999937</c:v>
                </c:pt>
                <c:pt idx="6318">
                  <c:v>1.4594679999999998</c:v>
                </c:pt>
                <c:pt idx="6319">
                  <c:v>1.4596989999999928</c:v>
                </c:pt>
                <c:pt idx="6320">
                  <c:v>1.4599299999999888</c:v>
                </c:pt>
                <c:pt idx="6321">
                  <c:v>1.4601609999999998</c:v>
                </c:pt>
                <c:pt idx="6322">
                  <c:v>1.4603919999999937</c:v>
                </c:pt>
                <c:pt idx="6323">
                  <c:v>1.4606229999999998</c:v>
                </c:pt>
                <c:pt idx="6324">
                  <c:v>1.4608539999999999</c:v>
                </c:pt>
                <c:pt idx="6325">
                  <c:v>1.4610850000000002</c:v>
                </c:pt>
                <c:pt idx="6326">
                  <c:v>1.4613159999999998</c:v>
                </c:pt>
                <c:pt idx="6327">
                  <c:v>1.4615470000000002</c:v>
                </c:pt>
                <c:pt idx="6328">
                  <c:v>1.4617779999999998</c:v>
                </c:pt>
                <c:pt idx="6329">
                  <c:v>1.4620089999999999</c:v>
                </c:pt>
                <c:pt idx="6330">
                  <c:v>1.46224</c:v>
                </c:pt>
                <c:pt idx="6331">
                  <c:v>1.4624709999999999</c:v>
                </c:pt>
                <c:pt idx="6332">
                  <c:v>1.4627020000000002</c:v>
                </c:pt>
                <c:pt idx="6333">
                  <c:v>1.4629329999999998</c:v>
                </c:pt>
                <c:pt idx="6334">
                  <c:v>1.4631639999999935</c:v>
                </c:pt>
                <c:pt idx="6335">
                  <c:v>1.46339499999999</c:v>
                </c:pt>
                <c:pt idx="6336">
                  <c:v>1.4636259999999928</c:v>
                </c:pt>
                <c:pt idx="6337">
                  <c:v>1.4638570000000002</c:v>
                </c:pt>
                <c:pt idx="6338">
                  <c:v>1.4640880000000001</c:v>
                </c:pt>
                <c:pt idx="6339">
                  <c:v>1.4643189999999999</c:v>
                </c:pt>
                <c:pt idx="6340">
                  <c:v>1.46455</c:v>
                </c:pt>
                <c:pt idx="6341">
                  <c:v>1.4647809999999999</c:v>
                </c:pt>
                <c:pt idx="6342">
                  <c:v>1.4650120000000002</c:v>
                </c:pt>
                <c:pt idx="6343">
                  <c:v>1.4652429999999999</c:v>
                </c:pt>
                <c:pt idx="6344">
                  <c:v>1.4654739999999944</c:v>
                </c:pt>
                <c:pt idx="6345">
                  <c:v>1.4657049999999916</c:v>
                </c:pt>
                <c:pt idx="6346">
                  <c:v>1.4659359999999935</c:v>
                </c:pt>
                <c:pt idx="6347">
                  <c:v>1.466167</c:v>
                </c:pt>
                <c:pt idx="6348">
                  <c:v>1.4663979999999999</c:v>
                </c:pt>
                <c:pt idx="6349">
                  <c:v>1.4666289999999944</c:v>
                </c:pt>
                <c:pt idx="6350">
                  <c:v>1.4668599999999998</c:v>
                </c:pt>
                <c:pt idx="6351">
                  <c:v>1.4670909999999935</c:v>
                </c:pt>
                <c:pt idx="6352">
                  <c:v>1.4673219999999914</c:v>
                </c:pt>
                <c:pt idx="6353">
                  <c:v>1.4675529999999999</c:v>
                </c:pt>
                <c:pt idx="6354">
                  <c:v>1.4677839999999998</c:v>
                </c:pt>
                <c:pt idx="6355">
                  <c:v>1.4680150000000001</c:v>
                </c:pt>
                <c:pt idx="6356">
                  <c:v>1.4682460000000002</c:v>
                </c:pt>
                <c:pt idx="6357">
                  <c:v>1.468477</c:v>
                </c:pt>
                <c:pt idx="6358">
                  <c:v>1.4687079999999999</c:v>
                </c:pt>
                <c:pt idx="6359">
                  <c:v>1.4689389999999998</c:v>
                </c:pt>
                <c:pt idx="6360">
                  <c:v>1.469169999999993</c:v>
                </c:pt>
                <c:pt idx="6361">
                  <c:v>1.4694009999999944</c:v>
                </c:pt>
                <c:pt idx="6362">
                  <c:v>1.4696319999999916</c:v>
                </c:pt>
                <c:pt idx="6363">
                  <c:v>1.4698629999999935</c:v>
                </c:pt>
                <c:pt idx="6364">
                  <c:v>1.4700939999999998</c:v>
                </c:pt>
                <c:pt idx="6365">
                  <c:v>1.4703249999999934</c:v>
                </c:pt>
                <c:pt idx="6366">
                  <c:v>1.4705560000000002</c:v>
                </c:pt>
                <c:pt idx="6367">
                  <c:v>1.4707870000000001</c:v>
                </c:pt>
                <c:pt idx="6368">
                  <c:v>1.4710180000000002</c:v>
                </c:pt>
                <c:pt idx="6369">
                  <c:v>1.4712489999999998</c:v>
                </c:pt>
                <c:pt idx="6370">
                  <c:v>1.4714799999999937</c:v>
                </c:pt>
                <c:pt idx="6371">
                  <c:v>1.4717109999999998</c:v>
                </c:pt>
                <c:pt idx="6372">
                  <c:v>1.471941999999993</c:v>
                </c:pt>
                <c:pt idx="6373">
                  <c:v>1.4721730000000002</c:v>
                </c:pt>
                <c:pt idx="6374">
                  <c:v>1.4724039999999998</c:v>
                </c:pt>
                <c:pt idx="6375">
                  <c:v>1.4726349999999937</c:v>
                </c:pt>
                <c:pt idx="6376">
                  <c:v>1.4728659999999998</c:v>
                </c:pt>
                <c:pt idx="6377">
                  <c:v>1.473096999999993</c:v>
                </c:pt>
                <c:pt idx="6378">
                  <c:v>1.4733279999999978</c:v>
                </c:pt>
                <c:pt idx="6379">
                  <c:v>1.4735589999999998</c:v>
                </c:pt>
                <c:pt idx="6380">
                  <c:v>1.4737899999999944</c:v>
                </c:pt>
                <c:pt idx="6381">
                  <c:v>1.4740209999999998</c:v>
                </c:pt>
                <c:pt idx="6382">
                  <c:v>1.4742520000000001</c:v>
                </c:pt>
                <c:pt idx="6383">
                  <c:v>1.474483</c:v>
                </c:pt>
                <c:pt idx="6384">
                  <c:v>1.4747139999999999</c:v>
                </c:pt>
                <c:pt idx="6385">
                  <c:v>1.4749450000000002</c:v>
                </c:pt>
                <c:pt idx="6386">
                  <c:v>1.4751759999999998</c:v>
                </c:pt>
                <c:pt idx="6387">
                  <c:v>1.4754069999999937</c:v>
                </c:pt>
                <c:pt idx="6388">
                  <c:v>1.4756379999999998</c:v>
                </c:pt>
                <c:pt idx="6389">
                  <c:v>1.4758689999999928</c:v>
                </c:pt>
                <c:pt idx="6390">
                  <c:v>1.4761000000000002</c:v>
                </c:pt>
                <c:pt idx="6391">
                  <c:v>1.4763309999999998</c:v>
                </c:pt>
                <c:pt idx="6392">
                  <c:v>1.4765620000000002</c:v>
                </c:pt>
                <c:pt idx="6393">
                  <c:v>1.4767929999999998</c:v>
                </c:pt>
                <c:pt idx="6394">
                  <c:v>1.4770239999999935</c:v>
                </c:pt>
                <c:pt idx="6395">
                  <c:v>1.477255</c:v>
                </c:pt>
                <c:pt idx="6396">
                  <c:v>1.4774859999999999</c:v>
                </c:pt>
                <c:pt idx="6397">
                  <c:v>1.4777170000000002</c:v>
                </c:pt>
                <c:pt idx="6398">
                  <c:v>1.4779479999999998</c:v>
                </c:pt>
                <c:pt idx="6399">
                  <c:v>1.4781789999999999</c:v>
                </c:pt>
                <c:pt idx="6400">
                  <c:v>1.47841</c:v>
                </c:pt>
                <c:pt idx="6401">
                  <c:v>1.4786409999999999</c:v>
                </c:pt>
                <c:pt idx="6402">
                  <c:v>1.4788720000000002</c:v>
                </c:pt>
                <c:pt idx="6403">
                  <c:v>1.4791029999999998</c:v>
                </c:pt>
                <c:pt idx="6404">
                  <c:v>1.4793339999999942</c:v>
                </c:pt>
                <c:pt idx="6405">
                  <c:v>1.4795649999999916</c:v>
                </c:pt>
                <c:pt idx="6406">
                  <c:v>1.4797959999999934</c:v>
                </c:pt>
                <c:pt idx="6407">
                  <c:v>1.480027</c:v>
                </c:pt>
                <c:pt idx="6408">
                  <c:v>1.4802580000000001</c:v>
                </c:pt>
                <c:pt idx="6409">
                  <c:v>1.4804890000000002</c:v>
                </c:pt>
                <c:pt idx="6410">
                  <c:v>1.4807199999999998</c:v>
                </c:pt>
                <c:pt idx="6411">
                  <c:v>1.4809509999999999</c:v>
                </c:pt>
                <c:pt idx="6412">
                  <c:v>1.481182</c:v>
                </c:pt>
                <c:pt idx="6413">
                  <c:v>1.4814129999999999</c:v>
                </c:pt>
                <c:pt idx="6414">
                  <c:v>1.4816439999999944</c:v>
                </c:pt>
                <c:pt idx="6415">
                  <c:v>1.4818749999999916</c:v>
                </c:pt>
                <c:pt idx="6416">
                  <c:v>1.4821059999999999</c:v>
                </c:pt>
                <c:pt idx="6417">
                  <c:v>1.482337</c:v>
                </c:pt>
                <c:pt idx="6418">
                  <c:v>1.4825679999999999</c:v>
                </c:pt>
                <c:pt idx="6419">
                  <c:v>1.4827989999999998</c:v>
                </c:pt>
                <c:pt idx="6420">
                  <c:v>1.483029999999993</c:v>
                </c:pt>
                <c:pt idx="6421">
                  <c:v>1.4832609999999944</c:v>
                </c:pt>
                <c:pt idx="6422">
                  <c:v>1.4834919999999916</c:v>
                </c:pt>
                <c:pt idx="6423">
                  <c:v>1.4837229999999935</c:v>
                </c:pt>
                <c:pt idx="6424">
                  <c:v>1.4839539999999998</c:v>
                </c:pt>
                <c:pt idx="6425">
                  <c:v>1.4841850000000001</c:v>
                </c:pt>
                <c:pt idx="6426">
                  <c:v>1.4844160000000002</c:v>
                </c:pt>
                <c:pt idx="6427">
                  <c:v>1.484647</c:v>
                </c:pt>
                <c:pt idx="6428">
                  <c:v>1.4848779999999999</c:v>
                </c:pt>
                <c:pt idx="6429">
                  <c:v>1.4851089999999998</c:v>
                </c:pt>
                <c:pt idx="6430">
                  <c:v>1.4853399999999937</c:v>
                </c:pt>
                <c:pt idx="6431">
                  <c:v>1.4855709999999998</c:v>
                </c:pt>
                <c:pt idx="6432">
                  <c:v>1.485801999999993</c:v>
                </c:pt>
                <c:pt idx="6433">
                  <c:v>1.4860330000000002</c:v>
                </c:pt>
                <c:pt idx="6434">
                  <c:v>1.4862639999999998</c:v>
                </c:pt>
                <c:pt idx="6435">
                  <c:v>1.4864949999999937</c:v>
                </c:pt>
                <c:pt idx="6436">
                  <c:v>1.4867259999999998</c:v>
                </c:pt>
                <c:pt idx="6437">
                  <c:v>1.4869570000000001</c:v>
                </c:pt>
                <c:pt idx="6438">
                  <c:v>1.4871880000000002</c:v>
                </c:pt>
                <c:pt idx="6439">
                  <c:v>1.4874189999999998</c:v>
                </c:pt>
                <c:pt idx="6440">
                  <c:v>1.4876499999999937</c:v>
                </c:pt>
                <c:pt idx="6441">
                  <c:v>1.4878809999999998</c:v>
                </c:pt>
                <c:pt idx="6442">
                  <c:v>1.4881120000000001</c:v>
                </c:pt>
                <c:pt idx="6443">
                  <c:v>1.4883430000000002</c:v>
                </c:pt>
                <c:pt idx="6444">
                  <c:v>1.4885739999999998</c:v>
                </c:pt>
                <c:pt idx="6445">
                  <c:v>1.4888050000000002</c:v>
                </c:pt>
                <c:pt idx="6446">
                  <c:v>1.4890359999999998</c:v>
                </c:pt>
                <c:pt idx="6447">
                  <c:v>1.4892669999999937</c:v>
                </c:pt>
                <c:pt idx="6448">
                  <c:v>1.4894979999999998</c:v>
                </c:pt>
                <c:pt idx="6449">
                  <c:v>1.4897289999999928</c:v>
                </c:pt>
                <c:pt idx="6450">
                  <c:v>1.4899599999999944</c:v>
                </c:pt>
                <c:pt idx="6451">
                  <c:v>1.4901909999999998</c:v>
                </c:pt>
                <c:pt idx="6452">
                  <c:v>1.4904219999999937</c:v>
                </c:pt>
                <c:pt idx="6453">
                  <c:v>1.490653</c:v>
                </c:pt>
                <c:pt idx="6454">
                  <c:v>1.4908839999999999</c:v>
                </c:pt>
                <c:pt idx="6455">
                  <c:v>1.4911150000000002</c:v>
                </c:pt>
                <c:pt idx="6456">
                  <c:v>1.4913459999999998</c:v>
                </c:pt>
                <c:pt idx="6457">
                  <c:v>1.4915770000000002</c:v>
                </c:pt>
                <c:pt idx="6458">
                  <c:v>1.4918079999999998</c:v>
                </c:pt>
                <c:pt idx="6459">
                  <c:v>1.4920389999999999</c:v>
                </c:pt>
                <c:pt idx="6460">
                  <c:v>1.49227</c:v>
                </c:pt>
                <c:pt idx="6461">
                  <c:v>1.4925009999999999</c:v>
                </c:pt>
                <c:pt idx="6462">
                  <c:v>1.4927320000000002</c:v>
                </c:pt>
                <c:pt idx="6463">
                  <c:v>1.4929629999999998</c:v>
                </c:pt>
                <c:pt idx="6464">
                  <c:v>1.4931939999999935</c:v>
                </c:pt>
                <c:pt idx="6465">
                  <c:v>1.49342499999999</c:v>
                </c:pt>
                <c:pt idx="6466">
                  <c:v>1.4936559999999999</c:v>
                </c:pt>
                <c:pt idx="6467">
                  <c:v>1.4938870000000002</c:v>
                </c:pt>
                <c:pt idx="6468">
                  <c:v>1.4941180000000001</c:v>
                </c:pt>
                <c:pt idx="6469">
                  <c:v>1.4943489999999999</c:v>
                </c:pt>
                <c:pt idx="6470">
                  <c:v>1.49458</c:v>
                </c:pt>
                <c:pt idx="6471">
                  <c:v>1.4948109999999999</c:v>
                </c:pt>
                <c:pt idx="6472">
                  <c:v>1.495042</c:v>
                </c:pt>
                <c:pt idx="6473">
                  <c:v>1.4952729999999999</c:v>
                </c:pt>
                <c:pt idx="6474">
                  <c:v>1.4955039999999944</c:v>
                </c:pt>
                <c:pt idx="6475">
                  <c:v>1.4957349999999916</c:v>
                </c:pt>
                <c:pt idx="6476">
                  <c:v>1.4959659999999935</c:v>
                </c:pt>
                <c:pt idx="6477">
                  <c:v>1.496197</c:v>
                </c:pt>
                <c:pt idx="6478">
                  <c:v>1.4964279999999999</c:v>
                </c:pt>
                <c:pt idx="6479">
                  <c:v>1.4966590000000002</c:v>
                </c:pt>
                <c:pt idx="6480">
                  <c:v>1.4968899999999998</c:v>
                </c:pt>
                <c:pt idx="6481">
                  <c:v>1.4971209999999937</c:v>
                </c:pt>
                <c:pt idx="6482">
                  <c:v>1.497352</c:v>
                </c:pt>
                <c:pt idx="6483">
                  <c:v>1.4975829999999999</c:v>
                </c:pt>
                <c:pt idx="6484">
                  <c:v>1.4978139999999998</c:v>
                </c:pt>
                <c:pt idx="6485">
                  <c:v>1.4980450000000001</c:v>
                </c:pt>
                <c:pt idx="6486">
                  <c:v>1.4982760000000002</c:v>
                </c:pt>
                <c:pt idx="6487">
                  <c:v>1.498507</c:v>
                </c:pt>
                <c:pt idx="6488">
                  <c:v>1.4987379999999999</c:v>
                </c:pt>
                <c:pt idx="6489">
                  <c:v>1.4989689999999998</c:v>
                </c:pt>
                <c:pt idx="6490">
                  <c:v>1.499199999999993</c:v>
                </c:pt>
                <c:pt idx="6491">
                  <c:v>1.4994309999999944</c:v>
                </c:pt>
                <c:pt idx="6492">
                  <c:v>1.4996619999999916</c:v>
                </c:pt>
                <c:pt idx="6493">
                  <c:v>1.4998929999999935</c:v>
                </c:pt>
                <c:pt idx="6494">
                  <c:v>1.5001239999999998</c:v>
                </c:pt>
                <c:pt idx="6495">
                  <c:v>1.5003550000000001</c:v>
                </c:pt>
                <c:pt idx="6496">
                  <c:v>1.5005860000000002</c:v>
                </c:pt>
                <c:pt idx="6497">
                  <c:v>1.5008170000000001</c:v>
                </c:pt>
                <c:pt idx="6498">
                  <c:v>1.5010480000000002</c:v>
                </c:pt>
                <c:pt idx="6499">
                  <c:v>1.5012789999999998</c:v>
                </c:pt>
                <c:pt idx="6500">
                  <c:v>1.5015099999999937</c:v>
                </c:pt>
                <c:pt idx="6501">
                  <c:v>1.5017409999999998</c:v>
                </c:pt>
                <c:pt idx="6502">
                  <c:v>1.501971999999993</c:v>
                </c:pt>
                <c:pt idx="6503">
                  <c:v>1.5022030000000002</c:v>
                </c:pt>
                <c:pt idx="6504">
                  <c:v>1.5024339999999998</c:v>
                </c:pt>
                <c:pt idx="6505">
                  <c:v>1.5026649999999937</c:v>
                </c:pt>
                <c:pt idx="6506">
                  <c:v>1.5028959999999998</c:v>
                </c:pt>
                <c:pt idx="6507">
                  <c:v>1.5031269999999932</c:v>
                </c:pt>
                <c:pt idx="6508">
                  <c:v>1.5033580000000002</c:v>
                </c:pt>
                <c:pt idx="6509">
                  <c:v>1.5035889999999998</c:v>
                </c:pt>
                <c:pt idx="6510">
                  <c:v>1.5038199999999944</c:v>
                </c:pt>
                <c:pt idx="6511">
                  <c:v>1.504051</c:v>
                </c:pt>
                <c:pt idx="6512">
                  <c:v>1.5042820000000001</c:v>
                </c:pt>
                <c:pt idx="6513">
                  <c:v>1.504513</c:v>
                </c:pt>
                <c:pt idx="6514">
                  <c:v>1.5047439999999999</c:v>
                </c:pt>
                <c:pt idx="6515">
                  <c:v>1.5049750000000002</c:v>
                </c:pt>
                <c:pt idx="6516">
                  <c:v>1.5052059999999998</c:v>
                </c:pt>
                <c:pt idx="6517">
                  <c:v>1.5054369999999937</c:v>
                </c:pt>
                <c:pt idx="6518">
                  <c:v>1.5056679999999998</c:v>
                </c:pt>
                <c:pt idx="6519">
                  <c:v>1.5058989999999928</c:v>
                </c:pt>
                <c:pt idx="6520">
                  <c:v>1.5061300000000002</c:v>
                </c:pt>
                <c:pt idx="6521">
                  <c:v>1.5063609999999998</c:v>
                </c:pt>
                <c:pt idx="6522">
                  <c:v>1.5065920000000002</c:v>
                </c:pt>
                <c:pt idx="6523">
                  <c:v>1.5068229999999998</c:v>
                </c:pt>
                <c:pt idx="6524">
                  <c:v>1.5070539999999999</c:v>
                </c:pt>
                <c:pt idx="6525">
                  <c:v>1.507285</c:v>
                </c:pt>
                <c:pt idx="6526">
                  <c:v>1.5075159999999999</c:v>
                </c:pt>
                <c:pt idx="6527">
                  <c:v>1.5077470000000002</c:v>
                </c:pt>
                <c:pt idx="6528">
                  <c:v>1.5079779999999998</c:v>
                </c:pt>
                <c:pt idx="6529">
                  <c:v>1.5082089999999999</c:v>
                </c:pt>
                <c:pt idx="6530">
                  <c:v>1.50844</c:v>
                </c:pt>
                <c:pt idx="6531">
                  <c:v>1.5086709999999999</c:v>
                </c:pt>
                <c:pt idx="6532">
                  <c:v>1.5089020000000002</c:v>
                </c:pt>
                <c:pt idx="6533">
                  <c:v>1.5091329999999998</c:v>
                </c:pt>
                <c:pt idx="6534">
                  <c:v>1.5093639999999942</c:v>
                </c:pt>
                <c:pt idx="6535">
                  <c:v>1.5095949999999916</c:v>
                </c:pt>
                <c:pt idx="6536">
                  <c:v>1.5098259999999935</c:v>
                </c:pt>
                <c:pt idx="6537">
                  <c:v>1.5100570000000064</c:v>
                </c:pt>
                <c:pt idx="6538">
                  <c:v>1.5102880000000001</c:v>
                </c:pt>
                <c:pt idx="6539">
                  <c:v>1.5105190000000002</c:v>
                </c:pt>
                <c:pt idx="6540">
                  <c:v>1.51075</c:v>
                </c:pt>
                <c:pt idx="6541">
                  <c:v>1.5109809999999999</c:v>
                </c:pt>
                <c:pt idx="6542">
                  <c:v>1.511212</c:v>
                </c:pt>
                <c:pt idx="6543">
                  <c:v>1.5114429999999999</c:v>
                </c:pt>
                <c:pt idx="6544">
                  <c:v>1.5116739999999944</c:v>
                </c:pt>
                <c:pt idx="6545">
                  <c:v>1.5119049999999916</c:v>
                </c:pt>
                <c:pt idx="6546">
                  <c:v>1.5121359999999999</c:v>
                </c:pt>
                <c:pt idx="6547">
                  <c:v>1.512367</c:v>
                </c:pt>
                <c:pt idx="6548">
                  <c:v>1.5125979999999999</c:v>
                </c:pt>
                <c:pt idx="6549">
                  <c:v>1.5128289999999998</c:v>
                </c:pt>
                <c:pt idx="6550">
                  <c:v>1.5130599999999998</c:v>
                </c:pt>
                <c:pt idx="6551">
                  <c:v>1.5132909999999944</c:v>
                </c:pt>
                <c:pt idx="6552">
                  <c:v>1.5135219999999916</c:v>
                </c:pt>
                <c:pt idx="6553">
                  <c:v>1.5137529999999999</c:v>
                </c:pt>
                <c:pt idx="6554">
                  <c:v>1.5139839999999998</c:v>
                </c:pt>
                <c:pt idx="6555">
                  <c:v>1.5142150000000001</c:v>
                </c:pt>
                <c:pt idx="6556">
                  <c:v>1.5144460000000002</c:v>
                </c:pt>
                <c:pt idx="6557">
                  <c:v>1.5146770000000001</c:v>
                </c:pt>
                <c:pt idx="6558">
                  <c:v>1.5149079999999999</c:v>
                </c:pt>
                <c:pt idx="6559">
                  <c:v>1.5151389999999998</c:v>
                </c:pt>
                <c:pt idx="6560">
                  <c:v>1.5153699999999937</c:v>
                </c:pt>
                <c:pt idx="6561">
                  <c:v>1.5156009999999998</c:v>
                </c:pt>
                <c:pt idx="6562">
                  <c:v>1.515831999999993</c:v>
                </c:pt>
                <c:pt idx="6563">
                  <c:v>1.5160630000000002</c:v>
                </c:pt>
                <c:pt idx="6564">
                  <c:v>1.5162939999999998</c:v>
                </c:pt>
                <c:pt idx="6565">
                  <c:v>1.5165249999999937</c:v>
                </c:pt>
                <c:pt idx="6566">
                  <c:v>1.516756</c:v>
                </c:pt>
                <c:pt idx="6567">
                  <c:v>1.5169870000000001</c:v>
                </c:pt>
                <c:pt idx="6568">
                  <c:v>1.5172180000000002</c:v>
                </c:pt>
                <c:pt idx="6569">
                  <c:v>1.5174489999999998</c:v>
                </c:pt>
                <c:pt idx="6570">
                  <c:v>1.5176799999999937</c:v>
                </c:pt>
                <c:pt idx="6571">
                  <c:v>1.5179109999999998</c:v>
                </c:pt>
                <c:pt idx="6572">
                  <c:v>1.5181420000000001</c:v>
                </c:pt>
                <c:pt idx="6573">
                  <c:v>1.5183730000000002</c:v>
                </c:pt>
                <c:pt idx="6574">
                  <c:v>1.5186039999999998</c:v>
                </c:pt>
                <c:pt idx="6575">
                  <c:v>1.5188350000000002</c:v>
                </c:pt>
                <c:pt idx="6576">
                  <c:v>1.5190659999999998</c:v>
                </c:pt>
                <c:pt idx="6577">
                  <c:v>1.5192969999999937</c:v>
                </c:pt>
                <c:pt idx="6578">
                  <c:v>1.5195279999999998</c:v>
                </c:pt>
                <c:pt idx="6579">
                  <c:v>1.5197589999999999</c:v>
                </c:pt>
                <c:pt idx="6580">
                  <c:v>1.5199899999999944</c:v>
                </c:pt>
                <c:pt idx="6581">
                  <c:v>1.5202209999999998</c:v>
                </c:pt>
                <c:pt idx="6582">
                  <c:v>1.5204520000000001</c:v>
                </c:pt>
                <c:pt idx="6583">
                  <c:v>1.520683</c:v>
                </c:pt>
                <c:pt idx="6584">
                  <c:v>1.5209139999999999</c:v>
                </c:pt>
                <c:pt idx="6585">
                  <c:v>1.5211450000000002</c:v>
                </c:pt>
                <c:pt idx="6586">
                  <c:v>1.5213759999999998</c:v>
                </c:pt>
                <c:pt idx="6587">
                  <c:v>1.5216070000000002</c:v>
                </c:pt>
                <c:pt idx="6588">
                  <c:v>1.5218379999999998</c:v>
                </c:pt>
                <c:pt idx="6589">
                  <c:v>1.5220689999999999</c:v>
                </c:pt>
                <c:pt idx="6590">
                  <c:v>1.5223</c:v>
                </c:pt>
                <c:pt idx="6591">
                  <c:v>1.5225309999999999</c:v>
                </c:pt>
                <c:pt idx="6592">
                  <c:v>1.5227620000000002</c:v>
                </c:pt>
                <c:pt idx="6593">
                  <c:v>1.5229929999999998</c:v>
                </c:pt>
                <c:pt idx="6594">
                  <c:v>1.5232239999999935</c:v>
                </c:pt>
                <c:pt idx="6595">
                  <c:v>1.523455</c:v>
                </c:pt>
                <c:pt idx="6596">
                  <c:v>1.5236859999999999</c:v>
                </c:pt>
                <c:pt idx="6597">
                  <c:v>1.5239170000000002</c:v>
                </c:pt>
                <c:pt idx="6598">
                  <c:v>1.5241480000000001</c:v>
                </c:pt>
                <c:pt idx="6599">
                  <c:v>1.5243790000000002</c:v>
                </c:pt>
                <c:pt idx="6600">
                  <c:v>1.52461</c:v>
                </c:pt>
                <c:pt idx="6601">
                  <c:v>1.5248409999999999</c:v>
                </c:pt>
                <c:pt idx="6602">
                  <c:v>1.525072</c:v>
                </c:pt>
                <c:pt idx="6603">
                  <c:v>1.5253029999999999</c:v>
                </c:pt>
                <c:pt idx="6604">
                  <c:v>1.5255339999999944</c:v>
                </c:pt>
                <c:pt idx="6605">
                  <c:v>1.5257649999999916</c:v>
                </c:pt>
                <c:pt idx="6606">
                  <c:v>1.5259959999999935</c:v>
                </c:pt>
                <c:pt idx="6607">
                  <c:v>1.526227</c:v>
                </c:pt>
                <c:pt idx="6608">
                  <c:v>1.5264580000000001</c:v>
                </c:pt>
                <c:pt idx="6609">
                  <c:v>1.5266890000000002</c:v>
                </c:pt>
                <c:pt idx="6610">
                  <c:v>1.5269199999999998</c:v>
                </c:pt>
                <c:pt idx="6611">
                  <c:v>1.5271509999999999</c:v>
                </c:pt>
                <c:pt idx="6612">
                  <c:v>1.527382</c:v>
                </c:pt>
                <c:pt idx="6613">
                  <c:v>1.5276129999999999</c:v>
                </c:pt>
                <c:pt idx="6614">
                  <c:v>1.5278439999999998</c:v>
                </c:pt>
                <c:pt idx="6615">
                  <c:v>1.5280750000000001</c:v>
                </c:pt>
                <c:pt idx="6616">
                  <c:v>1.5283060000000002</c:v>
                </c:pt>
                <c:pt idx="6617">
                  <c:v>1.528537</c:v>
                </c:pt>
                <c:pt idx="6618">
                  <c:v>1.5287679999999999</c:v>
                </c:pt>
                <c:pt idx="6619">
                  <c:v>1.5289989999999998</c:v>
                </c:pt>
                <c:pt idx="6620">
                  <c:v>1.529229999999993</c:v>
                </c:pt>
                <c:pt idx="6621">
                  <c:v>1.5294609999999944</c:v>
                </c:pt>
                <c:pt idx="6622">
                  <c:v>1.5296919999999916</c:v>
                </c:pt>
                <c:pt idx="6623">
                  <c:v>1.5299229999999935</c:v>
                </c:pt>
                <c:pt idx="6624">
                  <c:v>1.530154</c:v>
                </c:pt>
                <c:pt idx="6625">
                  <c:v>1.5303850000000001</c:v>
                </c:pt>
                <c:pt idx="6626">
                  <c:v>1.5306160000000002</c:v>
                </c:pt>
                <c:pt idx="6627">
                  <c:v>1.5308470000000001</c:v>
                </c:pt>
                <c:pt idx="6628">
                  <c:v>1.5310780000000002</c:v>
                </c:pt>
                <c:pt idx="6629">
                  <c:v>1.5313089999999998</c:v>
                </c:pt>
                <c:pt idx="6630">
                  <c:v>1.5315399999999937</c:v>
                </c:pt>
                <c:pt idx="6631">
                  <c:v>1.5317709999999998</c:v>
                </c:pt>
                <c:pt idx="6632">
                  <c:v>1.5320020000000001</c:v>
                </c:pt>
                <c:pt idx="6633">
                  <c:v>1.5322330000000002</c:v>
                </c:pt>
                <c:pt idx="6634">
                  <c:v>1.5324639999999998</c:v>
                </c:pt>
                <c:pt idx="6635">
                  <c:v>1.5326949999999937</c:v>
                </c:pt>
                <c:pt idx="6636">
                  <c:v>1.5329259999999998</c:v>
                </c:pt>
                <c:pt idx="6637">
                  <c:v>1.5331570000000001</c:v>
                </c:pt>
                <c:pt idx="6638">
                  <c:v>1.5333880000000002</c:v>
                </c:pt>
                <c:pt idx="6639">
                  <c:v>1.5336189999999998</c:v>
                </c:pt>
                <c:pt idx="6640">
                  <c:v>1.5338500000000002</c:v>
                </c:pt>
                <c:pt idx="6641">
                  <c:v>1.534081</c:v>
                </c:pt>
                <c:pt idx="6642">
                  <c:v>1.5343120000000001</c:v>
                </c:pt>
                <c:pt idx="6643">
                  <c:v>1.534543</c:v>
                </c:pt>
                <c:pt idx="6644">
                  <c:v>1.5347739999999999</c:v>
                </c:pt>
                <c:pt idx="6645">
                  <c:v>1.5350050000000002</c:v>
                </c:pt>
                <c:pt idx="6646">
                  <c:v>1.5352359999999998</c:v>
                </c:pt>
                <c:pt idx="6647">
                  <c:v>1.5354669999999937</c:v>
                </c:pt>
                <c:pt idx="6648">
                  <c:v>1.5356979999999998</c:v>
                </c:pt>
                <c:pt idx="6649">
                  <c:v>1.5359289999999928</c:v>
                </c:pt>
                <c:pt idx="6650">
                  <c:v>1.5361600000000002</c:v>
                </c:pt>
                <c:pt idx="6651">
                  <c:v>1.5363909999999998</c:v>
                </c:pt>
                <c:pt idx="6652">
                  <c:v>1.5366220000000002</c:v>
                </c:pt>
                <c:pt idx="6653">
                  <c:v>1.536853</c:v>
                </c:pt>
                <c:pt idx="6654">
                  <c:v>1.5370839999999999</c:v>
                </c:pt>
                <c:pt idx="6655">
                  <c:v>1.537315</c:v>
                </c:pt>
                <c:pt idx="6656">
                  <c:v>1.5375459999999999</c:v>
                </c:pt>
                <c:pt idx="6657">
                  <c:v>1.5377770000000002</c:v>
                </c:pt>
                <c:pt idx="6658">
                  <c:v>1.538008</c:v>
                </c:pt>
                <c:pt idx="6659">
                  <c:v>1.5382389999999999</c:v>
                </c:pt>
                <c:pt idx="6660">
                  <c:v>1.53847</c:v>
                </c:pt>
                <c:pt idx="6661">
                  <c:v>1.5387009999999999</c:v>
                </c:pt>
                <c:pt idx="6662">
                  <c:v>1.5389320000000002</c:v>
                </c:pt>
                <c:pt idx="6663">
                  <c:v>1.5391629999999998</c:v>
                </c:pt>
                <c:pt idx="6664">
                  <c:v>1.5393939999999944</c:v>
                </c:pt>
                <c:pt idx="6665">
                  <c:v>1.5396249999999916</c:v>
                </c:pt>
                <c:pt idx="6666">
                  <c:v>1.5398559999999999</c:v>
                </c:pt>
                <c:pt idx="6667">
                  <c:v>1.5400870000000064</c:v>
                </c:pt>
                <c:pt idx="6668">
                  <c:v>1.5403180000000001</c:v>
                </c:pt>
                <c:pt idx="6669">
                  <c:v>1.5405490000000002</c:v>
                </c:pt>
                <c:pt idx="6670">
                  <c:v>1.54078</c:v>
                </c:pt>
                <c:pt idx="6671">
                  <c:v>1.5410109999999999</c:v>
                </c:pt>
                <c:pt idx="6672">
                  <c:v>1.541242</c:v>
                </c:pt>
                <c:pt idx="6673">
                  <c:v>1.5414729999999999</c:v>
                </c:pt>
                <c:pt idx="6674">
                  <c:v>1.5417039999999944</c:v>
                </c:pt>
                <c:pt idx="6675">
                  <c:v>1.5419349999999918</c:v>
                </c:pt>
                <c:pt idx="6676">
                  <c:v>1.5421659999999999</c:v>
                </c:pt>
                <c:pt idx="6677">
                  <c:v>1.542397</c:v>
                </c:pt>
                <c:pt idx="6678">
                  <c:v>1.5426279999999999</c:v>
                </c:pt>
                <c:pt idx="6679">
                  <c:v>1.5428590000000002</c:v>
                </c:pt>
                <c:pt idx="6680">
                  <c:v>1.5430899999999999</c:v>
                </c:pt>
                <c:pt idx="6681">
                  <c:v>1.5433209999999944</c:v>
                </c:pt>
                <c:pt idx="6682">
                  <c:v>1.543552</c:v>
                </c:pt>
                <c:pt idx="6683">
                  <c:v>1.5437829999999999</c:v>
                </c:pt>
                <c:pt idx="6684">
                  <c:v>1.544014</c:v>
                </c:pt>
                <c:pt idx="6685">
                  <c:v>1.5442450000000001</c:v>
                </c:pt>
                <c:pt idx="6686">
                  <c:v>1.5444760000000002</c:v>
                </c:pt>
                <c:pt idx="6687">
                  <c:v>1.5447070000000001</c:v>
                </c:pt>
                <c:pt idx="6688">
                  <c:v>1.5449379999999999</c:v>
                </c:pt>
                <c:pt idx="6689">
                  <c:v>1.5451689999999998</c:v>
                </c:pt>
                <c:pt idx="6690">
                  <c:v>1.5453999999999937</c:v>
                </c:pt>
                <c:pt idx="6691">
                  <c:v>1.5456309999999998</c:v>
                </c:pt>
                <c:pt idx="6692">
                  <c:v>1.545861999999993</c:v>
                </c:pt>
                <c:pt idx="6693">
                  <c:v>1.5460930000000002</c:v>
                </c:pt>
                <c:pt idx="6694">
                  <c:v>1.5463239999999998</c:v>
                </c:pt>
                <c:pt idx="6695">
                  <c:v>1.5465550000000001</c:v>
                </c:pt>
                <c:pt idx="6696">
                  <c:v>1.546786</c:v>
                </c:pt>
                <c:pt idx="6697">
                  <c:v>1.5470170000000001</c:v>
                </c:pt>
                <c:pt idx="6698">
                  <c:v>1.5472480000000002</c:v>
                </c:pt>
                <c:pt idx="6699">
                  <c:v>1.5474789999999998</c:v>
                </c:pt>
                <c:pt idx="6700">
                  <c:v>1.5477099999999937</c:v>
                </c:pt>
                <c:pt idx="6701">
                  <c:v>1.5479409999999998</c:v>
                </c:pt>
                <c:pt idx="6702">
                  <c:v>1.5481720000000001</c:v>
                </c:pt>
                <c:pt idx="6703">
                  <c:v>1.5484030000000002</c:v>
                </c:pt>
                <c:pt idx="6704">
                  <c:v>1.5486339999999998</c:v>
                </c:pt>
                <c:pt idx="6705">
                  <c:v>1.5488650000000002</c:v>
                </c:pt>
                <c:pt idx="6706">
                  <c:v>1.5490959999999998</c:v>
                </c:pt>
                <c:pt idx="6707">
                  <c:v>1.5493269999999937</c:v>
                </c:pt>
                <c:pt idx="6708">
                  <c:v>1.549558</c:v>
                </c:pt>
                <c:pt idx="6709">
                  <c:v>1.5497889999999999</c:v>
                </c:pt>
                <c:pt idx="6710">
                  <c:v>1.5500200000000002</c:v>
                </c:pt>
                <c:pt idx="6711">
                  <c:v>1.550251</c:v>
                </c:pt>
                <c:pt idx="6712">
                  <c:v>1.5504820000000001</c:v>
                </c:pt>
                <c:pt idx="6713">
                  <c:v>1.550713</c:v>
                </c:pt>
                <c:pt idx="6714">
                  <c:v>1.5509439999999999</c:v>
                </c:pt>
                <c:pt idx="6715">
                  <c:v>1.5511750000000002</c:v>
                </c:pt>
                <c:pt idx="6716">
                  <c:v>1.5514059999999998</c:v>
                </c:pt>
                <c:pt idx="6717">
                  <c:v>1.5516370000000002</c:v>
                </c:pt>
                <c:pt idx="6718">
                  <c:v>1.5518679999999998</c:v>
                </c:pt>
                <c:pt idx="6719">
                  <c:v>1.5520989999999999</c:v>
                </c:pt>
                <c:pt idx="6720">
                  <c:v>1.55233</c:v>
                </c:pt>
                <c:pt idx="6721">
                  <c:v>1.5525609999999999</c:v>
                </c:pt>
                <c:pt idx="6722">
                  <c:v>1.5527920000000002</c:v>
                </c:pt>
                <c:pt idx="6723">
                  <c:v>1.5530229999999998</c:v>
                </c:pt>
                <c:pt idx="6724">
                  <c:v>1.5532539999999999</c:v>
                </c:pt>
                <c:pt idx="6725">
                  <c:v>1.553485</c:v>
                </c:pt>
                <c:pt idx="6726">
                  <c:v>1.5537159999999999</c:v>
                </c:pt>
                <c:pt idx="6727">
                  <c:v>1.5539470000000002</c:v>
                </c:pt>
                <c:pt idx="6728">
                  <c:v>1.5541780000000001</c:v>
                </c:pt>
                <c:pt idx="6729">
                  <c:v>1.5544090000000002</c:v>
                </c:pt>
                <c:pt idx="6730">
                  <c:v>1.55464</c:v>
                </c:pt>
                <c:pt idx="6731">
                  <c:v>1.5548709999999999</c:v>
                </c:pt>
                <c:pt idx="6732">
                  <c:v>1.555102</c:v>
                </c:pt>
                <c:pt idx="6733">
                  <c:v>1.5553329999999999</c:v>
                </c:pt>
                <c:pt idx="6734">
                  <c:v>1.5555639999999944</c:v>
                </c:pt>
                <c:pt idx="6735">
                  <c:v>1.5557949999999916</c:v>
                </c:pt>
                <c:pt idx="6736">
                  <c:v>1.5560259999999999</c:v>
                </c:pt>
                <c:pt idx="6737">
                  <c:v>1.5562570000000064</c:v>
                </c:pt>
                <c:pt idx="6738">
                  <c:v>1.5564880000000001</c:v>
                </c:pt>
                <c:pt idx="6739">
                  <c:v>1.5567190000000002</c:v>
                </c:pt>
                <c:pt idx="6740">
                  <c:v>1.5569500000000001</c:v>
                </c:pt>
                <c:pt idx="6741">
                  <c:v>1.5571809999999999</c:v>
                </c:pt>
                <c:pt idx="6742">
                  <c:v>1.557412</c:v>
                </c:pt>
                <c:pt idx="6743">
                  <c:v>1.5576429999999999</c:v>
                </c:pt>
                <c:pt idx="6744">
                  <c:v>1.5578739999999998</c:v>
                </c:pt>
                <c:pt idx="6745">
                  <c:v>1.5581050000000001</c:v>
                </c:pt>
                <c:pt idx="6746">
                  <c:v>1.5583360000000002</c:v>
                </c:pt>
                <c:pt idx="6747">
                  <c:v>1.558567</c:v>
                </c:pt>
                <c:pt idx="6748">
                  <c:v>1.5587979999999999</c:v>
                </c:pt>
                <c:pt idx="6749">
                  <c:v>1.5590289999999998</c:v>
                </c:pt>
                <c:pt idx="6750">
                  <c:v>1.5592599999999999</c:v>
                </c:pt>
                <c:pt idx="6751">
                  <c:v>1.5594909999999944</c:v>
                </c:pt>
                <c:pt idx="6752">
                  <c:v>1.5597219999999916</c:v>
                </c:pt>
                <c:pt idx="6753">
                  <c:v>1.5599529999999999</c:v>
                </c:pt>
                <c:pt idx="6754">
                  <c:v>1.560184</c:v>
                </c:pt>
                <c:pt idx="6755">
                  <c:v>1.5604150000000001</c:v>
                </c:pt>
                <c:pt idx="6756">
                  <c:v>1.5606460000000002</c:v>
                </c:pt>
                <c:pt idx="6757">
                  <c:v>1.5608770000000001</c:v>
                </c:pt>
                <c:pt idx="6758">
                  <c:v>1.5611080000000002</c:v>
                </c:pt>
                <c:pt idx="6759">
                  <c:v>1.5613389999999998</c:v>
                </c:pt>
                <c:pt idx="6760">
                  <c:v>1.5615699999999937</c:v>
                </c:pt>
                <c:pt idx="6761">
                  <c:v>1.5618009999999998</c:v>
                </c:pt>
                <c:pt idx="6762">
                  <c:v>1.5620320000000001</c:v>
                </c:pt>
                <c:pt idx="6763">
                  <c:v>1.5622630000000002</c:v>
                </c:pt>
                <c:pt idx="6764">
                  <c:v>1.5624939999999998</c:v>
                </c:pt>
                <c:pt idx="6765">
                  <c:v>1.5627249999999937</c:v>
                </c:pt>
                <c:pt idx="6766">
                  <c:v>1.562956</c:v>
                </c:pt>
                <c:pt idx="6767">
                  <c:v>1.5631870000000001</c:v>
                </c:pt>
                <c:pt idx="6768">
                  <c:v>1.5634180000000002</c:v>
                </c:pt>
                <c:pt idx="6769">
                  <c:v>1.5636489999999998</c:v>
                </c:pt>
                <c:pt idx="6770">
                  <c:v>1.5638800000000002</c:v>
                </c:pt>
                <c:pt idx="6771">
                  <c:v>1.564111</c:v>
                </c:pt>
                <c:pt idx="6772">
                  <c:v>1.5643420000000001</c:v>
                </c:pt>
                <c:pt idx="6773">
                  <c:v>1.564573</c:v>
                </c:pt>
                <c:pt idx="6774">
                  <c:v>1.5648039999999999</c:v>
                </c:pt>
                <c:pt idx="6775">
                  <c:v>1.5650350000000002</c:v>
                </c:pt>
                <c:pt idx="6776">
                  <c:v>1.5652659999999998</c:v>
                </c:pt>
                <c:pt idx="6777">
                  <c:v>1.5654969999999937</c:v>
                </c:pt>
                <c:pt idx="6778">
                  <c:v>1.5657279999999998</c:v>
                </c:pt>
                <c:pt idx="6779">
                  <c:v>1.5659589999999999</c:v>
                </c:pt>
                <c:pt idx="6780">
                  <c:v>1.5661900000000002</c:v>
                </c:pt>
                <c:pt idx="6781">
                  <c:v>1.5664209999999998</c:v>
                </c:pt>
                <c:pt idx="6782">
                  <c:v>1.5666520000000059</c:v>
                </c:pt>
                <c:pt idx="6783">
                  <c:v>1.566883</c:v>
                </c:pt>
                <c:pt idx="6784">
                  <c:v>1.5671139999999999</c:v>
                </c:pt>
                <c:pt idx="6785">
                  <c:v>1.567345</c:v>
                </c:pt>
                <c:pt idx="6786">
                  <c:v>1.5675759999999999</c:v>
                </c:pt>
                <c:pt idx="6787">
                  <c:v>1.5678070000000002</c:v>
                </c:pt>
                <c:pt idx="6788">
                  <c:v>1.568038</c:v>
                </c:pt>
                <c:pt idx="6789">
                  <c:v>1.5682689999999999</c:v>
                </c:pt>
                <c:pt idx="6790">
                  <c:v>1.5685</c:v>
                </c:pt>
                <c:pt idx="6791">
                  <c:v>1.5687309999999999</c:v>
                </c:pt>
                <c:pt idx="6792">
                  <c:v>1.5689620000000002</c:v>
                </c:pt>
                <c:pt idx="6793">
                  <c:v>1.5691929999999998</c:v>
                </c:pt>
                <c:pt idx="6794">
                  <c:v>1.5694239999999944</c:v>
                </c:pt>
                <c:pt idx="6795">
                  <c:v>1.569655</c:v>
                </c:pt>
                <c:pt idx="6796">
                  <c:v>1.5698859999999999</c:v>
                </c:pt>
                <c:pt idx="6797">
                  <c:v>1.5701170000000064</c:v>
                </c:pt>
                <c:pt idx="6798">
                  <c:v>1.5703480000000001</c:v>
                </c:pt>
                <c:pt idx="6799">
                  <c:v>1.5705790000000002</c:v>
                </c:pt>
                <c:pt idx="6800">
                  <c:v>1.57081</c:v>
                </c:pt>
                <c:pt idx="6801">
                  <c:v>1.5710409999999999</c:v>
                </c:pt>
                <c:pt idx="6802">
                  <c:v>1.571272</c:v>
                </c:pt>
                <c:pt idx="6803">
                  <c:v>1.5715029999999999</c:v>
                </c:pt>
                <c:pt idx="6804">
                  <c:v>1.5717339999999944</c:v>
                </c:pt>
                <c:pt idx="6805">
                  <c:v>1.5719649999999918</c:v>
                </c:pt>
                <c:pt idx="6806">
                  <c:v>1.5721959999999999</c:v>
                </c:pt>
                <c:pt idx="6807">
                  <c:v>1.572427</c:v>
                </c:pt>
                <c:pt idx="6808">
                  <c:v>1.5726580000000001</c:v>
                </c:pt>
                <c:pt idx="6809">
                  <c:v>1.5728890000000002</c:v>
                </c:pt>
                <c:pt idx="6810">
                  <c:v>1.5731199999999999</c:v>
                </c:pt>
                <c:pt idx="6811">
                  <c:v>1.5733510000000002</c:v>
                </c:pt>
                <c:pt idx="6812">
                  <c:v>1.573582</c:v>
                </c:pt>
                <c:pt idx="6813">
                  <c:v>1.5738129999999999</c:v>
                </c:pt>
                <c:pt idx="6814">
                  <c:v>1.574044</c:v>
                </c:pt>
                <c:pt idx="6815">
                  <c:v>1.5742750000000001</c:v>
                </c:pt>
                <c:pt idx="6816">
                  <c:v>1.5745060000000002</c:v>
                </c:pt>
                <c:pt idx="6817">
                  <c:v>1.5747370000000001</c:v>
                </c:pt>
                <c:pt idx="6818">
                  <c:v>1.5749679999999999</c:v>
                </c:pt>
                <c:pt idx="6819">
                  <c:v>1.5751989999999998</c:v>
                </c:pt>
                <c:pt idx="6820">
                  <c:v>1.5754299999999937</c:v>
                </c:pt>
                <c:pt idx="6821">
                  <c:v>1.5756609999999998</c:v>
                </c:pt>
                <c:pt idx="6822">
                  <c:v>1.575891999999993</c:v>
                </c:pt>
                <c:pt idx="6823">
                  <c:v>1.5761230000000002</c:v>
                </c:pt>
                <c:pt idx="6824">
                  <c:v>1.576354</c:v>
                </c:pt>
                <c:pt idx="6825">
                  <c:v>1.5765850000000001</c:v>
                </c:pt>
                <c:pt idx="6826">
                  <c:v>1.576816</c:v>
                </c:pt>
                <c:pt idx="6827">
                  <c:v>1.5770470000000001</c:v>
                </c:pt>
                <c:pt idx="6828">
                  <c:v>1.5772780000000002</c:v>
                </c:pt>
                <c:pt idx="6829">
                  <c:v>1.5775089999999998</c:v>
                </c:pt>
                <c:pt idx="6830">
                  <c:v>1.5777399999999937</c:v>
                </c:pt>
                <c:pt idx="6831">
                  <c:v>1.5779709999999998</c:v>
                </c:pt>
                <c:pt idx="6832">
                  <c:v>1.5782020000000001</c:v>
                </c:pt>
                <c:pt idx="6833">
                  <c:v>1.5784330000000002</c:v>
                </c:pt>
                <c:pt idx="6834">
                  <c:v>1.5786639999999998</c:v>
                </c:pt>
                <c:pt idx="6835">
                  <c:v>1.5788950000000002</c:v>
                </c:pt>
                <c:pt idx="6836">
                  <c:v>1.5791259999999998</c:v>
                </c:pt>
                <c:pt idx="6837">
                  <c:v>1.5793570000000001</c:v>
                </c:pt>
                <c:pt idx="6838">
                  <c:v>1.579588</c:v>
                </c:pt>
                <c:pt idx="6839">
                  <c:v>1.5798189999999999</c:v>
                </c:pt>
                <c:pt idx="6840">
                  <c:v>1.5800500000000059</c:v>
                </c:pt>
                <c:pt idx="6841">
                  <c:v>1.580281</c:v>
                </c:pt>
                <c:pt idx="6842">
                  <c:v>1.5805120000000001</c:v>
                </c:pt>
                <c:pt idx="6843">
                  <c:v>1.580743</c:v>
                </c:pt>
                <c:pt idx="6844">
                  <c:v>1.5809739999999999</c:v>
                </c:pt>
                <c:pt idx="6845">
                  <c:v>1.5812050000000002</c:v>
                </c:pt>
                <c:pt idx="6846">
                  <c:v>1.5814359999999998</c:v>
                </c:pt>
                <c:pt idx="6847">
                  <c:v>1.5816670000000002</c:v>
                </c:pt>
                <c:pt idx="6848">
                  <c:v>1.5818979999999998</c:v>
                </c:pt>
                <c:pt idx="6849">
                  <c:v>1.5821289999999999</c:v>
                </c:pt>
                <c:pt idx="6850">
                  <c:v>1.58236</c:v>
                </c:pt>
                <c:pt idx="6851">
                  <c:v>1.5825909999999999</c:v>
                </c:pt>
                <c:pt idx="6852">
                  <c:v>1.5828220000000002</c:v>
                </c:pt>
                <c:pt idx="6853">
                  <c:v>1.583053</c:v>
                </c:pt>
                <c:pt idx="6854">
                  <c:v>1.5832839999999999</c:v>
                </c:pt>
                <c:pt idx="6855">
                  <c:v>1.583515</c:v>
                </c:pt>
                <c:pt idx="6856">
                  <c:v>1.5837459999999999</c:v>
                </c:pt>
                <c:pt idx="6857">
                  <c:v>1.5839770000000002</c:v>
                </c:pt>
                <c:pt idx="6858">
                  <c:v>1.5842080000000001</c:v>
                </c:pt>
                <c:pt idx="6859">
                  <c:v>1.5844390000000002</c:v>
                </c:pt>
                <c:pt idx="6860">
                  <c:v>1.58467</c:v>
                </c:pt>
                <c:pt idx="6861">
                  <c:v>1.5849009999999999</c:v>
                </c:pt>
                <c:pt idx="6862">
                  <c:v>1.585132</c:v>
                </c:pt>
                <c:pt idx="6863">
                  <c:v>1.5853629999999999</c:v>
                </c:pt>
                <c:pt idx="6864">
                  <c:v>1.5855939999999944</c:v>
                </c:pt>
                <c:pt idx="6865">
                  <c:v>1.5858249999999916</c:v>
                </c:pt>
                <c:pt idx="6866">
                  <c:v>1.5860560000000001</c:v>
                </c:pt>
                <c:pt idx="6867">
                  <c:v>1.5862870000000064</c:v>
                </c:pt>
                <c:pt idx="6868">
                  <c:v>1.5865180000000001</c:v>
                </c:pt>
                <c:pt idx="6869">
                  <c:v>1.5867490000000002</c:v>
                </c:pt>
                <c:pt idx="6870">
                  <c:v>1.5869800000000001</c:v>
                </c:pt>
                <c:pt idx="6871">
                  <c:v>1.5872109999999999</c:v>
                </c:pt>
                <c:pt idx="6872">
                  <c:v>1.587442</c:v>
                </c:pt>
                <c:pt idx="6873">
                  <c:v>1.5876729999999999</c:v>
                </c:pt>
                <c:pt idx="6874">
                  <c:v>1.5879039999999998</c:v>
                </c:pt>
                <c:pt idx="6875">
                  <c:v>1.5881350000000001</c:v>
                </c:pt>
                <c:pt idx="6876">
                  <c:v>1.5883660000000002</c:v>
                </c:pt>
                <c:pt idx="6877">
                  <c:v>1.588597</c:v>
                </c:pt>
                <c:pt idx="6878">
                  <c:v>1.5888279999999999</c:v>
                </c:pt>
                <c:pt idx="6879">
                  <c:v>1.589059</c:v>
                </c:pt>
                <c:pt idx="6880">
                  <c:v>1.5892899999999999</c:v>
                </c:pt>
                <c:pt idx="6881">
                  <c:v>1.5895209999999944</c:v>
                </c:pt>
                <c:pt idx="6882">
                  <c:v>1.5897520000000001</c:v>
                </c:pt>
                <c:pt idx="6883">
                  <c:v>1.5899829999999999</c:v>
                </c:pt>
                <c:pt idx="6884">
                  <c:v>1.590214</c:v>
                </c:pt>
                <c:pt idx="6885">
                  <c:v>1.5904450000000001</c:v>
                </c:pt>
                <c:pt idx="6886">
                  <c:v>1.5906760000000002</c:v>
                </c:pt>
                <c:pt idx="6887">
                  <c:v>1.5909070000000001</c:v>
                </c:pt>
                <c:pt idx="6888">
                  <c:v>1.5911380000000002</c:v>
                </c:pt>
                <c:pt idx="6889">
                  <c:v>1.5913689999999998</c:v>
                </c:pt>
                <c:pt idx="6890">
                  <c:v>1.5915999999999937</c:v>
                </c:pt>
                <c:pt idx="6891">
                  <c:v>1.5918309999999998</c:v>
                </c:pt>
                <c:pt idx="6892">
                  <c:v>1.5920620000000001</c:v>
                </c:pt>
                <c:pt idx="6893">
                  <c:v>1.5922930000000002</c:v>
                </c:pt>
                <c:pt idx="6894">
                  <c:v>1.5925239999999998</c:v>
                </c:pt>
                <c:pt idx="6895">
                  <c:v>1.5927550000000001</c:v>
                </c:pt>
                <c:pt idx="6896">
                  <c:v>1.592986</c:v>
                </c:pt>
                <c:pt idx="6897">
                  <c:v>1.5932170000000001</c:v>
                </c:pt>
                <c:pt idx="6898">
                  <c:v>1.5934480000000002</c:v>
                </c:pt>
                <c:pt idx="6899">
                  <c:v>1.5936789999999998</c:v>
                </c:pt>
                <c:pt idx="6900">
                  <c:v>1.5939100000000002</c:v>
                </c:pt>
                <c:pt idx="6901">
                  <c:v>1.594141</c:v>
                </c:pt>
                <c:pt idx="6902">
                  <c:v>1.5943720000000001</c:v>
                </c:pt>
                <c:pt idx="6903">
                  <c:v>1.594603</c:v>
                </c:pt>
                <c:pt idx="6904">
                  <c:v>1.5948339999999999</c:v>
                </c:pt>
                <c:pt idx="6905">
                  <c:v>1.5950650000000002</c:v>
                </c:pt>
                <c:pt idx="6906">
                  <c:v>1.5952959999999998</c:v>
                </c:pt>
                <c:pt idx="6907">
                  <c:v>1.5955269999999937</c:v>
                </c:pt>
                <c:pt idx="6908">
                  <c:v>1.595758</c:v>
                </c:pt>
                <c:pt idx="6909">
                  <c:v>1.5959889999999999</c:v>
                </c:pt>
                <c:pt idx="6910">
                  <c:v>1.5962200000000002</c:v>
                </c:pt>
                <c:pt idx="6911">
                  <c:v>1.5964510000000001</c:v>
                </c:pt>
                <c:pt idx="6912">
                  <c:v>1.5966820000000059</c:v>
                </c:pt>
                <c:pt idx="6913">
                  <c:v>1.596913</c:v>
                </c:pt>
                <c:pt idx="6914">
                  <c:v>1.5971439999999999</c:v>
                </c:pt>
                <c:pt idx="6915">
                  <c:v>1.597375</c:v>
                </c:pt>
                <c:pt idx="6916">
                  <c:v>1.5976059999999999</c:v>
                </c:pt>
                <c:pt idx="6917">
                  <c:v>1.5978370000000002</c:v>
                </c:pt>
                <c:pt idx="6918">
                  <c:v>1.598068</c:v>
                </c:pt>
                <c:pt idx="6919">
                  <c:v>1.5982989999999999</c:v>
                </c:pt>
                <c:pt idx="6920">
                  <c:v>1.59853</c:v>
                </c:pt>
                <c:pt idx="6921">
                  <c:v>1.5987609999999999</c:v>
                </c:pt>
                <c:pt idx="6922">
                  <c:v>1.5989920000000002</c:v>
                </c:pt>
                <c:pt idx="6923">
                  <c:v>1.5992229999999998</c:v>
                </c:pt>
                <c:pt idx="6924">
                  <c:v>1.5994540000000002</c:v>
                </c:pt>
                <c:pt idx="6925">
                  <c:v>1.599685</c:v>
                </c:pt>
                <c:pt idx="6926">
                  <c:v>1.5999159999999999</c:v>
                </c:pt>
                <c:pt idx="6927">
                  <c:v>1.6001470000000064</c:v>
                </c:pt>
                <c:pt idx="6928">
                  <c:v>1.6003780000000001</c:v>
                </c:pt>
                <c:pt idx="6929">
                  <c:v>1.6006090000000002</c:v>
                </c:pt>
                <c:pt idx="6930">
                  <c:v>1.60084</c:v>
                </c:pt>
                <c:pt idx="6931">
                  <c:v>1.6010709999999999</c:v>
                </c:pt>
                <c:pt idx="6932">
                  <c:v>1.601302</c:v>
                </c:pt>
                <c:pt idx="6933">
                  <c:v>1.6015329999999999</c:v>
                </c:pt>
                <c:pt idx="6934">
                  <c:v>1.6017639999999944</c:v>
                </c:pt>
                <c:pt idx="6935">
                  <c:v>1.6019949999999923</c:v>
                </c:pt>
                <c:pt idx="6936">
                  <c:v>1.6022260000000002</c:v>
                </c:pt>
                <c:pt idx="6937">
                  <c:v>1.6024570000000069</c:v>
                </c:pt>
                <c:pt idx="6938">
                  <c:v>1.6026880000000001</c:v>
                </c:pt>
                <c:pt idx="6939">
                  <c:v>1.6029190000000002</c:v>
                </c:pt>
                <c:pt idx="6940">
                  <c:v>1.6031500000000001</c:v>
                </c:pt>
                <c:pt idx="6941">
                  <c:v>1.6033810000000002</c:v>
                </c:pt>
                <c:pt idx="6942">
                  <c:v>1.603612</c:v>
                </c:pt>
                <c:pt idx="6943">
                  <c:v>1.6038429999999999</c:v>
                </c:pt>
                <c:pt idx="6944">
                  <c:v>1.604074</c:v>
                </c:pt>
                <c:pt idx="6945">
                  <c:v>1.6043050000000001</c:v>
                </c:pt>
                <c:pt idx="6946">
                  <c:v>1.6045360000000002</c:v>
                </c:pt>
                <c:pt idx="6947">
                  <c:v>1.6047670000000001</c:v>
                </c:pt>
                <c:pt idx="6948">
                  <c:v>1.6049979999999999</c:v>
                </c:pt>
                <c:pt idx="6949">
                  <c:v>1.6052289999999998</c:v>
                </c:pt>
                <c:pt idx="6950">
                  <c:v>1.6054599999999999</c:v>
                </c:pt>
                <c:pt idx="6951">
                  <c:v>1.6056909999999998</c:v>
                </c:pt>
                <c:pt idx="6952">
                  <c:v>1.605921999999993</c:v>
                </c:pt>
                <c:pt idx="6953">
                  <c:v>1.6061530000000059</c:v>
                </c:pt>
                <c:pt idx="6954">
                  <c:v>1.606384</c:v>
                </c:pt>
                <c:pt idx="6955">
                  <c:v>1.6066150000000001</c:v>
                </c:pt>
                <c:pt idx="6956">
                  <c:v>1.606846</c:v>
                </c:pt>
                <c:pt idx="6957">
                  <c:v>1.6070770000000001</c:v>
                </c:pt>
                <c:pt idx="6958">
                  <c:v>1.6073080000000002</c:v>
                </c:pt>
                <c:pt idx="6959">
                  <c:v>1.6075389999999998</c:v>
                </c:pt>
                <c:pt idx="6960">
                  <c:v>1.6077699999999937</c:v>
                </c:pt>
                <c:pt idx="6961">
                  <c:v>1.608001</c:v>
                </c:pt>
                <c:pt idx="6962">
                  <c:v>1.6082320000000001</c:v>
                </c:pt>
                <c:pt idx="6963">
                  <c:v>1.6084630000000002</c:v>
                </c:pt>
                <c:pt idx="6964">
                  <c:v>1.6086939999999998</c:v>
                </c:pt>
                <c:pt idx="6965">
                  <c:v>1.6089250000000002</c:v>
                </c:pt>
                <c:pt idx="6966">
                  <c:v>1.609156</c:v>
                </c:pt>
                <c:pt idx="6967">
                  <c:v>1.6093870000000001</c:v>
                </c:pt>
                <c:pt idx="6968">
                  <c:v>1.609618</c:v>
                </c:pt>
                <c:pt idx="6969">
                  <c:v>1.6098489999999999</c:v>
                </c:pt>
                <c:pt idx="6970">
                  <c:v>1.610080000000006</c:v>
                </c:pt>
                <c:pt idx="6971">
                  <c:v>1.610311</c:v>
                </c:pt>
                <c:pt idx="6972">
                  <c:v>1.6105420000000001</c:v>
                </c:pt>
                <c:pt idx="6973">
                  <c:v>1.610773</c:v>
                </c:pt>
                <c:pt idx="6974">
                  <c:v>1.6110039999999999</c:v>
                </c:pt>
                <c:pt idx="6975">
                  <c:v>1.6112350000000002</c:v>
                </c:pt>
                <c:pt idx="6976">
                  <c:v>1.6114659999999998</c:v>
                </c:pt>
                <c:pt idx="6977">
                  <c:v>1.6116970000000002</c:v>
                </c:pt>
                <c:pt idx="6978">
                  <c:v>1.6119279999999998</c:v>
                </c:pt>
                <c:pt idx="6979">
                  <c:v>1.6121590000000001</c:v>
                </c:pt>
                <c:pt idx="6980">
                  <c:v>1.61239</c:v>
                </c:pt>
                <c:pt idx="6981">
                  <c:v>1.6126209999999999</c:v>
                </c:pt>
                <c:pt idx="6982">
                  <c:v>1.6128520000000059</c:v>
                </c:pt>
                <c:pt idx="6983">
                  <c:v>1.613083</c:v>
                </c:pt>
                <c:pt idx="6984">
                  <c:v>1.6133139999999999</c:v>
                </c:pt>
                <c:pt idx="6985">
                  <c:v>1.613545</c:v>
                </c:pt>
                <c:pt idx="6986">
                  <c:v>1.6137759999999999</c:v>
                </c:pt>
                <c:pt idx="6987">
                  <c:v>1.614007000000006</c:v>
                </c:pt>
                <c:pt idx="6988">
                  <c:v>1.6142380000000001</c:v>
                </c:pt>
                <c:pt idx="6989">
                  <c:v>1.6144690000000002</c:v>
                </c:pt>
                <c:pt idx="6990">
                  <c:v>1.6147</c:v>
                </c:pt>
                <c:pt idx="6991">
                  <c:v>1.6149309999999999</c:v>
                </c:pt>
                <c:pt idx="6992">
                  <c:v>1.615162</c:v>
                </c:pt>
                <c:pt idx="6993">
                  <c:v>1.6153929999999999</c:v>
                </c:pt>
                <c:pt idx="6994">
                  <c:v>1.6156239999999944</c:v>
                </c:pt>
                <c:pt idx="6995">
                  <c:v>1.615855</c:v>
                </c:pt>
                <c:pt idx="6996">
                  <c:v>1.6160860000000001</c:v>
                </c:pt>
                <c:pt idx="6997">
                  <c:v>1.6163170000000064</c:v>
                </c:pt>
                <c:pt idx="6998">
                  <c:v>1.6165480000000001</c:v>
                </c:pt>
                <c:pt idx="6999">
                  <c:v>1.6167790000000002</c:v>
                </c:pt>
                <c:pt idx="7000">
                  <c:v>1.6170100000000001</c:v>
                </c:pt>
                <c:pt idx="7001">
                  <c:v>1.6172410000000002</c:v>
                </c:pt>
                <c:pt idx="7002">
                  <c:v>1.617472</c:v>
                </c:pt>
                <c:pt idx="7003">
                  <c:v>1.6177029999999999</c:v>
                </c:pt>
                <c:pt idx="7004">
                  <c:v>1.6179339999999998</c:v>
                </c:pt>
                <c:pt idx="7005">
                  <c:v>1.6181650000000001</c:v>
                </c:pt>
                <c:pt idx="7006">
                  <c:v>1.6183960000000002</c:v>
                </c:pt>
                <c:pt idx="7007">
                  <c:v>1.618627</c:v>
                </c:pt>
                <c:pt idx="7008">
                  <c:v>1.6188580000000001</c:v>
                </c:pt>
                <c:pt idx="7009">
                  <c:v>1.619089</c:v>
                </c:pt>
                <c:pt idx="7010">
                  <c:v>1.6193199999999999</c:v>
                </c:pt>
                <c:pt idx="7011">
                  <c:v>1.6195510000000002</c:v>
                </c:pt>
                <c:pt idx="7012">
                  <c:v>1.6197820000000001</c:v>
                </c:pt>
                <c:pt idx="7013">
                  <c:v>1.6200130000000001</c:v>
                </c:pt>
                <c:pt idx="7014">
                  <c:v>1.620244</c:v>
                </c:pt>
                <c:pt idx="7015">
                  <c:v>1.6204750000000001</c:v>
                </c:pt>
                <c:pt idx="7016">
                  <c:v>1.6207060000000002</c:v>
                </c:pt>
                <c:pt idx="7017">
                  <c:v>1.6209370000000001</c:v>
                </c:pt>
                <c:pt idx="7018">
                  <c:v>1.6211680000000002</c:v>
                </c:pt>
                <c:pt idx="7019">
                  <c:v>1.6213989999999998</c:v>
                </c:pt>
                <c:pt idx="7020">
                  <c:v>1.6216299999999937</c:v>
                </c:pt>
                <c:pt idx="7021">
                  <c:v>1.6218609999999998</c:v>
                </c:pt>
                <c:pt idx="7022">
                  <c:v>1.6220920000000001</c:v>
                </c:pt>
                <c:pt idx="7023">
                  <c:v>1.6223230000000002</c:v>
                </c:pt>
                <c:pt idx="7024">
                  <c:v>1.6225540000000001</c:v>
                </c:pt>
                <c:pt idx="7025">
                  <c:v>1.6227850000000001</c:v>
                </c:pt>
                <c:pt idx="7026">
                  <c:v>1.623016</c:v>
                </c:pt>
                <c:pt idx="7027">
                  <c:v>1.6232470000000001</c:v>
                </c:pt>
                <c:pt idx="7028">
                  <c:v>1.6234780000000002</c:v>
                </c:pt>
                <c:pt idx="7029">
                  <c:v>1.6237089999999998</c:v>
                </c:pt>
                <c:pt idx="7030">
                  <c:v>1.6239400000000002</c:v>
                </c:pt>
                <c:pt idx="7031">
                  <c:v>1.624171</c:v>
                </c:pt>
                <c:pt idx="7032">
                  <c:v>1.6244020000000001</c:v>
                </c:pt>
                <c:pt idx="7033">
                  <c:v>1.624633</c:v>
                </c:pt>
                <c:pt idx="7034">
                  <c:v>1.6248639999999999</c:v>
                </c:pt>
                <c:pt idx="7035">
                  <c:v>1.6250950000000002</c:v>
                </c:pt>
                <c:pt idx="7036">
                  <c:v>1.6253259999999998</c:v>
                </c:pt>
                <c:pt idx="7037">
                  <c:v>1.6255570000000001</c:v>
                </c:pt>
                <c:pt idx="7038">
                  <c:v>1.625788</c:v>
                </c:pt>
                <c:pt idx="7039">
                  <c:v>1.6260190000000001</c:v>
                </c:pt>
                <c:pt idx="7040">
                  <c:v>1.626250000000006</c:v>
                </c:pt>
                <c:pt idx="7041">
                  <c:v>1.6264810000000001</c:v>
                </c:pt>
                <c:pt idx="7042">
                  <c:v>1.6267120000000059</c:v>
                </c:pt>
                <c:pt idx="7043">
                  <c:v>1.626943</c:v>
                </c:pt>
                <c:pt idx="7044">
                  <c:v>1.6271739999999999</c:v>
                </c:pt>
                <c:pt idx="7045">
                  <c:v>1.627405</c:v>
                </c:pt>
                <c:pt idx="7046">
                  <c:v>1.6276359999999999</c:v>
                </c:pt>
                <c:pt idx="7047">
                  <c:v>1.6278670000000002</c:v>
                </c:pt>
                <c:pt idx="7048">
                  <c:v>1.628098</c:v>
                </c:pt>
                <c:pt idx="7049">
                  <c:v>1.6283289999999999</c:v>
                </c:pt>
                <c:pt idx="7050">
                  <c:v>1.62856</c:v>
                </c:pt>
                <c:pt idx="7051">
                  <c:v>1.6287909999999999</c:v>
                </c:pt>
                <c:pt idx="7052">
                  <c:v>1.6290220000000002</c:v>
                </c:pt>
                <c:pt idx="7053">
                  <c:v>1.6292530000000001</c:v>
                </c:pt>
                <c:pt idx="7054">
                  <c:v>1.6294840000000002</c:v>
                </c:pt>
                <c:pt idx="7055">
                  <c:v>1.629715</c:v>
                </c:pt>
                <c:pt idx="7056">
                  <c:v>1.6299459999999999</c:v>
                </c:pt>
                <c:pt idx="7057">
                  <c:v>1.6301770000000064</c:v>
                </c:pt>
                <c:pt idx="7058">
                  <c:v>1.6304080000000001</c:v>
                </c:pt>
                <c:pt idx="7059">
                  <c:v>1.6306390000000002</c:v>
                </c:pt>
                <c:pt idx="7060">
                  <c:v>1.63087</c:v>
                </c:pt>
                <c:pt idx="7061">
                  <c:v>1.6311009999999999</c:v>
                </c:pt>
                <c:pt idx="7062">
                  <c:v>1.631332</c:v>
                </c:pt>
                <c:pt idx="7063">
                  <c:v>1.6315629999999999</c:v>
                </c:pt>
                <c:pt idx="7064">
                  <c:v>1.6317939999999944</c:v>
                </c:pt>
                <c:pt idx="7065">
                  <c:v>1.6320250000000001</c:v>
                </c:pt>
                <c:pt idx="7066">
                  <c:v>1.6322560000000021</c:v>
                </c:pt>
                <c:pt idx="7067">
                  <c:v>1.6324870000000071</c:v>
                </c:pt>
                <c:pt idx="7068">
                  <c:v>1.6327180000000001</c:v>
                </c:pt>
                <c:pt idx="7069">
                  <c:v>1.632949</c:v>
                </c:pt>
                <c:pt idx="7070">
                  <c:v>1.6331800000000001</c:v>
                </c:pt>
                <c:pt idx="7071">
                  <c:v>1.6334110000000002</c:v>
                </c:pt>
                <c:pt idx="7072">
                  <c:v>1.633642</c:v>
                </c:pt>
                <c:pt idx="7073">
                  <c:v>1.6338729999999999</c:v>
                </c:pt>
                <c:pt idx="7074">
                  <c:v>1.634104</c:v>
                </c:pt>
                <c:pt idx="7075">
                  <c:v>1.6343350000000001</c:v>
                </c:pt>
                <c:pt idx="7076">
                  <c:v>1.6345660000000002</c:v>
                </c:pt>
                <c:pt idx="7077">
                  <c:v>1.6347970000000001</c:v>
                </c:pt>
                <c:pt idx="7078">
                  <c:v>1.6350279999999999</c:v>
                </c:pt>
                <c:pt idx="7079">
                  <c:v>1.635259</c:v>
                </c:pt>
                <c:pt idx="7080">
                  <c:v>1.6354899999999999</c:v>
                </c:pt>
                <c:pt idx="7081">
                  <c:v>1.6357209999999998</c:v>
                </c:pt>
                <c:pt idx="7082">
                  <c:v>1.6359520000000001</c:v>
                </c:pt>
                <c:pt idx="7083">
                  <c:v>1.6361830000000059</c:v>
                </c:pt>
                <c:pt idx="7084">
                  <c:v>1.636414</c:v>
                </c:pt>
                <c:pt idx="7085">
                  <c:v>1.6366450000000001</c:v>
                </c:pt>
                <c:pt idx="7086">
                  <c:v>1.636876</c:v>
                </c:pt>
                <c:pt idx="7087">
                  <c:v>1.6371070000000001</c:v>
                </c:pt>
                <c:pt idx="7088">
                  <c:v>1.6373380000000002</c:v>
                </c:pt>
                <c:pt idx="7089">
                  <c:v>1.6375689999999998</c:v>
                </c:pt>
                <c:pt idx="7090">
                  <c:v>1.6377999999999937</c:v>
                </c:pt>
                <c:pt idx="7091">
                  <c:v>1.638031</c:v>
                </c:pt>
                <c:pt idx="7092">
                  <c:v>1.6382620000000001</c:v>
                </c:pt>
                <c:pt idx="7093">
                  <c:v>1.6384930000000002</c:v>
                </c:pt>
                <c:pt idx="7094">
                  <c:v>1.6387239999999998</c:v>
                </c:pt>
                <c:pt idx="7095">
                  <c:v>1.6389550000000059</c:v>
                </c:pt>
                <c:pt idx="7096">
                  <c:v>1.639186</c:v>
                </c:pt>
                <c:pt idx="7097">
                  <c:v>1.6394170000000001</c:v>
                </c:pt>
                <c:pt idx="7098">
                  <c:v>1.639648</c:v>
                </c:pt>
                <c:pt idx="7099">
                  <c:v>1.6398789999999999</c:v>
                </c:pt>
                <c:pt idx="7100">
                  <c:v>1.640110000000006</c:v>
                </c:pt>
                <c:pt idx="7101">
                  <c:v>1.640341</c:v>
                </c:pt>
                <c:pt idx="7102">
                  <c:v>1.6405720000000001</c:v>
                </c:pt>
                <c:pt idx="7103">
                  <c:v>1.640803</c:v>
                </c:pt>
                <c:pt idx="7104">
                  <c:v>1.6410339999999999</c:v>
                </c:pt>
                <c:pt idx="7105">
                  <c:v>1.6412650000000002</c:v>
                </c:pt>
                <c:pt idx="7106">
                  <c:v>1.6414959999999998</c:v>
                </c:pt>
                <c:pt idx="7107">
                  <c:v>1.6417270000000002</c:v>
                </c:pt>
                <c:pt idx="7108">
                  <c:v>1.641958</c:v>
                </c:pt>
                <c:pt idx="7109">
                  <c:v>1.6421890000000001</c:v>
                </c:pt>
                <c:pt idx="7110">
                  <c:v>1.64242</c:v>
                </c:pt>
                <c:pt idx="7111">
                  <c:v>1.6426510000000001</c:v>
                </c:pt>
                <c:pt idx="7112">
                  <c:v>1.6428820000000059</c:v>
                </c:pt>
                <c:pt idx="7113">
                  <c:v>1.643113</c:v>
                </c:pt>
                <c:pt idx="7114">
                  <c:v>1.6433439999999999</c:v>
                </c:pt>
                <c:pt idx="7115">
                  <c:v>1.643575</c:v>
                </c:pt>
                <c:pt idx="7116">
                  <c:v>1.6438059999999999</c:v>
                </c:pt>
                <c:pt idx="7117">
                  <c:v>1.644037000000006</c:v>
                </c:pt>
                <c:pt idx="7118">
                  <c:v>1.6442680000000001</c:v>
                </c:pt>
                <c:pt idx="7119">
                  <c:v>1.6444990000000002</c:v>
                </c:pt>
                <c:pt idx="7120">
                  <c:v>1.64473</c:v>
                </c:pt>
                <c:pt idx="7121">
                  <c:v>1.6449609999999999</c:v>
                </c:pt>
                <c:pt idx="7122">
                  <c:v>1.645192</c:v>
                </c:pt>
                <c:pt idx="7123">
                  <c:v>1.6454229999999999</c:v>
                </c:pt>
                <c:pt idx="7124">
                  <c:v>1.6456540000000002</c:v>
                </c:pt>
                <c:pt idx="7125">
                  <c:v>1.645885</c:v>
                </c:pt>
                <c:pt idx="7126">
                  <c:v>1.6461160000000001</c:v>
                </c:pt>
                <c:pt idx="7127">
                  <c:v>1.6463470000000064</c:v>
                </c:pt>
                <c:pt idx="7128">
                  <c:v>1.6465780000000001</c:v>
                </c:pt>
                <c:pt idx="7129">
                  <c:v>1.6468090000000002</c:v>
                </c:pt>
                <c:pt idx="7130">
                  <c:v>1.6470400000000001</c:v>
                </c:pt>
                <c:pt idx="7131">
                  <c:v>1.6472710000000002</c:v>
                </c:pt>
                <c:pt idx="7132">
                  <c:v>1.647502</c:v>
                </c:pt>
                <c:pt idx="7133">
                  <c:v>1.6477329999999999</c:v>
                </c:pt>
                <c:pt idx="7134">
                  <c:v>1.6479639999999998</c:v>
                </c:pt>
                <c:pt idx="7135">
                  <c:v>1.6481950000000001</c:v>
                </c:pt>
                <c:pt idx="7136">
                  <c:v>1.6484260000000002</c:v>
                </c:pt>
                <c:pt idx="7137">
                  <c:v>1.6486570000000071</c:v>
                </c:pt>
                <c:pt idx="7138">
                  <c:v>1.6488880000000001</c:v>
                </c:pt>
                <c:pt idx="7139">
                  <c:v>1.649119</c:v>
                </c:pt>
                <c:pt idx="7140">
                  <c:v>1.6493500000000001</c:v>
                </c:pt>
                <c:pt idx="7141">
                  <c:v>1.6495810000000002</c:v>
                </c:pt>
                <c:pt idx="7142">
                  <c:v>1.6498120000000001</c:v>
                </c:pt>
                <c:pt idx="7143">
                  <c:v>1.6500430000000001</c:v>
                </c:pt>
                <c:pt idx="7144">
                  <c:v>1.650274</c:v>
                </c:pt>
                <c:pt idx="7145">
                  <c:v>1.6505050000000001</c:v>
                </c:pt>
                <c:pt idx="7146">
                  <c:v>1.6507360000000002</c:v>
                </c:pt>
                <c:pt idx="7147">
                  <c:v>1.6509670000000001</c:v>
                </c:pt>
                <c:pt idx="7148">
                  <c:v>1.6511980000000002</c:v>
                </c:pt>
                <c:pt idx="7149">
                  <c:v>1.6514289999999998</c:v>
                </c:pt>
                <c:pt idx="7150">
                  <c:v>1.6516599999999999</c:v>
                </c:pt>
                <c:pt idx="7151">
                  <c:v>1.6518909999999998</c:v>
                </c:pt>
                <c:pt idx="7152">
                  <c:v>1.6521220000000001</c:v>
                </c:pt>
                <c:pt idx="7153">
                  <c:v>1.652353000000006</c:v>
                </c:pt>
                <c:pt idx="7154">
                  <c:v>1.6525840000000001</c:v>
                </c:pt>
                <c:pt idx="7155">
                  <c:v>1.6528150000000001</c:v>
                </c:pt>
                <c:pt idx="7156">
                  <c:v>1.653046</c:v>
                </c:pt>
                <c:pt idx="7157">
                  <c:v>1.6532770000000001</c:v>
                </c:pt>
                <c:pt idx="7158">
                  <c:v>1.6535080000000002</c:v>
                </c:pt>
                <c:pt idx="7159">
                  <c:v>1.6537389999999998</c:v>
                </c:pt>
                <c:pt idx="7160">
                  <c:v>1.6539700000000002</c:v>
                </c:pt>
                <c:pt idx="7161">
                  <c:v>1.654201</c:v>
                </c:pt>
                <c:pt idx="7162">
                  <c:v>1.6544320000000001</c:v>
                </c:pt>
                <c:pt idx="7163">
                  <c:v>1.654663</c:v>
                </c:pt>
                <c:pt idx="7164">
                  <c:v>1.6548939999999999</c:v>
                </c:pt>
                <c:pt idx="7165">
                  <c:v>1.6551250000000002</c:v>
                </c:pt>
                <c:pt idx="7166">
                  <c:v>1.655356</c:v>
                </c:pt>
                <c:pt idx="7167">
                  <c:v>1.6555870000000001</c:v>
                </c:pt>
                <c:pt idx="7168">
                  <c:v>1.655818</c:v>
                </c:pt>
                <c:pt idx="7169">
                  <c:v>1.6560490000000001</c:v>
                </c:pt>
                <c:pt idx="7170">
                  <c:v>1.6562800000000062</c:v>
                </c:pt>
                <c:pt idx="7171">
                  <c:v>1.6565110000000001</c:v>
                </c:pt>
                <c:pt idx="7172">
                  <c:v>1.6567420000000059</c:v>
                </c:pt>
                <c:pt idx="7173">
                  <c:v>1.656973</c:v>
                </c:pt>
                <c:pt idx="7174">
                  <c:v>1.6572039999999999</c:v>
                </c:pt>
                <c:pt idx="7175">
                  <c:v>1.657435</c:v>
                </c:pt>
                <c:pt idx="7176">
                  <c:v>1.6576659999999999</c:v>
                </c:pt>
                <c:pt idx="7177">
                  <c:v>1.6578970000000002</c:v>
                </c:pt>
                <c:pt idx="7178">
                  <c:v>1.658128</c:v>
                </c:pt>
                <c:pt idx="7179">
                  <c:v>1.6583590000000001</c:v>
                </c:pt>
                <c:pt idx="7180">
                  <c:v>1.65859</c:v>
                </c:pt>
                <c:pt idx="7181">
                  <c:v>1.6588209999999999</c:v>
                </c:pt>
                <c:pt idx="7182">
                  <c:v>1.659052000000006</c:v>
                </c:pt>
                <c:pt idx="7183">
                  <c:v>1.6592830000000001</c:v>
                </c:pt>
                <c:pt idx="7184">
                  <c:v>1.6595140000000002</c:v>
                </c:pt>
                <c:pt idx="7185">
                  <c:v>1.659745</c:v>
                </c:pt>
                <c:pt idx="7186">
                  <c:v>1.6599759999999999</c:v>
                </c:pt>
                <c:pt idx="7187">
                  <c:v>1.6602070000000064</c:v>
                </c:pt>
                <c:pt idx="7188">
                  <c:v>1.6604380000000001</c:v>
                </c:pt>
                <c:pt idx="7189">
                  <c:v>1.6606690000000002</c:v>
                </c:pt>
                <c:pt idx="7190">
                  <c:v>1.6609</c:v>
                </c:pt>
                <c:pt idx="7191">
                  <c:v>1.6611309999999999</c:v>
                </c:pt>
                <c:pt idx="7192">
                  <c:v>1.661362</c:v>
                </c:pt>
                <c:pt idx="7193">
                  <c:v>1.6615929999999999</c:v>
                </c:pt>
                <c:pt idx="7194">
                  <c:v>1.6618239999999944</c:v>
                </c:pt>
                <c:pt idx="7195">
                  <c:v>1.6620550000000072</c:v>
                </c:pt>
                <c:pt idx="7196">
                  <c:v>1.6622860000000041</c:v>
                </c:pt>
                <c:pt idx="7197">
                  <c:v>1.6625170000000071</c:v>
                </c:pt>
                <c:pt idx="7198">
                  <c:v>1.6627480000000001</c:v>
                </c:pt>
                <c:pt idx="7199">
                  <c:v>1.662979</c:v>
                </c:pt>
                <c:pt idx="7200">
                  <c:v>1.6632100000000001</c:v>
                </c:pt>
                <c:pt idx="7201">
                  <c:v>1.6634410000000002</c:v>
                </c:pt>
                <c:pt idx="7202">
                  <c:v>1.663672</c:v>
                </c:pt>
                <c:pt idx="7203">
                  <c:v>1.6639029999999999</c:v>
                </c:pt>
                <c:pt idx="7204">
                  <c:v>1.664134</c:v>
                </c:pt>
                <c:pt idx="7205">
                  <c:v>1.6643650000000001</c:v>
                </c:pt>
                <c:pt idx="7206">
                  <c:v>1.6645960000000002</c:v>
                </c:pt>
                <c:pt idx="7207">
                  <c:v>1.6648270000000001</c:v>
                </c:pt>
                <c:pt idx="7208">
                  <c:v>1.6650580000000001</c:v>
                </c:pt>
                <c:pt idx="7209">
                  <c:v>1.665289</c:v>
                </c:pt>
                <c:pt idx="7210">
                  <c:v>1.6655199999999999</c:v>
                </c:pt>
                <c:pt idx="7211">
                  <c:v>1.6657510000000002</c:v>
                </c:pt>
                <c:pt idx="7212">
                  <c:v>1.6659820000000001</c:v>
                </c:pt>
                <c:pt idx="7213">
                  <c:v>1.6662130000000059</c:v>
                </c:pt>
                <c:pt idx="7214">
                  <c:v>1.666444</c:v>
                </c:pt>
                <c:pt idx="7215">
                  <c:v>1.6666750000000001</c:v>
                </c:pt>
                <c:pt idx="7216">
                  <c:v>1.666906</c:v>
                </c:pt>
                <c:pt idx="7217">
                  <c:v>1.6671370000000001</c:v>
                </c:pt>
                <c:pt idx="7218">
                  <c:v>1.6673680000000002</c:v>
                </c:pt>
                <c:pt idx="7219">
                  <c:v>1.6675989999999998</c:v>
                </c:pt>
                <c:pt idx="7220">
                  <c:v>1.6678299999999939</c:v>
                </c:pt>
                <c:pt idx="7221">
                  <c:v>1.668061</c:v>
                </c:pt>
                <c:pt idx="7222">
                  <c:v>1.6682920000000001</c:v>
                </c:pt>
                <c:pt idx="7223">
                  <c:v>1.6685230000000002</c:v>
                </c:pt>
                <c:pt idx="7224">
                  <c:v>1.6687540000000001</c:v>
                </c:pt>
                <c:pt idx="7225">
                  <c:v>1.6689850000000059</c:v>
                </c:pt>
                <c:pt idx="7226">
                  <c:v>1.669216</c:v>
                </c:pt>
                <c:pt idx="7227">
                  <c:v>1.6694470000000001</c:v>
                </c:pt>
                <c:pt idx="7228">
                  <c:v>1.669678</c:v>
                </c:pt>
                <c:pt idx="7229">
                  <c:v>1.6699089999999999</c:v>
                </c:pt>
                <c:pt idx="7230">
                  <c:v>1.670140000000006</c:v>
                </c:pt>
                <c:pt idx="7231">
                  <c:v>1.6703710000000001</c:v>
                </c:pt>
                <c:pt idx="7232">
                  <c:v>1.6706020000000001</c:v>
                </c:pt>
                <c:pt idx="7233">
                  <c:v>1.670833</c:v>
                </c:pt>
                <c:pt idx="7234">
                  <c:v>1.6710639999999999</c:v>
                </c:pt>
                <c:pt idx="7235">
                  <c:v>1.6712950000000002</c:v>
                </c:pt>
                <c:pt idx="7236">
                  <c:v>1.6715259999999998</c:v>
                </c:pt>
                <c:pt idx="7237">
                  <c:v>1.6717570000000059</c:v>
                </c:pt>
                <c:pt idx="7238">
                  <c:v>1.671988</c:v>
                </c:pt>
                <c:pt idx="7239">
                  <c:v>1.6722190000000001</c:v>
                </c:pt>
                <c:pt idx="7240">
                  <c:v>1.6724500000000064</c:v>
                </c:pt>
                <c:pt idx="7241">
                  <c:v>1.6726810000000001</c:v>
                </c:pt>
                <c:pt idx="7242">
                  <c:v>1.6729120000000059</c:v>
                </c:pt>
                <c:pt idx="7243">
                  <c:v>1.673143</c:v>
                </c:pt>
                <c:pt idx="7244">
                  <c:v>1.6733739999999999</c:v>
                </c:pt>
                <c:pt idx="7245">
                  <c:v>1.673605</c:v>
                </c:pt>
                <c:pt idx="7246">
                  <c:v>1.6738359999999999</c:v>
                </c:pt>
                <c:pt idx="7247">
                  <c:v>1.674067000000006</c:v>
                </c:pt>
                <c:pt idx="7248">
                  <c:v>1.6742980000000001</c:v>
                </c:pt>
                <c:pt idx="7249">
                  <c:v>1.6745290000000002</c:v>
                </c:pt>
                <c:pt idx="7250">
                  <c:v>1.67476</c:v>
                </c:pt>
                <c:pt idx="7251">
                  <c:v>1.6749909999999999</c:v>
                </c:pt>
                <c:pt idx="7252">
                  <c:v>1.675222</c:v>
                </c:pt>
                <c:pt idx="7253">
                  <c:v>1.6754530000000001</c:v>
                </c:pt>
                <c:pt idx="7254">
                  <c:v>1.6756840000000002</c:v>
                </c:pt>
                <c:pt idx="7255">
                  <c:v>1.675915</c:v>
                </c:pt>
                <c:pt idx="7256">
                  <c:v>1.6761460000000001</c:v>
                </c:pt>
                <c:pt idx="7257">
                  <c:v>1.6763770000000064</c:v>
                </c:pt>
                <c:pt idx="7258">
                  <c:v>1.6766080000000001</c:v>
                </c:pt>
                <c:pt idx="7259">
                  <c:v>1.6768390000000002</c:v>
                </c:pt>
                <c:pt idx="7260">
                  <c:v>1.6770700000000001</c:v>
                </c:pt>
                <c:pt idx="7261">
                  <c:v>1.6773010000000002</c:v>
                </c:pt>
                <c:pt idx="7262">
                  <c:v>1.677532</c:v>
                </c:pt>
                <c:pt idx="7263">
                  <c:v>1.6777629999999999</c:v>
                </c:pt>
                <c:pt idx="7264">
                  <c:v>1.6779939999999998</c:v>
                </c:pt>
                <c:pt idx="7265">
                  <c:v>1.6782250000000001</c:v>
                </c:pt>
                <c:pt idx="7266">
                  <c:v>1.6784560000000059</c:v>
                </c:pt>
                <c:pt idx="7267">
                  <c:v>1.6786870000000071</c:v>
                </c:pt>
                <c:pt idx="7268">
                  <c:v>1.6789180000000001</c:v>
                </c:pt>
                <c:pt idx="7269">
                  <c:v>1.679149</c:v>
                </c:pt>
                <c:pt idx="7270">
                  <c:v>1.6793800000000001</c:v>
                </c:pt>
                <c:pt idx="7271">
                  <c:v>1.6796110000000002</c:v>
                </c:pt>
                <c:pt idx="7272">
                  <c:v>1.6798420000000001</c:v>
                </c:pt>
                <c:pt idx="7273">
                  <c:v>1.6800730000000001</c:v>
                </c:pt>
                <c:pt idx="7274">
                  <c:v>1.680304</c:v>
                </c:pt>
                <c:pt idx="7275">
                  <c:v>1.6805350000000001</c:v>
                </c:pt>
                <c:pt idx="7276">
                  <c:v>1.6807660000000002</c:v>
                </c:pt>
                <c:pt idx="7277">
                  <c:v>1.6809970000000001</c:v>
                </c:pt>
                <c:pt idx="7278">
                  <c:v>1.6812280000000002</c:v>
                </c:pt>
                <c:pt idx="7279">
                  <c:v>1.681459</c:v>
                </c:pt>
                <c:pt idx="7280">
                  <c:v>1.6816899999999999</c:v>
                </c:pt>
                <c:pt idx="7281">
                  <c:v>1.6819209999999998</c:v>
                </c:pt>
                <c:pt idx="7282">
                  <c:v>1.6821520000000085</c:v>
                </c:pt>
                <c:pt idx="7283">
                  <c:v>1.682383000000006</c:v>
                </c:pt>
                <c:pt idx="7284">
                  <c:v>1.6826140000000001</c:v>
                </c:pt>
                <c:pt idx="7285">
                  <c:v>1.6828450000000001</c:v>
                </c:pt>
                <c:pt idx="7286">
                  <c:v>1.683076</c:v>
                </c:pt>
                <c:pt idx="7287">
                  <c:v>1.6833070000000001</c:v>
                </c:pt>
                <c:pt idx="7288">
                  <c:v>1.6835380000000002</c:v>
                </c:pt>
                <c:pt idx="7289">
                  <c:v>1.6837689999999998</c:v>
                </c:pt>
                <c:pt idx="7290">
                  <c:v>1.6840000000000059</c:v>
                </c:pt>
                <c:pt idx="7291">
                  <c:v>1.684231</c:v>
                </c:pt>
                <c:pt idx="7292">
                  <c:v>1.6844620000000001</c:v>
                </c:pt>
                <c:pt idx="7293">
                  <c:v>1.684693</c:v>
                </c:pt>
                <c:pt idx="7294">
                  <c:v>1.6849239999999999</c:v>
                </c:pt>
                <c:pt idx="7295">
                  <c:v>1.685155000000006</c:v>
                </c:pt>
                <c:pt idx="7296">
                  <c:v>1.6853860000000001</c:v>
                </c:pt>
                <c:pt idx="7297">
                  <c:v>1.6856170000000001</c:v>
                </c:pt>
                <c:pt idx="7298">
                  <c:v>1.685848</c:v>
                </c:pt>
                <c:pt idx="7299">
                  <c:v>1.6860790000000001</c:v>
                </c:pt>
                <c:pt idx="7300">
                  <c:v>1.6863100000000064</c:v>
                </c:pt>
                <c:pt idx="7301">
                  <c:v>1.6865410000000001</c:v>
                </c:pt>
                <c:pt idx="7302">
                  <c:v>1.6867720000000059</c:v>
                </c:pt>
                <c:pt idx="7303">
                  <c:v>1.687003</c:v>
                </c:pt>
                <c:pt idx="7304">
                  <c:v>1.6872339999999999</c:v>
                </c:pt>
                <c:pt idx="7305">
                  <c:v>1.687465</c:v>
                </c:pt>
                <c:pt idx="7306">
                  <c:v>1.6876959999999999</c:v>
                </c:pt>
                <c:pt idx="7307">
                  <c:v>1.6879270000000002</c:v>
                </c:pt>
                <c:pt idx="7308">
                  <c:v>1.6881580000000072</c:v>
                </c:pt>
                <c:pt idx="7309">
                  <c:v>1.6883890000000001</c:v>
                </c:pt>
                <c:pt idx="7310">
                  <c:v>1.68862</c:v>
                </c:pt>
                <c:pt idx="7311">
                  <c:v>1.6888510000000001</c:v>
                </c:pt>
                <c:pt idx="7312">
                  <c:v>1.689082000000006</c:v>
                </c:pt>
                <c:pt idx="7313">
                  <c:v>1.6893130000000001</c:v>
                </c:pt>
                <c:pt idx="7314">
                  <c:v>1.6895440000000002</c:v>
                </c:pt>
                <c:pt idx="7315">
                  <c:v>1.689775</c:v>
                </c:pt>
                <c:pt idx="7316">
                  <c:v>1.6900060000000001</c:v>
                </c:pt>
                <c:pt idx="7317">
                  <c:v>1.6902370000000064</c:v>
                </c:pt>
                <c:pt idx="7318">
                  <c:v>1.6904680000000001</c:v>
                </c:pt>
                <c:pt idx="7319">
                  <c:v>1.6906990000000002</c:v>
                </c:pt>
                <c:pt idx="7320">
                  <c:v>1.69093</c:v>
                </c:pt>
                <c:pt idx="7321">
                  <c:v>1.6911609999999999</c:v>
                </c:pt>
                <c:pt idx="7322">
                  <c:v>1.691392</c:v>
                </c:pt>
                <c:pt idx="7323">
                  <c:v>1.6916229999999999</c:v>
                </c:pt>
                <c:pt idx="7324">
                  <c:v>1.6918540000000002</c:v>
                </c:pt>
                <c:pt idx="7325">
                  <c:v>1.6920850000000072</c:v>
                </c:pt>
                <c:pt idx="7326">
                  <c:v>1.6923160000000059</c:v>
                </c:pt>
                <c:pt idx="7327">
                  <c:v>1.6925470000000071</c:v>
                </c:pt>
                <c:pt idx="7328">
                  <c:v>1.6927780000000001</c:v>
                </c:pt>
                <c:pt idx="7329">
                  <c:v>1.693009</c:v>
                </c:pt>
                <c:pt idx="7330">
                  <c:v>1.6932400000000001</c:v>
                </c:pt>
                <c:pt idx="7331">
                  <c:v>1.6934710000000002</c:v>
                </c:pt>
                <c:pt idx="7332">
                  <c:v>1.693702</c:v>
                </c:pt>
                <c:pt idx="7333">
                  <c:v>1.6939329999999999</c:v>
                </c:pt>
                <c:pt idx="7334">
                  <c:v>1.694164</c:v>
                </c:pt>
                <c:pt idx="7335">
                  <c:v>1.6943950000000001</c:v>
                </c:pt>
                <c:pt idx="7336">
                  <c:v>1.6946260000000002</c:v>
                </c:pt>
                <c:pt idx="7337">
                  <c:v>1.6948570000000072</c:v>
                </c:pt>
                <c:pt idx="7338">
                  <c:v>1.6950880000000021</c:v>
                </c:pt>
                <c:pt idx="7339">
                  <c:v>1.695319</c:v>
                </c:pt>
                <c:pt idx="7340">
                  <c:v>1.6955500000000001</c:v>
                </c:pt>
                <c:pt idx="7341">
                  <c:v>1.6957810000000002</c:v>
                </c:pt>
                <c:pt idx="7342">
                  <c:v>1.6960120000000085</c:v>
                </c:pt>
                <c:pt idx="7343">
                  <c:v>1.6962430000000059</c:v>
                </c:pt>
                <c:pt idx="7344">
                  <c:v>1.696474</c:v>
                </c:pt>
                <c:pt idx="7345">
                  <c:v>1.6967050000000001</c:v>
                </c:pt>
                <c:pt idx="7346">
                  <c:v>1.696936</c:v>
                </c:pt>
                <c:pt idx="7347">
                  <c:v>1.6971670000000001</c:v>
                </c:pt>
                <c:pt idx="7348">
                  <c:v>1.6973980000000002</c:v>
                </c:pt>
                <c:pt idx="7349">
                  <c:v>1.6976289999999998</c:v>
                </c:pt>
                <c:pt idx="7350">
                  <c:v>1.6978599999999999</c:v>
                </c:pt>
                <c:pt idx="7351">
                  <c:v>1.698091</c:v>
                </c:pt>
                <c:pt idx="7352">
                  <c:v>1.6983220000000001</c:v>
                </c:pt>
                <c:pt idx="7353">
                  <c:v>1.6985530000000066</c:v>
                </c:pt>
                <c:pt idx="7354">
                  <c:v>1.6987840000000001</c:v>
                </c:pt>
                <c:pt idx="7355">
                  <c:v>1.6990150000000059</c:v>
                </c:pt>
                <c:pt idx="7356">
                  <c:v>1.699246</c:v>
                </c:pt>
                <c:pt idx="7357">
                  <c:v>1.6994770000000001</c:v>
                </c:pt>
                <c:pt idx="7358">
                  <c:v>1.699708</c:v>
                </c:pt>
                <c:pt idx="7359">
                  <c:v>1.6999389999999999</c:v>
                </c:pt>
                <c:pt idx="7360">
                  <c:v>1.7001700000000006</c:v>
                </c:pt>
                <c:pt idx="7361">
                  <c:v>1.7004009999999998</c:v>
                </c:pt>
                <c:pt idx="7362">
                  <c:v>1.7006319999999944</c:v>
                </c:pt>
                <c:pt idx="7363">
                  <c:v>1.7008629999999998</c:v>
                </c:pt>
                <c:pt idx="7364">
                  <c:v>1.7010939999999939</c:v>
                </c:pt>
                <c:pt idx="7365">
                  <c:v>1.7013249999999907</c:v>
                </c:pt>
                <c:pt idx="7366">
                  <c:v>1.7015559999999998</c:v>
                </c:pt>
                <c:pt idx="7367">
                  <c:v>1.7017870000000006</c:v>
                </c:pt>
                <c:pt idx="7368">
                  <c:v>1.7020180000000005</c:v>
                </c:pt>
                <c:pt idx="7369">
                  <c:v>1.7022489999999999</c:v>
                </c:pt>
                <c:pt idx="7370">
                  <c:v>1.7024800000000004</c:v>
                </c:pt>
                <c:pt idx="7371">
                  <c:v>1.7027109999999999</c:v>
                </c:pt>
                <c:pt idx="7372">
                  <c:v>1.7029420000000006</c:v>
                </c:pt>
                <c:pt idx="7373">
                  <c:v>1.7031729999999998</c:v>
                </c:pt>
                <c:pt idx="7374">
                  <c:v>1.7034039999999941</c:v>
                </c:pt>
                <c:pt idx="7375">
                  <c:v>1.7036349999999911</c:v>
                </c:pt>
                <c:pt idx="7376">
                  <c:v>1.7038659999999934</c:v>
                </c:pt>
                <c:pt idx="7377">
                  <c:v>1.7040970000000006</c:v>
                </c:pt>
                <c:pt idx="7378">
                  <c:v>1.7043279999999998</c:v>
                </c:pt>
                <c:pt idx="7379">
                  <c:v>1.7045590000000006</c:v>
                </c:pt>
                <c:pt idx="7380">
                  <c:v>1.7047899999999998</c:v>
                </c:pt>
                <c:pt idx="7381">
                  <c:v>1.7050209999999939</c:v>
                </c:pt>
                <c:pt idx="7382">
                  <c:v>1.7052520000000004</c:v>
                </c:pt>
                <c:pt idx="7383">
                  <c:v>1.7054829999999999</c:v>
                </c:pt>
                <c:pt idx="7384">
                  <c:v>1.7057139999999948</c:v>
                </c:pt>
                <c:pt idx="7385">
                  <c:v>1.7059449999999925</c:v>
                </c:pt>
                <c:pt idx="7386">
                  <c:v>1.7061759999999999</c:v>
                </c:pt>
                <c:pt idx="7387">
                  <c:v>1.7064070000000005</c:v>
                </c:pt>
                <c:pt idx="7388">
                  <c:v>1.7066379999999999</c:v>
                </c:pt>
                <c:pt idx="7389">
                  <c:v>1.7068689999999958</c:v>
                </c:pt>
                <c:pt idx="7390">
                  <c:v>1.7070999999999934</c:v>
                </c:pt>
                <c:pt idx="7391">
                  <c:v>1.7073309999999948</c:v>
                </c:pt>
                <c:pt idx="7392">
                  <c:v>1.7075619999999918</c:v>
                </c:pt>
                <c:pt idx="7393">
                  <c:v>1.7077929999999939</c:v>
                </c:pt>
                <c:pt idx="7394">
                  <c:v>1.7080239999999998</c:v>
                </c:pt>
                <c:pt idx="7395">
                  <c:v>1.7082550000000005</c:v>
                </c:pt>
                <c:pt idx="7396">
                  <c:v>1.7084860000000006</c:v>
                </c:pt>
                <c:pt idx="7397">
                  <c:v>1.7087170000000005</c:v>
                </c:pt>
                <c:pt idx="7398">
                  <c:v>1.7089479999999999</c:v>
                </c:pt>
                <c:pt idx="7399">
                  <c:v>1.7091789999999998</c:v>
                </c:pt>
                <c:pt idx="7400">
                  <c:v>1.7094099999999934</c:v>
                </c:pt>
                <c:pt idx="7401">
                  <c:v>1.7096409999999949</c:v>
                </c:pt>
                <c:pt idx="7402">
                  <c:v>1.709871999999993</c:v>
                </c:pt>
                <c:pt idx="7403">
                  <c:v>1.7101030000000006</c:v>
                </c:pt>
                <c:pt idx="7404">
                  <c:v>1.7103339999999998</c:v>
                </c:pt>
                <c:pt idx="7405">
                  <c:v>1.7105649999999943</c:v>
                </c:pt>
                <c:pt idx="7406">
                  <c:v>1.7107959999999998</c:v>
                </c:pt>
                <c:pt idx="7407">
                  <c:v>1.7110269999999934</c:v>
                </c:pt>
                <c:pt idx="7408">
                  <c:v>1.7112580000000006</c:v>
                </c:pt>
                <c:pt idx="7409">
                  <c:v>1.7114889999999998</c:v>
                </c:pt>
                <c:pt idx="7410">
                  <c:v>1.7117199999999941</c:v>
                </c:pt>
                <c:pt idx="7411">
                  <c:v>1.7119509999999998</c:v>
                </c:pt>
                <c:pt idx="7412">
                  <c:v>1.7121820000000005</c:v>
                </c:pt>
                <c:pt idx="7413">
                  <c:v>1.7124130000000006</c:v>
                </c:pt>
                <c:pt idx="7414">
                  <c:v>1.7126439999999998</c:v>
                </c:pt>
                <c:pt idx="7415">
                  <c:v>1.7128749999999946</c:v>
                </c:pt>
                <c:pt idx="7416">
                  <c:v>1.7131059999999998</c:v>
                </c:pt>
                <c:pt idx="7417">
                  <c:v>1.7133369999999943</c:v>
                </c:pt>
                <c:pt idx="7418">
                  <c:v>1.7135679999999998</c:v>
                </c:pt>
                <c:pt idx="7419">
                  <c:v>1.7137989999999932</c:v>
                </c:pt>
                <c:pt idx="7420">
                  <c:v>1.7140300000000006</c:v>
                </c:pt>
                <c:pt idx="7421">
                  <c:v>1.7142609999999998</c:v>
                </c:pt>
                <c:pt idx="7422">
                  <c:v>1.7144919999999944</c:v>
                </c:pt>
                <c:pt idx="7423">
                  <c:v>1.7147229999999998</c:v>
                </c:pt>
                <c:pt idx="7424">
                  <c:v>1.7149539999999999</c:v>
                </c:pt>
                <c:pt idx="7425">
                  <c:v>1.7151850000000006</c:v>
                </c:pt>
                <c:pt idx="7426">
                  <c:v>1.7154159999999998</c:v>
                </c:pt>
                <c:pt idx="7427">
                  <c:v>1.7156469999999944</c:v>
                </c:pt>
                <c:pt idx="7428">
                  <c:v>1.7158779999999998</c:v>
                </c:pt>
                <c:pt idx="7429">
                  <c:v>1.7161089999999999</c:v>
                </c:pt>
                <c:pt idx="7430">
                  <c:v>1.7163400000000006</c:v>
                </c:pt>
                <c:pt idx="7431">
                  <c:v>1.7165709999999998</c:v>
                </c:pt>
                <c:pt idx="7432">
                  <c:v>1.7168020000000006</c:v>
                </c:pt>
                <c:pt idx="7433">
                  <c:v>1.7170329999999998</c:v>
                </c:pt>
                <c:pt idx="7434">
                  <c:v>1.7172639999999941</c:v>
                </c:pt>
                <c:pt idx="7435">
                  <c:v>1.7174949999999909</c:v>
                </c:pt>
                <c:pt idx="7436">
                  <c:v>1.7177259999999932</c:v>
                </c:pt>
                <c:pt idx="7437">
                  <c:v>1.7179570000000006</c:v>
                </c:pt>
                <c:pt idx="7438">
                  <c:v>1.7181880000000005</c:v>
                </c:pt>
                <c:pt idx="7439">
                  <c:v>1.7184189999999999</c:v>
                </c:pt>
                <c:pt idx="7440">
                  <c:v>1.7186500000000005</c:v>
                </c:pt>
                <c:pt idx="7441">
                  <c:v>1.7188809999999999</c:v>
                </c:pt>
                <c:pt idx="7442">
                  <c:v>1.7191120000000006</c:v>
                </c:pt>
                <c:pt idx="7443">
                  <c:v>1.7193429999999998</c:v>
                </c:pt>
                <c:pt idx="7444">
                  <c:v>1.7195739999999948</c:v>
                </c:pt>
                <c:pt idx="7445">
                  <c:v>1.7198049999999918</c:v>
                </c:pt>
                <c:pt idx="7446">
                  <c:v>1.7200359999999999</c:v>
                </c:pt>
                <c:pt idx="7447">
                  <c:v>1.7202670000000004</c:v>
                </c:pt>
                <c:pt idx="7448">
                  <c:v>1.7204979999999999</c:v>
                </c:pt>
                <c:pt idx="7449">
                  <c:v>1.7207289999999948</c:v>
                </c:pt>
                <c:pt idx="7450">
                  <c:v>1.7209599999999998</c:v>
                </c:pt>
                <c:pt idx="7451">
                  <c:v>1.7211909999999941</c:v>
                </c:pt>
                <c:pt idx="7452">
                  <c:v>1.7214219999999909</c:v>
                </c:pt>
                <c:pt idx="7453">
                  <c:v>1.7216529999999999</c:v>
                </c:pt>
                <c:pt idx="7454">
                  <c:v>1.7218839999999958</c:v>
                </c:pt>
                <c:pt idx="7455">
                  <c:v>1.7221150000000005</c:v>
                </c:pt>
                <c:pt idx="7456">
                  <c:v>1.7223460000000006</c:v>
                </c:pt>
                <c:pt idx="7457">
                  <c:v>1.7225770000000005</c:v>
                </c:pt>
                <c:pt idx="7458">
                  <c:v>1.7228079999999999</c:v>
                </c:pt>
                <c:pt idx="7459">
                  <c:v>1.7230389999999998</c:v>
                </c:pt>
                <c:pt idx="7460">
                  <c:v>1.7232699999999934</c:v>
                </c:pt>
                <c:pt idx="7461">
                  <c:v>1.7235009999999948</c:v>
                </c:pt>
                <c:pt idx="7462">
                  <c:v>1.7237319999999925</c:v>
                </c:pt>
                <c:pt idx="7463">
                  <c:v>1.7239629999999941</c:v>
                </c:pt>
                <c:pt idx="7464">
                  <c:v>1.7241939999999998</c:v>
                </c:pt>
                <c:pt idx="7465">
                  <c:v>1.7244249999999934</c:v>
                </c:pt>
                <c:pt idx="7466">
                  <c:v>1.7246560000000006</c:v>
                </c:pt>
                <c:pt idx="7467">
                  <c:v>1.7248870000000005</c:v>
                </c:pt>
                <c:pt idx="7468">
                  <c:v>1.7251180000000006</c:v>
                </c:pt>
                <c:pt idx="7469">
                  <c:v>1.7253489999999998</c:v>
                </c:pt>
                <c:pt idx="7470">
                  <c:v>1.7255799999999943</c:v>
                </c:pt>
                <c:pt idx="7471">
                  <c:v>1.7258109999999998</c:v>
                </c:pt>
                <c:pt idx="7472">
                  <c:v>1.7260420000000005</c:v>
                </c:pt>
                <c:pt idx="7473">
                  <c:v>1.7262730000000006</c:v>
                </c:pt>
                <c:pt idx="7474">
                  <c:v>1.7265039999999998</c:v>
                </c:pt>
                <c:pt idx="7475">
                  <c:v>1.7267349999999944</c:v>
                </c:pt>
                <c:pt idx="7476">
                  <c:v>1.7269659999999998</c:v>
                </c:pt>
                <c:pt idx="7477">
                  <c:v>1.7271969999999934</c:v>
                </c:pt>
                <c:pt idx="7478">
                  <c:v>1.7274279999999949</c:v>
                </c:pt>
                <c:pt idx="7479">
                  <c:v>1.7276589999999998</c:v>
                </c:pt>
                <c:pt idx="7480">
                  <c:v>1.7278899999999944</c:v>
                </c:pt>
                <c:pt idx="7481">
                  <c:v>1.7281209999999998</c:v>
                </c:pt>
                <c:pt idx="7482">
                  <c:v>1.7283520000000021</c:v>
                </c:pt>
                <c:pt idx="7483">
                  <c:v>1.7285830000000006</c:v>
                </c:pt>
                <c:pt idx="7484">
                  <c:v>1.7288139999999999</c:v>
                </c:pt>
                <c:pt idx="7485">
                  <c:v>1.7290450000000006</c:v>
                </c:pt>
                <c:pt idx="7486">
                  <c:v>1.7292759999999998</c:v>
                </c:pt>
                <c:pt idx="7487">
                  <c:v>1.7295069999999944</c:v>
                </c:pt>
                <c:pt idx="7488">
                  <c:v>1.7297379999999998</c:v>
                </c:pt>
                <c:pt idx="7489">
                  <c:v>1.7299689999999932</c:v>
                </c:pt>
                <c:pt idx="7490">
                  <c:v>1.7302000000000006</c:v>
                </c:pt>
                <c:pt idx="7491">
                  <c:v>1.7304309999999998</c:v>
                </c:pt>
                <c:pt idx="7492">
                  <c:v>1.7306619999999944</c:v>
                </c:pt>
                <c:pt idx="7493">
                  <c:v>1.7308929999999998</c:v>
                </c:pt>
                <c:pt idx="7494">
                  <c:v>1.7311239999999939</c:v>
                </c:pt>
                <c:pt idx="7495">
                  <c:v>1.7313550000000006</c:v>
                </c:pt>
                <c:pt idx="7496">
                  <c:v>1.7315859999999998</c:v>
                </c:pt>
                <c:pt idx="7497">
                  <c:v>1.7318170000000006</c:v>
                </c:pt>
                <c:pt idx="7498">
                  <c:v>1.7320480000000005</c:v>
                </c:pt>
                <c:pt idx="7499">
                  <c:v>1.7322789999999999</c:v>
                </c:pt>
                <c:pt idx="7500">
                  <c:v>1.7325100000000004</c:v>
                </c:pt>
                <c:pt idx="7501">
                  <c:v>1.7327409999999999</c:v>
                </c:pt>
                <c:pt idx="7502">
                  <c:v>1.7329720000000006</c:v>
                </c:pt>
                <c:pt idx="7503">
                  <c:v>1.7332029999999998</c:v>
                </c:pt>
                <c:pt idx="7504">
                  <c:v>1.7334339999999941</c:v>
                </c:pt>
                <c:pt idx="7505">
                  <c:v>1.7336649999999914</c:v>
                </c:pt>
                <c:pt idx="7506">
                  <c:v>1.7338959999999937</c:v>
                </c:pt>
                <c:pt idx="7507">
                  <c:v>1.7341270000000006</c:v>
                </c:pt>
                <c:pt idx="7508">
                  <c:v>1.7343580000000005</c:v>
                </c:pt>
                <c:pt idx="7509">
                  <c:v>1.7345890000000006</c:v>
                </c:pt>
                <c:pt idx="7510">
                  <c:v>1.7348199999999998</c:v>
                </c:pt>
                <c:pt idx="7511">
                  <c:v>1.7350509999999999</c:v>
                </c:pt>
                <c:pt idx="7512">
                  <c:v>1.7352820000000004</c:v>
                </c:pt>
                <c:pt idx="7513">
                  <c:v>1.7355129999999999</c:v>
                </c:pt>
                <c:pt idx="7514">
                  <c:v>1.7357439999999948</c:v>
                </c:pt>
                <c:pt idx="7515">
                  <c:v>1.7359749999999925</c:v>
                </c:pt>
                <c:pt idx="7516">
                  <c:v>1.7362059999999999</c:v>
                </c:pt>
                <c:pt idx="7517">
                  <c:v>1.7364370000000005</c:v>
                </c:pt>
                <c:pt idx="7518">
                  <c:v>1.7366679999999999</c:v>
                </c:pt>
                <c:pt idx="7519">
                  <c:v>1.7368989999999978</c:v>
                </c:pt>
                <c:pt idx="7520">
                  <c:v>1.7371299999999934</c:v>
                </c:pt>
                <c:pt idx="7521">
                  <c:v>1.7373609999999948</c:v>
                </c:pt>
                <c:pt idx="7522">
                  <c:v>1.7375919999999918</c:v>
                </c:pt>
                <c:pt idx="7523">
                  <c:v>1.7378229999999939</c:v>
                </c:pt>
                <c:pt idx="7524">
                  <c:v>1.7380540000000004</c:v>
                </c:pt>
                <c:pt idx="7525">
                  <c:v>1.7382850000000005</c:v>
                </c:pt>
                <c:pt idx="7526">
                  <c:v>1.7385160000000006</c:v>
                </c:pt>
                <c:pt idx="7527">
                  <c:v>1.7387470000000005</c:v>
                </c:pt>
                <c:pt idx="7528">
                  <c:v>1.7389779999999999</c:v>
                </c:pt>
                <c:pt idx="7529">
                  <c:v>1.7392089999999998</c:v>
                </c:pt>
                <c:pt idx="7530">
                  <c:v>1.7394399999999934</c:v>
                </c:pt>
                <c:pt idx="7531">
                  <c:v>1.7396709999999949</c:v>
                </c:pt>
                <c:pt idx="7532">
                  <c:v>1.7399019999999932</c:v>
                </c:pt>
                <c:pt idx="7533">
                  <c:v>1.7401330000000006</c:v>
                </c:pt>
                <c:pt idx="7534">
                  <c:v>1.7403639999999998</c:v>
                </c:pt>
                <c:pt idx="7535">
                  <c:v>1.7405949999999943</c:v>
                </c:pt>
                <c:pt idx="7536">
                  <c:v>1.7408259999999998</c:v>
                </c:pt>
                <c:pt idx="7537">
                  <c:v>1.7410570000000005</c:v>
                </c:pt>
                <c:pt idx="7538">
                  <c:v>1.7412880000000006</c:v>
                </c:pt>
                <c:pt idx="7539">
                  <c:v>1.7415189999999998</c:v>
                </c:pt>
                <c:pt idx="7540">
                  <c:v>1.7417499999999944</c:v>
                </c:pt>
                <c:pt idx="7541">
                  <c:v>1.7419809999999998</c:v>
                </c:pt>
                <c:pt idx="7542">
                  <c:v>1.7422120000000005</c:v>
                </c:pt>
                <c:pt idx="7543">
                  <c:v>1.7424430000000006</c:v>
                </c:pt>
                <c:pt idx="7544">
                  <c:v>1.7426739999999998</c:v>
                </c:pt>
                <c:pt idx="7545">
                  <c:v>1.7429049999999948</c:v>
                </c:pt>
                <c:pt idx="7546">
                  <c:v>1.7431359999999998</c:v>
                </c:pt>
                <c:pt idx="7547">
                  <c:v>1.7433669999999943</c:v>
                </c:pt>
                <c:pt idx="7548">
                  <c:v>1.7435979999999998</c:v>
                </c:pt>
                <c:pt idx="7549">
                  <c:v>1.7438289999999932</c:v>
                </c:pt>
                <c:pt idx="7550">
                  <c:v>1.7440600000000006</c:v>
                </c:pt>
                <c:pt idx="7551">
                  <c:v>1.7442909999999998</c:v>
                </c:pt>
                <c:pt idx="7552">
                  <c:v>1.7445219999999944</c:v>
                </c:pt>
                <c:pt idx="7553">
                  <c:v>1.7447530000000004</c:v>
                </c:pt>
                <c:pt idx="7554">
                  <c:v>1.7449839999999999</c:v>
                </c:pt>
                <c:pt idx="7555">
                  <c:v>1.7452150000000006</c:v>
                </c:pt>
                <c:pt idx="7556">
                  <c:v>1.7454459999999998</c:v>
                </c:pt>
                <c:pt idx="7557">
                  <c:v>1.7456769999999944</c:v>
                </c:pt>
                <c:pt idx="7558">
                  <c:v>1.7459079999999998</c:v>
                </c:pt>
                <c:pt idx="7559">
                  <c:v>1.7461389999999999</c:v>
                </c:pt>
                <c:pt idx="7560">
                  <c:v>1.7463700000000006</c:v>
                </c:pt>
                <c:pt idx="7561">
                  <c:v>1.7466009999999998</c:v>
                </c:pt>
                <c:pt idx="7562">
                  <c:v>1.7468320000000006</c:v>
                </c:pt>
                <c:pt idx="7563">
                  <c:v>1.7470629999999998</c:v>
                </c:pt>
                <c:pt idx="7564">
                  <c:v>1.7472939999999941</c:v>
                </c:pt>
                <c:pt idx="7565">
                  <c:v>1.7475249999999909</c:v>
                </c:pt>
                <c:pt idx="7566">
                  <c:v>1.7477559999999999</c:v>
                </c:pt>
                <c:pt idx="7567">
                  <c:v>1.7479870000000006</c:v>
                </c:pt>
                <c:pt idx="7568">
                  <c:v>1.7482180000000005</c:v>
                </c:pt>
                <c:pt idx="7569">
                  <c:v>1.7484489999999999</c:v>
                </c:pt>
                <c:pt idx="7570">
                  <c:v>1.7486800000000005</c:v>
                </c:pt>
                <c:pt idx="7571">
                  <c:v>1.7489109999999999</c:v>
                </c:pt>
                <c:pt idx="7572">
                  <c:v>1.7491420000000006</c:v>
                </c:pt>
                <c:pt idx="7573">
                  <c:v>1.7493729999999998</c:v>
                </c:pt>
                <c:pt idx="7574">
                  <c:v>1.7496039999999948</c:v>
                </c:pt>
                <c:pt idx="7575">
                  <c:v>1.7498349999999918</c:v>
                </c:pt>
                <c:pt idx="7576">
                  <c:v>1.7500659999999999</c:v>
                </c:pt>
                <c:pt idx="7577">
                  <c:v>1.7502970000000004</c:v>
                </c:pt>
                <c:pt idx="7578">
                  <c:v>1.7505279999999999</c:v>
                </c:pt>
                <c:pt idx="7579">
                  <c:v>1.7507590000000006</c:v>
                </c:pt>
                <c:pt idx="7580">
                  <c:v>1.7509899999999998</c:v>
                </c:pt>
                <c:pt idx="7581">
                  <c:v>1.7512209999999941</c:v>
                </c:pt>
                <c:pt idx="7582">
                  <c:v>1.7514520000000005</c:v>
                </c:pt>
                <c:pt idx="7583">
                  <c:v>1.7516829999999999</c:v>
                </c:pt>
                <c:pt idx="7584">
                  <c:v>1.7519139999999978</c:v>
                </c:pt>
                <c:pt idx="7585">
                  <c:v>1.7521450000000005</c:v>
                </c:pt>
                <c:pt idx="7586">
                  <c:v>1.7523760000000006</c:v>
                </c:pt>
                <c:pt idx="7587">
                  <c:v>1.7526070000000005</c:v>
                </c:pt>
                <c:pt idx="7588">
                  <c:v>1.7528379999999999</c:v>
                </c:pt>
                <c:pt idx="7589">
                  <c:v>1.7530689999999998</c:v>
                </c:pt>
                <c:pt idx="7590">
                  <c:v>1.7532999999999934</c:v>
                </c:pt>
                <c:pt idx="7591">
                  <c:v>1.7535309999999948</c:v>
                </c:pt>
                <c:pt idx="7592">
                  <c:v>1.7537619999999925</c:v>
                </c:pt>
                <c:pt idx="7593">
                  <c:v>1.7539929999999941</c:v>
                </c:pt>
                <c:pt idx="7594">
                  <c:v>1.7542239999999998</c:v>
                </c:pt>
                <c:pt idx="7595">
                  <c:v>1.7544550000000005</c:v>
                </c:pt>
                <c:pt idx="7596">
                  <c:v>1.7546860000000006</c:v>
                </c:pt>
                <c:pt idx="7597">
                  <c:v>1.7549170000000005</c:v>
                </c:pt>
                <c:pt idx="7598">
                  <c:v>1.7551480000000006</c:v>
                </c:pt>
                <c:pt idx="7599">
                  <c:v>1.7553789999999998</c:v>
                </c:pt>
                <c:pt idx="7600">
                  <c:v>1.7556099999999943</c:v>
                </c:pt>
                <c:pt idx="7601">
                  <c:v>1.7558409999999998</c:v>
                </c:pt>
                <c:pt idx="7602">
                  <c:v>1.7560720000000005</c:v>
                </c:pt>
                <c:pt idx="7603">
                  <c:v>1.7563030000000006</c:v>
                </c:pt>
                <c:pt idx="7604">
                  <c:v>1.7565339999999998</c:v>
                </c:pt>
                <c:pt idx="7605">
                  <c:v>1.7567649999999944</c:v>
                </c:pt>
                <c:pt idx="7606">
                  <c:v>1.7569959999999998</c:v>
                </c:pt>
                <c:pt idx="7607">
                  <c:v>1.7572269999999934</c:v>
                </c:pt>
                <c:pt idx="7608">
                  <c:v>1.7574580000000006</c:v>
                </c:pt>
                <c:pt idx="7609">
                  <c:v>1.7576889999999998</c:v>
                </c:pt>
                <c:pt idx="7610">
                  <c:v>1.7579199999999946</c:v>
                </c:pt>
                <c:pt idx="7611">
                  <c:v>1.7581510000000005</c:v>
                </c:pt>
                <c:pt idx="7612">
                  <c:v>1.7583820000000021</c:v>
                </c:pt>
                <c:pt idx="7613">
                  <c:v>1.7586130000000006</c:v>
                </c:pt>
                <c:pt idx="7614">
                  <c:v>1.7588439999999999</c:v>
                </c:pt>
                <c:pt idx="7615">
                  <c:v>1.7590750000000006</c:v>
                </c:pt>
                <c:pt idx="7616">
                  <c:v>1.7593059999999998</c:v>
                </c:pt>
                <c:pt idx="7617">
                  <c:v>1.7595369999999944</c:v>
                </c:pt>
                <c:pt idx="7618">
                  <c:v>1.7597679999999998</c:v>
                </c:pt>
                <c:pt idx="7619">
                  <c:v>1.7599989999999932</c:v>
                </c:pt>
                <c:pt idx="7620">
                  <c:v>1.7602300000000006</c:v>
                </c:pt>
                <c:pt idx="7621">
                  <c:v>1.7604609999999998</c:v>
                </c:pt>
                <c:pt idx="7622">
                  <c:v>1.7606919999999944</c:v>
                </c:pt>
                <c:pt idx="7623">
                  <c:v>1.7609229999999998</c:v>
                </c:pt>
                <c:pt idx="7624">
                  <c:v>1.7611539999999999</c:v>
                </c:pt>
                <c:pt idx="7625">
                  <c:v>1.7613850000000006</c:v>
                </c:pt>
                <c:pt idx="7626">
                  <c:v>1.7616159999999998</c:v>
                </c:pt>
                <c:pt idx="7627">
                  <c:v>1.7618470000000006</c:v>
                </c:pt>
                <c:pt idx="7628">
                  <c:v>1.7620780000000005</c:v>
                </c:pt>
                <c:pt idx="7629">
                  <c:v>1.7623089999999999</c:v>
                </c:pt>
                <c:pt idx="7630">
                  <c:v>1.7625400000000004</c:v>
                </c:pt>
                <c:pt idx="7631">
                  <c:v>1.7627709999999999</c:v>
                </c:pt>
                <c:pt idx="7632">
                  <c:v>1.7630020000000006</c:v>
                </c:pt>
                <c:pt idx="7633">
                  <c:v>1.7632329999999998</c:v>
                </c:pt>
                <c:pt idx="7634">
                  <c:v>1.7634639999999941</c:v>
                </c:pt>
                <c:pt idx="7635">
                  <c:v>1.7636949999999914</c:v>
                </c:pt>
                <c:pt idx="7636">
                  <c:v>1.7639259999999939</c:v>
                </c:pt>
                <c:pt idx="7637">
                  <c:v>1.7641570000000066</c:v>
                </c:pt>
                <c:pt idx="7638">
                  <c:v>1.7643880000000005</c:v>
                </c:pt>
                <c:pt idx="7639">
                  <c:v>1.7646190000000006</c:v>
                </c:pt>
                <c:pt idx="7640">
                  <c:v>1.7648500000000005</c:v>
                </c:pt>
                <c:pt idx="7641">
                  <c:v>1.7650809999999999</c:v>
                </c:pt>
                <c:pt idx="7642">
                  <c:v>1.7653120000000004</c:v>
                </c:pt>
                <c:pt idx="7643">
                  <c:v>1.7655429999999999</c:v>
                </c:pt>
                <c:pt idx="7644">
                  <c:v>1.7657739999999948</c:v>
                </c:pt>
                <c:pt idx="7645">
                  <c:v>1.7660050000000005</c:v>
                </c:pt>
                <c:pt idx="7646">
                  <c:v>1.7662359999999999</c:v>
                </c:pt>
                <c:pt idx="7647">
                  <c:v>1.7664670000000005</c:v>
                </c:pt>
                <c:pt idx="7648">
                  <c:v>1.7666979999999999</c:v>
                </c:pt>
                <c:pt idx="7649">
                  <c:v>1.7669289999999978</c:v>
                </c:pt>
                <c:pt idx="7650">
                  <c:v>1.7671599999999998</c:v>
                </c:pt>
                <c:pt idx="7651">
                  <c:v>1.7673909999999948</c:v>
                </c:pt>
                <c:pt idx="7652">
                  <c:v>1.7676219999999918</c:v>
                </c:pt>
                <c:pt idx="7653">
                  <c:v>1.7678529999999999</c:v>
                </c:pt>
                <c:pt idx="7654">
                  <c:v>1.7680840000000004</c:v>
                </c:pt>
                <c:pt idx="7655">
                  <c:v>1.7683150000000005</c:v>
                </c:pt>
                <c:pt idx="7656">
                  <c:v>1.7685460000000006</c:v>
                </c:pt>
                <c:pt idx="7657">
                  <c:v>1.7687770000000005</c:v>
                </c:pt>
                <c:pt idx="7658">
                  <c:v>1.7690079999999999</c:v>
                </c:pt>
                <c:pt idx="7659">
                  <c:v>1.7692389999999998</c:v>
                </c:pt>
                <c:pt idx="7660">
                  <c:v>1.7694699999999934</c:v>
                </c:pt>
                <c:pt idx="7661">
                  <c:v>1.7697009999999949</c:v>
                </c:pt>
                <c:pt idx="7662">
                  <c:v>1.7699319999999934</c:v>
                </c:pt>
                <c:pt idx="7663">
                  <c:v>1.7701630000000006</c:v>
                </c:pt>
                <c:pt idx="7664">
                  <c:v>1.7703939999999998</c:v>
                </c:pt>
                <c:pt idx="7665">
                  <c:v>1.7706249999999943</c:v>
                </c:pt>
                <c:pt idx="7666">
                  <c:v>1.7708560000000007</c:v>
                </c:pt>
                <c:pt idx="7667">
                  <c:v>1.7710870000000005</c:v>
                </c:pt>
                <c:pt idx="7668">
                  <c:v>1.7713180000000006</c:v>
                </c:pt>
                <c:pt idx="7669">
                  <c:v>1.7715489999999998</c:v>
                </c:pt>
                <c:pt idx="7670">
                  <c:v>1.7717799999999944</c:v>
                </c:pt>
                <c:pt idx="7671">
                  <c:v>1.7720110000000004</c:v>
                </c:pt>
                <c:pt idx="7672">
                  <c:v>1.7722420000000005</c:v>
                </c:pt>
                <c:pt idx="7673">
                  <c:v>1.7724730000000006</c:v>
                </c:pt>
                <c:pt idx="7674">
                  <c:v>1.7727039999999998</c:v>
                </c:pt>
                <c:pt idx="7675">
                  <c:v>1.7729349999999948</c:v>
                </c:pt>
                <c:pt idx="7676">
                  <c:v>1.7731659999999998</c:v>
                </c:pt>
                <c:pt idx="7677">
                  <c:v>1.7733969999999943</c:v>
                </c:pt>
                <c:pt idx="7678">
                  <c:v>1.7736279999999998</c:v>
                </c:pt>
                <c:pt idx="7679">
                  <c:v>1.7738589999999999</c:v>
                </c:pt>
                <c:pt idx="7680">
                  <c:v>1.7740900000000006</c:v>
                </c:pt>
                <c:pt idx="7681">
                  <c:v>1.7743209999999998</c:v>
                </c:pt>
                <c:pt idx="7682">
                  <c:v>1.7745520000000023</c:v>
                </c:pt>
                <c:pt idx="7683">
                  <c:v>1.7747830000000004</c:v>
                </c:pt>
                <c:pt idx="7684">
                  <c:v>1.7750139999999999</c:v>
                </c:pt>
                <c:pt idx="7685">
                  <c:v>1.7752450000000006</c:v>
                </c:pt>
                <c:pt idx="7686">
                  <c:v>1.7754759999999998</c:v>
                </c:pt>
                <c:pt idx="7687">
                  <c:v>1.7757069999999944</c:v>
                </c:pt>
                <c:pt idx="7688">
                  <c:v>1.7759379999999998</c:v>
                </c:pt>
                <c:pt idx="7689">
                  <c:v>1.7761689999999999</c:v>
                </c:pt>
                <c:pt idx="7690">
                  <c:v>1.7764000000000006</c:v>
                </c:pt>
                <c:pt idx="7691">
                  <c:v>1.7766309999999998</c:v>
                </c:pt>
                <c:pt idx="7692">
                  <c:v>1.7768620000000006</c:v>
                </c:pt>
                <c:pt idx="7693">
                  <c:v>1.7770929999999998</c:v>
                </c:pt>
                <c:pt idx="7694">
                  <c:v>1.7773239999999941</c:v>
                </c:pt>
                <c:pt idx="7695">
                  <c:v>1.7775550000000004</c:v>
                </c:pt>
                <c:pt idx="7696">
                  <c:v>1.7777859999999999</c:v>
                </c:pt>
                <c:pt idx="7697">
                  <c:v>1.7780170000000064</c:v>
                </c:pt>
                <c:pt idx="7698">
                  <c:v>1.7782480000000005</c:v>
                </c:pt>
                <c:pt idx="7699">
                  <c:v>1.7784789999999999</c:v>
                </c:pt>
                <c:pt idx="7700">
                  <c:v>1.7787100000000005</c:v>
                </c:pt>
                <c:pt idx="7701">
                  <c:v>1.7789409999999999</c:v>
                </c:pt>
                <c:pt idx="7702">
                  <c:v>1.7791720000000006</c:v>
                </c:pt>
                <c:pt idx="7703">
                  <c:v>1.7794029999999998</c:v>
                </c:pt>
                <c:pt idx="7704">
                  <c:v>1.7796339999999948</c:v>
                </c:pt>
                <c:pt idx="7705">
                  <c:v>1.7798649999999918</c:v>
                </c:pt>
                <c:pt idx="7706">
                  <c:v>1.7800959999999999</c:v>
                </c:pt>
                <c:pt idx="7707">
                  <c:v>1.7803270000000004</c:v>
                </c:pt>
                <c:pt idx="7708">
                  <c:v>1.7805580000000005</c:v>
                </c:pt>
                <c:pt idx="7709">
                  <c:v>1.7807890000000006</c:v>
                </c:pt>
                <c:pt idx="7710">
                  <c:v>1.7810199999999998</c:v>
                </c:pt>
                <c:pt idx="7711">
                  <c:v>1.7812509999999999</c:v>
                </c:pt>
                <c:pt idx="7712">
                  <c:v>1.7814820000000005</c:v>
                </c:pt>
                <c:pt idx="7713">
                  <c:v>1.7817129999999999</c:v>
                </c:pt>
                <c:pt idx="7714">
                  <c:v>1.7819439999999998</c:v>
                </c:pt>
                <c:pt idx="7715">
                  <c:v>1.7821750000000005</c:v>
                </c:pt>
                <c:pt idx="7716">
                  <c:v>1.7824060000000006</c:v>
                </c:pt>
                <c:pt idx="7717">
                  <c:v>1.7826370000000005</c:v>
                </c:pt>
                <c:pt idx="7718">
                  <c:v>1.7828679999999999</c:v>
                </c:pt>
                <c:pt idx="7719">
                  <c:v>1.7830989999999998</c:v>
                </c:pt>
                <c:pt idx="7720">
                  <c:v>1.7833299999999934</c:v>
                </c:pt>
                <c:pt idx="7721">
                  <c:v>1.7835609999999948</c:v>
                </c:pt>
                <c:pt idx="7722">
                  <c:v>1.7837919999999925</c:v>
                </c:pt>
                <c:pt idx="7723">
                  <c:v>1.7840229999999999</c:v>
                </c:pt>
                <c:pt idx="7724">
                  <c:v>1.7842540000000005</c:v>
                </c:pt>
                <c:pt idx="7725">
                  <c:v>1.7844850000000005</c:v>
                </c:pt>
                <c:pt idx="7726">
                  <c:v>1.7847160000000006</c:v>
                </c:pt>
                <c:pt idx="7727">
                  <c:v>1.7849470000000005</c:v>
                </c:pt>
                <c:pt idx="7728">
                  <c:v>1.7851780000000006</c:v>
                </c:pt>
                <c:pt idx="7729">
                  <c:v>1.7854089999999998</c:v>
                </c:pt>
                <c:pt idx="7730">
                  <c:v>1.7856399999999943</c:v>
                </c:pt>
                <c:pt idx="7731">
                  <c:v>1.7858709999999998</c:v>
                </c:pt>
                <c:pt idx="7732">
                  <c:v>1.7861020000000005</c:v>
                </c:pt>
                <c:pt idx="7733">
                  <c:v>1.7863330000000006</c:v>
                </c:pt>
                <c:pt idx="7734">
                  <c:v>1.7865639999999998</c:v>
                </c:pt>
                <c:pt idx="7735">
                  <c:v>1.7867949999999944</c:v>
                </c:pt>
                <c:pt idx="7736">
                  <c:v>1.7870259999999998</c:v>
                </c:pt>
                <c:pt idx="7737">
                  <c:v>1.7872570000000005</c:v>
                </c:pt>
                <c:pt idx="7738">
                  <c:v>1.7874880000000006</c:v>
                </c:pt>
                <c:pt idx="7739">
                  <c:v>1.7877189999999998</c:v>
                </c:pt>
                <c:pt idx="7740">
                  <c:v>1.7879500000000006</c:v>
                </c:pt>
                <c:pt idx="7741">
                  <c:v>1.7881810000000005</c:v>
                </c:pt>
                <c:pt idx="7742">
                  <c:v>1.7884120000000021</c:v>
                </c:pt>
                <c:pt idx="7743">
                  <c:v>1.7886430000000006</c:v>
                </c:pt>
                <c:pt idx="7744">
                  <c:v>1.7888739999999999</c:v>
                </c:pt>
                <c:pt idx="7745">
                  <c:v>1.7891050000000006</c:v>
                </c:pt>
                <c:pt idx="7746">
                  <c:v>1.7893359999999998</c:v>
                </c:pt>
                <c:pt idx="7747">
                  <c:v>1.7895669999999944</c:v>
                </c:pt>
                <c:pt idx="7748">
                  <c:v>1.7897979999999998</c:v>
                </c:pt>
                <c:pt idx="7749">
                  <c:v>1.7900289999999999</c:v>
                </c:pt>
                <c:pt idx="7750">
                  <c:v>1.7902600000000006</c:v>
                </c:pt>
                <c:pt idx="7751">
                  <c:v>1.7904909999999998</c:v>
                </c:pt>
                <c:pt idx="7752">
                  <c:v>1.7907219999999946</c:v>
                </c:pt>
                <c:pt idx="7753">
                  <c:v>1.7909530000000005</c:v>
                </c:pt>
                <c:pt idx="7754">
                  <c:v>1.7911839999999999</c:v>
                </c:pt>
                <c:pt idx="7755">
                  <c:v>1.7914150000000006</c:v>
                </c:pt>
                <c:pt idx="7756">
                  <c:v>1.7916459999999998</c:v>
                </c:pt>
                <c:pt idx="7757">
                  <c:v>1.7918770000000006</c:v>
                </c:pt>
                <c:pt idx="7758">
                  <c:v>1.7921080000000005</c:v>
                </c:pt>
                <c:pt idx="7759">
                  <c:v>1.7923389999999999</c:v>
                </c:pt>
                <c:pt idx="7760">
                  <c:v>1.7925700000000004</c:v>
                </c:pt>
                <c:pt idx="7761">
                  <c:v>1.7928009999999999</c:v>
                </c:pt>
                <c:pt idx="7762">
                  <c:v>1.7930320000000006</c:v>
                </c:pt>
                <c:pt idx="7763">
                  <c:v>1.7932629999999998</c:v>
                </c:pt>
                <c:pt idx="7764">
                  <c:v>1.7934939999999941</c:v>
                </c:pt>
                <c:pt idx="7765">
                  <c:v>1.7937249999999916</c:v>
                </c:pt>
                <c:pt idx="7766">
                  <c:v>1.7939559999999999</c:v>
                </c:pt>
                <c:pt idx="7767">
                  <c:v>1.7941870000000069</c:v>
                </c:pt>
                <c:pt idx="7768">
                  <c:v>1.7944180000000005</c:v>
                </c:pt>
                <c:pt idx="7769">
                  <c:v>1.7946490000000006</c:v>
                </c:pt>
                <c:pt idx="7770">
                  <c:v>1.7948800000000005</c:v>
                </c:pt>
                <c:pt idx="7771">
                  <c:v>1.7951109999999999</c:v>
                </c:pt>
                <c:pt idx="7772">
                  <c:v>1.7953420000000004</c:v>
                </c:pt>
                <c:pt idx="7773">
                  <c:v>1.7955729999999999</c:v>
                </c:pt>
                <c:pt idx="7774">
                  <c:v>1.7958039999999948</c:v>
                </c:pt>
                <c:pt idx="7775">
                  <c:v>1.7960350000000005</c:v>
                </c:pt>
                <c:pt idx="7776">
                  <c:v>1.7962659999999999</c:v>
                </c:pt>
                <c:pt idx="7777">
                  <c:v>1.7964970000000005</c:v>
                </c:pt>
                <c:pt idx="7778">
                  <c:v>1.7967279999999999</c:v>
                </c:pt>
                <c:pt idx="7779">
                  <c:v>1.7969590000000006</c:v>
                </c:pt>
                <c:pt idx="7780">
                  <c:v>1.7971899999999998</c:v>
                </c:pt>
                <c:pt idx="7781">
                  <c:v>1.7974209999999948</c:v>
                </c:pt>
                <c:pt idx="7782">
                  <c:v>1.7976520000000005</c:v>
                </c:pt>
                <c:pt idx="7783">
                  <c:v>1.7978829999999999</c:v>
                </c:pt>
                <c:pt idx="7784">
                  <c:v>1.7981140000000004</c:v>
                </c:pt>
                <c:pt idx="7785">
                  <c:v>1.7983450000000005</c:v>
                </c:pt>
                <c:pt idx="7786">
                  <c:v>1.7985760000000006</c:v>
                </c:pt>
                <c:pt idx="7787">
                  <c:v>1.7988070000000005</c:v>
                </c:pt>
                <c:pt idx="7788">
                  <c:v>1.7990379999999999</c:v>
                </c:pt>
                <c:pt idx="7789">
                  <c:v>1.7992689999999998</c:v>
                </c:pt>
                <c:pt idx="7790">
                  <c:v>1.7994999999999934</c:v>
                </c:pt>
                <c:pt idx="7791">
                  <c:v>1.7997309999999958</c:v>
                </c:pt>
                <c:pt idx="7792">
                  <c:v>1.7999619999999934</c:v>
                </c:pt>
                <c:pt idx="7793">
                  <c:v>1.8001930000000002</c:v>
                </c:pt>
                <c:pt idx="7794">
                  <c:v>1.8004239999999998</c:v>
                </c:pt>
                <c:pt idx="7795">
                  <c:v>1.8006550000000001</c:v>
                </c:pt>
                <c:pt idx="7796">
                  <c:v>1.8008860000000002</c:v>
                </c:pt>
                <c:pt idx="7797">
                  <c:v>1.8011170000000001</c:v>
                </c:pt>
                <c:pt idx="7798">
                  <c:v>1.8013480000000002</c:v>
                </c:pt>
                <c:pt idx="7799">
                  <c:v>1.8015789999999998</c:v>
                </c:pt>
                <c:pt idx="7800">
                  <c:v>1.8018099999999937</c:v>
                </c:pt>
                <c:pt idx="7801">
                  <c:v>1.802041</c:v>
                </c:pt>
                <c:pt idx="7802">
                  <c:v>1.8022720000000001</c:v>
                </c:pt>
                <c:pt idx="7803">
                  <c:v>1.8025030000000002</c:v>
                </c:pt>
                <c:pt idx="7804">
                  <c:v>1.8027339999999998</c:v>
                </c:pt>
                <c:pt idx="7805">
                  <c:v>1.8029650000000002</c:v>
                </c:pt>
                <c:pt idx="7806">
                  <c:v>1.8031959999999998</c:v>
                </c:pt>
                <c:pt idx="7807">
                  <c:v>1.8034269999999937</c:v>
                </c:pt>
                <c:pt idx="7808">
                  <c:v>1.8036580000000002</c:v>
                </c:pt>
                <c:pt idx="7809">
                  <c:v>1.8038889999999999</c:v>
                </c:pt>
                <c:pt idx="7810">
                  <c:v>1.8041200000000002</c:v>
                </c:pt>
                <c:pt idx="7811">
                  <c:v>1.804351</c:v>
                </c:pt>
                <c:pt idx="7812">
                  <c:v>1.8045820000000001</c:v>
                </c:pt>
                <c:pt idx="7813">
                  <c:v>1.804813</c:v>
                </c:pt>
                <c:pt idx="7814">
                  <c:v>1.8050439999999999</c:v>
                </c:pt>
                <c:pt idx="7815">
                  <c:v>1.8052750000000002</c:v>
                </c:pt>
                <c:pt idx="7816">
                  <c:v>1.8055059999999998</c:v>
                </c:pt>
                <c:pt idx="7817">
                  <c:v>1.8057369999999942</c:v>
                </c:pt>
                <c:pt idx="7818">
                  <c:v>1.8059679999999998</c:v>
                </c:pt>
                <c:pt idx="7819">
                  <c:v>1.8061989999999999</c:v>
                </c:pt>
                <c:pt idx="7820">
                  <c:v>1.8064300000000002</c:v>
                </c:pt>
                <c:pt idx="7821">
                  <c:v>1.8066609999999999</c:v>
                </c:pt>
                <c:pt idx="7822">
                  <c:v>1.8068920000000002</c:v>
                </c:pt>
                <c:pt idx="7823">
                  <c:v>1.8071229999999998</c:v>
                </c:pt>
                <c:pt idx="7824">
                  <c:v>1.8073539999999999</c:v>
                </c:pt>
                <c:pt idx="7825">
                  <c:v>1.807585</c:v>
                </c:pt>
                <c:pt idx="7826">
                  <c:v>1.8078159999999999</c:v>
                </c:pt>
                <c:pt idx="7827">
                  <c:v>1.808047000000006</c:v>
                </c:pt>
                <c:pt idx="7828">
                  <c:v>1.8082780000000001</c:v>
                </c:pt>
                <c:pt idx="7829">
                  <c:v>1.8085089999999999</c:v>
                </c:pt>
                <c:pt idx="7830">
                  <c:v>1.80874</c:v>
                </c:pt>
                <c:pt idx="7831">
                  <c:v>1.8089709999999999</c:v>
                </c:pt>
                <c:pt idx="7832">
                  <c:v>1.8092020000000002</c:v>
                </c:pt>
                <c:pt idx="7833">
                  <c:v>1.8094329999999998</c:v>
                </c:pt>
                <c:pt idx="7834">
                  <c:v>1.8096639999999944</c:v>
                </c:pt>
                <c:pt idx="7835">
                  <c:v>1.8098949999999916</c:v>
                </c:pt>
                <c:pt idx="7836">
                  <c:v>1.8101259999999999</c:v>
                </c:pt>
                <c:pt idx="7837">
                  <c:v>1.8103570000000064</c:v>
                </c:pt>
                <c:pt idx="7838">
                  <c:v>1.8105880000000001</c:v>
                </c:pt>
                <c:pt idx="7839">
                  <c:v>1.8108190000000002</c:v>
                </c:pt>
                <c:pt idx="7840">
                  <c:v>1.81105</c:v>
                </c:pt>
                <c:pt idx="7841">
                  <c:v>1.8112809999999999</c:v>
                </c:pt>
                <c:pt idx="7842">
                  <c:v>1.811512</c:v>
                </c:pt>
                <c:pt idx="7843">
                  <c:v>1.8117429999999999</c:v>
                </c:pt>
                <c:pt idx="7844">
                  <c:v>1.8119739999999998</c:v>
                </c:pt>
                <c:pt idx="7845">
                  <c:v>1.8122050000000001</c:v>
                </c:pt>
                <c:pt idx="7846">
                  <c:v>1.8124360000000002</c:v>
                </c:pt>
                <c:pt idx="7847">
                  <c:v>1.812667</c:v>
                </c:pt>
                <c:pt idx="7848">
                  <c:v>1.8128979999999999</c:v>
                </c:pt>
                <c:pt idx="7849">
                  <c:v>1.8131289999999998</c:v>
                </c:pt>
                <c:pt idx="7850">
                  <c:v>1.8133599999999999</c:v>
                </c:pt>
                <c:pt idx="7851">
                  <c:v>1.8135909999999944</c:v>
                </c:pt>
                <c:pt idx="7852">
                  <c:v>1.8138219999999916</c:v>
                </c:pt>
                <c:pt idx="7853">
                  <c:v>1.8140530000000001</c:v>
                </c:pt>
                <c:pt idx="7854">
                  <c:v>1.814284</c:v>
                </c:pt>
                <c:pt idx="7855">
                  <c:v>1.8145150000000001</c:v>
                </c:pt>
                <c:pt idx="7856">
                  <c:v>1.8147460000000002</c:v>
                </c:pt>
                <c:pt idx="7857">
                  <c:v>1.8149770000000001</c:v>
                </c:pt>
                <c:pt idx="7858">
                  <c:v>1.8152080000000002</c:v>
                </c:pt>
                <c:pt idx="7859">
                  <c:v>1.8154389999999998</c:v>
                </c:pt>
                <c:pt idx="7860">
                  <c:v>1.8156699999999937</c:v>
                </c:pt>
                <c:pt idx="7861">
                  <c:v>1.8159009999999998</c:v>
                </c:pt>
                <c:pt idx="7862">
                  <c:v>1.8161320000000001</c:v>
                </c:pt>
                <c:pt idx="7863">
                  <c:v>1.8163630000000002</c:v>
                </c:pt>
                <c:pt idx="7864">
                  <c:v>1.8165939999999998</c:v>
                </c:pt>
                <c:pt idx="7865">
                  <c:v>1.8168249999999937</c:v>
                </c:pt>
                <c:pt idx="7866">
                  <c:v>1.817056</c:v>
                </c:pt>
                <c:pt idx="7867">
                  <c:v>1.8172870000000001</c:v>
                </c:pt>
                <c:pt idx="7868">
                  <c:v>1.8175180000000002</c:v>
                </c:pt>
                <c:pt idx="7869">
                  <c:v>1.8177489999999998</c:v>
                </c:pt>
                <c:pt idx="7870">
                  <c:v>1.8179800000000002</c:v>
                </c:pt>
                <c:pt idx="7871">
                  <c:v>1.818211</c:v>
                </c:pt>
                <c:pt idx="7872">
                  <c:v>1.8184420000000001</c:v>
                </c:pt>
                <c:pt idx="7873">
                  <c:v>1.8186730000000002</c:v>
                </c:pt>
                <c:pt idx="7874">
                  <c:v>1.8189039999999999</c:v>
                </c:pt>
                <c:pt idx="7875">
                  <c:v>1.8191350000000002</c:v>
                </c:pt>
                <c:pt idx="7876">
                  <c:v>1.8193659999999998</c:v>
                </c:pt>
                <c:pt idx="7877">
                  <c:v>1.8195969999999937</c:v>
                </c:pt>
                <c:pt idx="7878">
                  <c:v>1.8198279999999998</c:v>
                </c:pt>
                <c:pt idx="7879">
                  <c:v>1.8200590000000001</c:v>
                </c:pt>
                <c:pt idx="7880">
                  <c:v>1.8202900000000002</c:v>
                </c:pt>
                <c:pt idx="7881">
                  <c:v>1.8205209999999998</c:v>
                </c:pt>
                <c:pt idx="7882">
                  <c:v>1.8207520000000001</c:v>
                </c:pt>
                <c:pt idx="7883">
                  <c:v>1.820983</c:v>
                </c:pt>
                <c:pt idx="7884">
                  <c:v>1.8212139999999999</c:v>
                </c:pt>
                <c:pt idx="7885">
                  <c:v>1.8214450000000002</c:v>
                </c:pt>
                <c:pt idx="7886">
                  <c:v>1.8216759999999999</c:v>
                </c:pt>
                <c:pt idx="7887">
                  <c:v>1.8219070000000002</c:v>
                </c:pt>
                <c:pt idx="7888">
                  <c:v>1.822138</c:v>
                </c:pt>
                <c:pt idx="7889">
                  <c:v>1.8223689999999999</c:v>
                </c:pt>
                <c:pt idx="7890">
                  <c:v>1.8226</c:v>
                </c:pt>
                <c:pt idx="7891">
                  <c:v>1.8228309999999999</c:v>
                </c:pt>
                <c:pt idx="7892">
                  <c:v>1.8230620000000002</c:v>
                </c:pt>
                <c:pt idx="7893">
                  <c:v>1.8232929999999998</c:v>
                </c:pt>
                <c:pt idx="7894">
                  <c:v>1.8235239999999935</c:v>
                </c:pt>
                <c:pt idx="7895">
                  <c:v>1.823755</c:v>
                </c:pt>
                <c:pt idx="7896">
                  <c:v>1.8239859999999999</c:v>
                </c:pt>
                <c:pt idx="7897">
                  <c:v>1.8242170000000066</c:v>
                </c:pt>
                <c:pt idx="7898">
                  <c:v>1.8244480000000001</c:v>
                </c:pt>
                <c:pt idx="7899">
                  <c:v>1.8246790000000002</c:v>
                </c:pt>
                <c:pt idx="7900">
                  <c:v>1.82491</c:v>
                </c:pt>
                <c:pt idx="7901">
                  <c:v>1.8251409999999999</c:v>
                </c:pt>
                <c:pt idx="7902">
                  <c:v>1.825372</c:v>
                </c:pt>
                <c:pt idx="7903">
                  <c:v>1.8256029999999999</c:v>
                </c:pt>
                <c:pt idx="7904">
                  <c:v>1.8258339999999944</c:v>
                </c:pt>
                <c:pt idx="7905">
                  <c:v>1.826065</c:v>
                </c:pt>
                <c:pt idx="7906">
                  <c:v>1.8262959999999999</c:v>
                </c:pt>
                <c:pt idx="7907">
                  <c:v>1.826527</c:v>
                </c:pt>
                <c:pt idx="7908">
                  <c:v>1.8267580000000001</c:v>
                </c:pt>
                <c:pt idx="7909">
                  <c:v>1.8269890000000002</c:v>
                </c:pt>
                <c:pt idx="7910">
                  <c:v>1.8272199999999998</c:v>
                </c:pt>
                <c:pt idx="7911">
                  <c:v>1.8274510000000002</c:v>
                </c:pt>
                <c:pt idx="7912">
                  <c:v>1.827682</c:v>
                </c:pt>
                <c:pt idx="7913">
                  <c:v>1.8279129999999999</c:v>
                </c:pt>
                <c:pt idx="7914">
                  <c:v>1.828144</c:v>
                </c:pt>
                <c:pt idx="7915">
                  <c:v>1.8283750000000001</c:v>
                </c:pt>
                <c:pt idx="7916">
                  <c:v>1.8286060000000002</c:v>
                </c:pt>
                <c:pt idx="7917">
                  <c:v>1.828837</c:v>
                </c:pt>
                <c:pt idx="7918">
                  <c:v>1.8290679999999999</c:v>
                </c:pt>
                <c:pt idx="7919">
                  <c:v>1.8292989999999998</c:v>
                </c:pt>
                <c:pt idx="7920">
                  <c:v>1.829529999999993</c:v>
                </c:pt>
                <c:pt idx="7921">
                  <c:v>1.8297609999999978</c:v>
                </c:pt>
                <c:pt idx="7922">
                  <c:v>1.829991999999993</c:v>
                </c:pt>
                <c:pt idx="7923">
                  <c:v>1.8302230000000002</c:v>
                </c:pt>
                <c:pt idx="7924">
                  <c:v>1.830454</c:v>
                </c:pt>
                <c:pt idx="7925">
                  <c:v>1.8306850000000001</c:v>
                </c:pt>
                <c:pt idx="7926">
                  <c:v>1.830916</c:v>
                </c:pt>
                <c:pt idx="7927">
                  <c:v>1.8311470000000001</c:v>
                </c:pt>
                <c:pt idx="7928">
                  <c:v>1.8313780000000002</c:v>
                </c:pt>
                <c:pt idx="7929">
                  <c:v>1.8316089999999998</c:v>
                </c:pt>
                <c:pt idx="7930">
                  <c:v>1.8318399999999937</c:v>
                </c:pt>
                <c:pt idx="7931">
                  <c:v>1.832071</c:v>
                </c:pt>
                <c:pt idx="7932">
                  <c:v>1.8323020000000001</c:v>
                </c:pt>
                <c:pt idx="7933">
                  <c:v>1.8325330000000002</c:v>
                </c:pt>
                <c:pt idx="7934">
                  <c:v>1.8327639999999998</c:v>
                </c:pt>
                <c:pt idx="7935">
                  <c:v>1.8329950000000002</c:v>
                </c:pt>
                <c:pt idx="7936">
                  <c:v>1.8332259999999998</c:v>
                </c:pt>
                <c:pt idx="7937">
                  <c:v>1.8334570000000001</c:v>
                </c:pt>
                <c:pt idx="7938">
                  <c:v>1.8336880000000002</c:v>
                </c:pt>
                <c:pt idx="7939">
                  <c:v>1.8339189999999999</c:v>
                </c:pt>
                <c:pt idx="7940">
                  <c:v>1.8341500000000059</c:v>
                </c:pt>
                <c:pt idx="7941">
                  <c:v>1.834381</c:v>
                </c:pt>
                <c:pt idx="7942">
                  <c:v>1.8346120000000001</c:v>
                </c:pt>
                <c:pt idx="7943">
                  <c:v>1.834843</c:v>
                </c:pt>
                <c:pt idx="7944">
                  <c:v>1.8350739999999999</c:v>
                </c:pt>
                <c:pt idx="7945">
                  <c:v>1.8353050000000002</c:v>
                </c:pt>
                <c:pt idx="7946">
                  <c:v>1.8355359999999998</c:v>
                </c:pt>
                <c:pt idx="7947">
                  <c:v>1.8357669999999944</c:v>
                </c:pt>
                <c:pt idx="7948">
                  <c:v>1.8359979999999998</c:v>
                </c:pt>
                <c:pt idx="7949">
                  <c:v>1.8362289999999999</c:v>
                </c:pt>
                <c:pt idx="7950">
                  <c:v>1.8364600000000002</c:v>
                </c:pt>
                <c:pt idx="7951">
                  <c:v>1.8366909999999999</c:v>
                </c:pt>
                <c:pt idx="7952">
                  <c:v>1.8369220000000002</c:v>
                </c:pt>
                <c:pt idx="7953">
                  <c:v>1.837153</c:v>
                </c:pt>
                <c:pt idx="7954">
                  <c:v>1.8373839999999999</c:v>
                </c:pt>
                <c:pt idx="7955">
                  <c:v>1.837615</c:v>
                </c:pt>
                <c:pt idx="7956">
                  <c:v>1.8378459999999999</c:v>
                </c:pt>
                <c:pt idx="7957">
                  <c:v>1.838077000000006</c:v>
                </c:pt>
                <c:pt idx="7958">
                  <c:v>1.8383080000000001</c:v>
                </c:pt>
                <c:pt idx="7959">
                  <c:v>1.8385389999999999</c:v>
                </c:pt>
                <c:pt idx="7960">
                  <c:v>1.83877</c:v>
                </c:pt>
                <c:pt idx="7961">
                  <c:v>1.8390009999999999</c:v>
                </c:pt>
                <c:pt idx="7962">
                  <c:v>1.8392320000000002</c:v>
                </c:pt>
                <c:pt idx="7963">
                  <c:v>1.8394629999999998</c:v>
                </c:pt>
                <c:pt idx="7964">
                  <c:v>1.8396939999999944</c:v>
                </c:pt>
                <c:pt idx="7965">
                  <c:v>1.8399249999999916</c:v>
                </c:pt>
                <c:pt idx="7966">
                  <c:v>1.8401560000000001</c:v>
                </c:pt>
                <c:pt idx="7967">
                  <c:v>1.8403870000000064</c:v>
                </c:pt>
                <c:pt idx="7968">
                  <c:v>1.8406180000000001</c:v>
                </c:pt>
                <c:pt idx="7969">
                  <c:v>1.8408490000000002</c:v>
                </c:pt>
                <c:pt idx="7970">
                  <c:v>1.84108</c:v>
                </c:pt>
                <c:pt idx="7971">
                  <c:v>1.8413109999999999</c:v>
                </c:pt>
                <c:pt idx="7972">
                  <c:v>1.841542</c:v>
                </c:pt>
                <c:pt idx="7973">
                  <c:v>1.8417729999999999</c:v>
                </c:pt>
                <c:pt idx="7974">
                  <c:v>1.8420040000000002</c:v>
                </c:pt>
                <c:pt idx="7975">
                  <c:v>1.8422350000000001</c:v>
                </c:pt>
                <c:pt idx="7976">
                  <c:v>1.8424660000000002</c:v>
                </c:pt>
                <c:pt idx="7977">
                  <c:v>1.842697</c:v>
                </c:pt>
                <c:pt idx="7978">
                  <c:v>1.8429279999999999</c:v>
                </c:pt>
                <c:pt idx="7979">
                  <c:v>1.843159</c:v>
                </c:pt>
                <c:pt idx="7980">
                  <c:v>1.8433899999999999</c:v>
                </c:pt>
                <c:pt idx="7981">
                  <c:v>1.8436209999999944</c:v>
                </c:pt>
                <c:pt idx="7982">
                  <c:v>1.843852</c:v>
                </c:pt>
                <c:pt idx="7983">
                  <c:v>1.8440830000000001</c:v>
                </c:pt>
                <c:pt idx="7984">
                  <c:v>1.844314</c:v>
                </c:pt>
                <c:pt idx="7985">
                  <c:v>1.8445450000000001</c:v>
                </c:pt>
                <c:pt idx="7986">
                  <c:v>1.8447760000000002</c:v>
                </c:pt>
                <c:pt idx="7987">
                  <c:v>1.8450070000000001</c:v>
                </c:pt>
                <c:pt idx="7988">
                  <c:v>1.8452380000000002</c:v>
                </c:pt>
                <c:pt idx="7989">
                  <c:v>1.8454689999999998</c:v>
                </c:pt>
                <c:pt idx="7990">
                  <c:v>1.8456999999999937</c:v>
                </c:pt>
                <c:pt idx="7991">
                  <c:v>1.8459309999999998</c:v>
                </c:pt>
                <c:pt idx="7992">
                  <c:v>1.8461620000000001</c:v>
                </c:pt>
                <c:pt idx="7993">
                  <c:v>1.8463930000000002</c:v>
                </c:pt>
                <c:pt idx="7994">
                  <c:v>1.8466239999999998</c:v>
                </c:pt>
                <c:pt idx="7995">
                  <c:v>1.8468550000000001</c:v>
                </c:pt>
                <c:pt idx="7996">
                  <c:v>1.847086</c:v>
                </c:pt>
                <c:pt idx="7997">
                  <c:v>1.8473170000000001</c:v>
                </c:pt>
                <c:pt idx="7998">
                  <c:v>1.8475480000000002</c:v>
                </c:pt>
                <c:pt idx="7999">
                  <c:v>1.8477789999999998</c:v>
                </c:pt>
                <c:pt idx="8000">
                  <c:v>1.8480100000000041</c:v>
                </c:pt>
                <c:pt idx="8001">
                  <c:v>1.848241</c:v>
                </c:pt>
                <c:pt idx="8002">
                  <c:v>1.8484720000000001</c:v>
                </c:pt>
                <c:pt idx="8003">
                  <c:v>1.8487030000000002</c:v>
                </c:pt>
                <c:pt idx="8004">
                  <c:v>1.8489339999999999</c:v>
                </c:pt>
                <c:pt idx="8005">
                  <c:v>1.8491650000000002</c:v>
                </c:pt>
                <c:pt idx="8006">
                  <c:v>1.8493959999999998</c:v>
                </c:pt>
                <c:pt idx="8007">
                  <c:v>1.8496269999999937</c:v>
                </c:pt>
                <c:pt idx="8008">
                  <c:v>1.849858</c:v>
                </c:pt>
                <c:pt idx="8009">
                  <c:v>1.8500890000000001</c:v>
                </c:pt>
                <c:pt idx="8010">
                  <c:v>1.8503200000000002</c:v>
                </c:pt>
                <c:pt idx="8011">
                  <c:v>1.8505510000000001</c:v>
                </c:pt>
                <c:pt idx="8012">
                  <c:v>1.8507820000000001</c:v>
                </c:pt>
                <c:pt idx="8013">
                  <c:v>1.851013</c:v>
                </c:pt>
                <c:pt idx="8014">
                  <c:v>1.8512439999999999</c:v>
                </c:pt>
                <c:pt idx="8015">
                  <c:v>1.8514750000000002</c:v>
                </c:pt>
                <c:pt idx="8016">
                  <c:v>1.8517059999999999</c:v>
                </c:pt>
                <c:pt idx="8017">
                  <c:v>1.8519370000000002</c:v>
                </c:pt>
                <c:pt idx="8018">
                  <c:v>1.852168</c:v>
                </c:pt>
                <c:pt idx="8019">
                  <c:v>1.8523989999999999</c:v>
                </c:pt>
                <c:pt idx="8020">
                  <c:v>1.85263</c:v>
                </c:pt>
                <c:pt idx="8021">
                  <c:v>1.8528609999999999</c:v>
                </c:pt>
                <c:pt idx="8022">
                  <c:v>1.8530920000000002</c:v>
                </c:pt>
                <c:pt idx="8023">
                  <c:v>1.8533229999999998</c:v>
                </c:pt>
                <c:pt idx="8024">
                  <c:v>1.8535539999999999</c:v>
                </c:pt>
                <c:pt idx="8025">
                  <c:v>1.853785</c:v>
                </c:pt>
                <c:pt idx="8026">
                  <c:v>1.8540160000000001</c:v>
                </c:pt>
                <c:pt idx="8027">
                  <c:v>1.8542470000000066</c:v>
                </c:pt>
                <c:pt idx="8028">
                  <c:v>1.8544780000000001</c:v>
                </c:pt>
                <c:pt idx="8029">
                  <c:v>1.8547090000000002</c:v>
                </c:pt>
                <c:pt idx="8030">
                  <c:v>1.85494</c:v>
                </c:pt>
                <c:pt idx="8031">
                  <c:v>1.8551709999999999</c:v>
                </c:pt>
                <c:pt idx="8032">
                  <c:v>1.855402</c:v>
                </c:pt>
                <c:pt idx="8033">
                  <c:v>1.8556329999999999</c:v>
                </c:pt>
                <c:pt idx="8034">
                  <c:v>1.8558639999999944</c:v>
                </c:pt>
                <c:pt idx="8035">
                  <c:v>1.8560950000000001</c:v>
                </c:pt>
                <c:pt idx="8036">
                  <c:v>1.8563259999999999</c:v>
                </c:pt>
                <c:pt idx="8037">
                  <c:v>1.8565570000000065</c:v>
                </c:pt>
                <c:pt idx="8038">
                  <c:v>1.8567880000000001</c:v>
                </c:pt>
                <c:pt idx="8039">
                  <c:v>1.8570190000000002</c:v>
                </c:pt>
                <c:pt idx="8040">
                  <c:v>1.8572500000000001</c:v>
                </c:pt>
                <c:pt idx="8041">
                  <c:v>1.8574810000000002</c:v>
                </c:pt>
                <c:pt idx="8042">
                  <c:v>1.857712</c:v>
                </c:pt>
                <c:pt idx="8043">
                  <c:v>1.8579429999999999</c:v>
                </c:pt>
                <c:pt idx="8044">
                  <c:v>1.858174</c:v>
                </c:pt>
                <c:pt idx="8045">
                  <c:v>1.8584050000000001</c:v>
                </c:pt>
                <c:pt idx="8046">
                  <c:v>1.8586360000000002</c:v>
                </c:pt>
                <c:pt idx="8047">
                  <c:v>1.858867</c:v>
                </c:pt>
                <c:pt idx="8048">
                  <c:v>1.8590979999999999</c:v>
                </c:pt>
                <c:pt idx="8049">
                  <c:v>1.8593289999999998</c:v>
                </c:pt>
                <c:pt idx="8050">
                  <c:v>1.8595599999999999</c:v>
                </c:pt>
                <c:pt idx="8051">
                  <c:v>1.8597909999999978</c:v>
                </c:pt>
                <c:pt idx="8052">
                  <c:v>1.8600220000000001</c:v>
                </c:pt>
                <c:pt idx="8053">
                  <c:v>1.8602530000000059</c:v>
                </c:pt>
                <c:pt idx="8054">
                  <c:v>1.860484</c:v>
                </c:pt>
                <c:pt idx="8055">
                  <c:v>1.8607150000000001</c:v>
                </c:pt>
                <c:pt idx="8056">
                  <c:v>1.860946</c:v>
                </c:pt>
                <c:pt idx="8057">
                  <c:v>1.8611770000000001</c:v>
                </c:pt>
                <c:pt idx="8058">
                  <c:v>1.8614080000000002</c:v>
                </c:pt>
                <c:pt idx="8059">
                  <c:v>1.8616389999999998</c:v>
                </c:pt>
                <c:pt idx="8060">
                  <c:v>1.8618699999999937</c:v>
                </c:pt>
                <c:pt idx="8061">
                  <c:v>1.862101</c:v>
                </c:pt>
                <c:pt idx="8062">
                  <c:v>1.8623320000000001</c:v>
                </c:pt>
                <c:pt idx="8063">
                  <c:v>1.8625630000000002</c:v>
                </c:pt>
                <c:pt idx="8064">
                  <c:v>1.8627939999999998</c:v>
                </c:pt>
                <c:pt idx="8065">
                  <c:v>1.8630250000000002</c:v>
                </c:pt>
                <c:pt idx="8066">
                  <c:v>1.863256</c:v>
                </c:pt>
                <c:pt idx="8067">
                  <c:v>1.8634870000000001</c:v>
                </c:pt>
                <c:pt idx="8068">
                  <c:v>1.8637180000000002</c:v>
                </c:pt>
                <c:pt idx="8069">
                  <c:v>1.8639489999999999</c:v>
                </c:pt>
                <c:pt idx="8070">
                  <c:v>1.8641800000000059</c:v>
                </c:pt>
                <c:pt idx="8071">
                  <c:v>1.864411</c:v>
                </c:pt>
                <c:pt idx="8072">
                  <c:v>1.8646420000000001</c:v>
                </c:pt>
                <c:pt idx="8073">
                  <c:v>1.864873</c:v>
                </c:pt>
                <c:pt idx="8074">
                  <c:v>1.8651039999999999</c:v>
                </c:pt>
                <c:pt idx="8075">
                  <c:v>1.8653350000000002</c:v>
                </c:pt>
                <c:pt idx="8076">
                  <c:v>1.8655659999999998</c:v>
                </c:pt>
                <c:pt idx="8077">
                  <c:v>1.8657969999999944</c:v>
                </c:pt>
                <c:pt idx="8078">
                  <c:v>1.866028</c:v>
                </c:pt>
                <c:pt idx="8079">
                  <c:v>1.8662590000000001</c:v>
                </c:pt>
                <c:pt idx="8080">
                  <c:v>1.8664900000000002</c:v>
                </c:pt>
                <c:pt idx="8081">
                  <c:v>1.8667209999999999</c:v>
                </c:pt>
                <c:pt idx="8082">
                  <c:v>1.8669520000000059</c:v>
                </c:pt>
                <c:pt idx="8083">
                  <c:v>1.867183</c:v>
                </c:pt>
                <c:pt idx="8084">
                  <c:v>1.8674139999999999</c:v>
                </c:pt>
                <c:pt idx="8085">
                  <c:v>1.867645</c:v>
                </c:pt>
                <c:pt idx="8086">
                  <c:v>1.8678759999999999</c:v>
                </c:pt>
                <c:pt idx="8087">
                  <c:v>1.868107000000006</c:v>
                </c:pt>
                <c:pt idx="8088">
                  <c:v>1.8683380000000001</c:v>
                </c:pt>
                <c:pt idx="8089">
                  <c:v>1.8685689999999999</c:v>
                </c:pt>
                <c:pt idx="8090">
                  <c:v>1.8688</c:v>
                </c:pt>
                <c:pt idx="8091">
                  <c:v>1.8690309999999999</c:v>
                </c:pt>
                <c:pt idx="8092">
                  <c:v>1.8692620000000002</c:v>
                </c:pt>
                <c:pt idx="8093">
                  <c:v>1.8694929999999998</c:v>
                </c:pt>
                <c:pt idx="8094">
                  <c:v>1.8697239999999944</c:v>
                </c:pt>
                <c:pt idx="8095">
                  <c:v>1.869955</c:v>
                </c:pt>
                <c:pt idx="8096">
                  <c:v>1.8701860000000001</c:v>
                </c:pt>
                <c:pt idx="8097">
                  <c:v>1.8704170000000064</c:v>
                </c:pt>
                <c:pt idx="8098">
                  <c:v>1.8706480000000001</c:v>
                </c:pt>
                <c:pt idx="8099">
                  <c:v>1.8708790000000002</c:v>
                </c:pt>
                <c:pt idx="8100">
                  <c:v>1.8711100000000001</c:v>
                </c:pt>
                <c:pt idx="8101">
                  <c:v>1.8713409999999999</c:v>
                </c:pt>
                <c:pt idx="8102">
                  <c:v>1.871572</c:v>
                </c:pt>
                <c:pt idx="8103">
                  <c:v>1.8718029999999999</c:v>
                </c:pt>
                <c:pt idx="8104">
                  <c:v>1.8720340000000002</c:v>
                </c:pt>
                <c:pt idx="8105">
                  <c:v>1.8722650000000001</c:v>
                </c:pt>
                <c:pt idx="8106">
                  <c:v>1.8724960000000002</c:v>
                </c:pt>
                <c:pt idx="8107">
                  <c:v>1.872727</c:v>
                </c:pt>
                <c:pt idx="8108">
                  <c:v>1.8729580000000001</c:v>
                </c:pt>
                <c:pt idx="8109">
                  <c:v>1.873189</c:v>
                </c:pt>
                <c:pt idx="8110">
                  <c:v>1.8734199999999999</c:v>
                </c:pt>
                <c:pt idx="8111">
                  <c:v>1.8736510000000002</c:v>
                </c:pt>
                <c:pt idx="8112">
                  <c:v>1.873882</c:v>
                </c:pt>
                <c:pt idx="8113">
                  <c:v>1.8741130000000001</c:v>
                </c:pt>
                <c:pt idx="8114">
                  <c:v>1.874344</c:v>
                </c:pt>
                <c:pt idx="8115">
                  <c:v>1.8745750000000001</c:v>
                </c:pt>
                <c:pt idx="8116">
                  <c:v>1.8748060000000002</c:v>
                </c:pt>
                <c:pt idx="8117">
                  <c:v>1.8750370000000001</c:v>
                </c:pt>
                <c:pt idx="8118">
                  <c:v>1.8752680000000002</c:v>
                </c:pt>
                <c:pt idx="8119">
                  <c:v>1.8754989999999998</c:v>
                </c:pt>
                <c:pt idx="8120">
                  <c:v>1.8757299999999937</c:v>
                </c:pt>
                <c:pt idx="8121">
                  <c:v>1.8759609999999998</c:v>
                </c:pt>
                <c:pt idx="8122">
                  <c:v>1.8761920000000001</c:v>
                </c:pt>
                <c:pt idx="8123">
                  <c:v>1.8764230000000002</c:v>
                </c:pt>
                <c:pt idx="8124">
                  <c:v>1.876654</c:v>
                </c:pt>
                <c:pt idx="8125">
                  <c:v>1.8768850000000001</c:v>
                </c:pt>
                <c:pt idx="8126">
                  <c:v>1.877116</c:v>
                </c:pt>
                <c:pt idx="8127">
                  <c:v>1.8773470000000001</c:v>
                </c:pt>
                <c:pt idx="8128">
                  <c:v>1.8775780000000002</c:v>
                </c:pt>
                <c:pt idx="8129">
                  <c:v>1.8778089999999998</c:v>
                </c:pt>
                <c:pt idx="8130">
                  <c:v>1.8780400000000059</c:v>
                </c:pt>
                <c:pt idx="8131">
                  <c:v>1.878271</c:v>
                </c:pt>
                <c:pt idx="8132">
                  <c:v>1.8785020000000001</c:v>
                </c:pt>
                <c:pt idx="8133">
                  <c:v>1.8787330000000002</c:v>
                </c:pt>
                <c:pt idx="8134">
                  <c:v>1.8789639999999999</c:v>
                </c:pt>
                <c:pt idx="8135">
                  <c:v>1.8791950000000002</c:v>
                </c:pt>
                <c:pt idx="8136">
                  <c:v>1.8794259999999998</c:v>
                </c:pt>
                <c:pt idx="8137">
                  <c:v>1.8796570000000001</c:v>
                </c:pt>
                <c:pt idx="8138">
                  <c:v>1.879888</c:v>
                </c:pt>
                <c:pt idx="8139">
                  <c:v>1.8801190000000001</c:v>
                </c:pt>
                <c:pt idx="8140">
                  <c:v>1.880350000000006</c:v>
                </c:pt>
                <c:pt idx="8141">
                  <c:v>1.8805810000000001</c:v>
                </c:pt>
                <c:pt idx="8142">
                  <c:v>1.8808120000000021</c:v>
                </c:pt>
                <c:pt idx="8143">
                  <c:v>1.881043</c:v>
                </c:pt>
                <c:pt idx="8144">
                  <c:v>1.8812739999999999</c:v>
                </c:pt>
                <c:pt idx="8145">
                  <c:v>1.8815050000000002</c:v>
                </c:pt>
                <c:pt idx="8146">
                  <c:v>1.8817359999999999</c:v>
                </c:pt>
                <c:pt idx="8147">
                  <c:v>1.8819670000000002</c:v>
                </c:pt>
                <c:pt idx="8148">
                  <c:v>1.882198</c:v>
                </c:pt>
                <c:pt idx="8149">
                  <c:v>1.8824289999999999</c:v>
                </c:pt>
                <c:pt idx="8150">
                  <c:v>1.88266</c:v>
                </c:pt>
                <c:pt idx="8151">
                  <c:v>1.8828909999999999</c:v>
                </c:pt>
                <c:pt idx="8152">
                  <c:v>1.8831220000000002</c:v>
                </c:pt>
                <c:pt idx="8153">
                  <c:v>1.8833530000000001</c:v>
                </c:pt>
                <c:pt idx="8154">
                  <c:v>1.8835839999999999</c:v>
                </c:pt>
                <c:pt idx="8155">
                  <c:v>1.883815</c:v>
                </c:pt>
                <c:pt idx="8156">
                  <c:v>1.8840460000000001</c:v>
                </c:pt>
                <c:pt idx="8157">
                  <c:v>1.8842770000000066</c:v>
                </c:pt>
                <c:pt idx="8158">
                  <c:v>1.8845080000000001</c:v>
                </c:pt>
                <c:pt idx="8159">
                  <c:v>1.8847390000000002</c:v>
                </c:pt>
                <c:pt idx="8160">
                  <c:v>1.88497</c:v>
                </c:pt>
                <c:pt idx="8161">
                  <c:v>1.8852009999999999</c:v>
                </c:pt>
                <c:pt idx="8162">
                  <c:v>1.885432</c:v>
                </c:pt>
                <c:pt idx="8163">
                  <c:v>1.8856629999999999</c:v>
                </c:pt>
                <c:pt idx="8164">
                  <c:v>1.8858939999999944</c:v>
                </c:pt>
                <c:pt idx="8165">
                  <c:v>1.8861250000000001</c:v>
                </c:pt>
                <c:pt idx="8166">
                  <c:v>1.8863560000000001</c:v>
                </c:pt>
                <c:pt idx="8167">
                  <c:v>1.8865870000000065</c:v>
                </c:pt>
                <c:pt idx="8168">
                  <c:v>1.8868180000000001</c:v>
                </c:pt>
                <c:pt idx="8169">
                  <c:v>1.8870490000000002</c:v>
                </c:pt>
                <c:pt idx="8170">
                  <c:v>1.8872800000000001</c:v>
                </c:pt>
                <c:pt idx="8171">
                  <c:v>1.8875110000000002</c:v>
                </c:pt>
                <c:pt idx="8172">
                  <c:v>1.887742</c:v>
                </c:pt>
                <c:pt idx="8173">
                  <c:v>1.8879729999999999</c:v>
                </c:pt>
                <c:pt idx="8174">
                  <c:v>1.888204</c:v>
                </c:pt>
                <c:pt idx="8175">
                  <c:v>1.8884350000000001</c:v>
                </c:pt>
                <c:pt idx="8176">
                  <c:v>1.8886660000000002</c:v>
                </c:pt>
                <c:pt idx="8177">
                  <c:v>1.888897</c:v>
                </c:pt>
                <c:pt idx="8178">
                  <c:v>1.8891279999999999</c:v>
                </c:pt>
                <c:pt idx="8179">
                  <c:v>1.889359</c:v>
                </c:pt>
                <c:pt idx="8180">
                  <c:v>1.8895899999999999</c:v>
                </c:pt>
                <c:pt idx="8181">
                  <c:v>1.8898209999999998</c:v>
                </c:pt>
                <c:pt idx="8182">
                  <c:v>1.8900520000000083</c:v>
                </c:pt>
                <c:pt idx="8183">
                  <c:v>1.8902830000000059</c:v>
                </c:pt>
                <c:pt idx="8184">
                  <c:v>1.890514</c:v>
                </c:pt>
                <c:pt idx="8185">
                  <c:v>1.8907450000000001</c:v>
                </c:pt>
                <c:pt idx="8186">
                  <c:v>1.890976</c:v>
                </c:pt>
                <c:pt idx="8187">
                  <c:v>1.8912070000000001</c:v>
                </c:pt>
                <c:pt idx="8188">
                  <c:v>1.8914380000000002</c:v>
                </c:pt>
                <c:pt idx="8189">
                  <c:v>1.8916689999999998</c:v>
                </c:pt>
                <c:pt idx="8190">
                  <c:v>1.8918999999999937</c:v>
                </c:pt>
                <c:pt idx="8191">
                  <c:v>1.892131</c:v>
                </c:pt>
                <c:pt idx="8192">
                  <c:v>1.8923620000000001</c:v>
                </c:pt>
                <c:pt idx="8193">
                  <c:v>1.8925930000000002</c:v>
                </c:pt>
                <c:pt idx="8194">
                  <c:v>1.8928239999999998</c:v>
                </c:pt>
                <c:pt idx="8195">
                  <c:v>1.8930550000000059</c:v>
                </c:pt>
                <c:pt idx="8196">
                  <c:v>1.893286</c:v>
                </c:pt>
                <c:pt idx="8197">
                  <c:v>1.8935170000000001</c:v>
                </c:pt>
                <c:pt idx="8198">
                  <c:v>1.8937480000000002</c:v>
                </c:pt>
                <c:pt idx="8199">
                  <c:v>1.8939789999999999</c:v>
                </c:pt>
                <c:pt idx="8200">
                  <c:v>1.8942100000000059</c:v>
                </c:pt>
                <c:pt idx="8201">
                  <c:v>1.894441</c:v>
                </c:pt>
                <c:pt idx="8202">
                  <c:v>1.8946720000000001</c:v>
                </c:pt>
                <c:pt idx="8203">
                  <c:v>1.894903</c:v>
                </c:pt>
                <c:pt idx="8204">
                  <c:v>1.8951339999999999</c:v>
                </c:pt>
                <c:pt idx="8205">
                  <c:v>1.8953650000000002</c:v>
                </c:pt>
                <c:pt idx="8206">
                  <c:v>1.8955959999999998</c:v>
                </c:pt>
                <c:pt idx="8207">
                  <c:v>1.8958270000000002</c:v>
                </c:pt>
                <c:pt idx="8208">
                  <c:v>1.8960580000000071</c:v>
                </c:pt>
                <c:pt idx="8209">
                  <c:v>1.8962890000000001</c:v>
                </c:pt>
                <c:pt idx="8210">
                  <c:v>1.8965200000000002</c:v>
                </c:pt>
                <c:pt idx="8211">
                  <c:v>1.8967510000000001</c:v>
                </c:pt>
                <c:pt idx="8212">
                  <c:v>1.8969820000000059</c:v>
                </c:pt>
                <c:pt idx="8213">
                  <c:v>1.897213</c:v>
                </c:pt>
                <c:pt idx="8214">
                  <c:v>1.8974439999999999</c:v>
                </c:pt>
                <c:pt idx="8215">
                  <c:v>1.897675</c:v>
                </c:pt>
                <c:pt idx="8216">
                  <c:v>1.8979059999999999</c:v>
                </c:pt>
                <c:pt idx="8217">
                  <c:v>1.898137000000006</c:v>
                </c:pt>
                <c:pt idx="8218">
                  <c:v>1.8983680000000001</c:v>
                </c:pt>
                <c:pt idx="8219">
                  <c:v>1.8985989999999999</c:v>
                </c:pt>
                <c:pt idx="8220">
                  <c:v>1.89883</c:v>
                </c:pt>
                <c:pt idx="8221">
                  <c:v>1.8990609999999999</c:v>
                </c:pt>
                <c:pt idx="8222">
                  <c:v>1.8992920000000002</c:v>
                </c:pt>
                <c:pt idx="8223">
                  <c:v>1.8995229999999999</c:v>
                </c:pt>
                <c:pt idx="8224">
                  <c:v>1.8997540000000002</c:v>
                </c:pt>
                <c:pt idx="8225">
                  <c:v>1.899985</c:v>
                </c:pt>
                <c:pt idx="8226">
                  <c:v>1.9002160000000001</c:v>
                </c:pt>
                <c:pt idx="8227">
                  <c:v>1.9004470000000058</c:v>
                </c:pt>
                <c:pt idx="8228">
                  <c:v>1.9006780000000001</c:v>
                </c:pt>
                <c:pt idx="8229">
                  <c:v>1.9009089999999997</c:v>
                </c:pt>
                <c:pt idx="8230">
                  <c:v>1.9011399999999996</c:v>
                </c:pt>
                <c:pt idx="8231">
                  <c:v>1.9013709999999995</c:v>
                </c:pt>
                <c:pt idx="8232">
                  <c:v>1.9016019999999996</c:v>
                </c:pt>
                <c:pt idx="8233">
                  <c:v>1.9018329999999994</c:v>
                </c:pt>
                <c:pt idx="8234">
                  <c:v>1.902064</c:v>
                </c:pt>
                <c:pt idx="8235">
                  <c:v>1.9022949999999996</c:v>
                </c:pt>
                <c:pt idx="8236">
                  <c:v>1.9025259999999997</c:v>
                </c:pt>
                <c:pt idx="8237">
                  <c:v>1.9027570000000067</c:v>
                </c:pt>
                <c:pt idx="8238">
                  <c:v>1.9029880000000001</c:v>
                </c:pt>
                <c:pt idx="8239">
                  <c:v>1.903219</c:v>
                </c:pt>
                <c:pt idx="8240">
                  <c:v>1.9034499999999996</c:v>
                </c:pt>
                <c:pt idx="8241">
                  <c:v>1.9036809999999997</c:v>
                </c:pt>
                <c:pt idx="8242">
                  <c:v>1.9039119999999996</c:v>
                </c:pt>
                <c:pt idx="8243">
                  <c:v>1.9041430000000001</c:v>
                </c:pt>
                <c:pt idx="8244">
                  <c:v>1.904374</c:v>
                </c:pt>
                <c:pt idx="8245">
                  <c:v>1.9046049999999997</c:v>
                </c:pt>
                <c:pt idx="8246">
                  <c:v>1.904836</c:v>
                </c:pt>
                <c:pt idx="8247">
                  <c:v>1.9050669999999996</c:v>
                </c:pt>
                <c:pt idx="8248">
                  <c:v>1.9052979999999997</c:v>
                </c:pt>
                <c:pt idx="8249">
                  <c:v>1.9055289999999994</c:v>
                </c:pt>
                <c:pt idx="8250">
                  <c:v>1.9057599999999995</c:v>
                </c:pt>
                <c:pt idx="8251">
                  <c:v>1.9059909999999958</c:v>
                </c:pt>
                <c:pt idx="8252">
                  <c:v>1.9062219999999996</c:v>
                </c:pt>
                <c:pt idx="8253">
                  <c:v>1.9064530000000055</c:v>
                </c:pt>
                <c:pt idx="8254">
                  <c:v>1.906684</c:v>
                </c:pt>
                <c:pt idx="8255">
                  <c:v>1.9069149999999997</c:v>
                </c:pt>
                <c:pt idx="8256">
                  <c:v>1.907146</c:v>
                </c:pt>
                <c:pt idx="8257">
                  <c:v>1.9073769999999997</c:v>
                </c:pt>
                <c:pt idx="8258">
                  <c:v>1.9076079999999997</c:v>
                </c:pt>
                <c:pt idx="8259">
                  <c:v>1.9078389999999994</c:v>
                </c:pt>
                <c:pt idx="8260">
                  <c:v>1.9080700000000055</c:v>
                </c:pt>
                <c:pt idx="8261">
                  <c:v>1.908301</c:v>
                </c:pt>
                <c:pt idx="8262">
                  <c:v>1.9085319999999997</c:v>
                </c:pt>
                <c:pt idx="8263">
                  <c:v>1.908763</c:v>
                </c:pt>
                <c:pt idx="8264">
                  <c:v>1.9089939999999994</c:v>
                </c:pt>
                <c:pt idx="8265">
                  <c:v>1.9092249999999942</c:v>
                </c:pt>
                <c:pt idx="8266">
                  <c:v>1.909456</c:v>
                </c:pt>
                <c:pt idx="8267">
                  <c:v>1.9096869999999997</c:v>
                </c:pt>
                <c:pt idx="8268">
                  <c:v>1.909918</c:v>
                </c:pt>
                <c:pt idx="8269">
                  <c:v>1.9101490000000001</c:v>
                </c:pt>
                <c:pt idx="8270">
                  <c:v>1.9103800000000055</c:v>
                </c:pt>
                <c:pt idx="8271">
                  <c:v>1.9106110000000001</c:v>
                </c:pt>
                <c:pt idx="8272">
                  <c:v>1.9108420000000021</c:v>
                </c:pt>
                <c:pt idx="8273">
                  <c:v>1.911073</c:v>
                </c:pt>
                <c:pt idx="8274">
                  <c:v>1.9113039999999994</c:v>
                </c:pt>
                <c:pt idx="8275">
                  <c:v>1.9115349999999998</c:v>
                </c:pt>
                <c:pt idx="8276">
                  <c:v>1.9117659999999994</c:v>
                </c:pt>
                <c:pt idx="8277">
                  <c:v>1.9119969999999942</c:v>
                </c:pt>
                <c:pt idx="8278">
                  <c:v>1.912228</c:v>
                </c:pt>
                <c:pt idx="8279">
                  <c:v>1.9124590000000001</c:v>
                </c:pt>
                <c:pt idx="8280">
                  <c:v>1.91269</c:v>
                </c:pt>
                <c:pt idx="8281">
                  <c:v>1.9129209999999994</c:v>
                </c:pt>
                <c:pt idx="8282">
                  <c:v>1.9131520000000055</c:v>
                </c:pt>
                <c:pt idx="8283">
                  <c:v>1.9133830000000001</c:v>
                </c:pt>
                <c:pt idx="8284">
                  <c:v>1.9136139999999995</c:v>
                </c:pt>
                <c:pt idx="8285">
                  <c:v>1.9138449999999996</c:v>
                </c:pt>
                <c:pt idx="8286">
                  <c:v>1.9140760000000001</c:v>
                </c:pt>
                <c:pt idx="8287">
                  <c:v>1.9143070000000062</c:v>
                </c:pt>
                <c:pt idx="8288">
                  <c:v>1.9145380000000001</c:v>
                </c:pt>
                <c:pt idx="8289">
                  <c:v>1.9147689999999997</c:v>
                </c:pt>
                <c:pt idx="8290">
                  <c:v>1.9149999999999996</c:v>
                </c:pt>
                <c:pt idx="8291">
                  <c:v>1.9152309999999995</c:v>
                </c:pt>
                <c:pt idx="8292">
                  <c:v>1.9154619999999996</c:v>
                </c:pt>
                <c:pt idx="8293">
                  <c:v>1.9156929999999994</c:v>
                </c:pt>
                <c:pt idx="8294">
                  <c:v>1.915923999999994</c:v>
                </c:pt>
                <c:pt idx="8295">
                  <c:v>1.9161550000000067</c:v>
                </c:pt>
                <c:pt idx="8296">
                  <c:v>1.9163860000000001</c:v>
                </c:pt>
                <c:pt idx="8297">
                  <c:v>1.916617000000006</c:v>
                </c:pt>
                <c:pt idx="8298">
                  <c:v>1.9168480000000001</c:v>
                </c:pt>
                <c:pt idx="8299">
                  <c:v>1.917079</c:v>
                </c:pt>
                <c:pt idx="8300">
                  <c:v>1.9173099999999996</c:v>
                </c:pt>
                <c:pt idx="8301">
                  <c:v>1.9175409999999997</c:v>
                </c:pt>
                <c:pt idx="8302">
                  <c:v>1.9177719999999996</c:v>
                </c:pt>
                <c:pt idx="8303">
                  <c:v>1.9180030000000001</c:v>
                </c:pt>
                <c:pt idx="8304">
                  <c:v>1.918234</c:v>
                </c:pt>
                <c:pt idx="8305">
                  <c:v>1.9184649999999996</c:v>
                </c:pt>
                <c:pt idx="8306">
                  <c:v>1.9186959999999997</c:v>
                </c:pt>
                <c:pt idx="8307">
                  <c:v>1.9189269999999996</c:v>
                </c:pt>
                <c:pt idx="8308">
                  <c:v>1.9191580000000001</c:v>
                </c:pt>
                <c:pt idx="8309">
                  <c:v>1.919389</c:v>
                </c:pt>
                <c:pt idx="8310">
                  <c:v>1.9196199999999994</c:v>
                </c:pt>
                <c:pt idx="8311">
                  <c:v>1.919851</c:v>
                </c:pt>
                <c:pt idx="8312">
                  <c:v>1.9200820000000076</c:v>
                </c:pt>
                <c:pt idx="8313">
                  <c:v>1.9203130000000055</c:v>
                </c:pt>
                <c:pt idx="8314">
                  <c:v>1.920544</c:v>
                </c:pt>
                <c:pt idx="8315">
                  <c:v>1.9207749999999997</c:v>
                </c:pt>
                <c:pt idx="8316">
                  <c:v>1.921006</c:v>
                </c:pt>
                <c:pt idx="8317">
                  <c:v>1.9212369999999996</c:v>
                </c:pt>
                <c:pt idx="8318">
                  <c:v>1.9214679999999997</c:v>
                </c:pt>
                <c:pt idx="8319">
                  <c:v>1.9216989999999994</c:v>
                </c:pt>
                <c:pt idx="8320">
                  <c:v>1.9219299999999933</c:v>
                </c:pt>
                <c:pt idx="8321">
                  <c:v>1.922161</c:v>
                </c:pt>
                <c:pt idx="8322">
                  <c:v>1.9223919999999997</c:v>
                </c:pt>
                <c:pt idx="8323">
                  <c:v>1.9226229999999997</c:v>
                </c:pt>
                <c:pt idx="8324">
                  <c:v>1.9228540000000001</c:v>
                </c:pt>
                <c:pt idx="8325">
                  <c:v>1.9230850000000055</c:v>
                </c:pt>
                <c:pt idx="8326">
                  <c:v>1.923316</c:v>
                </c:pt>
                <c:pt idx="8327">
                  <c:v>1.9235469999999997</c:v>
                </c:pt>
                <c:pt idx="8328">
                  <c:v>1.923778</c:v>
                </c:pt>
                <c:pt idx="8329">
                  <c:v>1.9240090000000001</c:v>
                </c:pt>
                <c:pt idx="8330">
                  <c:v>1.9242400000000055</c:v>
                </c:pt>
                <c:pt idx="8331">
                  <c:v>1.924471</c:v>
                </c:pt>
                <c:pt idx="8332">
                  <c:v>1.9247019999999997</c:v>
                </c:pt>
                <c:pt idx="8333">
                  <c:v>1.924933</c:v>
                </c:pt>
                <c:pt idx="8334">
                  <c:v>1.9251639999999994</c:v>
                </c:pt>
                <c:pt idx="8335">
                  <c:v>1.9253949999999966</c:v>
                </c:pt>
                <c:pt idx="8336">
                  <c:v>1.9256259999999994</c:v>
                </c:pt>
                <c:pt idx="8337">
                  <c:v>1.9258570000000041</c:v>
                </c:pt>
                <c:pt idx="8338">
                  <c:v>1.9260880000000067</c:v>
                </c:pt>
                <c:pt idx="8339">
                  <c:v>1.9263190000000001</c:v>
                </c:pt>
                <c:pt idx="8340">
                  <c:v>1.9265500000000062</c:v>
                </c:pt>
                <c:pt idx="8341">
                  <c:v>1.9267810000000001</c:v>
                </c:pt>
                <c:pt idx="8342">
                  <c:v>1.9270120000000055</c:v>
                </c:pt>
                <c:pt idx="8343">
                  <c:v>1.927243</c:v>
                </c:pt>
                <c:pt idx="8344">
                  <c:v>1.9274739999999995</c:v>
                </c:pt>
                <c:pt idx="8345">
                  <c:v>1.9277049999999996</c:v>
                </c:pt>
                <c:pt idx="8346">
                  <c:v>1.9279359999999994</c:v>
                </c:pt>
                <c:pt idx="8347">
                  <c:v>1.9281670000000055</c:v>
                </c:pt>
                <c:pt idx="8348">
                  <c:v>1.9283980000000001</c:v>
                </c:pt>
                <c:pt idx="8349">
                  <c:v>1.9286289999999995</c:v>
                </c:pt>
                <c:pt idx="8350">
                  <c:v>1.92886</c:v>
                </c:pt>
                <c:pt idx="8351">
                  <c:v>1.9290909999999994</c:v>
                </c:pt>
                <c:pt idx="8352">
                  <c:v>1.9293219999999998</c:v>
                </c:pt>
                <c:pt idx="8353">
                  <c:v>1.9295530000000001</c:v>
                </c:pt>
                <c:pt idx="8354">
                  <c:v>1.9297839999999997</c:v>
                </c:pt>
                <c:pt idx="8355">
                  <c:v>1.9300150000000067</c:v>
                </c:pt>
                <c:pt idx="8356">
                  <c:v>1.9302460000000001</c:v>
                </c:pt>
                <c:pt idx="8357">
                  <c:v>1.9304770000000058</c:v>
                </c:pt>
                <c:pt idx="8358">
                  <c:v>1.9307080000000001</c:v>
                </c:pt>
                <c:pt idx="8359">
                  <c:v>1.9309389999999997</c:v>
                </c:pt>
                <c:pt idx="8360">
                  <c:v>1.9311699999999996</c:v>
                </c:pt>
                <c:pt idx="8361">
                  <c:v>1.9314009999999995</c:v>
                </c:pt>
                <c:pt idx="8362">
                  <c:v>1.9316319999999996</c:v>
                </c:pt>
                <c:pt idx="8363">
                  <c:v>1.9318629999999994</c:v>
                </c:pt>
                <c:pt idx="8364">
                  <c:v>1.932094</c:v>
                </c:pt>
                <c:pt idx="8365">
                  <c:v>1.9323249999999996</c:v>
                </c:pt>
                <c:pt idx="8366">
                  <c:v>1.9325560000000055</c:v>
                </c:pt>
                <c:pt idx="8367">
                  <c:v>1.9327870000000067</c:v>
                </c:pt>
                <c:pt idx="8368">
                  <c:v>1.9330180000000001</c:v>
                </c:pt>
                <c:pt idx="8369">
                  <c:v>1.933249</c:v>
                </c:pt>
                <c:pt idx="8370">
                  <c:v>1.9334799999999996</c:v>
                </c:pt>
                <c:pt idx="8371">
                  <c:v>1.9337109999999997</c:v>
                </c:pt>
                <c:pt idx="8372">
                  <c:v>1.9339419999999996</c:v>
                </c:pt>
                <c:pt idx="8373">
                  <c:v>1.9341730000000001</c:v>
                </c:pt>
                <c:pt idx="8374">
                  <c:v>1.934404</c:v>
                </c:pt>
                <c:pt idx="8375">
                  <c:v>1.9346349999999997</c:v>
                </c:pt>
                <c:pt idx="8376">
                  <c:v>1.934866</c:v>
                </c:pt>
                <c:pt idx="8377">
                  <c:v>1.9350969999999996</c:v>
                </c:pt>
                <c:pt idx="8378">
                  <c:v>1.9353279999999997</c:v>
                </c:pt>
                <c:pt idx="8379">
                  <c:v>1.935559</c:v>
                </c:pt>
                <c:pt idx="8380">
                  <c:v>1.9357899999999995</c:v>
                </c:pt>
                <c:pt idx="8381">
                  <c:v>1.936021</c:v>
                </c:pt>
                <c:pt idx="8382">
                  <c:v>1.9362520000000079</c:v>
                </c:pt>
                <c:pt idx="8383">
                  <c:v>1.9364830000000055</c:v>
                </c:pt>
                <c:pt idx="8384">
                  <c:v>1.936714</c:v>
                </c:pt>
                <c:pt idx="8385">
                  <c:v>1.9369449999999997</c:v>
                </c:pt>
                <c:pt idx="8386">
                  <c:v>1.937176</c:v>
                </c:pt>
                <c:pt idx="8387">
                  <c:v>1.9374069999999997</c:v>
                </c:pt>
                <c:pt idx="8388">
                  <c:v>1.9376379999999997</c:v>
                </c:pt>
                <c:pt idx="8389">
                  <c:v>1.9378689999999994</c:v>
                </c:pt>
                <c:pt idx="8390">
                  <c:v>1.9381000000000055</c:v>
                </c:pt>
                <c:pt idx="8391">
                  <c:v>1.938331</c:v>
                </c:pt>
                <c:pt idx="8392">
                  <c:v>1.9385619999999997</c:v>
                </c:pt>
                <c:pt idx="8393">
                  <c:v>1.938793</c:v>
                </c:pt>
                <c:pt idx="8394">
                  <c:v>1.9390239999999994</c:v>
                </c:pt>
                <c:pt idx="8395">
                  <c:v>1.9392550000000055</c:v>
                </c:pt>
                <c:pt idx="8396">
                  <c:v>1.939486</c:v>
                </c:pt>
                <c:pt idx="8397">
                  <c:v>1.9397169999999997</c:v>
                </c:pt>
                <c:pt idx="8398">
                  <c:v>1.939948</c:v>
                </c:pt>
                <c:pt idx="8399">
                  <c:v>1.9401790000000001</c:v>
                </c:pt>
                <c:pt idx="8400">
                  <c:v>1.9404100000000055</c:v>
                </c:pt>
                <c:pt idx="8401">
                  <c:v>1.9406410000000001</c:v>
                </c:pt>
                <c:pt idx="8402">
                  <c:v>1.9408720000000041</c:v>
                </c:pt>
                <c:pt idx="8403">
                  <c:v>1.941103</c:v>
                </c:pt>
                <c:pt idx="8404">
                  <c:v>1.9413339999999994</c:v>
                </c:pt>
                <c:pt idx="8405">
                  <c:v>1.9415649999999998</c:v>
                </c:pt>
                <c:pt idx="8406">
                  <c:v>1.9417959999999994</c:v>
                </c:pt>
                <c:pt idx="8407">
                  <c:v>1.9420270000000055</c:v>
                </c:pt>
                <c:pt idx="8408">
                  <c:v>1.9422580000000067</c:v>
                </c:pt>
                <c:pt idx="8409">
                  <c:v>1.9424890000000001</c:v>
                </c:pt>
                <c:pt idx="8410">
                  <c:v>1.94272</c:v>
                </c:pt>
                <c:pt idx="8411">
                  <c:v>1.9429510000000001</c:v>
                </c:pt>
                <c:pt idx="8412">
                  <c:v>1.9431820000000055</c:v>
                </c:pt>
                <c:pt idx="8413">
                  <c:v>1.9434130000000001</c:v>
                </c:pt>
                <c:pt idx="8414">
                  <c:v>1.9436439999999995</c:v>
                </c:pt>
                <c:pt idx="8415">
                  <c:v>1.9438749999999996</c:v>
                </c:pt>
                <c:pt idx="8416">
                  <c:v>1.9441060000000001</c:v>
                </c:pt>
                <c:pt idx="8417">
                  <c:v>1.9443370000000062</c:v>
                </c:pt>
                <c:pt idx="8418">
                  <c:v>1.9445680000000001</c:v>
                </c:pt>
                <c:pt idx="8419">
                  <c:v>1.9447989999999997</c:v>
                </c:pt>
                <c:pt idx="8420">
                  <c:v>1.9450299999999996</c:v>
                </c:pt>
                <c:pt idx="8421">
                  <c:v>1.9452609999999995</c:v>
                </c:pt>
                <c:pt idx="8422">
                  <c:v>1.9454919999999996</c:v>
                </c:pt>
                <c:pt idx="8423">
                  <c:v>1.9457229999999994</c:v>
                </c:pt>
                <c:pt idx="8424">
                  <c:v>1.9459539999999997</c:v>
                </c:pt>
                <c:pt idx="8425">
                  <c:v>1.9461850000000067</c:v>
                </c:pt>
                <c:pt idx="8426">
                  <c:v>1.9464160000000001</c:v>
                </c:pt>
                <c:pt idx="8427">
                  <c:v>1.946647000000006</c:v>
                </c:pt>
                <c:pt idx="8428">
                  <c:v>1.9468780000000001</c:v>
                </c:pt>
                <c:pt idx="8429">
                  <c:v>1.947109</c:v>
                </c:pt>
                <c:pt idx="8430">
                  <c:v>1.9473399999999996</c:v>
                </c:pt>
                <c:pt idx="8431">
                  <c:v>1.9475709999999997</c:v>
                </c:pt>
                <c:pt idx="8432">
                  <c:v>1.9478019999999996</c:v>
                </c:pt>
                <c:pt idx="8433">
                  <c:v>1.9480330000000001</c:v>
                </c:pt>
                <c:pt idx="8434">
                  <c:v>1.948264</c:v>
                </c:pt>
                <c:pt idx="8435">
                  <c:v>1.9484949999999996</c:v>
                </c:pt>
                <c:pt idx="8436">
                  <c:v>1.9487259999999997</c:v>
                </c:pt>
                <c:pt idx="8437">
                  <c:v>1.9489570000000067</c:v>
                </c:pt>
                <c:pt idx="8438">
                  <c:v>1.9491880000000001</c:v>
                </c:pt>
                <c:pt idx="8439">
                  <c:v>1.949419</c:v>
                </c:pt>
                <c:pt idx="8440">
                  <c:v>1.9496499999999997</c:v>
                </c:pt>
                <c:pt idx="8441">
                  <c:v>1.949881</c:v>
                </c:pt>
                <c:pt idx="8442">
                  <c:v>1.9501120000000078</c:v>
                </c:pt>
                <c:pt idx="8443">
                  <c:v>1.9503430000000055</c:v>
                </c:pt>
                <c:pt idx="8444">
                  <c:v>1.950574</c:v>
                </c:pt>
                <c:pt idx="8445">
                  <c:v>1.9508049999999997</c:v>
                </c:pt>
                <c:pt idx="8446">
                  <c:v>1.951036</c:v>
                </c:pt>
                <c:pt idx="8447">
                  <c:v>1.9512669999999996</c:v>
                </c:pt>
                <c:pt idx="8448">
                  <c:v>1.9514979999999997</c:v>
                </c:pt>
                <c:pt idx="8449">
                  <c:v>1.9517289999999994</c:v>
                </c:pt>
                <c:pt idx="8450">
                  <c:v>1.9519599999999995</c:v>
                </c:pt>
                <c:pt idx="8451">
                  <c:v>1.952191</c:v>
                </c:pt>
                <c:pt idx="8452">
                  <c:v>1.9524219999999997</c:v>
                </c:pt>
                <c:pt idx="8453">
                  <c:v>1.9526530000000055</c:v>
                </c:pt>
                <c:pt idx="8454">
                  <c:v>1.9528840000000001</c:v>
                </c:pt>
                <c:pt idx="8455">
                  <c:v>1.9531150000000055</c:v>
                </c:pt>
                <c:pt idx="8456">
                  <c:v>1.953346</c:v>
                </c:pt>
                <c:pt idx="8457">
                  <c:v>1.9535769999999997</c:v>
                </c:pt>
                <c:pt idx="8458">
                  <c:v>1.953808</c:v>
                </c:pt>
                <c:pt idx="8459">
                  <c:v>1.9540390000000001</c:v>
                </c:pt>
                <c:pt idx="8460">
                  <c:v>1.9542700000000055</c:v>
                </c:pt>
                <c:pt idx="8461">
                  <c:v>1.954501</c:v>
                </c:pt>
                <c:pt idx="8462">
                  <c:v>1.9547319999999997</c:v>
                </c:pt>
                <c:pt idx="8463">
                  <c:v>1.954963</c:v>
                </c:pt>
                <c:pt idx="8464">
                  <c:v>1.9551939999999994</c:v>
                </c:pt>
                <c:pt idx="8465">
                  <c:v>1.9554249999999966</c:v>
                </c:pt>
                <c:pt idx="8466">
                  <c:v>1.9556560000000001</c:v>
                </c:pt>
                <c:pt idx="8467">
                  <c:v>1.9558870000000055</c:v>
                </c:pt>
                <c:pt idx="8468">
                  <c:v>1.9561180000000067</c:v>
                </c:pt>
                <c:pt idx="8469">
                  <c:v>1.9563490000000001</c:v>
                </c:pt>
                <c:pt idx="8470">
                  <c:v>1.9565800000000062</c:v>
                </c:pt>
                <c:pt idx="8471">
                  <c:v>1.9568110000000001</c:v>
                </c:pt>
                <c:pt idx="8472">
                  <c:v>1.9570420000000055</c:v>
                </c:pt>
                <c:pt idx="8473">
                  <c:v>1.957273</c:v>
                </c:pt>
                <c:pt idx="8474">
                  <c:v>1.9575039999999995</c:v>
                </c:pt>
                <c:pt idx="8475">
                  <c:v>1.9577349999999996</c:v>
                </c:pt>
                <c:pt idx="8476">
                  <c:v>1.9579659999999994</c:v>
                </c:pt>
                <c:pt idx="8477">
                  <c:v>1.9581970000000055</c:v>
                </c:pt>
                <c:pt idx="8478">
                  <c:v>1.9584280000000001</c:v>
                </c:pt>
                <c:pt idx="8479">
                  <c:v>1.9586590000000001</c:v>
                </c:pt>
                <c:pt idx="8480">
                  <c:v>1.95889</c:v>
                </c:pt>
                <c:pt idx="8481">
                  <c:v>1.9591209999999994</c:v>
                </c:pt>
                <c:pt idx="8482">
                  <c:v>1.9593520000000062</c:v>
                </c:pt>
                <c:pt idx="8483">
                  <c:v>1.9595830000000001</c:v>
                </c:pt>
                <c:pt idx="8484">
                  <c:v>1.9598139999999997</c:v>
                </c:pt>
                <c:pt idx="8485">
                  <c:v>1.9600450000000067</c:v>
                </c:pt>
                <c:pt idx="8486">
                  <c:v>1.9602760000000001</c:v>
                </c:pt>
                <c:pt idx="8487">
                  <c:v>1.960507000000006</c:v>
                </c:pt>
                <c:pt idx="8488">
                  <c:v>1.9607380000000001</c:v>
                </c:pt>
                <c:pt idx="8489">
                  <c:v>1.9609689999999997</c:v>
                </c:pt>
                <c:pt idx="8490">
                  <c:v>1.9611999999999996</c:v>
                </c:pt>
                <c:pt idx="8491">
                  <c:v>1.9614309999999995</c:v>
                </c:pt>
                <c:pt idx="8492">
                  <c:v>1.9616619999999996</c:v>
                </c:pt>
                <c:pt idx="8493">
                  <c:v>1.9618929999999994</c:v>
                </c:pt>
                <c:pt idx="8494">
                  <c:v>1.962124</c:v>
                </c:pt>
                <c:pt idx="8495">
                  <c:v>1.9623550000000078</c:v>
                </c:pt>
                <c:pt idx="8496">
                  <c:v>1.9625860000000055</c:v>
                </c:pt>
                <c:pt idx="8497">
                  <c:v>1.9628170000000067</c:v>
                </c:pt>
                <c:pt idx="8498">
                  <c:v>1.9630480000000001</c:v>
                </c:pt>
                <c:pt idx="8499">
                  <c:v>1.963279</c:v>
                </c:pt>
                <c:pt idx="8500">
                  <c:v>1.9635099999999996</c:v>
                </c:pt>
                <c:pt idx="8501">
                  <c:v>1.9637409999999997</c:v>
                </c:pt>
                <c:pt idx="8502">
                  <c:v>1.9639719999999996</c:v>
                </c:pt>
                <c:pt idx="8503">
                  <c:v>1.9642030000000001</c:v>
                </c:pt>
                <c:pt idx="8504">
                  <c:v>1.964434</c:v>
                </c:pt>
                <c:pt idx="8505">
                  <c:v>1.9646649999999997</c:v>
                </c:pt>
                <c:pt idx="8506">
                  <c:v>1.964896</c:v>
                </c:pt>
                <c:pt idx="8507">
                  <c:v>1.9651269999999996</c:v>
                </c:pt>
                <c:pt idx="8508">
                  <c:v>1.9653580000000055</c:v>
                </c:pt>
                <c:pt idx="8509">
                  <c:v>1.965589</c:v>
                </c:pt>
                <c:pt idx="8510">
                  <c:v>1.9658199999999995</c:v>
                </c:pt>
                <c:pt idx="8511">
                  <c:v>1.9660510000000058</c:v>
                </c:pt>
                <c:pt idx="8512">
                  <c:v>1.9662820000000079</c:v>
                </c:pt>
                <c:pt idx="8513">
                  <c:v>1.9665130000000055</c:v>
                </c:pt>
                <c:pt idx="8514">
                  <c:v>1.966744</c:v>
                </c:pt>
                <c:pt idx="8515">
                  <c:v>1.9669749999999997</c:v>
                </c:pt>
                <c:pt idx="8516">
                  <c:v>1.967206</c:v>
                </c:pt>
                <c:pt idx="8517">
                  <c:v>1.9674369999999997</c:v>
                </c:pt>
                <c:pt idx="8518">
                  <c:v>1.967668</c:v>
                </c:pt>
                <c:pt idx="8519">
                  <c:v>1.9678989999999994</c:v>
                </c:pt>
                <c:pt idx="8520">
                  <c:v>1.9681300000000055</c:v>
                </c:pt>
                <c:pt idx="8521">
                  <c:v>1.968361</c:v>
                </c:pt>
                <c:pt idx="8522">
                  <c:v>1.9685919999999997</c:v>
                </c:pt>
                <c:pt idx="8523">
                  <c:v>1.968823</c:v>
                </c:pt>
                <c:pt idx="8524">
                  <c:v>1.9690540000000001</c:v>
                </c:pt>
                <c:pt idx="8525">
                  <c:v>1.9692850000000055</c:v>
                </c:pt>
                <c:pt idx="8526">
                  <c:v>1.969516</c:v>
                </c:pt>
                <c:pt idx="8527">
                  <c:v>1.9697469999999997</c:v>
                </c:pt>
                <c:pt idx="8528">
                  <c:v>1.969978</c:v>
                </c:pt>
                <c:pt idx="8529">
                  <c:v>1.9702090000000001</c:v>
                </c:pt>
                <c:pt idx="8530">
                  <c:v>1.9704400000000055</c:v>
                </c:pt>
                <c:pt idx="8531">
                  <c:v>1.9706710000000001</c:v>
                </c:pt>
                <c:pt idx="8532">
                  <c:v>1.9709020000000055</c:v>
                </c:pt>
                <c:pt idx="8533">
                  <c:v>1.971133</c:v>
                </c:pt>
                <c:pt idx="8534">
                  <c:v>1.9713639999999995</c:v>
                </c:pt>
                <c:pt idx="8535">
                  <c:v>1.9715949999999998</c:v>
                </c:pt>
                <c:pt idx="8536">
                  <c:v>1.9718259999999994</c:v>
                </c:pt>
                <c:pt idx="8537">
                  <c:v>1.9720570000000113</c:v>
                </c:pt>
                <c:pt idx="8538">
                  <c:v>1.9722880000000067</c:v>
                </c:pt>
                <c:pt idx="8539">
                  <c:v>1.9725190000000001</c:v>
                </c:pt>
                <c:pt idx="8540">
                  <c:v>1.972750000000006</c:v>
                </c:pt>
                <c:pt idx="8541">
                  <c:v>1.9729810000000001</c:v>
                </c:pt>
                <c:pt idx="8542">
                  <c:v>1.9732120000000055</c:v>
                </c:pt>
                <c:pt idx="8543">
                  <c:v>1.9734430000000001</c:v>
                </c:pt>
                <c:pt idx="8544">
                  <c:v>1.9736739999999997</c:v>
                </c:pt>
                <c:pt idx="8545">
                  <c:v>1.9739049999999996</c:v>
                </c:pt>
                <c:pt idx="8546">
                  <c:v>1.9741360000000001</c:v>
                </c:pt>
                <c:pt idx="8547">
                  <c:v>1.9743670000000062</c:v>
                </c:pt>
                <c:pt idx="8548">
                  <c:v>1.9745980000000001</c:v>
                </c:pt>
                <c:pt idx="8549">
                  <c:v>1.9748289999999997</c:v>
                </c:pt>
                <c:pt idx="8550">
                  <c:v>1.97506</c:v>
                </c:pt>
                <c:pt idx="8551">
                  <c:v>1.9752909999999995</c:v>
                </c:pt>
                <c:pt idx="8552">
                  <c:v>1.9755219999999996</c:v>
                </c:pt>
                <c:pt idx="8553">
                  <c:v>1.9757530000000001</c:v>
                </c:pt>
                <c:pt idx="8554">
                  <c:v>1.9759839999999997</c:v>
                </c:pt>
                <c:pt idx="8555">
                  <c:v>1.9762150000000067</c:v>
                </c:pt>
                <c:pt idx="8556">
                  <c:v>1.9764460000000001</c:v>
                </c:pt>
                <c:pt idx="8557">
                  <c:v>1.976677000000006</c:v>
                </c:pt>
                <c:pt idx="8558">
                  <c:v>1.9769080000000001</c:v>
                </c:pt>
                <c:pt idx="8559">
                  <c:v>1.977139</c:v>
                </c:pt>
                <c:pt idx="8560">
                  <c:v>1.9773699999999996</c:v>
                </c:pt>
                <c:pt idx="8561">
                  <c:v>1.9776009999999997</c:v>
                </c:pt>
                <c:pt idx="8562">
                  <c:v>1.9778319999999996</c:v>
                </c:pt>
                <c:pt idx="8563">
                  <c:v>1.9780630000000001</c:v>
                </c:pt>
                <c:pt idx="8564">
                  <c:v>1.978294</c:v>
                </c:pt>
                <c:pt idx="8565">
                  <c:v>1.9785249999999996</c:v>
                </c:pt>
                <c:pt idx="8566">
                  <c:v>1.9787560000000055</c:v>
                </c:pt>
                <c:pt idx="8567">
                  <c:v>1.9789870000000067</c:v>
                </c:pt>
                <c:pt idx="8568">
                  <c:v>1.9792180000000001</c:v>
                </c:pt>
                <c:pt idx="8569">
                  <c:v>1.979449</c:v>
                </c:pt>
                <c:pt idx="8570">
                  <c:v>1.9796799999999997</c:v>
                </c:pt>
                <c:pt idx="8571">
                  <c:v>1.979911</c:v>
                </c:pt>
                <c:pt idx="8572">
                  <c:v>1.9801420000000078</c:v>
                </c:pt>
                <c:pt idx="8573">
                  <c:v>1.9803730000000055</c:v>
                </c:pt>
                <c:pt idx="8574">
                  <c:v>1.980604</c:v>
                </c:pt>
                <c:pt idx="8575">
                  <c:v>1.9808349999999997</c:v>
                </c:pt>
                <c:pt idx="8576">
                  <c:v>1.981066</c:v>
                </c:pt>
                <c:pt idx="8577">
                  <c:v>1.9812969999999996</c:v>
                </c:pt>
                <c:pt idx="8578">
                  <c:v>1.9815279999999997</c:v>
                </c:pt>
                <c:pt idx="8579">
                  <c:v>1.981759</c:v>
                </c:pt>
                <c:pt idx="8580">
                  <c:v>1.9819899999999995</c:v>
                </c:pt>
                <c:pt idx="8581">
                  <c:v>1.982221</c:v>
                </c:pt>
                <c:pt idx="8582">
                  <c:v>1.9824520000000083</c:v>
                </c:pt>
                <c:pt idx="8583">
                  <c:v>1.9826830000000055</c:v>
                </c:pt>
                <c:pt idx="8584">
                  <c:v>1.9829140000000001</c:v>
                </c:pt>
                <c:pt idx="8585">
                  <c:v>1.9831450000000055</c:v>
                </c:pt>
                <c:pt idx="8586">
                  <c:v>1.983376</c:v>
                </c:pt>
                <c:pt idx="8587">
                  <c:v>1.9836069999999997</c:v>
                </c:pt>
                <c:pt idx="8588">
                  <c:v>1.983838</c:v>
                </c:pt>
                <c:pt idx="8589">
                  <c:v>1.9840690000000001</c:v>
                </c:pt>
                <c:pt idx="8590">
                  <c:v>1.9843000000000055</c:v>
                </c:pt>
                <c:pt idx="8591">
                  <c:v>1.984531</c:v>
                </c:pt>
                <c:pt idx="8592">
                  <c:v>1.9847619999999997</c:v>
                </c:pt>
                <c:pt idx="8593">
                  <c:v>1.984993</c:v>
                </c:pt>
                <c:pt idx="8594">
                  <c:v>1.9852239999999994</c:v>
                </c:pt>
                <c:pt idx="8595">
                  <c:v>1.9854550000000055</c:v>
                </c:pt>
                <c:pt idx="8596">
                  <c:v>1.9856860000000001</c:v>
                </c:pt>
                <c:pt idx="8597">
                  <c:v>1.9859170000000055</c:v>
                </c:pt>
                <c:pt idx="8598">
                  <c:v>1.9861480000000067</c:v>
                </c:pt>
                <c:pt idx="8599">
                  <c:v>1.9863790000000001</c:v>
                </c:pt>
                <c:pt idx="8600">
                  <c:v>1.9866100000000062</c:v>
                </c:pt>
                <c:pt idx="8601">
                  <c:v>1.9868410000000001</c:v>
                </c:pt>
                <c:pt idx="8602">
                  <c:v>1.9870720000000055</c:v>
                </c:pt>
                <c:pt idx="8603">
                  <c:v>1.987303</c:v>
                </c:pt>
                <c:pt idx="8604">
                  <c:v>1.9875339999999995</c:v>
                </c:pt>
                <c:pt idx="8605">
                  <c:v>1.9877649999999996</c:v>
                </c:pt>
                <c:pt idx="8606">
                  <c:v>1.9879959999999994</c:v>
                </c:pt>
                <c:pt idx="8607">
                  <c:v>1.9882270000000055</c:v>
                </c:pt>
                <c:pt idx="8608">
                  <c:v>1.9884580000000067</c:v>
                </c:pt>
                <c:pt idx="8609">
                  <c:v>1.9886890000000021</c:v>
                </c:pt>
                <c:pt idx="8610">
                  <c:v>1.98892</c:v>
                </c:pt>
                <c:pt idx="8611">
                  <c:v>1.9891510000000001</c:v>
                </c:pt>
                <c:pt idx="8612">
                  <c:v>1.9893820000000062</c:v>
                </c:pt>
                <c:pt idx="8613">
                  <c:v>1.9896130000000001</c:v>
                </c:pt>
                <c:pt idx="8614">
                  <c:v>1.9898439999999997</c:v>
                </c:pt>
                <c:pt idx="8615">
                  <c:v>1.9900750000000067</c:v>
                </c:pt>
                <c:pt idx="8616">
                  <c:v>1.9903060000000001</c:v>
                </c:pt>
                <c:pt idx="8617">
                  <c:v>1.990537000000006</c:v>
                </c:pt>
                <c:pt idx="8618">
                  <c:v>1.9907680000000001</c:v>
                </c:pt>
                <c:pt idx="8619">
                  <c:v>1.9909989999999997</c:v>
                </c:pt>
                <c:pt idx="8620">
                  <c:v>1.9912299999999996</c:v>
                </c:pt>
                <c:pt idx="8621">
                  <c:v>1.9914609999999995</c:v>
                </c:pt>
                <c:pt idx="8622">
                  <c:v>1.9916919999999996</c:v>
                </c:pt>
                <c:pt idx="8623">
                  <c:v>1.9919229999999994</c:v>
                </c:pt>
                <c:pt idx="8624">
                  <c:v>1.9921540000000062</c:v>
                </c:pt>
                <c:pt idx="8625">
                  <c:v>1.9923850000000078</c:v>
                </c:pt>
                <c:pt idx="8626">
                  <c:v>1.9926160000000055</c:v>
                </c:pt>
                <c:pt idx="8627">
                  <c:v>1.9928470000000067</c:v>
                </c:pt>
                <c:pt idx="8628">
                  <c:v>1.9930780000000001</c:v>
                </c:pt>
                <c:pt idx="8629">
                  <c:v>1.993309</c:v>
                </c:pt>
                <c:pt idx="8630">
                  <c:v>1.9935399999999996</c:v>
                </c:pt>
                <c:pt idx="8631">
                  <c:v>1.9937709999999997</c:v>
                </c:pt>
                <c:pt idx="8632">
                  <c:v>1.9940020000000067</c:v>
                </c:pt>
                <c:pt idx="8633">
                  <c:v>1.9942330000000001</c:v>
                </c:pt>
                <c:pt idx="8634">
                  <c:v>1.994464</c:v>
                </c:pt>
                <c:pt idx="8635">
                  <c:v>1.9946949999999997</c:v>
                </c:pt>
                <c:pt idx="8636">
                  <c:v>1.994926</c:v>
                </c:pt>
                <c:pt idx="8637">
                  <c:v>1.9951570000000078</c:v>
                </c:pt>
                <c:pt idx="8638">
                  <c:v>1.9953880000000055</c:v>
                </c:pt>
                <c:pt idx="8639">
                  <c:v>1.995619</c:v>
                </c:pt>
                <c:pt idx="8640">
                  <c:v>1.9958499999999997</c:v>
                </c:pt>
                <c:pt idx="8641">
                  <c:v>1.9960810000000058</c:v>
                </c:pt>
                <c:pt idx="8642">
                  <c:v>1.9963120000000083</c:v>
                </c:pt>
                <c:pt idx="8643">
                  <c:v>1.9965430000000055</c:v>
                </c:pt>
                <c:pt idx="8644">
                  <c:v>1.996774</c:v>
                </c:pt>
                <c:pt idx="8645">
                  <c:v>1.9970049999999997</c:v>
                </c:pt>
                <c:pt idx="8646">
                  <c:v>1.997236</c:v>
                </c:pt>
                <c:pt idx="8647">
                  <c:v>1.9974669999999997</c:v>
                </c:pt>
                <c:pt idx="8648">
                  <c:v>1.997698</c:v>
                </c:pt>
                <c:pt idx="8649">
                  <c:v>1.9979289999999994</c:v>
                </c:pt>
                <c:pt idx="8650">
                  <c:v>1.9981600000000055</c:v>
                </c:pt>
                <c:pt idx="8651">
                  <c:v>1.998391</c:v>
                </c:pt>
                <c:pt idx="8652">
                  <c:v>1.9986219999999997</c:v>
                </c:pt>
                <c:pt idx="8653">
                  <c:v>1.9988530000000058</c:v>
                </c:pt>
                <c:pt idx="8654">
                  <c:v>1.9990840000000001</c:v>
                </c:pt>
                <c:pt idx="8655">
                  <c:v>1.9993150000000055</c:v>
                </c:pt>
                <c:pt idx="8656">
                  <c:v>1.999546</c:v>
                </c:pt>
                <c:pt idx="8657">
                  <c:v>1.9997769999999997</c:v>
                </c:pt>
                <c:pt idx="8658">
                  <c:v>2.0000079999999998</c:v>
                </c:pt>
                <c:pt idx="8659">
                  <c:v>2.0002390000000001</c:v>
                </c:pt>
                <c:pt idx="8660">
                  <c:v>2.00047</c:v>
                </c:pt>
                <c:pt idx="8661">
                  <c:v>2.0007010000000012</c:v>
                </c:pt>
                <c:pt idx="8662">
                  <c:v>2.0009320000000002</c:v>
                </c:pt>
                <c:pt idx="8663">
                  <c:v>2.001163</c:v>
                </c:pt>
                <c:pt idx="8664">
                  <c:v>2.0013939999999999</c:v>
                </c:pt>
                <c:pt idx="8665">
                  <c:v>2.0016249999999998</c:v>
                </c:pt>
                <c:pt idx="8666">
                  <c:v>2.001855999999985</c:v>
                </c:pt>
                <c:pt idx="8667">
                  <c:v>2.002087</c:v>
                </c:pt>
                <c:pt idx="8668">
                  <c:v>2.0023180000000003</c:v>
                </c:pt>
                <c:pt idx="8669">
                  <c:v>2.0025489999999864</c:v>
                </c:pt>
                <c:pt idx="8670">
                  <c:v>2.00278</c:v>
                </c:pt>
                <c:pt idx="8671">
                  <c:v>2.0030110000000012</c:v>
                </c:pt>
                <c:pt idx="8672">
                  <c:v>2.0032419999999997</c:v>
                </c:pt>
                <c:pt idx="8673">
                  <c:v>2.0034730000000001</c:v>
                </c:pt>
                <c:pt idx="8674">
                  <c:v>2.0037039999999999</c:v>
                </c:pt>
                <c:pt idx="8675">
                  <c:v>2.0039350000000002</c:v>
                </c:pt>
                <c:pt idx="8676">
                  <c:v>2.0041660000000001</c:v>
                </c:pt>
                <c:pt idx="8677">
                  <c:v>2.0043970000000115</c:v>
                </c:pt>
                <c:pt idx="8678">
                  <c:v>2.0046280000000003</c:v>
                </c:pt>
                <c:pt idx="8679">
                  <c:v>2.0048589999999877</c:v>
                </c:pt>
                <c:pt idx="8680">
                  <c:v>2.00509</c:v>
                </c:pt>
                <c:pt idx="8681">
                  <c:v>2.0053209999999999</c:v>
                </c:pt>
                <c:pt idx="8682">
                  <c:v>2.0055519999999998</c:v>
                </c:pt>
                <c:pt idx="8683">
                  <c:v>2.0057830000000001</c:v>
                </c:pt>
                <c:pt idx="8684">
                  <c:v>2.006014</c:v>
                </c:pt>
                <c:pt idx="8685">
                  <c:v>2.0062449999999967</c:v>
                </c:pt>
                <c:pt idx="8686">
                  <c:v>2.0064759999999873</c:v>
                </c:pt>
                <c:pt idx="8687">
                  <c:v>2.006707</c:v>
                </c:pt>
                <c:pt idx="8688">
                  <c:v>2.0069379999999999</c:v>
                </c:pt>
                <c:pt idx="8689">
                  <c:v>2.0071690000000002</c:v>
                </c:pt>
                <c:pt idx="8690">
                  <c:v>2.0074000000000001</c:v>
                </c:pt>
                <c:pt idx="8691">
                  <c:v>2.0076309999999999</c:v>
                </c:pt>
                <c:pt idx="8692">
                  <c:v>2.0078620000000003</c:v>
                </c:pt>
                <c:pt idx="8693">
                  <c:v>2.0080930000000001</c:v>
                </c:pt>
                <c:pt idx="8694">
                  <c:v>2.0083240000000138</c:v>
                </c:pt>
                <c:pt idx="8695">
                  <c:v>2.0085550000000003</c:v>
                </c:pt>
                <c:pt idx="8696">
                  <c:v>2.0087860000000002</c:v>
                </c:pt>
                <c:pt idx="8697">
                  <c:v>2.0090170000000001</c:v>
                </c:pt>
                <c:pt idx="8698">
                  <c:v>2.0092479999999977</c:v>
                </c:pt>
                <c:pt idx="8699">
                  <c:v>2.0094789999999967</c:v>
                </c:pt>
                <c:pt idx="8700">
                  <c:v>2.0097100000000001</c:v>
                </c:pt>
                <c:pt idx="8701">
                  <c:v>2.009941</c:v>
                </c:pt>
                <c:pt idx="8702">
                  <c:v>2.0101720000000003</c:v>
                </c:pt>
                <c:pt idx="8703">
                  <c:v>2.0104029999999873</c:v>
                </c:pt>
                <c:pt idx="8704">
                  <c:v>2.010634</c:v>
                </c:pt>
                <c:pt idx="8705">
                  <c:v>2.0108649999999977</c:v>
                </c:pt>
                <c:pt idx="8706">
                  <c:v>2.0110959999999967</c:v>
                </c:pt>
                <c:pt idx="8707">
                  <c:v>2.0113270000000001</c:v>
                </c:pt>
                <c:pt idx="8708">
                  <c:v>2.0115579999999977</c:v>
                </c:pt>
                <c:pt idx="8709">
                  <c:v>2.0117890000000003</c:v>
                </c:pt>
                <c:pt idx="8710">
                  <c:v>2.0120199999999873</c:v>
                </c:pt>
                <c:pt idx="8711">
                  <c:v>2.0122509999999827</c:v>
                </c:pt>
                <c:pt idx="8712">
                  <c:v>2.0124819999999977</c:v>
                </c:pt>
                <c:pt idx="8713">
                  <c:v>2.0127129999999882</c:v>
                </c:pt>
                <c:pt idx="8714">
                  <c:v>2.012943999999985</c:v>
                </c:pt>
                <c:pt idx="8715">
                  <c:v>2.0131749999999999</c:v>
                </c:pt>
                <c:pt idx="8716">
                  <c:v>2.0134060000000003</c:v>
                </c:pt>
                <c:pt idx="8717">
                  <c:v>2.0136370000000001</c:v>
                </c:pt>
                <c:pt idx="8718">
                  <c:v>2.0138679999999987</c:v>
                </c:pt>
                <c:pt idx="8719">
                  <c:v>2.0140990000000003</c:v>
                </c:pt>
                <c:pt idx="8720">
                  <c:v>2.0143300000000002</c:v>
                </c:pt>
                <c:pt idx="8721">
                  <c:v>2.014561</c:v>
                </c:pt>
                <c:pt idx="8722">
                  <c:v>2.0147919999999999</c:v>
                </c:pt>
                <c:pt idx="8723">
                  <c:v>2.0150229999999967</c:v>
                </c:pt>
                <c:pt idx="8724">
                  <c:v>2.015253999999985</c:v>
                </c:pt>
                <c:pt idx="8725">
                  <c:v>2.0154849999999978</c:v>
                </c:pt>
                <c:pt idx="8726">
                  <c:v>2.0157160000000003</c:v>
                </c:pt>
                <c:pt idx="8727">
                  <c:v>2.0159469999999873</c:v>
                </c:pt>
                <c:pt idx="8728">
                  <c:v>2.0161779999999987</c:v>
                </c:pt>
                <c:pt idx="8729">
                  <c:v>2.0164089999999764</c:v>
                </c:pt>
                <c:pt idx="8730">
                  <c:v>2.0166399999999967</c:v>
                </c:pt>
                <c:pt idx="8731">
                  <c:v>2.016870999999985</c:v>
                </c:pt>
                <c:pt idx="8732">
                  <c:v>2.017102</c:v>
                </c:pt>
                <c:pt idx="8733">
                  <c:v>2.0173330000000012</c:v>
                </c:pt>
                <c:pt idx="8734">
                  <c:v>2.0175640000000001</c:v>
                </c:pt>
                <c:pt idx="8735">
                  <c:v>2.017795</c:v>
                </c:pt>
                <c:pt idx="8736">
                  <c:v>2.0180260000000003</c:v>
                </c:pt>
                <c:pt idx="8737">
                  <c:v>2.0182569999999878</c:v>
                </c:pt>
                <c:pt idx="8738">
                  <c:v>2.0184879999999987</c:v>
                </c:pt>
                <c:pt idx="8739">
                  <c:v>2.0187189999999977</c:v>
                </c:pt>
                <c:pt idx="8740">
                  <c:v>2.0189499999999967</c:v>
                </c:pt>
                <c:pt idx="8741">
                  <c:v>2.0191810000000001</c:v>
                </c:pt>
                <c:pt idx="8742">
                  <c:v>2.0194119999999987</c:v>
                </c:pt>
                <c:pt idx="8743">
                  <c:v>2.0196429999999772</c:v>
                </c:pt>
                <c:pt idx="8744">
                  <c:v>2.0198739999999877</c:v>
                </c:pt>
                <c:pt idx="8745">
                  <c:v>2.020105</c:v>
                </c:pt>
                <c:pt idx="8746">
                  <c:v>2.0203359999999999</c:v>
                </c:pt>
                <c:pt idx="8747">
                  <c:v>2.0205670000000002</c:v>
                </c:pt>
                <c:pt idx="8748">
                  <c:v>2.0207980000000001</c:v>
                </c:pt>
                <c:pt idx="8749">
                  <c:v>2.021029</c:v>
                </c:pt>
                <c:pt idx="8750">
                  <c:v>2.0212600000000003</c:v>
                </c:pt>
                <c:pt idx="8751">
                  <c:v>2.0214910000000001</c:v>
                </c:pt>
                <c:pt idx="8752">
                  <c:v>2.021722</c:v>
                </c:pt>
                <c:pt idx="8753">
                  <c:v>2.0219529999999977</c:v>
                </c:pt>
                <c:pt idx="8754">
                  <c:v>2.0221840000000002</c:v>
                </c:pt>
                <c:pt idx="8755">
                  <c:v>2.0224149999999987</c:v>
                </c:pt>
                <c:pt idx="8756">
                  <c:v>2.02264599999998</c:v>
                </c:pt>
                <c:pt idx="8757">
                  <c:v>2.0228770000000003</c:v>
                </c:pt>
                <c:pt idx="8758">
                  <c:v>2.0231080000000001</c:v>
                </c:pt>
                <c:pt idx="8759">
                  <c:v>2.0233390000000138</c:v>
                </c:pt>
                <c:pt idx="8760">
                  <c:v>2.0235700000000012</c:v>
                </c:pt>
                <c:pt idx="8761">
                  <c:v>2.0238010000000002</c:v>
                </c:pt>
                <c:pt idx="8762">
                  <c:v>2.0240320000000001</c:v>
                </c:pt>
                <c:pt idx="8763">
                  <c:v>2.0242629999999977</c:v>
                </c:pt>
                <c:pt idx="8764">
                  <c:v>2.0244940000000002</c:v>
                </c:pt>
                <c:pt idx="8765">
                  <c:v>2.0247250000000001</c:v>
                </c:pt>
                <c:pt idx="8766">
                  <c:v>2.024956</c:v>
                </c:pt>
                <c:pt idx="8767">
                  <c:v>2.0251870000000012</c:v>
                </c:pt>
                <c:pt idx="8768">
                  <c:v>2.0254179999999997</c:v>
                </c:pt>
                <c:pt idx="8769">
                  <c:v>2.0256489999999849</c:v>
                </c:pt>
                <c:pt idx="8770">
                  <c:v>2.0258799999999977</c:v>
                </c:pt>
                <c:pt idx="8771">
                  <c:v>2.0261110000000002</c:v>
                </c:pt>
                <c:pt idx="8772">
                  <c:v>2.0263419999999988</c:v>
                </c:pt>
                <c:pt idx="8773">
                  <c:v>2.026573</c:v>
                </c:pt>
                <c:pt idx="8774">
                  <c:v>2.0268040000000003</c:v>
                </c:pt>
                <c:pt idx="8775">
                  <c:v>2.0270350000000001</c:v>
                </c:pt>
                <c:pt idx="8776">
                  <c:v>2.027266</c:v>
                </c:pt>
                <c:pt idx="8777">
                  <c:v>2.0274969999999999</c:v>
                </c:pt>
                <c:pt idx="8778">
                  <c:v>2.0277280000000002</c:v>
                </c:pt>
                <c:pt idx="8779">
                  <c:v>2.0279590000000001</c:v>
                </c:pt>
                <c:pt idx="8780">
                  <c:v>2.0281899999999999</c:v>
                </c:pt>
                <c:pt idx="8781">
                  <c:v>2.0284210000000011</c:v>
                </c:pt>
                <c:pt idx="8782">
                  <c:v>2.0286519999999997</c:v>
                </c:pt>
                <c:pt idx="8783">
                  <c:v>2.028883</c:v>
                </c:pt>
                <c:pt idx="8784">
                  <c:v>2.0291140000000012</c:v>
                </c:pt>
                <c:pt idx="8785">
                  <c:v>2.0293449999999997</c:v>
                </c:pt>
                <c:pt idx="8786">
                  <c:v>2.029576</c:v>
                </c:pt>
                <c:pt idx="8787">
                  <c:v>2.0298069999999977</c:v>
                </c:pt>
                <c:pt idx="8788">
                  <c:v>2.0300379999999998</c:v>
                </c:pt>
                <c:pt idx="8789">
                  <c:v>2.030268999999985</c:v>
                </c:pt>
                <c:pt idx="8790">
                  <c:v>2.0305</c:v>
                </c:pt>
                <c:pt idx="8791">
                  <c:v>2.0307310000000012</c:v>
                </c:pt>
                <c:pt idx="8792">
                  <c:v>2.0309619999999997</c:v>
                </c:pt>
                <c:pt idx="8793">
                  <c:v>2.031193</c:v>
                </c:pt>
                <c:pt idx="8794">
                  <c:v>2.0314239999999977</c:v>
                </c:pt>
                <c:pt idx="8795">
                  <c:v>2.0316549999999967</c:v>
                </c:pt>
                <c:pt idx="8796">
                  <c:v>2.031885999999985</c:v>
                </c:pt>
                <c:pt idx="8797">
                  <c:v>2.032117</c:v>
                </c:pt>
                <c:pt idx="8798">
                  <c:v>2.0323479999999967</c:v>
                </c:pt>
                <c:pt idx="8799">
                  <c:v>2.0325789999999868</c:v>
                </c:pt>
                <c:pt idx="8800">
                  <c:v>2.0328099999999827</c:v>
                </c:pt>
                <c:pt idx="8801">
                  <c:v>2.0330410000000003</c:v>
                </c:pt>
                <c:pt idx="8802">
                  <c:v>2.0332719999999997</c:v>
                </c:pt>
                <c:pt idx="8803">
                  <c:v>2.0335030000000001</c:v>
                </c:pt>
                <c:pt idx="8804">
                  <c:v>2.0337339999999999</c:v>
                </c:pt>
                <c:pt idx="8805">
                  <c:v>2.0339649999999998</c:v>
                </c:pt>
                <c:pt idx="8806">
                  <c:v>2.0341960000000001</c:v>
                </c:pt>
                <c:pt idx="8807">
                  <c:v>2.034427</c:v>
                </c:pt>
                <c:pt idx="8808">
                  <c:v>2.0346579999999967</c:v>
                </c:pt>
                <c:pt idx="8809">
                  <c:v>2.0348889999999877</c:v>
                </c:pt>
                <c:pt idx="8810">
                  <c:v>2.03512</c:v>
                </c:pt>
                <c:pt idx="8811">
                  <c:v>2.0353509999999977</c:v>
                </c:pt>
                <c:pt idx="8812">
                  <c:v>2.0355819999999998</c:v>
                </c:pt>
                <c:pt idx="8813">
                  <c:v>2.035812999999985</c:v>
                </c:pt>
                <c:pt idx="8814">
                  <c:v>2.0360439999999818</c:v>
                </c:pt>
                <c:pt idx="8815">
                  <c:v>2.0362749999999967</c:v>
                </c:pt>
                <c:pt idx="8816">
                  <c:v>2.0365059999999873</c:v>
                </c:pt>
                <c:pt idx="8817">
                  <c:v>2.036737</c:v>
                </c:pt>
                <c:pt idx="8818">
                  <c:v>2.0369679999999977</c:v>
                </c:pt>
                <c:pt idx="8819">
                  <c:v>2.0371990000000002</c:v>
                </c:pt>
                <c:pt idx="8820">
                  <c:v>2.0374300000000001</c:v>
                </c:pt>
                <c:pt idx="8821">
                  <c:v>2.0376609999999977</c:v>
                </c:pt>
                <c:pt idx="8822">
                  <c:v>2.0378920000000003</c:v>
                </c:pt>
                <c:pt idx="8823">
                  <c:v>2.0381230000000001</c:v>
                </c:pt>
                <c:pt idx="8824">
                  <c:v>2.038354</c:v>
                </c:pt>
                <c:pt idx="8825">
                  <c:v>2.0385850000000003</c:v>
                </c:pt>
                <c:pt idx="8826">
                  <c:v>2.0388159999999877</c:v>
                </c:pt>
                <c:pt idx="8827">
                  <c:v>2.039046999999985</c:v>
                </c:pt>
                <c:pt idx="8828">
                  <c:v>2.0392779999999977</c:v>
                </c:pt>
                <c:pt idx="8829">
                  <c:v>2.0395089999999967</c:v>
                </c:pt>
                <c:pt idx="8830">
                  <c:v>2.0397399999999997</c:v>
                </c:pt>
                <c:pt idx="8831">
                  <c:v>2.039971</c:v>
                </c:pt>
                <c:pt idx="8832">
                  <c:v>2.0402020000000003</c:v>
                </c:pt>
                <c:pt idx="8833">
                  <c:v>2.0404330000000002</c:v>
                </c:pt>
                <c:pt idx="8834">
                  <c:v>2.040664</c:v>
                </c:pt>
                <c:pt idx="8835">
                  <c:v>2.0408949999999999</c:v>
                </c:pt>
                <c:pt idx="8836">
                  <c:v>2.0411260000000002</c:v>
                </c:pt>
                <c:pt idx="8837">
                  <c:v>2.0413570000000001</c:v>
                </c:pt>
                <c:pt idx="8838">
                  <c:v>2.041588</c:v>
                </c:pt>
                <c:pt idx="8839">
                  <c:v>2.0418190000000003</c:v>
                </c:pt>
                <c:pt idx="8840">
                  <c:v>2.0420499999999873</c:v>
                </c:pt>
                <c:pt idx="8841">
                  <c:v>2.042281</c:v>
                </c:pt>
                <c:pt idx="8842">
                  <c:v>2.0425119999999999</c:v>
                </c:pt>
                <c:pt idx="8843">
                  <c:v>2.0427429999999882</c:v>
                </c:pt>
                <c:pt idx="8844">
                  <c:v>2.0429740000000001</c:v>
                </c:pt>
                <c:pt idx="8845">
                  <c:v>2.0432049999999999</c:v>
                </c:pt>
                <c:pt idx="8846">
                  <c:v>2.0434360000000011</c:v>
                </c:pt>
                <c:pt idx="8847">
                  <c:v>2.0436670000000001</c:v>
                </c:pt>
                <c:pt idx="8848">
                  <c:v>2.043898</c:v>
                </c:pt>
                <c:pt idx="8849">
                  <c:v>2.0441290000000012</c:v>
                </c:pt>
                <c:pt idx="8850">
                  <c:v>2.0443600000000002</c:v>
                </c:pt>
                <c:pt idx="8851">
                  <c:v>2.0445910000000138</c:v>
                </c:pt>
                <c:pt idx="8852">
                  <c:v>2.0448219999999999</c:v>
                </c:pt>
                <c:pt idx="8853">
                  <c:v>2.0450529999999967</c:v>
                </c:pt>
                <c:pt idx="8854">
                  <c:v>2.0452840000000001</c:v>
                </c:pt>
                <c:pt idx="8855">
                  <c:v>2.045515</c:v>
                </c:pt>
                <c:pt idx="8856">
                  <c:v>2.0457460000000003</c:v>
                </c:pt>
                <c:pt idx="8857">
                  <c:v>2.0459770000000002</c:v>
                </c:pt>
                <c:pt idx="8858">
                  <c:v>2.0462079999999987</c:v>
                </c:pt>
                <c:pt idx="8859">
                  <c:v>2.0464389999999977</c:v>
                </c:pt>
                <c:pt idx="8860">
                  <c:v>2.0466699999999967</c:v>
                </c:pt>
                <c:pt idx="8861">
                  <c:v>2.0469010000000001</c:v>
                </c:pt>
                <c:pt idx="8862">
                  <c:v>2.0471320000000115</c:v>
                </c:pt>
                <c:pt idx="8863">
                  <c:v>2.0473630000000012</c:v>
                </c:pt>
                <c:pt idx="8864">
                  <c:v>2.0475940000000157</c:v>
                </c:pt>
                <c:pt idx="8865">
                  <c:v>2.047825</c:v>
                </c:pt>
                <c:pt idx="8866">
                  <c:v>2.0480560000000003</c:v>
                </c:pt>
                <c:pt idx="8867">
                  <c:v>2.0482870000000002</c:v>
                </c:pt>
                <c:pt idx="8868">
                  <c:v>2.0485180000000001</c:v>
                </c:pt>
                <c:pt idx="8869">
                  <c:v>2.0487489999999977</c:v>
                </c:pt>
                <c:pt idx="8870">
                  <c:v>2.0489800000000002</c:v>
                </c:pt>
                <c:pt idx="8871">
                  <c:v>2.0492110000000001</c:v>
                </c:pt>
                <c:pt idx="8872">
                  <c:v>2.0494419999999987</c:v>
                </c:pt>
                <c:pt idx="8873">
                  <c:v>2.0496730000000003</c:v>
                </c:pt>
                <c:pt idx="8874">
                  <c:v>2.0499040000000002</c:v>
                </c:pt>
                <c:pt idx="8875">
                  <c:v>2.050135</c:v>
                </c:pt>
                <c:pt idx="8876">
                  <c:v>2.0503659999999977</c:v>
                </c:pt>
                <c:pt idx="8877">
                  <c:v>2.0505970000000002</c:v>
                </c:pt>
                <c:pt idx="8878">
                  <c:v>2.0508279999999997</c:v>
                </c:pt>
                <c:pt idx="8879">
                  <c:v>2.0510589999999818</c:v>
                </c:pt>
                <c:pt idx="8880">
                  <c:v>2.0512900000000003</c:v>
                </c:pt>
                <c:pt idx="8881">
                  <c:v>2.0515210000000002</c:v>
                </c:pt>
                <c:pt idx="8882">
                  <c:v>2.0517519999999987</c:v>
                </c:pt>
                <c:pt idx="8883">
                  <c:v>2.0519829999999977</c:v>
                </c:pt>
                <c:pt idx="8884">
                  <c:v>2.0522139999999967</c:v>
                </c:pt>
                <c:pt idx="8885">
                  <c:v>2.0524449999999841</c:v>
                </c:pt>
                <c:pt idx="8886">
                  <c:v>2.05267599999998</c:v>
                </c:pt>
                <c:pt idx="8887">
                  <c:v>2.0529070000000003</c:v>
                </c:pt>
                <c:pt idx="8888">
                  <c:v>2.0531380000000001</c:v>
                </c:pt>
                <c:pt idx="8889">
                  <c:v>2.053369</c:v>
                </c:pt>
                <c:pt idx="8890">
                  <c:v>2.0536000000000003</c:v>
                </c:pt>
                <c:pt idx="8891">
                  <c:v>2.0538310000000002</c:v>
                </c:pt>
                <c:pt idx="8892">
                  <c:v>2.0540619999999987</c:v>
                </c:pt>
                <c:pt idx="8893">
                  <c:v>2.0542929999999977</c:v>
                </c:pt>
                <c:pt idx="8894">
                  <c:v>2.0545240000000002</c:v>
                </c:pt>
                <c:pt idx="8895">
                  <c:v>2.0547549999999997</c:v>
                </c:pt>
                <c:pt idx="8896">
                  <c:v>2.054986</c:v>
                </c:pt>
                <c:pt idx="8897">
                  <c:v>2.0552170000000003</c:v>
                </c:pt>
                <c:pt idx="8898">
                  <c:v>2.0554479999999868</c:v>
                </c:pt>
                <c:pt idx="8899">
                  <c:v>2.0556789999999849</c:v>
                </c:pt>
                <c:pt idx="8900">
                  <c:v>2.0559099999999977</c:v>
                </c:pt>
                <c:pt idx="8901">
                  <c:v>2.0561409999999967</c:v>
                </c:pt>
                <c:pt idx="8902">
                  <c:v>2.0563719999999988</c:v>
                </c:pt>
                <c:pt idx="8903">
                  <c:v>2.0566029999999818</c:v>
                </c:pt>
                <c:pt idx="8904">
                  <c:v>2.0568340000000003</c:v>
                </c:pt>
                <c:pt idx="8905">
                  <c:v>2.0570649999999997</c:v>
                </c:pt>
                <c:pt idx="8906">
                  <c:v>2.057296</c:v>
                </c:pt>
                <c:pt idx="8907">
                  <c:v>2.0575269999999999</c:v>
                </c:pt>
                <c:pt idx="8908">
                  <c:v>2.0577579999999998</c:v>
                </c:pt>
                <c:pt idx="8909">
                  <c:v>2.0579890000000001</c:v>
                </c:pt>
                <c:pt idx="8910">
                  <c:v>2.0582199999999977</c:v>
                </c:pt>
                <c:pt idx="8911">
                  <c:v>2.0584510000000003</c:v>
                </c:pt>
                <c:pt idx="8912">
                  <c:v>2.0586819999999997</c:v>
                </c:pt>
                <c:pt idx="8913">
                  <c:v>2.058913</c:v>
                </c:pt>
                <c:pt idx="8914">
                  <c:v>2.0591440000000003</c:v>
                </c:pt>
                <c:pt idx="8915">
                  <c:v>2.0593749999999997</c:v>
                </c:pt>
                <c:pt idx="8916">
                  <c:v>2.0596059999999849</c:v>
                </c:pt>
                <c:pt idx="8917">
                  <c:v>2.0598369999999977</c:v>
                </c:pt>
                <c:pt idx="8918">
                  <c:v>2.0600679999999998</c:v>
                </c:pt>
                <c:pt idx="8919">
                  <c:v>2.0602990000000001</c:v>
                </c:pt>
                <c:pt idx="8920">
                  <c:v>2.0605300000000115</c:v>
                </c:pt>
                <c:pt idx="8921">
                  <c:v>2.0607610000000012</c:v>
                </c:pt>
                <c:pt idx="8922">
                  <c:v>2.0609920000000002</c:v>
                </c:pt>
                <c:pt idx="8923">
                  <c:v>2.061223</c:v>
                </c:pt>
                <c:pt idx="8924">
                  <c:v>2.0614539999999977</c:v>
                </c:pt>
                <c:pt idx="8925">
                  <c:v>2.0616849999999998</c:v>
                </c:pt>
                <c:pt idx="8926">
                  <c:v>2.0619160000000001</c:v>
                </c:pt>
                <c:pt idx="8927">
                  <c:v>2.062147</c:v>
                </c:pt>
                <c:pt idx="8928">
                  <c:v>2.0623780000000003</c:v>
                </c:pt>
                <c:pt idx="8929">
                  <c:v>2.0626089999999868</c:v>
                </c:pt>
                <c:pt idx="8930">
                  <c:v>2.0628399999999987</c:v>
                </c:pt>
                <c:pt idx="8931">
                  <c:v>2.0630710000000012</c:v>
                </c:pt>
                <c:pt idx="8932">
                  <c:v>2.0633020000000002</c:v>
                </c:pt>
                <c:pt idx="8933">
                  <c:v>2.0635330000000138</c:v>
                </c:pt>
                <c:pt idx="8934">
                  <c:v>2.0637639999999999</c:v>
                </c:pt>
                <c:pt idx="8935">
                  <c:v>2.0639950000000002</c:v>
                </c:pt>
                <c:pt idx="8936">
                  <c:v>2.0642260000000001</c:v>
                </c:pt>
                <c:pt idx="8937">
                  <c:v>2.064457</c:v>
                </c:pt>
                <c:pt idx="8938">
                  <c:v>2.0646880000000003</c:v>
                </c:pt>
                <c:pt idx="8939">
                  <c:v>2.0649190000000002</c:v>
                </c:pt>
                <c:pt idx="8940">
                  <c:v>2.06515</c:v>
                </c:pt>
                <c:pt idx="8941">
                  <c:v>2.0653809999999999</c:v>
                </c:pt>
                <c:pt idx="8942">
                  <c:v>2.0656119999999998</c:v>
                </c:pt>
                <c:pt idx="8943">
                  <c:v>2.065842999999985</c:v>
                </c:pt>
                <c:pt idx="8944">
                  <c:v>2.066074</c:v>
                </c:pt>
                <c:pt idx="8945">
                  <c:v>2.0663050000000003</c:v>
                </c:pt>
                <c:pt idx="8946">
                  <c:v>2.0665360000000002</c:v>
                </c:pt>
                <c:pt idx="8947">
                  <c:v>2.066767</c:v>
                </c:pt>
                <c:pt idx="8948">
                  <c:v>2.0669979999999999</c:v>
                </c:pt>
                <c:pt idx="8949">
                  <c:v>2.0672290000000002</c:v>
                </c:pt>
                <c:pt idx="8950">
                  <c:v>2.0674600000000001</c:v>
                </c:pt>
                <c:pt idx="8951">
                  <c:v>2.0676909999999999</c:v>
                </c:pt>
                <c:pt idx="8952">
                  <c:v>2.0679220000000011</c:v>
                </c:pt>
                <c:pt idx="8953">
                  <c:v>2.0681530000000001</c:v>
                </c:pt>
                <c:pt idx="8954">
                  <c:v>2.0683840000000138</c:v>
                </c:pt>
                <c:pt idx="8955">
                  <c:v>2.0686150000000003</c:v>
                </c:pt>
                <c:pt idx="8956">
                  <c:v>2.0688459999999878</c:v>
                </c:pt>
                <c:pt idx="8957">
                  <c:v>2.0690770000000001</c:v>
                </c:pt>
                <c:pt idx="8958">
                  <c:v>2.0693079999999999</c:v>
                </c:pt>
                <c:pt idx="8959">
                  <c:v>2.0695390000000002</c:v>
                </c:pt>
                <c:pt idx="8960">
                  <c:v>2.0697700000000001</c:v>
                </c:pt>
                <c:pt idx="8961">
                  <c:v>2.070001</c:v>
                </c:pt>
                <c:pt idx="8962">
                  <c:v>2.0702320000000003</c:v>
                </c:pt>
                <c:pt idx="8963">
                  <c:v>2.0704629999999877</c:v>
                </c:pt>
                <c:pt idx="8964">
                  <c:v>2.070694</c:v>
                </c:pt>
                <c:pt idx="8965">
                  <c:v>2.0709249999999999</c:v>
                </c:pt>
                <c:pt idx="8966">
                  <c:v>2.0711559999999967</c:v>
                </c:pt>
                <c:pt idx="8967">
                  <c:v>2.0713870000000001</c:v>
                </c:pt>
                <c:pt idx="8968">
                  <c:v>2.0716179999999977</c:v>
                </c:pt>
                <c:pt idx="8969">
                  <c:v>2.0718489999999772</c:v>
                </c:pt>
                <c:pt idx="8970">
                  <c:v>2.0720799999999873</c:v>
                </c:pt>
                <c:pt idx="8971">
                  <c:v>2.072311</c:v>
                </c:pt>
                <c:pt idx="8972">
                  <c:v>2.0725419999999977</c:v>
                </c:pt>
                <c:pt idx="8973">
                  <c:v>2.0727729999999882</c:v>
                </c:pt>
                <c:pt idx="8974">
                  <c:v>2.0730040000000001</c:v>
                </c:pt>
                <c:pt idx="8975">
                  <c:v>2.0732349999999999</c:v>
                </c:pt>
                <c:pt idx="8976">
                  <c:v>2.0734660000000003</c:v>
                </c:pt>
                <c:pt idx="8977">
                  <c:v>2.0736970000000001</c:v>
                </c:pt>
                <c:pt idx="8978">
                  <c:v>2.073928</c:v>
                </c:pt>
                <c:pt idx="8979">
                  <c:v>2.0741590000000003</c:v>
                </c:pt>
                <c:pt idx="8980">
                  <c:v>2.0743900000000002</c:v>
                </c:pt>
                <c:pt idx="8981">
                  <c:v>2.074621</c:v>
                </c:pt>
                <c:pt idx="8982">
                  <c:v>2.0748519999999977</c:v>
                </c:pt>
                <c:pt idx="8983">
                  <c:v>2.0750829999999967</c:v>
                </c:pt>
                <c:pt idx="8984">
                  <c:v>2.0753140000000001</c:v>
                </c:pt>
                <c:pt idx="8985">
                  <c:v>2.0755449999999978</c:v>
                </c:pt>
                <c:pt idx="8986">
                  <c:v>2.0757760000000003</c:v>
                </c:pt>
                <c:pt idx="8987">
                  <c:v>2.0760069999999873</c:v>
                </c:pt>
                <c:pt idx="8988">
                  <c:v>2.0762379999999987</c:v>
                </c:pt>
                <c:pt idx="8989">
                  <c:v>2.0764689999999764</c:v>
                </c:pt>
                <c:pt idx="8990">
                  <c:v>2.0766999999999967</c:v>
                </c:pt>
                <c:pt idx="8991">
                  <c:v>2.0769310000000001</c:v>
                </c:pt>
                <c:pt idx="8992">
                  <c:v>2.077162</c:v>
                </c:pt>
                <c:pt idx="8993">
                  <c:v>2.0773930000000012</c:v>
                </c:pt>
                <c:pt idx="8994">
                  <c:v>2.0776240000000001</c:v>
                </c:pt>
                <c:pt idx="8995">
                  <c:v>2.0778549999999987</c:v>
                </c:pt>
                <c:pt idx="8996">
                  <c:v>2.0780860000000003</c:v>
                </c:pt>
                <c:pt idx="8997">
                  <c:v>2.0783170000000002</c:v>
                </c:pt>
                <c:pt idx="8998">
                  <c:v>2.0785479999999987</c:v>
                </c:pt>
                <c:pt idx="8999">
                  <c:v>2.0787789999999977</c:v>
                </c:pt>
                <c:pt idx="9000">
                  <c:v>2.0790099999999967</c:v>
                </c:pt>
                <c:pt idx="9001">
                  <c:v>2.079240999999985</c:v>
                </c:pt>
                <c:pt idx="9002">
                  <c:v>2.0794719999999987</c:v>
                </c:pt>
                <c:pt idx="9003">
                  <c:v>2.0797030000000003</c:v>
                </c:pt>
                <c:pt idx="9004">
                  <c:v>2.0799340000000002</c:v>
                </c:pt>
                <c:pt idx="9005">
                  <c:v>2.080165</c:v>
                </c:pt>
                <c:pt idx="9006">
                  <c:v>2.0803959999999999</c:v>
                </c:pt>
                <c:pt idx="9007">
                  <c:v>2.0806270000000002</c:v>
                </c:pt>
                <c:pt idx="9008">
                  <c:v>2.0808579999999997</c:v>
                </c:pt>
                <c:pt idx="9009">
                  <c:v>2.081089</c:v>
                </c:pt>
                <c:pt idx="9010">
                  <c:v>2.0813200000000012</c:v>
                </c:pt>
                <c:pt idx="9011">
                  <c:v>2.0815510000000002</c:v>
                </c:pt>
                <c:pt idx="9012">
                  <c:v>2.081782</c:v>
                </c:pt>
                <c:pt idx="9013">
                  <c:v>2.0820129999999977</c:v>
                </c:pt>
                <c:pt idx="9014">
                  <c:v>2.0822439999999967</c:v>
                </c:pt>
                <c:pt idx="9015">
                  <c:v>2.0824749999999987</c:v>
                </c:pt>
                <c:pt idx="9016">
                  <c:v>2.0827059999999977</c:v>
                </c:pt>
                <c:pt idx="9017">
                  <c:v>2.0829370000000011</c:v>
                </c:pt>
                <c:pt idx="9018">
                  <c:v>2.0831680000000001</c:v>
                </c:pt>
                <c:pt idx="9019">
                  <c:v>2.0833990000000138</c:v>
                </c:pt>
                <c:pt idx="9020">
                  <c:v>2.0836300000000012</c:v>
                </c:pt>
                <c:pt idx="9021">
                  <c:v>2.0838610000000002</c:v>
                </c:pt>
                <c:pt idx="9022">
                  <c:v>2.0840920000000001</c:v>
                </c:pt>
                <c:pt idx="9023">
                  <c:v>2.0843229999999999</c:v>
                </c:pt>
                <c:pt idx="9024">
                  <c:v>2.0845540000000002</c:v>
                </c:pt>
                <c:pt idx="9025">
                  <c:v>2.0847850000000001</c:v>
                </c:pt>
                <c:pt idx="9026">
                  <c:v>2.085016</c:v>
                </c:pt>
                <c:pt idx="9027">
                  <c:v>2.0852470000000003</c:v>
                </c:pt>
                <c:pt idx="9028">
                  <c:v>2.0854779999999997</c:v>
                </c:pt>
                <c:pt idx="9029">
                  <c:v>2.085709</c:v>
                </c:pt>
                <c:pt idx="9030">
                  <c:v>2.0859399999999999</c:v>
                </c:pt>
                <c:pt idx="9031">
                  <c:v>2.0861710000000002</c:v>
                </c:pt>
                <c:pt idx="9032">
                  <c:v>2.0864019999999988</c:v>
                </c:pt>
                <c:pt idx="9033">
                  <c:v>2.086633</c:v>
                </c:pt>
                <c:pt idx="9034">
                  <c:v>2.0868640000000003</c:v>
                </c:pt>
                <c:pt idx="9035">
                  <c:v>2.0870950000000001</c:v>
                </c:pt>
                <c:pt idx="9036">
                  <c:v>2.0873260000000138</c:v>
                </c:pt>
                <c:pt idx="9037">
                  <c:v>2.0875569999999999</c:v>
                </c:pt>
                <c:pt idx="9038">
                  <c:v>2.0877880000000002</c:v>
                </c:pt>
                <c:pt idx="9039">
                  <c:v>2.0880190000000001</c:v>
                </c:pt>
                <c:pt idx="9040">
                  <c:v>2.0882499999999977</c:v>
                </c:pt>
                <c:pt idx="9041">
                  <c:v>2.0884810000000011</c:v>
                </c:pt>
                <c:pt idx="9042">
                  <c:v>2.0887120000000001</c:v>
                </c:pt>
                <c:pt idx="9043">
                  <c:v>2.088943</c:v>
                </c:pt>
                <c:pt idx="9044">
                  <c:v>2.0891740000000012</c:v>
                </c:pt>
                <c:pt idx="9045">
                  <c:v>2.0894049999999997</c:v>
                </c:pt>
                <c:pt idx="9046">
                  <c:v>2.089636</c:v>
                </c:pt>
                <c:pt idx="9047">
                  <c:v>2.0898669999999977</c:v>
                </c:pt>
                <c:pt idx="9048">
                  <c:v>2.0900979999999998</c:v>
                </c:pt>
                <c:pt idx="9049">
                  <c:v>2.0903290000000001</c:v>
                </c:pt>
                <c:pt idx="9050">
                  <c:v>2.09056</c:v>
                </c:pt>
                <c:pt idx="9051">
                  <c:v>2.0907910000000012</c:v>
                </c:pt>
                <c:pt idx="9052">
                  <c:v>2.0910219999999997</c:v>
                </c:pt>
                <c:pt idx="9053">
                  <c:v>2.0912529999999849</c:v>
                </c:pt>
                <c:pt idx="9054">
                  <c:v>2.0914839999999977</c:v>
                </c:pt>
                <c:pt idx="9055">
                  <c:v>2.0917149999999998</c:v>
                </c:pt>
                <c:pt idx="9056">
                  <c:v>2.091945999999985</c:v>
                </c:pt>
                <c:pt idx="9057">
                  <c:v>2.092177</c:v>
                </c:pt>
                <c:pt idx="9058">
                  <c:v>2.0924079999999967</c:v>
                </c:pt>
                <c:pt idx="9059">
                  <c:v>2.0926389999999868</c:v>
                </c:pt>
                <c:pt idx="9060">
                  <c:v>2.0928699999999827</c:v>
                </c:pt>
                <c:pt idx="9061">
                  <c:v>2.0931010000000012</c:v>
                </c:pt>
                <c:pt idx="9062">
                  <c:v>2.0933320000000002</c:v>
                </c:pt>
                <c:pt idx="9063">
                  <c:v>2.0935630000000001</c:v>
                </c:pt>
                <c:pt idx="9064">
                  <c:v>2.0937939999999999</c:v>
                </c:pt>
                <c:pt idx="9065">
                  <c:v>2.0940249999999998</c:v>
                </c:pt>
                <c:pt idx="9066">
                  <c:v>2.094255999999985</c:v>
                </c:pt>
                <c:pt idx="9067">
                  <c:v>2.094487</c:v>
                </c:pt>
                <c:pt idx="9068">
                  <c:v>2.0947180000000003</c:v>
                </c:pt>
                <c:pt idx="9069">
                  <c:v>2.0949489999999877</c:v>
                </c:pt>
                <c:pt idx="9070">
                  <c:v>2.09518</c:v>
                </c:pt>
                <c:pt idx="9071">
                  <c:v>2.0954109999999977</c:v>
                </c:pt>
                <c:pt idx="9072">
                  <c:v>2.0956419999999967</c:v>
                </c:pt>
                <c:pt idx="9073">
                  <c:v>2.095872999999985</c:v>
                </c:pt>
                <c:pt idx="9074">
                  <c:v>2.096104</c:v>
                </c:pt>
                <c:pt idx="9075">
                  <c:v>2.0963350000000003</c:v>
                </c:pt>
                <c:pt idx="9076">
                  <c:v>2.0965659999999873</c:v>
                </c:pt>
                <c:pt idx="9077">
                  <c:v>2.096797</c:v>
                </c:pt>
                <c:pt idx="9078">
                  <c:v>2.0970279999999999</c:v>
                </c:pt>
                <c:pt idx="9079">
                  <c:v>2.0972589999999967</c:v>
                </c:pt>
                <c:pt idx="9080">
                  <c:v>2.0974900000000001</c:v>
                </c:pt>
                <c:pt idx="9081">
                  <c:v>2.0977209999999999</c:v>
                </c:pt>
                <c:pt idx="9082">
                  <c:v>2.0979520000000003</c:v>
                </c:pt>
                <c:pt idx="9083">
                  <c:v>2.0981830000000001</c:v>
                </c:pt>
                <c:pt idx="9084">
                  <c:v>2.098414</c:v>
                </c:pt>
                <c:pt idx="9085">
                  <c:v>2.0986449999999977</c:v>
                </c:pt>
                <c:pt idx="9086">
                  <c:v>2.0988759999999878</c:v>
                </c:pt>
                <c:pt idx="9087">
                  <c:v>2.0991070000000001</c:v>
                </c:pt>
                <c:pt idx="9088">
                  <c:v>2.0993379999999999</c:v>
                </c:pt>
                <c:pt idx="9089">
                  <c:v>2.0995689999999967</c:v>
                </c:pt>
                <c:pt idx="9090">
                  <c:v>2.0997999999999997</c:v>
                </c:pt>
                <c:pt idx="9091">
                  <c:v>2.1000310000000115</c:v>
                </c:pt>
                <c:pt idx="9092">
                  <c:v>2.1002620000000003</c:v>
                </c:pt>
                <c:pt idx="9093">
                  <c:v>2.1004930000000002</c:v>
                </c:pt>
                <c:pt idx="9094">
                  <c:v>2.1007240000000138</c:v>
                </c:pt>
                <c:pt idx="9095">
                  <c:v>2.1009549999999999</c:v>
                </c:pt>
                <c:pt idx="9096">
                  <c:v>2.1011860000000002</c:v>
                </c:pt>
                <c:pt idx="9097">
                  <c:v>2.1014170000000001</c:v>
                </c:pt>
                <c:pt idx="9098">
                  <c:v>2.1016479999999977</c:v>
                </c:pt>
                <c:pt idx="9099">
                  <c:v>2.1018790000000003</c:v>
                </c:pt>
                <c:pt idx="9100">
                  <c:v>2.1021100000000001</c:v>
                </c:pt>
                <c:pt idx="9101">
                  <c:v>2.102341</c:v>
                </c:pt>
                <c:pt idx="9102">
                  <c:v>2.1025719999999999</c:v>
                </c:pt>
                <c:pt idx="9103">
                  <c:v>2.1028029999999927</c:v>
                </c:pt>
                <c:pt idx="9104">
                  <c:v>2.1030340000000138</c:v>
                </c:pt>
                <c:pt idx="9105">
                  <c:v>2.1032649999999999</c:v>
                </c:pt>
                <c:pt idx="9106">
                  <c:v>2.1034960000000011</c:v>
                </c:pt>
                <c:pt idx="9107">
                  <c:v>2.1037270000000157</c:v>
                </c:pt>
                <c:pt idx="9108">
                  <c:v>2.103958</c:v>
                </c:pt>
                <c:pt idx="9109">
                  <c:v>2.1041890000000012</c:v>
                </c:pt>
                <c:pt idx="9110">
                  <c:v>2.1044200000000002</c:v>
                </c:pt>
                <c:pt idx="9111">
                  <c:v>2.104651</c:v>
                </c:pt>
                <c:pt idx="9112">
                  <c:v>2.1048819999999999</c:v>
                </c:pt>
                <c:pt idx="9113">
                  <c:v>2.1051130000000002</c:v>
                </c:pt>
                <c:pt idx="9114">
                  <c:v>2.1053440000000001</c:v>
                </c:pt>
                <c:pt idx="9115">
                  <c:v>2.105575</c:v>
                </c:pt>
                <c:pt idx="9116">
                  <c:v>2.1058060000000003</c:v>
                </c:pt>
                <c:pt idx="9117">
                  <c:v>2.1060370000000002</c:v>
                </c:pt>
                <c:pt idx="9118">
                  <c:v>2.1062679999999987</c:v>
                </c:pt>
                <c:pt idx="9119">
                  <c:v>2.1064989999999977</c:v>
                </c:pt>
                <c:pt idx="9120">
                  <c:v>2.1067300000000002</c:v>
                </c:pt>
                <c:pt idx="9121">
                  <c:v>2.1069610000000001</c:v>
                </c:pt>
                <c:pt idx="9122">
                  <c:v>2.1071920000000115</c:v>
                </c:pt>
                <c:pt idx="9123">
                  <c:v>2.1074230000000012</c:v>
                </c:pt>
                <c:pt idx="9124">
                  <c:v>2.1076540000000001</c:v>
                </c:pt>
                <c:pt idx="9125">
                  <c:v>2.107885</c:v>
                </c:pt>
                <c:pt idx="9126">
                  <c:v>2.1081160000000012</c:v>
                </c:pt>
                <c:pt idx="9127">
                  <c:v>2.1083470000000002</c:v>
                </c:pt>
                <c:pt idx="9128">
                  <c:v>2.1085780000000001</c:v>
                </c:pt>
                <c:pt idx="9129">
                  <c:v>2.1088089999999977</c:v>
                </c:pt>
                <c:pt idx="9130">
                  <c:v>2.1090399999999998</c:v>
                </c:pt>
                <c:pt idx="9131">
                  <c:v>2.1092710000000001</c:v>
                </c:pt>
                <c:pt idx="9132">
                  <c:v>2.109502</c:v>
                </c:pt>
                <c:pt idx="9133">
                  <c:v>2.1097330000000012</c:v>
                </c:pt>
                <c:pt idx="9134">
                  <c:v>2.1099640000000002</c:v>
                </c:pt>
                <c:pt idx="9135">
                  <c:v>2.110195</c:v>
                </c:pt>
                <c:pt idx="9136">
                  <c:v>2.1104259999999977</c:v>
                </c:pt>
                <c:pt idx="9137">
                  <c:v>2.1106569999999967</c:v>
                </c:pt>
                <c:pt idx="9138">
                  <c:v>2.1108879999999997</c:v>
                </c:pt>
                <c:pt idx="9139">
                  <c:v>2.111119</c:v>
                </c:pt>
                <c:pt idx="9140">
                  <c:v>2.1113500000000003</c:v>
                </c:pt>
                <c:pt idx="9141">
                  <c:v>2.1115810000000002</c:v>
                </c:pt>
                <c:pt idx="9142">
                  <c:v>2.1118119999999987</c:v>
                </c:pt>
                <c:pt idx="9143">
                  <c:v>2.1120429999999764</c:v>
                </c:pt>
                <c:pt idx="9144">
                  <c:v>2.1122739999999967</c:v>
                </c:pt>
                <c:pt idx="9145">
                  <c:v>2.1125049999999987</c:v>
                </c:pt>
                <c:pt idx="9146">
                  <c:v>2.1127359999999977</c:v>
                </c:pt>
                <c:pt idx="9147">
                  <c:v>2.1129670000000003</c:v>
                </c:pt>
                <c:pt idx="9148">
                  <c:v>2.1131980000000001</c:v>
                </c:pt>
                <c:pt idx="9149">
                  <c:v>2.113429</c:v>
                </c:pt>
                <c:pt idx="9150">
                  <c:v>2.1136600000000003</c:v>
                </c:pt>
                <c:pt idx="9151">
                  <c:v>2.1138910000000002</c:v>
                </c:pt>
                <c:pt idx="9152">
                  <c:v>2.1141220000000001</c:v>
                </c:pt>
                <c:pt idx="9153">
                  <c:v>2.1143529999999977</c:v>
                </c:pt>
                <c:pt idx="9154">
                  <c:v>2.1145840000000002</c:v>
                </c:pt>
                <c:pt idx="9155">
                  <c:v>2.1148149999999997</c:v>
                </c:pt>
                <c:pt idx="9156">
                  <c:v>2.1150459999999827</c:v>
                </c:pt>
                <c:pt idx="9157">
                  <c:v>2.1152770000000003</c:v>
                </c:pt>
                <c:pt idx="9158">
                  <c:v>2.1155079999999997</c:v>
                </c:pt>
                <c:pt idx="9159">
                  <c:v>2.115739</c:v>
                </c:pt>
                <c:pt idx="9160">
                  <c:v>2.1159699999999977</c:v>
                </c:pt>
                <c:pt idx="9161">
                  <c:v>2.1162009999999967</c:v>
                </c:pt>
                <c:pt idx="9162">
                  <c:v>2.1164319999999988</c:v>
                </c:pt>
                <c:pt idx="9163">
                  <c:v>2.1166629999999818</c:v>
                </c:pt>
                <c:pt idx="9164">
                  <c:v>2.1168940000000003</c:v>
                </c:pt>
                <c:pt idx="9165">
                  <c:v>2.1171250000000001</c:v>
                </c:pt>
                <c:pt idx="9166">
                  <c:v>2.117356</c:v>
                </c:pt>
                <c:pt idx="9167">
                  <c:v>2.1175869999999999</c:v>
                </c:pt>
                <c:pt idx="9168">
                  <c:v>2.1178179999999998</c:v>
                </c:pt>
                <c:pt idx="9169">
                  <c:v>2.118048999999985</c:v>
                </c:pt>
                <c:pt idx="9170">
                  <c:v>2.1182799999999977</c:v>
                </c:pt>
                <c:pt idx="9171">
                  <c:v>2.1185110000000011</c:v>
                </c:pt>
                <c:pt idx="9172">
                  <c:v>2.1187419999999997</c:v>
                </c:pt>
                <c:pt idx="9173">
                  <c:v>2.118973</c:v>
                </c:pt>
                <c:pt idx="9174">
                  <c:v>2.1192040000000003</c:v>
                </c:pt>
                <c:pt idx="9175">
                  <c:v>2.1194349999999997</c:v>
                </c:pt>
                <c:pt idx="9176">
                  <c:v>2.119665999999985</c:v>
                </c:pt>
                <c:pt idx="9177">
                  <c:v>2.1198969999999977</c:v>
                </c:pt>
                <c:pt idx="9178">
                  <c:v>2.1201280000000002</c:v>
                </c:pt>
                <c:pt idx="9179">
                  <c:v>2.1203590000000001</c:v>
                </c:pt>
                <c:pt idx="9180">
                  <c:v>2.1205900000000115</c:v>
                </c:pt>
                <c:pt idx="9181">
                  <c:v>2.1208210000000012</c:v>
                </c:pt>
                <c:pt idx="9182">
                  <c:v>2.1210519999999997</c:v>
                </c:pt>
                <c:pt idx="9183">
                  <c:v>2.121283</c:v>
                </c:pt>
                <c:pt idx="9184">
                  <c:v>2.1215139999999999</c:v>
                </c:pt>
                <c:pt idx="9185">
                  <c:v>2.1217449999999998</c:v>
                </c:pt>
                <c:pt idx="9186">
                  <c:v>2.1219760000000001</c:v>
                </c:pt>
                <c:pt idx="9187">
                  <c:v>2.122207</c:v>
                </c:pt>
                <c:pt idx="9188">
                  <c:v>2.1224380000000003</c:v>
                </c:pt>
                <c:pt idx="9189">
                  <c:v>2.1226689999999873</c:v>
                </c:pt>
                <c:pt idx="9190">
                  <c:v>2.1229</c:v>
                </c:pt>
                <c:pt idx="9191">
                  <c:v>2.1231310000000221</c:v>
                </c:pt>
                <c:pt idx="9192">
                  <c:v>2.1233620000000002</c:v>
                </c:pt>
                <c:pt idx="9193">
                  <c:v>2.1235930000000138</c:v>
                </c:pt>
                <c:pt idx="9194">
                  <c:v>2.1238239999999999</c:v>
                </c:pt>
                <c:pt idx="9195">
                  <c:v>2.1240549999999998</c:v>
                </c:pt>
                <c:pt idx="9196">
                  <c:v>2.1242860000000001</c:v>
                </c:pt>
                <c:pt idx="9197">
                  <c:v>2.1245170000000129</c:v>
                </c:pt>
                <c:pt idx="9198">
                  <c:v>2.1247480000000003</c:v>
                </c:pt>
                <c:pt idx="9199">
                  <c:v>2.1249790000000002</c:v>
                </c:pt>
                <c:pt idx="9200">
                  <c:v>2.12521</c:v>
                </c:pt>
                <c:pt idx="9201">
                  <c:v>2.1254409999999977</c:v>
                </c:pt>
                <c:pt idx="9202">
                  <c:v>2.1256719999999998</c:v>
                </c:pt>
                <c:pt idx="9203">
                  <c:v>2.1259030000000001</c:v>
                </c:pt>
                <c:pt idx="9204">
                  <c:v>2.1261340000000115</c:v>
                </c:pt>
                <c:pt idx="9205">
                  <c:v>2.1263650000000003</c:v>
                </c:pt>
                <c:pt idx="9206">
                  <c:v>2.1265960000000002</c:v>
                </c:pt>
                <c:pt idx="9207">
                  <c:v>2.126827</c:v>
                </c:pt>
                <c:pt idx="9208">
                  <c:v>2.1270579999999999</c:v>
                </c:pt>
                <c:pt idx="9209">
                  <c:v>2.1272890000000002</c:v>
                </c:pt>
                <c:pt idx="9210">
                  <c:v>2.1275200000000138</c:v>
                </c:pt>
                <c:pt idx="9211">
                  <c:v>2.1277509999999999</c:v>
                </c:pt>
                <c:pt idx="9212">
                  <c:v>2.1279820000000012</c:v>
                </c:pt>
                <c:pt idx="9213">
                  <c:v>2.1282130000000001</c:v>
                </c:pt>
                <c:pt idx="9214">
                  <c:v>2.128444</c:v>
                </c:pt>
                <c:pt idx="9215">
                  <c:v>2.1286750000000003</c:v>
                </c:pt>
                <c:pt idx="9216">
                  <c:v>2.1289060000000002</c:v>
                </c:pt>
                <c:pt idx="9217">
                  <c:v>2.1291370000000138</c:v>
                </c:pt>
                <c:pt idx="9218">
                  <c:v>2.1293679999999999</c:v>
                </c:pt>
                <c:pt idx="9219">
                  <c:v>2.1295990000000002</c:v>
                </c:pt>
                <c:pt idx="9220">
                  <c:v>2.1298300000000001</c:v>
                </c:pt>
                <c:pt idx="9221">
                  <c:v>2.130061</c:v>
                </c:pt>
                <c:pt idx="9222">
                  <c:v>2.1302920000000003</c:v>
                </c:pt>
                <c:pt idx="9223">
                  <c:v>2.1305230000000002</c:v>
                </c:pt>
                <c:pt idx="9224">
                  <c:v>2.130754</c:v>
                </c:pt>
                <c:pt idx="9225">
                  <c:v>2.1309849999999999</c:v>
                </c:pt>
                <c:pt idx="9226">
                  <c:v>2.1312159999999967</c:v>
                </c:pt>
                <c:pt idx="9227">
                  <c:v>2.131446999999985</c:v>
                </c:pt>
                <c:pt idx="9228">
                  <c:v>2.1316779999999977</c:v>
                </c:pt>
                <c:pt idx="9229">
                  <c:v>2.1319090000000003</c:v>
                </c:pt>
                <c:pt idx="9230">
                  <c:v>2.1321399999999997</c:v>
                </c:pt>
                <c:pt idx="9231">
                  <c:v>2.132371</c:v>
                </c:pt>
                <c:pt idx="9232">
                  <c:v>2.1326019999999977</c:v>
                </c:pt>
                <c:pt idx="9233">
                  <c:v>2.1328329999999927</c:v>
                </c:pt>
                <c:pt idx="9234">
                  <c:v>2.1330640000000001</c:v>
                </c:pt>
                <c:pt idx="9235">
                  <c:v>2.1332949999999999</c:v>
                </c:pt>
                <c:pt idx="9236">
                  <c:v>2.1335260000000011</c:v>
                </c:pt>
                <c:pt idx="9237">
                  <c:v>2.1337570000000001</c:v>
                </c:pt>
                <c:pt idx="9238">
                  <c:v>2.133988</c:v>
                </c:pt>
                <c:pt idx="9239">
                  <c:v>2.1342190000000003</c:v>
                </c:pt>
                <c:pt idx="9240">
                  <c:v>2.1344499999999877</c:v>
                </c:pt>
                <c:pt idx="9241">
                  <c:v>2.1346810000000001</c:v>
                </c:pt>
                <c:pt idx="9242">
                  <c:v>2.1349119999999999</c:v>
                </c:pt>
                <c:pt idx="9243">
                  <c:v>2.1351429999999967</c:v>
                </c:pt>
                <c:pt idx="9244">
                  <c:v>2.1353740000000001</c:v>
                </c:pt>
                <c:pt idx="9245">
                  <c:v>2.1356049999999978</c:v>
                </c:pt>
                <c:pt idx="9246">
                  <c:v>2.1358360000000003</c:v>
                </c:pt>
                <c:pt idx="9247">
                  <c:v>2.1360669999999873</c:v>
                </c:pt>
                <c:pt idx="9248">
                  <c:v>2.1362979999999987</c:v>
                </c:pt>
                <c:pt idx="9249">
                  <c:v>2.1365289999999977</c:v>
                </c:pt>
                <c:pt idx="9250">
                  <c:v>2.1367599999999967</c:v>
                </c:pt>
                <c:pt idx="9251">
                  <c:v>2.1369910000000001</c:v>
                </c:pt>
                <c:pt idx="9252">
                  <c:v>2.137222</c:v>
                </c:pt>
                <c:pt idx="9253">
                  <c:v>2.1374530000000003</c:v>
                </c:pt>
                <c:pt idx="9254">
                  <c:v>2.1376840000000001</c:v>
                </c:pt>
                <c:pt idx="9255">
                  <c:v>2.137915</c:v>
                </c:pt>
                <c:pt idx="9256">
                  <c:v>2.1381460000000003</c:v>
                </c:pt>
                <c:pt idx="9257">
                  <c:v>2.1383770000000002</c:v>
                </c:pt>
                <c:pt idx="9258">
                  <c:v>2.1386079999999987</c:v>
                </c:pt>
                <c:pt idx="9259">
                  <c:v>2.1388389999999977</c:v>
                </c:pt>
                <c:pt idx="9260">
                  <c:v>2.1390699999999967</c:v>
                </c:pt>
                <c:pt idx="9261">
                  <c:v>2.1393010000000001</c:v>
                </c:pt>
                <c:pt idx="9262">
                  <c:v>2.139532</c:v>
                </c:pt>
                <c:pt idx="9263">
                  <c:v>2.1397630000000003</c:v>
                </c:pt>
                <c:pt idx="9264">
                  <c:v>2.1399940000000002</c:v>
                </c:pt>
                <c:pt idx="9265">
                  <c:v>2.140225</c:v>
                </c:pt>
                <c:pt idx="9266">
                  <c:v>2.1404559999999977</c:v>
                </c:pt>
                <c:pt idx="9267">
                  <c:v>2.1406870000000002</c:v>
                </c:pt>
                <c:pt idx="9268">
                  <c:v>2.1409180000000001</c:v>
                </c:pt>
                <c:pt idx="9269">
                  <c:v>2.141149</c:v>
                </c:pt>
                <c:pt idx="9270">
                  <c:v>2.1413800000000012</c:v>
                </c:pt>
                <c:pt idx="9271">
                  <c:v>2.1416110000000002</c:v>
                </c:pt>
                <c:pt idx="9272">
                  <c:v>2.1418419999999987</c:v>
                </c:pt>
                <c:pt idx="9273">
                  <c:v>2.1420729999999977</c:v>
                </c:pt>
                <c:pt idx="9274">
                  <c:v>2.1423040000000002</c:v>
                </c:pt>
                <c:pt idx="9275">
                  <c:v>2.1425350000000001</c:v>
                </c:pt>
                <c:pt idx="9276">
                  <c:v>2.1427659999999977</c:v>
                </c:pt>
                <c:pt idx="9277">
                  <c:v>2.1429970000000012</c:v>
                </c:pt>
                <c:pt idx="9278">
                  <c:v>2.1432280000000001</c:v>
                </c:pt>
                <c:pt idx="9279">
                  <c:v>2.143459</c:v>
                </c:pt>
                <c:pt idx="9280">
                  <c:v>2.1436900000000012</c:v>
                </c:pt>
                <c:pt idx="9281">
                  <c:v>2.1439210000000188</c:v>
                </c:pt>
                <c:pt idx="9282">
                  <c:v>2.1441520000000001</c:v>
                </c:pt>
                <c:pt idx="9283">
                  <c:v>2.1443829999999999</c:v>
                </c:pt>
                <c:pt idx="9284">
                  <c:v>2.1446140000000002</c:v>
                </c:pt>
                <c:pt idx="9285">
                  <c:v>2.1448449999999997</c:v>
                </c:pt>
                <c:pt idx="9286">
                  <c:v>2.145076</c:v>
                </c:pt>
                <c:pt idx="9287">
                  <c:v>2.1453070000000012</c:v>
                </c:pt>
                <c:pt idx="9288">
                  <c:v>2.1455380000000002</c:v>
                </c:pt>
                <c:pt idx="9289">
                  <c:v>2.145769</c:v>
                </c:pt>
                <c:pt idx="9290">
                  <c:v>2.1459999999999999</c:v>
                </c:pt>
                <c:pt idx="9291">
                  <c:v>2.1462310000000002</c:v>
                </c:pt>
                <c:pt idx="9292">
                  <c:v>2.1464619999999988</c:v>
                </c:pt>
                <c:pt idx="9293">
                  <c:v>2.146693</c:v>
                </c:pt>
                <c:pt idx="9294">
                  <c:v>2.1469240000000012</c:v>
                </c:pt>
                <c:pt idx="9295">
                  <c:v>2.1471550000000001</c:v>
                </c:pt>
                <c:pt idx="9296">
                  <c:v>2.1473860000000138</c:v>
                </c:pt>
                <c:pt idx="9297">
                  <c:v>2.1476169999999999</c:v>
                </c:pt>
                <c:pt idx="9298">
                  <c:v>2.1478479999999998</c:v>
                </c:pt>
                <c:pt idx="9299">
                  <c:v>2.1480790000000001</c:v>
                </c:pt>
                <c:pt idx="9300">
                  <c:v>2.1483099999999999</c:v>
                </c:pt>
                <c:pt idx="9301">
                  <c:v>2.1485410000000011</c:v>
                </c:pt>
                <c:pt idx="9302">
                  <c:v>2.1487720000000001</c:v>
                </c:pt>
                <c:pt idx="9303">
                  <c:v>2.149003</c:v>
                </c:pt>
                <c:pt idx="9304">
                  <c:v>2.1492340000000012</c:v>
                </c:pt>
                <c:pt idx="9305">
                  <c:v>2.1494649999999997</c:v>
                </c:pt>
                <c:pt idx="9306">
                  <c:v>2.1496960000000001</c:v>
                </c:pt>
                <c:pt idx="9307">
                  <c:v>2.1499269999999999</c:v>
                </c:pt>
                <c:pt idx="9308">
                  <c:v>2.1501579999999998</c:v>
                </c:pt>
                <c:pt idx="9309">
                  <c:v>2.1503890000000001</c:v>
                </c:pt>
                <c:pt idx="9310">
                  <c:v>2.15062</c:v>
                </c:pt>
                <c:pt idx="9311">
                  <c:v>2.1508510000000003</c:v>
                </c:pt>
                <c:pt idx="9312">
                  <c:v>2.1510819999999997</c:v>
                </c:pt>
                <c:pt idx="9313">
                  <c:v>2.151313</c:v>
                </c:pt>
                <c:pt idx="9314">
                  <c:v>2.1515439999999977</c:v>
                </c:pt>
                <c:pt idx="9315">
                  <c:v>2.1517749999999998</c:v>
                </c:pt>
                <c:pt idx="9316">
                  <c:v>2.152005999999985</c:v>
                </c:pt>
                <c:pt idx="9317">
                  <c:v>2.152237</c:v>
                </c:pt>
                <c:pt idx="9318">
                  <c:v>2.1524679999999967</c:v>
                </c:pt>
                <c:pt idx="9319">
                  <c:v>2.1526989999999873</c:v>
                </c:pt>
                <c:pt idx="9320">
                  <c:v>2.15293</c:v>
                </c:pt>
                <c:pt idx="9321">
                  <c:v>2.1531610000000012</c:v>
                </c:pt>
                <c:pt idx="9322">
                  <c:v>2.1533920000000002</c:v>
                </c:pt>
                <c:pt idx="9323">
                  <c:v>2.1536230000000001</c:v>
                </c:pt>
                <c:pt idx="9324">
                  <c:v>2.1538539999999977</c:v>
                </c:pt>
                <c:pt idx="9325">
                  <c:v>2.1540849999999998</c:v>
                </c:pt>
                <c:pt idx="9326">
                  <c:v>2.1543160000000001</c:v>
                </c:pt>
                <c:pt idx="9327">
                  <c:v>2.154547</c:v>
                </c:pt>
                <c:pt idx="9328">
                  <c:v>2.1547780000000003</c:v>
                </c:pt>
                <c:pt idx="9329">
                  <c:v>2.1550089999999877</c:v>
                </c:pt>
                <c:pt idx="9330">
                  <c:v>2.1552399999999987</c:v>
                </c:pt>
                <c:pt idx="9331">
                  <c:v>2.1554709999999977</c:v>
                </c:pt>
                <c:pt idx="9332">
                  <c:v>2.1557019999999998</c:v>
                </c:pt>
                <c:pt idx="9333">
                  <c:v>2.1559330000000001</c:v>
                </c:pt>
                <c:pt idx="9334">
                  <c:v>2.156164</c:v>
                </c:pt>
                <c:pt idx="9335">
                  <c:v>2.1563950000000003</c:v>
                </c:pt>
                <c:pt idx="9336">
                  <c:v>2.1566259999999873</c:v>
                </c:pt>
                <c:pt idx="9337">
                  <c:v>2.156856999999984</c:v>
                </c:pt>
                <c:pt idx="9338">
                  <c:v>2.1570879999999999</c:v>
                </c:pt>
                <c:pt idx="9339">
                  <c:v>2.1573190000000002</c:v>
                </c:pt>
                <c:pt idx="9340">
                  <c:v>2.1575500000000001</c:v>
                </c:pt>
                <c:pt idx="9341">
                  <c:v>2.1577809999999999</c:v>
                </c:pt>
                <c:pt idx="9342">
                  <c:v>2.1580120000000003</c:v>
                </c:pt>
                <c:pt idx="9343">
                  <c:v>2.1582429999999864</c:v>
                </c:pt>
                <c:pt idx="9344">
                  <c:v>2.158474</c:v>
                </c:pt>
                <c:pt idx="9345">
                  <c:v>2.1587050000000003</c:v>
                </c:pt>
                <c:pt idx="9346">
                  <c:v>2.1589360000000002</c:v>
                </c:pt>
                <c:pt idx="9347">
                  <c:v>2.1591670000000001</c:v>
                </c:pt>
                <c:pt idx="9348">
                  <c:v>2.1593979999999999</c:v>
                </c:pt>
                <c:pt idx="9349">
                  <c:v>2.1596289999999967</c:v>
                </c:pt>
                <c:pt idx="9350">
                  <c:v>2.159859999999985</c:v>
                </c:pt>
                <c:pt idx="9351">
                  <c:v>2.1600910000000115</c:v>
                </c:pt>
                <c:pt idx="9352">
                  <c:v>2.1603220000000012</c:v>
                </c:pt>
                <c:pt idx="9353">
                  <c:v>2.1605530000000002</c:v>
                </c:pt>
                <c:pt idx="9354">
                  <c:v>2.1607840000000138</c:v>
                </c:pt>
                <c:pt idx="9355">
                  <c:v>2.1610149999999999</c:v>
                </c:pt>
                <c:pt idx="9356">
                  <c:v>2.1612459999999967</c:v>
                </c:pt>
                <c:pt idx="9357">
                  <c:v>2.1614770000000001</c:v>
                </c:pt>
                <c:pt idx="9358">
                  <c:v>2.161708</c:v>
                </c:pt>
                <c:pt idx="9359">
                  <c:v>2.1619390000000012</c:v>
                </c:pt>
                <c:pt idx="9360">
                  <c:v>2.1621700000000001</c:v>
                </c:pt>
                <c:pt idx="9361">
                  <c:v>2.162401</c:v>
                </c:pt>
                <c:pt idx="9362">
                  <c:v>2.1626319999999999</c:v>
                </c:pt>
                <c:pt idx="9363">
                  <c:v>2.1628629999999927</c:v>
                </c:pt>
                <c:pt idx="9364">
                  <c:v>2.1630940000000138</c:v>
                </c:pt>
                <c:pt idx="9365">
                  <c:v>2.1633250000000115</c:v>
                </c:pt>
                <c:pt idx="9366">
                  <c:v>2.1635560000000011</c:v>
                </c:pt>
                <c:pt idx="9367">
                  <c:v>2.1637870000000157</c:v>
                </c:pt>
                <c:pt idx="9368">
                  <c:v>2.164018</c:v>
                </c:pt>
                <c:pt idx="9369">
                  <c:v>2.1642490000000003</c:v>
                </c:pt>
                <c:pt idx="9370">
                  <c:v>2.1644800000000002</c:v>
                </c:pt>
                <c:pt idx="9371">
                  <c:v>2.1647110000000138</c:v>
                </c:pt>
                <c:pt idx="9372">
                  <c:v>2.1649419999999999</c:v>
                </c:pt>
                <c:pt idx="9373">
                  <c:v>2.1651730000000002</c:v>
                </c:pt>
                <c:pt idx="9374">
                  <c:v>2.1654040000000001</c:v>
                </c:pt>
                <c:pt idx="9375">
                  <c:v>2.165635</c:v>
                </c:pt>
                <c:pt idx="9376">
                  <c:v>2.1658660000000003</c:v>
                </c:pt>
                <c:pt idx="9377">
                  <c:v>2.1660970000000002</c:v>
                </c:pt>
                <c:pt idx="9378">
                  <c:v>2.166328</c:v>
                </c:pt>
                <c:pt idx="9379">
                  <c:v>2.1665589999999977</c:v>
                </c:pt>
                <c:pt idx="9380">
                  <c:v>2.1667900000000002</c:v>
                </c:pt>
                <c:pt idx="9381">
                  <c:v>2.1670210000000139</c:v>
                </c:pt>
                <c:pt idx="9382">
                  <c:v>2.167252</c:v>
                </c:pt>
                <c:pt idx="9383">
                  <c:v>2.1674830000000012</c:v>
                </c:pt>
                <c:pt idx="9384">
                  <c:v>2.1677140000000157</c:v>
                </c:pt>
                <c:pt idx="9385">
                  <c:v>2.167945</c:v>
                </c:pt>
                <c:pt idx="9386">
                  <c:v>2.1681760000000012</c:v>
                </c:pt>
                <c:pt idx="9387">
                  <c:v>2.1684070000000002</c:v>
                </c:pt>
                <c:pt idx="9388">
                  <c:v>2.1686380000000001</c:v>
                </c:pt>
                <c:pt idx="9389">
                  <c:v>2.1688689999999977</c:v>
                </c:pt>
                <c:pt idx="9390">
                  <c:v>2.1691000000000011</c:v>
                </c:pt>
                <c:pt idx="9391">
                  <c:v>2.1693310000000157</c:v>
                </c:pt>
                <c:pt idx="9392">
                  <c:v>2.169562</c:v>
                </c:pt>
                <c:pt idx="9393">
                  <c:v>2.1697930000000012</c:v>
                </c:pt>
                <c:pt idx="9394">
                  <c:v>2.1700240000000002</c:v>
                </c:pt>
                <c:pt idx="9395">
                  <c:v>2.1702549999999987</c:v>
                </c:pt>
                <c:pt idx="9396">
                  <c:v>2.1704859999999977</c:v>
                </c:pt>
                <c:pt idx="9397">
                  <c:v>2.1707170000000002</c:v>
                </c:pt>
                <c:pt idx="9398">
                  <c:v>2.1709479999999997</c:v>
                </c:pt>
                <c:pt idx="9399">
                  <c:v>2.171179</c:v>
                </c:pt>
                <c:pt idx="9400">
                  <c:v>2.1714100000000003</c:v>
                </c:pt>
                <c:pt idx="9401">
                  <c:v>2.1716409999999873</c:v>
                </c:pt>
                <c:pt idx="9402">
                  <c:v>2.1718719999999987</c:v>
                </c:pt>
                <c:pt idx="9403">
                  <c:v>2.1721029999999977</c:v>
                </c:pt>
                <c:pt idx="9404">
                  <c:v>2.1723340000000002</c:v>
                </c:pt>
                <c:pt idx="9405">
                  <c:v>2.1725649999999987</c:v>
                </c:pt>
                <c:pt idx="9406">
                  <c:v>2.1727959999999977</c:v>
                </c:pt>
                <c:pt idx="9407">
                  <c:v>2.1730270000000012</c:v>
                </c:pt>
                <c:pt idx="9408">
                  <c:v>2.1732579999999997</c:v>
                </c:pt>
                <c:pt idx="9409">
                  <c:v>2.173489</c:v>
                </c:pt>
                <c:pt idx="9410">
                  <c:v>2.1737200000000012</c:v>
                </c:pt>
                <c:pt idx="9411">
                  <c:v>2.1739510000000002</c:v>
                </c:pt>
                <c:pt idx="9412">
                  <c:v>2.1741820000000001</c:v>
                </c:pt>
                <c:pt idx="9413">
                  <c:v>2.1744129999999977</c:v>
                </c:pt>
                <c:pt idx="9414">
                  <c:v>2.1746439999999967</c:v>
                </c:pt>
                <c:pt idx="9415">
                  <c:v>2.1748749999999997</c:v>
                </c:pt>
                <c:pt idx="9416">
                  <c:v>2.175106</c:v>
                </c:pt>
                <c:pt idx="9417">
                  <c:v>2.1753370000000012</c:v>
                </c:pt>
                <c:pt idx="9418">
                  <c:v>2.1755679999999997</c:v>
                </c:pt>
                <c:pt idx="9419">
                  <c:v>2.175799</c:v>
                </c:pt>
                <c:pt idx="9420">
                  <c:v>2.1760299999999977</c:v>
                </c:pt>
                <c:pt idx="9421">
                  <c:v>2.1762609999999967</c:v>
                </c:pt>
                <c:pt idx="9422">
                  <c:v>2.1764919999999988</c:v>
                </c:pt>
                <c:pt idx="9423">
                  <c:v>2.176723</c:v>
                </c:pt>
                <c:pt idx="9424">
                  <c:v>2.1769540000000003</c:v>
                </c:pt>
                <c:pt idx="9425">
                  <c:v>2.1771850000000001</c:v>
                </c:pt>
                <c:pt idx="9426">
                  <c:v>2.177416</c:v>
                </c:pt>
                <c:pt idx="9427">
                  <c:v>2.1776469999999977</c:v>
                </c:pt>
                <c:pt idx="9428">
                  <c:v>2.1778779999999998</c:v>
                </c:pt>
                <c:pt idx="9429">
                  <c:v>2.1781090000000001</c:v>
                </c:pt>
                <c:pt idx="9430">
                  <c:v>2.1783399999999999</c:v>
                </c:pt>
                <c:pt idx="9431">
                  <c:v>2.1785710000000011</c:v>
                </c:pt>
                <c:pt idx="9432">
                  <c:v>2.1788019999999997</c:v>
                </c:pt>
                <c:pt idx="9433">
                  <c:v>2.179033</c:v>
                </c:pt>
                <c:pt idx="9434">
                  <c:v>2.1792640000000003</c:v>
                </c:pt>
                <c:pt idx="9435">
                  <c:v>2.1794949999999997</c:v>
                </c:pt>
                <c:pt idx="9436">
                  <c:v>2.1797260000000001</c:v>
                </c:pt>
                <c:pt idx="9437">
                  <c:v>2.1799569999999977</c:v>
                </c:pt>
                <c:pt idx="9438">
                  <c:v>2.1801880000000002</c:v>
                </c:pt>
                <c:pt idx="9439">
                  <c:v>2.1804190000000001</c:v>
                </c:pt>
                <c:pt idx="9440">
                  <c:v>2.18065</c:v>
                </c:pt>
                <c:pt idx="9441">
                  <c:v>2.1808810000000012</c:v>
                </c:pt>
                <c:pt idx="9442">
                  <c:v>2.1811120000000002</c:v>
                </c:pt>
                <c:pt idx="9443">
                  <c:v>2.181343</c:v>
                </c:pt>
                <c:pt idx="9444">
                  <c:v>2.1815739999999999</c:v>
                </c:pt>
                <c:pt idx="9445">
                  <c:v>2.1818049999999998</c:v>
                </c:pt>
                <c:pt idx="9446">
                  <c:v>2.1820360000000001</c:v>
                </c:pt>
                <c:pt idx="9447">
                  <c:v>2.182267</c:v>
                </c:pt>
                <c:pt idx="9448">
                  <c:v>2.1824980000000003</c:v>
                </c:pt>
                <c:pt idx="9449">
                  <c:v>2.1827290000000001</c:v>
                </c:pt>
                <c:pt idx="9450">
                  <c:v>2.18296</c:v>
                </c:pt>
                <c:pt idx="9451">
                  <c:v>2.1831910000000221</c:v>
                </c:pt>
                <c:pt idx="9452">
                  <c:v>2.1834220000000002</c:v>
                </c:pt>
                <c:pt idx="9453">
                  <c:v>2.1836530000000001</c:v>
                </c:pt>
                <c:pt idx="9454">
                  <c:v>2.1838839999999999</c:v>
                </c:pt>
                <c:pt idx="9455">
                  <c:v>2.1841150000000011</c:v>
                </c:pt>
                <c:pt idx="9456">
                  <c:v>2.1843460000000001</c:v>
                </c:pt>
                <c:pt idx="9457">
                  <c:v>2.1845770000000129</c:v>
                </c:pt>
                <c:pt idx="9458">
                  <c:v>2.1848080000000003</c:v>
                </c:pt>
                <c:pt idx="9459">
                  <c:v>2.1850390000000002</c:v>
                </c:pt>
                <c:pt idx="9460">
                  <c:v>2.18527</c:v>
                </c:pt>
                <c:pt idx="9461">
                  <c:v>2.1855009999999999</c:v>
                </c:pt>
                <c:pt idx="9462">
                  <c:v>2.1857320000000002</c:v>
                </c:pt>
                <c:pt idx="9463">
                  <c:v>2.1859630000000001</c:v>
                </c:pt>
                <c:pt idx="9464">
                  <c:v>2.1861940000000115</c:v>
                </c:pt>
                <c:pt idx="9465">
                  <c:v>2.1864250000000003</c:v>
                </c:pt>
                <c:pt idx="9466">
                  <c:v>2.1866559999999873</c:v>
                </c:pt>
                <c:pt idx="9467">
                  <c:v>2.186887</c:v>
                </c:pt>
                <c:pt idx="9468">
                  <c:v>2.1871180000000012</c:v>
                </c:pt>
                <c:pt idx="9469">
                  <c:v>2.1873490000000002</c:v>
                </c:pt>
                <c:pt idx="9470">
                  <c:v>2.1875800000000138</c:v>
                </c:pt>
                <c:pt idx="9471">
                  <c:v>2.1878110000000115</c:v>
                </c:pt>
                <c:pt idx="9472">
                  <c:v>2.1880420000000003</c:v>
                </c:pt>
                <c:pt idx="9473">
                  <c:v>2.1882730000000001</c:v>
                </c:pt>
                <c:pt idx="9474">
                  <c:v>2.1885040000000138</c:v>
                </c:pt>
                <c:pt idx="9475">
                  <c:v>2.1887350000000012</c:v>
                </c:pt>
                <c:pt idx="9476">
                  <c:v>2.1889660000000002</c:v>
                </c:pt>
                <c:pt idx="9477">
                  <c:v>2.1891970000000138</c:v>
                </c:pt>
                <c:pt idx="9478">
                  <c:v>2.1894279999999999</c:v>
                </c:pt>
                <c:pt idx="9479">
                  <c:v>2.1896589999999967</c:v>
                </c:pt>
                <c:pt idx="9480">
                  <c:v>2.1898900000000001</c:v>
                </c:pt>
                <c:pt idx="9481">
                  <c:v>2.1901210000000115</c:v>
                </c:pt>
                <c:pt idx="9482">
                  <c:v>2.1903520000000003</c:v>
                </c:pt>
                <c:pt idx="9483">
                  <c:v>2.1905830000000002</c:v>
                </c:pt>
                <c:pt idx="9484">
                  <c:v>2.190814</c:v>
                </c:pt>
                <c:pt idx="9485">
                  <c:v>2.1910449999999977</c:v>
                </c:pt>
                <c:pt idx="9486">
                  <c:v>2.1912759999999967</c:v>
                </c:pt>
                <c:pt idx="9487">
                  <c:v>2.1915070000000001</c:v>
                </c:pt>
                <c:pt idx="9488">
                  <c:v>2.191738</c:v>
                </c:pt>
                <c:pt idx="9489">
                  <c:v>2.1919690000000003</c:v>
                </c:pt>
                <c:pt idx="9490">
                  <c:v>2.1921999999999997</c:v>
                </c:pt>
                <c:pt idx="9491">
                  <c:v>2.192431</c:v>
                </c:pt>
                <c:pt idx="9492">
                  <c:v>2.1926619999999977</c:v>
                </c:pt>
                <c:pt idx="9493">
                  <c:v>2.1928929999999967</c:v>
                </c:pt>
                <c:pt idx="9494">
                  <c:v>2.1931240000000138</c:v>
                </c:pt>
                <c:pt idx="9495">
                  <c:v>2.1933549999999999</c:v>
                </c:pt>
                <c:pt idx="9496">
                  <c:v>2.1935860000000011</c:v>
                </c:pt>
                <c:pt idx="9497">
                  <c:v>2.1938170000000001</c:v>
                </c:pt>
                <c:pt idx="9498">
                  <c:v>2.1940479999999987</c:v>
                </c:pt>
                <c:pt idx="9499">
                  <c:v>2.1942790000000003</c:v>
                </c:pt>
                <c:pt idx="9500">
                  <c:v>2.1945100000000002</c:v>
                </c:pt>
                <c:pt idx="9501">
                  <c:v>2.1947410000000001</c:v>
                </c:pt>
                <c:pt idx="9502">
                  <c:v>2.1949719999999999</c:v>
                </c:pt>
                <c:pt idx="9503">
                  <c:v>2.1952029999999967</c:v>
                </c:pt>
                <c:pt idx="9504">
                  <c:v>2.1954340000000001</c:v>
                </c:pt>
                <c:pt idx="9505">
                  <c:v>2.1956649999999978</c:v>
                </c:pt>
                <c:pt idx="9506">
                  <c:v>2.1958960000000003</c:v>
                </c:pt>
                <c:pt idx="9507">
                  <c:v>2.1961270000000002</c:v>
                </c:pt>
                <c:pt idx="9508">
                  <c:v>2.1963579999999987</c:v>
                </c:pt>
                <c:pt idx="9509">
                  <c:v>2.1965889999999977</c:v>
                </c:pt>
                <c:pt idx="9510">
                  <c:v>2.1968199999999967</c:v>
                </c:pt>
                <c:pt idx="9511">
                  <c:v>2.1970510000000001</c:v>
                </c:pt>
                <c:pt idx="9512">
                  <c:v>2.197282</c:v>
                </c:pt>
                <c:pt idx="9513">
                  <c:v>2.1975130000000012</c:v>
                </c:pt>
                <c:pt idx="9514">
                  <c:v>2.1977440000000001</c:v>
                </c:pt>
                <c:pt idx="9515">
                  <c:v>2.197975</c:v>
                </c:pt>
                <c:pt idx="9516">
                  <c:v>2.1982060000000003</c:v>
                </c:pt>
                <c:pt idx="9517">
                  <c:v>2.1984370000000002</c:v>
                </c:pt>
                <c:pt idx="9518">
                  <c:v>2.1986679999999987</c:v>
                </c:pt>
                <c:pt idx="9519">
                  <c:v>2.1988989999999977</c:v>
                </c:pt>
                <c:pt idx="9520">
                  <c:v>2.1991300000000011</c:v>
                </c:pt>
                <c:pt idx="9521">
                  <c:v>2.1993610000000001</c:v>
                </c:pt>
                <c:pt idx="9522">
                  <c:v>2.199592</c:v>
                </c:pt>
                <c:pt idx="9523">
                  <c:v>2.1998230000000003</c:v>
                </c:pt>
                <c:pt idx="9524">
                  <c:v>2.2000540000000002</c:v>
                </c:pt>
                <c:pt idx="9525">
                  <c:v>2.200285</c:v>
                </c:pt>
                <c:pt idx="9526">
                  <c:v>2.2005159999999999</c:v>
                </c:pt>
                <c:pt idx="9527">
                  <c:v>2.2007470000000002</c:v>
                </c:pt>
                <c:pt idx="9528">
                  <c:v>2.2009780000000001</c:v>
                </c:pt>
                <c:pt idx="9529">
                  <c:v>2.201209</c:v>
                </c:pt>
                <c:pt idx="9530">
                  <c:v>2.2014400000000003</c:v>
                </c:pt>
                <c:pt idx="9531">
                  <c:v>2.2016710000000002</c:v>
                </c:pt>
                <c:pt idx="9532">
                  <c:v>2.201902</c:v>
                </c:pt>
                <c:pt idx="9533">
                  <c:v>2.2021329999999999</c:v>
                </c:pt>
                <c:pt idx="9534">
                  <c:v>2.2023640000000002</c:v>
                </c:pt>
                <c:pt idx="9535">
                  <c:v>2.2025950000000001</c:v>
                </c:pt>
                <c:pt idx="9536">
                  <c:v>2.202826</c:v>
                </c:pt>
                <c:pt idx="9537">
                  <c:v>2.2030570000000012</c:v>
                </c:pt>
                <c:pt idx="9538">
                  <c:v>2.2032880000000001</c:v>
                </c:pt>
                <c:pt idx="9539">
                  <c:v>2.2035190000000138</c:v>
                </c:pt>
                <c:pt idx="9540">
                  <c:v>2.2037500000000012</c:v>
                </c:pt>
                <c:pt idx="9541">
                  <c:v>2.2039810000000188</c:v>
                </c:pt>
                <c:pt idx="9542">
                  <c:v>2.2042120000000001</c:v>
                </c:pt>
                <c:pt idx="9543">
                  <c:v>2.2044429999999977</c:v>
                </c:pt>
                <c:pt idx="9544">
                  <c:v>2.2046740000000002</c:v>
                </c:pt>
                <c:pt idx="9545">
                  <c:v>2.2049050000000001</c:v>
                </c:pt>
                <c:pt idx="9546">
                  <c:v>2.2051360000000115</c:v>
                </c:pt>
                <c:pt idx="9547">
                  <c:v>2.2053670000000012</c:v>
                </c:pt>
                <c:pt idx="9548">
                  <c:v>2.2055980000000002</c:v>
                </c:pt>
                <c:pt idx="9549">
                  <c:v>2.205829</c:v>
                </c:pt>
                <c:pt idx="9550">
                  <c:v>2.2060599999999977</c:v>
                </c:pt>
                <c:pt idx="9551">
                  <c:v>2.2062910000000002</c:v>
                </c:pt>
                <c:pt idx="9552">
                  <c:v>2.2065220000000001</c:v>
                </c:pt>
                <c:pt idx="9553">
                  <c:v>2.206753</c:v>
                </c:pt>
                <c:pt idx="9554">
                  <c:v>2.2069840000000012</c:v>
                </c:pt>
                <c:pt idx="9555">
                  <c:v>2.2072150000000001</c:v>
                </c:pt>
                <c:pt idx="9556">
                  <c:v>2.207446</c:v>
                </c:pt>
                <c:pt idx="9557">
                  <c:v>2.2076769999999999</c:v>
                </c:pt>
                <c:pt idx="9558">
                  <c:v>2.2079080000000002</c:v>
                </c:pt>
                <c:pt idx="9559">
                  <c:v>2.2081390000000138</c:v>
                </c:pt>
                <c:pt idx="9560">
                  <c:v>2.2083699999999999</c:v>
                </c:pt>
                <c:pt idx="9561">
                  <c:v>2.2086010000000011</c:v>
                </c:pt>
                <c:pt idx="9562">
                  <c:v>2.2088320000000001</c:v>
                </c:pt>
                <c:pt idx="9563">
                  <c:v>2.209063</c:v>
                </c:pt>
                <c:pt idx="9564">
                  <c:v>2.2092940000000012</c:v>
                </c:pt>
                <c:pt idx="9565">
                  <c:v>2.2095250000000002</c:v>
                </c:pt>
                <c:pt idx="9566">
                  <c:v>2.2097560000000001</c:v>
                </c:pt>
                <c:pt idx="9567">
                  <c:v>2.2099869999999999</c:v>
                </c:pt>
                <c:pt idx="9568">
                  <c:v>2.2102179999999998</c:v>
                </c:pt>
                <c:pt idx="9569">
                  <c:v>2.210448999999985</c:v>
                </c:pt>
                <c:pt idx="9570">
                  <c:v>2.21068</c:v>
                </c:pt>
                <c:pt idx="9571">
                  <c:v>2.2109110000000012</c:v>
                </c:pt>
                <c:pt idx="9572">
                  <c:v>2.2111419999999997</c:v>
                </c:pt>
                <c:pt idx="9573">
                  <c:v>2.211373</c:v>
                </c:pt>
                <c:pt idx="9574">
                  <c:v>2.2116039999999977</c:v>
                </c:pt>
                <c:pt idx="9575">
                  <c:v>2.2118349999999998</c:v>
                </c:pt>
                <c:pt idx="9576">
                  <c:v>2.212065999999985</c:v>
                </c:pt>
                <c:pt idx="9577">
                  <c:v>2.212297</c:v>
                </c:pt>
                <c:pt idx="9578">
                  <c:v>2.2125280000000003</c:v>
                </c:pt>
                <c:pt idx="9579">
                  <c:v>2.2127589999999873</c:v>
                </c:pt>
                <c:pt idx="9580">
                  <c:v>2.21299</c:v>
                </c:pt>
                <c:pt idx="9581">
                  <c:v>2.2132210000000012</c:v>
                </c:pt>
                <c:pt idx="9582">
                  <c:v>2.2134519999999998</c:v>
                </c:pt>
                <c:pt idx="9583">
                  <c:v>2.2136830000000001</c:v>
                </c:pt>
                <c:pt idx="9584">
                  <c:v>2.2139139999999999</c:v>
                </c:pt>
                <c:pt idx="9585">
                  <c:v>2.2141450000000003</c:v>
                </c:pt>
                <c:pt idx="9586">
                  <c:v>2.2143760000000001</c:v>
                </c:pt>
                <c:pt idx="9587">
                  <c:v>2.214607</c:v>
                </c:pt>
                <c:pt idx="9588">
                  <c:v>2.2148380000000003</c:v>
                </c:pt>
                <c:pt idx="9589">
                  <c:v>2.2150689999999877</c:v>
                </c:pt>
                <c:pt idx="9590">
                  <c:v>2.2153</c:v>
                </c:pt>
                <c:pt idx="9591">
                  <c:v>2.2155309999999999</c:v>
                </c:pt>
                <c:pt idx="9592">
                  <c:v>2.2157619999999998</c:v>
                </c:pt>
                <c:pt idx="9593">
                  <c:v>2.2159930000000001</c:v>
                </c:pt>
                <c:pt idx="9594">
                  <c:v>2.216224</c:v>
                </c:pt>
                <c:pt idx="9595">
                  <c:v>2.2164549999999967</c:v>
                </c:pt>
                <c:pt idx="9596">
                  <c:v>2.2166859999999873</c:v>
                </c:pt>
                <c:pt idx="9597">
                  <c:v>2.216917</c:v>
                </c:pt>
                <c:pt idx="9598">
                  <c:v>2.2171479999999999</c:v>
                </c:pt>
                <c:pt idx="9599">
                  <c:v>2.2173790000000002</c:v>
                </c:pt>
                <c:pt idx="9600">
                  <c:v>2.2176100000000001</c:v>
                </c:pt>
                <c:pt idx="9601">
                  <c:v>2.217841</c:v>
                </c:pt>
                <c:pt idx="9602">
                  <c:v>2.2180720000000003</c:v>
                </c:pt>
                <c:pt idx="9603">
                  <c:v>2.2183030000000001</c:v>
                </c:pt>
                <c:pt idx="9604">
                  <c:v>2.2185340000000138</c:v>
                </c:pt>
                <c:pt idx="9605">
                  <c:v>2.2187650000000003</c:v>
                </c:pt>
                <c:pt idx="9606">
                  <c:v>2.2189960000000002</c:v>
                </c:pt>
                <c:pt idx="9607">
                  <c:v>2.2192270000000001</c:v>
                </c:pt>
                <c:pt idx="9608">
                  <c:v>2.2194579999999977</c:v>
                </c:pt>
                <c:pt idx="9609">
                  <c:v>2.2196889999999967</c:v>
                </c:pt>
                <c:pt idx="9610">
                  <c:v>2.2199200000000001</c:v>
                </c:pt>
                <c:pt idx="9611">
                  <c:v>2.220151000000012</c:v>
                </c:pt>
                <c:pt idx="9612">
                  <c:v>2.2203820000000012</c:v>
                </c:pt>
                <c:pt idx="9613">
                  <c:v>2.2206130000000002</c:v>
                </c:pt>
                <c:pt idx="9614">
                  <c:v>2.220844</c:v>
                </c:pt>
                <c:pt idx="9615">
                  <c:v>2.2210749999999999</c:v>
                </c:pt>
                <c:pt idx="9616">
                  <c:v>2.2213060000000002</c:v>
                </c:pt>
                <c:pt idx="9617">
                  <c:v>2.2215370000000139</c:v>
                </c:pt>
                <c:pt idx="9618">
                  <c:v>2.221768</c:v>
                </c:pt>
                <c:pt idx="9619">
                  <c:v>2.2219990000000012</c:v>
                </c:pt>
                <c:pt idx="9620">
                  <c:v>2.2222300000000001</c:v>
                </c:pt>
                <c:pt idx="9621">
                  <c:v>2.222461</c:v>
                </c:pt>
                <c:pt idx="9622">
                  <c:v>2.2226919999999999</c:v>
                </c:pt>
                <c:pt idx="9623">
                  <c:v>2.2229230000000002</c:v>
                </c:pt>
                <c:pt idx="9624">
                  <c:v>2.2231540000000138</c:v>
                </c:pt>
                <c:pt idx="9625">
                  <c:v>2.2233850000000115</c:v>
                </c:pt>
                <c:pt idx="9626">
                  <c:v>2.2236160000000011</c:v>
                </c:pt>
                <c:pt idx="9627">
                  <c:v>2.2238470000000001</c:v>
                </c:pt>
                <c:pt idx="9628">
                  <c:v>2.224078</c:v>
                </c:pt>
                <c:pt idx="9629">
                  <c:v>2.2243090000000012</c:v>
                </c:pt>
                <c:pt idx="9630">
                  <c:v>2.2245400000000002</c:v>
                </c:pt>
                <c:pt idx="9631">
                  <c:v>2.2247710000000138</c:v>
                </c:pt>
                <c:pt idx="9632">
                  <c:v>2.2250019999999999</c:v>
                </c:pt>
                <c:pt idx="9633">
                  <c:v>2.2252330000000002</c:v>
                </c:pt>
                <c:pt idx="9634">
                  <c:v>2.2254640000000001</c:v>
                </c:pt>
                <c:pt idx="9635">
                  <c:v>2.225695</c:v>
                </c:pt>
                <c:pt idx="9636">
                  <c:v>2.2259260000000012</c:v>
                </c:pt>
                <c:pt idx="9637">
                  <c:v>2.2261570000000002</c:v>
                </c:pt>
                <c:pt idx="9638">
                  <c:v>2.226388</c:v>
                </c:pt>
                <c:pt idx="9639">
                  <c:v>2.2266189999999977</c:v>
                </c:pt>
                <c:pt idx="9640">
                  <c:v>2.2268499999999967</c:v>
                </c:pt>
                <c:pt idx="9641">
                  <c:v>2.2270810000000139</c:v>
                </c:pt>
                <c:pt idx="9642">
                  <c:v>2.2273120000000115</c:v>
                </c:pt>
                <c:pt idx="9643">
                  <c:v>2.2275430000000012</c:v>
                </c:pt>
                <c:pt idx="9644">
                  <c:v>2.2277740000000157</c:v>
                </c:pt>
                <c:pt idx="9645">
                  <c:v>2.228005</c:v>
                </c:pt>
                <c:pt idx="9646">
                  <c:v>2.2282360000000012</c:v>
                </c:pt>
                <c:pt idx="9647">
                  <c:v>2.2284670000000002</c:v>
                </c:pt>
                <c:pt idx="9648">
                  <c:v>2.2286980000000001</c:v>
                </c:pt>
                <c:pt idx="9649">
                  <c:v>2.2289289999999999</c:v>
                </c:pt>
                <c:pt idx="9650">
                  <c:v>2.2291600000000011</c:v>
                </c:pt>
                <c:pt idx="9651">
                  <c:v>2.2293910000000157</c:v>
                </c:pt>
                <c:pt idx="9652">
                  <c:v>2.229622</c:v>
                </c:pt>
                <c:pt idx="9653">
                  <c:v>2.2298530000000003</c:v>
                </c:pt>
                <c:pt idx="9654">
                  <c:v>2.2300840000000002</c:v>
                </c:pt>
                <c:pt idx="9655">
                  <c:v>2.230315</c:v>
                </c:pt>
                <c:pt idx="9656">
                  <c:v>2.2305459999999977</c:v>
                </c:pt>
                <c:pt idx="9657">
                  <c:v>2.2307770000000002</c:v>
                </c:pt>
                <c:pt idx="9658">
                  <c:v>2.2310079999999997</c:v>
                </c:pt>
                <c:pt idx="9659">
                  <c:v>2.231239</c:v>
                </c:pt>
                <c:pt idx="9660">
                  <c:v>2.2314700000000003</c:v>
                </c:pt>
                <c:pt idx="9661">
                  <c:v>2.2317010000000002</c:v>
                </c:pt>
                <c:pt idx="9662">
                  <c:v>2.231932</c:v>
                </c:pt>
                <c:pt idx="9663">
                  <c:v>2.2321629999999977</c:v>
                </c:pt>
                <c:pt idx="9664">
                  <c:v>2.2323940000000002</c:v>
                </c:pt>
                <c:pt idx="9665">
                  <c:v>2.2326249999999987</c:v>
                </c:pt>
                <c:pt idx="9666">
                  <c:v>2.2328559999999817</c:v>
                </c:pt>
                <c:pt idx="9667">
                  <c:v>2.2330870000000012</c:v>
                </c:pt>
                <c:pt idx="9668">
                  <c:v>2.2333180000000001</c:v>
                </c:pt>
                <c:pt idx="9669">
                  <c:v>2.233549</c:v>
                </c:pt>
                <c:pt idx="9670">
                  <c:v>2.2337800000000012</c:v>
                </c:pt>
                <c:pt idx="9671">
                  <c:v>2.2340110000000002</c:v>
                </c:pt>
                <c:pt idx="9672">
                  <c:v>2.2342419999999987</c:v>
                </c:pt>
                <c:pt idx="9673">
                  <c:v>2.2344729999999977</c:v>
                </c:pt>
                <c:pt idx="9674">
                  <c:v>2.2347040000000002</c:v>
                </c:pt>
                <c:pt idx="9675">
                  <c:v>2.2349350000000001</c:v>
                </c:pt>
                <c:pt idx="9676">
                  <c:v>2.235166</c:v>
                </c:pt>
                <c:pt idx="9677">
                  <c:v>2.2353970000000012</c:v>
                </c:pt>
                <c:pt idx="9678">
                  <c:v>2.2356279999999997</c:v>
                </c:pt>
                <c:pt idx="9679">
                  <c:v>2.2358589999999849</c:v>
                </c:pt>
                <c:pt idx="9680">
                  <c:v>2.2360899999999977</c:v>
                </c:pt>
                <c:pt idx="9681">
                  <c:v>2.2363210000000002</c:v>
                </c:pt>
                <c:pt idx="9682">
                  <c:v>2.2365519999999997</c:v>
                </c:pt>
                <c:pt idx="9683">
                  <c:v>2.236783</c:v>
                </c:pt>
                <c:pt idx="9684">
                  <c:v>2.2370140000000012</c:v>
                </c:pt>
                <c:pt idx="9685">
                  <c:v>2.2372449999999997</c:v>
                </c:pt>
                <c:pt idx="9686">
                  <c:v>2.237476</c:v>
                </c:pt>
                <c:pt idx="9687">
                  <c:v>2.2377069999999999</c:v>
                </c:pt>
                <c:pt idx="9688">
                  <c:v>2.2379380000000002</c:v>
                </c:pt>
                <c:pt idx="9689">
                  <c:v>2.2381690000000001</c:v>
                </c:pt>
                <c:pt idx="9690">
                  <c:v>2.2383999999999999</c:v>
                </c:pt>
                <c:pt idx="9691">
                  <c:v>2.2386310000000011</c:v>
                </c:pt>
                <c:pt idx="9692">
                  <c:v>2.2388619999999997</c:v>
                </c:pt>
                <c:pt idx="9693">
                  <c:v>2.239093</c:v>
                </c:pt>
                <c:pt idx="9694">
                  <c:v>2.2393240000000012</c:v>
                </c:pt>
                <c:pt idx="9695">
                  <c:v>2.2395549999999997</c:v>
                </c:pt>
                <c:pt idx="9696">
                  <c:v>2.2397860000000001</c:v>
                </c:pt>
                <c:pt idx="9697">
                  <c:v>2.2400169999999999</c:v>
                </c:pt>
                <c:pt idx="9698">
                  <c:v>2.2402479999999998</c:v>
                </c:pt>
                <c:pt idx="9699">
                  <c:v>2.2404790000000001</c:v>
                </c:pt>
                <c:pt idx="9700">
                  <c:v>2.2407100000000115</c:v>
                </c:pt>
                <c:pt idx="9701">
                  <c:v>2.2409410000000012</c:v>
                </c:pt>
                <c:pt idx="9702">
                  <c:v>2.2411720000000002</c:v>
                </c:pt>
                <c:pt idx="9703">
                  <c:v>2.241403</c:v>
                </c:pt>
                <c:pt idx="9704">
                  <c:v>2.2416339999999999</c:v>
                </c:pt>
                <c:pt idx="9705">
                  <c:v>2.2418649999999998</c:v>
                </c:pt>
                <c:pt idx="9706">
                  <c:v>2.2420960000000001</c:v>
                </c:pt>
                <c:pt idx="9707">
                  <c:v>2.2423270000000115</c:v>
                </c:pt>
                <c:pt idx="9708">
                  <c:v>2.2425580000000003</c:v>
                </c:pt>
                <c:pt idx="9709">
                  <c:v>2.2427890000000001</c:v>
                </c:pt>
                <c:pt idx="9710">
                  <c:v>2.2430200000000138</c:v>
                </c:pt>
                <c:pt idx="9711">
                  <c:v>2.2432509999999999</c:v>
                </c:pt>
                <c:pt idx="9712">
                  <c:v>2.2434820000000002</c:v>
                </c:pt>
                <c:pt idx="9713">
                  <c:v>2.2437130000000138</c:v>
                </c:pt>
                <c:pt idx="9714">
                  <c:v>2.2439439999999999</c:v>
                </c:pt>
                <c:pt idx="9715">
                  <c:v>2.2441750000000011</c:v>
                </c:pt>
                <c:pt idx="9716">
                  <c:v>2.2444060000000001</c:v>
                </c:pt>
                <c:pt idx="9717">
                  <c:v>2.2446370000000138</c:v>
                </c:pt>
                <c:pt idx="9718">
                  <c:v>2.2448680000000003</c:v>
                </c:pt>
                <c:pt idx="9719">
                  <c:v>2.2450990000000002</c:v>
                </c:pt>
                <c:pt idx="9720">
                  <c:v>2.2453300000000138</c:v>
                </c:pt>
                <c:pt idx="9721">
                  <c:v>2.2455609999999999</c:v>
                </c:pt>
                <c:pt idx="9722">
                  <c:v>2.2457920000000002</c:v>
                </c:pt>
                <c:pt idx="9723">
                  <c:v>2.2460230000000001</c:v>
                </c:pt>
                <c:pt idx="9724">
                  <c:v>2.246254</c:v>
                </c:pt>
                <c:pt idx="9725">
                  <c:v>2.2464850000000003</c:v>
                </c:pt>
                <c:pt idx="9726">
                  <c:v>2.2467160000000002</c:v>
                </c:pt>
                <c:pt idx="9727">
                  <c:v>2.246947</c:v>
                </c:pt>
                <c:pt idx="9728">
                  <c:v>2.2471780000000012</c:v>
                </c:pt>
                <c:pt idx="9729">
                  <c:v>2.2474090000000002</c:v>
                </c:pt>
                <c:pt idx="9730">
                  <c:v>2.2476400000000001</c:v>
                </c:pt>
                <c:pt idx="9731">
                  <c:v>2.2478710000000115</c:v>
                </c:pt>
                <c:pt idx="9732">
                  <c:v>2.2481020000000012</c:v>
                </c:pt>
                <c:pt idx="9733">
                  <c:v>2.2483330000000157</c:v>
                </c:pt>
                <c:pt idx="9734">
                  <c:v>2.2485640000000138</c:v>
                </c:pt>
                <c:pt idx="9735">
                  <c:v>2.2487950000000012</c:v>
                </c:pt>
                <c:pt idx="9736">
                  <c:v>2.2490260000000002</c:v>
                </c:pt>
                <c:pt idx="9737">
                  <c:v>2.2492570000000001</c:v>
                </c:pt>
                <c:pt idx="9738">
                  <c:v>2.2494879999999999</c:v>
                </c:pt>
                <c:pt idx="9739">
                  <c:v>2.2497190000000002</c:v>
                </c:pt>
                <c:pt idx="9740">
                  <c:v>2.2499500000000001</c:v>
                </c:pt>
                <c:pt idx="9741">
                  <c:v>2.250181000000012</c:v>
                </c:pt>
                <c:pt idx="9742">
                  <c:v>2.2504120000000003</c:v>
                </c:pt>
                <c:pt idx="9743">
                  <c:v>2.2506429999999877</c:v>
                </c:pt>
                <c:pt idx="9744">
                  <c:v>2.250874</c:v>
                </c:pt>
                <c:pt idx="9745">
                  <c:v>2.2511049999999999</c:v>
                </c:pt>
                <c:pt idx="9746">
                  <c:v>2.2513360000000002</c:v>
                </c:pt>
                <c:pt idx="9747">
                  <c:v>2.2515670000000001</c:v>
                </c:pt>
                <c:pt idx="9748">
                  <c:v>2.251798</c:v>
                </c:pt>
                <c:pt idx="9749">
                  <c:v>2.2520290000000003</c:v>
                </c:pt>
                <c:pt idx="9750">
                  <c:v>2.2522599999999873</c:v>
                </c:pt>
                <c:pt idx="9751">
                  <c:v>2.252491</c:v>
                </c:pt>
                <c:pt idx="9752">
                  <c:v>2.2527219999999999</c:v>
                </c:pt>
                <c:pt idx="9753">
                  <c:v>2.2529529999999967</c:v>
                </c:pt>
                <c:pt idx="9754">
                  <c:v>2.2531840000000138</c:v>
                </c:pt>
                <c:pt idx="9755">
                  <c:v>2.2534149999999999</c:v>
                </c:pt>
                <c:pt idx="9756">
                  <c:v>2.2536460000000003</c:v>
                </c:pt>
                <c:pt idx="9757">
                  <c:v>2.2538770000000001</c:v>
                </c:pt>
                <c:pt idx="9758">
                  <c:v>2.254108</c:v>
                </c:pt>
                <c:pt idx="9759">
                  <c:v>2.2543390000000012</c:v>
                </c:pt>
                <c:pt idx="9760">
                  <c:v>2.2545700000000002</c:v>
                </c:pt>
                <c:pt idx="9761">
                  <c:v>2.2548010000000001</c:v>
                </c:pt>
                <c:pt idx="9762">
                  <c:v>2.2550319999999999</c:v>
                </c:pt>
                <c:pt idx="9763">
                  <c:v>2.2552629999999967</c:v>
                </c:pt>
                <c:pt idx="9764">
                  <c:v>2.2554940000000001</c:v>
                </c:pt>
                <c:pt idx="9765">
                  <c:v>2.255725</c:v>
                </c:pt>
                <c:pt idx="9766">
                  <c:v>2.2559560000000003</c:v>
                </c:pt>
                <c:pt idx="9767">
                  <c:v>2.2561870000000002</c:v>
                </c:pt>
                <c:pt idx="9768">
                  <c:v>2.2564179999999987</c:v>
                </c:pt>
                <c:pt idx="9769">
                  <c:v>2.2566489999999773</c:v>
                </c:pt>
                <c:pt idx="9770">
                  <c:v>2.2568799999999967</c:v>
                </c:pt>
                <c:pt idx="9771">
                  <c:v>2.2571110000000139</c:v>
                </c:pt>
                <c:pt idx="9772">
                  <c:v>2.257342</c:v>
                </c:pt>
                <c:pt idx="9773">
                  <c:v>2.2575730000000012</c:v>
                </c:pt>
                <c:pt idx="9774">
                  <c:v>2.2578040000000001</c:v>
                </c:pt>
                <c:pt idx="9775">
                  <c:v>2.258035</c:v>
                </c:pt>
                <c:pt idx="9776">
                  <c:v>2.2582659999999977</c:v>
                </c:pt>
                <c:pt idx="9777">
                  <c:v>2.2584970000000002</c:v>
                </c:pt>
                <c:pt idx="9778">
                  <c:v>2.2587280000000001</c:v>
                </c:pt>
                <c:pt idx="9779">
                  <c:v>2.2589589999999977</c:v>
                </c:pt>
                <c:pt idx="9780">
                  <c:v>2.2591900000000011</c:v>
                </c:pt>
                <c:pt idx="9781">
                  <c:v>2.2594210000000001</c:v>
                </c:pt>
                <c:pt idx="9782">
                  <c:v>2.2596519999999987</c:v>
                </c:pt>
                <c:pt idx="9783">
                  <c:v>2.2598830000000003</c:v>
                </c:pt>
                <c:pt idx="9784">
                  <c:v>2.2601140000000184</c:v>
                </c:pt>
                <c:pt idx="9785">
                  <c:v>2.260345</c:v>
                </c:pt>
                <c:pt idx="9786">
                  <c:v>2.2605759999999999</c:v>
                </c:pt>
                <c:pt idx="9787">
                  <c:v>2.2608070000000002</c:v>
                </c:pt>
                <c:pt idx="9788">
                  <c:v>2.2610380000000001</c:v>
                </c:pt>
                <c:pt idx="9789">
                  <c:v>2.261269</c:v>
                </c:pt>
                <c:pt idx="9790">
                  <c:v>2.2615000000000012</c:v>
                </c:pt>
                <c:pt idx="9791">
                  <c:v>2.2617310000000166</c:v>
                </c:pt>
                <c:pt idx="9792">
                  <c:v>2.261962</c:v>
                </c:pt>
                <c:pt idx="9793">
                  <c:v>2.2621929999999999</c:v>
                </c:pt>
                <c:pt idx="9794">
                  <c:v>2.2624240000000002</c:v>
                </c:pt>
                <c:pt idx="9795">
                  <c:v>2.2626549999999988</c:v>
                </c:pt>
                <c:pt idx="9796">
                  <c:v>2.262886</c:v>
                </c:pt>
                <c:pt idx="9797">
                  <c:v>2.263117000000022</c:v>
                </c:pt>
                <c:pt idx="9798">
                  <c:v>2.2633480000000001</c:v>
                </c:pt>
                <c:pt idx="9799">
                  <c:v>2.2635790000000138</c:v>
                </c:pt>
                <c:pt idx="9800">
                  <c:v>2.2638100000000012</c:v>
                </c:pt>
                <c:pt idx="9801">
                  <c:v>2.2640410000000002</c:v>
                </c:pt>
                <c:pt idx="9802">
                  <c:v>2.2642720000000001</c:v>
                </c:pt>
                <c:pt idx="9803">
                  <c:v>2.2645029999999999</c:v>
                </c:pt>
                <c:pt idx="9804">
                  <c:v>2.264734000000022</c:v>
                </c:pt>
                <c:pt idx="9805">
                  <c:v>2.2649650000000001</c:v>
                </c:pt>
                <c:pt idx="9806">
                  <c:v>2.265196000000012</c:v>
                </c:pt>
                <c:pt idx="9807">
                  <c:v>2.2654270000000012</c:v>
                </c:pt>
                <c:pt idx="9808">
                  <c:v>2.2656579999999997</c:v>
                </c:pt>
                <c:pt idx="9809">
                  <c:v>2.265889</c:v>
                </c:pt>
                <c:pt idx="9810">
                  <c:v>2.2661199999999999</c:v>
                </c:pt>
                <c:pt idx="9811">
                  <c:v>2.2663510000000002</c:v>
                </c:pt>
                <c:pt idx="9812">
                  <c:v>2.2665820000000001</c:v>
                </c:pt>
                <c:pt idx="9813">
                  <c:v>2.266813</c:v>
                </c:pt>
                <c:pt idx="9814">
                  <c:v>2.2670440000000012</c:v>
                </c:pt>
                <c:pt idx="9815">
                  <c:v>2.2672750000000002</c:v>
                </c:pt>
                <c:pt idx="9816">
                  <c:v>2.2675060000000138</c:v>
                </c:pt>
                <c:pt idx="9817">
                  <c:v>2.2677370000000225</c:v>
                </c:pt>
                <c:pt idx="9818">
                  <c:v>2.2679680000000002</c:v>
                </c:pt>
                <c:pt idx="9819">
                  <c:v>2.2681990000000138</c:v>
                </c:pt>
                <c:pt idx="9820">
                  <c:v>2.2684299999999999</c:v>
                </c:pt>
                <c:pt idx="9821">
                  <c:v>2.2686610000000011</c:v>
                </c:pt>
                <c:pt idx="9822">
                  <c:v>2.2688920000000001</c:v>
                </c:pt>
                <c:pt idx="9823">
                  <c:v>2.2691230000000138</c:v>
                </c:pt>
                <c:pt idx="9824">
                  <c:v>2.2693540000000012</c:v>
                </c:pt>
                <c:pt idx="9825">
                  <c:v>2.2695850000000002</c:v>
                </c:pt>
                <c:pt idx="9826">
                  <c:v>2.2698160000000001</c:v>
                </c:pt>
                <c:pt idx="9827">
                  <c:v>2.2700469999999977</c:v>
                </c:pt>
                <c:pt idx="9828">
                  <c:v>2.2702779999999998</c:v>
                </c:pt>
                <c:pt idx="9829">
                  <c:v>2.2705090000000001</c:v>
                </c:pt>
                <c:pt idx="9830">
                  <c:v>2.27074</c:v>
                </c:pt>
                <c:pt idx="9831">
                  <c:v>2.2709710000000012</c:v>
                </c:pt>
                <c:pt idx="9832">
                  <c:v>2.2712019999999997</c:v>
                </c:pt>
                <c:pt idx="9833">
                  <c:v>2.271433</c:v>
                </c:pt>
                <c:pt idx="9834">
                  <c:v>2.2716639999999977</c:v>
                </c:pt>
                <c:pt idx="9835">
                  <c:v>2.2718949999999998</c:v>
                </c:pt>
                <c:pt idx="9836">
                  <c:v>2.2721260000000001</c:v>
                </c:pt>
                <c:pt idx="9837">
                  <c:v>2.272357</c:v>
                </c:pt>
                <c:pt idx="9838">
                  <c:v>2.2725880000000003</c:v>
                </c:pt>
                <c:pt idx="9839">
                  <c:v>2.2728189999999873</c:v>
                </c:pt>
                <c:pt idx="9840">
                  <c:v>2.27305</c:v>
                </c:pt>
                <c:pt idx="9841">
                  <c:v>2.2732809999999999</c:v>
                </c:pt>
                <c:pt idx="9842">
                  <c:v>2.2735120000000002</c:v>
                </c:pt>
                <c:pt idx="9843">
                  <c:v>2.2737430000000001</c:v>
                </c:pt>
                <c:pt idx="9844">
                  <c:v>2.2739739999999999</c:v>
                </c:pt>
                <c:pt idx="9845">
                  <c:v>2.2742050000000003</c:v>
                </c:pt>
                <c:pt idx="9846">
                  <c:v>2.2744360000000001</c:v>
                </c:pt>
                <c:pt idx="9847">
                  <c:v>2.274667</c:v>
                </c:pt>
                <c:pt idx="9848">
                  <c:v>2.2748980000000003</c:v>
                </c:pt>
                <c:pt idx="9849">
                  <c:v>2.2751290000000002</c:v>
                </c:pt>
                <c:pt idx="9850">
                  <c:v>2.27536</c:v>
                </c:pt>
                <c:pt idx="9851">
                  <c:v>2.2755909999999999</c:v>
                </c:pt>
                <c:pt idx="9852">
                  <c:v>2.2758219999999998</c:v>
                </c:pt>
                <c:pt idx="9853">
                  <c:v>2.276052999999985</c:v>
                </c:pt>
                <c:pt idx="9854">
                  <c:v>2.276284</c:v>
                </c:pt>
                <c:pt idx="9855">
                  <c:v>2.2765150000000003</c:v>
                </c:pt>
                <c:pt idx="9856">
                  <c:v>2.2767459999999873</c:v>
                </c:pt>
                <c:pt idx="9857">
                  <c:v>2.276977</c:v>
                </c:pt>
                <c:pt idx="9858">
                  <c:v>2.2772079999999999</c:v>
                </c:pt>
                <c:pt idx="9859">
                  <c:v>2.2774390000000002</c:v>
                </c:pt>
                <c:pt idx="9860">
                  <c:v>2.2776700000000001</c:v>
                </c:pt>
                <c:pt idx="9861">
                  <c:v>2.2779010000000115</c:v>
                </c:pt>
                <c:pt idx="9862">
                  <c:v>2.2781320000000012</c:v>
                </c:pt>
                <c:pt idx="9863">
                  <c:v>2.2783630000000001</c:v>
                </c:pt>
                <c:pt idx="9864">
                  <c:v>2.2785940000000138</c:v>
                </c:pt>
                <c:pt idx="9865">
                  <c:v>2.2788250000000003</c:v>
                </c:pt>
                <c:pt idx="9866">
                  <c:v>2.2790559999999878</c:v>
                </c:pt>
                <c:pt idx="9867">
                  <c:v>2.2792870000000001</c:v>
                </c:pt>
                <c:pt idx="9868">
                  <c:v>2.2795179999999999</c:v>
                </c:pt>
                <c:pt idx="9869">
                  <c:v>2.2797489999999967</c:v>
                </c:pt>
                <c:pt idx="9870">
                  <c:v>2.2799800000000001</c:v>
                </c:pt>
                <c:pt idx="9871">
                  <c:v>2.280211000000012</c:v>
                </c:pt>
                <c:pt idx="9872">
                  <c:v>2.2804420000000003</c:v>
                </c:pt>
                <c:pt idx="9873">
                  <c:v>2.2806730000000002</c:v>
                </c:pt>
                <c:pt idx="9874">
                  <c:v>2.2809040000000138</c:v>
                </c:pt>
                <c:pt idx="9875">
                  <c:v>2.2811350000000012</c:v>
                </c:pt>
                <c:pt idx="9876">
                  <c:v>2.2813660000000002</c:v>
                </c:pt>
                <c:pt idx="9877">
                  <c:v>2.2815970000000139</c:v>
                </c:pt>
                <c:pt idx="9878">
                  <c:v>2.281828</c:v>
                </c:pt>
                <c:pt idx="9879">
                  <c:v>2.2820590000000003</c:v>
                </c:pt>
                <c:pt idx="9880">
                  <c:v>2.2822900000000002</c:v>
                </c:pt>
                <c:pt idx="9881">
                  <c:v>2.2825210000000138</c:v>
                </c:pt>
                <c:pt idx="9882">
                  <c:v>2.2827519999999999</c:v>
                </c:pt>
                <c:pt idx="9883">
                  <c:v>2.2829830000000002</c:v>
                </c:pt>
                <c:pt idx="9884">
                  <c:v>2.2832140000000138</c:v>
                </c:pt>
                <c:pt idx="9885">
                  <c:v>2.2834449999999999</c:v>
                </c:pt>
                <c:pt idx="9886">
                  <c:v>2.2836760000000011</c:v>
                </c:pt>
                <c:pt idx="9887">
                  <c:v>2.2839070000000157</c:v>
                </c:pt>
                <c:pt idx="9888">
                  <c:v>2.2841380000000138</c:v>
                </c:pt>
                <c:pt idx="9889">
                  <c:v>2.2843690000000012</c:v>
                </c:pt>
                <c:pt idx="9890">
                  <c:v>2.2846000000000002</c:v>
                </c:pt>
                <c:pt idx="9891">
                  <c:v>2.2848310000000138</c:v>
                </c:pt>
                <c:pt idx="9892">
                  <c:v>2.2850619999999999</c:v>
                </c:pt>
                <c:pt idx="9893">
                  <c:v>2.2852930000000002</c:v>
                </c:pt>
                <c:pt idx="9894">
                  <c:v>2.2855240000000157</c:v>
                </c:pt>
                <c:pt idx="9895">
                  <c:v>2.285755</c:v>
                </c:pt>
                <c:pt idx="9896">
                  <c:v>2.2859860000000012</c:v>
                </c:pt>
                <c:pt idx="9897">
                  <c:v>2.2862170000000002</c:v>
                </c:pt>
                <c:pt idx="9898">
                  <c:v>2.2864479999999987</c:v>
                </c:pt>
                <c:pt idx="9899">
                  <c:v>2.2866789999999977</c:v>
                </c:pt>
                <c:pt idx="9900">
                  <c:v>2.2869100000000002</c:v>
                </c:pt>
                <c:pt idx="9901">
                  <c:v>2.2871410000000139</c:v>
                </c:pt>
                <c:pt idx="9902">
                  <c:v>2.2873720000000115</c:v>
                </c:pt>
                <c:pt idx="9903">
                  <c:v>2.2876030000000012</c:v>
                </c:pt>
                <c:pt idx="9904">
                  <c:v>2.2878340000000157</c:v>
                </c:pt>
                <c:pt idx="9905">
                  <c:v>2.288065</c:v>
                </c:pt>
                <c:pt idx="9906">
                  <c:v>2.2882959999999999</c:v>
                </c:pt>
                <c:pt idx="9907">
                  <c:v>2.2885270000000189</c:v>
                </c:pt>
                <c:pt idx="9908">
                  <c:v>2.2887580000000001</c:v>
                </c:pt>
                <c:pt idx="9909">
                  <c:v>2.2889889999999999</c:v>
                </c:pt>
                <c:pt idx="9910">
                  <c:v>2.2892200000000011</c:v>
                </c:pt>
                <c:pt idx="9911">
                  <c:v>2.2894510000000001</c:v>
                </c:pt>
                <c:pt idx="9912">
                  <c:v>2.289682</c:v>
                </c:pt>
                <c:pt idx="9913">
                  <c:v>2.2899130000000012</c:v>
                </c:pt>
                <c:pt idx="9914">
                  <c:v>2.2901440000000002</c:v>
                </c:pt>
                <c:pt idx="9915">
                  <c:v>2.290375</c:v>
                </c:pt>
                <c:pt idx="9916">
                  <c:v>2.2906059999999977</c:v>
                </c:pt>
                <c:pt idx="9917">
                  <c:v>2.2908370000000002</c:v>
                </c:pt>
                <c:pt idx="9918">
                  <c:v>2.2910679999999997</c:v>
                </c:pt>
                <c:pt idx="9919">
                  <c:v>2.291299</c:v>
                </c:pt>
                <c:pt idx="9920">
                  <c:v>2.2915300000000012</c:v>
                </c:pt>
                <c:pt idx="9921">
                  <c:v>2.2917610000000002</c:v>
                </c:pt>
                <c:pt idx="9922">
                  <c:v>2.291992</c:v>
                </c:pt>
                <c:pt idx="9923">
                  <c:v>2.2922229999999977</c:v>
                </c:pt>
                <c:pt idx="9924">
                  <c:v>2.2924539999999967</c:v>
                </c:pt>
                <c:pt idx="9925">
                  <c:v>2.2926849999999988</c:v>
                </c:pt>
                <c:pt idx="9926">
                  <c:v>2.292916</c:v>
                </c:pt>
                <c:pt idx="9927">
                  <c:v>2.2931470000000012</c:v>
                </c:pt>
                <c:pt idx="9928">
                  <c:v>2.2933780000000001</c:v>
                </c:pt>
                <c:pt idx="9929">
                  <c:v>2.293609</c:v>
                </c:pt>
                <c:pt idx="9930">
                  <c:v>2.2938400000000003</c:v>
                </c:pt>
                <c:pt idx="9931">
                  <c:v>2.2940710000000002</c:v>
                </c:pt>
                <c:pt idx="9932">
                  <c:v>2.2943020000000001</c:v>
                </c:pt>
                <c:pt idx="9933">
                  <c:v>2.2945329999999999</c:v>
                </c:pt>
                <c:pt idx="9934">
                  <c:v>2.2947640000000002</c:v>
                </c:pt>
                <c:pt idx="9935">
                  <c:v>2.2949950000000001</c:v>
                </c:pt>
                <c:pt idx="9936">
                  <c:v>2.295226</c:v>
                </c:pt>
                <c:pt idx="9937">
                  <c:v>2.2954570000000003</c:v>
                </c:pt>
                <c:pt idx="9938">
                  <c:v>2.2956879999999997</c:v>
                </c:pt>
                <c:pt idx="9939">
                  <c:v>2.295919</c:v>
                </c:pt>
                <c:pt idx="9940">
                  <c:v>2.2961499999999977</c:v>
                </c:pt>
                <c:pt idx="9941">
                  <c:v>2.2963810000000002</c:v>
                </c:pt>
                <c:pt idx="9942">
                  <c:v>2.2966119999999997</c:v>
                </c:pt>
                <c:pt idx="9943">
                  <c:v>2.2968429999999818</c:v>
                </c:pt>
                <c:pt idx="9944">
                  <c:v>2.2970740000000012</c:v>
                </c:pt>
                <c:pt idx="9945">
                  <c:v>2.2973050000000002</c:v>
                </c:pt>
                <c:pt idx="9946">
                  <c:v>2.2975360000000138</c:v>
                </c:pt>
                <c:pt idx="9947">
                  <c:v>2.2977669999999999</c:v>
                </c:pt>
                <c:pt idx="9948">
                  <c:v>2.2979980000000002</c:v>
                </c:pt>
                <c:pt idx="9949">
                  <c:v>2.2982290000000001</c:v>
                </c:pt>
                <c:pt idx="9950">
                  <c:v>2.2984599999999977</c:v>
                </c:pt>
                <c:pt idx="9951">
                  <c:v>2.2986910000000012</c:v>
                </c:pt>
                <c:pt idx="9952">
                  <c:v>2.2989220000000001</c:v>
                </c:pt>
                <c:pt idx="9953">
                  <c:v>2.299153</c:v>
                </c:pt>
                <c:pt idx="9954">
                  <c:v>2.2993840000000012</c:v>
                </c:pt>
                <c:pt idx="9955">
                  <c:v>2.2996149999999997</c:v>
                </c:pt>
                <c:pt idx="9956">
                  <c:v>2.299845999999985</c:v>
                </c:pt>
                <c:pt idx="9957">
                  <c:v>2.3000769999999977</c:v>
                </c:pt>
                <c:pt idx="9958">
                  <c:v>2.3003079999999998</c:v>
                </c:pt>
                <c:pt idx="9959">
                  <c:v>2.3005390000000001</c:v>
                </c:pt>
                <c:pt idx="9960">
                  <c:v>2.30077</c:v>
                </c:pt>
                <c:pt idx="9961">
                  <c:v>2.3010010000000003</c:v>
                </c:pt>
                <c:pt idx="9962">
                  <c:v>2.3012319999999997</c:v>
                </c:pt>
                <c:pt idx="9963">
                  <c:v>2.3014629999999849</c:v>
                </c:pt>
                <c:pt idx="9964">
                  <c:v>2.3016939999999977</c:v>
                </c:pt>
                <c:pt idx="9965">
                  <c:v>2.3019249999999998</c:v>
                </c:pt>
                <c:pt idx="9966">
                  <c:v>2.302155999999985</c:v>
                </c:pt>
                <c:pt idx="9967">
                  <c:v>2.302387</c:v>
                </c:pt>
                <c:pt idx="9968">
                  <c:v>2.3026179999999967</c:v>
                </c:pt>
                <c:pt idx="9969">
                  <c:v>2.3028489999999744</c:v>
                </c:pt>
                <c:pt idx="9970">
                  <c:v>2.30308</c:v>
                </c:pt>
                <c:pt idx="9971">
                  <c:v>2.3033109999999999</c:v>
                </c:pt>
                <c:pt idx="9972">
                  <c:v>2.3035419999999998</c:v>
                </c:pt>
                <c:pt idx="9973">
                  <c:v>2.3037730000000001</c:v>
                </c:pt>
                <c:pt idx="9974">
                  <c:v>2.3040039999999977</c:v>
                </c:pt>
                <c:pt idx="9975">
                  <c:v>2.3042350000000003</c:v>
                </c:pt>
                <c:pt idx="9976">
                  <c:v>2.304465999999985</c:v>
                </c:pt>
                <c:pt idx="9977">
                  <c:v>2.304697</c:v>
                </c:pt>
                <c:pt idx="9978">
                  <c:v>2.3049280000000003</c:v>
                </c:pt>
                <c:pt idx="9979">
                  <c:v>2.3051589999999877</c:v>
                </c:pt>
                <c:pt idx="9980">
                  <c:v>2.3053900000000001</c:v>
                </c:pt>
                <c:pt idx="9981">
                  <c:v>2.3056209999999977</c:v>
                </c:pt>
                <c:pt idx="9982">
                  <c:v>2.3058519999999967</c:v>
                </c:pt>
                <c:pt idx="9983">
                  <c:v>2.306082999999985</c:v>
                </c:pt>
                <c:pt idx="9984">
                  <c:v>2.306314</c:v>
                </c:pt>
                <c:pt idx="9985">
                  <c:v>2.3065449999999967</c:v>
                </c:pt>
                <c:pt idx="9986">
                  <c:v>2.3067759999999873</c:v>
                </c:pt>
                <c:pt idx="9987">
                  <c:v>2.307007</c:v>
                </c:pt>
                <c:pt idx="9988">
                  <c:v>2.3072379999999999</c:v>
                </c:pt>
                <c:pt idx="9989">
                  <c:v>2.3074689999999967</c:v>
                </c:pt>
                <c:pt idx="9990">
                  <c:v>2.3077000000000001</c:v>
                </c:pt>
                <c:pt idx="9991">
                  <c:v>2.3079310000000115</c:v>
                </c:pt>
                <c:pt idx="9992">
                  <c:v>2.3081620000000003</c:v>
                </c:pt>
                <c:pt idx="9993">
                  <c:v>2.3083930000000001</c:v>
                </c:pt>
                <c:pt idx="9994">
                  <c:v>2.308624</c:v>
                </c:pt>
                <c:pt idx="9995">
                  <c:v>2.3088549999999977</c:v>
                </c:pt>
                <c:pt idx="9996">
                  <c:v>2.3090859999999878</c:v>
                </c:pt>
                <c:pt idx="9997">
                  <c:v>2.3093170000000001</c:v>
                </c:pt>
                <c:pt idx="9998">
                  <c:v>2.3095479999999977</c:v>
                </c:pt>
                <c:pt idx="9999">
                  <c:v>2.3097789999999967</c:v>
                </c:pt>
                <c:pt idx="10000">
                  <c:v>2.310009999999985</c:v>
                </c:pt>
              </c:numCache>
            </c:numRef>
          </c:xVal>
          <c:yVal>
            <c:numRef>
              <c:f>'Izquierdo Markeset'!$D$5:$D$10005</c:f>
              <c:numCache>
                <c:formatCode>General</c:formatCode>
                <c:ptCount val="10001"/>
                <c:pt idx="0">
                  <c:v>2.3215824335135627E-3</c:v>
                </c:pt>
                <c:pt idx="1">
                  <c:v>2.3287614369116292E-3</c:v>
                </c:pt>
                <c:pt idx="2">
                  <c:v>2.3359604758122188E-3</c:v>
                </c:pt>
                <c:pt idx="3">
                  <c:v>2.3431795987932211E-3</c:v>
                </c:pt>
                <c:pt idx="4">
                  <c:v>2.3504188545267197E-3</c:v>
                </c:pt>
                <c:pt idx="5">
                  <c:v>2.3576782917791982E-3</c:v>
                </c:pt>
                <c:pt idx="6">
                  <c:v>2.3649579594115806E-3</c:v>
                </c:pt>
                <c:pt idx="7">
                  <c:v>2.3722579063793665E-3</c:v>
                </c:pt>
                <c:pt idx="8">
                  <c:v>2.3795781817327454E-3</c:v>
                </c:pt>
                <c:pt idx="9">
                  <c:v>2.3869188346167087E-3</c:v>
                </c:pt>
                <c:pt idx="10">
                  <c:v>2.394279914271154E-3</c:v>
                </c:pt>
                <c:pt idx="11">
                  <c:v>2.4016614700309992E-3</c:v>
                </c:pt>
                <c:pt idx="12">
                  <c:v>2.4090635513262606E-3</c:v>
                </c:pt>
                <c:pt idx="13">
                  <c:v>2.4164862076822401E-3</c:v>
                </c:pt>
                <c:pt idx="14">
                  <c:v>2.4239294887195544E-3</c:v>
                </c:pt>
                <c:pt idx="15">
                  <c:v>2.431393444154249E-3</c:v>
                </c:pt>
                <c:pt idx="16">
                  <c:v>2.4388781237979999E-3</c:v>
                </c:pt>
                <c:pt idx="17">
                  <c:v>2.4463835775581496E-3</c:v>
                </c:pt>
                <c:pt idx="18">
                  <c:v>2.4539098554377616E-3</c:v>
                </c:pt>
                <c:pt idx="19">
                  <c:v>2.4614570075358415E-3</c:v>
                </c:pt>
                <c:pt idx="20">
                  <c:v>2.4690250840474011E-3</c:v>
                </c:pt>
                <c:pt idx="21">
                  <c:v>2.4766141352635367E-3</c:v>
                </c:pt>
                <c:pt idx="22">
                  <c:v>2.4842242115716241E-3</c:v>
                </c:pt>
                <c:pt idx="23">
                  <c:v>2.4918553634552323E-3</c:v>
                </c:pt>
                <c:pt idx="24">
                  <c:v>2.4995076414945569E-3</c:v>
                </c:pt>
                <c:pt idx="25">
                  <c:v>2.5071810963662061E-3</c:v>
                </c:pt>
                <c:pt idx="26">
                  <c:v>2.5148757788434452E-3</c:v>
                </c:pt>
                <c:pt idx="27">
                  <c:v>2.5225917397964114E-3</c:v>
                </c:pt>
                <c:pt idx="28">
                  <c:v>2.5303290301919652E-3</c:v>
                </c:pt>
                <c:pt idx="29">
                  <c:v>2.5380877010940735E-3</c:v>
                </c:pt>
                <c:pt idx="30">
                  <c:v>2.5458678036636975E-3</c:v>
                </c:pt>
                <c:pt idx="31">
                  <c:v>2.5536693891590758E-3</c:v>
                </c:pt>
                <c:pt idx="32">
                  <c:v>2.5614925089357007E-3</c:v>
                </c:pt>
                <c:pt idx="33">
                  <c:v>2.5693372144464594E-3</c:v>
                </c:pt>
                <c:pt idx="34">
                  <c:v>2.5772035572417681E-3</c:v>
                </c:pt>
                <c:pt idx="35">
                  <c:v>2.585091588969717E-3</c:v>
                </c:pt>
                <c:pt idx="36">
                  <c:v>2.5930013613760655E-3</c:v>
                </c:pt>
                <c:pt idx="37">
                  <c:v>2.6009329263044453E-3</c:v>
                </c:pt>
                <c:pt idx="38">
                  <c:v>2.6088863356964307E-3</c:v>
                </c:pt>
                <c:pt idx="39">
                  <c:v>2.6168616415916412E-3</c:v>
                </c:pt>
                <c:pt idx="40">
                  <c:v>2.6248588961278602E-3</c:v>
                </c:pt>
                <c:pt idx="41">
                  <c:v>2.6328781515411437E-3</c:v>
                </c:pt>
                <c:pt idx="42">
                  <c:v>2.6409194601659412E-3</c:v>
                </c:pt>
                <c:pt idx="43">
                  <c:v>2.6489828744350988E-3</c:v>
                </c:pt>
                <c:pt idx="44">
                  <c:v>2.6570684468801256E-3</c:v>
                </c:pt>
                <c:pt idx="45">
                  <c:v>2.6651762301312405E-3</c:v>
                </c:pt>
                <c:pt idx="46">
                  <c:v>2.6733062769173934E-3</c:v>
                </c:pt>
                <c:pt idx="47">
                  <c:v>2.6814586400664212E-3</c:v>
                </c:pt>
                <c:pt idx="48">
                  <c:v>2.6896333725052869E-3</c:v>
                </c:pt>
                <c:pt idx="49">
                  <c:v>2.6978305272599553E-3</c:v>
                </c:pt>
                <c:pt idx="50">
                  <c:v>2.7060501574556377E-3</c:v>
                </c:pt>
                <c:pt idx="51">
                  <c:v>2.714292316316922E-3</c:v>
                </c:pt>
                <c:pt idx="52">
                  <c:v>2.7225570571677666E-3</c:v>
                </c:pt>
                <c:pt idx="53">
                  <c:v>2.7308444334316543E-3</c:v>
                </c:pt>
                <c:pt idx="54">
                  <c:v>2.7391544986318087E-3</c:v>
                </c:pt>
                <c:pt idx="55">
                  <c:v>2.747487306391086E-3</c:v>
                </c:pt>
                <c:pt idx="56">
                  <c:v>2.7558429104321941E-3</c:v>
                </c:pt>
                <c:pt idx="57">
                  <c:v>2.7642213645779332E-3</c:v>
                </c:pt>
                <c:pt idx="58">
                  <c:v>2.7726227227509517E-3</c:v>
                </c:pt>
                <c:pt idx="59">
                  <c:v>2.7810470389742202E-3</c:v>
                </c:pt>
                <c:pt idx="60">
                  <c:v>2.78949436737097E-3</c:v>
                </c:pt>
                <c:pt idx="61">
                  <c:v>2.7979647621646756E-3</c:v>
                </c:pt>
                <c:pt idx="62">
                  <c:v>2.8064582776793651E-3</c:v>
                </c:pt>
                <c:pt idx="63">
                  <c:v>2.8149749683397092E-3</c:v>
                </c:pt>
                <c:pt idx="64">
                  <c:v>2.8235148886709849E-3</c:v>
                </c:pt>
                <c:pt idx="65">
                  <c:v>2.8320780932991527E-3</c:v>
                </c:pt>
                <c:pt idx="66">
                  <c:v>2.8406646369513212E-3</c:v>
                </c:pt>
                <c:pt idx="67">
                  <c:v>2.8492745744553211E-3</c:v>
                </c:pt>
                <c:pt idx="68">
                  <c:v>2.8579079607402016E-3</c:v>
                </c:pt>
                <c:pt idx="69">
                  <c:v>2.8665648508362411E-3</c:v>
                </c:pt>
                <c:pt idx="70">
                  <c:v>2.8752452998748825E-3</c:v>
                </c:pt>
                <c:pt idx="71">
                  <c:v>2.8839493630891402E-3</c:v>
                </c:pt>
                <c:pt idx="72">
                  <c:v>2.8926770958133782E-3</c:v>
                </c:pt>
                <c:pt idx="73">
                  <c:v>2.901428553483635E-3</c:v>
                </c:pt>
                <c:pt idx="74">
                  <c:v>2.9102037916376492E-3</c:v>
                </c:pt>
                <c:pt idx="75">
                  <c:v>2.9190028659149356E-3</c:v>
                </c:pt>
                <c:pt idx="76">
                  <c:v>2.9278258320569743E-3</c:v>
                </c:pt>
                <c:pt idx="77">
                  <c:v>2.9366727459071646E-3</c:v>
                </c:pt>
                <c:pt idx="78">
                  <c:v>2.9455436634111222E-3</c:v>
                </c:pt>
                <c:pt idx="79">
                  <c:v>2.9544386406166016E-3</c:v>
                </c:pt>
                <c:pt idx="80">
                  <c:v>2.9633577336736802E-3</c:v>
                </c:pt>
                <c:pt idx="81">
                  <c:v>2.9723009988348592E-3</c:v>
                </c:pt>
                <c:pt idx="82">
                  <c:v>2.9812684924551479E-3</c:v>
                </c:pt>
                <c:pt idx="83">
                  <c:v>2.9902602709921812E-3</c:v>
                </c:pt>
                <c:pt idx="84">
                  <c:v>2.9992763910062599E-3</c:v>
                </c:pt>
                <c:pt idx="85">
                  <c:v>3.0083169091605771E-3</c:v>
                </c:pt>
                <c:pt idx="86">
                  <c:v>3.017381882221172E-3</c:v>
                </c:pt>
                <c:pt idx="87">
                  <c:v>3.026471367057088E-3</c:v>
                </c:pt>
                <c:pt idx="88">
                  <c:v>3.0355854206405202E-3</c:v>
                </c:pt>
                <c:pt idx="89">
                  <c:v>3.0447241000469191E-3</c:v>
                </c:pt>
                <c:pt idx="90">
                  <c:v>3.0538874624549059E-3</c:v>
                </c:pt>
                <c:pt idx="91">
                  <c:v>3.0630755651466419E-3</c:v>
                </c:pt>
                <c:pt idx="92">
                  <c:v>3.0722884655077047E-3</c:v>
                </c:pt>
                <c:pt idx="93">
                  <c:v>3.0815262210273885E-3</c:v>
                </c:pt>
                <c:pt idx="94">
                  <c:v>3.0907888892985182E-3</c:v>
                </c:pt>
                <c:pt idx="95">
                  <c:v>3.100076528017933E-3</c:v>
                </c:pt>
                <c:pt idx="96">
                  <c:v>3.1093891949861593E-3</c:v>
                </c:pt>
                <c:pt idx="97">
                  <c:v>3.1187269481078965E-3</c:v>
                </c:pt>
                <c:pt idx="98">
                  <c:v>3.1280898453918148E-3</c:v>
                </c:pt>
                <c:pt idx="99">
                  <c:v>3.1374779449508255E-3</c:v>
                </c:pt>
                <c:pt idx="100">
                  <c:v>3.1468913050021899E-3</c:v>
                </c:pt>
                <c:pt idx="101">
                  <c:v>3.1563299838674275E-3</c:v>
                </c:pt>
                <c:pt idx="102">
                  <c:v>3.1657940399726506E-3</c:v>
                </c:pt>
                <c:pt idx="103">
                  <c:v>3.1752835318484612E-3</c:v>
                </c:pt>
                <c:pt idx="104">
                  <c:v>3.1847985181302483E-3</c:v>
                </c:pt>
                <c:pt idx="105">
                  <c:v>3.194339057558059E-3</c:v>
                </c:pt>
                <c:pt idx="106">
                  <c:v>3.2039052089768696E-3</c:v>
                </c:pt>
                <c:pt idx="107">
                  <c:v>3.2134970313366083E-3</c:v>
                </c:pt>
                <c:pt idx="108">
                  <c:v>3.2231145836922812E-3</c:v>
                </c:pt>
                <c:pt idx="109">
                  <c:v>3.2327579252039692E-3</c:v>
                </c:pt>
                <c:pt idx="110">
                  <c:v>3.2424271151371528E-3</c:v>
                </c:pt>
                <c:pt idx="111">
                  <c:v>3.2521222128625302E-3</c:v>
                </c:pt>
                <c:pt idx="112">
                  <c:v>3.2618432778562445E-3</c:v>
                </c:pt>
                <c:pt idx="113">
                  <c:v>3.2715903697000536E-3</c:v>
                </c:pt>
                <c:pt idx="114">
                  <c:v>3.2813635480812798E-3</c:v>
                </c:pt>
                <c:pt idx="115">
                  <c:v>3.291162872792964E-3</c:v>
                </c:pt>
                <c:pt idx="116">
                  <c:v>3.3009884037339702E-3</c:v>
                </c:pt>
                <c:pt idx="117">
                  <c:v>3.3108402009091476E-3</c:v>
                </c:pt>
                <c:pt idx="118">
                  <c:v>3.3207183244292468E-3</c:v>
                </c:pt>
                <c:pt idx="119">
                  <c:v>3.3306228345111734E-3</c:v>
                </c:pt>
                <c:pt idx="120">
                  <c:v>3.3405537914780016E-3</c:v>
                </c:pt>
                <c:pt idx="121">
                  <c:v>3.3505112557590823E-3</c:v>
                </c:pt>
                <c:pt idx="122">
                  <c:v>3.3604952878901412E-3</c:v>
                </c:pt>
                <c:pt idx="123">
                  <c:v>3.3705059485133952E-3</c:v>
                </c:pt>
                <c:pt idx="124">
                  <c:v>3.380543298377624E-3</c:v>
                </c:pt>
                <c:pt idx="125">
                  <c:v>3.3906073983381952E-3</c:v>
                </c:pt>
                <c:pt idx="126">
                  <c:v>3.4006983093573359E-3</c:v>
                </c:pt>
                <c:pt idx="127">
                  <c:v>3.4108160925039694E-3</c:v>
                </c:pt>
                <c:pt idx="128">
                  <c:v>3.4209608089540971E-3</c:v>
                </c:pt>
                <c:pt idx="129">
                  <c:v>3.4311325199905852E-3</c:v>
                </c:pt>
                <c:pt idx="130">
                  <c:v>3.4413312870035496E-3</c:v>
                </c:pt>
                <c:pt idx="131">
                  <c:v>3.4515571714901602E-3</c:v>
                </c:pt>
                <c:pt idx="132">
                  <c:v>3.4618102350550202E-3</c:v>
                </c:pt>
                <c:pt idx="133">
                  <c:v>3.4720905394100146E-3</c:v>
                </c:pt>
                <c:pt idx="134">
                  <c:v>3.4823981463745612E-3</c:v>
                </c:pt>
                <c:pt idx="135">
                  <c:v>3.4927331178755652E-3</c:v>
                </c:pt>
                <c:pt idx="136">
                  <c:v>3.5030955159476625E-3</c:v>
                </c:pt>
                <c:pt idx="137">
                  <c:v>3.5134854027331405E-3</c:v>
                </c:pt>
                <c:pt idx="138">
                  <c:v>3.5239028404822318E-3</c:v>
                </c:pt>
                <c:pt idx="139">
                  <c:v>3.5343478915529497E-3</c:v>
                </c:pt>
                <c:pt idx="140">
                  <c:v>3.5448206184114039E-3</c:v>
                </c:pt>
                <c:pt idx="141">
                  <c:v>3.5553210836317501E-3</c:v>
                </c:pt>
                <c:pt idx="142">
                  <c:v>3.5658493498963652E-3</c:v>
                </c:pt>
                <c:pt idx="143">
                  <c:v>3.5764054799958768E-3</c:v>
                </c:pt>
                <c:pt idx="144">
                  <c:v>3.586989536829269E-3</c:v>
                </c:pt>
                <c:pt idx="145">
                  <c:v>3.5976015834039785E-3</c:v>
                </c:pt>
                <c:pt idx="146">
                  <c:v>3.608241682835943E-3</c:v>
                </c:pt>
                <c:pt idx="147">
                  <c:v>3.6189098983497167E-3</c:v>
                </c:pt>
                <c:pt idx="148">
                  <c:v>3.6296062932786059E-3</c:v>
                </c:pt>
                <c:pt idx="149">
                  <c:v>3.6403309310647203E-3</c:v>
                </c:pt>
                <c:pt idx="150">
                  <c:v>3.6510838752589216E-3</c:v>
                </c:pt>
                <c:pt idx="151">
                  <c:v>3.6618651895211846E-3</c:v>
                </c:pt>
                <c:pt idx="152">
                  <c:v>3.6726749376204486E-3</c:v>
                </c:pt>
                <c:pt idx="153">
                  <c:v>3.6835131834348249E-3</c:v>
                </c:pt>
                <c:pt idx="154">
                  <c:v>3.6943799909516036E-3</c:v>
                </c:pt>
                <c:pt idx="155">
                  <c:v>3.7052754242673852E-3</c:v>
                </c:pt>
                <c:pt idx="156">
                  <c:v>3.7161995475882186E-3</c:v>
                </c:pt>
                <c:pt idx="157">
                  <c:v>3.7271524252295292E-3</c:v>
                </c:pt>
                <c:pt idx="158">
                  <c:v>3.7381341216164089E-3</c:v>
                </c:pt>
                <c:pt idx="159">
                  <c:v>3.7491447012834747E-3</c:v>
                </c:pt>
                <c:pt idx="160">
                  <c:v>3.7601842288751512E-3</c:v>
                </c:pt>
                <c:pt idx="161">
                  <c:v>3.7712527691456015E-3</c:v>
                </c:pt>
                <c:pt idx="162">
                  <c:v>3.7823503869590155E-3</c:v>
                </c:pt>
                <c:pt idx="163">
                  <c:v>3.7934771472893994E-3</c:v>
                </c:pt>
                <c:pt idx="164">
                  <c:v>3.8046331152208402E-3</c:v>
                </c:pt>
                <c:pt idx="165">
                  <c:v>3.8158183559476688E-3</c:v>
                </c:pt>
                <c:pt idx="166">
                  <c:v>3.8270329347743666E-3</c:v>
                </c:pt>
                <c:pt idx="167">
                  <c:v>3.8382769171156654E-3</c:v>
                </c:pt>
                <c:pt idx="168">
                  <c:v>3.8495503684967854E-3</c:v>
                </c:pt>
                <c:pt idx="169">
                  <c:v>3.8608533545532887E-3</c:v>
                </c:pt>
                <c:pt idx="170">
                  <c:v>3.8721859410314292E-3</c:v>
                </c:pt>
                <c:pt idx="171">
                  <c:v>3.8835481937879606E-3</c:v>
                </c:pt>
                <c:pt idx="172">
                  <c:v>3.8949401787904212E-3</c:v>
                </c:pt>
                <c:pt idx="173">
                  <c:v>3.9063619621170793E-3</c:v>
                </c:pt>
                <c:pt idx="174">
                  <c:v>3.9178136099570632E-3</c:v>
                </c:pt>
                <c:pt idx="175">
                  <c:v>3.9292951886105414E-3</c:v>
                </c:pt>
                <c:pt idx="176">
                  <c:v>3.9408067644886042E-3</c:v>
                </c:pt>
                <c:pt idx="177">
                  <c:v>3.9523484041134828E-3</c:v>
                </c:pt>
                <c:pt idx="178">
                  <c:v>3.9639201741186241E-3</c:v>
                </c:pt>
                <c:pt idx="179">
                  <c:v>3.975522141248659E-3</c:v>
                </c:pt>
                <c:pt idx="180">
                  <c:v>3.9871543723596454E-3</c:v>
                </c:pt>
                <c:pt idx="181">
                  <c:v>3.9988169344189316E-3</c:v>
                </c:pt>
                <c:pt idx="182">
                  <c:v>4.0105098945055137E-3</c:v>
                </c:pt>
                <c:pt idx="183">
                  <c:v>4.0222333198098722E-3</c:v>
                </c:pt>
                <c:pt idx="184">
                  <c:v>4.0339872776341181E-3</c:v>
                </c:pt>
                <c:pt idx="185">
                  <c:v>4.045771835392167E-3</c:v>
                </c:pt>
                <c:pt idx="186">
                  <c:v>4.0575870606095786E-3</c:v>
                </c:pt>
                <c:pt idx="187">
                  <c:v>4.0694330209239994E-3</c:v>
                </c:pt>
                <c:pt idx="188">
                  <c:v>4.0813097840849593E-3</c:v>
                </c:pt>
                <c:pt idx="189">
                  <c:v>4.0932174179537824E-3</c:v>
                </c:pt>
                <c:pt idx="190">
                  <c:v>4.1051559905042464E-3</c:v>
                </c:pt>
                <c:pt idx="191">
                  <c:v>4.1171255698221375E-3</c:v>
                </c:pt>
                <c:pt idx="192">
                  <c:v>4.1291262241054845E-3</c:v>
                </c:pt>
                <c:pt idx="193">
                  <c:v>4.1411580216647124E-3</c:v>
                </c:pt>
                <c:pt idx="194">
                  <c:v>4.1532210309225505E-3</c:v>
                </c:pt>
                <c:pt idx="195">
                  <c:v>4.1653153204142274E-3</c:v>
                </c:pt>
                <c:pt idx="196">
                  <c:v>4.1774409587876154E-3</c:v>
                </c:pt>
                <c:pt idx="197">
                  <c:v>4.1895980148031441E-3</c:v>
                </c:pt>
                <c:pt idx="198">
                  <c:v>4.2017865573337962E-3</c:v>
                </c:pt>
                <c:pt idx="199">
                  <c:v>4.2140066553655875E-3</c:v>
                </c:pt>
                <c:pt idx="200">
                  <c:v>4.2262583779971927E-3</c:v>
                </c:pt>
                <c:pt idx="201">
                  <c:v>4.2385417944402828E-3</c:v>
                </c:pt>
                <c:pt idx="202">
                  <c:v>4.2508569740193122E-3</c:v>
                </c:pt>
                <c:pt idx="203">
                  <c:v>4.2632039861721207E-3</c:v>
                </c:pt>
                <c:pt idx="204">
                  <c:v>4.2755829004493514E-3</c:v>
                </c:pt>
                <c:pt idx="205">
                  <c:v>4.2879937865150514E-3</c:v>
                </c:pt>
                <c:pt idx="206">
                  <c:v>4.3004367141464394E-3</c:v>
                </c:pt>
                <c:pt idx="207">
                  <c:v>4.312911753234081E-3</c:v>
                </c:pt>
                <c:pt idx="208">
                  <c:v>4.3254189737819545E-3</c:v>
                </c:pt>
                <c:pt idx="209">
                  <c:v>4.337958445907497E-3</c:v>
                </c:pt>
                <c:pt idx="210">
                  <c:v>4.3505302398416865E-3</c:v>
                </c:pt>
                <c:pt idx="211">
                  <c:v>4.3631344259291074E-3</c:v>
                </c:pt>
                <c:pt idx="212">
                  <c:v>4.3757710746280412E-3</c:v>
                </c:pt>
                <c:pt idx="213">
                  <c:v>4.3884402565104895E-3</c:v>
                </c:pt>
                <c:pt idx="214">
                  <c:v>4.4011420422623519E-3</c:v>
                </c:pt>
                <c:pt idx="215">
                  <c:v>4.4138765026831847E-3</c:v>
                </c:pt>
                <c:pt idx="216">
                  <c:v>4.4266437086867439E-3</c:v>
                </c:pt>
                <c:pt idx="217">
                  <c:v>4.4394437313007009E-3</c:v>
                </c:pt>
                <c:pt idx="218">
                  <c:v>4.4522766416666814E-3</c:v>
                </c:pt>
                <c:pt idx="219">
                  <c:v>4.4651425110407003E-3</c:v>
                </c:pt>
                <c:pt idx="220">
                  <c:v>4.4780414107928887E-3</c:v>
                </c:pt>
                <c:pt idx="221">
                  <c:v>4.490973412407449E-3</c:v>
                </c:pt>
                <c:pt idx="222">
                  <c:v>4.5039385874832312E-3</c:v>
                </c:pt>
                <c:pt idx="223">
                  <c:v>4.5169370077333404E-3</c:v>
                </c:pt>
                <c:pt idx="224">
                  <c:v>4.5299687449853829E-3</c:v>
                </c:pt>
                <c:pt idx="225">
                  <c:v>4.5430338711813928E-3</c:v>
                </c:pt>
                <c:pt idx="226">
                  <c:v>4.5561324583781914E-3</c:v>
                </c:pt>
                <c:pt idx="227">
                  <c:v>4.5692645787471084E-3</c:v>
                </c:pt>
                <c:pt idx="228">
                  <c:v>4.5824303045742532E-3</c:v>
                </c:pt>
                <c:pt idx="229">
                  <c:v>4.5956297082605522E-3</c:v>
                </c:pt>
                <c:pt idx="230">
                  <c:v>4.6088628623216499E-3</c:v>
                </c:pt>
                <c:pt idx="231">
                  <c:v>4.6221298393882455E-3</c:v>
                </c:pt>
                <c:pt idx="232">
                  <c:v>4.6354307122059716E-3</c:v>
                </c:pt>
                <c:pt idx="233">
                  <c:v>4.6487655536354465E-3</c:v>
                </c:pt>
                <c:pt idx="234">
                  <c:v>4.6621344366523845E-3</c:v>
                </c:pt>
                <c:pt idx="235">
                  <c:v>4.6755374343477553E-3</c:v>
                </c:pt>
                <c:pt idx="236">
                  <c:v>4.6889746199275705E-3</c:v>
                </c:pt>
                <c:pt idx="237">
                  <c:v>4.7024460667132433E-3</c:v>
                </c:pt>
                <c:pt idx="238">
                  <c:v>4.7159518481414446E-3</c:v>
                </c:pt>
                <c:pt idx="239">
                  <c:v>4.7294920377643499E-3</c:v>
                </c:pt>
                <c:pt idx="240">
                  <c:v>4.7430667092493916E-3</c:v>
                </c:pt>
                <c:pt idx="241">
                  <c:v>4.7566759363796129E-3</c:v>
                </c:pt>
                <c:pt idx="242">
                  <c:v>4.7703197930537705E-3</c:v>
                </c:pt>
                <c:pt idx="243">
                  <c:v>4.7839983532858834E-3</c:v>
                </c:pt>
                <c:pt idx="244">
                  <c:v>4.7977116912059966E-3</c:v>
                </c:pt>
                <c:pt idx="245">
                  <c:v>4.8114598810597422E-3</c:v>
                </c:pt>
                <c:pt idx="246">
                  <c:v>4.8252429972085124E-3</c:v>
                </c:pt>
                <c:pt idx="247">
                  <c:v>4.8390611141296931E-3</c:v>
                </c:pt>
                <c:pt idx="248">
                  <c:v>4.8529143064162047E-3</c:v>
                </c:pt>
                <c:pt idx="249">
                  <c:v>4.8668026487775186E-3</c:v>
                </c:pt>
                <c:pt idx="250">
                  <c:v>4.880726216038583E-3</c:v>
                </c:pt>
                <c:pt idx="251">
                  <c:v>4.8946850831406898E-3</c:v>
                </c:pt>
                <c:pt idx="252">
                  <c:v>4.9086793251411761E-3</c:v>
                </c:pt>
                <c:pt idx="253">
                  <c:v>4.9227090172134112E-3</c:v>
                </c:pt>
                <c:pt idx="254">
                  <c:v>4.936774234647336E-3</c:v>
                </c:pt>
                <c:pt idx="255">
                  <c:v>4.9508750528488524E-3</c:v>
                </c:pt>
                <c:pt idx="256">
                  <c:v>4.9650115473403545E-3</c:v>
                </c:pt>
                <c:pt idx="257">
                  <c:v>4.9791837937606569E-3</c:v>
                </c:pt>
                <c:pt idx="258">
                  <c:v>4.9933918678647113E-3</c:v>
                </c:pt>
                <c:pt idx="259">
                  <c:v>5.0076358455243422E-3</c:v>
                </c:pt>
                <c:pt idx="260">
                  <c:v>5.0219158027277255E-3</c:v>
                </c:pt>
                <c:pt idx="261">
                  <c:v>5.0362318155796918E-3</c:v>
                </c:pt>
                <c:pt idx="262">
                  <c:v>5.0505839603014946E-3</c:v>
                </c:pt>
                <c:pt idx="263">
                  <c:v>5.0649723132314061E-3</c:v>
                </c:pt>
                <c:pt idx="264">
                  <c:v>5.079396950824276E-3</c:v>
                </c:pt>
                <c:pt idx="265">
                  <c:v>5.0938579496515998E-3</c:v>
                </c:pt>
                <c:pt idx="266">
                  <c:v>5.1083553864019896E-3</c:v>
                </c:pt>
                <c:pt idx="267">
                  <c:v>5.1228893378807445E-3</c:v>
                </c:pt>
                <c:pt idx="268">
                  <c:v>5.1374598810101594E-3</c:v>
                </c:pt>
                <c:pt idx="269">
                  <c:v>5.1520670928294592E-3</c:v>
                </c:pt>
                <c:pt idx="270">
                  <c:v>5.1667110504949694E-3</c:v>
                </c:pt>
                <c:pt idx="271">
                  <c:v>5.1813918312800513E-3</c:v>
                </c:pt>
                <c:pt idx="272">
                  <c:v>5.1961095125751334E-3</c:v>
                </c:pt>
                <c:pt idx="273">
                  <c:v>5.2108641718878893E-3</c:v>
                </c:pt>
                <c:pt idx="274">
                  <c:v>5.2256558868431658E-3</c:v>
                </c:pt>
                <c:pt idx="275">
                  <c:v>5.2404847351830413E-3</c:v>
                </c:pt>
                <c:pt idx="276">
                  <c:v>5.2553507947669074E-3</c:v>
                </c:pt>
                <c:pt idx="277">
                  <c:v>5.27025414357149E-3</c:v>
                </c:pt>
                <c:pt idx="278">
                  <c:v>5.2851948596908827E-3</c:v>
                </c:pt>
                <c:pt idx="279">
                  <c:v>5.3001730213367172E-3</c:v>
                </c:pt>
                <c:pt idx="280">
                  <c:v>5.3151887068379295E-3</c:v>
                </c:pt>
                <c:pt idx="281">
                  <c:v>5.3302419946411588E-3</c:v>
                </c:pt>
                <c:pt idx="282">
                  <c:v>5.3453329633102583E-3</c:v>
                </c:pt>
                <c:pt idx="283">
                  <c:v>5.3604616915271502E-3</c:v>
                </c:pt>
                <c:pt idx="284">
                  <c:v>5.3756282580909734E-3</c:v>
                </c:pt>
                <c:pt idx="285">
                  <c:v>5.3908327419188414E-3</c:v>
                </c:pt>
                <c:pt idx="286">
                  <c:v>5.4060752220453723E-3</c:v>
                </c:pt>
                <c:pt idx="287">
                  <c:v>5.4213557776230823E-3</c:v>
                </c:pt>
                <c:pt idx="288">
                  <c:v>5.4366744879222467E-3</c:v>
                </c:pt>
                <c:pt idx="289">
                  <c:v>5.4520314323308521E-3</c:v>
                </c:pt>
                <c:pt idx="290">
                  <c:v>5.4674266903549434E-3</c:v>
                </c:pt>
                <c:pt idx="291">
                  <c:v>5.4828603416184124E-3</c:v>
                </c:pt>
                <c:pt idx="292">
                  <c:v>5.4983324658630936E-3</c:v>
                </c:pt>
                <c:pt idx="293">
                  <c:v>5.5138431429487171E-3</c:v>
                </c:pt>
                <c:pt idx="294">
                  <c:v>5.5293924528531943E-3</c:v>
                </c:pt>
                <c:pt idx="295">
                  <c:v>5.544980475672312E-3</c:v>
                </c:pt>
                <c:pt idx="296">
                  <c:v>5.5606072916202188E-3</c:v>
                </c:pt>
                <c:pt idx="297">
                  <c:v>5.5762729810289449E-3</c:v>
                </c:pt>
                <c:pt idx="298">
                  <c:v>5.591977624348707E-3</c:v>
                </c:pt>
                <c:pt idx="299">
                  <c:v>5.6077213021480422E-3</c:v>
                </c:pt>
                <c:pt idx="300">
                  <c:v>5.6235040951137004E-3</c:v>
                </c:pt>
                <c:pt idx="301">
                  <c:v>5.6393260840506432E-3</c:v>
                </c:pt>
                <c:pt idx="302">
                  <c:v>5.6551873498820052E-3</c:v>
                </c:pt>
                <c:pt idx="303">
                  <c:v>5.6710879736495733E-3</c:v>
                </c:pt>
                <c:pt idx="304">
                  <c:v>5.6870280365132319E-3</c:v>
                </c:pt>
                <c:pt idx="305">
                  <c:v>5.7030076197513808E-3</c:v>
                </c:pt>
                <c:pt idx="306">
                  <c:v>5.7190268047607514E-3</c:v>
                </c:pt>
                <c:pt idx="307">
                  <c:v>5.7350856730565966E-3</c:v>
                </c:pt>
                <c:pt idx="308">
                  <c:v>5.7511843062727115E-3</c:v>
                </c:pt>
                <c:pt idx="309">
                  <c:v>5.7673227861613418E-3</c:v>
                </c:pt>
                <c:pt idx="310">
                  <c:v>5.7835011945932321E-3</c:v>
                </c:pt>
                <c:pt idx="311">
                  <c:v>5.7997196135577134E-3</c:v>
                </c:pt>
                <c:pt idx="312">
                  <c:v>5.8159781251628604E-3</c:v>
                </c:pt>
                <c:pt idx="313">
                  <c:v>5.8322768116351922E-3</c:v>
                </c:pt>
                <c:pt idx="314">
                  <c:v>5.8486157553200762E-3</c:v>
                </c:pt>
                <c:pt idx="315">
                  <c:v>5.8649950386813667E-3</c:v>
                </c:pt>
                <c:pt idx="316">
                  <c:v>5.8814147443017823E-3</c:v>
                </c:pt>
                <c:pt idx="317">
                  <c:v>5.8978749548826981E-3</c:v>
                </c:pt>
                <c:pt idx="318">
                  <c:v>5.9143757532443171E-3</c:v>
                </c:pt>
                <c:pt idx="319">
                  <c:v>5.9309172223255104E-3</c:v>
                </c:pt>
                <c:pt idx="320">
                  <c:v>5.9474994451841883E-3</c:v>
                </c:pt>
                <c:pt idx="321">
                  <c:v>5.964122504996722E-3</c:v>
                </c:pt>
                <c:pt idx="322">
                  <c:v>5.9807864850588326E-3</c:v>
                </c:pt>
                <c:pt idx="323">
                  <c:v>5.9974914687846879E-3</c:v>
                </c:pt>
                <c:pt idx="324">
                  <c:v>6.0142375397075785E-3</c:v>
                </c:pt>
                <c:pt idx="325">
                  <c:v>6.0310247814798195E-3</c:v>
                </c:pt>
                <c:pt idx="326">
                  <c:v>6.0478532778723403E-3</c:v>
                </c:pt>
                <c:pt idx="327">
                  <c:v>6.0647231127754124E-3</c:v>
                </c:pt>
                <c:pt idx="328">
                  <c:v>6.0816343701980803E-3</c:v>
                </c:pt>
                <c:pt idx="329">
                  <c:v>6.0985871342684314E-3</c:v>
                </c:pt>
                <c:pt idx="330">
                  <c:v>6.1155814892336433E-3</c:v>
                </c:pt>
                <c:pt idx="331">
                  <c:v>6.1326175194598822E-3</c:v>
                </c:pt>
                <c:pt idx="332">
                  <c:v>6.1496953094324824E-3</c:v>
                </c:pt>
                <c:pt idx="333">
                  <c:v>6.1668149437556895E-3</c:v>
                </c:pt>
                <c:pt idx="334">
                  <c:v>6.1839765071530495E-3</c:v>
                </c:pt>
                <c:pt idx="335">
                  <c:v>6.2011800844671726E-3</c:v>
                </c:pt>
                <c:pt idx="336">
                  <c:v>6.2184257606596434E-3</c:v>
                </c:pt>
                <c:pt idx="337">
                  <c:v>6.235713620811479E-3</c:v>
                </c:pt>
                <c:pt idx="338">
                  <c:v>6.2530437501226981E-3</c:v>
                </c:pt>
                <c:pt idx="339">
                  <c:v>6.2704162339124424E-3</c:v>
                </c:pt>
                <c:pt idx="340">
                  <c:v>6.2878311576192577E-3</c:v>
                </c:pt>
                <c:pt idx="341">
                  <c:v>6.3052886068007902E-3</c:v>
                </c:pt>
                <c:pt idx="342">
                  <c:v>6.3227886671339065E-3</c:v>
                </c:pt>
                <c:pt idx="343">
                  <c:v>6.3403314244147788E-3</c:v>
                </c:pt>
                <c:pt idx="344">
                  <c:v>6.357916964558662E-3</c:v>
                </c:pt>
                <c:pt idx="345">
                  <c:v>6.3755453736003423E-3</c:v>
                </c:pt>
                <c:pt idx="346">
                  <c:v>6.393216737693691E-3</c:v>
                </c:pt>
                <c:pt idx="347">
                  <c:v>6.4109311431118999E-3</c:v>
                </c:pt>
                <c:pt idx="348">
                  <c:v>6.4286886762474895E-3</c:v>
                </c:pt>
                <c:pt idx="349">
                  <c:v>6.4464894236124079E-3</c:v>
                </c:pt>
                <c:pt idx="350">
                  <c:v>6.4643334718375934E-3</c:v>
                </c:pt>
                <c:pt idx="351">
                  <c:v>6.4822209076737195E-3</c:v>
                </c:pt>
                <c:pt idx="352">
                  <c:v>6.500151817990428E-3</c:v>
                </c:pt>
                <c:pt idx="353">
                  <c:v>6.5181262897770114E-3</c:v>
                </c:pt>
                <c:pt idx="354">
                  <c:v>6.5361444101419133E-3</c:v>
                </c:pt>
                <c:pt idx="355">
                  <c:v>6.5542062663130106E-3</c:v>
                </c:pt>
                <c:pt idx="356">
                  <c:v>6.572311945637563E-3</c:v>
                </c:pt>
                <c:pt idx="357">
                  <c:v>6.5904615355821504E-3</c:v>
                </c:pt>
                <c:pt idx="358">
                  <c:v>6.60865512373272E-3</c:v>
                </c:pt>
                <c:pt idx="359">
                  <c:v>6.6268927977946859E-3</c:v>
                </c:pt>
                <c:pt idx="360">
                  <c:v>6.6451746455927071E-3</c:v>
                </c:pt>
                <c:pt idx="361">
                  <c:v>6.6635007550710423E-3</c:v>
                </c:pt>
                <c:pt idx="362">
                  <c:v>6.6818712142931828E-3</c:v>
                </c:pt>
                <c:pt idx="363">
                  <c:v>6.7002861114419535E-3</c:v>
                </c:pt>
                <c:pt idx="364">
                  <c:v>6.7187455348197336E-3</c:v>
                </c:pt>
                <c:pt idx="365">
                  <c:v>6.737249572848253E-3</c:v>
                </c:pt>
                <c:pt idx="366">
                  <c:v>6.7557983140686005E-3</c:v>
                </c:pt>
                <c:pt idx="367">
                  <c:v>6.7743918471412402E-3</c:v>
                </c:pt>
                <c:pt idx="368">
                  <c:v>6.7930302608461713E-3</c:v>
                </c:pt>
                <c:pt idx="369">
                  <c:v>6.8117136440826644E-3</c:v>
                </c:pt>
                <c:pt idx="370">
                  <c:v>6.8304420858693905E-3</c:v>
                </c:pt>
                <c:pt idx="371">
                  <c:v>6.8492156753443894E-3</c:v>
                </c:pt>
                <c:pt idx="372">
                  <c:v>6.8680345017651905E-3</c:v>
                </c:pt>
                <c:pt idx="373">
                  <c:v>6.8868986545087534E-3</c:v>
                </c:pt>
                <c:pt idx="374">
                  <c:v>6.9058082230712371E-3</c:v>
                </c:pt>
                <c:pt idx="375">
                  <c:v>6.9247632970682914E-3</c:v>
                </c:pt>
                <c:pt idx="376">
                  <c:v>6.9437639662349596E-3</c:v>
                </c:pt>
                <c:pt idx="377">
                  <c:v>6.9628103204255401E-3</c:v>
                </c:pt>
                <c:pt idx="378">
                  <c:v>6.9819024496139389E-3</c:v>
                </c:pt>
                <c:pt idx="379">
                  <c:v>7.0010404438931332E-3</c:v>
                </c:pt>
                <c:pt idx="380">
                  <c:v>7.0202243934755727E-3</c:v>
                </c:pt>
                <c:pt idx="381">
                  <c:v>7.0394543886931216E-3</c:v>
                </c:pt>
                <c:pt idx="382">
                  <c:v>7.0587305199968494E-3</c:v>
                </c:pt>
                <c:pt idx="383">
                  <c:v>7.0780528779572915E-3</c:v>
                </c:pt>
                <c:pt idx="384">
                  <c:v>7.0974215532642092E-3</c:v>
                </c:pt>
                <c:pt idx="385">
                  <c:v>7.1168366367266684E-3</c:v>
                </c:pt>
                <c:pt idx="386">
                  <c:v>7.1362982192731067E-3</c:v>
                </c:pt>
                <c:pt idx="387">
                  <c:v>7.1558063919510513E-3</c:v>
                </c:pt>
                <c:pt idx="388">
                  <c:v>7.1753612459275994E-3</c:v>
                </c:pt>
                <c:pt idx="389">
                  <c:v>7.1949628724888304E-3</c:v>
                </c:pt>
                <c:pt idx="390">
                  <c:v>7.2146113630402854E-3</c:v>
                </c:pt>
                <c:pt idx="391">
                  <c:v>7.2343068091066413E-3</c:v>
                </c:pt>
                <c:pt idx="392">
                  <c:v>7.2540493023318438E-3</c:v>
                </c:pt>
                <c:pt idx="393">
                  <c:v>7.2738389344789078E-3</c:v>
                </c:pt>
                <c:pt idx="394">
                  <c:v>7.2936757974302099E-3</c:v>
                </c:pt>
                <c:pt idx="395">
                  <c:v>7.3135599831871938E-3</c:v>
                </c:pt>
                <c:pt idx="396">
                  <c:v>7.3334915838705605E-3</c:v>
                </c:pt>
                <c:pt idx="397">
                  <c:v>7.3534706917200493E-3</c:v>
                </c:pt>
                <c:pt idx="398">
                  <c:v>7.3734973990946138E-3</c:v>
                </c:pt>
                <c:pt idx="399">
                  <c:v>7.3935717984722187E-3</c:v>
                </c:pt>
                <c:pt idx="400">
                  <c:v>7.4136939824500656E-3</c:v>
                </c:pt>
                <c:pt idx="401">
                  <c:v>7.4338640437442288E-3</c:v>
                </c:pt>
                <c:pt idx="402">
                  <c:v>7.4540820751899184E-3</c:v>
                </c:pt>
                <c:pt idx="403">
                  <c:v>7.474348169741565E-3</c:v>
                </c:pt>
                <c:pt idx="404">
                  <c:v>7.494662420472269E-3</c:v>
                </c:pt>
                <c:pt idx="405">
                  <c:v>7.5150249205742491E-3</c:v>
                </c:pt>
                <c:pt idx="406">
                  <c:v>7.5354357633588701E-3</c:v>
                </c:pt>
                <c:pt idx="407">
                  <c:v>7.5558950422561404E-3</c:v>
                </c:pt>
                <c:pt idx="408">
                  <c:v>7.5764028508152033E-3</c:v>
                </c:pt>
                <c:pt idx="409">
                  <c:v>7.5969592827040116E-3</c:v>
                </c:pt>
                <c:pt idx="410">
                  <c:v>7.6175644317092927E-3</c:v>
                </c:pt>
                <c:pt idx="411">
                  <c:v>7.6382183917368804E-3</c:v>
                </c:pt>
                <c:pt idx="412">
                  <c:v>7.6589212568110585E-3</c:v>
                </c:pt>
                <c:pt idx="413">
                  <c:v>7.6796731210752971E-3</c:v>
                </c:pt>
                <c:pt idx="414">
                  <c:v>7.7004740787914184E-3</c:v>
                </c:pt>
                <c:pt idx="415">
                  <c:v>7.7213242243403795E-3</c:v>
                </c:pt>
                <c:pt idx="416">
                  <c:v>7.7422236522215393E-3</c:v>
                </c:pt>
                <c:pt idx="417">
                  <c:v>7.7631724570529932E-3</c:v>
                </c:pt>
                <c:pt idx="418">
                  <c:v>7.7841707335716912E-3</c:v>
                </c:pt>
                <c:pt idx="419">
                  <c:v>7.8052185766328734E-3</c:v>
                </c:pt>
                <c:pt idx="420">
                  <c:v>7.8263160812106561E-3</c:v>
                </c:pt>
                <c:pt idx="421">
                  <c:v>7.8474633423974722E-3</c:v>
                </c:pt>
                <c:pt idx="422">
                  <c:v>7.8686604554044776E-3</c:v>
                </c:pt>
                <c:pt idx="423">
                  <c:v>7.8899075155611387E-3</c:v>
                </c:pt>
                <c:pt idx="424">
                  <c:v>7.9112046183154334E-3</c:v>
                </c:pt>
                <c:pt idx="425">
                  <c:v>7.9325518592338884E-3</c:v>
                </c:pt>
                <c:pt idx="426">
                  <c:v>7.9539493340012868E-3</c:v>
                </c:pt>
                <c:pt idx="427">
                  <c:v>7.9753971384207093E-3</c:v>
                </c:pt>
                <c:pt idx="428">
                  <c:v>7.9968953684135934E-3</c:v>
                </c:pt>
                <c:pt idx="429">
                  <c:v>8.0184441200197368E-3</c:v>
                </c:pt>
                <c:pt idx="430">
                  <c:v>8.0400434893971289E-3</c:v>
                </c:pt>
                <c:pt idx="431">
                  <c:v>8.0616935728219964E-3</c:v>
                </c:pt>
                <c:pt idx="432">
                  <c:v>8.0833944666884264E-3</c:v>
                </c:pt>
                <c:pt idx="433">
                  <c:v>8.1051462675092549E-3</c:v>
                </c:pt>
                <c:pt idx="434">
                  <c:v>8.1269490719145538E-3</c:v>
                </c:pt>
                <c:pt idx="435">
                  <c:v>8.1488029766532705E-3</c:v>
                </c:pt>
                <c:pt idx="436">
                  <c:v>8.1707080785918297E-3</c:v>
                </c:pt>
                <c:pt idx="437">
                  <c:v>8.1926644747148027E-3</c:v>
                </c:pt>
                <c:pt idx="438">
                  <c:v>8.2146722621245973E-3</c:v>
                </c:pt>
                <c:pt idx="439">
                  <c:v>8.2367315380415546E-3</c:v>
                </c:pt>
                <c:pt idx="440">
                  <c:v>8.2588423998038226E-3</c:v>
                </c:pt>
                <c:pt idx="441">
                  <c:v>8.2810049448671964E-3</c:v>
                </c:pt>
                <c:pt idx="442">
                  <c:v>8.3032192708055522E-3</c:v>
                </c:pt>
                <c:pt idx="443">
                  <c:v>8.3254854753100609E-3</c:v>
                </c:pt>
                <c:pt idx="444">
                  <c:v>8.3478036561896764E-3</c:v>
                </c:pt>
                <c:pt idx="445">
                  <c:v>8.370173911371119E-3</c:v>
                </c:pt>
                <c:pt idx="446">
                  <c:v>8.3925963388985989E-3</c:v>
                </c:pt>
                <c:pt idx="447">
                  <c:v>8.4150710369333727E-3</c:v>
                </c:pt>
                <c:pt idx="448">
                  <c:v>8.4375981037548686E-3</c:v>
                </c:pt>
                <c:pt idx="449">
                  <c:v>8.4601776377594747E-3</c:v>
                </c:pt>
                <c:pt idx="450">
                  <c:v>8.4828097374610376E-3</c:v>
                </c:pt>
                <c:pt idx="451">
                  <c:v>8.5054945014905268E-3</c:v>
                </c:pt>
                <c:pt idx="452">
                  <c:v>8.5282320285963702E-3</c:v>
                </c:pt>
                <c:pt idx="453">
                  <c:v>8.5510224176442995E-3</c:v>
                </c:pt>
                <c:pt idx="454">
                  <c:v>8.5738657676167236E-3</c:v>
                </c:pt>
                <c:pt idx="455">
                  <c:v>8.5967621776136746E-3</c:v>
                </c:pt>
                <c:pt idx="456">
                  <c:v>8.6197117468517839E-3</c:v>
                </c:pt>
                <c:pt idx="457">
                  <c:v>8.6427145746650232E-3</c:v>
                </c:pt>
                <c:pt idx="458">
                  <c:v>8.665770760503776E-3</c:v>
                </c:pt>
                <c:pt idx="459">
                  <c:v>8.6888804039358686E-3</c:v>
                </c:pt>
                <c:pt idx="460">
                  <c:v>8.7120436046455828E-3</c:v>
                </c:pt>
                <c:pt idx="461">
                  <c:v>8.735260462433999E-3</c:v>
                </c:pt>
                <c:pt idx="462">
                  <c:v>8.7585310772189846E-3</c:v>
                </c:pt>
                <c:pt idx="463">
                  <c:v>8.7818555490347446E-3</c:v>
                </c:pt>
                <c:pt idx="464">
                  <c:v>8.8052339780325048E-3</c:v>
                </c:pt>
                <c:pt idx="465">
                  <c:v>8.8286664644795024E-3</c:v>
                </c:pt>
                <c:pt idx="466">
                  <c:v>8.8521531087598568E-3</c:v>
                </c:pt>
                <c:pt idx="467">
                  <c:v>8.8756940113738306E-3</c:v>
                </c:pt>
                <c:pt idx="468">
                  <c:v>8.8992892729378732E-3</c:v>
                </c:pt>
                <c:pt idx="469">
                  <c:v>8.9229389941849983E-3</c:v>
                </c:pt>
                <c:pt idx="470">
                  <c:v>8.9466432759642018E-3</c:v>
                </c:pt>
                <c:pt idx="471">
                  <c:v>8.9704022192407529E-3</c:v>
                </c:pt>
                <c:pt idx="472">
                  <c:v>8.9942159250955486E-3</c:v>
                </c:pt>
                <c:pt idx="473">
                  <c:v>9.0180844947262782E-3</c:v>
                </c:pt>
                <c:pt idx="474">
                  <c:v>9.0420080294457243E-3</c:v>
                </c:pt>
                <c:pt idx="475">
                  <c:v>9.0659866306831236E-3</c:v>
                </c:pt>
                <c:pt idx="476">
                  <c:v>9.0900203999828844E-3</c:v>
                </c:pt>
                <c:pt idx="477">
                  <c:v>9.1141094390058547E-3</c:v>
                </c:pt>
                <c:pt idx="478">
                  <c:v>9.1382538495279591E-3</c:v>
                </c:pt>
                <c:pt idx="479">
                  <c:v>9.1624537334410519E-3</c:v>
                </c:pt>
                <c:pt idx="480">
                  <c:v>9.1867091927520742E-3</c:v>
                </c:pt>
                <c:pt idx="481">
                  <c:v>9.211020329583864E-3</c:v>
                </c:pt>
                <c:pt idx="482">
                  <c:v>9.2353872461743546E-3</c:v>
                </c:pt>
                <c:pt idx="483">
                  <c:v>9.2598100448767224E-3</c:v>
                </c:pt>
                <c:pt idx="484">
                  <c:v>9.284288828159501E-3</c:v>
                </c:pt>
                <c:pt idx="485">
                  <c:v>9.3088236986062743E-3</c:v>
                </c:pt>
                <c:pt idx="486">
                  <c:v>9.3334147589157496E-3</c:v>
                </c:pt>
                <c:pt idx="487">
                  <c:v>9.3580621119013739E-3</c:v>
                </c:pt>
                <c:pt idx="488">
                  <c:v>9.3827658604917208E-3</c:v>
                </c:pt>
                <c:pt idx="489">
                  <c:v>9.4075261077301835E-3</c:v>
                </c:pt>
                <c:pt idx="490">
                  <c:v>9.4323429567748727E-3</c:v>
                </c:pt>
                <c:pt idx="491">
                  <c:v>9.4572165108984859E-3</c:v>
                </c:pt>
                <c:pt idx="492">
                  <c:v>9.4821468734883358E-3</c:v>
                </c:pt>
                <c:pt idx="493">
                  <c:v>9.5071341480460741E-3</c:v>
                </c:pt>
                <c:pt idx="494">
                  <c:v>9.5321784381881096E-3</c:v>
                </c:pt>
                <c:pt idx="495">
                  <c:v>9.5572798476450914E-3</c:v>
                </c:pt>
                <c:pt idx="496">
                  <c:v>9.5824384802616746E-3</c:v>
                </c:pt>
                <c:pt idx="497">
                  <c:v>9.6076544399968707E-3</c:v>
                </c:pt>
                <c:pt idx="498">
                  <c:v>9.6329278309237546E-3</c:v>
                </c:pt>
                <c:pt idx="499">
                  <c:v>9.6582587572293724E-3</c:v>
                </c:pt>
                <c:pt idx="500">
                  <c:v>9.6836473232147068E-3</c:v>
                </c:pt>
                <c:pt idx="501">
                  <c:v>9.7090936332944848E-3</c:v>
                </c:pt>
                <c:pt idx="502">
                  <c:v>9.7345977919972727E-3</c:v>
                </c:pt>
                <c:pt idx="503">
                  <c:v>9.7601599039652768E-3</c:v>
                </c:pt>
                <c:pt idx="504">
                  <c:v>9.7857800739540417E-3</c:v>
                </c:pt>
                <c:pt idx="505">
                  <c:v>9.8114584068327553E-3</c:v>
                </c:pt>
                <c:pt idx="506">
                  <c:v>9.8371950075841208E-3</c:v>
                </c:pt>
                <c:pt idx="507">
                  <c:v>9.8629899813038532E-3</c:v>
                </c:pt>
                <c:pt idx="508">
                  <c:v>9.8888434332008168E-3</c:v>
                </c:pt>
                <c:pt idx="509">
                  <c:v>9.9147554685973215E-3</c:v>
                </c:pt>
                <c:pt idx="510">
                  <c:v>9.9407261929284046E-3</c:v>
                </c:pt>
                <c:pt idx="511">
                  <c:v>9.9667557117420844E-3</c:v>
                </c:pt>
                <c:pt idx="512">
                  <c:v>9.9928441306990686E-3</c:v>
                </c:pt>
                <c:pt idx="513">
                  <c:v>1.0018991555572758E-2</c:v>
                </c:pt>
                <c:pt idx="514">
                  <c:v>1.0045198092249625E-2</c:v>
                </c:pt>
                <c:pt idx="515">
                  <c:v>1.0071463846728093E-2</c:v>
                </c:pt>
                <c:pt idx="516">
                  <c:v>1.0097788925119217E-2</c:v>
                </c:pt>
                <c:pt idx="517">
                  <c:v>1.0124173433646405E-2</c:v>
                </c:pt>
                <c:pt idx="518">
                  <c:v>1.0150617478645218E-2</c:v>
                </c:pt>
                <c:pt idx="519">
                  <c:v>1.0177121166563463E-2</c:v>
                </c:pt>
                <c:pt idx="520">
                  <c:v>1.0203684603960712E-2</c:v>
                </c:pt>
                <c:pt idx="521">
                  <c:v>1.0230307897508575E-2</c:v>
                </c:pt>
                <c:pt idx="522">
                  <c:v>1.0256991153990534E-2</c:v>
                </c:pt>
                <c:pt idx="523">
                  <c:v>1.028373448030186E-2</c:v>
                </c:pt>
                <c:pt idx="524">
                  <c:v>1.0310537983449072E-2</c:v>
                </c:pt>
                <c:pt idx="525">
                  <c:v>1.0337401770550439E-2</c:v>
                </c:pt>
                <c:pt idx="526">
                  <c:v>1.0364325948835683E-2</c:v>
                </c:pt>
                <c:pt idx="527">
                  <c:v>1.0391310625645378E-2</c:v>
                </c:pt>
                <c:pt idx="528">
                  <c:v>1.0418355908431822E-2</c:v>
                </c:pt>
                <c:pt idx="529">
                  <c:v>1.0445461904758049E-2</c:v>
                </c:pt>
                <c:pt idx="530">
                  <c:v>1.047262872229804E-2</c:v>
                </c:pt>
                <c:pt idx="531">
                  <c:v>1.0499856468836735E-2</c:v>
                </c:pt>
                <c:pt idx="532">
                  <c:v>1.0527145252269738E-2</c:v>
                </c:pt>
                <c:pt idx="533">
                  <c:v>1.0554495180603149E-2</c:v>
                </c:pt>
                <c:pt idx="534">
                  <c:v>1.0581906361953809E-2</c:v>
                </c:pt>
                <c:pt idx="535">
                  <c:v>1.060937890454876E-2</c:v>
                </c:pt>
                <c:pt idx="536">
                  <c:v>1.0636912916725378E-2</c:v>
                </c:pt>
                <c:pt idx="537">
                  <c:v>1.0664508506931238E-2</c:v>
                </c:pt>
                <c:pt idx="538">
                  <c:v>1.0692165783723721E-2</c:v>
                </c:pt>
                <c:pt idx="539">
                  <c:v>1.0719884855770485E-2</c:v>
                </c:pt>
                <c:pt idx="540">
                  <c:v>1.0747665831848737E-2</c:v>
                </c:pt>
                <c:pt idx="541">
                  <c:v>1.0775508820845455E-2</c:v>
                </c:pt>
                <c:pt idx="542">
                  <c:v>1.0803413931757141E-2</c:v>
                </c:pt>
                <c:pt idx="543">
                  <c:v>1.0831381273689801E-2</c:v>
                </c:pt>
                <c:pt idx="544">
                  <c:v>1.0859410955858698E-2</c:v>
                </c:pt>
                <c:pt idx="545">
                  <c:v>1.0887503087588419E-2</c:v>
                </c:pt>
                <c:pt idx="546">
                  <c:v>1.0915657778312281E-2</c:v>
                </c:pt>
                <c:pt idx="547">
                  <c:v>1.0943875137573129E-2</c:v>
                </c:pt>
                <c:pt idx="548">
                  <c:v>1.0972155275021945E-2</c:v>
                </c:pt>
                <c:pt idx="549">
                  <c:v>1.1000498300419142E-2</c:v>
                </c:pt>
                <c:pt idx="550">
                  <c:v>1.1028904323633021E-2</c:v>
                </c:pt>
                <c:pt idx="551">
                  <c:v>1.1057373454640864E-2</c:v>
                </c:pt>
                <c:pt idx="552">
                  <c:v>1.1085905803528027E-2</c:v>
                </c:pt>
                <c:pt idx="553">
                  <c:v>1.1114501480488138E-2</c:v>
                </c:pt>
                <c:pt idx="554">
                  <c:v>1.1143160595822687E-2</c:v>
                </c:pt>
                <c:pt idx="555">
                  <c:v>1.1171883259941289E-2</c:v>
                </c:pt>
                <c:pt idx="556">
                  <c:v>1.1200669583361449E-2</c:v>
                </c:pt>
                <c:pt idx="557">
                  <c:v>1.1229519676708185E-2</c:v>
                </c:pt>
                <c:pt idx="558">
                  <c:v>1.125843365071388E-2</c:v>
                </c:pt>
                <c:pt idx="559">
                  <c:v>1.1287411616218828E-2</c:v>
                </c:pt>
                <c:pt idx="560">
                  <c:v>1.1316453684169921E-2</c:v>
                </c:pt>
                <c:pt idx="561">
                  <c:v>1.1345559965621844E-2</c:v>
                </c:pt>
                <c:pt idx="562">
                  <c:v>1.1374730571735719E-2</c:v>
                </c:pt>
                <c:pt idx="563">
                  <c:v>1.140396561378011E-2</c:v>
                </c:pt>
                <c:pt idx="564">
                  <c:v>1.1433265203129522E-2</c:v>
                </c:pt>
                <c:pt idx="565">
                  <c:v>1.1462629451265921E-2</c:v>
                </c:pt>
                <c:pt idx="566">
                  <c:v>1.1492058469776885E-2</c:v>
                </c:pt>
                <c:pt idx="567">
                  <c:v>1.1521552370356923E-2</c:v>
                </c:pt>
                <c:pt idx="568">
                  <c:v>1.1551111264806494E-2</c:v>
                </c:pt>
                <c:pt idx="569">
                  <c:v>1.1580735265031897E-2</c:v>
                </c:pt>
                <c:pt idx="570">
                  <c:v>1.1610424483045398E-2</c:v>
                </c:pt>
                <c:pt idx="571">
                  <c:v>1.16401790309653E-2</c:v>
                </c:pt>
                <c:pt idx="572">
                  <c:v>1.166999902101476E-2</c:v>
                </c:pt>
                <c:pt idx="573">
                  <c:v>1.1699884565523325E-2</c:v>
                </c:pt>
                <c:pt idx="574">
                  <c:v>1.1729835776925211E-2</c:v>
                </c:pt>
                <c:pt idx="575">
                  <c:v>1.1759852767759725E-2</c:v>
                </c:pt>
                <c:pt idx="576">
                  <c:v>1.1789935650671523E-2</c:v>
                </c:pt>
                <c:pt idx="577">
                  <c:v>1.1820084538409976E-2</c:v>
                </c:pt>
                <c:pt idx="578">
                  <c:v>1.185029954382898E-2</c:v>
                </c:pt>
                <c:pt idx="579">
                  <c:v>1.1880580779887337E-2</c:v>
                </c:pt>
                <c:pt idx="580">
                  <c:v>1.1910928359647646E-2</c:v>
                </c:pt>
                <c:pt idx="581">
                  <c:v>1.1941342396277395E-2</c:v>
                </c:pt>
                <c:pt idx="582">
                  <c:v>1.1971823003047794E-2</c:v>
                </c:pt>
                <c:pt idx="583">
                  <c:v>1.2002370293334097E-2</c:v>
                </c:pt>
                <c:pt idx="584">
                  <c:v>1.2032984380615201E-2</c:v>
                </c:pt>
                <c:pt idx="585">
                  <c:v>1.2063665378473889E-2</c:v>
                </c:pt>
                <c:pt idx="586">
                  <c:v>1.2094413400596108E-2</c:v>
                </c:pt>
                <c:pt idx="587">
                  <c:v>1.2125228560771438E-2</c:v>
                </c:pt>
                <c:pt idx="588">
                  <c:v>1.2156110972892218E-2</c:v>
                </c:pt>
                <c:pt idx="589">
                  <c:v>1.2187060750954068E-2</c:v>
                </c:pt>
                <c:pt idx="590">
                  <c:v>1.2218078009055307E-2</c:v>
                </c:pt>
                <c:pt idx="591">
                  <c:v>1.2249162861396918E-2</c:v>
                </c:pt>
                <c:pt idx="592">
                  <c:v>1.2280315422282483E-2</c:v>
                </c:pt>
                <c:pt idx="593">
                  <c:v>1.2311535806117864E-2</c:v>
                </c:pt>
                <c:pt idx="594">
                  <c:v>1.2342824127410949E-2</c:v>
                </c:pt>
                <c:pt idx="595">
                  <c:v>1.237418050077181E-2</c:v>
                </c:pt>
                <c:pt idx="596">
                  <c:v>1.2405605040912549E-2</c:v>
                </c:pt>
                <c:pt idx="597">
                  <c:v>1.2437097862646336E-2</c:v>
                </c:pt>
                <c:pt idx="598">
                  <c:v>1.2468659080888587E-2</c:v>
                </c:pt>
                <c:pt idx="599">
                  <c:v>1.2500288810655527E-2</c:v>
                </c:pt>
                <c:pt idx="600">
                  <c:v>1.2531987167064759E-2</c:v>
                </c:pt>
                <c:pt idx="601">
                  <c:v>1.2563754265334924E-2</c:v>
                </c:pt>
                <c:pt idx="602">
                  <c:v>1.2595590220785227E-2</c:v>
                </c:pt>
                <c:pt idx="603">
                  <c:v>1.2627495148835981E-2</c:v>
                </c:pt>
                <c:pt idx="604">
                  <c:v>1.2659469165007481E-2</c:v>
                </c:pt>
                <c:pt idx="605">
                  <c:v>1.2691512384920719E-2</c:v>
                </c:pt>
                <c:pt idx="606">
                  <c:v>1.2723624924296658E-2</c:v>
                </c:pt>
                <c:pt idx="607">
                  <c:v>1.2755806898956225E-2</c:v>
                </c:pt>
                <c:pt idx="608">
                  <c:v>1.2788058424820141E-2</c:v>
                </c:pt>
                <c:pt idx="609">
                  <c:v>1.282037961790887E-2</c:v>
                </c:pt>
                <c:pt idx="610">
                  <c:v>1.2852770594341693E-2</c:v>
                </c:pt>
                <c:pt idx="611">
                  <c:v>1.288523147033808E-2</c:v>
                </c:pt>
                <c:pt idx="612">
                  <c:v>1.2917762362215935E-2</c:v>
                </c:pt>
                <c:pt idx="613">
                  <c:v>1.2950363386392182E-2</c:v>
                </c:pt>
                <c:pt idx="614">
                  <c:v>1.2983034659382581E-2</c:v>
                </c:pt>
                <c:pt idx="615">
                  <c:v>1.3015776297801004E-2</c:v>
                </c:pt>
                <c:pt idx="616">
                  <c:v>1.3048588418360256E-2</c:v>
                </c:pt>
                <c:pt idx="617">
                  <c:v>1.3081471137870719E-2</c:v>
                </c:pt>
                <c:pt idx="618">
                  <c:v>1.311442457324105E-2</c:v>
                </c:pt>
                <c:pt idx="619">
                  <c:v>1.3147448841477803E-2</c:v>
                </c:pt>
                <c:pt idx="620">
                  <c:v>1.3180544059684803E-2</c:v>
                </c:pt>
                <c:pt idx="621">
                  <c:v>1.3213710345063476E-2</c:v>
                </c:pt>
                <c:pt idx="622">
                  <c:v>1.3246947814912303E-2</c:v>
                </c:pt>
                <c:pt idx="623">
                  <c:v>1.3280256586626946E-2</c:v>
                </c:pt>
                <c:pt idx="624">
                  <c:v>1.3313636777699761E-2</c:v>
                </c:pt>
                <c:pt idx="625">
                  <c:v>1.3347088505719985E-2</c:v>
                </c:pt>
                <c:pt idx="626">
                  <c:v>1.3380611888372947E-2</c:v>
                </c:pt>
                <c:pt idx="627">
                  <c:v>1.3414207043440348E-2</c:v>
                </c:pt>
                <c:pt idx="628">
                  <c:v>1.3447874088800233E-2</c:v>
                </c:pt>
                <c:pt idx="629">
                  <c:v>1.3481613142425842E-2</c:v>
                </c:pt>
                <c:pt idx="630">
                  <c:v>1.3515424322386841E-2</c:v>
                </c:pt>
                <c:pt idx="631">
                  <c:v>1.3549307746847896E-2</c:v>
                </c:pt>
                <c:pt idx="632">
                  <c:v>1.3583263534068957E-2</c:v>
                </c:pt>
                <c:pt idx="633">
                  <c:v>1.3617291802405219E-2</c:v>
                </c:pt>
                <c:pt idx="634">
                  <c:v>1.3651392670306578E-2</c:v>
                </c:pt>
                <c:pt idx="635">
                  <c:v>1.36855662563178E-2</c:v>
                </c:pt>
                <c:pt idx="636">
                  <c:v>1.3719812679077542E-2</c:v>
                </c:pt>
                <c:pt idx="637">
                  <c:v>1.3754132057319521E-2</c:v>
                </c:pt>
                <c:pt idx="638">
                  <c:v>1.3788524509871067E-2</c:v>
                </c:pt>
                <c:pt idx="639">
                  <c:v>1.3822990155653121E-2</c:v>
                </c:pt>
                <c:pt idx="640">
                  <c:v>1.3857529113680909E-2</c:v>
                </c:pt>
                <c:pt idx="641">
                  <c:v>1.3892141503062335E-2</c:v>
                </c:pt>
                <c:pt idx="642">
                  <c:v>1.3926827442999097E-2</c:v>
                </c:pt>
                <c:pt idx="643">
                  <c:v>1.3961587052785659E-2</c:v>
                </c:pt>
                <c:pt idx="644">
                  <c:v>1.3996420451809165E-2</c:v>
                </c:pt>
                <c:pt idx="645">
                  <c:v>1.4031327759549739E-2</c:v>
                </c:pt>
                <c:pt idx="646">
                  <c:v>1.4066309095579583E-2</c:v>
                </c:pt>
                <c:pt idx="647">
                  <c:v>1.4101364579563069E-2</c:v>
                </c:pt>
                <c:pt idx="648">
                  <c:v>1.4136494331256598E-2</c:v>
                </c:pt>
                <c:pt idx="649">
                  <c:v>1.4171698470508256E-2</c:v>
                </c:pt>
                <c:pt idx="650">
                  <c:v>1.4206977117257725E-2</c:v>
                </c:pt>
                <c:pt idx="651">
                  <c:v>1.4242330391535881E-2</c:v>
                </c:pt>
                <c:pt idx="652">
                  <c:v>1.4277758413464681E-2</c:v>
                </c:pt>
                <c:pt idx="653">
                  <c:v>1.4313261303257045E-2</c:v>
                </c:pt>
                <c:pt idx="654">
                  <c:v>1.4348839181216523E-2</c:v>
                </c:pt>
                <c:pt idx="655">
                  <c:v>1.4384492167737021E-2</c:v>
                </c:pt>
                <c:pt idx="656">
                  <c:v>1.4420220383302661E-2</c:v>
                </c:pt>
                <c:pt idx="657">
                  <c:v>1.4456023948487561E-2</c:v>
                </c:pt>
                <c:pt idx="658">
                  <c:v>1.4491902983955514E-2</c:v>
                </c:pt>
                <c:pt idx="659">
                  <c:v>1.4527857610460144E-2</c:v>
                </c:pt>
                <c:pt idx="660">
                  <c:v>1.4563887948843763E-2</c:v>
                </c:pt>
                <c:pt idx="661">
                  <c:v>1.4599994120038368E-2</c:v>
                </c:pt>
                <c:pt idx="662">
                  <c:v>1.4636176245064783E-2</c:v>
                </c:pt>
                <c:pt idx="663">
                  <c:v>1.4672434445031862E-2</c:v>
                </c:pt>
                <c:pt idx="664">
                  <c:v>1.470876884113748E-2</c:v>
                </c:pt>
                <c:pt idx="665">
                  <c:v>1.4745179554667382E-2</c:v>
                </c:pt>
                <c:pt idx="666">
                  <c:v>1.4781666706995039E-2</c:v>
                </c:pt>
                <c:pt idx="667">
                  <c:v>1.4818230419582181E-2</c:v>
                </c:pt>
                <c:pt idx="668">
                  <c:v>1.4854870813977619E-2</c:v>
                </c:pt>
                <c:pt idx="669">
                  <c:v>1.4891588011817386E-2</c:v>
                </c:pt>
                <c:pt idx="670">
                  <c:v>1.4928382134824338E-2</c:v>
                </c:pt>
                <c:pt idx="671">
                  <c:v>1.4965253304808709E-2</c:v>
                </c:pt>
                <c:pt idx="672">
                  <c:v>1.5002201643666748E-2</c:v>
                </c:pt>
                <c:pt idx="673">
                  <c:v>1.5039227273380846E-2</c:v>
                </c:pt>
                <c:pt idx="674">
                  <c:v>1.507633031601998E-2</c:v>
                </c:pt>
                <c:pt idx="675">
                  <c:v>1.5113510893738481E-2</c:v>
                </c:pt>
                <c:pt idx="676">
                  <c:v>1.5150769128776307E-2</c:v>
                </c:pt>
                <c:pt idx="677">
                  <c:v>1.5188105143458999E-2</c:v>
                </c:pt>
                <c:pt idx="678">
                  <c:v>1.5225519060196665E-2</c:v>
                </c:pt>
                <c:pt idx="679">
                  <c:v>1.5263011001484805E-2</c:v>
                </c:pt>
                <c:pt idx="680">
                  <c:v>1.530058108990324E-2</c:v>
                </c:pt>
                <c:pt idx="681">
                  <c:v>1.5338229448115883E-2</c:v>
                </c:pt>
                <c:pt idx="682">
                  <c:v>1.5375956198871036E-2</c:v>
                </c:pt>
                <c:pt idx="683">
                  <c:v>1.5413761465000923E-2</c:v>
                </c:pt>
                <c:pt idx="684">
                  <c:v>1.54516453694211E-2</c:v>
                </c:pt>
                <c:pt idx="685">
                  <c:v>1.5489608035130603E-2</c:v>
                </c:pt>
                <c:pt idx="686">
                  <c:v>1.5527649585211462E-2</c:v>
                </c:pt>
                <c:pt idx="687">
                  <c:v>1.5565770142828669E-2</c:v>
                </c:pt>
                <c:pt idx="688">
                  <c:v>1.5603969831229537E-2</c:v>
                </c:pt>
                <c:pt idx="689">
                  <c:v>1.5642248773744077E-2</c:v>
                </c:pt>
                <c:pt idx="690">
                  <c:v>1.5680607093784167E-2</c:v>
                </c:pt>
                <c:pt idx="691">
                  <c:v>1.5719044914843397E-2</c:v>
                </c:pt>
                <c:pt idx="692">
                  <c:v>1.57575623604971E-2</c:v>
                </c:pt>
                <c:pt idx="693">
                  <c:v>1.5796159554401827E-2</c:v>
                </c:pt>
                <c:pt idx="694">
                  <c:v>1.5834836620295167E-2</c:v>
                </c:pt>
                <c:pt idx="695">
                  <c:v>1.5873593681995465E-2</c:v>
                </c:pt>
                <c:pt idx="696">
                  <c:v>1.591243086340164E-2</c:v>
                </c:pt>
                <c:pt idx="697">
                  <c:v>1.5951348288492827E-2</c:v>
                </c:pt>
                <c:pt idx="698">
                  <c:v>1.5990346081328145E-2</c:v>
                </c:pt>
                <c:pt idx="699">
                  <c:v>1.6029424366046513E-2</c:v>
                </c:pt>
                <c:pt idx="700">
                  <c:v>1.6068583266866179E-2</c:v>
                </c:pt>
                <c:pt idx="701">
                  <c:v>1.6107822908084407E-2</c:v>
                </c:pt>
                <c:pt idx="702">
                  <c:v>1.6147143414078007E-2</c:v>
                </c:pt>
                <c:pt idx="703">
                  <c:v>1.6186544909301905E-2</c:v>
                </c:pt>
                <c:pt idx="704">
                  <c:v>1.6226027518289585E-2</c:v>
                </c:pt>
                <c:pt idx="705">
                  <c:v>1.6265591365652719E-2</c:v>
                </c:pt>
                <c:pt idx="706">
                  <c:v>1.6305236576080382E-2</c:v>
                </c:pt>
                <c:pt idx="707">
                  <c:v>1.6344963274339961E-2</c:v>
                </c:pt>
                <c:pt idx="708">
                  <c:v>1.6384771585275713E-2</c:v>
                </c:pt>
                <c:pt idx="709">
                  <c:v>1.6424661633808752E-2</c:v>
                </c:pt>
                <c:pt idx="710">
                  <c:v>1.6464633544937258E-2</c:v>
                </c:pt>
                <c:pt idx="711">
                  <c:v>1.6504687443735726E-2</c:v>
                </c:pt>
                <c:pt idx="712">
                  <c:v>1.6544823455354803E-2</c:v>
                </c:pt>
                <c:pt idx="713">
                  <c:v>1.6585041705021293E-2</c:v>
                </c:pt>
                <c:pt idx="714">
                  <c:v>1.662534231803748E-2</c:v>
                </c:pt>
                <c:pt idx="715">
                  <c:v>1.6665725419780886E-2</c:v>
                </c:pt>
                <c:pt idx="716">
                  <c:v>1.6706191135703981E-2</c:v>
                </c:pt>
                <c:pt idx="717">
                  <c:v>1.6746739591334613E-2</c:v>
                </c:pt>
                <c:pt idx="718">
                  <c:v>1.6787370912274533E-2</c:v>
                </c:pt>
                <c:pt idx="719">
                  <c:v>1.6828085224200113E-2</c:v>
                </c:pt>
                <c:pt idx="720">
                  <c:v>1.6868882652861225E-2</c:v>
                </c:pt>
                <c:pt idx="721">
                  <c:v>1.6909763324081721E-2</c:v>
                </c:pt>
                <c:pt idx="722">
                  <c:v>1.6950727363758963E-2</c:v>
                </c:pt>
                <c:pt idx="723">
                  <c:v>1.6991774897862865E-2</c:v>
                </c:pt>
                <c:pt idx="724">
                  <c:v>1.703290605243624E-2</c:v>
                </c:pt>
                <c:pt idx="725">
                  <c:v>1.707412095359491E-2</c:v>
                </c:pt>
                <c:pt idx="726">
                  <c:v>1.7115419727526348E-2</c:v>
                </c:pt>
                <c:pt idx="727">
                  <c:v>1.71568025004901E-2</c:v>
                </c:pt>
                <c:pt idx="728">
                  <c:v>1.7198269398817335E-2</c:v>
                </c:pt>
                <c:pt idx="729">
                  <c:v>1.7239820548910361E-2</c:v>
                </c:pt>
                <c:pt idx="730">
                  <c:v>1.7281456077242664E-2</c:v>
                </c:pt>
                <c:pt idx="731">
                  <c:v>1.7323176110358565E-2</c:v>
                </c:pt>
                <c:pt idx="732">
                  <c:v>1.7364980774872502E-2</c:v>
                </c:pt>
                <c:pt idx="733">
                  <c:v>1.7406870197469341E-2</c:v>
                </c:pt>
                <c:pt idx="734">
                  <c:v>1.7448844504903284E-2</c:v>
                </c:pt>
                <c:pt idx="735">
                  <c:v>1.7490903823998632E-2</c:v>
                </c:pt>
                <c:pt idx="736">
                  <c:v>1.7533048281648537E-2</c:v>
                </c:pt>
                <c:pt idx="737">
                  <c:v>1.7575278004815141E-2</c:v>
                </c:pt>
                <c:pt idx="738">
                  <c:v>1.7617593120529119E-2</c:v>
                </c:pt>
                <c:pt idx="739">
                  <c:v>1.7659993755889617E-2</c:v>
                </c:pt>
                <c:pt idx="740">
                  <c:v>1.7702480038063694E-2</c:v>
                </c:pt>
                <c:pt idx="741">
                  <c:v>1.7745052094285781E-2</c:v>
                </c:pt>
                <c:pt idx="742">
                  <c:v>1.7787710051858162E-2</c:v>
                </c:pt>
                <c:pt idx="743">
                  <c:v>1.7830454038149951E-2</c:v>
                </c:pt>
                <c:pt idx="744">
                  <c:v>1.787328418059703E-2</c:v>
                </c:pt>
                <c:pt idx="745">
                  <c:v>1.7916200606701644E-2</c:v>
                </c:pt>
                <c:pt idx="746">
                  <c:v>1.7959203444032304E-2</c:v>
                </c:pt>
                <c:pt idx="747">
                  <c:v>1.8002292820223188E-2</c:v>
                </c:pt>
                <c:pt idx="748">
                  <c:v>1.8045468862974104E-2</c:v>
                </c:pt>
                <c:pt idx="749">
                  <c:v>1.8088731700049921E-2</c:v>
                </c:pt>
                <c:pt idx="750">
                  <c:v>1.8132081459280427E-2</c:v>
                </c:pt>
                <c:pt idx="751">
                  <c:v>1.8175518268559943E-2</c:v>
                </c:pt>
                <c:pt idx="752">
                  <c:v>1.8219042255846866E-2</c:v>
                </c:pt>
                <c:pt idx="753">
                  <c:v>1.8262653549163854E-2</c:v>
                </c:pt>
                <c:pt idx="754">
                  <c:v>1.8306352276596667E-2</c:v>
                </c:pt>
                <c:pt idx="755">
                  <c:v>1.8350138566294721E-2</c:v>
                </c:pt>
                <c:pt idx="756">
                  <c:v>1.8394012546470186E-2</c:v>
                </c:pt>
                <c:pt idx="757">
                  <c:v>1.8437974345397855E-2</c:v>
                </c:pt>
                <c:pt idx="758">
                  <c:v>1.8482024091414809E-2</c:v>
                </c:pt>
                <c:pt idx="759">
                  <c:v>1.8526161912919933E-2</c:v>
                </c:pt>
                <c:pt idx="760">
                  <c:v>1.8570387938373907E-2</c:v>
                </c:pt>
                <c:pt idx="761">
                  <c:v>1.8614702296298823E-2</c:v>
                </c:pt>
                <c:pt idx="762">
                  <c:v>1.8659105115277533E-2</c:v>
                </c:pt>
                <c:pt idx="763">
                  <c:v>1.8703596523953342E-2</c:v>
                </c:pt>
                <c:pt idx="764">
                  <c:v>1.8748176651030426E-2</c:v>
                </c:pt>
                <c:pt idx="765">
                  <c:v>1.8792845625272295E-2</c:v>
                </c:pt>
                <c:pt idx="766">
                  <c:v>1.883760357550238E-2</c:v>
                </c:pt>
                <c:pt idx="767">
                  <c:v>1.8882450630603693E-2</c:v>
                </c:pt>
                <c:pt idx="768">
                  <c:v>1.8927386919517571E-2</c:v>
                </c:pt>
                <c:pt idx="769">
                  <c:v>1.8972412571244296E-2</c:v>
                </c:pt>
                <c:pt idx="770">
                  <c:v>1.9017527714842816E-2</c:v>
                </c:pt>
                <c:pt idx="771">
                  <c:v>1.9062732479429186E-2</c:v>
                </c:pt>
                <c:pt idx="772">
                  <c:v>1.9108026994177785E-2</c:v>
                </c:pt>
                <c:pt idx="773">
                  <c:v>1.9153411388320014E-2</c:v>
                </c:pt>
                <c:pt idx="774">
                  <c:v>1.9198885791143885E-2</c:v>
                </c:pt>
                <c:pt idx="775">
                  <c:v>1.9244450331994501E-2</c:v>
                </c:pt>
                <c:pt idx="776">
                  <c:v>1.9290105140272906E-2</c:v>
                </c:pt>
                <c:pt idx="777">
                  <c:v>1.9335850345435918E-2</c:v>
                </c:pt>
                <c:pt idx="778">
                  <c:v>1.9381686076995849E-2</c:v>
                </c:pt>
                <c:pt idx="779">
                  <c:v>1.942761246452071E-2</c:v>
                </c:pt>
                <c:pt idx="780">
                  <c:v>1.9473629637632991E-2</c:v>
                </c:pt>
                <c:pt idx="781">
                  <c:v>1.9519737726009161E-2</c:v>
                </c:pt>
                <c:pt idx="782">
                  <c:v>1.9565936859380805E-2</c:v>
                </c:pt>
                <c:pt idx="783">
                  <c:v>1.9612227167532668E-2</c:v>
                </c:pt>
                <c:pt idx="784">
                  <c:v>1.9658608780302803E-2</c:v>
                </c:pt>
                <c:pt idx="785">
                  <c:v>1.9705081827582908E-2</c:v>
                </c:pt>
                <c:pt idx="786">
                  <c:v>1.9751646439316605E-2</c:v>
                </c:pt>
                <c:pt idx="787">
                  <c:v>1.9798302745500661E-2</c:v>
                </c:pt>
                <c:pt idx="788">
                  <c:v>1.9845050876183396E-2</c:v>
                </c:pt>
                <c:pt idx="789">
                  <c:v>1.9891890961464563E-2</c:v>
                </c:pt>
                <c:pt idx="790">
                  <c:v>1.9938823131495743E-2</c:v>
                </c:pt>
                <c:pt idx="791">
                  <c:v>1.9985847516479041E-2</c:v>
                </c:pt>
                <c:pt idx="792">
                  <c:v>2.0032964246667243E-2</c:v>
                </c:pt>
                <c:pt idx="793">
                  <c:v>2.0080173452363455E-2</c:v>
                </c:pt>
                <c:pt idx="794">
                  <c:v>2.0127475263919756E-2</c:v>
                </c:pt>
                <c:pt idx="795">
                  <c:v>2.0174869811738966E-2</c:v>
                </c:pt>
                <c:pt idx="796">
                  <c:v>2.0222357226272282E-2</c:v>
                </c:pt>
                <c:pt idx="797">
                  <c:v>2.026993763801966E-2</c:v>
                </c:pt>
                <c:pt idx="798">
                  <c:v>2.0317611177529216E-2</c:v>
                </c:pt>
                <c:pt idx="799">
                  <c:v>2.0365377975397482E-2</c:v>
                </c:pt>
                <c:pt idx="800">
                  <c:v>2.0413238162268386E-2</c:v>
                </c:pt>
                <c:pt idx="801">
                  <c:v>2.0461191868832888E-2</c:v>
                </c:pt>
                <c:pt idx="802">
                  <c:v>2.0509239225829409E-2</c:v>
                </c:pt>
                <c:pt idx="803">
                  <c:v>2.0557380364041783E-2</c:v>
                </c:pt>
                <c:pt idx="804">
                  <c:v>2.0605615414301431E-2</c:v>
                </c:pt>
                <c:pt idx="805">
                  <c:v>2.0653944507483896E-2</c:v>
                </c:pt>
                <c:pt idx="806">
                  <c:v>2.0702367774511194E-2</c:v>
                </c:pt>
                <c:pt idx="807">
                  <c:v>2.0750885346349779E-2</c:v>
                </c:pt>
                <c:pt idx="808">
                  <c:v>2.0799497354011244E-2</c:v>
                </c:pt>
                <c:pt idx="809">
                  <c:v>2.0848203928550892E-2</c:v>
                </c:pt>
                <c:pt idx="810">
                  <c:v>2.0897005201067811E-2</c:v>
                </c:pt>
                <c:pt idx="811">
                  <c:v>2.0945901302704951E-2</c:v>
                </c:pt>
                <c:pt idx="812">
                  <c:v>2.0994892364647837E-2</c:v>
                </c:pt>
                <c:pt idx="813">
                  <c:v>2.1043978518125461E-2</c:v>
                </c:pt>
                <c:pt idx="814">
                  <c:v>2.1093159894407375E-2</c:v>
                </c:pt>
                <c:pt idx="815">
                  <c:v>2.114243662480729E-2</c:v>
                </c:pt>
                <c:pt idx="816">
                  <c:v>2.1191808840679199E-2</c:v>
                </c:pt>
                <c:pt idx="817">
                  <c:v>2.1241276673418009E-2</c:v>
                </c:pt>
                <c:pt idx="818">
                  <c:v>2.1290840254459639E-2</c:v>
                </c:pt>
                <c:pt idx="819">
                  <c:v>2.1340499715280507E-2</c:v>
                </c:pt>
                <c:pt idx="820">
                  <c:v>2.1390255187397081E-2</c:v>
                </c:pt>
                <c:pt idx="821">
                  <c:v>2.1440106802365081E-2</c:v>
                </c:pt>
                <c:pt idx="822">
                  <c:v>2.1490054691779111E-2</c:v>
                </c:pt>
                <c:pt idx="823">
                  <c:v>2.1540098987273399E-2</c:v>
                </c:pt>
                <c:pt idx="824">
                  <c:v>2.1590239820519296E-2</c:v>
                </c:pt>
                <c:pt idx="825">
                  <c:v>2.1640477323227499E-2</c:v>
                </c:pt>
                <c:pt idx="826">
                  <c:v>2.1690811627145101E-2</c:v>
                </c:pt>
                <c:pt idx="827">
                  <c:v>2.1741242864056948E-2</c:v>
                </c:pt>
                <c:pt idx="828">
                  <c:v>2.1791771165784252E-2</c:v>
                </c:pt>
                <c:pt idx="829">
                  <c:v>2.1842396664185321E-2</c:v>
                </c:pt>
                <c:pt idx="830">
                  <c:v>2.1893119491153648E-2</c:v>
                </c:pt>
                <c:pt idx="831">
                  <c:v>2.1943939778618245E-2</c:v>
                </c:pt>
                <c:pt idx="832">
                  <c:v>2.1994857658543695E-2</c:v>
                </c:pt>
                <c:pt idx="833">
                  <c:v>2.2045873262929602E-2</c:v>
                </c:pt>
                <c:pt idx="834">
                  <c:v>2.2096986723808356E-2</c:v>
                </c:pt>
                <c:pt idx="835">
                  <c:v>2.214819817324824E-2</c:v>
                </c:pt>
                <c:pt idx="836">
                  <c:v>2.2199507743349806E-2</c:v>
                </c:pt>
                <c:pt idx="837">
                  <c:v>2.2250915566247025E-2</c:v>
                </c:pt>
                <c:pt idx="838">
                  <c:v>2.2302421774105984E-2</c:v>
                </c:pt>
                <c:pt idx="839">
                  <c:v>2.2354026499126042E-2</c:v>
                </c:pt>
                <c:pt idx="840">
                  <c:v>2.2405729873537755E-2</c:v>
                </c:pt>
                <c:pt idx="841">
                  <c:v>2.2457532029603391E-2</c:v>
                </c:pt>
                <c:pt idx="842">
                  <c:v>2.2509433099615211E-2</c:v>
                </c:pt>
                <c:pt idx="843">
                  <c:v>2.256143321589767E-2</c:v>
                </c:pt>
                <c:pt idx="844">
                  <c:v>2.2613532510804599E-2</c:v>
                </c:pt>
                <c:pt idx="845">
                  <c:v>2.2665731116718796E-2</c:v>
                </c:pt>
                <c:pt idx="846">
                  <c:v>2.2718029166053807E-2</c:v>
                </c:pt>
                <c:pt idx="847">
                  <c:v>2.2770426791251203E-2</c:v>
                </c:pt>
                <c:pt idx="848">
                  <c:v>2.282292412478118E-2</c:v>
                </c:pt>
                <c:pt idx="849">
                  <c:v>2.2875521299142013E-2</c:v>
                </c:pt>
                <c:pt idx="850">
                  <c:v>2.2928218446859775E-2</c:v>
                </c:pt>
                <c:pt idx="851">
                  <c:v>2.2981015700487092E-2</c:v>
                </c:pt>
                <c:pt idx="852">
                  <c:v>2.303391319260422E-2</c:v>
                </c:pt>
                <c:pt idx="853">
                  <c:v>2.3086911055816891E-2</c:v>
                </c:pt>
                <c:pt idx="854">
                  <c:v>2.3140009422757516E-2</c:v>
                </c:pt>
                <c:pt idx="855">
                  <c:v>2.3193208426083682E-2</c:v>
                </c:pt>
                <c:pt idx="856">
                  <c:v>2.3246508198477372E-2</c:v>
                </c:pt>
                <c:pt idx="857">
                  <c:v>2.3299908872646411E-2</c:v>
                </c:pt>
                <c:pt idx="858">
                  <c:v>2.3353410581321652E-2</c:v>
                </c:pt>
                <c:pt idx="859">
                  <c:v>2.3407013457258211E-2</c:v>
                </c:pt>
                <c:pt idx="860">
                  <c:v>2.3460717633234401E-2</c:v>
                </c:pt>
                <c:pt idx="861">
                  <c:v>2.3514523242051191E-2</c:v>
                </c:pt>
                <c:pt idx="862">
                  <c:v>2.3568430416532737E-2</c:v>
                </c:pt>
                <c:pt idx="863">
                  <c:v>2.3622439289524014E-2</c:v>
                </c:pt>
                <c:pt idx="864">
                  <c:v>2.3676549993892178E-2</c:v>
                </c:pt>
                <c:pt idx="865">
                  <c:v>2.3730762662525485E-2</c:v>
                </c:pt>
                <c:pt idx="866">
                  <c:v>2.3785077428332493E-2</c:v>
                </c:pt>
                <c:pt idx="867">
                  <c:v>2.3839494424242071E-2</c:v>
                </c:pt>
                <c:pt idx="868">
                  <c:v>2.3894013783203303E-2</c:v>
                </c:pt>
                <c:pt idx="869">
                  <c:v>2.394863563818363E-2</c:v>
                </c:pt>
                <c:pt idx="870">
                  <c:v>2.4003360122170518E-2</c:v>
                </c:pt>
                <c:pt idx="871">
                  <c:v>2.405818736816831E-2</c:v>
                </c:pt>
                <c:pt idx="872">
                  <c:v>2.4113117509201046E-2</c:v>
                </c:pt>
                <c:pt idx="873">
                  <c:v>2.4168150678308568E-2</c:v>
                </c:pt>
                <c:pt idx="874">
                  <c:v>2.4223287008549251E-2</c:v>
                </c:pt>
                <c:pt idx="875">
                  <c:v>2.4278526632996778E-2</c:v>
                </c:pt>
                <c:pt idx="876">
                  <c:v>2.4333869684742042E-2</c:v>
                </c:pt>
                <c:pt idx="877">
                  <c:v>2.4389316296890642E-2</c:v>
                </c:pt>
                <c:pt idx="878">
                  <c:v>2.4444866602564178E-2</c:v>
                </c:pt>
                <c:pt idx="879">
                  <c:v>2.4500520734898168E-2</c:v>
                </c:pt>
                <c:pt idx="880">
                  <c:v>2.4556278827043612E-2</c:v>
                </c:pt>
                <c:pt idx="881">
                  <c:v>2.4612141012164052E-2</c:v>
                </c:pt>
                <c:pt idx="882">
                  <c:v>2.4668107423437082E-2</c:v>
                </c:pt>
                <c:pt idx="883">
                  <c:v>2.47241781940532E-2</c:v>
                </c:pt>
                <c:pt idx="884">
                  <c:v>2.4780353457215371E-2</c:v>
                </c:pt>
                <c:pt idx="885">
                  <c:v>2.4836633346137997E-2</c:v>
                </c:pt>
                <c:pt idx="886">
                  <c:v>2.4893017994047802E-2</c:v>
                </c:pt>
                <c:pt idx="887">
                  <c:v>2.4949507534181813E-2</c:v>
                </c:pt>
                <c:pt idx="888">
                  <c:v>2.5006102099788152E-2</c:v>
                </c:pt>
                <c:pt idx="889">
                  <c:v>2.5062801824124802E-2</c:v>
                </c:pt>
                <c:pt idx="890">
                  <c:v>2.5119606840459142E-2</c:v>
                </c:pt>
                <c:pt idx="891">
                  <c:v>2.5176517282068291E-2</c:v>
                </c:pt>
                <c:pt idx="892">
                  <c:v>2.5233533282237482E-2</c:v>
                </c:pt>
                <c:pt idx="893">
                  <c:v>2.5290654974260501E-2</c:v>
                </c:pt>
                <c:pt idx="894">
                  <c:v>2.5347882491438697E-2</c:v>
                </c:pt>
                <c:pt idx="895">
                  <c:v>2.54052159670809E-2</c:v>
                </c:pt>
                <c:pt idx="896">
                  <c:v>2.5462655534501999E-2</c:v>
                </c:pt>
                <c:pt idx="897">
                  <c:v>2.5520201327024282E-2</c:v>
                </c:pt>
                <c:pt idx="898">
                  <c:v>2.5577853477975279E-2</c:v>
                </c:pt>
                <c:pt idx="899">
                  <c:v>2.5635612120687285E-2</c:v>
                </c:pt>
                <c:pt idx="900">
                  <c:v>2.5693477388498295E-2</c:v>
                </c:pt>
                <c:pt idx="901">
                  <c:v>2.5751449414750615E-2</c:v>
                </c:pt>
                <c:pt idx="902">
                  <c:v>2.5809528332789981E-2</c:v>
                </c:pt>
                <c:pt idx="903">
                  <c:v>2.5867714275965882E-2</c:v>
                </c:pt>
                <c:pt idx="904">
                  <c:v>2.5926007377630404E-2</c:v>
                </c:pt>
                <c:pt idx="905">
                  <c:v>2.598440777113839E-2</c:v>
                </c:pt>
                <c:pt idx="906">
                  <c:v>2.6042915589846637E-2</c:v>
                </c:pt>
                <c:pt idx="907">
                  <c:v>2.6101530967112391E-2</c:v>
                </c:pt>
                <c:pt idx="908">
                  <c:v>2.6160254036295377E-2</c:v>
                </c:pt>
                <c:pt idx="909">
                  <c:v>2.6219084930754949E-2</c:v>
                </c:pt>
                <c:pt idx="910">
                  <c:v>2.6278023783850628E-2</c:v>
                </c:pt>
                <c:pt idx="911">
                  <c:v>2.6337070728940981E-2</c:v>
                </c:pt>
                <c:pt idx="912">
                  <c:v>2.6396225899383789E-2</c:v>
                </c:pt>
                <c:pt idx="913">
                  <c:v>2.6455489428535796E-2</c:v>
                </c:pt>
                <c:pt idx="914">
                  <c:v>2.6514861449751088E-2</c:v>
                </c:pt>
                <c:pt idx="915">
                  <c:v>2.6574342096381601E-2</c:v>
                </c:pt>
                <c:pt idx="916">
                  <c:v>2.6633931501776075E-2</c:v>
                </c:pt>
                <c:pt idx="917">
                  <c:v>2.6693629799279289E-2</c:v>
                </c:pt>
                <c:pt idx="918">
                  <c:v>2.6753437122232951E-2</c:v>
                </c:pt>
                <c:pt idx="919">
                  <c:v>2.6813353603973907E-2</c:v>
                </c:pt>
                <c:pt idx="920">
                  <c:v>2.6873379377833306E-2</c:v>
                </c:pt>
                <c:pt idx="921">
                  <c:v>2.6933514577137281E-2</c:v>
                </c:pt>
                <c:pt idx="922">
                  <c:v>2.699375933520614E-2</c:v>
                </c:pt>
                <c:pt idx="923">
                  <c:v>2.7054113785353669E-2</c:v>
                </c:pt>
                <c:pt idx="924">
                  <c:v>2.7114578060885394E-2</c:v>
                </c:pt>
                <c:pt idx="925">
                  <c:v>2.7175152295101014E-2</c:v>
                </c:pt>
                <c:pt idx="926">
                  <c:v>2.7235836621291233E-2</c:v>
                </c:pt>
                <c:pt idx="927">
                  <c:v>2.7296631172737531E-2</c:v>
                </c:pt>
                <c:pt idx="928">
                  <c:v>2.7357536082713838E-2</c:v>
                </c:pt>
                <c:pt idx="929">
                  <c:v>2.7418551484482849E-2</c:v>
                </c:pt>
                <c:pt idx="930">
                  <c:v>2.7479677511298619E-2</c:v>
                </c:pt>
                <c:pt idx="931">
                  <c:v>2.7540914296402791E-2</c:v>
                </c:pt>
                <c:pt idx="932">
                  <c:v>2.7602261973027724E-2</c:v>
                </c:pt>
                <c:pt idx="933">
                  <c:v>2.7663720674392496E-2</c:v>
                </c:pt>
                <c:pt idx="934">
                  <c:v>2.7725290533705191E-2</c:v>
                </c:pt>
                <c:pt idx="935">
                  <c:v>2.7786971684160288E-2</c:v>
                </c:pt>
                <c:pt idx="936">
                  <c:v>2.7848764258939042E-2</c:v>
                </c:pt>
                <c:pt idx="937">
                  <c:v>2.7910668391209679E-2</c:v>
                </c:pt>
                <c:pt idx="938">
                  <c:v>2.7972684214125475E-2</c:v>
                </c:pt>
                <c:pt idx="939">
                  <c:v>2.8034811860825098E-2</c:v>
                </c:pt>
                <c:pt idx="940">
                  <c:v>2.8097051464431349E-2</c:v>
                </c:pt>
                <c:pt idx="941">
                  <c:v>2.8159403158051988E-2</c:v>
                </c:pt>
                <c:pt idx="942">
                  <c:v>2.822186707477805E-2</c:v>
                </c:pt>
                <c:pt idx="943">
                  <c:v>2.8284443347682767E-2</c:v>
                </c:pt>
                <c:pt idx="944">
                  <c:v>2.8347132109823672E-2</c:v>
                </c:pt>
                <c:pt idx="945">
                  <c:v>2.8409933494238201E-2</c:v>
                </c:pt>
                <c:pt idx="946">
                  <c:v>2.8472847633947012E-2</c:v>
                </c:pt>
                <c:pt idx="947">
                  <c:v>2.8535874661950452E-2</c:v>
                </c:pt>
                <c:pt idx="948">
                  <c:v>2.8599014711230004E-2</c:v>
                </c:pt>
                <c:pt idx="949">
                  <c:v>2.8662267914746711E-2</c:v>
                </c:pt>
                <c:pt idx="950">
                  <c:v>2.8725634405440837E-2</c:v>
                </c:pt>
                <c:pt idx="951">
                  <c:v>2.8789114316231667E-2</c:v>
                </c:pt>
                <c:pt idx="952">
                  <c:v>2.8852707780016577E-2</c:v>
                </c:pt>
                <c:pt idx="953">
                  <c:v>2.8916414929670262E-2</c:v>
                </c:pt>
                <c:pt idx="954">
                  <c:v>2.8980235898045346E-2</c:v>
                </c:pt>
                <c:pt idx="955">
                  <c:v>2.9044170817970578E-2</c:v>
                </c:pt>
                <c:pt idx="956">
                  <c:v>2.9108219822250411E-2</c:v>
                </c:pt>
                <c:pt idx="957">
                  <c:v>2.9172383043665609E-2</c:v>
                </c:pt>
                <c:pt idx="958">
                  <c:v>2.9236660614971599E-2</c:v>
                </c:pt>
                <c:pt idx="959">
                  <c:v>2.930105266889764E-2</c:v>
                </c:pt>
                <c:pt idx="960">
                  <c:v>2.9365559338147544E-2</c:v>
                </c:pt>
                <c:pt idx="961">
                  <c:v>2.9430180755398803E-2</c:v>
                </c:pt>
                <c:pt idx="962">
                  <c:v>2.9494917053300644E-2</c:v>
                </c:pt>
                <c:pt idx="963">
                  <c:v>2.955976836447469E-2</c:v>
                </c:pt>
                <c:pt idx="964">
                  <c:v>2.9624734821514991E-2</c:v>
                </c:pt>
                <c:pt idx="965">
                  <c:v>2.9689816556986236E-2</c:v>
                </c:pt>
                <c:pt idx="966">
                  <c:v>2.9755013703423452E-2</c:v>
                </c:pt>
                <c:pt idx="967">
                  <c:v>2.9820326393331667E-2</c:v>
                </c:pt>
                <c:pt idx="968">
                  <c:v>2.9885754759186142E-2</c:v>
                </c:pt>
                <c:pt idx="969">
                  <c:v>2.995129893343015E-2</c:v>
                </c:pt>
                <c:pt idx="970">
                  <c:v>3.0016959048475608E-2</c:v>
                </c:pt>
                <c:pt idx="971">
                  <c:v>3.0082735236702154E-2</c:v>
                </c:pt>
                <c:pt idx="972">
                  <c:v>3.0148627630456608E-2</c:v>
                </c:pt>
                <c:pt idx="973">
                  <c:v>3.0214636362052478E-2</c:v>
                </c:pt>
                <c:pt idx="974">
                  <c:v>3.0280761563769527E-2</c:v>
                </c:pt>
                <c:pt idx="975">
                  <c:v>3.0347003367852246E-2</c:v>
                </c:pt>
                <c:pt idx="976">
                  <c:v>3.0413361906511251E-2</c:v>
                </c:pt>
                <c:pt idx="977">
                  <c:v>3.0479837311920759E-2</c:v>
                </c:pt>
                <c:pt idx="978">
                  <c:v>3.0546429716218397E-2</c:v>
                </c:pt>
                <c:pt idx="979">
                  <c:v>3.061313925150641E-2</c:v>
                </c:pt>
                <c:pt idx="980">
                  <c:v>3.0679966049848455E-2</c:v>
                </c:pt>
                <c:pt idx="981">
                  <c:v>3.0746910243270812E-2</c:v>
                </c:pt>
                <c:pt idx="982">
                  <c:v>3.0813971963761295E-2</c:v>
                </c:pt>
                <c:pt idx="983">
                  <c:v>3.0881151343268076E-2</c:v>
                </c:pt>
                <c:pt idx="984">
                  <c:v>3.0948448513700686E-2</c:v>
                </c:pt>
                <c:pt idx="985">
                  <c:v>3.101586360692796E-2</c:v>
                </c:pt>
                <c:pt idx="986">
                  <c:v>3.1083396754777646E-2</c:v>
                </c:pt>
                <c:pt idx="987">
                  <c:v>3.1151048089036452E-2</c:v>
                </c:pt>
                <c:pt idx="988">
                  <c:v>3.1218817741449374E-2</c:v>
                </c:pt>
                <c:pt idx="989">
                  <c:v>3.1286705843718239E-2</c:v>
                </c:pt>
                <c:pt idx="990">
                  <c:v>3.1354712527502812E-2</c:v>
                </c:pt>
                <c:pt idx="991">
                  <c:v>3.1422837924417996E-2</c:v>
                </c:pt>
                <c:pt idx="992">
                  <c:v>3.1491082166035092E-2</c:v>
                </c:pt>
                <c:pt idx="993">
                  <c:v>3.1559445383880731E-2</c:v>
                </c:pt>
                <c:pt idx="994">
                  <c:v>3.1627927709435802E-2</c:v>
                </c:pt>
                <c:pt idx="995">
                  <c:v>3.1696529274134785E-2</c:v>
                </c:pt>
                <c:pt idx="996">
                  <c:v>3.1765250209366443E-2</c:v>
                </c:pt>
                <c:pt idx="997">
                  <c:v>3.1834090646471816E-2</c:v>
                </c:pt>
                <c:pt idx="998">
                  <c:v>3.1903050716743896E-2</c:v>
                </c:pt>
                <c:pt idx="999">
                  <c:v>3.1972130551428092E-2</c:v>
                </c:pt>
                <c:pt idx="1000">
                  <c:v>3.2041330281720237E-2</c:v>
                </c:pt>
                <c:pt idx="1001">
                  <c:v>3.2110650038766099E-2</c:v>
                </c:pt>
                <c:pt idx="1002">
                  <c:v>3.2180089953662921E-2</c:v>
                </c:pt>
                <c:pt idx="1003">
                  <c:v>3.2249650157455859E-2</c:v>
                </c:pt>
                <c:pt idx="1004">
                  <c:v>3.2319330781139279E-2</c:v>
                </c:pt>
                <c:pt idx="1005">
                  <c:v>3.2389131955654814E-2</c:v>
                </c:pt>
                <c:pt idx="1006">
                  <c:v>3.2459053811892812E-2</c:v>
                </c:pt>
                <c:pt idx="1007">
                  <c:v>3.2529096480689655E-2</c:v>
                </c:pt>
                <c:pt idx="1008">
                  <c:v>3.2599260092828111E-2</c:v>
                </c:pt>
                <c:pt idx="1009">
                  <c:v>3.2669544779036656E-2</c:v>
                </c:pt>
                <c:pt idx="1010">
                  <c:v>3.2739950669989103E-2</c:v>
                </c:pt>
                <c:pt idx="1011">
                  <c:v>3.2810477896303251E-2</c:v>
                </c:pt>
                <c:pt idx="1012">
                  <c:v>3.2881126588540942E-2</c:v>
                </c:pt>
                <c:pt idx="1013">
                  <c:v>3.2951896877207072E-2</c:v>
                </c:pt>
                <c:pt idx="1014">
                  <c:v>3.3022788892749795E-2</c:v>
                </c:pt>
                <c:pt idx="1015">
                  <c:v>3.3093802765558886E-2</c:v>
                </c:pt>
                <c:pt idx="1016">
                  <c:v>3.3164938625965451E-2</c:v>
                </c:pt>
                <c:pt idx="1017">
                  <c:v>3.3236196604241396E-2</c:v>
                </c:pt>
                <c:pt idx="1018">
                  <c:v>3.3307576830599185E-2</c:v>
                </c:pt>
                <c:pt idx="1019">
                  <c:v>3.3379079435190535E-2</c:v>
                </c:pt>
                <c:pt idx="1020">
                  <c:v>3.3450704548106218E-2</c:v>
                </c:pt>
                <c:pt idx="1021">
                  <c:v>3.3522452299375477E-2</c:v>
                </c:pt>
                <c:pt idx="1022">
                  <c:v>3.3594322818965253E-2</c:v>
                </c:pt>
                <c:pt idx="1023">
                  <c:v>3.3666316236779611E-2</c:v>
                </c:pt>
                <c:pt idx="1024">
                  <c:v>3.3738432682659199E-2</c:v>
                </c:pt>
                <c:pt idx="1025">
                  <c:v>3.3810672286380211E-2</c:v>
                </c:pt>
                <c:pt idx="1026">
                  <c:v>3.3883035177654952E-2</c:v>
                </c:pt>
                <c:pt idx="1027">
                  <c:v>3.3955521486129216E-2</c:v>
                </c:pt>
                <c:pt idx="1028">
                  <c:v>3.4028131341383966E-2</c:v>
                </c:pt>
                <c:pt idx="1029">
                  <c:v>3.4100864872933005E-2</c:v>
                </c:pt>
                <c:pt idx="1030">
                  <c:v>3.417372221022328E-2</c:v>
                </c:pt>
                <c:pt idx="1031">
                  <c:v>3.4246703482632999E-2</c:v>
                </c:pt>
                <c:pt idx="1032">
                  <c:v>3.4319808819473399E-2</c:v>
                </c:pt>
                <c:pt idx="1033">
                  <c:v>3.4393038349985049E-2</c:v>
                </c:pt>
                <c:pt idx="1034">
                  <c:v>3.4466392203340211E-2</c:v>
                </c:pt>
                <c:pt idx="1035">
                  <c:v>3.4539870508640283E-2</c:v>
                </c:pt>
                <c:pt idx="1036">
                  <c:v>3.4613473394914981E-2</c:v>
                </c:pt>
                <c:pt idx="1037">
                  <c:v>3.4687200991123789E-2</c:v>
                </c:pt>
                <c:pt idx="1038">
                  <c:v>3.4761053426152606E-2</c:v>
                </c:pt>
                <c:pt idx="1039">
                  <c:v>3.4835030828815963E-2</c:v>
                </c:pt>
                <c:pt idx="1040">
                  <c:v>3.4909133327853212E-2</c:v>
                </c:pt>
                <c:pt idx="1041">
                  <c:v>3.4983361051930846E-2</c:v>
                </c:pt>
                <c:pt idx="1042">
                  <c:v>3.5057714129640406E-2</c:v>
                </c:pt>
                <c:pt idx="1043">
                  <c:v>3.5132192689497646E-2</c:v>
                </c:pt>
                <c:pt idx="1044">
                  <c:v>3.5206796859942491E-2</c:v>
                </c:pt>
                <c:pt idx="1045">
                  <c:v>3.5281526769338316E-2</c:v>
                </c:pt>
                <c:pt idx="1046">
                  <c:v>3.5356382545971045E-2</c:v>
                </c:pt>
                <c:pt idx="1047">
                  <c:v>3.5431364318048712E-2</c:v>
                </c:pt>
                <c:pt idx="1048">
                  <c:v>3.5506472213700672E-2</c:v>
                </c:pt>
                <c:pt idx="1049">
                  <c:v>3.5581706360977253E-2</c:v>
                </c:pt>
                <c:pt idx="1050">
                  <c:v>3.5657066887848796E-2</c:v>
                </c:pt>
                <c:pt idx="1051">
                  <c:v>3.5732553922204952E-2</c:v>
                </c:pt>
                <c:pt idx="1052">
                  <c:v>3.5808167591854817E-2</c:v>
                </c:pt>
                <c:pt idx="1053">
                  <c:v>3.5883908024524971E-2</c:v>
                </c:pt>
                <c:pt idx="1054">
                  <c:v>3.5959775347859289E-2</c:v>
                </c:pt>
                <c:pt idx="1055">
                  <c:v>3.6035769689420308E-2</c:v>
                </c:pt>
                <c:pt idx="1056">
                  <c:v>3.6111891176684396E-2</c:v>
                </c:pt>
                <c:pt idx="1057">
                  <c:v>3.6188139937045401E-2</c:v>
                </c:pt>
                <c:pt idx="1058">
                  <c:v>3.6264516097811415E-2</c:v>
                </c:pt>
                <c:pt idx="1059">
                  <c:v>3.6341019786205041E-2</c:v>
                </c:pt>
                <c:pt idx="1060">
                  <c:v>3.64176511293616E-2</c:v>
                </c:pt>
                <c:pt idx="1061">
                  <c:v>3.6494410254330742E-2</c:v>
                </c:pt>
                <c:pt idx="1062">
                  <c:v>3.6571297288074227E-2</c:v>
                </c:pt>
                <c:pt idx="1063">
                  <c:v>3.6648312357464206E-2</c:v>
                </c:pt>
                <c:pt idx="1064">
                  <c:v>3.6725455589285111E-2</c:v>
                </c:pt>
                <c:pt idx="1065">
                  <c:v>3.680272711023181E-2</c:v>
                </c:pt>
                <c:pt idx="1066">
                  <c:v>3.6880127046908295E-2</c:v>
                </c:pt>
                <c:pt idx="1067">
                  <c:v>3.6957655525827852E-2</c:v>
                </c:pt>
                <c:pt idx="1068">
                  <c:v>3.7035312673412112E-2</c:v>
                </c:pt>
                <c:pt idx="1069">
                  <c:v>3.7113098615989812E-2</c:v>
                </c:pt>
                <c:pt idx="1070">
                  <c:v>3.7191013479798363E-2</c:v>
                </c:pt>
                <c:pt idx="1071">
                  <c:v>3.7269057390979896E-2</c:v>
                </c:pt>
                <c:pt idx="1072">
                  <c:v>3.7347230475583588E-2</c:v>
                </c:pt>
                <c:pt idx="1073">
                  <c:v>3.7425532859562211E-2</c:v>
                </c:pt>
                <c:pt idx="1074">
                  <c:v>3.7503964668774703E-2</c:v>
                </c:pt>
                <c:pt idx="1075">
                  <c:v>3.7582526028981982E-2</c:v>
                </c:pt>
                <c:pt idx="1076">
                  <c:v>3.7661217065850003E-2</c:v>
                </c:pt>
                <c:pt idx="1077">
                  <c:v>3.7740037904944616E-2</c:v>
                </c:pt>
                <c:pt idx="1078">
                  <c:v>3.7818988671735859E-2</c:v>
                </c:pt>
                <c:pt idx="1079">
                  <c:v>3.7898069491593599E-2</c:v>
                </c:pt>
                <c:pt idx="1080">
                  <c:v>3.7977280489788143E-2</c:v>
                </c:pt>
                <c:pt idx="1081">
                  <c:v>3.8056621791489269E-2</c:v>
                </c:pt>
                <c:pt idx="1082">
                  <c:v>3.8136093521766702E-2</c:v>
                </c:pt>
                <c:pt idx="1083">
                  <c:v>3.821569580558784E-2</c:v>
                </c:pt>
                <c:pt idx="1084">
                  <c:v>3.8295428767817843E-2</c:v>
                </c:pt>
                <c:pt idx="1085">
                  <c:v>3.8375292533219113E-2</c:v>
                </c:pt>
                <c:pt idx="1086">
                  <c:v>3.8455287226449891E-2</c:v>
                </c:pt>
                <c:pt idx="1087">
                  <c:v>3.8535412972064843E-2</c:v>
                </c:pt>
                <c:pt idx="1088">
                  <c:v>3.8615669894512754E-2</c:v>
                </c:pt>
                <c:pt idx="1089">
                  <c:v>3.8696058118137484E-2</c:v>
                </c:pt>
                <c:pt idx="1090">
                  <c:v>3.877657776717635E-2</c:v>
                </c:pt>
                <c:pt idx="1091">
                  <c:v>3.8857228965758751E-2</c:v>
                </c:pt>
                <c:pt idx="1092">
                  <c:v>3.8938011837907509E-2</c:v>
                </c:pt>
                <c:pt idx="1093">
                  <c:v>3.9018926507536481E-2</c:v>
                </c:pt>
                <c:pt idx="1094">
                  <c:v>3.9099973098450286E-2</c:v>
                </c:pt>
                <c:pt idx="1095">
                  <c:v>3.9181151734343951E-2</c:v>
                </c:pt>
                <c:pt idx="1096">
                  <c:v>3.9262462538801945E-2</c:v>
                </c:pt>
                <c:pt idx="1097">
                  <c:v>3.9343905635297591E-2</c:v>
                </c:pt>
                <c:pt idx="1098">
                  <c:v>3.9425481147192187E-2</c:v>
                </c:pt>
                <c:pt idx="1099">
                  <c:v>3.9507189197734716E-2</c:v>
                </c:pt>
                <c:pt idx="1100">
                  <c:v>3.9589029910060802E-2</c:v>
                </c:pt>
                <c:pt idx="1101">
                  <c:v>3.9671003407192214E-2</c:v>
                </c:pt>
                <c:pt idx="1102">
                  <c:v>3.9753109812035392E-2</c:v>
                </c:pt>
                <c:pt idx="1103">
                  <c:v>3.9835349247382801E-2</c:v>
                </c:pt>
                <c:pt idx="1104">
                  <c:v>3.991772183590974E-2</c:v>
                </c:pt>
                <c:pt idx="1105">
                  <c:v>4.0000227700175334E-2</c:v>
                </c:pt>
                <c:pt idx="1106">
                  <c:v>4.008286696262113E-2</c:v>
                </c:pt>
                <c:pt idx="1107">
                  <c:v>4.0165639745570504E-2</c:v>
                </c:pt>
                <c:pt idx="1108">
                  <c:v>4.0248546171228056E-2</c:v>
                </c:pt>
                <c:pt idx="1109">
                  <c:v>4.0331586361679155E-2</c:v>
                </c:pt>
                <c:pt idx="1110">
                  <c:v>4.0414760438888912E-2</c:v>
                </c:pt>
                <c:pt idx="1111">
                  <c:v>4.0498068524700427E-2</c:v>
                </c:pt>
                <c:pt idx="1112">
                  <c:v>4.0581510740837164E-2</c:v>
                </c:pt>
                <c:pt idx="1113">
                  <c:v>4.0665087208898894E-2</c:v>
                </c:pt>
                <c:pt idx="1114">
                  <c:v>4.0748798050362585E-2</c:v>
                </c:pt>
                <c:pt idx="1115">
                  <c:v>4.0832643386581921E-2</c:v>
                </c:pt>
                <c:pt idx="1116">
                  <c:v>4.0916623338786005E-2</c:v>
                </c:pt>
                <c:pt idx="1117">
                  <c:v>4.1000738028077639E-2</c:v>
                </c:pt>
                <c:pt idx="1118">
                  <c:v>4.1084987575435973E-2</c:v>
                </c:pt>
                <c:pt idx="1119">
                  <c:v>4.1169372101712065E-2</c:v>
                </c:pt>
                <c:pt idx="1120">
                  <c:v>4.1253891727630429E-2</c:v>
                </c:pt>
                <c:pt idx="1121">
                  <c:v>4.1338546573786966E-2</c:v>
                </c:pt>
                <c:pt idx="1122">
                  <c:v>4.1423336760649625E-2</c:v>
                </c:pt>
                <c:pt idx="1123">
                  <c:v>4.1508262408556325E-2</c:v>
                </c:pt>
                <c:pt idx="1124">
                  <c:v>4.15933236377155E-2</c:v>
                </c:pt>
                <c:pt idx="1125">
                  <c:v>4.1678520568203835E-2</c:v>
                </c:pt>
                <c:pt idx="1126">
                  <c:v>4.1763853319968403E-2</c:v>
                </c:pt>
                <c:pt idx="1127">
                  <c:v>4.1849322012821717E-2</c:v>
                </c:pt>
                <c:pt idx="1128">
                  <c:v>4.1934926766444752E-2</c:v>
                </c:pt>
                <c:pt idx="1129">
                  <c:v>4.2020667700384567E-2</c:v>
                </c:pt>
                <c:pt idx="1130">
                  <c:v>4.2106544934053913E-2</c:v>
                </c:pt>
                <c:pt idx="1131">
                  <c:v>4.2192558586729711E-2</c:v>
                </c:pt>
                <c:pt idx="1132">
                  <c:v>4.2278708777553783E-2</c:v>
                </c:pt>
                <c:pt idx="1133">
                  <c:v>4.2364995625532843E-2</c:v>
                </c:pt>
                <c:pt idx="1134">
                  <c:v>4.2451419249532531E-2</c:v>
                </c:pt>
                <c:pt idx="1135">
                  <c:v>4.2537979768283878E-2</c:v>
                </c:pt>
                <c:pt idx="1136">
                  <c:v>4.2624677300378194E-2</c:v>
                </c:pt>
                <c:pt idx="1137">
                  <c:v>4.2711511964267132E-2</c:v>
                </c:pt>
                <c:pt idx="1138">
                  <c:v>4.2798483878262662E-2</c:v>
                </c:pt>
                <c:pt idx="1139">
                  <c:v>4.288559316053471E-2</c:v>
                </c:pt>
                <c:pt idx="1140">
                  <c:v>4.2972839929113771E-2</c:v>
                </c:pt>
                <c:pt idx="1141">
                  <c:v>4.3060224301885504E-2</c:v>
                </c:pt>
                <c:pt idx="1142">
                  <c:v>4.3147746396594265E-2</c:v>
                </c:pt>
                <c:pt idx="1143">
                  <c:v>4.323540633084072E-2</c:v>
                </c:pt>
                <c:pt idx="1144">
                  <c:v>4.3323204222079713E-2</c:v>
                </c:pt>
                <c:pt idx="1145">
                  <c:v>4.3411140187621634E-2</c:v>
                </c:pt>
                <c:pt idx="1146">
                  <c:v>4.3499214344631706E-2</c:v>
                </c:pt>
                <c:pt idx="1147">
                  <c:v>4.358742681012643E-2</c:v>
                </c:pt>
                <c:pt idx="1148">
                  <c:v>4.3675777700976165E-2</c:v>
                </c:pt>
                <c:pt idx="1149">
                  <c:v>4.3764267133904133E-2</c:v>
                </c:pt>
                <c:pt idx="1150">
                  <c:v>4.3852895225482517E-2</c:v>
                </c:pt>
                <c:pt idx="1151">
                  <c:v>4.3941662092135486E-2</c:v>
                </c:pt>
                <c:pt idx="1152">
                  <c:v>4.4030567850136808E-2</c:v>
                </c:pt>
                <c:pt idx="1153">
                  <c:v>4.4119612615606874E-2</c:v>
                </c:pt>
                <c:pt idx="1154">
                  <c:v>4.4208796504517103E-2</c:v>
                </c:pt>
                <c:pt idx="1155">
                  <c:v>4.4298119632685526E-2</c:v>
                </c:pt>
                <c:pt idx="1156">
                  <c:v>4.4387582115776598E-2</c:v>
                </c:pt>
                <c:pt idx="1157">
                  <c:v>4.4477184069299722E-2</c:v>
                </c:pt>
                <c:pt idx="1158">
                  <c:v>4.4566925608611994E-2</c:v>
                </c:pt>
                <c:pt idx="1159">
                  <c:v>4.4656806848912108E-2</c:v>
                </c:pt>
                <c:pt idx="1160">
                  <c:v>4.4746827905244799E-2</c:v>
                </c:pt>
                <c:pt idx="1161">
                  <c:v>4.4836988892496488E-2</c:v>
                </c:pt>
                <c:pt idx="1162">
                  <c:v>4.4927289925396047E-2</c:v>
                </c:pt>
                <c:pt idx="1163">
                  <c:v>4.5017731118514717E-2</c:v>
                </c:pt>
                <c:pt idx="1164">
                  <c:v>4.5108312586262675E-2</c:v>
                </c:pt>
                <c:pt idx="1165">
                  <c:v>4.5199034442892992E-2</c:v>
                </c:pt>
                <c:pt idx="1166">
                  <c:v>4.5289896802495073E-2</c:v>
                </c:pt>
                <c:pt idx="1167">
                  <c:v>4.5380899778998417E-2</c:v>
                </c:pt>
                <c:pt idx="1168">
                  <c:v>4.5472043486169865E-2</c:v>
                </c:pt>
                <c:pt idx="1169">
                  <c:v>4.5563328037613912E-2</c:v>
                </c:pt>
                <c:pt idx="1170">
                  <c:v>4.5654753546769705E-2</c:v>
                </c:pt>
                <c:pt idx="1171">
                  <c:v>4.5746320126914083E-2</c:v>
                </c:pt>
                <c:pt idx="1172">
                  <c:v>4.5838027891157034E-2</c:v>
                </c:pt>
                <c:pt idx="1173">
                  <c:v>4.5929876952443327E-2</c:v>
                </c:pt>
                <c:pt idx="1174">
                  <c:v>4.6021867423550446E-2</c:v>
                </c:pt>
                <c:pt idx="1175">
                  <c:v>4.611399941708972E-2</c:v>
                </c:pt>
                <c:pt idx="1176">
                  <c:v>4.6206273045502434E-2</c:v>
                </c:pt>
                <c:pt idx="1177">
                  <c:v>4.6298688421062086E-2</c:v>
                </c:pt>
                <c:pt idx="1178">
                  <c:v>4.6391245655872299E-2</c:v>
                </c:pt>
                <c:pt idx="1179">
                  <c:v>4.6483944861865793E-2</c:v>
                </c:pt>
                <c:pt idx="1180">
                  <c:v>4.6576786150804392E-2</c:v>
                </c:pt>
                <c:pt idx="1181">
                  <c:v>4.6669769634277755E-2</c:v>
                </c:pt>
                <c:pt idx="1182">
                  <c:v>4.6762895423702974E-2</c:v>
                </c:pt>
                <c:pt idx="1183">
                  <c:v>4.6856163630323314E-2</c:v>
                </c:pt>
                <c:pt idx="1184">
                  <c:v>4.6949574365207754E-2</c:v>
                </c:pt>
                <c:pt idx="1185">
                  <c:v>4.7043127739251324E-2</c:v>
                </c:pt>
                <c:pt idx="1186">
                  <c:v>4.7136823863171522E-2</c:v>
                </c:pt>
                <c:pt idx="1187">
                  <c:v>4.723066284750993E-2</c:v>
                </c:pt>
                <c:pt idx="1188">
                  <c:v>4.7324644802632085E-2</c:v>
                </c:pt>
                <c:pt idx="1189">
                  <c:v>4.7418769838723056E-2</c:v>
                </c:pt>
                <c:pt idx="1190">
                  <c:v>4.7513038065790734E-2</c:v>
                </c:pt>
                <c:pt idx="1191">
                  <c:v>4.7607449593663462E-2</c:v>
                </c:pt>
                <c:pt idx="1192">
                  <c:v>4.7702004531989077E-2</c:v>
                </c:pt>
                <c:pt idx="1193">
                  <c:v>4.7796702990233107E-2</c:v>
                </c:pt>
                <c:pt idx="1194">
                  <c:v>4.7891545077679856E-2</c:v>
                </c:pt>
                <c:pt idx="1195">
                  <c:v>4.7986530903432793E-2</c:v>
                </c:pt>
                <c:pt idx="1196">
                  <c:v>4.8081660576408163E-2</c:v>
                </c:pt>
                <c:pt idx="1197">
                  <c:v>4.8176934205342081E-2</c:v>
                </c:pt>
                <c:pt idx="1198">
                  <c:v>4.8272351898782082E-2</c:v>
                </c:pt>
                <c:pt idx="1199">
                  <c:v>4.8367913765092883E-2</c:v>
                </c:pt>
                <c:pt idx="1200">
                  <c:v>4.8463619912451128E-2</c:v>
                </c:pt>
                <c:pt idx="1201">
                  <c:v>4.8559470448845891E-2</c:v>
                </c:pt>
                <c:pt idx="1202">
                  <c:v>4.8655465482079073E-2</c:v>
                </c:pt>
                <c:pt idx="1203">
                  <c:v>4.8751605119764382E-2</c:v>
                </c:pt>
                <c:pt idx="1204">
                  <c:v>4.8847889469323773E-2</c:v>
                </c:pt>
                <c:pt idx="1205">
                  <c:v>4.8944318637990446E-2</c:v>
                </c:pt>
                <c:pt idx="1206">
                  <c:v>4.9040892732806422E-2</c:v>
                </c:pt>
                <c:pt idx="1207">
                  <c:v>4.9137611860621606E-2</c:v>
                </c:pt>
                <c:pt idx="1208">
                  <c:v>4.9234476128091696E-2</c:v>
                </c:pt>
                <c:pt idx="1209">
                  <c:v>4.9331485641681522E-2</c:v>
                </c:pt>
                <c:pt idx="1210">
                  <c:v>4.9428640507659626E-2</c:v>
                </c:pt>
                <c:pt idx="1211">
                  <c:v>4.9525940832101434E-2</c:v>
                </c:pt>
                <c:pt idx="1212">
                  <c:v>4.9623386720884212E-2</c:v>
                </c:pt>
                <c:pt idx="1213">
                  <c:v>4.9720978279690783E-2</c:v>
                </c:pt>
                <c:pt idx="1214">
                  <c:v>4.9818715614005422E-2</c:v>
                </c:pt>
                <c:pt idx="1215">
                  <c:v>4.9916598829114728E-2</c:v>
                </c:pt>
                <c:pt idx="1216">
                  <c:v>5.0014628030105562E-2</c:v>
                </c:pt>
                <c:pt idx="1217">
                  <c:v>5.0112803321865906E-2</c:v>
                </c:pt>
                <c:pt idx="1218">
                  <c:v>5.0211124809083914E-2</c:v>
                </c:pt>
                <c:pt idx="1219">
                  <c:v>5.0309592596244714E-2</c:v>
                </c:pt>
                <c:pt idx="1220">
                  <c:v>5.0408206787632907E-2</c:v>
                </c:pt>
                <c:pt idx="1221">
                  <c:v>5.0506967487329434E-2</c:v>
                </c:pt>
                <c:pt idx="1222">
                  <c:v>5.0605874799211956E-2</c:v>
                </c:pt>
                <c:pt idx="1223">
                  <c:v>5.0704928826953932E-2</c:v>
                </c:pt>
                <c:pt idx="1224">
                  <c:v>5.0804129674022556E-2</c:v>
                </c:pt>
                <c:pt idx="1225">
                  <c:v>5.0903477443680914E-2</c:v>
                </c:pt>
                <c:pt idx="1226">
                  <c:v>5.1002972238983424E-2</c:v>
                </c:pt>
                <c:pt idx="1227">
                  <c:v>5.1102614162778122E-2</c:v>
                </c:pt>
                <c:pt idx="1228">
                  <c:v>5.1202403317704585E-2</c:v>
                </c:pt>
                <c:pt idx="1229">
                  <c:v>5.1302339806193538E-2</c:v>
                </c:pt>
                <c:pt idx="1230">
                  <c:v>5.1402423730464109E-2</c:v>
                </c:pt>
                <c:pt idx="1231">
                  <c:v>5.1502655192527176E-2</c:v>
                </c:pt>
                <c:pt idx="1232">
                  <c:v>5.1603034294180714E-2</c:v>
                </c:pt>
                <c:pt idx="1233">
                  <c:v>5.1703561137010828E-2</c:v>
                </c:pt>
                <c:pt idx="1234">
                  <c:v>5.1804235822389723E-2</c:v>
                </c:pt>
                <c:pt idx="1235">
                  <c:v>5.1905058451476957E-2</c:v>
                </c:pt>
                <c:pt idx="1236">
                  <c:v>5.2006029125217672E-2</c:v>
                </c:pt>
                <c:pt idx="1237">
                  <c:v>5.2107147944339433E-2</c:v>
                </c:pt>
                <c:pt idx="1238">
                  <c:v>5.2208415009355712E-2</c:v>
                </c:pt>
                <c:pt idx="1239">
                  <c:v>5.2309830420562413E-2</c:v>
                </c:pt>
                <c:pt idx="1240">
                  <c:v>5.2411394278037524E-2</c:v>
                </c:pt>
                <c:pt idx="1241">
                  <c:v>5.25131066816397E-2</c:v>
                </c:pt>
                <c:pt idx="1242">
                  <c:v>5.2614967731009404E-2</c:v>
                </c:pt>
                <c:pt idx="1243">
                  <c:v>5.2716977525566859E-2</c:v>
                </c:pt>
                <c:pt idx="1244">
                  <c:v>5.2819136164508923E-2</c:v>
                </c:pt>
                <c:pt idx="1245">
                  <c:v>5.2921443746814338E-2</c:v>
                </c:pt>
                <c:pt idx="1246">
                  <c:v>5.3023900371236894E-2</c:v>
                </c:pt>
                <c:pt idx="1247">
                  <c:v>5.3126506136307393E-2</c:v>
                </c:pt>
                <c:pt idx="1248">
                  <c:v>5.3229261140332704E-2</c:v>
                </c:pt>
                <c:pt idx="1249">
                  <c:v>5.3332165481394495E-2</c:v>
                </c:pt>
                <c:pt idx="1250">
                  <c:v>5.3435219257349134E-2</c:v>
                </c:pt>
                <c:pt idx="1251">
                  <c:v>5.3538422565825486E-2</c:v>
                </c:pt>
                <c:pt idx="1252">
                  <c:v>5.3641775504225775E-2</c:v>
                </c:pt>
                <c:pt idx="1253">
                  <c:v>5.3745278169724395E-2</c:v>
                </c:pt>
                <c:pt idx="1254">
                  <c:v>5.3848930659265722E-2</c:v>
                </c:pt>
                <c:pt idx="1255">
                  <c:v>5.3952733069564787E-2</c:v>
                </c:pt>
                <c:pt idx="1256">
                  <c:v>5.4056685497106717E-2</c:v>
                </c:pt>
                <c:pt idx="1257">
                  <c:v>5.416078803814374E-2</c:v>
                </c:pt>
                <c:pt idx="1258">
                  <c:v>5.4265040788696782E-2</c:v>
                </c:pt>
                <c:pt idx="1259">
                  <c:v>5.4369443844554881E-2</c:v>
                </c:pt>
                <c:pt idx="1260">
                  <c:v>5.4473997301271296E-2</c:v>
                </c:pt>
                <c:pt idx="1261">
                  <c:v>5.4578701254165439E-2</c:v>
                </c:pt>
                <c:pt idx="1262">
                  <c:v>5.4683555798322007E-2</c:v>
                </c:pt>
                <c:pt idx="1263">
                  <c:v>5.478856102858911E-2</c:v>
                </c:pt>
                <c:pt idx="1264">
                  <c:v>5.4893717039577163E-2</c:v>
                </c:pt>
                <c:pt idx="1265">
                  <c:v>5.4999023925658808E-2</c:v>
                </c:pt>
                <c:pt idx="1266">
                  <c:v>5.5104481780968814E-2</c:v>
                </c:pt>
                <c:pt idx="1267">
                  <c:v>5.5210090699402817E-2</c:v>
                </c:pt>
                <c:pt idx="1268">
                  <c:v>5.5315850774615115E-2</c:v>
                </c:pt>
                <c:pt idx="1269">
                  <c:v>5.5421762100019478E-2</c:v>
                </c:pt>
                <c:pt idx="1270">
                  <c:v>5.5527824768787752E-2</c:v>
                </c:pt>
                <c:pt idx="1271">
                  <c:v>5.5634038873849122E-2</c:v>
                </c:pt>
                <c:pt idx="1272">
                  <c:v>5.5740404507889314E-2</c:v>
                </c:pt>
                <c:pt idx="1273">
                  <c:v>5.5846921763349731E-2</c:v>
                </c:pt>
                <c:pt idx="1274">
                  <c:v>5.5953590732426929E-2</c:v>
                </c:pt>
                <c:pt idx="1275">
                  <c:v>5.6060411507070501E-2</c:v>
                </c:pt>
                <c:pt idx="1276">
                  <c:v>5.6167384178985084E-2</c:v>
                </c:pt>
                <c:pt idx="1277">
                  <c:v>5.6274508839626494E-2</c:v>
                </c:pt>
                <c:pt idx="1278">
                  <c:v>5.6381785580202466E-2</c:v>
                </c:pt>
                <c:pt idx="1279">
                  <c:v>5.6489214491671963E-2</c:v>
                </c:pt>
                <c:pt idx="1280">
                  <c:v>5.6596795664743439E-2</c:v>
                </c:pt>
                <c:pt idx="1281">
                  <c:v>5.6704529189874862E-2</c:v>
                </c:pt>
                <c:pt idx="1282">
                  <c:v>5.6812415157272929E-2</c:v>
                </c:pt>
                <c:pt idx="1283">
                  <c:v>5.6920453656890566E-2</c:v>
                </c:pt>
                <c:pt idx="1284">
                  <c:v>5.7028644778429526E-2</c:v>
                </c:pt>
                <c:pt idx="1285">
                  <c:v>5.713698861133655E-2</c:v>
                </c:pt>
                <c:pt idx="1286">
                  <c:v>5.7245485244802281E-2</c:v>
                </c:pt>
                <c:pt idx="1287">
                  <c:v>5.7354134767763985E-2</c:v>
                </c:pt>
                <c:pt idx="1288">
                  <c:v>5.7462937268901636E-2</c:v>
                </c:pt>
                <c:pt idx="1289">
                  <c:v>5.7571892836635934E-2</c:v>
                </c:pt>
                <c:pt idx="1290">
                  <c:v>5.7681001559132902E-2</c:v>
                </c:pt>
                <c:pt idx="1291">
                  <c:v>5.7790263524297419E-2</c:v>
                </c:pt>
                <c:pt idx="1292">
                  <c:v>5.7899678819774522E-2</c:v>
                </c:pt>
                <c:pt idx="1293">
                  <c:v>5.8009247532949816E-2</c:v>
                </c:pt>
                <c:pt idx="1294">
                  <c:v>5.8118969750947033E-2</c:v>
                </c:pt>
                <c:pt idx="1295">
                  <c:v>5.8228845560626942E-2</c:v>
                </c:pt>
                <c:pt idx="1296">
                  <c:v>5.8338875048589589E-2</c:v>
                </c:pt>
                <c:pt idx="1297">
                  <c:v>5.8449058301167756E-2</c:v>
                </c:pt>
                <c:pt idx="1298">
                  <c:v>5.8559395404433078E-2</c:v>
                </c:pt>
                <c:pt idx="1299">
                  <c:v>5.8669886444188905E-2</c:v>
                </c:pt>
                <c:pt idx="1300">
                  <c:v>5.8780531505974003E-2</c:v>
                </c:pt>
                <c:pt idx="1301">
                  <c:v>5.8891330675059042E-2</c:v>
                </c:pt>
                <c:pt idx="1302">
                  <c:v>5.9002284036448492E-2</c:v>
                </c:pt>
                <c:pt idx="1303">
                  <c:v>5.9113391674874331E-2</c:v>
                </c:pt>
                <c:pt idx="1304">
                  <c:v>5.9224653674803632E-2</c:v>
                </c:pt>
                <c:pt idx="1305">
                  <c:v>5.9336070120430857E-2</c:v>
                </c:pt>
                <c:pt idx="1306">
                  <c:v>5.9447641095677503E-2</c:v>
                </c:pt>
                <c:pt idx="1307">
                  <c:v>5.9559366684196327E-2</c:v>
                </c:pt>
                <c:pt idx="1308">
                  <c:v>5.9671246969365446E-2</c:v>
                </c:pt>
                <c:pt idx="1309">
                  <c:v>5.9783282034289821E-2</c:v>
                </c:pt>
                <c:pt idx="1310">
                  <c:v>5.9895471961799035E-2</c:v>
                </c:pt>
                <c:pt idx="1311">
                  <c:v>6.0007816834448016E-2</c:v>
                </c:pt>
                <c:pt idx="1312">
                  <c:v>6.0120316734515393E-2</c:v>
                </c:pt>
                <c:pt idx="1313">
                  <c:v>6.0232971744004028E-2</c:v>
                </c:pt>
                <c:pt idx="1314">
                  <c:v>6.0345781944637009E-2</c:v>
                </c:pt>
                <c:pt idx="1315">
                  <c:v>6.0458747417859067E-2</c:v>
                </c:pt>
                <c:pt idx="1316">
                  <c:v>6.057186824483745E-2</c:v>
                </c:pt>
                <c:pt idx="1317">
                  <c:v>6.0685144506457248E-2</c:v>
                </c:pt>
                <c:pt idx="1318">
                  <c:v>6.0798576283323517E-2</c:v>
                </c:pt>
                <c:pt idx="1319">
                  <c:v>6.0912163655757731E-2</c:v>
                </c:pt>
                <c:pt idx="1320">
                  <c:v>6.1025906703800877E-2</c:v>
                </c:pt>
                <c:pt idx="1321">
                  <c:v>6.1139805507208766E-2</c:v>
                </c:pt>
                <c:pt idx="1322">
                  <c:v>6.1253860145454045E-2</c:v>
                </c:pt>
                <c:pt idx="1323">
                  <c:v>6.1368070697722987E-2</c:v>
                </c:pt>
                <c:pt idx="1324">
                  <c:v>6.1482437242916924E-2</c:v>
                </c:pt>
                <c:pt idx="1325">
                  <c:v>6.1596959859648359E-2</c:v>
                </c:pt>
                <c:pt idx="1326">
                  <c:v>6.1711638626244104E-2</c:v>
                </c:pt>
                <c:pt idx="1327">
                  <c:v>6.1826473620742381E-2</c:v>
                </c:pt>
                <c:pt idx="1328">
                  <c:v>6.1941464920890893E-2</c:v>
                </c:pt>
                <c:pt idx="1329">
                  <c:v>6.2056612604148541E-2</c:v>
                </c:pt>
                <c:pt idx="1330">
                  <c:v>6.2171916747681112E-2</c:v>
                </c:pt>
                <c:pt idx="1331">
                  <c:v>6.2287377428365126E-2</c:v>
                </c:pt>
                <c:pt idx="1332">
                  <c:v>6.2402994722783323E-2</c:v>
                </c:pt>
                <c:pt idx="1333">
                  <c:v>6.2518768707223504E-2</c:v>
                </c:pt>
                <c:pt idx="1334">
                  <c:v>6.2634699457682033E-2</c:v>
                </c:pt>
                <c:pt idx="1335">
                  <c:v>6.2750787049858134E-2</c:v>
                </c:pt>
                <c:pt idx="1336">
                  <c:v>6.2867031559155157E-2</c:v>
                </c:pt>
                <c:pt idx="1337">
                  <c:v>6.2983433060680494E-2</c:v>
                </c:pt>
                <c:pt idx="1338">
                  <c:v>6.3099991629243887E-2</c:v>
                </c:pt>
                <c:pt idx="1339">
                  <c:v>6.3216707339354972E-2</c:v>
                </c:pt>
                <c:pt idx="1340">
                  <c:v>6.3333580265226994E-2</c:v>
                </c:pt>
                <c:pt idx="1341">
                  <c:v>6.3450610480770303E-2</c:v>
                </c:pt>
                <c:pt idx="1342">
                  <c:v>6.3567798059596434E-2</c:v>
                </c:pt>
                <c:pt idx="1343">
                  <c:v>6.3685143075012746E-2</c:v>
                </c:pt>
                <c:pt idx="1344">
                  <c:v>6.3802645600027338E-2</c:v>
                </c:pt>
                <c:pt idx="1345">
                  <c:v>6.3920305707341779E-2</c:v>
                </c:pt>
                <c:pt idx="1346">
                  <c:v>6.4038123469355002E-2</c:v>
                </c:pt>
                <c:pt idx="1347">
                  <c:v>6.4156098958160934E-2</c:v>
                </c:pt>
                <c:pt idx="1348">
                  <c:v>6.4274232245545931E-2</c:v>
                </c:pt>
                <c:pt idx="1349">
                  <c:v>6.4392523402992299E-2</c:v>
                </c:pt>
                <c:pt idx="1350">
                  <c:v>6.4510972501671829E-2</c:v>
                </c:pt>
                <c:pt idx="1351">
                  <c:v>6.4629579612450166E-2</c:v>
                </c:pt>
                <c:pt idx="1352">
                  <c:v>6.4748344805883234E-2</c:v>
                </c:pt>
                <c:pt idx="1353">
                  <c:v>6.4867268152216634E-2</c:v>
                </c:pt>
                <c:pt idx="1354">
                  <c:v>6.4986349721383521E-2</c:v>
                </c:pt>
                <c:pt idx="1355">
                  <c:v>6.5105589583008577E-2</c:v>
                </c:pt>
                <c:pt idx="1356">
                  <c:v>6.522498780640193E-2</c:v>
                </c:pt>
                <c:pt idx="1357">
                  <c:v>6.5344544460559456E-2</c:v>
                </c:pt>
                <c:pt idx="1358">
                  <c:v>6.5464259614165174E-2</c:v>
                </c:pt>
                <c:pt idx="1359">
                  <c:v>6.5584133335586423E-2</c:v>
                </c:pt>
                <c:pt idx="1360">
                  <c:v>6.5704165692874766E-2</c:v>
                </c:pt>
                <c:pt idx="1361">
                  <c:v>6.5824356753765925E-2</c:v>
                </c:pt>
                <c:pt idx="1362">
                  <c:v>6.5944706585677165E-2</c:v>
                </c:pt>
                <c:pt idx="1363">
                  <c:v>6.6065215255707813E-2</c:v>
                </c:pt>
                <c:pt idx="1364">
                  <c:v>6.6185882830638032E-2</c:v>
                </c:pt>
                <c:pt idx="1365">
                  <c:v>6.6306709376927744E-2</c:v>
                </c:pt>
                <c:pt idx="1366">
                  <c:v>6.6427694960716585E-2</c:v>
                </c:pt>
                <c:pt idx="1367">
                  <c:v>6.6548839647820698E-2</c:v>
                </c:pt>
                <c:pt idx="1368">
                  <c:v>6.6670143503736359E-2</c:v>
                </c:pt>
                <c:pt idx="1369">
                  <c:v>6.6791606593634839E-2</c:v>
                </c:pt>
                <c:pt idx="1370">
                  <c:v>6.6913228982363418E-2</c:v>
                </c:pt>
                <c:pt idx="1371">
                  <c:v>6.7035010734444553E-2</c:v>
                </c:pt>
                <c:pt idx="1372">
                  <c:v>6.7156951914074822E-2</c:v>
                </c:pt>
                <c:pt idx="1373">
                  <c:v>6.7279052585123886E-2</c:v>
                </c:pt>
                <c:pt idx="1374">
                  <c:v>6.7401312811134484E-2</c:v>
                </c:pt>
                <c:pt idx="1375">
                  <c:v>6.7523732655320523E-2</c:v>
                </c:pt>
                <c:pt idx="1376">
                  <c:v>6.7646312180566284E-2</c:v>
                </c:pt>
                <c:pt idx="1377">
                  <c:v>6.7769051449427534E-2</c:v>
                </c:pt>
                <c:pt idx="1378">
                  <c:v>6.7891950524127512E-2</c:v>
                </c:pt>
                <c:pt idx="1379">
                  <c:v>6.8015009466558959E-2</c:v>
                </c:pt>
                <c:pt idx="1380">
                  <c:v>6.8138228338281731E-2</c:v>
                </c:pt>
                <c:pt idx="1381">
                  <c:v>6.8261607200522142E-2</c:v>
                </c:pt>
                <c:pt idx="1382">
                  <c:v>6.8385146114172707E-2</c:v>
                </c:pt>
                <c:pt idx="1383">
                  <c:v>6.8508845139790719E-2</c:v>
                </c:pt>
                <c:pt idx="1384">
                  <c:v>6.8632704337597883E-2</c:v>
                </c:pt>
                <c:pt idx="1385">
                  <c:v>6.8756723767478822E-2</c:v>
                </c:pt>
                <c:pt idx="1386">
                  <c:v>6.8880903488981071E-2</c:v>
                </c:pt>
                <c:pt idx="1387">
                  <c:v>6.9005243561313739E-2</c:v>
                </c:pt>
                <c:pt idx="1388">
                  <c:v>6.9129744043347083E-2</c:v>
                </c:pt>
                <c:pt idx="1389">
                  <c:v>6.9254404993610533E-2</c:v>
                </c:pt>
                <c:pt idx="1390">
                  <c:v>6.9379226470293417E-2</c:v>
                </c:pt>
                <c:pt idx="1391">
                  <c:v>6.9504208531243741E-2</c:v>
                </c:pt>
                <c:pt idx="1392">
                  <c:v>6.9629351233965825E-2</c:v>
                </c:pt>
                <c:pt idx="1393">
                  <c:v>6.9754654635622484E-2</c:v>
                </c:pt>
                <c:pt idx="1394">
                  <c:v>6.9880118793029966E-2</c:v>
                </c:pt>
                <c:pt idx="1395">
                  <c:v>7.0005743762661957E-2</c:v>
                </c:pt>
                <c:pt idx="1396">
                  <c:v>7.0131529600645573E-2</c:v>
                </c:pt>
                <c:pt idx="1397">
                  <c:v>7.0257476362760543E-2</c:v>
                </c:pt>
                <c:pt idx="1398">
                  <c:v>7.0383584104440372E-2</c:v>
                </c:pt>
                <c:pt idx="1399">
                  <c:v>7.0509852880768262E-2</c:v>
                </c:pt>
                <c:pt idx="1400">
                  <c:v>7.0636282746481191E-2</c:v>
                </c:pt>
                <c:pt idx="1401">
                  <c:v>7.0762873755964004E-2</c:v>
                </c:pt>
                <c:pt idx="1402">
                  <c:v>7.088962596325149E-2</c:v>
                </c:pt>
                <c:pt idx="1403">
                  <c:v>7.1016539422027417E-2</c:v>
                </c:pt>
                <c:pt idx="1404">
                  <c:v>7.1143614185621512E-2</c:v>
                </c:pt>
                <c:pt idx="1405">
                  <c:v>7.127085030701194E-2</c:v>
                </c:pt>
                <c:pt idx="1406">
                  <c:v>7.1398247838822732E-2</c:v>
                </c:pt>
                <c:pt idx="1407">
                  <c:v>7.1525806833320812E-2</c:v>
                </c:pt>
                <c:pt idx="1408">
                  <c:v>7.1653527342420434E-2</c:v>
                </c:pt>
                <c:pt idx="1409">
                  <c:v>7.1781409417677369E-2</c:v>
                </c:pt>
                <c:pt idx="1410">
                  <c:v>7.1909453110290372E-2</c:v>
                </c:pt>
                <c:pt idx="1411">
                  <c:v>7.2037658471100191E-2</c:v>
                </c:pt>
                <c:pt idx="1412">
                  <c:v>7.2166025550588736E-2</c:v>
                </c:pt>
                <c:pt idx="1413">
                  <c:v>7.2294554398876734E-2</c:v>
                </c:pt>
                <c:pt idx="1414">
                  <c:v>7.2423245065726102E-2</c:v>
                </c:pt>
                <c:pt idx="1415">
                  <c:v>7.255209760053663E-2</c:v>
                </c:pt>
                <c:pt idx="1416">
                  <c:v>7.2681112052343802E-2</c:v>
                </c:pt>
                <c:pt idx="1417">
                  <c:v>7.2810288469823334E-2</c:v>
                </c:pt>
                <c:pt idx="1418">
                  <c:v>7.2939626901284138E-2</c:v>
                </c:pt>
                <c:pt idx="1419">
                  <c:v>7.3069127394671807E-2</c:v>
                </c:pt>
                <c:pt idx="1420">
                  <c:v>7.3198789997565794E-2</c:v>
                </c:pt>
                <c:pt idx="1421">
                  <c:v>7.3328614757178931E-2</c:v>
                </c:pt>
                <c:pt idx="1422">
                  <c:v>7.3458601720356731E-2</c:v>
                </c:pt>
                <c:pt idx="1423">
                  <c:v>7.3588750933576919E-2</c:v>
                </c:pt>
                <c:pt idx="1424">
                  <c:v>7.371906244294793E-2</c:v>
                </c:pt>
                <c:pt idx="1425">
                  <c:v>7.3849536294208706E-2</c:v>
                </c:pt>
                <c:pt idx="1426">
                  <c:v>7.3980172532727331E-2</c:v>
                </c:pt>
                <c:pt idx="1427">
                  <c:v>7.4110971203500922E-2</c:v>
                </c:pt>
                <c:pt idx="1428">
                  <c:v>7.4241932351152784E-2</c:v>
                </c:pt>
                <c:pt idx="1429">
                  <c:v>7.4373056019935976E-2</c:v>
                </c:pt>
                <c:pt idx="1430">
                  <c:v>7.450434225372643E-2</c:v>
                </c:pt>
                <c:pt idx="1431">
                  <c:v>7.4635791096027942E-2</c:v>
                </c:pt>
                <c:pt idx="1432">
                  <c:v>7.4767402589967114E-2</c:v>
                </c:pt>
                <c:pt idx="1433">
                  <c:v>7.4899176778295273E-2</c:v>
                </c:pt>
                <c:pt idx="1434">
                  <c:v>7.5031113703385791E-2</c:v>
                </c:pt>
                <c:pt idx="1435">
                  <c:v>7.516321340723453E-2</c:v>
                </c:pt>
                <c:pt idx="1436">
                  <c:v>7.5295475931457939E-2</c:v>
                </c:pt>
                <c:pt idx="1437">
                  <c:v>7.542790131729353E-2</c:v>
                </c:pt>
                <c:pt idx="1438">
                  <c:v>7.5560489605597581E-2</c:v>
                </c:pt>
                <c:pt idx="1439">
                  <c:v>7.5693240836846143E-2</c:v>
                </c:pt>
                <c:pt idx="1440">
                  <c:v>7.5826155051130925E-2</c:v>
                </c:pt>
                <c:pt idx="1441">
                  <c:v>7.5959232288163703E-2</c:v>
                </c:pt>
                <c:pt idx="1442">
                  <c:v>7.6092472587270504E-2</c:v>
                </c:pt>
                <c:pt idx="1443">
                  <c:v>7.6225875987393207E-2</c:v>
                </c:pt>
                <c:pt idx="1444">
                  <c:v>7.635944252708847E-2</c:v>
                </c:pt>
                <c:pt idx="1445">
                  <c:v>7.6493172244526758E-2</c:v>
                </c:pt>
                <c:pt idx="1446">
                  <c:v>7.6627065177490628E-2</c:v>
                </c:pt>
                <c:pt idx="1447">
                  <c:v>7.6761121363376372E-2</c:v>
                </c:pt>
                <c:pt idx="1448">
                  <c:v>7.6895340839190321E-2</c:v>
                </c:pt>
                <c:pt idx="1449">
                  <c:v>7.7029723641549738E-2</c:v>
                </c:pt>
                <c:pt idx="1450">
                  <c:v>7.7164269806682034E-2</c:v>
                </c:pt>
                <c:pt idx="1451">
                  <c:v>7.729897937042203E-2</c:v>
                </c:pt>
                <c:pt idx="1452">
                  <c:v>7.7433852368214498E-2</c:v>
                </c:pt>
                <c:pt idx="1453">
                  <c:v>7.7568888835110594E-2</c:v>
                </c:pt>
                <c:pt idx="1454">
                  <c:v>7.7704088805767513E-2</c:v>
                </c:pt>
                <c:pt idx="1455">
                  <c:v>7.7839452314448512E-2</c:v>
                </c:pt>
                <c:pt idx="1456">
                  <c:v>7.7974979395021432E-2</c:v>
                </c:pt>
                <c:pt idx="1457">
                  <c:v>7.8110670080958483E-2</c:v>
                </c:pt>
                <c:pt idx="1458">
                  <c:v>7.8246524405334736E-2</c:v>
                </c:pt>
                <c:pt idx="1459">
                  <c:v>7.8382542400827815E-2</c:v>
                </c:pt>
                <c:pt idx="1460">
                  <c:v>7.8518724099717024E-2</c:v>
                </c:pt>
                <c:pt idx="1461">
                  <c:v>7.8655069533880878E-2</c:v>
                </c:pt>
                <c:pt idx="1462">
                  <c:v>7.8791578734800513E-2</c:v>
                </c:pt>
                <c:pt idx="1463">
                  <c:v>7.8928251733554167E-2</c:v>
                </c:pt>
                <c:pt idx="1464">
                  <c:v>7.9065088560818994E-2</c:v>
                </c:pt>
                <c:pt idx="1465">
                  <c:v>7.9202089246869833E-2</c:v>
                </c:pt>
                <c:pt idx="1466">
                  <c:v>7.9339253821577638E-2</c:v>
                </c:pt>
                <c:pt idx="1467">
                  <c:v>7.9476582314409128E-2</c:v>
                </c:pt>
                <c:pt idx="1468">
                  <c:v>7.9614074754427819E-2</c:v>
                </c:pt>
                <c:pt idx="1469">
                  <c:v>7.9751731170288984E-2</c:v>
                </c:pt>
                <c:pt idx="1470">
                  <c:v>7.9889551590242525E-2</c:v>
                </c:pt>
                <c:pt idx="1471">
                  <c:v>8.0027536042131781E-2</c:v>
                </c:pt>
                <c:pt idx="1472">
                  <c:v>8.0165684553390751E-2</c:v>
                </c:pt>
                <c:pt idx="1473">
                  <c:v>8.0303997151044776E-2</c:v>
                </c:pt>
                <c:pt idx="1474">
                  <c:v>8.044247386170951E-2</c:v>
                </c:pt>
                <c:pt idx="1475">
                  <c:v>8.0581114711589991E-2</c:v>
                </c:pt>
                <c:pt idx="1476">
                  <c:v>8.0719919726479863E-2</c:v>
                </c:pt>
                <c:pt idx="1477">
                  <c:v>8.0858888931760728E-2</c:v>
                </c:pt>
                <c:pt idx="1478">
                  <c:v>8.0998022352400736E-2</c:v>
                </c:pt>
                <c:pt idx="1479">
                  <c:v>8.113732001295354E-2</c:v>
                </c:pt>
                <c:pt idx="1480">
                  <c:v>8.1276781937560619E-2</c:v>
                </c:pt>
                <c:pt idx="1481">
                  <c:v>8.1416408149946246E-2</c:v>
                </c:pt>
                <c:pt idx="1482">
                  <c:v>8.1556198673419192E-2</c:v>
                </c:pt>
                <c:pt idx="1483">
                  <c:v>8.1696153530869453E-2</c:v>
                </c:pt>
                <c:pt idx="1484">
                  <c:v>8.1836272744770747E-2</c:v>
                </c:pt>
                <c:pt idx="1485">
                  <c:v>8.1976556337179068E-2</c:v>
                </c:pt>
                <c:pt idx="1486">
                  <c:v>8.2117004329729446E-2</c:v>
                </c:pt>
                <c:pt idx="1487">
                  <c:v>8.2257616743637033E-2</c:v>
                </c:pt>
                <c:pt idx="1488">
                  <c:v>8.239839359969707E-2</c:v>
                </c:pt>
                <c:pt idx="1489">
                  <c:v>8.2539334918279708E-2</c:v>
                </c:pt>
                <c:pt idx="1490">
                  <c:v>8.2680440719336265E-2</c:v>
                </c:pt>
                <c:pt idx="1491">
                  <c:v>8.2821711022393399E-2</c:v>
                </c:pt>
                <c:pt idx="1492">
                  <c:v>8.2963145846553024E-2</c:v>
                </c:pt>
                <c:pt idx="1493">
                  <c:v>8.3104745210493172E-2</c:v>
                </c:pt>
                <c:pt idx="1494">
                  <c:v>8.3246509132463301E-2</c:v>
                </c:pt>
                <c:pt idx="1495">
                  <c:v>8.338843763028865E-2</c:v>
                </c:pt>
                <c:pt idx="1496">
                  <c:v>8.3530530721368568E-2</c:v>
                </c:pt>
                <c:pt idx="1497">
                  <c:v>8.3672788422670577E-2</c:v>
                </c:pt>
                <c:pt idx="1498">
                  <c:v>8.3815210750735711E-2</c:v>
                </c:pt>
                <c:pt idx="1499">
                  <c:v>8.3957797721674748E-2</c:v>
                </c:pt>
                <c:pt idx="1500">
                  <c:v>8.4100549351167092E-2</c:v>
                </c:pt>
                <c:pt idx="1501">
                  <c:v>8.4243465654460767E-2</c:v>
                </c:pt>
                <c:pt idx="1502">
                  <c:v>8.4386546646373531E-2</c:v>
                </c:pt>
                <c:pt idx="1503">
                  <c:v>8.4529792341289614E-2</c:v>
                </c:pt>
                <c:pt idx="1504">
                  <c:v>8.4673202753155694E-2</c:v>
                </c:pt>
                <c:pt idx="1505">
                  <c:v>8.4816777895490358E-2</c:v>
                </c:pt>
                <c:pt idx="1506">
                  <c:v>8.4960517781372563E-2</c:v>
                </c:pt>
                <c:pt idx="1507">
                  <c:v>8.5104422423447013E-2</c:v>
                </c:pt>
                <c:pt idx="1508">
                  <c:v>8.524849183391861E-2</c:v>
                </c:pt>
                <c:pt idx="1509">
                  <c:v>8.5392726024559426E-2</c:v>
                </c:pt>
                <c:pt idx="1510">
                  <c:v>8.5537125006700063E-2</c:v>
                </c:pt>
                <c:pt idx="1511">
                  <c:v>8.5681688791230864E-2</c:v>
                </c:pt>
                <c:pt idx="1512">
                  <c:v>8.5826417388605247E-2</c:v>
                </c:pt>
                <c:pt idx="1513">
                  <c:v>8.5971310808833815E-2</c:v>
                </c:pt>
                <c:pt idx="1514">
                  <c:v>8.6116369061486925E-2</c:v>
                </c:pt>
                <c:pt idx="1515">
                  <c:v>8.6261592155690292E-2</c:v>
                </c:pt>
                <c:pt idx="1516">
                  <c:v>8.6406980100127692E-2</c:v>
                </c:pt>
                <c:pt idx="1517">
                  <c:v>8.6552532903041268E-2</c:v>
                </c:pt>
                <c:pt idx="1518">
                  <c:v>8.6698250572225508E-2</c:v>
                </c:pt>
                <c:pt idx="1519">
                  <c:v>8.6844133115030558E-2</c:v>
                </c:pt>
                <c:pt idx="1520">
                  <c:v>8.6990180538359968E-2</c:v>
                </c:pt>
                <c:pt idx="1521">
                  <c:v>8.7136392848671265E-2</c:v>
                </c:pt>
                <c:pt idx="1522">
                  <c:v>8.7282770051971298E-2</c:v>
                </c:pt>
                <c:pt idx="1523">
                  <c:v>8.742931215382424E-2</c:v>
                </c:pt>
                <c:pt idx="1524">
                  <c:v>8.7576019159338145E-2</c:v>
                </c:pt>
                <c:pt idx="1525">
                  <c:v>8.7722891073175047E-2</c:v>
                </c:pt>
                <c:pt idx="1526">
                  <c:v>8.7869927899544994E-2</c:v>
                </c:pt>
                <c:pt idx="1527">
                  <c:v>8.8017129642206746E-2</c:v>
                </c:pt>
                <c:pt idx="1528">
                  <c:v>8.8164496304466988E-2</c:v>
                </c:pt>
                <c:pt idx="1529">
                  <c:v>8.8312027889175332E-2</c:v>
                </c:pt>
                <c:pt idx="1530">
                  <c:v>8.8459724398734327E-2</c:v>
                </c:pt>
                <c:pt idx="1531">
                  <c:v>8.8607585835087474E-2</c:v>
                </c:pt>
                <c:pt idx="1532">
                  <c:v>8.875561219972225E-2</c:v>
                </c:pt>
                <c:pt idx="1533">
                  <c:v>8.890380349367108E-2</c:v>
                </c:pt>
                <c:pt idx="1534">
                  <c:v>8.9052159717509724E-2</c:v>
                </c:pt>
                <c:pt idx="1535">
                  <c:v>8.9200680871356144E-2</c:v>
                </c:pt>
                <c:pt idx="1536">
                  <c:v>8.9349366954870016E-2</c:v>
                </c:pt>
                <c:pt idx="1537">
                  <c:v>8.9498217967248189E-2</c:v>
                </c:pt>
                <c:pt idx="1538">
                  <c:v>8.9647233907233226E-2</c:v>
                </c:pt>
                <c:pt idx="1539">
                  <c:v>8.9796414773102767E-2</c:v>
                </c:pt>
                <c:pt idx="1540">
                  <c:v>8.9945760562674226E-2</c:v>
                </c:pt>
                <c:pt idx="1541">
                  <c:v>9.0095271273300595E-2</c:v>
                </c:pt>
                <c:pt idx="1542">
                  <c:v>9.0244946901876566E-2</c:v>
                </c:pt>
                <c:pt idx="1543">
                  <c:v>9.0394787444826735E-2</c:v>
                </c:pt>
                <c:pt idx="1544">
                  <c:v>9.0544792898116747E-2</c:v>
                </c:pt>
                <c:pt idx="1545">
                  <c:v>9.0694963257243771E-2</c:v>
                </c:pt>
                <c:pt idx="1546">
                  <c:v>9.0845298517237258E-2</c:v>
                </c:pt>
                <c:pt idx="1547">
                  <c:v>9.0995798672664038E-2</c:v>
                </c:pt>
                <c:pt idx="1548">
                  <c:v>9.1146463717620169E-2</c:v>
                </c:pt>
                <c:pt idx="1549">
                  <c:v>9.1297293645733801E-2</c:v>
                </c:pt>
                <c:pt idx="1550">
                  <c:v>9.1448288450164825E-2</c:v>
                </c:pt>
                <c:pt idx="1551">
                  <c:v>9.1599448123604849E-2</c:v>
                </c:pt>
                <c:pt idx="1552">
                  <c:v>9.175077265826824E-2</c:v>
                </c:pt>
                <c:pt idx="1553">
                  <c:v>9.1902262045905195E-2</c:v>
                </c:pt>
                <c:pt idx="1554">
                  <c:v>9.205391627779029E-2</c:v>
                </c:pt>
                <c:pt idx="1555">
                  <c:v>9.2205735344725759E-2</c:v>
                </c:pt>
                <c:pt idx="1556">
                  <c:v>9.2357719237040184E-2</c:v>
                </c:pt>
                <c:pt idx="1557">
                  <c:v>9.2509867944587765E-2</c:v>
                </c:pt>
                <c:pt idx="1558">
                  <c:v>9.266218145674715E-2</c:v>
                </c:pt>
                <c:pt idx="1559">
                  <c:v>9.2814659762422536E-2</c:v>
                </c:pt>
                <c:pt idx="1560">
                  <c:v>9.2967302850038708E-2</c:v>
                </c:pt>
                <c:pt idx="1561">
                  <c:v>9.3120110707546222E-2</c:v>
                </c:pt>
                <c:pt idx="1562">
                  <c:v>9.3273083322415337E-2</c:v>
                </c:pt>
                <c:pt idx="1563">
                  <c:v>9.3426220681638542E-2</c:v>
                </c:pt>
                <c:pt idx="1564">
                  <c:v>9.3579522771728568E-2</c:v>
                </c:pt>
                <c:pt idx="1565">
                  <c:v>9.3732989578716744E-2</c:v>
                </c:pt>
                <c:pt idx="1566">
                  <c:v>9.3886621088154348E-2</c:v>
                </c:pt>
                <c:pt idx="1567">
                  <c:v>9.4040417285111352E-2</c:v>
                </c:pt>
                <c:pt idx="1568">
                  <c:v>9.4194378154175265E-2</c:v>
                </c:pt>
                <c:pt idx="1569">
                  <c:v>9.4348503679446541E-2</c:v>
                </c:pt>
                <c:pt idx="1570">
                  <c:v>9.4502793844547531E-2</c:v>
                </c:pt>
                <c:pt idx="1571">
                  <c:v>9.4657248632613031E-2</c:v>
                </c:pt>
                <c:pt idx="1572">
                  <c:v>9.4811868026290394E-2</c:v>
                </c:pt>
                <c:pt idx="1573">
                  <c:v>9.4966652007742763E-2</c:v>
                </c:pt>
                <c:pt idx="1574">
                  <c:v>9.5121600558648225E-2</c:v>
                </c:pt>
                <c:pt idx="1575">
                  <c:v>9.527671366019369E-2</c:v>
                </c:pt>
                <c:pt idx="1576">
                  <c:v>9.5431991293080526E-2</c:v>
                </c:pt>
                <c:pt idx="1577">
                  <c:v>9.5587433437518451E-2</c:v>
                </c:pt>
                <c:pt idx="1578">
                  <c:v>9.5743040073229743E-2</c:v>
                </c:pt>
                <c:pt idx="1579">
                  <c:v>9.5898811179444265E-2</c:v>
                </c:pt>
                <c:pt idx="1580">
                  <c:v>9.6054746734901247E-2</c:v>
                </c:pt>
                <c:pt idx="1581">
                  <c:v>9.6210846717848797E-2</c:v>
                </c:pt>
                <c:pt idx="1582">
                  <c:v>9.6367111106041153E-2</c:v>
                </c:pt>
                <c:pt idx="1583">
                  <c:v>9.6523539876739714E-2</c:v>
                </c:pt>
                <c:pt idx="1584">
                  <c:v>9.6680133006711119E-2</c:v>
                </c:pt>
                <c:pt idx="1585">
                  <c:v>9.6836890472228765E-2</c:v>
                </c:pt>
                <c:pt idx="1586">
                  <c:v>9.6993812249067723E-2</c:v>
                </c:pt>
                <c:pt idx="1587">
                  <c:v>9.7150898312509767E-2</c:v>
                </c:pt>
                <c:pt idx="1588">
                  <c:v>9.7308148637336334E-2</c:v>
                </c:pt>
                <c:pt idx="1589">
                  <c:v>9.7465563197835628E-2</c:v>
                </c:pt>
                <c:pt idx="1590">
                  <c:v>9.7623141967792537E-2</c:v>
                </c:pt>
                <c:pt idx="1591">
                  <c:v>9.7780884920495956E-2</c:v>
                </c:pt>
                <c:pt idx="1592">
                  <c:v>9.793879202873465E-2</c:v>
                </c:pt>
                <c:pt idx="1593">
                  <c:v>9.809686326479701E-2</c:v>
                </c:pt>
                <c:pt idx="1594">
                  <c:v>9.8255098600467106E-2</c:v>
                </c:pt>
                <c:pt idx="1595">
                  <c:v>9.8413498007029768E-2</c:v>
                </c:pt>
                <c:pt idx="1596">
                  <c:v>9.8572061455268797E-2</c:v>
                </c:pt>
                <c:pt idx="1597">
                  <c:v>9.8730788915461207E-2</c:v>
                </c:pt>
                <c:pt idx="1598">
                  <c:v>9.8889680357381646E-2</c:v>
                </c:pt>
                <c:pt idx="1599">
                  <c:v>9.9048735750300043E-2</c:v>
                </c:pt>
                <c:pt idx="1600">
                  <c:v>9.9207955062980246E-2</c:v>
                </c:pt>
                <c:pt idx="1601">
                  <c:v>9.9367338263680327E-2</c:v>
                </c:pt>
                <c:pt idx="1602">
                  <c:v>9.9526885320151165E-2</c:v>
                </c:pt>
                <c:pt idx="1603">
                  <c:v>9.9686596199635991E-2</c:v>
                </c:pt>
                <c:pt idx="1604">
                  <c:v>9.9846470868870829E-2</c:v>
                </c:pt>
                <c:pt idx="1605">
                  <c:v>0.10000650929408124</c:v>
                </c:pt>
                <c:pt idx="1606">
                  <c:v>0.1001667114409861</c:v>
                </c:pt>
                <c:pt idx="1607">
                  <c:v>0.10032707727478878</c:v>
                </c:pt>
                <c:pt idx="1608">
                  <c:v>0.10048760676018706</c:v>
                </c:pt>
                <c:pt idx="1609">
                  <c:v>0.10064829986136391</c:v>
                </c:pt>
                <c:pt idx="1610">
                  <c:v>0.10080915654199082</c:v>
                </c:pt>
                <c:pt idx="1611">
                  <c:v>0.10097017676522622</c:v>
                </c:pt>
                <c:pt idx="1612">
                  <c:v>0.10113136049371392</c:v>
                </c:pt>
                <c:pt idx="1613">
                  <c:v>0.10129270768958547</c:v>
                </c:pt>
                <c:pt idx="1614">
                  <c:v>0.10145421831445355</c:v>
                </c:pt>
                <c:pt idx="1615">
                  <c:v>0.10161589232941989</c:v>
                </c:pt>
                <c:pt idx="1616">
                  <c:v>0.10177772969506595</c:v>
                </c:pt>
                <c:pt idx="1617">
                  <c:v>0.10193973037145776</c:v>
                </c:pt>
                <c:pt idx="1618">
                  <c:v>0.10210189431814284</c:v>
                </c:pt>
                <c:pt idx="1619">
                  <c:v>0.10226422149415144</c:v>
                </c:pt>
                <c:pt idx="1620">
                  <c:v>0.10242671185799172</c:v>
                </c:pt>
                <c:pt idx="1621">
                  <c:v>0.10258936536765505</c:v>
                </c:pt>
                <c:pt idx="1622">
                  <c:v>0.10275218198061285</c:v>
                </c:pt>
                <c:pt idx="1623">
                  <c:v>0.10291516165381052</c:v>
                </c:pt>
                <c:pt idx="1624">
                  <c:v>0.10307830434367707</c:v>
                </c:pt>
                <c:pt idx="1625">
                  <c:v>0.10324161000611685</c:v>
                </c:pt>
                <c:pt idx="1626">
                  <c:v>0.10340507859650971</c:v>
                </c:pt>
                <c:pt idx="1627">
                  <c:v>0.1035687100697131</c:v>
                </c:pt>
                <c:pt idx="1628">
                  <c:v>0.10373250438006069</c:v>
                </c:pt>
                <c:pt idx="1629">
                  <c:v>0.10389646148136009</c:v>
                </c:pt>
                <c:pt idx="1630">
                  <c:v>0.10406058132689119</c:v>
                </c:pt>
                <c:pt idx="1631">
                  <c:v>0.10422486386941122</c:v>
                </c:pt>
                <c:pt idx="1632">
                  <c:v>0.10438930906114748</c:v>
                </c:pt>
                <c:pt idx="1633">
                  <c:v>0.10455391685380103</c:v>
                </c:pt>
                <c:pt idx="1634">
                  <c:v>0.10471868719854298</c:v>
                </c:pt>
                <c:pt idx="1635">
                  <c:v>0.10488362004601698</c:v>
                </c:pt>
                <c:pt idx="1636">
                  <c:v>0.10504871534633457</c:v>
                </c:pt>
                <c:pt idx="1637">
                  <c:v>0.10521397304908048</c:v>
                </c:pt>
                <c:pt idx="1638">
                  <c:v>0.10537939310330358</c:v>
                </c:pt>
                <c:pt idx="1639">
                  <c:v>0.10554497545752729</c:v>
                </c:pt>
                <c:pt idx="1640">
                  <c:v>0.10571072005973679</c:v>
                </c:pt>
                <c:pt idx="1641">
                  <c:v>0.10587662685738752</c:v>
                </c:pt>
                <c:pt idx="1642">
                  <c:v>0.10604269579739993</c:v>
                </c:pt>
                <c:pt idx="1643">
                  <c:v>0.10620892682616152</c:v>
                </c:pt>
                <c:pt idx="1644">
                  <c:v>0.10637531988952337</c:v>
                </c:pt>
                <c:pt idx="1645">
                  <c:v>0.10654187493280252</c:v>
                </c:pt>
                <c:pt idx="1646">
                  <c:v>0.1067085919007784</c:v>
                </c:pt>
                <c:pt idx="1647">
                  <c:v>0.10687547073769479</c:v>
                </c:pt>
                <c:pt idx="1648">
                  <c:v>0.10704251138725752</c:v>
                </c:pt>
                <c:pt idx="1649">
                  <c:v>0.10720971379263416</c:v>
                </c:pt>
                <c:pt idx="1650">
                  <c:v>0.10737707789645398</c:v>
                </c:pt>
                <c:pt idx="1651">
                  <c:v>0.10754460364080673</c:v>
                </c:pt>
                <c:pt idx="1652">
                  <c:v>0.1077122909672427</c:v>
                </c:pt>
                <c:pt idx="1653">
                  <c:v>0.10788013981676942</c:v>
                </c:pt>
                <c:pt idx="1654">
                  <c:v>0.10804815012985665</c:v>
                </c:pt>
                <c:pt idx="1655">
                  <c:v>0.10821632184643064</c:v>
                </c:pt>
                <c:pt idx="1656">
                  <c:v>0.10838465490587312</c:v>
                </c:pt>
                <c:pt idx="1657">
                  <c:v>0.10855314924702662</c:v>
                </c:pt>
                <c:pt idx="1658">
                  <c:v>0.10872180480818788</c:v>
                </c:pt>
                <c:pt idx="1659">
                  <c:v>0.10889062152710829</c:v>
                </c:pt>
                <c:pt idx="1660">
                  <c:v>0.10905959934099645</c:v>
                </c:pt>
                <c:pt idx="1661">
                  <c:v>0.10922873818651602</c:v>
                </c:pt>
                <c:pt idx="1662">
                  <c:v>0.10939803799977961</c:v>
                </c:pt>
                <c:pt idx="1663">
                  <c:v>0.10956749871635929</c:v>
                </c:pt>
                <c:pt idx="1664">
                  <c:v>0.10973712027127688</c:v>
                </c:pt>
                <c:pt idx="1665">
                  <c:v>0.10990690259900374</c:v>
                </c:pt>
                <c:pt idx="1666">
                  <c:v>0.11007684563346798</c:v>
                </c:pt>
                <c:pt idx="1667">
                  <c:v>0.11024694930804473</c:v>
                </c:pt>
                <c:pt idx="1668">
                  <c:v>0.11041721355556038</c:v>
                </c:pt>
                <c:pt idx="1669">
                  <c:v>0.11058763830829108</c:v>
                </c:pt>
                <c:pt idx="1670">
                  <c:v>0.11075822349796165</c:v>
                </c:pt>
                <c:pt idx="1671">
                  <c:v>0.11092896905574537</c:v>
                </c:pt>
                <c:pt idx="1672">
                  <c:v>0.1110998749122647</c:v>
                </c:pt>
                <c:pt idx="1673">
                  <c:v>0.11127094099758666</c:v>
                </c:pt>
                <c:pt idx="1674">
                  <c:v>0.11144216724122692</c:v>
                </c:pt>
                <c:pt idx="1675">
                  <c:v>0.11161355357214658</c:v>
                </c:pt>
                <c:pt idx="1676">
                  <c:v>0.11178509991875243</c:v>
                </c:pt>
                <c:pt idx="1677">
                  <c:v>0.11195680620889555</c:v>
                </c:pt>
                <c:pt idx="1678">
                  <c:v>0.11212867236987266</c:v>
                </c:pt>
                <c:pt idx="1679">
                  <c:v>0.11230069832842231</c:v>
                </c:pt>
                <c:pt idx="1680">
                  <c:v>0.11247288401072704</c:v>
                </c:pt>
                <c:pt idx="1681">
                  <c:v>0.11264522934241353</c:v>
                </c:pt>
                <c:pt idx="1682">
                  <c:v>0.11281773424854658</c:v>
                </c:pt>
                <c:pt idx="1683">
                  <c:v>0.11299039865363653</c:v>
                </c:pt>
                <c:pt idx="1684">
                  <c:v>0.11316322248163296</c:v>
                </c:pt>
                <c:pt idx="1685">
                  <c:v>0.11333620565592202</c:v>
                </c:pt>
                <c:pt idx="1686">
                  <c:v>0.11350934809933587</c:v>
                </c:pt>
                <c:pt idx="1687">
                  <c:v>0.11368264973414323</c:v>
                </c:pt>
                <c:pt idx="1688">
                  <c:v>0.11385611048204949</c:v>
                </c:pt>
                <c:pt idx="1689">
                  <c:v>0.11402973026419994</c:v>
                </c:pt>
                <c:pt idx="1690">
                  <c:v>0.11420350900117572</c:v>
                </c:pt>
                <c:pt idx="1691">
                  <c:v>0.11437744661299643</c:v>
                </c:pt>
                <c:pt idx="1692">
                  <c:v>0.11455154301911859</c:v>
                </c:pt>
                <c:pt idx="1693">
                  <c:v>0.11472579813843196</c:v>
                </c:pt>
                <c:pt idx="1694">
                  <c:v>0.11490021188926151</c:v>
                </c:pt>
                <c:pt idx="1695">
                  <c:v>0.11507478418936964</c:v>
                </c:pt>
                <c:pt idx="1696">
                  <c:v>0.11524951495595059</c:v>
                </c:pt>
                <c:pt idx="1697">
                  <c:v>0.11542440410563212</c:v>
                </c:pt>
                <c:pt idx="1698">
                  <c:v>0.11559945155447553</c:v>
                </c:pt>
                <c:pt idx="1699">
                  <c:v>0.11577465721797472</c:v>
                </c:pt>
                <c:pt idx="1700">
                  <c:v>0.11595002101105423</c:v>
                </c:pt>
                <c:pt idx="1701">
                  <c:v>0.11612554284807211</c:v>
                </c:pt>
                <c:pt idx="1702">
                  <c:v>0.1163012226428132</c:v>
                </c:pt>
                <c:pt idx="1703">
                  <c:v>0.11647706030849689</c:v>
                </c:pt>
                <c:pt idx="1704">
                  <c:v>0.11665305575777102</c:v>
                </c:pt>
                <c:pt idx="1705">
                  <c:v>0.11682920890271059</c:v>
                </c:pt>
                <c:pt idx="1706">
                  <c:v>0.11700551965482088</c:v>
                </c:pt>
                <c:pt idx="1707">
                  <c:v>0.11718198792503509</c:v>
                </c:pt>
                <c:pt idx="1708">
                  <c:v>0.11735861362371335</c:v>
                </c:pt>
                <c:pt idx="1709">
                  <c:v>0.11753539666064368</c:v>
                </c:pt>
                <c:pt idx="1710">
                  <c:v>0.11771233694504003</c:v>
                </c:pt>
                <c:pt idx="1711">
                  <c:v>0.11788943438554135</c:v>
                </c:pt>
                <c:pt idx="1712">
                  <c:v>0.11806668889021422</c:v>
                </c:pt>
                <c:pt idx="1713">
                  <c:v>0.1182441003665483</c:v>
                </c:pt>
                <c:pt idx="1714">
                  <c:v>0.11842166872145751</c:v>
                </c:pt>
                <c:pt idx="1715">
                  <c:v>0.11859939386128107</c:v>
                </c:pt>
                <c:pt idx="1716">
                  <c:v>0.11877727569178012</c:v>
                </c:pt>
                <c:pt idx="1717">
                  <c:v>0.1189553141181397</c:v>
                </c:pt>
                <c:pt idx="1718">
                  <c:v>0.11913350904496642</c:v>
                </c:pt>
                <c:pt idx="1719">
                  <c:v>0.11931186037628896</c:v>
                </c:pt>
                <c:pt idx="1720">
                  <c:v>0.11949036801555694</c:v>
                </c:pt>
                <c:pt idx="1721">
                  <c:v>0.11966903186564123</c:v>
                </c:pt>
                <c:pt idx="1722">
                  <c:v>0.11984785182883261</c:v>
                </c:pt>
                <c:pt idx="1723">
                  <c:v>0.12002682780684176</c:v>
                </c:pt>
                <c:pt idx="1724">
                  <c:v>0.12020595970079849</c:v>
                </c:pt>
                <c:pt idx="1725">
                  <c:v>0.12038524741125242</c:v>
                </c:pt>
                <c:pt idx="1726">
                  <c:v>0.12056469083816802</c:v>
                </c:pt>
                <c:pt idx="1727">
                  <c:v>0.12074428988093273</c:v>
                </c:pt>
                <c:pt idx="1728">
                  <c:v>0.12092404443834644</c:v>
                </c:pt>
                <c:pt idx="1729">
                  <c:v>0.1211039544086287</c:v>
                </c:pt>
                <c:pt idx="1730">
                  <c:v>0.12128401968941389</c:v>
                </c:pt>
                <c:pt idx="1731">
                  <c:v>0.1214642401777542</c:v>
                </c:pt>
                <c:pt idx="1732">
                  <c:v>0.12164461577011423</c:v>
                </c:pt>
                <c:pt idx="1733">
                  <c:v>0.12182514636237469</c:v>
                </c:pt>
                <c:pt idx="1734">
                  <c:v>0.12200583184983164</c:v>
                </c:pt>
                <c:pt idx="1735">
                  <c:v>0.12218667212719422</c:v>
                </c:pt>
                <c:pt idx="1736">
                  <c:v>0.12236766708858419</c:v>
                </c:pt>
                <c:pt idx="1737">
                  <c:v>0.12254881662753685</c:v>
                </c:pt>
                <c:pt idx="1738">
                  <c:v>0.12273012063700088</c:v>
                </c:pt>
                <c:pt idx="1739">
                  <c:v>0.1229115790093343</c:v>
                </c:pt>
                <c:pt idx="1740">
                  <c:v>0.12309319163631029</c:v>
                </c:pt>
                <c:pt idx="1741">
                  <c:v>0.12327495840910872</c:v>
                </c:pt>
                <c:pt idx="1742">
                  <c:v>0.12345687921832409</c:v>
                </c:pt>
                <c:pt idx="1743">
                  <c:v>0.12363895395395912</c:v>
                </c:pt>
                <c:pt idx="1744">
                  <c:v>0.12382118250542459</c:v>
                </c:pt>
                <c:pt idx="1745">
                  <c:v>0.12400356476154407</c:v>
                </c:pt>
                <c:pt idx="1746">
                  <c:v>0.12418610061054602</c:v>
                </c:pt>
                <c:pt idx="1747">
                  <c:v>0.12436878994007022</c:v>
                </c:pt>
                <c:pt idx="1748">
                  <c:v>0.1245516326371623</c:v>
                </c:pt>
                <c:pt idx="1749">
                  <c:v>0.12473462858827705</c:v>
                </c:pt>
                <c:pt idx="1750">
                  <c:v>0.12491777767927202</c:v>
                </c:pt>
                <c:pt idx="1751">
                  <c:v>0.12510107979541688</c:v>
                </c:pt>
                <c:pt idx="1752">
                  <c:v>0.12528453482138391</c:v>
                </c:pt>
                <c:pt idx="1753">
                  <c:v>0.12546814264125175</c:v>
                </c:pt>
                <c:pt idx="1754">
                  <c:v>0.12565190313850136</c:v>
                </c:pt>
                <c:pt idx="1755">
                  <c:v>0.12583581619602541</c:v>
                </c:pt>
                <c:pt idx="1756">
                  <c:v>0.12601988169611344</c:v>
                </c:pt>
                <c:pt idx="1757">
                  <c:v>0.12620409952046277</c:v>
                </c:pt>
                <c:pt idx="1758">
                  <c:v>0.12638846955017041</c:v>
                </c:pt>
                <c:pt idx="1759">
                  <c:v>0.12657299166574187</c:v>
                </c:pt>
                <c:pt idx="1760">
                  <c:v>0.12675766574708131</c:v>
                </c:pt>
                <c:pt idx="1761">
                  <c:v>0.12694249167349697</c:v>
                </c:pt>
                <c:pt idx="1762">
                  <c:v>0.12712746932369332</c:v>
                </c:pt>
                <c:pt idx="1763">
                  <c:v>0.12731259857578464</c:v>
                </c:pt>
                <c:pt idx="1764">
                  <c:v>0.12749787930728021</c:v>
                </c:pt>
                <c:pt idx="1765">
                  <c:v>0.12768331139509093</c:v>
                </c:pt>
                <c:pt idx="1766">
                  <c:v>0.12786889471552809</c:v>
                </c:pt>
                <c:pt idx="1767">
                  <c:v>0.12805462914430218</c:v>
                </c:pt>
                <c:pt idx="1768">
                  <c:v>0.12824051455652324</c:v>
                </c:pt>
                <c:pt idx="1769">
                  <c:v>0.1284265508266994</c:v>
                </c:pt>
                <c:pt idx="1770">
                  <c:v>0.1286127378287375</c:v>
                </c:pt>
                <c:pt idx="1771">
                  <c:v>0.12879907543594243</c:v>
                </c:pt>
                <c:pt idx="1772">
                  <c:v>0.12898556352101645</c:v>
                </c:pt>
                <c:pt idx="1773">
                  <c:v>0.12917220195605805</c:v>
                </c:pt>
                <c:pt idx="1774">
                  <c:v>0.12935899061256564</c:v>
                </c:pt>
                <c:pt idx="1775">
                  <c:v>0.12954592936142997</c:v>
                </c:pt>
                <c:pt idx="1776">
                  <c:v>0.12973301807293799</c:v>
                </c:pt>
                <c:pt idx="1777">
                  <c:v>0.12992025661677573</c:v>
                </c:pt>
                <c:pt idx="1778">
                  <c:v>0.13010764486202231</c:v>
                </c:pt>
                <c:pt idx="1779">
                  <c:v>0.13029518267714982</c:v>
                </c:pt>
                <c:pt idx="1780">
                  <c:v>0.13048286993002609</c:v>
                </c:pt>
                <c:pt idx="1781">
                  <c:v>0.13067070648791518</c:v>
                </c:pt>
                <c:pt idx="1782">
                  <c:v>0.13085869221747204</c:v>
                </c:pt>
                <c:pt idx="1783">
                  <c:v>0.13104682698474532</c:v>
                </c:pt>
                <c:pt idx="1784">
                  <c:v>0.13123511065517698</c:v>
                </c:pt>
                <c:pt idx="1785">
                  <c:v>0.13142354309360119</c:v>
                </c:pt>
                <c:pt idx="1786">
                  <c:v>0.13161212416424442</c:v>
                </c:pt>
                <c:pt idx="1787">
                  <c:v>0.13180085373072473</c:v>
                </c:pt>
                <c:pt idx="1788">
                  <c:v>0.13198973165605141</c:v>
                </c:pt>
                <c:pt idx="1789">
                  <c:v>0.1321787578026252</c:v>
                </c:pt>
                <c:pt idx="1790">
                  <c:v>0.13236793203223807</c:v>
                </c:pt>
                <c:pt idx="1791">
                  <c:v>0.13255725420606851</c:v>
                </c:pt>
                <c:pt idx="1792">
                  <c:v>0.13274672418469091</c:v>
                </c:pt>
                <c:pt idx="1793">
                  <c:v>0.13293634182806588</c:v>
                </c:pt>
                <c:pt idx="1794">
                  <c:v>0.13312610699554037</c:v>
                </c:pt>
                <c:pt idx="1795">
                  <c:v>0.1333160195458572</c:v>
                </c:pt>
                <c:pt idx="1796">
                  <c:v>0.13350607933714198</c:v>
                </c:pt>
                <c:pt idx="1797">
                  <c:v>0.1336962862269109</c:v>
                </c:pt>
                <c:pt idx="1798">
                  <c:v>0.13388664007206721</c:v>
                </c:pt>
                <c:pt idx="1799">
                  <c:v>0.13407714072890184</c:v>
                </c:pt>
                <c:pt idx="1800">
                  <c:v>0.13426778805309378</c:v>
                </c:pt>
                <c:pt idx="1801">
                  <c:v>0.13445858189970591</c:v>
                </c:pt>
                <c:pt idx="1802">
                  <c:v>0.1346495221231912</c:v>
                </c:pt>
                <c:pt idx="1803">
                  <c:v>0.13484060857738694</c:v>
                </c:pt>
                <c:pt idx="1804">
                  <c:v>0.13503184111551642</c:v>
                </c:pt>
                <c:pt idx="1805">
                  <c:v>0.13522321959018851</c:v>
                </c:pt>
                <c:pt idx="1806">
                  <c:v>0.13541474385339844</c:v>
                </c:pt>
                <c:pt idx="1807">
                  <c:v>0.13560641375652124</c:v>
                </c:pt>
                <c:pt idx="1808">
                  <c:v>0.13579822915032508</c:v>
                </c:pt>
                <c:pt idx="1809">
                  <c:v>0.13599018988495362</c:v>
                </c:pt>
                <c:pt idx="1810">
                  <c:v>0.13618229580993926</c:v>
                </c:pt>
                <c:pt idx="1811">
                  <c:v>0.13637454677419864</c:v>
                </c:pt>
                <c:pt idx="1812">
                  <c:v>0.13656694262602961</c:v>
                </c:pt>
                <c:pt idx="1813">
                  <c:v>0.13675948321311121</c:v>
                </c:pt>
                <c:pt idx="1814">
                  <c:v>0.1369521683825097</c:v>
                </c:pt>
                <c:pt idx="1815">
                  <c:v>0.13714499798067029</c:v>
                </c:pt>
                <c:pt idx="1816">
                  <c:v>0.13733797185342214</c:v>
                </c:pt>
                <c:pt idx="1817">
                  <c:v>0.13753108984597379</c:v>
                </c:pt>
                <c:pt idx="1818">
                  <c:v>0.13772435180291726</c:v>
                </c:pt>
                <c:pt idx="1819">
                  <c:v>0.13791775756822569</c:v>
                </c:pt>
                <c:pt idx="1820">
                  <c:v>0.13811130698525026</c:v>
                </c:pt>
                <c:pt idx="1821">
                  <c:v>0.13830499989672893</c:v>
                </c:pt>
                <c:pt idx="1822">
                  <c:v>0.13849883614477318</c:v>
                </c:pt>
                <c:pt idx="1823">
                  <c:v>0.13869281557087698</c:v>
                </c:pt>
                <c:pt idx="1824">
                  <c:v>0.13888693801591639</c:v>
                </c:pt>
                <c:pt idx="1825">
                  <c:v>0.13908120332014401</c:v>
                </c:pt>
                <c:pt idx="1826">
                  <c:v>0.13927561132319238</c:v>
                </c:pt>
                <c:pt idx="1827">
                  <c:v>0.13947016186407321</c:v>
                </c:pt>
                <c:pt idx="1828">
                  <c:v>0.13966485478117671</c:v>
                </c:pt>
                <c:pt idx="1829">
                  <c:v>0.13985968991227121</c:v>
                </c:pt>
                <c:pt idx="1830">
                  <c:v>0.14005466709450318</c:v>
                </c:pt>
                <c:pt idx="1831">
                  <c:v>0.14024978616439934</c:v>
                </c:pt>
                <c:pt idx="1832">
                  <c:v>0.14044504695785723</c:v>
                </c:pt>
                <c:pt idx="1833">
                  <c:v>0.14064044931015851</c:v>
                </c:pt>
                <c:pt idx="1834">
                  <c:v>0.14083599305596148</c:v>
                </c:pt>
                <c:pt idx="1835">
                  <c:v>0.14103167802929578</c:v>
                </c:pt>
                <c:pt idx="1836">
                  <c:v>0.14122750406357382</c:v>
                </c:pt>
                <c:pt idx="1837">
                  <c:v>0.1414234709915807</c:v>
                </c:pt>
                <c:pt idx="1838">
                  <c:v>0.14161957864547833</c:v>
                </c:pt>
                <c:pt idx="1839">
                  <c:v>0.14181582685680491</c:v>
                </c:pt>
                <c:pt idx="1840">
                  <c:v>0.14201221545647488</c:v>
                </c:pt>
                <c:pt idx="1841">
                  <c:v>0.1422087442747732</c:v>
                </c:pt>
                <c:pt idx="1842">
                  <c:v>0.14240541314136926</c:v>
                </c:pt>
                <c:pt idx="1843">
                  <c:v>0.14260222188529653</c:v>
                </c:pt>
                <c:pt idx="1844">
                  <c:v>0.14279917033497094</c:v>
                </c:pt>
                <c:pt idx="1845">
                  <c:v>0.14299625831818041</c:v>
                </c:pt>
                <c:pt idx="1846">
                  <c:v>0.14319348566208726</c:v>
                </c:pt>
                <c:pt idx="1847">
                  <c:v>0.14339085219322581</c:v>
                </c:pt>
                <c:pt idx="1848">
                  <c:v>0.14358835773750594</c:v>
                </c:pt>
                <c:pt idx="1849">
                  <c:v>0.14378600212021228</c:v>
                </c:pt>
                <c:pt idx="1850">
                  <c:v>0.14398378516600019</c:v>
                </c:pt>
                <c:pt idx="1851">
                  <c:v>0.14418170669889738</c:v>
                </c:pt>
                <c:pt idx="1852">
                  <c:v>0.14437976654230991</c:v>
                </c:pt>
                <c:pt idx="1853">
                  <c:v>0.14457796451901014</c:v>
                </c:pt>
                <c:pt idx="1854">
                  <c:v>0.14477630045114767</c:v>
                </c:pt>
                <c:pt idx="1855">
                  <c:v>0.14497477416023941</c:v>
                </c:pt>
                <c:pt idx="1856">
                  <c:v>0.14517338546718053</c:v>
                </c:pt>
                <c:pt idx="1857">
                  <c:v>0.14537213419223269</c:v>
                </c:pt>
                <c:pt idx="1858">
                  <c:v>0.14557102015503001</c:v>
                </c:pt>
                <c:pt idx="1859">
                  <c:v>0.14577004317458228</c:v>
                </c:pt>
                <c:pt idx="1860">
                  <c:v>0.14596920306926781</c:v>
                </c:pt>
                <c:pt idx="1861">
                  <c:v>0.14616849965683273</c:v>
                </c:pt>
                <c:pt idx="1862">
                  <c:v>0.14636793275439963</c:v>
                </c:pt>
                <c:pt idx="1863">
                  <c:v>0.14656750217845729</c:v>
                </c:pt>
                <c:pt idx="1864">
                  <c:v>0.14676720774487093</c:v>
                </c:pt>
                <c:pt idx="1865">
                  <c:v>0.14696704926886844</c:v>
                </c:pt>
                <c:pt idx="1866">
                  <c:v>0.14716702656505473</c:v>
                </c:pt>
                <c:pt idx="1867">
                  <c:v>0.14736713944740273</c:v>
                </c:pt>
                <c:pt idx="1868">
                  <c:v>0.14756738772925038</c:v>
                </c:pt>
                <c:pt idx="1869">
                  <c:v>0.1477677712233112</c:v>
                </c:pt>
                <c:pt idx="1870">
                  <c:v>0.14796828974167001</c:v>
                </c:pt>
                <c:pt idx="1871">
                  <c:v>0.14816894309577144</c:v>
                </c:pt>
                <c:pt idx="1872">
                  <c:v>0.14836973109644125</c:v>
                </c:pt>
                <c:pt idx="1873">
                  <c:v>0.14857065355386323</c:v>
                </c:pt>
                <c:pt idx="1874">
                  <c:v>0.14877171027759931</c:v>
                </c:pt>
                <c:pt idx="1875">
                  <c:v>0.14897290107657479</c:v>
                </c:pt>
                <c:pt idx="1876">
                  <c:v>0.14917422575908518</c:v>
                </c:pt>
                <c:pt idx="1877">
                  <c:v>0.14937568413279503</c:v>
                </c:pt>
                <c:pt idx="1878">
                  <c:v>0.14957727600473411</c:v>
                </c:pt>
                <c:pt idx="1879">
                  <c:v>0.14977900118130674</c:v>
                </c:pt>
                <c:pt idx="1880">
                  <c:v>0.14998085946827674</c:v>
                </c:pt>
                <c:pt idx="1881">
                  <c:v>0.15018285067078427</c:v>
                </c:pt>
                <c:pt idx="1882">
                  <c:v>0.15038497459333294</c:v>
                </c:pt>
                <c:pt idx="1883">
                  <c:v>0.15058723103979468</c:v>
                </c:pt>
                <c:pt idx="1884">
                  <c:v>0.15078961981340674</c:v>
                </c:pt>
                <c:pt idx="1885">
                  <c:v>0.15099214071678044</c:v>
                </c:pt>
                <c:pt idx="1886">
                  <c:v>0.15119479355188589</c:v>
                </c:pt>
                <c:pt idx="1887">
                  <c:v>0.15139757812006641</c:v>
                </c:pt>
                <c:pt idx="1888">
                  <c:v>0.15160049422203226</c:v>
                </c:pt>
                <c:pt idx="1889">
                  <c:v>0.15180354165785589</c:v>
                </c:pt>
                <c:pt idx="1890">
                  <c:v>0.1520067202269825</c:v>
                </c:pt>
                <c:pt idx="1891">
                  <c:v>0.15221002972822131</c:v>
                </c:pt>
                <c:pt idx="1892">
                  <c:v>0.15241346995974644</c:v>
                </c:pt>
                <c:pt idx="1893">
                  <c:v>0.15261704071910218</c:v>
                </c:pt>
                <c:pt idx="1894">
                  <c:v>0.15282074180319571</c:v>
                </c:pt>
                <c:pt idx="1895">
                  <c:v>0.1530245730083046</c:v>
                </c:pt>
                <c:pt idx="1896">
                  <c:v>0.15322853413007098</c:v>
                </c:pt>
                <c:pt idx="1897">
                  <c:v>0.15343262496349971</c:v>
                </c:pt>
                <c:pt idx="1898">
                  <c:v>0.15363684530296867</c:v>
                </c:pt>
                <c:pt idx="1899">
                  <c:v>0.15384119494221568</c:v>
                </c:pt>
                <c:pt idx="1900">
                  <c:v>0.15404567367434624</c:v>
                </c:pt>
                <c:pt idx="1901">
                  <c:v>0.15425028129183588</c:v>
                </c:pt>
                <c:pt idx="1902">
                  <c:v>0.15445501758651844</c:v>
                </c:pt>
                <c:pt idx="1903">
                  <c:v>0.1546598823495994</c:v>
                </c:pt>
                <c:pt idx="1904">
                  <c:v>0.15486487537164842</c:v>
                </c:pt>
                <c:pt idx="1905">
                  <c:v>0.15506999644260158</c:v>
                </c:pt>
                <c:pt idx="1906">
                  <c:v>0.15527524535175474</c:v>
                </c:pt>
                <c:pt idx="1907">
                  <c:v>0.15548062188777914</c:v>
                </c:pt>
                <c:pt idx="1908">
                  <c:v>0.15568612583870248</c:v>
                </c:pt>
                <c:pt idx="1909">
                  <c:v>0.15589175699192456</c:v>
                </c:pt>
                <c:pt idx="1910">
                  <c:v>0.15609751513420494</c:v>
                </c:pt>
                <c:pt idx="1911">
                  <c:v>0.15630340005167254</c:v>
                </c:pt>
                <c:pt idx="1912">
                  <c:v>0.15650941152981943</c:v>
                </c:pt>
                <c:pt idx="1913">
                  <c:v>0.15671554935350271</c:v>
                </c:pt>
                <c:pt idx="1914">
                  <c:v>0.15692181330694721</c:v>
                </c:pt>
                <c:pt idx="1915">
                  <c:v>0.15712820317374021</c:v>
                </c:pt>
                <c:pt idx="1916">
                  <c:v>0.15733471873683524</c:v>
                </c:pt>
                <c:pt idx="1917">
                  <c:v>0.15754135977855024</c:v>
                </c:pt>
                <c:pt idx="1918">
                  <c:v>0.15774812608056957</c:v>
                </c:pt>
                <c:pt idx="1919">
                  <c:v>0.15795501742393894</c:v>
                </c:pt>
                <c:pt idx="1920">
                  <c:v>0.15816203358907582</c:v>
                </c:pt>
                <c:pt idx="1921">
                  <c:v>0.1583691743557539</c:v>
                </c:pt>
                <c:pt idx="1922">
                  <c:v>0.15857643950312153</c:v>
                </c:pt>
                <c:pt idx="1923">
                  <c:v>0.15878382880968139</c:v>
                </c:pt>
                <c:pt idx="1924">
                  <c:v>0.15899134205331258</c:v>
                </c:pt>
                <c:pt idx="1925">
                  <c:v>0.15919897901124741</c:v>
                </c:pt>
                <c:pt idx="1926">
                  <c:v>0.15940673946009465</c:v>
                </c:pt>
                <c:pt idx="1927">
                  <c:v>0.15961462317581621</c:v>
                </c:pt>
                <c:pt idx="1928">
                  <c:v>0.15982262993374866</c:v>
                </c:pt>
                <c:pt idx="1929">
                  <c:v>0.16003075950859139</c:v>
                </c:pt>
                <c:pt idx="1930">
                  <c:v>0.16023901167440424</c:v>
                </c:pt>
                <c:pt idx="1931">
                  <c:v>0.16044738620461543</c:v>
                </c:pt>
                <c:pt idx="1932">
                  <c:v>0.16065588287201796</c:v>
                </c:pt>
                <c:pt idx="1933">
                  <c:v>0.16086450144876938</c:v>
                </c:pt>
                <c:pt idx="1934">
                  <c:v>0.16107324170639342</c:v>
                </c:pt>
                <c:pt idx="1935">
                  <c:v>0.16128210341577495</c:v>
                </c:pt>
                <c:pt idx="1936">
                  <c:v>0.16149108634717049</c:v>
                </c:pt>
                <c:pt idx="1937">
                  <c:v>0.16170019027019389</c:v>
                </c:pt>
                <c:pt idx="1938">
                  <c:v>0.16190941495383024</c:v>
                </c:pt>
                <c:pt idx="1939">
                  <c:v>0.16211876016642854</c:v>
                </c:pt>
                <c:pt idx="1940">
                  <c:v>0.16232822567569882</c:v>
                </c:pt>
                <c:pt idx="1941">
                  <c:v>0.16253781124872238</c:v>
                </c:pt>
                <c:pt idx="1942">
                  <c:v>0.16274751665194226</c:v>
                </c:pt>
                <c:pt idx="1943">
                  <c:v>0.16295734165116799</c:v>
                </c:pt>
                <c:pt idx="1944">
                  <c:v>0.16316728601157124</c:v>
                </c:pt>
                <c:pt idx="1945">
                  <c:v>0.16337734949769528</c:v>
                </c:pt>
                <c:pt idx="1946">
                  <c:v>0.16358753187344244</c:v>
                </c:pt>
                <c:pt idx="1947">
                  <c:v>0.16379783290208544</c:v>
                </c:pt>
                <c:pt idx="1948">
                  <c:v>0.16400825234625993</c:v>
                </c:pt>
                <c:pt idx="1949">
                  <c:v>0.16421878996796907</c:v>
                </c:pt>
                <c:pt idx="1950">
                  <c:v>0.16442944552857791</c:v>
                </c:pt>
                <c:pt idx="1951">
                  <c:v>0.1646402187888219</c:v>
                </c:pt>
                <c:pt idx="1952">
                  <c:v>0.16485110950880039</c:v>
                </c:pt>
                <c:pt idx="1953">
                  <c:v>0.16506211744797844</c:v>
                </c:pt>
                <c:pt idx="1954">
                  <c:v>0.16527324236518734</c:v>
                </c:pt>
                <c:pt idx="1955">
                  <c:v>0.16548448401862551</c:v>
                </c:pt>
                <c:pt idx="1956">
                  <c:v>0.1656958421658539</c:v>
                </c:pt>
                <c:pt idx="1957">
                  <c:v>0.16590731656380567</c:v>
                </c:pt>
                <c:pt idx="1958">
                  <c:v>0.16611890696877418</c:v>
                </c:pt>
                <c:pt idx="1959">
                  <c:v>0.16633061313642489</c:v>
                </c:pt>
                <c:pt idx="1960">
                  <c:v>0.16654243482178599</c:v>
                </c:pt>
                <c:pt idx="1961">
                  <c:v>0.16675437177925145</c:v>
                </c:pt>
                <c:pt idx="1962">
                  <c:v>0.16696642376258741</c:v>
                </c:pt>
                <c:pt idx="1963">
                  <c:v>0.16717859052492121</c:v>
                </c:pt>
                <c:pt idx="1964">
                  <c:v>0.16739087181875037</c:v>
                </c:pt>
                <c:pt idx="1965">
                  <c:v>0.16760326739593853</c:v>
                </c:pt>
                <c:pt idx="1966">
                  <c:v>0.16781577700771635</c:v>
                </c:pt>
                <c:pt idx="1967">
                  <c:v>0.16802840040468234</c:v>
                </c:pt>
                <c:pt idx="1968">
                  <c:v>0.16824113733680313</c:v>
                </c:pt>
                <c:pt idx="1969">
                  <c:v>0.16845398755340962</c:v>
                </c:pt>
                <c:pt idx="1970">
                  <c:v>0.16866695080320329</c:v>
                </c:pt>
                <c:pt idx="1971">
                  <c:v>0.16888002683425477</c:v>
                </c:pt>
                <c:pt idx="1972">
                  <c:v>0.16909321539400024</c:v>
                </c:pt>
                <c:pt idx="1973">
                  <c:v>0.16930651622924367</c:v>
                </c:pt>
                <c:pt idx="1974">
                  <c:v>0.16951992908615959</c:v>
                </c:pt>
                <c:pt idx="1975">
                  <c:v>0.16973345371028944</c:v>
                </c:pt>
                <c:pt idx="1976">
                  <c:v>0.1699470898465428</c:v>
                </c:pt>
                <c:pt idx="1977">
                  <c:v>0.17016083723919639</c:v>
                </c:pt>
                <c:pt idx="1978">
                  <c:v>0.1703746956319015</c:v>
                </c:pt>
                <c:pt idx="1979">
                  <c:v>0.17058866476767356</c:v>
                </c:pt>
                <c:pt idx="1980">
                  <c:v>0.17080274438889825</c:v>
                </c:pt>
                <c:pt idx="1981">
                  <c:v>0.17101693423733219</c:v>
                </c:pt>
                <c:pt idx="1982">
                  <c:v>0.17123123405409724</c:v>
                </c:pt>
                <c:pt idx="1983">
                  <c:v>0.17144564357968844</c:v>
                </c:pt>
                <c:pt idx="1984">
                  <c:v>0.17166016255397198</c:v>
                </c:pt>
                <c:pt idx="1985">
                  <c:v>0.171874790716181</c:v>
                </c:pt>
                <c:pt idx="1986">
                  <c:v>0.17208952780491987</c:v>
                </c:pt>
                <c:pt idx="1987">
                  <c:v>0.17230437355816391</c:v>
                </c:pt>
                <c:pt idx="1988">
                  <c:v>0.1725193277132572</c:v>
                </c:pt>
                <c:pt idx="1989">
                  <c:v>0.17273439000691809</c:v>
                </c:pt>
                <c:pt idx="1990">
                  <c:v>0.17294956017523169</c:v>
                </c:pt>
                <c:pt idx="1991">
                  <c:v>0.17316483795365487</c:v>
                </c:pt>
                <c:pt idx="1992">
                  <c:v>0.17338022307702133</c:v>
                </c:pt>
                <c:pt idx="1993">
                  <c:v>0.17359571527952822</c:v>
                </c:pt>
                <c:pt idx="1994">
                  <c:v>0.1738113142947508</c:v>
                </c:pt>
                <c:pt idx="1995">
                  <c:v>0.1740270198556329</c:v>
                </c:pt>
                <c:pt idx="1996">
                  <c:v>0.17424283169449312</c:v>
                </c:pt>
                <c:pt idx="1997">
                  <c:v>0.17445874954301599</c:v>
                </c:pt>
                <c:pt idx="1998">
                  <c:v>0.17467477313226801</c:v>
                </c:pt>
                <c:pt idx="1999">
                  <c:v>0.17489090219268241</c:v>
                </c:pt>
                <c:pt idx="2000">
                  <c:v>0.17510713645406731</c:v>
                </c:pt>
                <c:pt idx="2001">
                  <c:v>0.17532347564560166</c:v>
                </c:pt>
                <c:pt idx="2002">
                  <c:v>0.17553991949584224</c:v>
                </c:pt>
                <c:pt idx="2003">
                  <c:v>0.17575646773271641</c:v>
                </c:pt>
                <c:pt idx="2004">
                  <c:v>0.17597312008352536</c:v>
                </c:pt>
                <c:pt idx="2005">
                  <c:v>0.17618987627494637</c:v>
                </c:pt>
                <c:pt idx="2006">
                  <c:v>0.17640673603303103</c:v>
                </c:pt>
                <c:pt idx="2007">
                  <c:v>0.17662369908320183</c:v>
                </c:pt>
                <c:pt idx="2008">
                  <c:v>0.17684076515026245</c:v>
                </c:pt>
                <c:pt idx="2009">
                  <c:v>0.17705793395838504</c:v>
                </c:pt>
                <c:pt idx="2010">
                  <c:v>0.17727520523112344</c:v>
                </c:pt>
                <c:pt idx="2011">
                  <c:v>0.177492578691403</c:v>
                </c:pt>
                <c:pt idx="2012">
                  <c:v>0.17771005406152618</c:v>
                </c:pt>
                <c:pt idx="2013">
                  <c:v>0.17792763106317094</c:v>
                </c:pt>
                <c:pt idx="2014">
                  <c:v>0.17814530941739545</c:v>
                </c:pt>
                <c:pt idx="2015">
                  <c:v>0.17836308884462787</c:v>
                </c:pt>
                <c:pt idx="2016">
                  <c:v>0.17858096906467863</c:v>
                </c:pt>
                <c:pt idx="2017">
                  <c:v>0.17879894979673694</c:v>
                </c:pt>
                <c:pt idx="2018">
                  <c:v>0.17901703075936329</c:v>
                </c:pt>
                <c:pt idx="2019">
                  <c:v>0.17923521167049983</c:v>
                </c:pt>
                <c:pt idx="2020">
                  <c:v>0.1794534922474679</c:v>
                </c:pt>
                <c:pt idx="2021">
                  <c:v>0.17967187220696315</c:v>
                </c:pt>
                <c:pt idx="2022">
                  <c:v>0.17989035126506644</c:v>
                </c:pt>
                <c:pt idx="2023">
                  <c:v>0.18010892913723309</c:v>
                </c:pt>
                <c:pt idx="2024">
                  <c:v>0.18032760553829624</c:v>
                </c:pt>
                <c:pt idx="2025">
                  <c:v>0.18054638018247579</c:v>
                </c:pt>
                <c:pt idx="2026">
                  <c:v>0.18076525278335945</c:v>
                </c:pt>
                <c:pt idx="2027">
                  <c:v>0.18098422305392844</c:v>
                </c:pt>
                <c:pt idx="2028">
                  <c:v>0.18120329070653729</c:v>
                </c:pt>
                <c:pt idx="2029">
                  <c:v>0.18142245545292318</c:v>
                </c:pt>
                <c:pt idx="2030">
                  <c:v>0.18164171700420081</c:v>
                </c:pt>
                <c:pt idx="2031">
                  <c:v>0.18186107507087429</c:v>
                </c:pt>
                <c:pt idx="2032">
                  <c:v>0.18208052936282321</c:v>
                </c:pt>
                <c:pt idx="2033">
                  <c:v>0.18230007958931091</c:v>
                </c:pt>
                <c:pt idx="2034">
                  <c:v>0.18251972545898373</c:v>
                </c:pt>
                <c:pt idx="2035">
                  <c:v>0.18273946667987162</c:v>
                </c:pt>
                <c:pt idx="2036">
                  <c:v>0.18295930295938451</c:v>
                </c:pt>
                <c:pt idx="2037">
                  <c:v>0.18317923400431843</c:v>
                </c:pt>
                <c:pt idx="2038">
                  <c:v>0.18339925952085551</c:v>
                </c:pt>
                <c:pt idx="2039">
                  <c:v>0.18361937921455587</c:v>
                </c:pt>
                <c:pt idx="2040">
                  <c:v>0.18383959279037179</c:v>
                </c:pt>
                <c:pt idx="2041">
                  <c:v>0.18405989995263294</c:v>
                </c:pt>
                <c:pt idx="2042">
                  <c:v>0.18428030040505944</c:v>
                </c:pt>
                <c:pt idx="2043">
                  <c:v>0.18450079385075621</c:v>
                </c:pt>
                <c:pt idx="2044">
                  <c:v>0.18472137999221291</c:v>
                </c:pt>
                <c:pt idx="2045">
                  <c:v>0.18494205853130755</c:v>
                </c:pt>
                <c:pt idx="2046">
                  <c:v>0.18516282916929871</c:v>
                </c:pt>
                <c:pt idx="2047">
                  <c:v>0.1853836916068422</c:v>
                </c:pt>
                <c:pt idx="2048">
                  <c:v>0.18560464554397421</c:v>
                </c:pt>
                <c:pt idx="2049">
                  <c:v>0.18582569068012145</c:v>
                </c:pt>
                <c:pt idx="2050">
                  <c:v>0.18604682671409675</c:v>
                </c:pt>
                <c:pt idx="2051">
                  <c:v>0.18626805334410379</c:v>
                </c:pt>
                <c:pt idx="2052">
                  <c:v>0.18648937026773443</c:v>
                </c:pt>
                <c:pt idx="2053">
                  <c:v>0.18671077718196996</c:v>
                </c:pt>
                <c:pt idx="2054">
                  <c:v>0.18693227378318128</c:v>
                </c:pt>
                <c:pt idx="2055">
                  <c:v>0.18715385976713084</c:v>
                </c:pt>
                <c:pt idx="2056">
                  <c:v>0.18737553482896971</c:v>
                </c:pt>
                <c:pt idx="2057">
                  <c:v>0.18759729866324337</c:v>
                </c:pt>
                <c:pt idx="2058">
                  <c:v>0.18781915096388321</c:v>
                </c:pt>
                <c:pt idx="2059">
                  <c:v>0.18804109142421949</c:v>
                </c:pt>
                <c:pt idx="2060">
                  <c:v>0.18826311973696863</c:v>
                </c:pt>
                <c:pt idx="2061">
                  <c:v>0.18848523559424327</c:v>
                </c:pt>
                <c:pt idx="2062">
                  <c:v>0.18870743868754686</c:v>
                </c:pt>
                <c:pt idx="2063">
                  <c:v>0.18892972870777794</c:v>
                </c:pt>
                <c:pt idx="2064">
                  <c:v>0.18915210534523141</c:v>
                </c:pt>
                <c:pt idx="2065">
                  <c:v>0.18937456828959237</c:v>
                </c:pt>
                <c:pt idx="2066">
                  <c:v>0.18959711722994296</c:v>
                </c:pt>
                <c:pt idx="2067">
                  <c:v>0.18981975185476133</c:v>
                </c:pt>
                <c:pt idx="2068">
                  <c:v>0.19004247185191739</c:v>
                </c:pt>
                <c:pt idx="2069">
                  <c:v>0.19026527690868167</c:v>
                </c:pt>
                <c:pt idx="2070">
                  <c:v>0.19048816671172189</c:v>
                </c:pt>
                <c:pt idx="2071">
                  <c:v>0.19071114094709862</c:v>
                </c:pt>
                <c:pt idx="2072">
                  <c:v>0.19093419930027244</c:v>
                </c:pt>
                <c:pt idx="2073">
                  <c:v>0.19115734145610244</c:v>
                </c:pt>
                <c:pt idx="2074">
                  <c:v>0.19138056709884479</c:v>
                </c:pt>
                <c:pt idx="2075">
                  <c:v>0.19160387591215769</c:v>
                </c:pt>
                <c:pt idx="2076">
                  <c:v>0.19182726757909593</c:v>
                </c:pt>
                <c:pt idx="2077">
                  <c:v>0.19205074178211343</c:v>
                </c:pt>
                <c:pt idx="2078">
                  <c:v>0.19227429820306666</c:v>
                </c:pt>
                <c:pt idx="2079">
                  <c:v>0.19249793652321331</c:v>
                </c:pt>
                <c:pt idx="2080">
                  <c:v>0.19272165642320868</c:v>
                </c:pt>
                <c:pt idx="2081">
                  <c:v>0.19294545758311638</c:v>
                </c:pt>
                <c:pt idx="2082">
                  <c:v>0.19316933968239608</c:v>
                </c:pt>
                <c:pt idx="2083">
                  <c:v>0.19339330239991179</c:v>
                </c:pt>
                <c:pt idx="2084">
                  <c:v>0.19361734541393494</c:v>
                </c:pt>
                <c:pt idx="2085">
                  <c:v>0.19384146840213731</c:v>
                </c:pt>
                <c:pt idx="2086">
                  <c:v>0.19406567104159295</c:v>
                </c:pt>
                <c:pt idx="2087">
                  <c:v>0.19428995300878577</c:v>
                </c:pt>
                <c:pt idx="2088">
                  <c:v>0.19451431397960203</c:v>
                </c:pt>
                <c:pt idx="2089">
                  <c:v>0.19473875362933404</c:v>
                </c:pt>
                <c:pt idx="2090">
                  <c:v>0.19496327163268104</c:v>
                </c:pt>
                <c:pt idx="2091">
                  <c:v>0.19518786766374813</c:v>
                </c:pt>
                <c:pt idx="2092">
                  <c:v>0.19541254139605174</c:v>
                </c:pt>
                <c:pt idx="2093">
                  <c:v>0.19563729250250994</c:v>
                </c:pt>
                <c:pt idx="2094">
                  <c:v>0.19586212065545386</c:v>
                </c:pt>
                <c:pt idx="2095">
                  <c:v>0.19608702552662291</c:v>
                </c:pt>
                <c:pt idx="2096">
                  <c:v>0.19631200678716543</c:v>
                </c:pt>
                <c:pt idx="2097">
                  <c:v>0.19653706410763841</c:v>
                </c:pt>
                <c:pt idx="2098">
                  <c:v>0.19676219715801321</c:v>
                </c:pt>
                <c:pt idx="2099">
                  <c:v>0.19698740560767022</c:v>
                </c:pt>
                <c:pt idx="2100">
                  <c:v>0.19721268912540094</c:v>
                </c:pt>
                <c:pt idx="2101">
                  <c:v>0.19743804737940945</c:v>
                </c:pt>
                <c:pt idx="2102">
                  <c:v>0.19766348003731424</c:v>
                </c:pt>
                <c:pt idx="2103">
                  <c:v>0.19788898676614486</c:v>
                </c:pt>
                <c:pt idx="2104">
                  <c:v>0.19811456723234735</c:v>
                </c:pt>
                <c:pt idx="2105">
                  <c:v>0.19834022110178134</c:v>
                </c:pt>
                <c:pt idx="2106">
                  <c:v>0.19856594803972094</c:v>
                </c:pt>
                <c:pt idx="2107">
                  <c:v>0.19879174771085625</c:v>
                </c:pt>
                <c:pt idx="2108">
                  <c:v>0.19901761977929444</c:v>
                </c:pt>
                <c:pt idx="2109">
                  <c:v>0.1992435639085571</c:v>
                </c:pt>
                <c:pt idx="2110">
                  <c:v>0.19946957976158838</c:v>
                </c:pt>
                <c:pt idx="2111">
                  <c:v>0.19969566700074468</c:v>
                </c:pt>
                <c:pt idx="2112">
                  <c:v>0.19992182528780433</c:v>
                </c:pt>
                <c:pt idx="2113">
                  <c:v>0.20014805428396393</c:v>
                </c:pt>
                <c:pt idx="2114">
                  <c:v>0.20037435364984033</c:v>
                </c:pt>
                <c:pt idx="2115">
                  <c:v>0.20060072304547072</c:v>
                </c:pt>
                <c:pt idx="2116">
                  <c:v>0.20082716213031296</c:v>
                </c:pt>
                <c:pt idx="2117">
                  <c:v>0.20105367056324688</c:v>
                </c:pt>
                <c:pt idx="2118">
                  <c:v>0.20128024800257471</c:v>
                </c:pt>
                <c:pt idx="2119">
                  <c:v>0.20150689410602218</c:v>
                </c:pt>
                <c:pt idx="2120">
                  <c:v>0.20173360853073441</c:v>
                </c:pt>
                <c:pt idx="2121">
                  <c:v>0.20196039093328721</c:v>
                </c:pt>
                <c:pt idx="2122">
                  <c:v>0.20218724096967675</c:v>
                </c:pt>
                <c:pt idx="2123">
                  <c:v>0.20241415829532691</c:v>
                </c:pt>
                <c:pt idx="2124">
                  <c:v>0.20264114256508331</c:v>
                </c:pt>
                <c:pt idx="2125">
                  <c:v>0.20286819343322357</c:v>
                </c:pt>
                <c:pt idx="2126">
                  <c:v>0.20309531055344918</c:v>
                </c:pt>
                <c:pt idx="2127">
                  <c:v>0.20332249357889101</c:v>
                </c:pt>
                <c:pt idx="2128">
                  <c:v>0.20354974216210836</c:v>
                </c:pt>
                <c:pt idx="2129">
                  <c:v>0.20377705595508722</c:v>
                </c:pt>
                <c:pt idx="2130">
                  <c:v>0.20400443460924941</c:v>
                </c:pt>
                <c:pt idx="2131">
                  <c:v>0.20423187777544091</c:v>
                </c:pt>
                <c:pt idx="2132">
                  <c:v>0.20445938510394299</c:v>
                </c:pt>
                <c:pt idx="2133">
                  <c:v>0.20468695624446476</c:v>
                </c:pt>
                <c:pt idx="2134">
                  <c:v>0.20491459084615418</c:v>
                </c:pt>
                <c:pt idx="2135">
                  <c:v>0.20514228855758493</c:v>
                </c:pt>
                <c:pt idx="2136">
                  <c:v>0.20537004902676886</c:v>
                </c:pt>
                <c:pt idx="2137">
                  <c:v>0.20559787190115328</c:v>
                </c:pt>
                <c:pt idx="2138">
                  <c:v>0.20582575682761822</c:v>
                </c:pt>
                <c:pt idx="2139">
                  <c:v>0.20605370345248111</c:v>
                </c:pt>
                <c:pt idx="2140">
                  <c:v>0.20628171142149387</c:v>
                </c:pt>
                <c:pt idx="2141">
                  <c:v>0.20650978037984671</c:v>
                </c:pt>
                <c:pt idx="2142">
                  <c:v>0.20673790997217098</c:v>
                </c:pt>
                <c:pt idx="2143">
                  <c:v>0.20696609984253186</c:v>
                </c:pt>
                <c:pt idx="2144">
                  <c:v>0.20719434963443478</c:v>
                </c:pt>
                <c:pt idx="2145">
                  <c:v>0.20742265899082771</c:v>
                </c:pt>
                <c:pt idx="2146">
                  <c:v>0.2076510275540987</c:v>
                </c:pt>
                <c:pt idx="2147">
                  <c:v>0.20787945496607596</c:v>
                </c:pt>
                <c:pt idx="2148">
                  <c:v>0.20810794086803044</c:v>
                </c:pt>
                <c:pt idx="2149">
                  <c:v>0.20833648490067624</c:v>
                </c:pt>
                <c:pt idx="2150">
                  <c:v>0.20856508670417137</c:v>
                </c:pt>
                <c:pt idx="2151">
                  <c:v>0.20879374591811525</c:v>
                </c:pt>
                <c:pt idx="2152">
                  <c:v>0.20902246218155754</c:v>
                </c:pt>
                <c:pt idx="2153">
                  <c:v>0.20925123513299196</c:v>
                </c:pt>
                <c:pt idx="2154">
                  <c:v>0.20948006441035241</c:v>
                </c:pt>
                <c:pt idx="2155">
                  <c:v>0.20970894965103148</c:v>
                </c:pt>
                <c:pt idx="2156">
                  <c:v>0.20993789049186054</c:v>
                </c:pt>
                <c:pt idx="2157">
                  <c:v>0.21016688656912336</c:v>
                </c:pt>
                <c:pt idx="2158">
                  <c:v>0.21039593751855146</c:v>
                </c:pt>
                <c:pt idx="2159">
                  <c:v>0.21062504297533091</c:v>
                </c:pt>
                <c:pt idx="2160">
                  <c:v>0.21085420257409482</c:v>
                </c:pt>
                <c:pt idx="2161">
                  <c:v>0.21108341594892649</c:v>
                </c:pt>
                <c:pt idx="2162">
                  <c:v>0.21131268273336806</c:v>
                </c:pt>
                <c:pt idx="2163">
                  <c:v>0.21154200256040914</c:v>
                </c:pt>
                <c:pt idx="2164">
                  <c:v>0.21177137506249444</c:v>
                </c:pt>
                <c:pt idx="2165">
                  <c:v>0.21200079987152526</c:v>
                </c:pt>
                <c:pt idx="2166">
                  <c:v>0.21223027661885752</c:v>
                </c:pt>
                <c:pt idx="2167">
                  <c:v>0.21245980493530586</c:v>
                </c:pt>
                <c:pt idx="2168">
                  <c:v>0.21268938445113775</c:v>
                </c:pt>
                <c:pt idx="2169">
                  <c:v>0.21291901479608047</c:v>
                </c:pt>
                <c:pt idx="2170">
                  <c:v>0.21314869559932101</c:v>
                </c:pt>
                <c:pt idx="2171">
                  <c:v>0.21337842648950353</c:v>
                </c:pt>
                <c:pt idx="2172">
                  <c:v>0.21360820709473696</c:v>
                </c:pt>
                <c:pt idx="2173">
                  <c:v>0.21383803704258741</c:v>
                </c:pt>
                <c:pt idx="2174">
                  <c:v>0.2140679159600832</c:v>
                </c:pt>
                <c:pt idx="2175">
                  <c:v>0.21429784347371691</c:v>
                </c:pt>
                <c:pt idx="2176">
                  <c:v>0.21452781920944308</c:v>
                </c:pt>
                <c:pt idx="2177">
                  <c:v>0.21475784279268287</c:v>
                </c:pt>
                <c:pt idx="2178">
                  <c:v>0.21498791384831903</c:v>
                </c:pt>
                <c:pt idx="2179">
                  <c:v>0.21521803200070397</c:v>
                </c:pt>
                <c:pt idx="2180">
                  <c:v>0.21544819687365363</c:v>
                </c:pt>
                <c:pt idx="2181">
                  <c:v>0.21567840809045294</c:v>
                </c:pt>
                <c:pt idx="2182">
                  <c:v>0.21590866527385752</c:v>
                </c:pt>
                <c:pt idx="2183">
                  <c:v>0.2161389680460892</c:v>
                </c:pt>
                <c:pt idx="2184">
                  <c:v>0.21636931602884071</c:v>
                </c:pt>
                <c:pt idx="2185">
                  <c:v>0.21659970884327667</c:v>
                </c:pt>
                <c:pt idx="2186">
                  <c:v>0.21683014611003118</c:v>
                </c:pt>
                <c:pt idx="2187">
                  <c:v>0.21706062744921203</c:v>
                </c:pt>
                <c:pt idx="2188">
                  <c:v>0.2172911524804047</c:v>
                </c:pt>
                <c:pt idx="2189">
                  <c:v>0.21752172082265922</c:v>
                </c:pt>
                <c:pt idx="2190">
                  <c:v>0.21775233209451245</c:v>
                </c:pt>
                <c:pt idx="2191">
                  <c:v>0.21798298591396836</c:v>
                </c:pt>
                <c:pt idx="2192">
                  <c:v>0.21821368189851184</c:v>
                </c:pt>
                <c:pt idx="2193">
                  <c:v>0.21844441966510514</c:v>
                </c:pt>
                <c:pt idx="2194">
                  <c:v>0.21867519883018621</c:v>
                </c:pt>
                <c:pt idx="2195">
                  <c:v>0.21890601900967829</c:v>
                </c:pt>
                <c:pt idx="2196">
                  <c:v>0.21913687981898047</c:v>
                </c:pt>
                <c:pt idx="2197">
                  <c:v>0.21936778087297565</c:v>
                </c:pt>
                <c:pt idx="2198">
                  <c:v>0.21959872178602399</c:v>
                </c:pt>
                <c:pt idx="2199">
                  <c:v>0.21982970217197401</c:v>
                </c:pt>
                <c:pt idx="2200">
                  <c:v>0.22006072164415505</c:v>
                </c:pt>
                <c:pt idx="2201">
                  <c:v>0.22029177981538625</c:v>
                </c:pt>
                <c:pt idx="2202">
                  <c:v>0.22052287629796533</c:v>
                </c:pt>
                <c:pt idx="2203">
                  <c:v>0.22075401070368017</c:v>
                </c:pt>
                <c:pt idx="2204">
                  <c:v>0.22098518264380684</c:v>
                </c:pt>
                <c:pt idx="2205">
                  <c:v>0.22121639172910862</c:v>
                </c:pt>
                <c:pt idx="2206">
                  <c:v>0.22144763756983718</c:v>
                </c:pt>
                <c:pt idx="2207">
                  <c:v>0.22167891977573467</c:v>
                </c:pt>
                <c:pt idx="2208">
                  <c:v>0.22191023795603881</c:v>
                </c:pt>
                <c:pt idx="2209">
                  <c:v>0.22214159171947129</c:v>
                </c:pt>
                <c:pt idx="2210">
                  <c:v>0.22237298067425387</c:v>
                </c:pt>
                <c:pt idx="2211">
                  <c:v>0.22260440442809878</c:v>
                </c:pt>
                <c:pt idx="2212">
                  <c:v>0.22283586258821356</c:v>
                </c:pt>
                <c:pt idx="2213">
                  <c:v>0.22306735476130277</c:v>
                </c:pt>
                <c:pt idx="2214">
                  <c:v>0.22329888055356401</c:v>
                </c:pt>
                <c:pt idx="2215">
                  <c:v>0.22353043957069668</c:v>
                </c:pt>
                <c:pt idx="2216">
                  <c:v>0.22376203141789647</c:v>
                </c:pt>
                <c:pt idx="2217">
                  <c:v>0.22399365569985769</c:v>
                </c:pt>
                <c:pt idx="2218">
                  <c:v>0.22422531202077936</c:v>
                </c:pt>
                <c:pt idx="2219">
                  <c:v>0.22445699998435756</c:v>
                </c:pt>
                <c:pt idx="2220">
                  <c:v>0.22468871919379219</c:v>
                </c:pt>
                <c:pt idx="2221">
                  <c:v>0.22492046925178638</c:v>
                </c:pt>
                <c:pt idx="2222">
                  <c:v>0.22515224976054737</c:v>
                </c:pt>
                <c:pt idx="2223">
                  <c:v>0.22538406032178818</c:v>
                </c:pt>
                <c:pt idx="2224">
                  <c:v>0.22561590053672798</c:v>
                </c:pt>
                <c:pt idx="2225">
                  <c:v>0.22584777000609074</c:v>
                </c:pt>
                <c:pt idx="2226">
                  <c:v>0.22607966833011237</c:v>
                </c:pt>
                <c:pt idx="2227">
                  <c:v>0.22631159510853568</c:v>
                </c:pt>
                <c:pt idx="2228">
                  <c:v>0.22654354994061388</c:v>
                </c:pt>
                <c:pt idx="2229">
                  <c:v>0.22677553242511131</c:v>
                </c:pt>
                <c:pt idx="2230">
                  <c:v>0.22700754216030489</c:v>
                </c:pt>
                <c:pt idx="2231">
                  <c:v>0.22723957874398218</c:v>
                </c:pt>
                <c:pt idx="2232">
                  <c:v>0.22747164177344886</c:v>
                </c:pt>
                <c:pt idx="2233">
                  <c:v>0.22770373084552309</c:v>
                </c:pt>
                <c:pt idx="2234">
                  <c:v>0.22793584555653804</c:v>
                </c:pt>
                <c:pt idx="2235">
                  <c:v>0.22816798550234643</c:v>
                </c:pt>
                <c:pt idx="2236">
                  <c:v>0.22840015027831601</c:v>
                </c:pt>
                <c:pt idx="2237">
                  <c:v>0.22863233947933884</c:v>
                </c:pt>
                <c:pt idx="2238">
                  <c:v>0.22886455269982045</c:v>
                </c:pt>
                <c:pt idx="2239">
                  <c:v>0.22909678953369333</c:v>
                </c:pt>
                <c:pt idx="2240">
                  <c:v>0.22932904957440725</c:v>
                </c:pt>
                <c:pt idx="2241">
                  <c:v>0.22956133241493809</c:v>
                </c:pt>
                <c:pt idx="2242">
                  <c:v>0.22979363764778399</c:v>
                </c:pt>
                <c:pt idx="2243">
                  <c:v>0.23002596486497104</c:v>
                </c:pt>
                <c:pt idx="2244">
                  <c:v>0.23025831365804919</c:v>
                </c:pt>
                <c:pt idx="2245">
                  <c:v>0.23049068361809591</c:v>
                </c:pt>
                <c:pt idx="2246">
                  <c:v>0.23072307433571732</c:v>
                </c:pt>
                <c:pt idx="2247">
                  <c:v>0.23095548540105007</c:v>
                </c:pt>
                <c:pt idx="2248">
                  <c:v>0.23118791640375574</c:v>
                </c:pt>
                <c:pt idx="2249">
                  <c:v>0.23142036693303739</c:v>
                </c:pt>
                <c:pt idx="2250">
                  <c:v>0.23165283657762167</c:v>
                </c:pt>
                <c:pt idx="2251">
                  <c:v>0.23188532492577027</c:v>
                </c:pt>
                <c:pt idx="2252">
                  <c:v>0.23211783156528432</c:v>
                </c:pt>
                <c:pt idx="2253">
                  <c:v>0.23235035608349391</c:v>
                </c:pt>
                <c:pt idx="2254">
                  <c:v>0.23258289806727175</c:v>
                </c:pt>
                <c:pt idx="2255">
                  <c:v>0.23281545710302431</c:v>
                </c:pt>
                <c:pt idx="2256">
                  <c:v>0.23304803277669908</c:v>
                </c:pt>
                <c:pt idx="2257">
                  <c:v>0.23328062467377947</c:v>
                </c:pt>
                <c:pt idx="2258">
                  <c:v>0.23351323237930008</c:v>
                </c:pt>
                <c:pt idx="2259">
                  <c:v>0.23374585547782475</c:v>
                </c:pt>
                <c:pt idx="2260">
                  <c:v>0.23397849355346764</c:v>
                </c:pt>
                <c:pt idx="2261">
                  <c:v>0.23421114618988562</c:v>
                </c:pt>
                <c:pt idx="2262">
                  <c:v>0.23444381297028191</c:v>
                </c:pt>
                <c:pt idx="2263">
                  <c:v>0.23467649347740649</c:v>
                </c:pt>
                <c:pt idx="2264">
                  <c:v>0.23490918729355256</c:v>
                </c:pt>
                <c:pt idx="2265">
                  <c:v>0.23514189400056823</c:v>
                </c:pt>
                <c:pt idx="2266">
                  <c:v>0.23537461317984687</c:v>
                </c:pt>
                <c:pt idx="2267">
                  <c:v>0.23560734441233597</c:v>
                </c:pt>
                <c:pt idx="2268">
                  <c:v>0.23584008727852859</c:v>
                </c:pt>
                <c:pt idx="2269">
                  <c:v>0.23607284135847934</c:v>
                </c:pt>
                <c:pt idx="2270">
                  <c:v>0.23630560623179175</c:v>
                </c:pt>
                <c:pt idx="2271">
                  <c:v>0.23653838147762743</c:v>
                </c:pt>
                <c:pt idx="2272">
                  <c:v>0.23677116667469789</c:v>
                </c:pt>
                <c:pt idx="2273">
                  <c:v>0.23700396140128224</c:v>
                </c:pt>
                <c:pt idx="2274">
                  <c:v>0.23723676523521126</c:v>
                </c:pt>
                <c:pt idx="2275">
                  <c:v>0.23746957775387742</c:v>
                </c:pt>
                <c:pt idx="2276">
                  <c:v>0.23770239853423564</c:v>
                </c:pt>
                <c:pt idx="2277">
                  <c:v>0.2379352271527983</c:v>
                </c:pt>
                <c:pt idx="2278">
                  <c:v>0.23816806318564443</c:v>
                </c:pt>
                <c:pt idx="2279">
                  <c:v>0.2384009062084195</c:v>
                </c:pt>
                <c:pt idx="2280">
                  <c:v>0.23863375579633156</c:v>
                </c:pt>
                <c:pt idx="2281">
                  <c:v>0.23886661152415328</c:v>
                </c:pt>
                <c:pt idx="2282">
                  <c:v>0.23909947296623127</c:v>
                </c:pt>
                <c:pt idx="2283">
                  <c:v>0.23933233969647424</c:v>
                </c:pt>
                <c:pt idx="2284">
                  <c:v>0.23956521128836444</c:v>
                </c:pt>
                <c:pt idx="2285">
                  <c:v>0.23979808731495691</c:v>
                </c:pt>
                <c:pt idx="2286">
                  <c:v>0.24003096734887638</c:v>
                </c:pt>
                <c:pt idx="2287">
                  <c:v>0.24026385096232425</c:v>
                </c:pt>
                <c:pt idx="2288">
                  <c:v>0.24049673772707131</c:v>
                </c:pt>
                <c:pt idx="2289">
                  <c:v>0.24072962721446775</c:v>
                </c:pt>
                <c:pt idx="2290">
                  <c:v>0.24096251899544391</c:v>
                </c:pt>
                <c:pt idx="2291">
                  <c:v>0.24119541264050356</c:v>
                </c:pt>
                <c:pt idx="2292">
                  <c:v>0.24142830771973278</c:v>
                </c:pt>
                <c:pt idx="2293">
                  <c:v>0.24166120380279599</c:v>
                </c:pt>
                <c:pt idx="2294">
                  <c:v>0.24189410045893994</c:v>
                </c:pt>
                <c:pt idx="2295">
                  <c:v>0.24212699725699791</c:v>
                </c:pt>
                <c:pt idx="2296">
                  <c:v>0.24235989376538394</c:v>
                </c:pt>
                <c:pt idx="2297">
                  <c:v>0.24259278955209976</c:v>
                </c:pt>
                <c:pt idx="2298">
                  <c:v>0.24282568418472791</c:v>
                </c:pt>
                <c:pt idx="2299">
                  <c:v>0.24305857723044819</c:v>
                </c:pt>
                <c:pt idx="2300">
                  <c:v>0.24329146825602438</c:v>
                </c:pt>
                <c:pt idx="2301">
                  <c:v>0.24352435682780832</c:v>
                </c:pt>
                <c:pt idx="2302">
                  <c:v>0.24375724251174774</c:v>
                </c:pt>
                <c:pt idx="2303">
                  <c:v>0.24399012487338059</c:v>
                </c:pt>
                <c:pt idx="2304">
                  <c:v>0.24422300347783993</c:v>
                </c:pt>
                <c:pt idx="2305">
                  <c:v>0.24445587788985254</c:v>
                </c:pt>
                <c:pt idx="2306">
                  <c:v>0.24468874767374457</c:v>
                </c:pt>
                <c:pt idx="2307">
                  <c:v>0.24492161239343704</c:v>
                </c:pt>
                <c:pt idx="2308">
                  <c:v>0.24515447161245049</c:v>
                </c:pt>
                <c:pt idx="2309">
                  <c:v>0.24538732489390624</c:v>
                </c:pt>
                <c:pt idx="2310">
                  <c:v>0.24562017180052564</c:v>
                </c:pt>
                <c:pt idx="2311">
                  <c:v>0.24585301189463421</c:v>
                </c:pt>
                <c:pt idx="2312">
                  <c:v>0.24608584473816111</c:v>
                </c:pt>
                <c:pt idx="2313">
                  <c:v>0.24631866989263876</c:v>
                </c:pt>
                <c:pt idx="2314">
                  <c:v>0.24655148691920761</c:v>
                </c:pt>
                <c:pt idx="2315">
                  <c:v>0.24678429537861479</c:v>
                </c:pt>
                <c:pt idx="2316">
                  <c:v>0.2470170948312197</c:v>
                </c:pt>
                <c:pt idx="2317">
                  <c:v>0.24724988483698557</c:v>
                </c:pt>
                <c:pt idx="2318">
                  <c:v>0.24748266495548971</c:v>
                </c:pt>
                <c:pt idx="2319">
                  <c:v>0.24771543474592833</c:v>
                </c:pt>
                <c:pt idx="2320">
                  <c:v>0.24794819376710048</c:v>
                </c:pt>
                <c:pt idx="2321">
                  <c:v>0.24818094157742684</c:v>
                </c:pt>
                <c:pt idx="2322">
                  <c:v>0.24841367773494324</c:v>
                </c:pt>
                <c:pt idx="2323">
                  <c:v>0.24864640179730818</c:v>
                </c:pt>
                <c:pt idx="2324">
                  <c:v>0.2488791133217878</c:v>
                </c:pt>
                <c:pt idx="2325">
                  <c:v>0.24911181186528117</c:v>
                </c:pt>
                <c:pt idx="2326">
                  <c:v>0.2493444969843007</c:v>
                </c:pt>
                <c:pt idx="2327">
                  <c:v>0.24957716823498183</c:v>
                </c:pt>
                <c:pt idx="2328">
                  <c:v>0.24980982517309044</c:v>
                </c:pt>
                <c:pt idx="2329">
                  <c:v>0.25004246735401375</c:v>
                </c:pt>
                <c:pt idx="2330">
                  <c:v>0.25027509433276002</c:v>
                </c:pt>
                <c:pt idx="2331">
                  <c:v>0.25050770566397795</c:v>
                </c:pt>
                <c:pt idx="2332">
                  <c:v>0.2507403009019355</c:v>
                </c:pt>
                <c:pt idx="2333">
                  <c:v>0.25097287960053932</c:v>
                </c:pt>
                <c:pt idx="2334">
                  <c:v>0.25120544131331829</c:v>
                </c:pt>
                <c:pt idx="2335">
                  <c:v>0.25143798559344288</c:v>
                </c:pt>
                <c:pt idx="2336">
                  <c:v>0.25167051199371482</c:v>
                </c:pt>
                <c:pt idx="2337">
                  <c:v>0.25190302006657123</c:v>
                </c:pt>
                <c:pt idx="2338">
                  <c:v>0.25213550936408902</c:v>
                </c:pt>
                <c:pt idx="2339">
                  <c:v>0.25236797943798289</c:v>
                </c:pt>
                <c:pt idx="2340">
                  <c:v>0.25260042983960368</c:v>
                </c:pt>
                <c:pt idx="2341">
                  <c:v>0.25283286011994915</c:v>
                </c:pt>
                <c:pt idx="2342">
                  <c:v>0.25306526982965516</c:v>
                </c:pt>
                <c:pt idx="2343">
                  <c:v>0.2532976585190001</c:v>
                </c:pt>
                <c:pt idx="2344">
                  <c:v>0.25353002573792105</c:v>
                </c:pt>
                <c:pt idx="2345">
                  <c:v>0.25376237103598392</c:v>
                </c:pt>
                <c:pt idx="2346">
                  <c:v>0.25399469396241403</c:v>
                </c:pt>
                <c:pt idx="2347">
                  <c:v>0.25422699406607585</c:v>
                </c:pt>
                <c:pt idx="2348">
                  <c:v>0.2544592708954973</c:v>
                </c:pt>
                <c:pt idx="2349">
                  <c:v>0.25469152399884931</c:v>
                </c:pt>
                <c:pt idx="2350">
                  <c:v>0.2549237529239593</c:v>
                </c:pt>
                <c:pt idx="2351">
                  <c:v>0.25515595721830803</c:v>
                </c:pt>
                <c:pt idx="2352">
                  <c:v>0.25538813642903391</c:v>
                </c:pt>
                <c:pt idx="2353">
                  <c:v>0.25562029010293158</c:v>
                </c:pt>
                <c:pt idx="2354">
                  <c:v>0.25585241778645673</c:v>
                </c:pt>
                <c:pt idx="2355">
                  <c:v>0.25608451902571888</c:v>
                </c:pt>
                <c:pt idx="2356">
                  <c:v>0.25631659336649987</c:v>
                </c:pt>
                <c:pt idx="2357">
                  <c:v>0.25654864035423092</c:v>
                </c:pt>
                <c:pt idx="2358">
                  <c:v>0.25678065953402135</c:v>
                </c:pt>
                <c:pt idx="2359">
                  <c:v>0.25701265045063726</c:v>
                </c:pt>
                <c:pt idx="2360">
                  <c:v>0.25724461264851473</c:v>
                </c:pt>
                <c:pt idx="2361">
                  <c:v>0.25747654567175832</c:v>
                </c:pt>
                <c:pt idx="2362">
                  <c:v>0.25770844906414131</c:v>
                </c:pt>
                <c:pt idx="2363">
                  <c:v>0.25794032236910941</c:v>
                </c:pt>
                <c:pt idx="2364">
                  <c:v>0.25817216512978286</c:v>
                </c:pt>
                <c:pt idx="2365">
                  <c:v>0.25840397688894867</c:v>
                </c:pt>
                <c:pt idx="2366">
                  <c:v>0.25863575718907617</c:v>
                </c:pt>
                <c:pt idx="2367">
                  <c:v>0.25886750557231231</c:v>
                </c:pt>
                <c:pt idx="2368">
                  <c:v>0.25909922158047827</c:v>
                </c:pt>
                <c:pt idx="2369">
                  <c:v>0.25933090475507631</c:v>
                </c:pt>
                <c:pt idx="2370">
                  <c:v>0.25956255463728983</c:v>
                </c:pt>
                <c:pt idx="2371">
                  <c:v>0.25979417076798483</c:v>
                </c:pt>
                <c:pt idx="2372">
                  <c:v>0.26002575268771116</c:v>
                </c:pt>
                <c:pt idx="2373">
                  <c:v>0.26025729993670416</c:v>
                </c:pt>
                <c:pt idx="2374">
                  <c:v>0.26048881205488872</c:v>
                </c:pt>
                <c:pt idx="2375">
                  <c:v>0.2607202885818663</c:v>
                </c:pt>
                <c:pt idx="2376">
                  <c:v>0.26095172905694541</c:v>
                </c:pt>
                <c:pt idx="2377">
                  <c:v>0.26118313301911428</c:v>
                </c:pt>
                <c:pt idx="2378">
                  <c:v>0.26141450000705796</c:v>
                </c:pt>
                <c:pt idx="2379">
                  <c:v>0.26164582955914839</c:v>
                </c:pt>
                <c:pt idx="2380">
                  <c:v>0.26187712121346546</c:v>
                </c:pt>
                <c:pt idx="2381">
                  <c:v>0.2621083745077718</c:v>
                </c:pt>
                <c:pt idx="2382">
                  <c:v>0.26233958897954213</c:v>
                </c:pt>
                <c:pt idx="2383">
                  <c:v>0.26257076416593839</c:v>
                </c:pt>
                <c:pt idx="2384">
                  <c:v>0.26280189960383032</c:v>
                </c:pt>
                <c:pt idx="2385">
                  <c:v>0.26303299482979181</c:v>
                </c:pt>
                <c:pt idx="2386">
                  <c:v>0.26326404938009684</c:v>
                </c:pt>
                <c:pt idx="2387">
                  <c:v>0.26349506279072604</c:v>
                </c:pt>
                <c:pt idx="2388">
                  <c:v>0.26372603459736765</c:v>
                </c:pt>
                <c:pt idx="2389">
                  <c:v>0.26395696433542054</c:v>
                </c:pt>
                <c:pt idx="2390">
                  <c:v>0.26418785153998336</c:v>
                </c:pt>
                <c:pt idx="2391">
                  <c:v>0.26441869574588467</c:v>
                </c:pt>
                <c:pt idx="2392">
                  <c:v>0.26464949648764297</c:v>
                </c:pt>
                <c:pt idx="2393">
                  <c:v>0.26488025329951487</c:v>
                </c:pt>
                <c:pt idx="2394">
                  <c:v>0.26511096571545451</c:v>
                </c:pt>
                <c:pt idx="2395">
                  <c:v>0.2653416332691369</c:v>
                </c:pt>
                <c:pt idx="2396">
                  <c:v>0.26557225549396646</c:v>
                </c:pt>
                <c:pt idx="2397">
                  <c:v>0.26580283192305942</c:v>
                </c:pt>
                <c:pt idx="2398">
                  <c:v>0.26603336208924738</c:v>
                </c:pt>
                <c:pt idx="2399">
                  <c:v>0.26626384552509924</c:v>
                </c:pt>
                <c:pt idx="2400">
                  <c:v>0.26649428176290207</c:v>
                </c:pt>
                <c:pt idx="2401">
                  <c:v>0.26672467033466618</c:v>
                </c:pt>
                <c:pt idx="2402">
                  <c:v>0.26695501077212824</c:v>
                </c:pt>
                <c:pt idx="2403">
                  <c:v>0.26718530260676626</c:v>
                </c:pt>
                <c:pt idx="2404">
                  <c:v>0.26741554536977952</c:v>
                </c:pt>
                <c:pt idx="2405">
                  <c:v>0.26764573859209523</c:v>
                </c:pt>
                <c:pt idx="2406">
                  <c:v>0.26787588180438887</c:v>
                </c:pt>
                <c:pt idx="2407">
                  <c:v>0.26810597453705248</c:v>
                </c:pt>
                <c:pt idx="2408">
                  <c:v>0.26833601632023268</c:v>
                </c:pt>
                <c:pt idx="2409">
                  <c:v>0.26856600668380431</c:v>
                </c:pt>
                <c:pt idx="2410">
                  <c:v>0.26879594515738325</c:v>
                </c:pt>
                <c:pt idx="2411">
                  <c:v>0.26902583127032881</c:v>
                </c:pt>
                <c:pt idx="2412">
                  <c:v>0.26925566455174149</c:v>
                </c:pt>
                <c:pt idx="2413">
                  <c:v>0.26948544453046702</c:v>
                </c:pt>
                <c:pt idx="2414">
                  <c:v>0.26971517073509665</c:v>
                </c:pt>
                <c:pt idx="2415">
                  <c:v>0.26994484269396934</c:v>
                </c:pt>
                <c:pt idx="2416">
                  <c:v>0.27017445993517258</c:v>
                </c:pt>
                <c:pt idx="2417">
                  <c:v>0.27040402198654639</c:v>
                </c:pt>
                <c:pt idx="2418">
                  <c:v>0.27063352837567622</c:v>
                </c:pt>
                <c:pt idx="2419">
                  <c:v>0.27086297862991343</c:v>
                </c:pt>
                <c:pt idx="2420">
                  <c:v>0.2710923722763478</c:v>
                </c:pt>
                <c:pt idx="2421">
                  <c:v>0.27132170884184487</c:v>
                </c:pt>
                <c:pt idx="2422">
                  <c:v>0.27155098785301113</c:v>
                </c:pt>
                <c:pt idx="2423">
                  <c:v>0.2717802088362215</c:v>
                </c:pt>
                <c:pt idx="2424">
                  <c:v>0.27200937131761688</c:v>
                </c:pt>
                <c:pt idx="2425">
                  <c:v>0.27223847482308544</c:v>
                </c:pt>
                <c:pt idx="2426">
                  <c:v>0.27246751887829751</c:v>
                </c:pt>
                <c:pt idx="2427">
                  <c:v>0.27269650300867881</c:v>
                </c:pt>
                <c:pt idx="2428">
                  <c:v>0.27292542673942538</c:v>
                </c:pt>
                <c:pt idx="2429">
                  <c:v>0.27315428959550131</c:v>
                </c:pt>
                <c:pt idx="2430">
                  <c:v>0.27338309110164594</c:v>
                </c:pt>
                <c:pt idx="2431">
                  <c:v>0.27361183078235934</c:v>
                </c:pt>
                <c:pt idx="2432">
                  <c:v>0.27384050816193062</c:v>
                </c:pt>
                <c:pt idx="2433">
                  <c:v>0.27406912276441492</c:v>
                </c:pt>
                <c:pt idx="2434">
                  <c:v>0.27429767411364631</c:v>
                </c:pt>
                <c:pt idx="2435">
                  <c:v>0.2745261617332389</c:v>
                </c:pt>
                <c:pt idx="2436">
                  <c:v>0.2747545851465808</c:v>
                </c:pt>
                <c:pt idx="2437">
                  <c:v>0.27498294387685479</c:v>
                </c:pt>
                <c:pt idx="2438">
                  <c:v>0.27521123744700776</c:v>
                </c:pt>
                <c:pt idx="2439">
                  <c:v>0.27543946537979408</c:v>
                </c:pt>
                <c:pt idx="2440">
                  <c:v>0.27566762719773397</c:v>
                </c:pt>
                <c:pt idx="2441">
                  <c:v>0.27589572242315069</c:v>
                </c:pt>
                <c:pt idx="2442">
                  <c:v>0.27612375057814925</c:v>
                </c:pt>
                <c:pt idx="2443">
                  <c:v>0.27635171118463076</c:v>
                </c:pt>
                <c:pt idx="2444">
                  <c:v>0.27657960376428153</c:v>
                </c:pt>
                <c:pt idx="2445">
                  <c:v>0.27680742783858792</c:v>
                </c:pt>
                <c:pt idx="2446">
                  <c:v>0.27703518292883555</c:v>
                </c:pt>
                <c:pt idx="2447">
                  <c:v>0.2772628685561021</c:v>
                </c:pt>
                <c:pt idx="2448">
                  <c:v>0.27749048424126638</c:v>
                </c:pt>
                <c:pt idx="2449">
                  <c:v>0.27771802950500812</c:v>
                </c:pt>
                <c:pt idx="2450">
                  <c:v>0.27794550386781186</c:v>
                </c:pt>
                <c:pt idx="2451">
                  <c:v>0.27817290684995993</c:v>
                </c:pt>
                <c:pt idx="2452">
                  <c:v>0.27840023797154506</c:v>
                </c:pt>
                <c:pt idx="2453">
                  <c:v>0.27862749675246901</c:v>
                </c:pt>
                <c:pt idx="2454">
                  <c:v>0.27885468271243963</c:v>
                </c:pt>
                <c:pt idx="2455">
                  <c:v>0.27908179537097666</c:v>
                </c:pt>
                <c:pt idx="2456">
                  <c:v>0.27930883424741004</c:v>
                </c:pt>
                <c:pt idx="2457">
                  <c:v>0.27953579886088331</c:v>
                </c:pt>
                <c:pt idx="2458">
                  <c:v>0.27976268873036247</c:v>
                </c:pt>
                <c:pt idx="2459">
                  <c:v>0.27998950337462619</c:v>
                </c:pt>
                <c:pt idx="2460">
                  <c:v>0.28021624231226294</c:v>
                </c:pt>
                <c:pt idx="2461">
                  <c:v>0.28044290506169683</c:v>
                </c:pt>
                <c:pt idx="2462">
                  <c:v>0.28066949114116407</c:v>
                </c:pt>
                <c:pt idx="2463">
                  <c:v>0.28089600006873006</c:v>
                </c:pt>
                <c:pt idx="2464">
                  <c:v>0.28112243136228454</c:v>
                </c:pt>
                <c:pt idx="2465">
                  <c:v>0.28134878453953532</c:v>
                </c:pt>
                <c:pt idx="2466">
                  <c:v>0.28157505911803321</c:v>
                </c:pt>
                <c:pt idx="2467">
                  <c:v>0.28180125461515076</c:v>
                </c:pt>
                <c:pt idx="2468">
                  <c:v>0.28202737054809396</c:v>
                </c:pt>
                <c:pt idx="2469">
                  <c:v>0.28225340643390229</c:v>
                </c:pt>
                <c:pt idx="2470">
                  <c:v>0.28247936178945543</c:v>
                </c:pt>
                <c:pt idx="2471">
                  <c:v>0.28270523613145221</c:v>
                </c:pt>
                <c:pt idx="2472">
                  <c:v>0.28293102897645617</c:v>
                </c:pt>
                <c:pt idx="2473">
                  <c:v>0.28315673984085626</c:v>
                </c:pt>
                <c:pt idx="2474">
                  <c:v>0.28338236824088148</c:v>
                </c:pt>
                <c:pt idx="2475">
                  <c:v>0.28360791369260602</c:v>
                </c:pt>
                <c:pt idx="2476">
                  <c:v>0.28383337571195488</c:v>
                </c:pt>
                <c:pt idx="2477">
                  <c:v>0.28405875381469986</c:v>
                </c:pt>
                <c:pt idx="2478">
                  <c:v>0.28428404751645031</c:v>
                </c:pt>
                <c:pt idx="2479">
                  <c:v>0.28450925633267932</c:v>
                </c:pt>
                <c:pt idx="2480">
                  <c:v>0.28473437977870431</c:v>
                </c:pt>
                <c:pt idx="2481">
                  <c:v>0.28495941736970065</c:v>
                </c:pt>
                <c:pt idx="2482">
                  <c:v>0.28518436862069046</c:v>
                </c:pt>
                <c:pt idx="2483">
                  <c:v>0.28540923304656107</c:v>
                </c:pt>
                <c:pt idx="2484">
                  <c:v>0.2856340101620593</c:v>
                </c:pt>
                <c:pt idx="2485">
                  <c:v>0.28585869948178738</c:v>
                </c:pt>
                <c:pt idx="2486">
                  <c:v>0.2860833005202113</c:v>
                </c:pt>
                <c:pt idx="2487">
                  <c:v>0.28630781279166251</c:v>
                </c:pt>
                <c:pt idx="2488">
                  <c:v>0.28653223581033183</c:v>
                </c:pt>
                <c:pt idx="2489">
                  <c:v>0.2867565690902884</c:v>
                </c:pt>
                <c:pt idx="2490">
                  <c:v>0.28698081214545929</c:v>
                </c:pt>
                <c:pt idx="2491">
                  <c:v>0.28720496448964533</c:v>
                </c:pt>
                <c:pt idx="2492">
                  <c:v>0.28742902563651984</c:v>
                </c:pt>
                <c:pt idx="2493">
                  <c:v>0.28765299509963815</c:v>
                </c:pt>
                <c:pt idx="2494">
                  <c:v>0.28787687239241799</c:v>
                </c:pt>
                <c:pt idx="2495">
                  <c:v>0.28810065702815518</c:v>
                </c:pt>
                <c:pt idx="2496">
                  <c:v>0.28832434852003985</c:v>
                </c:pt>
                <c:pt idx="2497">
                  <c:v>0.28854794638112824</c:v>
                </c:pt>
                <c:pt idx="2498">
                  <c:v>0.28877145012436428</c:v>
                </c:pt>
                <c:pt idx="2499">
                  <c:v>0.28899485926257618</c:v>
                </c:pt>
                <c:pt idx="2500">
                  <c:v>0.28921817330847527</c:v>
                </c:pt>
                <c:pt idx="2501">
                  <c:v>0.28944139177466216</c:v>
                </c:pt>
                <c:pt idx="2502">
                  <c:v>0.28966451417362538</c:v>
                </c:pt>
                <c:pt idx="2503">
                  <c:v>0.28988754001775335</c:v>
                </c:pt>
                <c:pt idx="2504">
                  <c:v>0.29011046881931396</c:v>
                </c:pt>
                <c:pt idx="2505">
                  <c:v>0.29033330009047548</c:v>
                </c:pt>
                <c:pt idx="2506">
                  <c:v>0.29055603334330682</c:v>
                </c:pt>
                <c:pt idx="2507">
                  <c:v>0.29077866808977126</c:v>
                </c:pt>
                <c:pt idx="2508">
                  <c:v>0.29100120384172368</c:v>
                </c:pt>
                <c:pt idx="2509">
                  <c:v>0.29122364011093566</c:v>
                </c:pt>
                <c:pt idx="2510">
                  <c:v>0.29144597640907238</c:v>
                </c:pt>
                <c:pt idx="2511">
                  <c:v>0.29166821224770589</c:v>
                </c:pt>
                <c:pt idx="2512">
                  <c:v>0.2918903471383113</c:v>
                </c:pt>
                <c:pt idx="2513">
                  <c:v>0.29211238059228184</c:v>
                </c:pt>
                <c:pt idx="2514">
                  <c:v>0.29233431212090832</c:v>
                </c:pt>
                <c:pt idx="2515">
                  <c:v>0.29255614123540558</c:v>
                </c:pt>
                <c:pt idx="2516">
                  <c:v>0.29277786744689038</c:v>
                </c:pt>
                <c:pt idx="2517">
                  <c:v>0.29299949026640482</c:v>
                </c:pt>
                <c:pt idx="2518">
                  <c:v>0.29322100920490463</c:v>
                </c:pt>
                <c:pt idx="2519">
                  <c:v>0.29344242377326041</c:v>
                </c:pt>
                <c:pt idx="2520">
                  <c:v>0.29366373348226632</c:v>
                </c:pt>
                <c:pt idx="2521">
                  <c:v>0.29388493784264763</c:v>
                </c:pt>
                <c:pt idx="2522">
                  <c:v>0.2941060363650293</c:v>
                </c:pt>
                <c:pt idx="2523">
                  <c:v>0.29432702855999232</c:v>
                </c:pt>
                <c:pt idx="2524">
                  <c:v>0.29454791393802682</c:v>
                </c:pt>
                <c:pt idx="2525">
                  <c:v>0.29476869200955802</c:v>
                </c:pt>
                <c:pt idx="2526">
                  <c:v>0.29498936228493844</c:v>
                </c:pt>
                <c:pt idx="2527">
                  <c:v>0.29520992427445575</c:v>
                </c:pt>
                <c:pt idx="2528">
                  <c:v>0.29543037748833195</c:v>
                </c:pt>
                <c:pt idx="2529">
                  <c:v>0.29565072143673016</c:v>
                </c:pt>
                <c:pt idx="2530">
                  <c:v>0.2958709556297488</c:v>
                </c:pt>
                <c:pt idx="2531">
                  <c:v>0.29609107957741532</c:v>
                </c:pt>
                <c:pt idx="2532">
                  <c:v>0.29631109278972012</c:v>
                </c:pt>
                <c:pt idx="2533">
                  <c:v>0.29653099477657785</c:v>
                </c:pt>
                <c:pt idx="2534">
                  <c:v>0.29675078504786412</c:v>
                </c:pt>
                <c:pt idx="2535">
                  <c:v>0.29697046311338537</c:v>
                </c:pt>
                <c:pt idx="2536">
                  <c:v>0.29719002848290726</c:v>
                </c:pt>
                <c:pt idx="2537">
                  <c:v>0.29740948066614908</c:v>
                </c:pt>
                <c:pt idx="2538">
                  <c:v>0.297628819172778</c:v>
                </c:pt>
                <c:pt idx="2539">
                  <c:v>0.29784804351240718</c:v>
                </c:pt>
                <c:pt idx="2540">
                  <c:v>0.29806715319462024</c:v>
                </c:pt>
                <c:pt idx="2541">
                  <c:v>0.2982861477289499</c:v>
                </c:pt>
                <c:pt idx="2542">
                  <c:v>0.29850502662488942</c:v>
                </c:pt>
                <c:pt idx="2543">
                  <c:v>0.29872378939189986</c:v>
                </c:pt>
                <c:pt idx="2544">
                  <c:v>0.29894243553939198</c:v>
                </c:pt>
                <c:pt idx="2545">
                  <c:v>0.29916096457675767</c:v>
                </c:pt>
                <c:pt idx="2546">
                  <c:v>0.29937937601334241</c:v>
                </c:pt>
                <c:pt idx="2547">
                  <c:v>0.29959766935846677</c:v>
                </c:pt>
                <c:pt idx="2548">
                  <c:v>0.29981584412141682</c:v>
                </c:pt>
                <c:pt idx="2549">
                  <c:v>0.30003389981146078</c:v>
                </c:pt>
                <c:pt idx="2550">
                  <c:v>0.30025183593782895</c:v>
                </c:pt>
                <c:pt idx="2551">
                  <c:v>0.30046965200973236</c:v>
                </c:pt>
                <c:pt idx="2552">
                  <c:v>0.30068734753636245</c:v>
                </c:pt>
                <c:pt idx="2553">
                  <c:v>0.30090492202688746</c:v>
                </c:pt>
                <c:pt idx="2554">
                  <c:v>0.30112237499045452</c:v>
                </c:pt>
                <c:pt idx="2555">
                  <c:v>0.30133970593619097</c:v>
                </c:pt>
                <c:pt idx="2556">
                  <c:v>0.30155691437322341</c:v>
                </c:pt>
                <c:pt idx="2557">
                  <c:v>0.30177399981064951</c:v>
                </c:pt>
                <c:pt idx="2558">
                  <c:v>0.30199096175755979</c:v>
                </c:pt>
                <c:pt idx="2559">
                  <c:v>0.3022077997230343</c:v>
                </c:pt>
                <c:pt idx="2560">
                  <c:v>0.30242451321615565</c:v>
                </c:pt>
                <c:pt idx="2561">
                  <c:v>0.30264110174598052</c:v>
                </c:pt>
                <c:pt idx="2562">
                  <c:v>0.30285756482157988</c:v>
                </c:pt>
                <c:pt idx="2563">
                  <c:v>0.30307390195201434</c:v>
                </c:pt>
                <c:pt idx="2564">
                  <c:v>0.30329011264633315</c:v>
                </c:pt>
                <c:pt idx="2565">
                  <c:v>0.30350619641361132</c:v>
                </c:pt>
                <c:pt idx="2566">
                  <c:v>0.30372215276290432</c:v>
                </c:pt>
                <c:pt idx="2567">
                  <c:v>0.30393798120328391</c:v>
                </c:pt>
                <c:pt idx="2568">
                  <c:v>0.30415368124382186</c:v>
                </c:pt>
                <c:pt idx="2569">
                  <c:v>0.30436925239360257</c:v>
                </c:pt>
                <c:pt idx="2570">
                  <c:v>0.30458469416172013</c:v>
                </c:pt>
                <c:pt idx="2571">
                  <c:v>0.30480000605728014</c:v>
                </c:pt>
                <c:pt idx="2572">
                  <c:v>0.30501518758939938</c:v>
                </c:pt>
                <c:pt idx="2573">
                  <c:v>0.3052302382672164</c:v>
                </c:pt>
                <c:pt idx="2574">
                  <c:v>0.30544515759988394</c:v>
                </c:pt>
                <c:pt idx="2575">
                  <c:v>0.3056599450965693</c:v>
                </c:pt>
                <c:pt idx="2576">
                  <c:v>0.30587460026647245</c:v>
                </c:pt>
                <c:pt idx="2577">
                  <c:v>0.30608912261879845</c:v>
                </c:pt>
                <c:pt idx="2578">
                  <c:v>0.30630351166279945</c:v>
                </c:pt>
                <c:pt idx="2579">
                  <c:v>0.30651776690773636</c:v>
                </c:pt>
                <c:pt idx="2580">
                  <c:v>0.30673188786290623</c:v>
                </c:pt>
                <c:pt idx="2581">
                  <c:v>0.30694587403763585</c:v>
                </c:pt>
                <c:pt idx="2582">
                  <c:v>0.30715972494128141</c:v>
                </c:pt>
                <c:pt idx="2583">
                  <c:v>0.30737344008323908</c:v>
                </c:pt>
                <c:pt idx="2584">
                  <c:v>0.30758701897293672</c:v>
                </c:pt>
                <c:pt idx="2585">
                  <c:v>0.3078004611198405</c:v>
                </c:pt>
                <c:pt idx="2586">
                  <c:v>0.30801376603344954</c:v>
                </c:pt>
                <c:pt idx="2587">
                  <c:v>0.30822693322331646</c:v>
                </c:pt>
                <c:pt idx="2588">
                  <c:v>0.30843996219903191</c:v>
                </c:pt>
                <c:pt idx="2589">
                  <c:v>0.30865285247022717</c:v>
                </c:pt>
                <c:pt idx="2590">
                  <c:v>0.30886560354658932</c:v>
                </c:pt>
                <c:pt idx="2591">
                  <c:v>0.30907821493785109</c:v>
                </c:pt>
                <c:pt idx="2592">
                  <c:v>0.30929068615378158</c:v>
                </c:pt>
                <c:pt idx="2593">
                  <c:v>0.30950301670422781</c:v>
                </c:pt>
                <c:pt idx="2594">
                  <c:v>0.30971520609907388</c:v>
                </c:pt>
                <c:pt idx="2595">
                  <c:v>0.30992725384826586</c:v>
                </c:pt>
                <c:pt idx="2596">
                  <c:v>0.31013915946180104</c:v>
                </c:pt>
                <c:pt idx="2597">
                  <c:v>0.31035092244975065</c:v>
                </c:pt>
                <c:pt idx="2598">
                  <c:v>0.31056254232223113</c:v>
                </c:pt>
                <c:pt idx="2599">
                  <c:v>0.31077401858943282</c:v>
                </c:pt>
                <c:pt idx="2600">
                  <c:v>0.31098535076161182</c:v>
                </c:pt>
                <c:pt idx="2601">
                  <c:v>0.31119653834908839</c:v>
                </c:pt>
                <c:pt idx="2602">
                  <c:v>0.3114075808622519</c:v>
                </c:pt>
                <c:pt idx="2603">
                  <c:v>0.31161847781156055</c:v>
                </c:pt>
                <c:pt idx="2604">
                  <c:v>0.31182922870755114</c:v>
                </c:pt>
                <c:pt idx="2605">
                  <c:v>0.31203983306083038</c:v>
                </c:pt>
                <c:pt idx="2606">
                  <c:v>0.3122502903820894</c:v>
                </c:pt>
                <c:pt idx="2607">
                  <c:v>0.31246060018208754</c:v>
                </c:pt>
                <c:pt idx="2608">
                  <c:v>0.31267076197167093</c:v>
                </c:pt>
                <c:pt idx="2609">
                  <c:v>0.3128807752617635</c:v>
                </c:pt>
                <c:pt idx="2610">
                  <c:v>0.31309063956337368</c:v>
                </c:pt>
                <c:pt idx="2611">
                  <c:v>0.31330035438760973</c:v>
                </c:pt>
                <c:pt idx="2612">
                  <c:v>0.31350991924564636</c:v>
                </c:pt>
                <c:pt idx="2613">
                  <c:v>0.31371933364875637</c:v>
                </c:pt>
                <c:pt idx="2614">
                  <c:v>0.3139285971083165</c:v>
                </c:pt>
                <c:pt idx="2615">
                  <c:v>0.31413770913577388</c:v>
                </c:pt>
                <c:pt idx="2616">
                  <c:v>0.31434666924269644</c:v>
                </c:pt>
                <c:pt idx="2617">
                  <c:v>0.31455547694072156</c:v>
                </c:pt>
                <c:pt idx="2618">
                  <c:v>0.31476413174161061</c:v>
                </c:pt>
                <c:pt idx="2619">
                  <c:v>0.31497263315721463</c:v>
                </c:pt>
                <c:pt idx="2620">
                  <c:v>0.31518098069948508</c:v>
                </c:pt>
                <c:pt idx="2621">
                  <c:v>0.31538917388048426</c:v>
                </c:pt>
                <c:pt idx="2622">
                  <c:v>0.31559721221237258</c:v>
                </c:pt>
                <c:pt idx="2623">
                  <c:v>0.31580509520743666</c:v>
                </c:pt>
                <c:pt idx="2624">
                  <c:v>0.31601282237805289</c:v>
                </c:pt>
                <c:pt idx="2625">
                  <c:v>0.31622039323671863</c:v>
                </c:pt>
                <c:pt idx="2626">
                  <c:v>0.31642780729605047</c:v>
                </c:pt>
                <c:pt idx="2627">
                  <c:v>0.31663506406876835</c:v>
                </c:pt>
                <c:pt idx="2628">
                  <c:v>0.31684216306772855</c:v>
                </c:pt>
                <c:pt idx="2629">
                  <c:v>0.31704910380588625</c:v>
                </c:pt>
                <c:pt idx="2630">
                  <c:v>0.3172558857963314</c:v>
                </c:pt>
                <c:pt idx="2631">
                  <c:v>0.31746250855227937</c:v>
                </c:pt>
                <c:pt idx="2632">
                  <c:v>0.31766897158706137</c:v>
                </c:pt>
                <c:pt idx="2633">
                  <c:v>0.31787527441413582</c:v>
                </c:pt>
                <c:pt idx="2634">
                  <c:v>0.31808141654710437</c:v>
                </c:pt>
                <c:pt idx="2635">
                  <c:v>0.31828739749968893</c:v>
                </c:pt>
                <c:pt idx="2636">
                  <c:v>0.31849321678573861</c:v>
                </c:pt>
                <c:pt idx="2637">
                  <c:v>0.3186988739192565</c:v>
                </c:pt>
                <c:pt idx="2638">
                  <c:v>0.31890436841435787</c:v>
                </c:pt>
                <c:pt idx="2639">
                  <c:v>0.31910969978531617</c:v>
                </c:pt>
                <c:pt idx="2640">
                  <c:v>0.31931486754653993</c:v>
                </c:pt>
                <c:pt idx="2641">
                  <c:v>0.31951987121257647</c:v>
                </c:pt>
                <c:pt idx="2642">
                  <c:v>0.3197247102981175</c:v>
                </c:pt>
                <c:pt idx="2643">
                  <c:v>0.31992938431800877</c:v>
                </c:pt>
                <c:pt idx="2644">
                  <c:v>0.32013389278723181</c:v>
                </c:pt>
                <c:pt idx="2645">
                  <c:v>0.32033823522093308</c:v>
                </c:pt>
                <c:pt idx="2646">
                  <c:v>0.32054241113439652</c:v>
                </c:pt>
                <c:pt idx="2647">
                  <c:v>0.32074642004306581</c:v>
                </c:pt>
                <c:pt idx="2648">
                  <c:v>0.32095026146254768</c:v>
                </c:pt>
                <c:pt idx="2649">
                  <c:v>0.32115393490858762</c:v>
                </c:pt>
                <c:pt idx="2650">
                  <c:v>0.32135743989711402</c:v>
                </c:pt>
                <c:pt idx="2651">
                  <c:v>0.32156077594419902</c:v>
                </c:pt>
                <c:pt idx="2652">
                  <c:v>0.32176394256607993</c:v>
                </c:pt>
                <c:pt idx="2653">
                  <c:v>0.32196693927917408</c:v>
                </c:pt>
                <c:pt idx="2654">
                  <c:v>0.32216976560004518</c:v>
                </c:pt>
                <c:pt idx="2655">
                  <c:v>0.32237242104543889</c:v>
                </c:pt>
                <c:pt idx="2656">
                  <c:v>0.3225749051322695</c:v>
                </c:pt>
                <c:pt idx="2657">
                  <c:v>0.32277721737761944</c:v>
                </c:pt>
                <c:pt idx="2658">
                  <c:v>0.32297935729875266</c:v>
                </c:pt>
                <c:pt idx="2659">
                  <c:v>0.32318132441310315</c:v>
                </c:pt>
                <c:pt idx="2660">
                  <c:v>0.32338311823829302</c:v>
                </c:pt>
                <c:pt idx="2661">
                  <c:v>0.32358473829211254</c:v>
                </c:pt>
                <c:pt idx="2662">
                  <c:v>0.32378618409253951</c:v>
                </c:pt>
                <c:pt idx="2663">
                  <c:v>0.32398745515773908</c:v>
                </c:pt>
                <c:pt idx="2664">
                  <c:v>0.32418855100605803</c:v>
                </c:pt>
                <c:pt idx="2665">
                  <c:v>0.32438947115603362</c:v>
                </c:pt>
                <c:pt idx="2666">
                  <c:v>0.32459021512638681</c:v>
                </c:pt>
                <c:pt idx="2667">
                  <c:v>0.32479078243604281</c:v>
                </c:pt>
                <c:pt idx="2668">
                  <c:v>0.32499117260410998</c:v>
                </c:pt>
                <c:pt idx="2669">
                  <c:v>0.32519138514989804</c:v>
                </c:pt>
                <c:pt idx="2670">
                  <c:v>0.32539141959290507</c:v>
                </c:pt>
                <c:pt idx="2671">
                  <c:v>0.32559127545283906</c:v>
                </c:pt>
                <c:pt idx="2672">
                  <c:v>0.32579095224960541</c:v>
                </c:pt>
                <c:pt idx="2673">
                  <c:v>0.32599044950330847</c:v>
                </c:pt>
                <c:pt idx="2674">
                  <c:v>0.32618976673426997</c:v>
                </c:pt>
                <c:pt idx="2675">
                  <c:v>0.32638890346300176</c:v>
                </c:pt>
                <c:pt idx="2676">
                  <c:v>0.32658785921023376</c:v>
                </c:pt>
                <c:pt idx="2677">
                  <c:v>0.32678663349690867</c:v>
                </c:pt>
                <c:pt idx="2678">
                  <c:v>0.32698522584417988</c:v>
                </c:pt>
                <c:pt idx="2679">
                  <c:v>0.32718363577341125</c:v>
                </c:pt>
                <c:pt idx="2680">
                  <c:v>0.32738186280618836</c:v>
                </c:pt>
                <c:pt idx="2681">
                  <c:v>0.3275799064643124</c:v>
                </c:pt>
                <c:pt idx="2682">
                  <c:v>0.32777776626980876</c:v>
                </c:pt>
                <c:pt idx="2683">
                  <c:v>0.32797544174491577</c:v>
                </c:pt>
                <c:pt idx="2684">
                  <c:v>0.32817293241210382</c:v>
                </c:pt>
                <c:pt idx="2685">
                  <c:v>0.32837023779407593</c:v>
                </c:pt>
                <c:pt idx="2686">
                  <c:v>0.32856735741373949</c:v>
                </c:pt>
                <c:pt idx="2687">
                  <c:v>0.32876429079426261</c:v>
                </c:pt>
                <c:pt idx="2688">
                  <c:v>0.32896103745901706</c:v>
                </c:pt>
                <c:pt idx="2689">
                  <c:v>0.32915759693162538</c:v>
                </c:pt>
                <c:pt idx="2690">
                  <c:v>0.32935396873594547</c:v>
                </c:pt>
                <c:pt idx="2691">
                  <c:v>0.32955015239605839</c:v>
                </c:pt>
                <c:pt idx="2692">
                  <c:v>0.32974614743629904</c:v>
                </c:pt>
                <c:pt idx="2693">
                  <c:v>0.32994195338124305</c:v>
                </c:pt>
                <c:pt idx="2694">
                  <c:v>0.33013756975569714</c:v>
                </c:pt>
                <c:pt idx="2695">
                  <c:v>0.33033299608472538</c:v>
                </c:pt>
                <c:pt idx="2696">
                  <c:v>0.3305282318936329</c:v>
                </c:pt>
                <c:pt idx="2697">
                  <c:v>0.33072327670797308</c:v>
                </c:pt>
                <c:pt idx="2698">
                  <c:v>0.33091813005355586</c:v>
                </c:pt>
                <c:pt idx="2699">
                  <c:v>0.33111279145643757</c:v>
                </c:pt>
                <c:pt idx="2700">
                  <c:v>0.33130726044293257</c:v>
                </c:pt>
                <c:pt idx="2701">
                  <c:v>0.3315015365396104</c:v>
                </c:pt>
                <c:pt idx="2702">
                  <c:v>0.33169561927329788</c:v>
                </c:pt>
                <c:pt idx="2703">
                  <c:v>0.33188950817108903</c:v>
                </c:pt>
                <c:pt idx="2704">
                  <c:v>0.33208320276032682</c:v>
                </c:pt>
                <c:pt idx="2705">
                  <c:v>0.33227670256863351</c:v>
                </c:pt>
                <c:pt idx="2706">
                  <c:v>0.33247000712388708</c:v>
                </c:pt>
                <c:pt idx="2707">
                  <c:v>0.33266311595423337</c:v>
                </c:pt>
                <c:pt idx="2708">
                  <c:v>0.33285602858809282</c:v>
                </c:pt>
                <c:pt idx="2709">
                  <c:v>0.33304874455416061</c:v>
                </c:pt>
                <c:pt idx="2710">
                  <c:v>0.33324126338139431</c:v>
                </c:pt>
                <c:pt idx="2711">
                  <c:v>0.33343358459903788</c:v>
                </c:pt>
                <c:pt idx="2712">
                  <c:v>0.33362570773660977</c:v>
                </c:pt>
                <c:pt idx="2713">
                  <c:v>0.33381763232390138</c:v>
                </c:pt>
                <c:pt idx="2714">
                  <c:v>0.33400935789099173</c:v>
                </c:pt>
                <c:pt idx="2715">
                  <c:v>0.3342008839682466</c:v>
                </c:pt>
                <c:pt idx="2716">
                  <c:v>0.33439221008630138</c:v>
                </c:pt>
                <c:pt idx="2717">
                  <c:v>0.33458333577610161</c:v>
                </c:pt>
                <c:pt idx="2718">
                  <c:v>0.33477426056886361</c:v>
                </c:pt>
                <c:pt idx="2719">
                  <c:v>0.33496498399609886</c:v>
                </c:pt>
                <c:pt idx="2720">
                  <c:v>0.33515550558961177</c:v>
                </c:pt>
                <c:pt idx="2721">
                  <c:v>0.33534582488150338</c:v>
                </c:pt>
                <c:pt idx="2722">
                  <c:v>0.33553594140417187</c:v>
                </c:pt>
                <c:pt idx="2723">
                  <c:v>0.33572585469031158</c:v>
                </c:pt>
                <c:pt idx="2724">
                  <c:v>0.33591556427291996</c:v>
                </c:pt>
                <c:pt idx="2725">
                  <c:v>0.33610506968528675</c:v>
                </c:pt>
                <c:pt idx="2726">
                  <c:v>0.33629437046101651</c:v>
                </c:pt>
                <c:pt idx="2727">
                  <c:v>0.33648346613402308</c:v>
                </c:pt>
                <c:pt idx="2728">
                  <c:v>0.33667235623850988</c:v>
                </c:pt>
                <c:pt idx="2729">
                  <c:v>0.33686104030901343</c:v>
                </c:pt>
                <c:pt idx="2730">
                  <c:v>0.33704951788036241</c:v>
                </c:pt>
                <c:pt idx="2731">
                  <c:v>0.33723778848770802</c:v>
                </c:pt>
                <c:pt idx="2732">
                  <c:v>0.33742585166652161</c:v>
                </c:pt>
                <c:pt idx="2733">
                  <c:v>0.33761370695258142</c:v>
                </c:pt>
                <c:pt idx="2734">
                  <c:v>0.33780135388198973</c:v>
                </c:pt>
                <c:pt idx="2735">
                  <c:v>0.3379887919911746</c:v>
                </c:pt>
                <c:pt idx="2736">
                  <c:v>0.33817602081687442</c:v>
                </c:pt>
                <c:pt idx="2737">
                  <c:v>0.33836303989616739</c:v>
                </c:pt>
                <c:pt idx="2738">
                  <c:v>0.33854984876645078</c:v>
                </c:pt>
                <c:pt idx="2739">
                  <c:v>0.33873644696545202</c:v>
                </c:pt>
                <c:pt idx="2740">
                  <c:v>0.33892283403122841</c:v>
                </c:pt>
                <c:pt idx="2741">
                  <c:v>0.33910900950216788</c:v>
                </c:pt>
                <c:pt idx="2742">
                  <c:v>0.33929497291700317</c:v>
                </c:pt>
                <c:pt idx="2743">
                  <c:v>0.3394807238147885</c:v>
                </c:pt>
                <c:pt idx="2744">
                  <c:v>0.33966626173492387</c:v>
                </c:pt>
                <c:pt idx="2745">
                  <c:v>0.339851586217149</c:v>
                </c:pt>
                <c:pt idx="2746">
                  <c:v>0.34003669680154491</c:v>
                </c:pt>
                <c:pt idx="2747">
                  <c:v>0.34022159302854188</c:v>
                </c:pt>
                <c:pt idx="2748">
                  <c:v>0.34040627443890836</c:v>
                </c:pt>
                <c:pt idx="2749">
                  <c:v>0.34059074057376293</c:v>
                </c:pt>
                <c:pt idx="2750">
                  <c:v>0.34077499097457725</c:v>
                </c:pt>
                <c:pt idx="2751">
                  <c:v>0.34095902518316407</c:v>
                </c:pt>
                <c:pt idx="2752">
                  <c:v>0.34114284274170376</c:v>
                </c:pt>
                <c:pt idx="2753">
                  <c:v>0.34132644319272537</c:v>
                </c:pt>
                <c:pt idx="2754">
                  <c:v>0.3415098260791069</c:v>
                </c:pt>
                <c:pt idx="2755">
                  <c:v>0.34169299094410138</c:v>
                </c:pt>
                <c:pt idx="2756">
                  <c:v>0.34187593733131161</c:v>
                </c:pt>
                <c:pt idx="2757">
                  <c:v>0.34205866478470603</c:v>
                </c:pt>
                <c:pt idx="2758">
                  <c:v>0.34224117284861483</c:v>
                </c:pt>
                <c:pt idx="2759">
                  <c:v>0.34242346106774657</c:v>
                </c:pt>
                <c:pt idx="2760">
                  <c:v>0.34260552898715668</c:v>
                </c:pt>
                <c:pt idx="2761">
                  <c:v>0.34278737615229432</c:v>
                </c:pt>
                <c:pt idx="2762">
                  <c:v>0.34296900210896586</c:v>
                </c:pt>
                <c:pt idx="2763">
                  <c:v>0.34315040640335676</c:v>
                </c:pt>
                <c:pt idx="2764">
                  <c:v>0.3433315885820285</c:v>
                </c:pt>
                <c:pt idx="2765">
                  <c:v>0.34351254819191868</c:v>
                </c:pt>
                <c:pt idx="2766">
                  <c:v>0.343693284780346</c:v>
                </c:pt>
                <c:pt idx="2767">
                  <c:v>0.34387379789501293</c:v>
                </c:pt>
                <c:pt idx="2768">
                  <c:v>0.34405408708399537</c:v>
                </c:pt>
                <c:pt idx="2769">
                  <c:v>0.3442341518957695</c:v>
                </c:pt>
                <c:pt idx="2770">
                  <c:v>0.34441399187919125</c:v>
                </c:pt>
                <c:pt idx="2771">
                  <c:v>0.34459360658349875</c:v>
                </c:pt>
                <c:pt idx="2772">
                  <c:v>0.3447729955583359</c:v>
                </c:pt>
                <c:pt idx="2773">
                  <c:v>0.344952158353728</c:v>
                </c:pt>
                <c:pt idx="2774">
                  <c:v>0.34513109452009777</c:v>
                </c:pt>
                <c:pt idx="2775">
                  <c:v>0.34530980360827246</c:v>
                </c:pt>
                <c:pt idx="2776">
                  <c:v>0.34548828516946434</c:v>
                </c:pt>
                <c:pt idx="2777">
                  <c:v>0.3456665387552868</c:v>
                </c:pt>
                <c:pt idx="2778">
                  <c:v>0.34584456391777546</c:v>
                </c:pt>
                <c:pt idx="2779">
                  <c:v>0.34602236020934507</c:v>
                </c:pt>
                <c:pt idx="2780">
                  <c:v>0.34619992718282788</c:v>
                </c:pt>
                <c:pt idx="2781">
                  <c:v>0.34637726439146937</c:v>
                </c:pt>
                <c:pt idx="2782">
                  <c:v>0.34655437138891243</c:v>
                </c:pt>
                <c:pt idx="2783">
                  <c:v>0.34673124772921676</c:v>
                </c:pt>
                <c:pt idx="2784">
                  <c:v>0.34690789296686353</c:v>
                </c:pt>
                <c:pt idx="2785">
                  <c:v>0.34708430665673246</c:v>
                </c:pt>
                <c:pt idx="2786">
                  <c:v>0.34726048835413637</c:v>
                </c:pt>
                <c:pt idx="2787">
                  <c:v>0.34743643761479792</c:v>
                </c:pt>
                <c:pt idx="2788">
                  <c:v>0.34761215399486639</c:v>
                </c:pt>
                <c:pt idx="2789">
                  <c:v>0.34778763705090182</c:v>
                </c:pt>
                <c:pt idx="2790">
                  <c:v>0.34796288633990846</c:v>
                </c:pt>
                <c:pt idx="2791">
                  <c:v>0.3481379014192944</c:v>
                </c:pt>
                <c:pt idx="2792">
                  <c:v>0.34831268184691955</c:v>
                </c:pt>
                <c:pt idx="2793">
                  <c:v>0.34848722718105291</c:v>
                </c:pt>
                <c:pt idx="2794">
                  <c:v>0.34866153698040647</c:v>
                </c:pt>
                <c:pt idx="2795">
                  <c:v>0.34883561080412739</c:v>
                </c:pt>
                <c:pt idx="2796">
                  <c:v>0.34900944821179303</c:v>
                </c:pt>
                <c:pt idx="2797">
                  <c:v>0.34918304876342077</c:v>
                </c:pt>
                <c:pt idx="2798">
                  <c:v>0.34935641201946988</c:v>
                </c:pt>
                <c:pt idx="2799">
                  <c:v>0.34952953754083088</c:v>
                </c:pt>
                <c:pt idx="2800">
                  <c:v>0.34970242488885112</c:v>
                </c:pt>
                <c:pt idx="2801">
                  <c:v>0.3498750736253135</c:v>
                </c:pt>
                <c:pt idx="2802">
                  <c:v>0.35004748331245222</c:v>
                </c:pt>
                <c:pt idx="2803">
                  <c:v>0.35021965351294332</c:v>
                </c:pt>
                <c:pt idx="2804">
                  <c:v>0.35039158378992652</c:v>
                </c:pt>
                <c:pt idx="2805">
                  <c:v>0.35056327370697832</c:v>
                </c:pt>
                <c:pt idx="2806">
                  <c:v>0.35073472282814094</c:v>
                </c:pt>
                <c:pt idx="2807">
                  <c:v>0.35090593071790782</c:v>
                </c:pt>
                <c:pt idx="2808">
                  <c:v>0.3510768969412309</c:v>
                </c:pt>
                <c:pt idx="2809">
                  <c:v>0.35124762106351776</c:v>
                </c:pt>
                <c:pt idx="2810">
                  <c:v>0.35141810265064838</c:v>
                </c:pt>
                <c:pt idx="2811">
                  <c:v>0.35158834126895261</c:v>
                </c:pt>
                <c:pt idx="2812">
                  <c:v>0.35175833648523053</c:v>
                </c:pt>
                <c:pt idx="2813">
                  <c:v>0.35192808786675978</c:v>
                </c:pt>
                <c:pt idx="2814">
                  <c:v>0.3520975949812658</c:v>
                </c:pt>
                <c:pt idx="2815">
                  <c:v>0.35226685739696634</c:v>
                </c:pt>
                <c:pt idx="2816">
                  <c:v>0.35243587468253407</c:v>
                </c:pt>
                <c:pt idx="2817">
                  <c:v>0.35260464640712824</c:v>
                </c:pt>
                <c:pt idx="2818">
                  <c:v>0.35277317214037834</c:v>
                </c:pt>
                <c:pt idx="2819">
                  <c:v>0.3529414514523922</c:v>
                </c:pt>
                <c:pt idx="2820">
                  <c:v>0.35310948391376024</c:v>
                </c:pt>
                <c:pt idx="2821">
                  <c:v>0.35327726909554874</c:v>
                </c:pt>
                <c:pt idx="2822">
                  <c:v>0.35344480656931082</c:v>
                </c:pt>
                <c:pt idx="2823">
                  <c:v>0.35361209590709092</c:v>
                </c:pt>
                <c:pt idx="2824">
                  <c:v>0.35377913668140609</c:v>
                </c:pt>
                <c:pt idx="2825">
                  <c:v>0.35394592846527728</c:v>
                </c:pt>
                <c:pt idx="2826">
                  <c:v>0.35411247083220965</c:v>
                </c:pt>
                <c:pt idx="2827">
                  <c:v>0.35427876335619524</c:v>
                </c:pt>
                <c:pt idx="2828">
                  <c:v>0.35444480561172781</c:v>
                </c:pt>
                <c:pt idx="2829">
                  <c:v>0.35461059717379956</c:v>
                </c:pt>
                <c:pt idx="2830">
                  <c:v>0.35477613761789151</c:v>
                </c:pt>
                <c:pt idx="2831">
                  <c:v>0.35494142651998889</c:v>
                </c:pt>
                <c:pt idx="2832">
                  <c:v>0.35510646345658198</c:v>
                </c:pt>
                <c:pt idx="2833">
                  <c:v>0.35527124800465948</c:v>
                </c:pt>
                <c:pt idx="2834">
                  <c:v>0.35543577974171681</c:v>
                </c:pt>
                <c:pt idx="2835">
                  <c:v>0.35560005824575602</c:v>
                </c:pt>
                <c:pt idx="2836">
                  <c:v>0.35576408309529001</c:v>
                </c:pt>
                <c:pt idx="2837">
                  <c:v>0.35592785386933695</c:v>
                </c:pt>
                <c:pt idx="2838">
                  <c:v>0.35609137014743086</c:v>
                </c:pt>
                <c:pt idx="2839">
                  <c:v>0.35625463150962416</c:v>
                </c:pt>
                <c:pt idx="2840">
                  <c:v>0.35641763753647482</c:v>
                </c:pt>
                <c:pt idx="2841">
                  <c:v>0.35658038780907247</c:v>
                </c:pt>
                <c:pt idx="2842">
                  <c:v>0.35674288190900794</c:v>
                </c:pt>
                <c:pt idx="2843">
                  <c:v>0.35690511941840702</c:v>
                </c:pt>
                <c:pt idx="2844">
                  <c:v>0.35706709991992125</c:v>
                </c:pt>
                <c:pt idx="2845">
                  <c:v>0.35722882299671188</c:v>
                </c:pt>
                <c:pt idx="2846">
                  <c:v>0.35739028823248342</c:v>
                </c:pt>
                <c:pt idx="2847">
                  <c:v>0.35755149521145524</c:v>
                </c:pt>
                <c:pt idx="2848">
                  <c:v>0.35771244351838327</c:v>
                </c:pt>
                <c:pt idx="2849">
                  <c:v>0.35787313273855831</c:v>
                </c:pt>
                <c:pt idx="2850">
                  <c:v>0.35803356245779916</c:v>
                </c:pt>
                <c:pt idx="2851">
                  <c:v>0.35819373226246282</c:v>
                </c:pt>
                <c:pt idx="2852">
                  <c:v>0.35835364173944612</c:v>
                </c:pt>
                <c:pt idx="2853">
                  <c:v>0.3585132904761722</c:v>
                </c:pt>
                <c:pt idx="2854">
                  <c:v>0.35867267806062675</c:v>
                </c:pt>
                <c:pt idx="2855">
                  <c:v>0.35883180408131621</c:v>
                </c:pt>
                <c:pt idx="2856">
                  <c:v>0.3589906681273094</c:v>
                </c:pt>
                <c:pt idx="2857">
                  <c:v>0.35914926978820638</c:v>
                </c:pt>
                <c:pt idx="2858">
                  <c:v>0.35930760865416717</c:v>
                </c:pt>
                <c:pt idx="2859">
                  <c:v>0.35946568431589354</c:v>
                </c:pt>
                <c:pt idx="2860">
                  <c:v>0.35962349636463986</c:v>
                </c:pt>
                <c:pt idx="2861">
                  <c:v>0.35978104439221481</c:v>
                </c:pt>
                <c:pt idx="2862">
                  <c:v>0.35993832799098735</c:v>
                </c:pt>
                <c:pt idx="2863">
                  <c:v>0.36009534675387078</c:v>
                </c:pt>
                <c:pt idx="2864">
                  <c:v>0.36025210027435123</c:v>
                </c:pt>
                <c:pt idx="2865">
                  <c:v>0.36040858814646337</c:v>
                </c:pt>
                <c:pt idx="2866">
                  <c:v>0.36056480996480966</c:v>
                </c:pt>
                <c:pt idx="2867">
                  <c:v>0.36072076532455227</c:v>
                </c:pt>
                <c:pt idx="2868">
                  <c:v>0.36087645382142086</c:v>
                </c:pt>
                <c:pt idx="2869">
                  <c:v>0.3610318750517148</c:v>
                </c:pt>
                <c:pt idx="2870">
                  <c:v>0.36118702861230251</c:v>
                </c:pt>
                <c:pt idx="2871">
                  <c:v>0.36134191410061978</c:v>
                </c:pt>
                <c:pt idx="2872">
                  <c:v>0.36149653111467461</c:v>
                </c:pt>
                <c:pt idx="2873">
                  <c:v>0.36165087925304862</c:v>
                </c:pt>
                <c:pt idx="2874">
                  <c:v>0.36180495811490165</c:v>
                </c:pt>
                <c:pt idx="2875">
                  <c:v>0.36195876729997351</c:v>
                </c:pt>
                <c:pt idx="2876">
                  <c:v>0.36211230640857156</c:v>
                </c:pt>
                <c:pt idx="2877">
                  <c:v>0.36226557504160506</c:v>
                </c:pt>
                <c:pt idx="2878">
                  <c:v>0.36241857280054768</c:v>
                </c:pt>
                <c:pt idx="2879">
                  <c:v>0.36257129928746218</c:v>
                </c:pt>
                <c:pt idx="2880">
                  <c:v>0.3627237541049973</c:v>
                </c:pt>
                <c:pt idx="2881">
                  <c:v>0.36287593685639796</c:v>
                </c:pt>
                <c:pt idx="2882">
                  <c:v>0.36302784714549091</c:v>
                </c:pt>
                <c:pt idx="2883">
                  <c:v>0.3631794845766898</c:v>
                </c:pt>
                <c:pt idx="2884">
                  <c:v>0.36333084875501248</c:v>
                </c:pt>
                <c:pt idx="2885">
                  <c:v>0.36348193928606698</c:v>
                </c:pt>
                <c:pt idx="2886">
                  <c:v>0.36363275577605031</c:v>
                </c:pt>
                <c:pt idx="2887">
                  <c:v>0.36378329783177082</c:v>
                </c:pt>
                <c:pt idx="2888">
                  <c:v>0.36393356506062985</c:v>
                </c:pt>
                <c:pt idx="2889">
                  <c:v>0.36408355707062734</c:v>
                </c:pt>
                <c:pt idx="2890">
                  <c:v>0.36423327347037049</c:v>
                </c:pt>
                <c:pt idx="2891">
                  <c:v>0.36438271386907861</c:v>
                </c:pt>
                <c:pt idx="2892">
                  <c:v>0.36453187787655678</c:v>
                </c:pt>
                <c:pt idx="2893">
                  <c:v>0.36468076510324493</c:v>
                </c:pt>
                <c:pt idx="2894">
                  <c:v>0.36482937516017028</c:v>
                </c:pt>
                <c:pt idx="2895">
                  <c:v>0.36497770765898591</c:v>
                </c:pt>
                <c:pt idx="2896">
                  <c:v>0.36512576221195514</c:v>
                </c:pt>
                <c:pt idx="2897">
                  <c:v>0.36527353843195143</c:v>
                </c:pt>
                <c:pt idx="2898">
                  <c:v>0.36542103593247655</c:v>
                </c:pt>
                <c:pt idx="2899">
                  <c:v>0.36556825432763468</c:v>
                </c:pt>
                <c:pt idx="2900">
                  <c:v>0.36571519323216356</c:v>
                </c:pt>
                <c:pt idx="2901">
                  <c:v>0.36586185226141532</c:v>
                </c:pt>
                <c:pt idx="2902">
                  <c:v>0.36600823103137181</c:v>
                </c:pt>
                <c:pt idx="2903">
                  <c:v>0.36615432915863488</c:v>
                </c:pt>
                <c:pt idx="2904">
                  <c:v>0.36630014626043628</c:v>
                </c:pt>
                <c:pt idx="2905">
                  <c:v>0.36644568195463462</c:v>
                </c:pt>
                <c:pt idx="2906">
                  <c:v>0.36659093585971592</c:v>
                </c:pt>
                <c:pt idx="2907">
                  <c:v>0.3667359075948049</c:v>
                </c:pt>
                <c:pt idx="2908">
                  <c:v>0.36688059677965901</c:v>
                </c:pt>
                <c:pt idx="2909">
                  <c:v>0.36702500303466129</c:v>
                </c:pt>
                <c:pt idx="2910">
                  <c:v>0.36716912598084361</c:v>
                </c:pt>
                <c:pt idx="2911">
                  <c:v>0.36731296523987372</c:v>
                </c:pt>
                <c:pt idx="2912">
                  <c:v>0.36745652043404686</c:v>
                </c:pt>
                <c:pt idx="2913">
                  <c:v>0.3675997911863198</c:v>
                </c:pt>
                <c:pt idx="2914">
                  <c:v>0.36774277712028564</c:v>
                </c:pt>
                <c:pt idx="2915">
                  <c:v>0.36788547786017584</c:v>
                </c:pt>
                <c:pt idx="2916">
                  <c:v>0.36802789303087297</c:v>
                </c:pt>
                <c:pt idx="2917">
                  <c:v>0.36817002225790812</c:v>
                </c:pt>
                <c:pt idx="2918">
                  <c:v>0.36831186516746811</c:v>
                </c:pt>
                <c:pt idx="2919">
                  <c:v>0.36845342138637532</c:v>
                </c:pt>
                <c:pt idx="2920">
                  <c:v>0.36859469054212735</c:v>
                </c:pt>
                <c:pt idx="2921">
                  <c:v>0.36873567226286341</c:v>
                </c:pt>
                <c:pt idx="2922">
                  <c:v>0.36887636617737907</c:v>
                </c:pt>
                <c:pt idx="2923">
                  <c:v>0.36901677191512916</c:v>
                </c:pt>
                <c:pt idx="2924">
                  <c:v>0.36915688910623146</c:v>
                </c:pt>
                <c:pt idx="2925">
                  <c:v>0.36929671738146502</c:v>
                </c:pt>
                <c:pt idx="2926">
                  <c:v>0.3694362563722689</c:v>
                </c:pt>
                <c:pt idx="2927">
                  <c:v>0.36957550571075015</c:v>
                </c:pt>
                <c:pt idx="2928">
                  <c:v>0.36971446502967947</c:v>
                </c:pt>
                <c:pt idx="2929">
                  <c:v>0.36985313396249386</c:v>
                </c:pt>
                <c:pt idx="2930">
                  <c:v>0.36999151214330417</c:v>
                </c:pt>
                <c:pt idx="2931">
                  <c:v>0.37012959920689592</c:v>
                </c:pt>
                <c:pt idx="2932">
                  <c:v>0.37026739478871346</c:v>
                </c:pt>
                <c:pt idx="2933">
                  <c:v>0.37040489852489367</c:v>
                </c:pt>
                <c:pt idx="2934">
                  <c:v>0.37054211005222931</c:v>
                </c:pt>
                <c:pt idx="2935">
                  <c:v>0.37067902900820948</c:v>
                </c:pt>
                <c:pt idx="2936">
                  <c:v>0.37081565503099334</c:v>
                </c:pt>
                <c:pt idx="2937">
                  <c:v>0.37095198775942012</c:v>
                </c:pt>
                <c:pt idx="2938">
                  <c:v>0.37108802683300973</c:v>
                </c:pt>
                <c:pt idx="2939">
                  <c:v>0.37122377189197475</c:v>
                </c:pt>
                <c:pt idx="2940">
                  <c:v>0.37135922257720388</c:v>
                </c:pt>
                <c:pt idx="2941">
                  <c:v>0.37149437853027956</c:v>
                </c:pt>
                <c:pt idx="2942">
                  <c:v>0.37162923939346953</c:v>
                </c:pt>
                <c:pt idx="2943">
                  <c:v>0.37176380480972882</c:v>
                </c:pt>
                <c:pt idx="2944">
                  <c:v>0.37189807442271428</c:v>
                </c:pt>
                <c:pt idx="2945">
                  <c:v>0.37203204787676331</c:v>
                </c:pt>
                <c:pt idx="2946">
                  <c:v>0.37216572481691895</c:v>
                </c:pt>
                <c:pt idx="2947">
                  <c:v>0.37229910488891499</c:v>
                </c:pt>
                <c:pt idx="2948">
                  <c:v>0.37243218773918646</c:v>
                </c:pt>
                <c:pt idx="2949">
                  <c:v>0.37256497301486563</c:v>
                </c:pt>
                <c:pt idx="2950">
                  <c:v>0.37269746036377782</c:v>
                </c:pt>
                <c:pt idx="2951">
                  <c:v>0.37282964943447516</c:v>
                </c:pt>
                <c:pt idx="2952">
                  <c:v>0.3729615398761858</c:v>
                </c:pt>
                <c:pt idx="2953">
                  <c:v>0.37309313133886673</c:v>
                </c:pt>
                <c:pt idx="2954">
                  <c:v>0.37322442347316487</c:v>
                </c:pt>
                <c:pt idx="2955">
                  <c:v>0.37335541593045163</c:v>
                </c:pt>
                <c:pt idx="2956">
                  <c:v>0.37348610836279267</c:v>
                </c:pt>
                <c:pt idx="2957">
                  <c:v>0.37361650042297617</c:v>
                </c:pt>
                <c:pt idx="2958">
                  <c:v>0.37374659176450475</c:v>
                </c:pt>
                <c:pt idx="2959">
                  <c:v>0.37387638204159024</c:v>
                </c:pt>
                <c:pt idx="2960">
                  <c:v>0.37400587090916565</c:v>
                </c:pt>
                <c:pt idx="2961">
                  <c:v>0.37413505802287617</c:v>
                </c:pt>
                <c:pt idx="2962">
                  <c:v>0.37426394303909682</c:v>
                </c:pt>
                <c:pt idx="2963">
                  <c:v>0.37439252561491737</c:v>
                </c:pt>
                <c:pt idx="2964">
                  <c:v>0.37452080540814575</c:v>
                </c:pt>
                <c:pt idx="2965">
                  <c:v>0.37464878207732172</c:v>
                </c:pt>
                <c:pt idx="2966">
                  <c:v>0.37477645528170928</c:v>
                </c:pt>
                <c:pt idx="2967">
                  <c:v>0.37490382468129652</c:v>
                </c:pt>
                <c:pt idx="2968">
                  <c:v>0.37503088993680816</c:v>
                </c:pt>
                <c:pt idx="2969">
                  <c:v>0.37515765070968382</c:v>
                </c:pt>
                <c:pt idx="2970">
                  <c:v>0.37528410666211232</c:v>
                </c:pt>
                <c:pt idx="2971">
                  <c:v>0.37541025745700746</c:v>
                </c:pt>
                <c:pt idx="2972">
                  <c:v>0.37553610275801341</c:v>
                </c:pt>
                <c:pt idx="2973">
                  <c:v>0.37566164222952031</c:v>
                </c:pt>
                <c:pt idx="2974">
                  <c:v>0.37578687553665302</c:v>
                </c:pt>
                <c:pt idx="2975">
                  <c:v>0.375911802345267</c:v>
                </c:pt>
                <c:pt idx="2976">
                  <c:v>0.37603642232196682</c:v>
                </c:pt>
                <c:pt idx="2977">
                  <c:v>0.37616073513410475</c:v>
                </c:pt>
                <c:pt idx="2978">
                  <c:v>0.37628474044976246</c:v>
                </c:pt>
                <c:pt idx="2979">
                  <c:v>0.37640843793777901</c:v>
                </c:pt>
                <c:pt idx="2980">
                  <c:v>0.37653182726772838</c:v>
                </c:pt>
                <c:pt idx="2981">
                  <c:v>0.3766549081099505</c:v>
                </c:pt>
                <c:pt idx="2982">
                  <c:v>0.37677768013551188</c:v>
                </c:pt>
                <c:pt idx="2983">
                  <c:v>0.37690014301625197</c:v>
                </c:pt>
                <c:pt idx="2984">
                  <c:v>0.37702229642474794</c:v>
                </c:pt>
                <c:pt idx="2985">
                  <c:v>0.3771441400343335</c:v>
                </c:pt>
                <c:pt idx="2986">
                  <c:v>0.37726567351910745</c:v>
                </c:pt>
                <c:pt idx="2987">
                  <c:v>0.37738689655391361</c:v>
                </c:pt>
                <c:pt idx="2988">
                  <c:v>0.37750780881435703</c:v>
                </c:pt>
                <c:pt idx="2989">
                  <c:v>0.37762840997680797</c:v>
                </c:pt>
                <c:pt idx="2990">
                  <c:v>0.37774869971838781</c:v>
                </c:pt>
                <c:pt idx="2991">
                  <c:v>0.3778686777169975</c:v>
                </c:pt>
                <c:pt idx="2992">
                  <c:v>0.37798834365128098</c:v>
                </c:pt>
                <c:pt idx="2993">
                  <c:v>0.37810769720066439</c:v>
                </c:pt>
                <c:pt idx="2994">
                  <c:v>0.3782267380453283</c:v>
                </c:pt>
                <c:pt idx="2995">
                  <c:v>0.37834546586623674</c:v>
                </c:pt>
                <c:pt idx="2996">
                  <c:v>0.37846388034510864</c:v>
                </c:pt>
                <c:pt idx="2997">
                  <c:v>0.37858198116444386</c:v>
                </c:pt>
                <c:pt idx="2998">
                  <c:v>0.37869976800750182</c:v>
                </c:pt>
                <c:pt idx="2999">
                  <c:v>0.37881724055833693</c:v>
                </c:pt>
                <c:pt idx="3000">
                  <c:v>0.37893439850176358</c:v>
                </c:pt>
                <c:pt idx="3001">
                  <c:v>0.37905124152337649</c:v>
                </c:pt>
                <c:pt idx="3002">
                  <c:v>0.37916776930955376</c:v>
                </c:pt>
                <c:pt idx="3003">
                  <c:v>0.37928398154743775</c:v>
                </c:pt>
                <c:pt idx="3004">
                  <c:v>0.37939987792497359</c:v>
                </c:pt>
                <c:pt idx="3005">
                  <c:v>0.37951545813086884</c:v>
                </c:pt>
                <c:pt idx="3006">
                  <c:v>0.37963072185463254</c:v>
                </c:pt>
                <c:pt idx="3007">
                  <c:v>0.37974566878654381</c:v>
                </c:pt>
                <c:pt idx="3008">
                  <c:v>0.37986029861768378</c:v>
                </c:pt>
                <c:pt idx="3009">
                  <c:v>0.37997461103990626</c:v>
                </c:pt>
                <c:pt idx="3010">
                  <c:v>0.38008860574586134</c:v>
                </c:pt>
                <c:pt idx="3011">
                  <c:v>0.38020228242898685</c:v>
                </c:pt>
                <c:pt idx="3012">
                  <c:v>0.38031564078352431</c:v>
                </c:pt>
                <c:pt idx="3013">
                  <c:v>0.38042868050449902</c:v>
                </c:pt>
                <c:pt idx="3014">
                  <c:v>0.38054140128772446</c:v>
                </c:pt>
                <c:pt idx="3015">
                  <c:v>0.38065380282982525</c:v>
                </c:pt>
                <c:pt idx="3016">
                  <c:v>0.380765884828213</c:v>
                </c:pt>
                <c:pt idx="3017">
                  <c:v>0.38087764698110282</c:v>
                </c:pt>
                <c:pt idx="3018">
                  <c:v>0.38098908898751366</c:v>
                </c:pt>
                <c:pt idx="3019">
                  <c:v>0.38110021054725451</c:v>
                </c:pt>
                <c:pt idx="3020">
                  <c:v>0.38121101136094954</c:v>
                </c:pt>
                <c:pt idx="3021">
                  <c:v>0.38132149113002073</c:v>
                </c:pt>
                <c:pt idx="3022">
                  <c:v>0.38143164955669384</c:v>
                </c:pt>
                <c:pt idx="3023">
                  <c:v>0.38154148634401397</c:v>
                </c:pt>
                <c:pt idx="3024">
                  <c:v>0.38165100119581863</c:v>
                </c:pt>
                <c:pt idx="3025">
                  <c:v>0.38176019381676501</c:v>
                </c:pt>
                <c:pt idx="3026">
                  <c:v>0.3818690639123194</c:v>
                </c:pt>
                <c:pt idx="3027">
                  <c:v>0.38197761118875723</c:v>
                </c:pt>
                <c:pt idx="3028">
                  <c:v>0.38208583535317026</c:v>
                </c:pt>
                <c:pt idx="3029">
                  <c:v>0.38219373611346497</c:v>
                </c:pt>
                <c:pt idx="3030">
                  <c:v>0.38230131317836957</c:v>
                </c:pt>
                <c:pt idx="3031">
                  <c:v>0.38240856625742076</c:v>
                </c:pt>
                <c:pt idx="3032">
                  <c:v>0.38251549506097426</c:v>
                </c:pt>
                <c:pt idx="3033">
                  <c:v>0.38262209930021518</c:v>
                </c:pt>
                <c:pt idx="3034">
                  <c:v>0.38272837868713938</c:v>
                </c:pt>
                <c:pt idx="3035">
                  <c:v>0.38283433293457886</c:v>
                </c:pt>
                <c:pt idx="3036">
                  <c:v>0.38293996175617495</c:v>
                </c:pt>
                <c:pt idx="3037">
                  <c:v>0.38304526486640395</c:v>
                </c:pt>
                <c:pt idx="3038">
                  <c:v>0.38315024198056641</c:v>
                </c:pt>
                <c:pt idx="3039">
                  <c:v>0.38325489281478975</c:v>
                </c:pt>
                <c:pt idx="3040">
                  <c:v>0.38335921708602932</c:v>
                </c:pt>
                <c:pt idx="3041">
                  <c:v>0.38346321451207782</c:v>
                </c:pt>
                <c:pt idx="3042">
                  <c:v>0.38356688481155538</c:v>
                </c:pt>
                <c:pt idx="3043">
                  <c:v>0.38367022770390907</c:v>
                </c:pt>
                <c:pt idx="3044">
                  <c:v>0.38377324290942882</c:v>
                </c:pt>
                <c:pt idx="3045">
                  <c:v>0.38387593014924393</c:v>
                </c:pt>
                <c:pt idx="3046">
                  <c:v>0.3839782891453038</c:v>
                </c:pt>
                <c:pt idx="3047">
                  <c:v>0.38408031962041189</c:v>
                </c:pt>
                <c:pt idx="3048">
                  <c:v>0.38418202129820439</c:v>
                </c:pt>
                <c:pt idx="3049">
                  <c:v>0.38428339390315847</c:v>
                </c:pt>
                <c:pt idx="3050">
                  <c:v>0.38438443716059723</c:v>
                </c:pt>
                <c:pt idx="3051">
                  <c:v>0.38448515079667789</c:v>
                </c:pt>
                <c:pt idx="3052">
                  <c:v>0.38458553453841132</c:v>
                </c:pt>
                <c:pt idx="3053">
                  <c:v>0.3846855881136535</c:v>
                </c:pt>
                <c:pt idx="3054">
                  <c:v>0.384785311251096</c:v>
                </c:pt>
                <c:pt idx="3055">
                  <c:v>0.38488470368029476</c:v>
                </c:pt>
                <c:pt idx="3056">
                  <c:v>0.38498376513163829</c:v>
                </c:pt>
                <c:pt idx="3057">
                  <c:v>0.38508249533637873</c:v>
                </c:pt>
                <c:pt idx="3058">
                  <c:v>0.38518089402661354</c:v>
                </c:pt>
                <c:pt idx="3059">
                  <c:v>0.38527896093529629</c:v>
                </c:pt>
                <c:pt idx="3060">
                  <c:v>0.38537669579623107</c:v>
                </c:pt>
                <c:pt idx="3061">
                  <c:v>0.38547409834407986</c:v>
                </c:pt>
                <c:pt idx="3062">
                  <c:v>0.38557116831435922</c:v>
                </c:pt>
                <c:pt idx="3063">
                  <c:v>0.38566790544344537</c:v>
                </c:pt>
                <c:pt idx="3064">
                  <c:v>0.38576430946857132</c:v>
                </c:pt>
                <c:pt idx="3065">
                  <c:v>0.3858603801278378</c:v>
                </c:pt>
                <c:pt idx="3066">
                  <c:v>0.38595611716019107</c:v>
                </c:pt>
                <c:pt idx="3067">
                  <c:v>0.38605152030545542</c:v>
                </c:pt>
                <c:pt idx="3068">
                  <c:v>0.3861465893043115</c:v>
                </c:pt>
                <c:pt idx="3069">
                  <c:v>0.38624132389830085</c:v>
                </c:pt>
                <c:pt idx="3070">
                  <c:v>0.38633572382984743</c:v>
                </c:pt>
                <c:pt idx="3071">
                  <c:v>0.38642978884221857</c:v>
                </c:pt>
                <c:pt idx="3072">
                  <c:v>0.38652351867956697</c:v>
                </c:pt>
                <c:pt idx="3073">
                  <c:v>0.38661691308691204</c:v>
                </c:pt>
                <c:pt idx="3074">
                  <c:v>0.38670997181013828</c:v>
                </c:pt>
                <c:pt idx="3075">
                  <c:v>0.38680269459600874</c:v>
                </c:pt>
                <c:pt idx="3076">
                  <c:v>0.38689508119215488</c:v>
                </c:pt>
                <c:pt idx="3077">
                  <c:v>0.38698713134708318</c:v>
                </c:pt>
                <c:pt idx="3078">
                  <c:v>0.38707884481017335</c:v>
                </c:pt>
                <c:pt idx="3079">
                  <c:v>0.38717022133168794</c:v>
                </c:pt>
                <c:pt idx="3080">
                  <c:v>0.38726126066275901</c:v>
                </c:pt>
                <c:pt idx="3081">
                  <c:v>0.38735196255540455</c:v>
                </c:pt>
                <c:pt idx="3082">
                  <c:v>0.38744232676251444</c:v>
                </c:pt>
                <c:pt idx="3083">
                  <c:v>0.38753235303786826</c:v>
                </c:pt>
                <c:pt idx="3084">
                  <c:v>0.38762204113611681</c:v>
                </c:pt>
                <c:pt idx="3085">
                  <c:v>0.38771139081280825</c:v>
                </c:pt>
                <c:pt idx="3086">
                  <c:v>0.38780040182436243</c:v>
                </c:pt>
                <c:pt idx="3087">
                  <c:v>0.38788907392808558</c:v>
                </c:pt>
                <c:pt idx="3088">
                  <c:v>0.38797740688217625</c:v>
                </c:pt>
                <c:pt idx="3089">
                  <c:v>0.38806540044571797</c:v>
                </c:pt>
                <c:pt idx="3090">
                  <c:v>0.38815305437868486</c:v>
                </c:pt>
                <c:pt idx="3091">
                  <c:v>0.38824036844193671</c:v>
                </c:pt>
                <c:pt idx="3092">
                  <c:v>0.38832734239722877</c:v>
                </c:pt>
                <c:pt idx="3093">
                  <c:v>0.38841397600719901</c:v>
                </c:pt>
                <c:pt idx="3094">
                  <c:v>0.38850026903538948</c:v>
                </c:pt>
                <c:pt idx="3095">
                  <c:v>0.38858622124623043</c:v>
                </c:pt>
                <c:pt idx="3096">
                  <c:v>0.38867183240504538</c:v>
                </c:pt>
                <c:pt idx="3097">
                  <c:v>0.38875710227806132</c:v>
                </c:pt>
                <c:pt idx="3098">
                  <c:v>0.38884203063239597</c:v>
                </c:pt>
                <c:pt idx="3099">
                  <c:v>0.38892661723607097</c:v>
                </c:pt>
                <c:pt idx="3100">
                  <c:v>0.38901086185799766</c:v>
                </c:pt>
                <c:pt idx="3101">
                  <c:v>0.38909476426799389</c:v>
                </c:pt>
                <c:pt idx="3102">
                  <c:v>0.38917832423678106</c:v>
                </c:pt>
                <c:pt idx="3103">
                  <c:v>0.38926154153598036</c:v>
                </c:pt>
                <c:pt idx="3104">
                  <c:v>0.38934441593812091</c:v>
                </c:pt>
                <c:pt idx="3105">
                  <c:v>0.38942694721662796</c:v>
                </c:pt>
                <c:pt idx="3106">
                  <c:v>0.38950913514583496</c:v>
                </c:pt>
                <c:pt idx="3107">
                  <c:v>0.38959097950098792</c:v>
                </c:pt>
                <c:pt idx="3108">
                  <c:v>0.38967248005823413</c:v>
                </c:pt>
                <c:pt idx="3109">
                  <c:v>0.38975363659463108</c:v>
                </c:pt>
                <c:pt idx="3110">
                  <c:v>0.389834448888151</c:v>
                </c:pt>
                <c:pt idx="3111">
                  <c:v>0.38991491671767042</c:v>
                </c:pt>
                <c:pt idx="3112">
                  <c:v>0.3899950398629739</c:v>
                </c:pt>
                <c:pt idx="3113">
                  <c:v>0.39007481810477229</c:v>
                </c:pt>
                <c:pt idx="3114">
                  <c:v>0.39015425122467751</c:v>
                </c:pt>
                <c:pt idx="3115">
                  <c:v>0.39023333900521878</c:v>
                </c:pt>
                <c:pt idx="3116">
                  <c:v>0.39031208122985589</c:v>
                </c:pt>
                <c:pt idx="3117">
                  <c:v>0.39039047768293372</c:v>
                </c:pt>
                <c:pt idx="3118">
                  <c:v>0.39046852814974697</c:v>
                </c:pt>
                <c:pt idx="3119">
                  <c:v>0.39054623241648717</c:v>
                </c:pt>
                <c:pt idx="3120">
                  <c:v>0.39062359027028443</c:v>
                </c:pt>
                <c:pt idx="3121">
                  <c:v>0.39070060149916958</c:v>
                </c:pt>
                <c:pt idx="3122">
                  <c:v>0.39077726589210904</c:v>
                </c:pt>
                <c:pt idx="3123">
                  <c:v>0.39085358323898534</c:v>
                </c:pt>
                <c:pt idx="3124">
                  <c:v>0.39092955333060608</c:v>
                </c:pt>
                <c:pt idx="3125">
                  <c:v>0.39100517595870277</c:v>
                </c:pt>
                <c:pt idx="3126">
                  <c:v>0.39108045091593396</c:v>
                </c:pt>
                <c:pt idx="3127">
                  <c:v>0.39115537799588557</c:v>
                </c:pt>
                <c:pt idx="3128">
                  <c:v>0.39122995699306373</c:v>
                </c:pt>
                <c:pt idx="3129">
                  <c:v>0.39130418770291447</c:v>
                </c:pt>
                <c:pt idx="3130">
                  <c:v>0.39137806992179996</c:v>
                </c:pt>
                <c:pt idx="3131">
                  <c:v>0.3914516034470204</c:v>
                </c:pt>
                <c:pt idx="3132">
                  <c:v>0.39152478807680946</c:v>
                </c:pt>
                <c:pt idx="3133">
                  <c:v>0.3915976236103208</c:v>
                </c:pt>
                <c:pt idx="3134">
                  <c:v>0.3916701098476611</c:v>
                </c:pt>
                <c:pt idx="3135">
                  <c:v>0.39174224658984452</c:v>
                </c:pt>
                <c:pt idx="3136">
                  <c:v>0.39181403363884509</c:v>
                </c:pt>
                <c:pt idx="3137">
                  <c:v>0.39188547079755426</c:v>
                </c:pt>
                <c:pt idx="3138">
                  <c:v>0.3919565578698091</c:v>
                </c:pt>
                <c:pt idx="3139">
                  <c:v>0.39202729466037911</c:v>
                </c:pt>
                <c:pt idx="3140">
                  <c:v>0.39209768097498165</c:v>
                </c:pt>
                <c:pt idx="3141">
                  <c:v>0.3921677166202604</c:v>
                </c:pt>
                <c:pt idx="3142">
                  <c:v>0.39223740140380647</c:v>
                </c:pt>
                <c:pt idx="3143">
                  <c:v>0.39230673513415709</c:v>
                </c:pt>
                <c:pt idx="3144">
                  <c:v>0.39237571762077333</c:v>
                </c:pt>
                <c:pt idx="3145">
                  <c:v>0.39244434867407613</c:v>
                </c:pt>
                <c:pt idx="3146">
                  <c:v>0.39251262810542542</c:v>
                </c:pt>
                <c:pt idx="3147">
                  <c:v>0.39258055572712264</c:v>
                </c:pt>
                <c:pt idx="3148">
                  <c:v>0.39264813135241716</c:v>
                </c:pt>
                <c:pt idx="3149">
                  <c:v>0.39271535479549907</c:v>
                </c:pt>
                <c:pt idx="3150">
                  <c:v>0.39278222587151812</c:v>
                </c:pt>
                <c:pt idx="3151">
                  <c:v>0.39284874439655842</c:v>
                </c:pt>
                <c:pt idx="3152">
                  <c:v>0.39291491018765951</c:v>
                </c:pt>
                <c:pt idx="3153">
                  <c:v>0.39298072306280618</c:v>
                </c:pt>
                <c:pt idx="3154">
                  <c:v>0.39304618284093534</c:v>
                </c:pt>
                <c:pt idx="3155">
                  <c:v>0.39311128934194273</c:v>
                </c:pt>
                <c:pt idx="3156">
                  <c:v>0.39317604238666376</c:v>
                </c:pt>
                <c:pt idx="3157">
                  <c:v>0.39324044179689188</c:v>
                </c:pt>
                <c:pt idx="3158">
                  <c:v>0.39330448739538293</c:v>
                </c:pt>
                <c:pt idx="3159">
                  <c:v>0.39336817900582843</c:v>
                </c:pt>
                <c:pt idx="3160">
                  <c:v>0.39343151645288532</c:v>
                </c:pt>
                <c:pt idx="3161">
                  <c:v>0.39349449956217736</c:v>
                </c:pt>
                <c:pt idx="3162">
                  <c:v>0.39355712816026572</c:v>
                </c:pt>
                <c:pt idx="3163">
                  <c:v>0.39361940207468255</c:v>
                </c:pt>
                <c:pt idx="3164">
                  <c:v>0.39368132113391041</c:v>
                </c:pt>
                <c:pt idx="3165">
                  <c:v>0.39374288516739764</c:v>
                </c:pt>
                <c:pt idx="3166">
                  <c:v>0.39380409400554917</c:v>
                </c:pt>
                <c:pt idx="3167">
                  <c:v>0.39386494747973</c:v>
                </c:pt>
                <c:pt idx="3168">
                  <c:v>0.39392544542226854</c:v>
                </c:pt>
                <c:pt idx="3169">
                  <c:v>0.39398558766645608</c:v>
                </c:pt>
                <c:pt idx="3170">
                  <c:v>0.39404537404654238</c:v>
                </c:pt>
                <c:pt idx="3171">
                  <c:v>0.3941048043977517</c:v>
                </c:pt>
                <c:pt idx="3172">
                  <c:v>0.3941638785562569</c:v>
                </c:pt>
                <c:pt idx="3173">
                  <c:v>0.39422259635921347</c:v>
                </c:pt>
                <c:pt idx="3174">
                  <c:v>0.39428095764472804</c:v>
                </c:pt>
                <c:pt idx="3175">
                  <c:v>0.39433896225188536</c:v>
                </c:pt>
                <c:pt idx="3176">
                  <c:v>0.39439661002072884</c:v>
                </c:pt>
                <c:pt idx="3177">
                  <c:v>0.39445390079227988</c:v>
                </c:pt>
                <c:pt idx="3178">
                  <c:v>0.39451083440851781</c:v>
                </c:pt>
                <c:pt idx="3179">
                  <c:v>0.39456741071240492</c:v>
                </c:pt>
                <c:pt idx="3180">
                  <c:v>0.39462362954786201</c:v>
                </c:pt>
                <c:pt idx="3181">
                  <c:v>0.39467949075978437</c:v>
                </c:pt>
                <c:pt idx="3182">
                  <c:v>0.39473499419404467</c:v>
                </c:pt>
                <c:pt idx="3183">
                  <c:v>0.39479013969748011</c:v>
                </c:pt>
                <c:pt idx="3184">
                  <c:v>0.39484492711791108</c:v>
                </c:pt>
                <c:pt idx="3185">
                  <c:v>0.39489935630411832</c:v>
                </c:pt>
                <c:pt idx="3186">
                  <c:v>0.39495342710587611</c:v>
                </c:pt>
                <c:pt idx="3187">
                  <c:v>0.39500713937391402</c:v>
                </c:pt>
                <c:pt idx="3188">
                  <c:v>0.39506049295995427</c:v>
                </c:pt>
                <c:pt idx="3189">
                  <c:v>0.39511348771668114</c:v>
                </c:pt>
                <c:pt idx="3190">
                  <c:v>0.39516612349777064</c:v>
                </c:pt>
                <c:pt idx="3191">
                  <c:v>0.39521840015786952</c:v>
                </c:pt>
                <c:pt idx="3192">
                  <c:v>0.39527031755260073</c:v>
                </c:pt>
                <c:pt idx="3193">
                  <c:v>0.3953218755385754</c:v>
                </c:pt>
                <c:pt idx="3194">
                  <c:v>0.3953730739733759</c:v>
                </c:pt>
                <c:pt idx="3195">
                  <c:v>0.39542391271556987</c:v>
                </c:pt>
                <c:pt idx="3196">
                  <c:v>0.39547439162470893</c:v>
                </c:pt>
                <c:pt idx="3197">
                  <c:v>0.39552451056131532</c:v>
                </c:pt>
                <c:pt idx="3198">
                  <c:v>0.39557426938691648</c:v>
                </c:pt>
                <c:pt idx="3199">
                  <c:v>0.39562366796399701</c:v>
                </c:pt>
                <c:pt idx="3200">
                  <c:v>0.39567270615604144</c:v>
                </c:pt>
                <c:pt idx="3201">
                  <c:v>0.39572138382751737</c:v>
                </c:pt>
                <c:pt idx="3202">
                  <c:v>0.39576970084387336</c:v>
                </c:pt>
                <c:pt idx="3203">
                  <c:v>0.39581765707154737</c:v>
                </c:pt>
                <c:pt idx="3204">
                  <c:v>0.39586525237796244</c:v>
                </c:pt>
                <c:pt idx="3205">
                  <c:v>0.39591248663152706</c:v>
                </c:pt>
                <c:pt idx="3206">
                  <c:v>0.39595935970164275</c:v>
                </c:pt>
                <c:pt idx="3207">
                  <c:v>0.39600587145869404</c:v>
                </c:pt>
                <c:pt idx="3208">
                  <c:v>0.39605202177405696</c:v>
                </c:pt>
                <c:pt idx="3209">
                  <c:v>0.39609781052009191</c:v>
                </c:pt>
                <c:pt idx="3210">
                  <c:v>0.39614323757016134</c:v>
                </c:pt>
                <c:pt idx="3211">
                  <c:v>0.39618830279861111</c:v>
                </c:pt>
                <c:pt idx="3212">
                  <c:v>0.39623300608076856</c:v>
                </c:pt>
                <c:pt idx="3213">
                  <c:v>0.39627734729297454</c:v>
                </c:pt>
                <c:pt idx="3214">
                  <c:v>0.39632132631254346</c:v>
                </c:pt>
                <c:pt idx="3215">
                  <c:v>0.39636494301779007</c:v>
                </c:pt>
                <c:pt idx="3216">
                  <c:v>0.39640819728802346</c:v>
                </c:pt>
                <c:pt idx="3217">
                  <c:v>0.39645108900354437</c:v>
                </c:pt>
                <c:pt idx="3218">
                  <c:v>0.39649361804565175</c:v>
                </c:pt>
                <c:pt idx="3219">
                  <c:v>0.39653578429663561</c:v>
                </c:pt>
                <c:pt idx="3220">
                  <c:v>0.39657758763978695</c:v>
                </c:pt>
                <c:pt idx="3221">
                  <c:v>0.39661902795938425</c:v>
                </c:pt>
                <c:pt idx="3222">
                  <c:v>0.39666010514071276</c:v>
                </c:pt>
                <c:pt idx="3223">
                  <c:v>0.39670081907004939</c:v>
                </c:pt>
                <c:pt idx="3224">
                  <c:v>0.39674116963466838</c:v>
                </c:pt>
                <c:pt idx="3225">
                  <c:v>0.39678115672284592</c:v>
                </c:pt>
                <c:pt idx="3226">
                  <c:v>0.39682078022385853</c:v>
                </c:pt>
                <c:pt idx="3227">
                  <c:v>0.39686004002797004</c:v>
                </c:pt>
                <c:pt idx="3228">
                  <c:v>0.39689893602646098</c:v>
                </c:pt>
                <c:pt idx="3229">
                  <c:v>0.39693746811159991</c:v>
                </c:pt>
                <c:pt idx="3230">
                  <c:v>0.39697563617666787</c:v>
                </c:pt>
                <c:pt idx="3231">
                  <c:v>0.39701344011593132</c:v>
                </c:pt>
                <c:pt idx="3232">
                  <c:v>0.39705087982467868</c:v>
                </c:pt>
                <c:pt idx="3233">
                  <c:v>0.39708795519917717</c:v>
                </c:pt>
                <c:pt idx="3234">
                  <c:v>0.39712466613671665</c:v>
                </c:pt>
                <c:pt idx="3235">
                  <c:v>0.39716101253557995</c:v>
                </c:pt>
                <c:pt idx="3236">
                  <c:v>0.39719699429506439</c:v>
                </c:pt>
                <c:pt idx="3237">
                  <c:v>0.39723261131545629</c:v>
                </c:pt>
                <c:pt idx="3238">
                  <c:v>0.39726786349805604</c:v>
                </c:pt>
                <c:pt idx="3239">
                  <c:v>0.39730275074516885</c:v>
                </c:pt>
                <c:pt idx="3240">
                  <c:v>0.39733727296010507</c:v>
                </c:pt>
                <c:pt idx="3241">
                  <c:v>0.39737143004717973</c:v>
                </c:pt>
                <c:pt idx="3242">
                  <c:v>0.39740522191171584</c:v>
                </c:pt>
                <c:pt idx="3243">
                  <c:v>0.3974386484600424</c:v>
                </c:pt>
                <c:pt idx="3244">
                  <c:v>0.39747170959949779</c:v>
                </c:pt>
                <c:pt idx="3245">
                  <c:v>0.39750440523842367</c:v>
                </c:pt>
                <c:pt idx="3246">
                  <c:v>0.39753673528617284</c:v>
                </c:pt>
                <c:pt idx="3247">
                  <c:v>0.39756869965311087</c:v>
                </c:pt>
                <c:pt idx="3248">
                  <c:v>0.39760029825060594</c:v>
                </c:pt>
                <c:pt idx="3249">
                  <c:v>0.39763153099103499</c:v>
                </c:pt>
                <c:pt idx="3250">
                  <c:v>0.39766239778779738</c:v>
                </c:pt>
                <c:pt idx="3251">
                  <c:v>0.39769289855528384</c:v>
                </c:pt>
                <c:pt idx="3252">
                  <c:v>0.39772303320891056</c:v>
                </c:pt>
                <c:pt idx="3253">
                  <c:v>0.39775280166509908</c:v>
                </c:pt>
                <c:pt idx="3254">
                  <c:v>0.39778220384128327</c:v>
                </c:pt>
                <c:pt idx="3255">
                  <c:v>0.39781123965590692</c:v>
                </c:pt>
                <c:pt idx="3256">
                  <c:v>0.39783990902842986</c:v>
                </c:pt>
                <c:pt idx="3257">
                  <c:v>0.39786821187932336</c:v>
                </c:pt>
                <c:pt idx="3258">
                  <c:v>0.39789614813006602</c:v>
                </c:pt>
                <c:pt idx="3259">
                  <c:v>0.39792371770316065</c:v>
                </c:pt>
                <c:pt idx="3260">
                  <c:v>0.3979509205221135</c:v>
                </c:pt>
                <c:pt idx="3261">
                  <c:v>0.39797775651145167</c:v>
                </c:pt>
                <c:pt idx="3262">
                  <c:v>0.39800422559671317</c:v>
                </c:pt>
                <c:pt idx="3263">
                  <c:v>0.39803032770445379</c:v>
                </c:pt>
                <c:pt idx="3264">
                  <c:v>0.39805606276223793</c:v>
                </c:pt>
                <c:pt idx="3265">
                  <c:v>0.39808143069865304</c:v>
                </c:pt>
                <c:pt idx="3266">
                  <c:v>0.39810643144329588</c:v>
                </c:pt>
                <c:pt idx="3267">
                  <c:v>0.3981310649267874</c:v>
                </c:pt>
                <c:pt idx="3268">
                  <c:v>0.39815533108075951</c:v>
                </c:pt>
                <c:pt idx="3269">
                  <c:v>0.39817922983785986</c:v>
                </c:pt>
                <c:pt idx="3270">
                  <c:v>0.39820276113175268</c:v>
                </c:pt>
                <c:pt idx="3271">
                  <c:v>0.39822592489712166</c:v>
                </c:pt>
                <c:pt idx="3272">
                  <c:v>0.39824872106967357</c:v>
                </c:pt>
                <c:pt idx="3273">
                  <c:v>0.39827114958611859</c:v>
                </c:pt>
                <c:pt idx="3274">
                  <c:v>0.39829321038420423</c:v>
                </c:pt>
                <c:pt idx="3275">
                  <c:v>0.39831490340268272</c:v>
                </c:pt>
                <c:pt idx="3276">
                  <c:v>0.39833622858132056</c:v>
                </c:pt>
                <c:pt idx="3277">
                  <c:v>0.39835718586092583</c:v>
                </c:pt>
                <c:pt idx="3278">
                  <c:v>0.39837777518330242</c:v>
                </c:pt>
                <c:pt idx="3279">
                  <c:v>0.39839799649128088</c:v>
                </c:pt>
                <c:pt idx="3280">
                  <c:v>0.39841784972872335</c:v>
                </c:pt>
                <c:pt idx="3281">
                  <c:v>0.39843733484049398</c:v>
                </c:pt>
                <c:pt idx="3282">
                  <c:v>0.3984564517724945</c:v>
                </c:pt>
                <c:pt idx="3283">
                  <c:v>0.39847520047162782</c:v>
                </c:pt>
                <c:pt idx="3284">
                  <c:v>0.39849358088583986</c:v>
                </c:pt>
                <c:pt idx="3285">
                  <c:v>0.39851159296408045</c:v>
                </c:pt>
                <c:pt idx="3286">
                  <c:v>0.3985292366563235</c:v>
                </c:pt>
                <c:pt idx="3287">
                  <c:v>0.39854651191357826</c:v>
                </c:pt>
                <c:pt idx="3288">
                  <c:v>0.39856341868785738</c:v>
                </c:pt>
                <c:pt idx="3289">
                  <c:v>0.39857995693220527</c:v>
                </c:pt>
                <c:pt idx="3290">
                  <c:v>0.39859612660068588</c:v>
                </c:pt>
                <c:pt idx="3291">
                  <c:v>0.39861192764839032</c:v>
                </c:pt>
                <c:pt idx="3292">
                  <c:v>0.39862736003142873</c:v>
                </c:pt>
                <c:pt idx="3293">
                  <c:v>0.39864242370692982</c:v>
                </c:pt>
                <c:pt idx="3294">
                  <c:v>0.39865711863305431</c:v>
                </c:pt>
                <c:pt idx="3295">
                  <c:v>0.39867144476898031</c:v>
                </c:pt>
                <c:pt idx="3296">
                  <c:v>0.39868540207491304</c:v>
                </c:pt>
                <c:pt idx="3297">
                  <c:v>0.39869899051207397</c:v>
                </c:pt>
                <c:pt idx="3298">
                  <c:v>0.39871221004271667</c:v>
                </c:pt>
                <c:pt idx="3299">
                  <c:v>0.39872506063011481</c:v>
                </c:pt>
                <c:pt idx="3300">
                  <c:v>0.39873754223856911</c:v>
                </c:pt>
                <c:pt idx="3301">
                  <c:v>0.39874965483340197</c:v>
                </c:pt>
                <c:pt idx="3302">
                  <c:v>0.39876139838096275</c:v>
                </c:pt>
                <c:pt idx="3303">
                  <c:v>0.39877277284862062</c:v>
                </c:pt>
                <c:pt idx="3304">
                  <c:v>0.39878377820477273</c:v>
                </c:pt>
                <c:pt idx="3305">
                  <c:v>0.398794414418839</c:v>
                </c:pt>
                <c:pt idx="3306">
                  <c:v>0.39880468146127646</c:v>
                </c:pt>
                <c:pt idx="3307">
                  <c:v>0.39881457930354924</c:v>
                </c:pt>
                <c:pt idx="3308">
                  <c:v>0.3988241079181547</c:v>
                </c:pt>
                <c:pt idx="3309">
                  <c:v>0.39883326727861806</c:v>
                </c:pt>
                <c:pt idx="3310">
                  <c:v>0.39884205735948969</c:v>
                </c:pt>
                <c:pt idx="3311">
                  <c:v>0.39885047813634295</c:v>
                </c:pt>
                <c:pt idx="3312">
                  <c:v>0.39885852958577911</c:v>
                </c:pt>
                <c:pt idx="3313">
                  <c:v>0.39886621168542469</c:v>
                </c:pt>
                <c:pt idx="3314">
                  <c:v>0.39887352441392848</c:v>
                </c:pt>
                <c:pt idx="3315">
                  <c:v>0.39888046775098052</c:v>
                </c:pt>
                <c:pt idx="3316">
                  <c:v>0.39888704167727229</c:v>
                </c:pt>
                <c:pt idx="3317">
                  <c:v>0.39889324617453908</c:v>
                </c:pt>
                <c:pt idx="3318">
                  <c:v>0.39889908122554729</c:v>
                </c:pt>
                <c:pt idx="3319">
                  <c:v>0.39890454681407139</c:v>
                </c:pt>
                <c:pt idx="3320">
                  <c:v>0.39890964292492465</c:v>
                </c:pt>
                <c:pt idx="3321">
                  <c:v>0.39891436954394893</c:v>
                </c:pt>
                <c:pt idx="3322">
                  <c:v>0.39891872665800154</c:v>
                </c:pt>
                <c:pt idx="3323">
                  <c:v>0.39892271425498083</c:v>
                </c:pt>
                <c:pt idx="3324">
                  <c:v>0.39892633232379815</c:v>
                </c:pt>
                <c:pt idx="3325">
                  <c:v>0.39892958085440511</c:v>
                </c:pt>
                <c:pt idx="3326">
                  <c:v>0.39893245983776676</c:v>
                </c:pt>
                <c:pt idx="3327">
                  <c:v>0.39893496926588867</c:v>
                </c:pt>
                <c:pt idx="3328">
                  <c:v>0.39893710913178732</c:v>
                </c:pt>
                <c:pt idx="3329">
                  <c:v>0.39893887942952844</c:v>
                </c:pt>
                <c:pt idx="3330">
                  <c:v>0.39894028015418276</c:v>
                </c:pt>
                <c:pt idx="3331">
                  <c:v>0.39894131130186034</c:v>
                </c:pt>
                <c:pt idx="3332">
                  <c:v>0.39894197286969457</c:v>
                </c:pt>
                <c:pt idx="3333">
                  <c:v>0.39894226485584794</c:v>
                </c:pt>
                <c:pt idx="3334">
                  <c:v>0.39894218725950648</c:v>
                </c:pt>
                <c:pt idx="3335">
                  <c:v>0.39894174008088618</c:v>
                </c:pt>
                <c:pt idx="3336">
                  <c:v>0.39894092332123415</c:v>
                </c:pt>
                <c:pt idx="3337">
                  <c:v>0.39893973698281643</c:v>
                </c:pt>
                <c:pt idx="3338">
                  <c:v>0.39893818106893064</c:v>
                </c:pt>
                <c:pt idx="3339">
                  <c:v>0.39893625558390111</c:v>
                </c:pt>
                <c:pt idx="3340">
                  <c:v>0.39893396053308011</c:v>
                </c:pt>
                <c:pt idx="3341">
                  <c:v>0.39893129592284809</c:v>
                </c:pt>
                <c:pt idx="3342">
                  <c:v>0.39892826176060586</c:v>
                </c:pt>
                <c:pt idx="3343">
                  <c:v>0.39892485805478473</c:v>
                </c:pt>
                <c:pt idx="3344">
                  <c:v>0.39892108481485028</c:v>
                </c:pt>
                <c:pt idx="3345">
                  <c:v>0.39891694205128203</c:v>
                </c:pt>
                <c:pt idx="3346">
                  <c:v>0.39891242977559954</c:v>
                </c:pt>
                <c:pt idx="3347">
                  <c:v>0.39890754800033684</c:v>
                </c:pt>
                <c:pt idx="3348">
                  <c:v>0.39890229673906979</c:v>
                </c:pt>
                <c:pt idx="3349">
                  <c:v>0.39889667600638112</c:v>
                </c:pt>
                <c:pt idx="3350">
                  <c:v>0.3988906858179001</c:v>
                </c:pt>
                <c:pt idx="3351">
                  <c:v>0.39888432619026643</c:v>
                </c:pt>
                <c:pt idx="3352">
                  <c:v>0.39887759714115489</c:v>
                </c:pt>
                <c:pt idx="3353">
                  <c:v>0.39887049868926827</c:v>
                </c:pt>
                <c:pt idx="3354">
                  <c:v>0.39886303085432656</c:v>
                </c:pt>
                <c:pt idx="3355">
                  <c:v>0.39885519365708938</c:v>
                </c:pt>
                <c:pt idx="3356">
                  <c:v>0.39884698711933136</c:v>
                </c:pt>
                <c:pt idx="3357">
                  <c:v>0.39883841126385611</c:v>
                </c:pt>
                <c:pt idx="3358">
                  <c:v>0.39882946611449382</c:v>
                </c:pt>
                <c:pt idx="3359">
                  <c:v>0.39882015169609858</c:v>
                </c:pt>
                <c:pt idx="3360">
                  <c:v>0.39881046803455961</c:v>
                </c:pt>
                <c:pt idx="3361">
                  <c:v>0.39880041515677522</c:v>
                </c:pt>
                <c:pt idx="3362">
                  <c:v>0.39878999309068397</c:v>
                </c:pt>
                <c:pt idx="3363">
                  <c:v>0.39877920186524041</c:v>
                </c:pt>
                <c:pt idx="3364">
                  <c:v>0.39876804151042888</c:v>
                </c:pt>
                <c:pt idx="3365">
                  <c:v>0.39875651205726248</c:v>
                </c:pt>
                <c:pt idx="3366">
                  <c:v>0.39874461353776747</c:v>
                </c:pt>
                <c:pt idx="3367">
                  <c:v>0.39873234598500473</c:v>
                </c:pt>
                <c:pt idx="3368">
                  <c:v>0.39871970943305707</c:v>
                </c:pt>
                <c:pt idx="3369">
                  <c:v>0.3987067039170325</c:v>
                </c:pt>
                <c:pt idx="3370">
                  <c:v>0.3986933294730568</c:v>
                </c:pt>
                <c:pt idx="3371">
                  <c:v>0.39867958613829413</c:v>
                </c:pt>
                <c:pt idx="3372">
                  <c:v>0.39866547395091911</c:v>
                </c:pt>
                <c:pt idx="3373">
                  <c:v>0.39865099295013218</c:v>
                </c:pt>
                <c:pt idx="3374">
                  <c:v>0.39863614317616297</c:v>
                </c:pt>
                <c:pt idx="3375">
                  <c:v>0.39862092467026622</c:v>
                </c:pt>
                <c:pt idx="3376">
                  <c:v>0.39860533747470644</c:v>
                </c:pt>
                <c:pt idx="3377">
                  <c:v>0.39858938163278756</c:v>
                </c:pt>
                <c:pt idx="3378">
                  <c:v>0.39857305718882241</c:v>
                </c:pt>
                <c:pt idx="3379">
                  <c:v>0.39855636418815793</c:v>
                </c:pt>
                <c:pt idx="3380">
                  <c:v>0.39853930267715332</c:v>
                </c:pt>
                <c:pt idx="3381">
                  <c:v>0.39852187270320277</c:v>
                </c:pt>
                <c:pt idx="3382">
                  <c:v>0.39850407431470786</c:v>
                </c:pt>
                <c:pt idx="3383">
                  <c:v>0.39848590756109886</c:v>
                </c:pt>
                <c:pt idx="3384">
                  <c:v>0.39846737249283076</c:v>
                </c:pt>
                <c:pt idx="3385">
                  <c:v>0.39844846916137466</c:v>
                </c:pt>
                <c:pt idx="3386">
                  <c:v>0.39842919761922463</c:v>
                </c:pt>
                <c:pt idx="3387">
                  <c:v>0.39840955791989519</c:v>
                </c:pt>
                <c:pt idx="3388">
                  <c:v>0.39838955011792115</c:v>
                </c:pt>
                <c:pt idx="3389">
                  <c:v>0.39836917426886109</c:v>
                </c:pt>
                <c:pt idx="3390">
                  <c:v>0.39834843042928442</c:v>
                </c:pt>
                <c:pt idx="3391">
                  <c:v>0.39832731865679138</c:v>
                </c:pt>
                <c:pt idx="3392">
                  <c:v>0.39830583900999894</c:v>
                </c:pt>
                <c:pt idx="3393">
                  <c:v>0.39828399154853489</c:v>
                </c:pt>
                <c:pt idx="3394">
                  <c:v>0.39826177633305826</c:v>
                </c:pt>
                <c:pt idx="3395">
                  <c:v>0.39823919342523445</c:v>
                </c:pt>
                <c:pt idx="3396">
                  <c:v>0.39821624288776225</c:v>
                </c:pt>
                <c:pt idx="3397">
                  <c:v>0.39819292478434337</c:v>
                </c:pt>
                <c:pt idx="3398">
                  <c:v>0.39816923917970537</c:v>
                </c:pt>
                <c:pt idx="3399">
                  <c:v>0.39814518613958982</c:v>
                </c:pt>
                <c:pt idx="3400">
                  <c:v>0.39812076573076643</c:v>
                </c:pt>
                <c:pt idx="3401">
                  <c:v>0.39809597802099966</c:v>
                </c:pt>
                <c:pt idx="3402">
                  <c:v>0.39807082307909536</c:v>
                </c:pt>
                <c:pt idx="3403">
                  <c:v>0.39804530097485752</c:v>
                </c:pt>
                <c:pt idx="3404">
                  <c:v>0.39801941177911415</c:v>
                </c:pt>
                <c:pt idx="3405">
                  <c:v>0.39799315556370596</c:v>
                </c:pt>
                <c:pt idx="3406">
                  <c:v>0.39796653240149532</c:v>
                </c:pt>
                <c:pt idx="3407">
                  <c:v>0.39793954236635098</c:v>
                </c:pt>
                <c:pt idx="3408">
                  <c:v>0.39791218553316365</c:v>
                </c:pt>
                <c:pt idx="3409">
                  <c:v>0.397884461977833</c:v>
                </c:pt>
                <c:pt idx="3410">
                  <c:v>0.39785637177726701</c:v>
                </c:pt>
                <c:pt idx="3411">
                  <c:v>0.39782791500940184</c:v>
                </c:pt>
                <c:pt idx="3412">
                  <c:v>0.39779909175317468</c:v>
                </c:pt>
                <c:pt idx="3413">
                  <c:v>0.39776990208854901</c:v>
                </c:pt>
                <c:pt idx="3414">
                  <c:v>0.3977403460964834</c:v>
                </c:pt>
                <c:pt idx="3415">
                  <c:v>0.39771042385896466</c:v>
                </c:pt>
                <c:pt idx="3416">
                  <c:v>0.39768013545897624</c:v>
                </c:pt>
                <c:pt idx="3417">
                  <c:v>0.39764948098052288</c:v>
                </c:pt>
                <c:pt idx="3418">
                  <c:v>0.39761846050862315</c:v>
                </c:pt>
                <c:pt idx="3419">
                  <c:v>0.39758707412929473</c:v>
                </c:pt>
                <c:pt idx="3420">
                  <c:v>0.39755532192957238</c:v>
                </c:pt>
                <c:pt idx="3421">
                  <c:v>0.39752320399750202</c:v>
                </c:pt>
                <c:pt idx="3422">
                  <c:v>0.39749072042213196</c:v>
                </c:pt>
                <c:pt idx="3423">
                  <c:v>0.39745787129353377</c:v>
                </c:pt>
                <c:pt idx="3424">
                  <c:v>0.39742465670276961</c:v>
                </c:pt>
                <c:pt idx="3425">
                  <c:v>0.39739107674191781</c:v>
                </c:pt>
                <c:pt idx="3426">
                  <c:v>0.39735713150407226</c:v>
                </c:pt>
                <c:pt idx="3427">
                  <c:v>0.39732282108331995</c:v>
                </c:pt>
                <c:pt idx="3428">
                  <c:v>0.39728814557476172</c:v>
                </c:pt>
                <c:pt idx="3429">
                  <c:v>0.39725310507450445</c:v>
                </c:pt>
                <c:pt idx="3430">
                  <c:v>0.39721769967966447</c:v>
                </c:pt>
                <c:pt idx="3431">
                  <c:v>0.39718192948835362</c:v>
                </c:pt>
                <c:pt idx="3432">
                  <c:v>0.39714579459969968</c:v>
                </c:pt>
                <c:pt idx="3433">
                  <c:v>0.39710929511382942</c:v>
                </c:pt>
                <c:pt idx="3434">
                  <c:v>0.39707243113187446</c:v>
                </c:pt>
                <c:pt idx="3435">
                  <c:v>0.39703520275596532</c:v>
                </c:pt>
                <c:pt idx="3436">
                  <c:v>0.3969976100892505</c:v>
                </c:pt>
                <c:pt idx="3437">
                  <c:v>0.39695965323586302</c:v>
                </c:pt>
                <c:pt idx="3438">
                  <c:v>0.396921332300948</c:v>
                </c:pt>
                <c:pt idx="3439">
                  <c:v>0.39688264739065365</c:v>
                </c:pt>
                <c:pt idx="3440">
                  <c:v>0.39684359861211582</c:v>
                </c:pt>
                <c:pt idx="3441">
                  <c:v>0.39680418607349704</c:v>
                </c:pt>
                <c:pt idx="3442">
                  <c:v>0.39676440988393374</c:v>
                </c:pt>
                <c:pt idx="3443">
                  <c:v>0.39672427015357697</c:v>
                </c:pt>
                <c:pt idx="3444">
                  <c:v>0.39668376699357238</c:v>
                </c:pt>
                <c:pt idx="3445">
                  <c:v>0.39664290051606088</c:v>
                </c:pt>
                <c:pt idx="3446">
                  <c:v>0.39660167083419334</c:v>
                </c:pt>
                <c:pt idx="3447">
                  <c:v>0.39656007806210503</c:v>
                </c:pt>
                <c:pt idx="3448">
                  <c:v>0.39651812231493527</c:v>
                </c:pt>
                <c:pt idx="3449">
                  <c:v>0.3964758037088178</c:v>
                </c:pt>
                <c:pt idx="3450">
                  <c:v>0.39643312236088185</c:v>
                </c:pt>
                <c:pt idx="3451">
                  <c:v>0.39639007838925894</c:v>
                </c:pt>
                <c:pt idx="3452">
                  <c:v>0.39634667191306389</c:v>
                </c:pt>
                <c:pt idx="3453">
                  <c:v>0.39630290305241478</c:v>
                </c:pt>
                <c:pt idx="3454">
                  <c:v>0.39625877192841963</c:v>
                </c:pt>
                <c:pt idx="3455">
                  <c:v>0.39621427866318032</c:v>
                </c:pt>
                <c:pt idx="3456">
                  <c:v>0.39616942337980005</c:v>
                </c:pt>
                <c:pt idx="3457">
                  <c:v>0.39612420620235844</c:v>
                </c:pt>
                <c:pt idx="3458">
                  <c:v>0.39607862725593712</c:v>
                </c:pt>
                <c:pt idx="3459">
                  <c:v>0.39603268666660457</c:v>
                </c:pt>
                <c:pt idx="3460">
                  <c:v>0.39598638456142543</c:v>
                </c:pt>
                <c:pt idx="3461">
                  <c:v>0.39593972106844744</c:v>
                </c:pt>
                <c:pt idx="3462">
                  <c:v>0.39589269631671092</c:v>
                </c:pt>
                <c:pt idx="3463">
                  <c:v>0.39584531043624338</c:v>
                </c:pt>
                <c:pt idx="3464">
                  <c:v>0.39579756355806595</c:v>
                </c:pt>
                <c:pt idx="3465">
                  <c:v>0.39574945581417731</c:v>
                </c:pt>
                <c:pt idx="3466">
                  <c:v>0.39570098733757597</c:v>
                </c:pt>
                <c:pt idx="3467">
                  <c:v>0.39565215826222788</c:v>
                </c:pt>
                <c:pt idx="3468">
                  <c:v>0.39560296872310724</c:v>
                </c:pt>
                <c:pt idx="3469">
                  <c:v>0.39555341885615408</c:v>
                </c:pt>
                <c:pt idx="3470">
                  <c:v>0.39550350879830581</c:v>
                </c:pt>
                <c:pt idx="3471">
                  <c:v>0.39545323868747861</c:v>
                </c:pt>
                <c:pt idx="3472">
                  <c:v>0.39540260866256954</c:v>
                </c:pt>
                <c:pt idx="3473">
                  <c:v>0.39535161886346004</c:v>
                </c:pt>
                <c:pt idx="3474">
                  <c:v>0.39530026943101476</c:v>
                </c:pt>
                <c:pt idx="3475">
                  <c:v>0.39524856050707796</c:v>
                </c:pt>
                <c:pt idx="3476">
                  <c:v>0.39519649223447773</c:v>
                </c:pt>
                <c:pt idx="3477">
                  <c:v>0.39514406475701463</c:v>
                </c:pt>
                <c:pt idx="3478">
                  <c:v>0.39509127821947826</c:v>
                </c:pt>
                <c:pt idx="3479">
                  <c:v>0.39503813276762761</c:v>
                </c:pt>
                <c:pt idx="3480">
                  <c:v>0.39498462854820754</c:v>
                </c:pt>
                <c:pt idx="3481">
                  <c:v>0.39493076570893337</c:v>
                </c:pt>
                <c:pt idx="3482">
                  <c:v>0.39487654439850151</c:v>
                </c:pt>
                <c:pt idx="3483">
                  <c:v>0.39482196476658044</c:v>
                </c:pt>
                <c:pt idx="3484">
                  <c:v>0.39476702696381588</c:v>
                </c:pt>
                <c:pt idx="3485">
                  <c:v>0.39471173114183306</c:v>
                </c:pt>
                <c:pt idx="3486">
                  <c:v>0.39465607745322162</c:v>
                </c:pt>
                <c:pt idx="3487">
                  <c:v>0.39460006605154985</c:v>
                </c:pt>
                <c:pt idx="3488">
                  <c:v>0.39454369709135645</c:v>
                </c:pt>
                <c:pt idx="3489">
                  <c:v>0.39448697072815536</c:v>
                </c:pt>
                <c:pt idx="3490">
                  <c:v>0.39442988711842447</c:v>
                </c:pt>
                <c:pt idx="3491">
                  <c:v>0.39437244641961766</c:v>
                </c:pt>
                <c:pt idx="3492">
                  <c:v>0.39431464879015765</c:v>
                </c:pt>
                <c:pt idx="3493">
                  <c:v>0.39425649438943505</c:v>
                </c:pt>
                <c:pt idx="3494">
                  <c:v>0.39419798337780904</c:v>
                </c:pt>
                <c:pt idx="3495">
                  <c:v>0.39413911591659895</c:v>
                </c:pt>
                <c:pt idx="3496">
                  <c:v>0.39407989216810896</c:v>
                </c:pt>
                <c:pt idx="3497">
                  <c:v>0.39402031229559004</c:v>
                </c:pt>
                <c:pt idx="3498">
                  <c:v>0.39396037646326604</c:v>
                </c:pt>
                <c:pt idx="3499">
                  <c:v>0.39390008483632288</c:v>
                </c:pt>
                <c:pt idx="3500">
                  <c:v>0.39383943758091688</c:v>
                </c:pt>
                <c:pt idx="3501">
                  <c:v>0.39377843486416136</c:v>
                </c:pt>
                <c:pt idx="3502">
                  <c:v>0.39371707685412632</c:v>
                </c:pt>
                <c:pt idx="3503">
                  <c:v>0.39365536371985943</c:v>
                </c:pt>
                <c:pt idx="3504">
                  <c:v>0.39359329563134382</c:v>
                </c:pt>
                <c:pt idx="3505">
                  <c:v>0.39353087275955262</c:v>
                </c:pt>
                <c:pt idx="3506">
                  <c:v>0.39346809527639104</c:v>
                </c:pt>
                <c:pt idx="3507">
                  <c:v>0.39340496335473985</c:v>
                </c:pt>
                <c:pt idx="3508">
                  <c:v>0.39334147716842477</c:v>
                </c:pt>
                <c:pt idx="3509">
                  <c:v>0.39327763689223688</c:v>
                </c:pt>
                <c:pt idx="3510">
                  <c:v>0.39321344270192371</c:v>
                </c:pt>
                <c:pt idx="3511">
                  <c:v>0.39314889477418352</c:v>
                </c:pt>
                <c:pt idx="3512">
                  <c:v>0.39308399328666793</c:v>
                </c:pt>
                <c:pt idx="3513">
                  <c:v>0.39301873841797808</c:v>
                </c:pt>
                <c:pt idx="3514">
                  <c:v>0.39295313034768053</c:v>
                </c:pt>
                <c:pt idx="3515">
                  <c:v>0.39288716925628386</c:v>
                </c:pt>
                <c:pt idx="3516">
                  <c:v>0.39282085532524802</c:v>
                </c:pt>
                <c:pt idx="3517">
                  <c:v>0.39275418873697882</c:v>
                </c:pt>
                <c:pt idx="3518">
                  <c:v>0.39268716967485168</c:v>
                </c:pt>
                <c:pt idx="3519">
                  <c:v>0.39261979832315941</c:v>
                </c:pt>
                <c:pt idx="3520">
                  <c:v>0.39255207486716792</c:v>
                </c:pt>
                <c:pt idx="3521">
                  <c:v>0.39248399949307788</c:v>
                </c:pt>
                <c:pt idx="3522">
                  <c:v>0.39241557238803637</c:v>
                </c:pt>
                <c:pt idx="3523">
                  <c:v>0.39234679374013787</c:v>
                </c:pt>
                <c:pt idx="3524">
                  <c:v>0.39227766373842088</c:v>
                </c:pt>
                <c:pt idx="3525">
                  <c:v>0.39220818257286488</c:v>
                </c:pt>
                <c:pt idx="3526">
                  <c:v>0.39213835043439083</c:v>
                </c:pt>
                <c:pt idx="3527">
                  <c:v>0.39206816751487295</c:v>
                </c:pt>
                <c:pt idx="3528">
                  <c:v>0.39199763400710058</c:v>
                </c:pt>
                <c:pt idx="3529">
                  <c:v>0.39192675010483463</c:v>
                </c:pt>
                <c:pt idx="3530">
                  <c:v>0.39185551600274743</c:v>
                </c:pt>
                <c:pt idx="3531">
                  <c:v>0.39178393189646493</c:v>
                </c:pt>
                <c:pt idx="3532">
                  <c:v>0.39171199798254558</c:v>
                </c:pt>
                <c:pt idx="3533">
                  <c:v>0.39163971445847928</c:v>
                </c:pt>
                <c:pt idx="3534">
                  <c:v>0.39156708152270525</c:v>
                </c:pt>
                <c:pt idx="3535">
                  <c:v>0.39149409937458091</c:v>
                </c:pt>
                <c:pt idx="3536">
                  <c:v>0.39142076821440558</c:v>
                </c:pt>
                <c:pt idx="3537">
                  <c:v>0.39134708824340392</c:v>
                </c:pt>
                <c:pt idx="3538">
                  <c:v>0.39127305966374282</c:v>
                </c:pt>
                <c:pt idx="3539">
                  <c:v>0.39119868267851532</c:v>
                </c:pt>
                <c:pt idx="3540">
                  <c:v>0.39112395749174272</c:v>
                </c:pt>
                <c:pt idx="3541">
                  <c:v>0.39104888430837342</c:v>
                </c:pt>
                <c:pt idx="3542">
                  <c:v>0.39097346333428817</c:v>
                </c:pt>
                <c:pt idx="3543">
                  <c:v>0.39089769477628522</c:v>
                </c:pt>
                <c:pt idx="3544">
                  <c:v>0.39082157884210544</c:v>
                </c:pt>
                <c:pt idx="3545">
                  <c:v>0.39074511574039622</c:v>
                </c:pt>
                <c:pt idx="3546">
                  <c:v>0.39066830568074812</c:v>
                </c:pt>
                <c:pt idx="3547">
                  <c:v>0.39059114887365232</c:v>
                </c:pt>
                <c:pt idx="3548">
                  <c:v>0.39051364553054457</c:v>
                </c:pt>
                <c:pt idx="3549">
                  <c:v>0.39043579586376592</c:v>
                </c:pt>
                <c:pt idx="3550">
                  <c:v>0.39035760008658182</c:v>
                </c:pt>
                <c:pt idx="3551">
                  <c:v>0.390279058413181</c:v>
                </c:pt>
                <c:pt idx="3552">
                  <c:v>0.39020017105867294</c:v>
                </c:pt>
                <c:pt idx="3553">
                  <c:v>0.39012093823906946</c:v>
                </c:pt>
                <c:pt idx="3554">
                  <c:v>0.3900413601713083</c:v>
                </c:pt>
                <c:pt idx="3555">
                  <c:v>0.38996143707325165</c:v>
                </c:pt>
                <c:pt idx="3556">
                  <c:v>0.38988116916366033</c:v>
                </c:pt>
                <c:pt idx="3557">
                  <c:v>0.38980055666221175</c:v>
                </c:pt>
                <c:pt idx="3558">
                  <c:v>0.38971959978950493</c:v>
                </c:pt>
                <c:pt idx="3559">
                  <c:v>0.38963829876703848</c:v>
                </c:pt>
                <c:pt idx="3560">
                  <c:v>0.38955665381723437</c:v>
                </c:pt>
                <c:pt idx="3561">
                  <c:v>0.38947466516341134</c:v>
                </c:pt>
                <c:pt idx="3562">
                  <c:v>0.38939233302979687</c:v>
                </c:pt>
                <c:pt idx="3563">
                  <c:v>0.3893096576415343</c:v>
                </c:pt>
                <c:pt idx="3564">
                  <c:v>0.38922663922467493</c:v>
                </c:pt>
                <c:pt idx="3565">
                  <c:v>0.38914327800615428</c:v>
                </c:pt>
                <c:pt idx="3566">
                  <c:v>0.38905957421384263</c:v>
                </c:pt>
                <c:pt idx="3567">
                  <c:v>0.38897552807648567</c:v>
                </c:pt>
                <c:pt idx="3568">
                  <c:v>0.38889113982374901</c:v>
                </c:pt>
                <c:pt idx="3569">
                  <c:v>0.38880640968619146</c:v>
                </c:pt>
                <c:pt idx="3570">
                  <c:v>0.38872133789527374</c:v>
                </c:pt>
                <c:pt idx="3571">
                  <c:v>0.38863592468335301</c:v>
                </c:pt>
                <c:pt idx="3572">
                  <c:v>0.38855017028369288</c:v>
                </c:pt>
                <c:pt idx="3573">
                  <c:v>0.38846407493044066</c:v>
                </c:pt>
                <c:pt idx="3574">
                  <c:v>0.38837763885864812</c:v>
                </c:pt>
                <c:pt idx="3575">
                  <c:v>0.38829086230425947</c:v>
                </c:pt>
                <c:pt idx="3576">
                  <c:v>0.38820374550410941</c:v>
                </c:pt>
                <c:pt idx="3577">
                  <c:v>0.38811628869593651</c:v>
                </c:pt>
                <c:pt idx="3578">
                  <c:v>0.38802849211835705</c:v>
                </c:pt>
                <c:pt idx="3579">
                  <c:v>0.3879403560108815</c:v>
                </c:pt>
                <c:pt idx="3580">
                  <c:v>0.38785188061391446</c:v>
                </c:pt>
                <c:pt idx="3581">
                  <c:v>0.38776306616874401</c:v>
                </c:pt>
                <c:pt idx="3582">
                  <c:v>0.38767391291754788</c:v>
                </c:pt>
                <c:pt idx="3583">
                  <c:v>0.38758442110338587</c:v>
                </c:pt>
                <c:pt idx="3584">
                  <c:v>0.38749459097020778</c:v>
                </c:pt>
                <c:pt idx="3585">
                  <c:v>0.38740442276284393</c:v>
                </c:pt>
                <c:pt idx="3586">
                  <c:v>0.38731391672700494</c:v>
                </c:pt>
                <c:pt idx="3587">
                  <c:v>0.38722307310928988</c:v>
                </c:pt>
                <c:pt idx="3588">
                  <c:v>0.38713189215716992</c:v>
                </c:pt>
                <c:pt idx="3589">
                  <c:v>0.38704037411900788</c:v>
                </c:pt>
                <c:pt idx="3590">
                  <c:v>0.38694851924402923</c:v>
                </c:pt>
                <c:pt idx="3591">
                  <c:v>0.38685632778234536</c:v>
                </c:pt>
                <c:pt idx="3592">
                  <c:v>0.38676379998494254</c:v>
                </c:pt>
                <c:pt idx="3593">
                  <c:v>0.38667093610367964</c:v>
                </c:pt>
                <c:pt idx="3594">
                  <c:v>0.38657773639129289</c:v>
                </c:pt>
                <c:pt idx="3595">
                  <c:v>0.38648420110138937</c:v>
                </c:pt>
                <c:pt idx="3596">
                  <c:v>0.38639033048844368</c:v>
                </c:pt>
                <c:pt idx="3597">
                  <c:v>0.38629612480780623</c:v>
                </c:pt>
                <c:pt idx="3598">
                  <c:v>0.38620158431569324</c:v>
                </c:pt>
                <c:pt idx="3599">
                  <c:v>0.38610670926919005</c:v>
                </c:pt>
                <c:pt idx="3600">
                  <c:v>0.38601149992624639</c:v>
                </c:pt>
                <c:pt idx="3601">
                  <c:v>0.38591595654567762</c:v>
                </c:pt>
                <c:pt idx="3602">
                  <c:v>0.38582007938717128</c:v>
                </c:pt>
                <c:pt idx="3603">
                  <c:v>0.38572386871126191</c:v>
                </c:pt>
                <c:pt idx="3604">
                  <c:v>0.38562732477936323</c:v>
                </c:pt>
                <c:pt idx="3605">
                  <c:v>0.38553044785373852</c:v>
                </c:pt>
                <c:pt idx="3606">
                  <c:v>0.38543323819751735</c:v>
                </c:pt>
                <c:pt idx="3607">
                  <c:v>0.38533569607468537</c:v>
                </c:pt>
                <c:pt idx="3608">
                  <c:v>0.38523782175007731</c:v>
                </c:pt>
                <c:pt idx="3609">
                  <c:v>0.38513961548939851</c:v>
                </c:pt>
                <c:pt idx="3610">
                  <c:v>0.38504107755919981</c:v>
                </c:pt>
                <c:pt idx="3611">
                  <c:v>0.38494220822688902</c:v>
                </c:pt>
                <c:pt idx="3612">
                  <c:v>0.38484300776072133</c:v>
                </c:pt>
                <c:pt idx="3613">
                  <c:v>0.38474347642980788</c:v>
                </c:pt>
                <c:pt idx="3614">
                  <c:v>0.38464361450411094</c:v>
                </c:pt>
                <c:pt idx="3615">
                  <c:v>0.38454342225443788</c:v>
                </c:pt>
                <c:pt idx="3616">
                  <c:v>0.38444289995244951</c:v>
                </c:pt>
                <c:pt idx="3617">
                  <c:v>0.38434204787063692</c:v>
                </c:pt>
                <c:pt idx="3618">
                  <c:v>0.38424086628235737</c:v>
                </c:pt>
                <c:pt idx="3619">
                  <c:v>0.38413935546179623</c:v>
                </c:pt>
                <c:pt idx="3620">
                  <c:v>0.3840375156839933</c:v>
                </c:pt>
                <c:pt idx="3621">
                  <c:v>0.38393534722482303</c:v>
                </c:pt>
                <c:pt idx="3622">
                  <c:v>0.38383285036099657</c:v>
                </c:pt>
                <c:pt idx="3623">
                  <c:v>0.38373002537007056</c:v>
                </c:pt>
                <c:pt idx="3624">
                  <c:v>0.38362687253043753</c:v>
                </c:pt>
                <c:pt idx="3625">
                  <c:v>0.38352339212132186</c:v>
                </c:pt>
                <c:pt idx="3626">
                  <c:v>0.3834195844227935</c:v>
                </c:pt>
                <c:pt idx="3627">
                  <c:v>0.38331544971574505</c:v>
                </c:pt>
                <c:pt idx="3628">
                  <c:v>0.38321098828190525</c:v>
                </c:pt>
                <c:pt idx="3629">
                  <c:v>0.38310620040383458</c:v>
                </c:pt>
                <c:pt idx="3630">
                  <c:v>0.38300108636492958</c:v>
                </c:pt>
                <c:pt idx="3631">
                  <c:v>0.38289564644940238</c:v>
                </c:pt>
                <c:pt idx="3632">
                  <c:v>0.38278988094230754</c:v>
                </c:pt>
                <c:pt idx="3633">
                  <c:v>0.38268379012951165</c:v>
                </c:pt>
                <c:pt idx="3634">
                  <c:v>0.38257737429771538</c:v>
                </c:pt>
                <c:pt idx="3635">
                  <c:v>0.38247063373444118</c:v>
                </c:pt>
                <c:pt idx="3636">
                  <c:v>0.38236356872802901</c:v>
                </c:pt>
                <c:pt idx="3637">
                  <c:v>0.38225617956765029</c:v>
                </c:pt>
                <c:pt idx="3638">
                  <c:v>0.38214846654328138</c:v>
                </c:pt>
                <c:pt idx="3639">
                  <c:v>0.38204042994573439</c:v>
                </c:pt>
                <c:pt idx="3640">
                  <c:v>0.38193207006662322</c:v>
                </c:pt>
                <c:pt idx="3641">
                  <c:v>0.38182338719838677</c:v>
                </c:pt>
                <c:pt idx="3642">
                  <c:v>0.38171438163427329</c:v>
                </c:pt>
                <c:pt idx="3643">
                  <c:v>0.38160505366834285</c:v>
                </c:pt>
                <c:pt idx="3644">
                  <c:v>0.3814954035954794</c:v>
                </c:pt>
                <c:pt idx="3645">
                  <c:v>0.38138543171136241</c:v>
                </c:pt>
                <c:pt idx="3646">
                  <c:v>0.38127513831248588</c:v>
                </c:pt>
                <c:pt idx="3647">
                  <c:v>0.381164523696158</c:v>
                </c:pt>
                <c:pt idx="3648">
                  <c:v>0.38105358816048351</c:v>
                </c:pt>
                <c:pt idx="3649">
                  <c:v>0.38094233200437588</c:v>
                </c:pt>
                <c:pt idx="3650">
                  <c:v>0.38083075552755802</c:v>
                </c:pt>
                <c:pt idx="3651">
                  <c:v>0.38071885903054642</c:v>
                </c:pt>
                <c:pt idx="3652">
                  <c:v>0.38060664281466433</c:v>
                </c:pt>
                <c:pt idx="3653">
                  <c:v>0.38049410718203125</c:v>
                </c:pt>
                <c:pt idx="3654">
                  <c:v>0.38038125243556731</c:v>
                </c:pt>
                <c:pt idx="3655">
                  <c:v>0.38026807887899405</c:v>
                </c:pt>
                <c:pt idx="3656">
                  <c:v>0.38015458681681963</c:v>
                </c:pt>
                <c:pt idx="3657">
                  <c:v>0.38004077655435203</c:v>
                </c:pt>
                <c:pt idx="3658">
                  <c:v>0.37992664839769197</c:v>
                </c:pt>
                <c:pt idx="3659">
                  <c:v>0.37981220265372717</c:v>
                </c:pt>
                <c:pt idx="3660">
                  <c:v>0.3796974396301423</c:v>
                </c:pt>
                <c:pt idx="3661">
                  <c:v>0.37958235963541176</c:v>
                </c:pt>
                <c:pt idx="3662">
                  <c:v>0.37946696297878746</c:v>
                </c:pt>
                <c:pt idx="3663">
                  <c:v>0.379351249970313</c:v>
                </c:pt>
                <c:pt idx="3664">
                  <c:v>0.37923522092081985</c:v>
                </c:pt>
                <c:pt idx="3665">
                  <c:v>0.37911887614192263</c:v>
                </c:pt>
                <c:pt idx="3666">
                  <c:v>0.37900221594601052</c:v>
                </c:pt>
                <c:pt idx="3667">
                  <c:v>0.37888524064625917</c:v>
                </c:pt>
                <c:pt idx="3668">
                  <c:v>0.37876795055662077</c:v>
                </c:pt>
                <c:pt idx="3669">
                  <c:v>0.37865034599183151</c:v>
                </c:pt>
                <c:pt idx="3670">
                  <c:v>0.37853242726739345</c:v>
                </c:pt>
                <c:pt idx="3671">
                  <c:v>0.37841419469959164</c:v>
                </c:pt>
                <c:pt idx="3672">
                  <c:v>0.37829564860547804</c:v>
                </c:pt>
                <c:pt idx="3673">
                  <c:v>0.37817678930288995</c:v>
                </c:pt>
                <c:pt idx="3674">
                  <c:v>0.37805761711041247</c:v>
                </c:pt>
                <c:pt idx="3675">
                  <c:v>0.37793813234742202</c:v>
                </c:pt>
                <c:pt idx="3676">
                  <c:v>0.37781833533405468</c:v>
                </c:pt>
                <c:pt idx="3677">
                  <c:v>0.37769822639120282</c:v>
                </c:pt>
                <c:pt idx="3678">
                  <c:v>0.37757780584054679</c:v>
                </c:pt>
                <c:pt idx="3679">
                  <c:v>0.37745707400450518</c:v>
                </c:pt>
                <c:pt idx="3680">
                  <c:v>0.37733603120627618</c:v>
                </c:pt>
                <c:pt idx="3681">
                  <c:v>0.37721467776981377</c:v>
                </c:pt>
                <c:pt idx="3682">
                  <c:v>0.37709301401982032</c:v>
                </c:pt>
                <c:pt idx="3683">
                  <c:v>0.3769710402817768</c:v>
                </c:pt>
                <c:pt idx="3684">
                  <c:v>0.37684875688190578</c:v>
                </c:pt>
                <c:pt idx="3685">
                  <c:v>0.37672616414718602</c:v>
                </c:pt>
                <c:pt idx="3686">
                  <c:v>0.3766032624053503</c:v>
                </c:pt>
                <c:pt idx="3687">
                  <c:v>0.37648005198489259</c:v>
                </c:pt>
                <c:pt idx="3688">
                  <c:v>0.37635653321503776</c:v>
                </c:pt>
                <c:pt idx="3689">
                  <c:v>0.37623270642577589</c:v>
                </c:pt>
                <c:pt idx="3690">
                  <c:v>0.37610857194784852</c:v>
                </c:pt>
                <c:pt idx="3691">
                  <c:v>0.37598413011271875</c:v>
                </c:pt>
                <c:pt idx="3692">
                  <c:v>0.37585938125262197</c:v>
                </c:pt>
                <c:pt idx="3693">
                  <c:v>0.37573432570051646</c:v>
                </c:pt>
                <c:pt idx="3694">
                  <c:v>0.37560896379012054</c:v>
                </c:pt>
                <c:pt idx="3695">
                  <c:v>0.37548329585587498</c:v>
                </c:pt>
                <c:pt idx="3696">
                  <c:v>0.37535732223296542</c:v>
                </c:pt>
                <c:pt idx="3697">
                  <c:v>0.37523104325731776</c:v>
                </c:pt>
                <c:pt idx="3698">
                  <c:v>0.37510445926559488</c:v>
                </c:pt>
                <c:pt idx="3699">
                  <c:v>0.37497757059518788</c:v>
                </c:pt>
                <c:pt idx="3700">
                  <c:v>0.37485037758422607</c:v>
                </c:pt>
                <c:pt idx="3701">
                  <c:v>0.37472288057155945</c:v>
                </c:pt>
                <c:pt idx="3702">
                  <c:v>0.37459507989678031</c:v>
                </c:pt>
                <c:pt idx="3703">
                  <c:v>0.37446697590020911</c:v>
                </c:pt>
                <c:pt idx="3704">
                  <c:v>0.37433856892287776</c:v>
                </c:pt>
                <c:pt idx="3705">
                  <c:v>0.37420985930655432</c:v>
                </c:pt>
                <c:pt idx="3706">
                  <c:v>0.37408084739373937</c:v>
                </c:pt>
                <c:pt idx="3707">
                  <c:v>0.37395153352763488</c:v>
                </c:pt>
                <c:pt idx="3708">
                  <c:v>0.3738219180521819</c:v>
                </c:pt>
                <c:pt idx="3709">
                  <c:v>0.37369200131202818</c:v>
                </c:pt>
                <c:pt idx="3710">
                  <c:v>0.37356178365254622</c:v>
                </c:pt>
                <c:pt idx="3711">
                  <c:v>0.37343126541981875</c:v>
                </c:pt>
                <c:pt idx="3712">
                  <c:v>0.37330044696064957</c:v>
                </c:pt>
                <c:pt idx="3713">
                  <c:v>0.37316932862254631</c:v>
                </c:pt>
                <c:pt idx="3714">
                  <c:v>0.37303791075374038</c:v>
                </c:pt>
                <c:pt idx="3715">
                  <c:v>0.37290619370316547</c:v>
                </c:pt>
                <c:pt idx="3716">
                  <c:v>0.37277417782046196</c:v>
                </c:pt>
                <c:pt idx="3717">
                  <c:v>0.3726418634559765</c:v>
                </c:pt>
                <c:pt idx="3718">
                  <c:v>0.37250925096076742</c:v>
                </c:pt>
                <c:pt idx="3719">
                  <c:v>0.37237634068659431</c:v>
                </c:pt>
                <c:pt idx="3720">
                  <c:v>0.37224313298591583</c:v>
                </c:pt>
                <c:pt idx="3721">
                  <c:v>0.37210962821189342</c:v>
                </c:pt>
                <c:pt idx="3722">
                  <c:v>0.37197582671838697</c:v>
                </c:pt>
                <c:pt idx="3723">
                  <c:v>0.37184172885995598</c:v>
                </c:pt>
                <c:pt idx="3724">
                  <c:v>0.37170733499184788</c:v>
                </c:pt>
                <c:pt idx="3725">
                  <c:v>0.37157264547001706</c:v>
                </c:pt>
                <c:pt idx="3726">
                  <c:v>0.3714376606510979</c:v>
                </c:pt>
                <c:pt idx="3727">
                  <c:v>0.37130238089242962</c:v>
                </c:pt>
                <c:pt idx="3728">
                  <c:v>0.3711668065520235</c:v>
                </c:pt>
                <c:pt idx="3729">
                  <c:v>0.37103093798859388</c:v>
                </c:pt>
                <c:pt idx="3730">
                  <c:v>0.37089477556153738</c:v>
                </c:pt>
                <c:pt idx="3731">
                  <c:v>0.37075831963093281</c:v>
                </c:pt>
                <c:pt idx="3732">
                  <c:v>0.37062157055754524</c:v>
                </c:pt>
                <c:pt idx="3733">
                  <c:v>0.37048452870281801</c:v>
                </c:pt>
                <c:pt idx="3734">
                  <c:v>0.37034719442887232</c:v>
                </c:pt>
                <c:pt idx="3735">
                  <c:v>0.37020956809851935</c:v>
                </c:pt>
                <c:pt idx="3736">
                  <c:v>0.37007165007523662</c:v>
                </c:pt>
                <c:pt idx="3737">
                  <c:v>0.36993344072318024</c:v>
                </c:pt>
                <c:pt idx="3738">
                  <c:v>0.3697949404071797</c:v>
                </c:pt>
                <c:pt idx="3739">
                  <c:v>0.36965614949273684</c:v>
                </c:pt>
                <c:pt idx="3740">
                  <c:v>0.36951706834602382</c:v>
                </c:pt>
                <c:pt idx="3741">
                  <c:v>0.36937769733388509</c:v>
                </c:pt>
                <c:pt idx="3742">
                  <c:v>0.36923803682381751</c:v>
                </c:pt>
                <c:pt idx="3743">
                  <c:v>0.36909808718400955</c:v>
                </c:pt>
                <c:pt idx="3744">
                  <c:v>0.3689578487832873</c:v>
                </c:pt>
                <c:pt idx="3745">
                  <c:v>0.36881732199116057</c:v>
                </c:pt>
                <c:pt idx="3746">
                  <c:v>0.36867650717778555</c:v>
                </c:pt>
                <c:pt idx="3747">
                  <c:v>0.36853540471397955</c:v>
                </c:pt>
                <c:pt idx="3748">
                  <c:v>0.36839401497122687</c:v>
                </c:pt>
                <c:pt idx="3749">
                  <c:v>0.36825233832165882</c:v>
                </c:pt>
                <c:pt idx="3750">
                  <c:v>0.36811037513806516</c:v>
                </c:pt>
                <c:pt idx="3751">
                  <c:v>0.36796812579388227</c:v>
                </c:pt>
                <c:pt idx="3752">
                  <c:v>0.36782559066320347</c:v>
                </c:pt>
                <c:pt idx="3753">
                  <c:v>0.36768277012077188</c:v>
                </c:pt>
                <c:pt idx="3754">
                  <c:v>0.36753966454197134</c:v>
                </c:pt>
                <c:pt idx="3755">
                  <c:v>0.3673962743028476</c:v>
                </c:pt>
                <c:pt idx="3756">
                  <c:v>0.36725259978006625</c:v>
                </c:pt>
                <c:pt idx="3757">
                  <c:v>0.36710864135095883</c:v>
                </c:pt>
                <c:pt idx="3758">
                  <c:v>0.36696439939348552</c:v>
                </c:pt>
                <c:pt idx="3759">
                  <c:v>0.36681987428624907</c:v>
                </c:pt>
                <c:pt idx="3760">
                  <c:v>0.36667506640848718</c:v>
                </c:pt>
                <c:pt idx="3761">
                  <c:v>0.36652997614008537</c:v>
                </c:pt>
                <c:pt idx="3762">
                  <c:v>0.36638460386154903</c:v>
                </c:pt>
                <c:pt idx="3763">
                  <c:v>0.3662389499540194</c:v>
                </c:pt>
                <c:pt idx="3764">
                  <c:v>0.36609301479927608</c:v>
                </c:pt>
                <c:pt idx="3765">
                  <c:v>0.36594679877972697</c:v>
                </c:pt>
                <c:pt idx="3766">
                  <c:v>0.36580030227839788</c:v>
                </c:pt>
                <c:pt idx="3767">
                  <c:v>0.36565352567895332</c:v>
                </c:pt>
                <c:pt idx="3768">
                  <c:v>0.36550646936567927</c:v>
                </c:pt>
                <c:pt idx="3769">
                  <c:v>0.36535913372347112</c:v>
                </c:pt>
                <c:pt idx="3770">
                  <c:v>0.36521151913786698</c:v>
                </c:pt>
                <c:pt idx="3771">
                  <c:v>0.36506362599500908</c:v>
                </c:pt>
                <c:pt idx="3772">
                  <c:v>0.36491545468166281</c:v>
                </c:pt>
                <c:pt idx="3773">
                  <c:v>0.36476700558521152</c:v>
                </c:pt>
                <c:pt idx="3774">
                  <c:v>0.36461827909365302</c:v>
                </c:pt>
                <c:pt idx="3775">
                  <c:v>0.36446927559558734</c:v>
                </c:pt>
                <c:pt idx="3776">
                  <c:v>0.3643199954802408</c:v>
                </c:pt>
                <c:pt idx="3777">
                  <c:v>0.36417043913743924</c:v>
                </c:pt>
                <c:pt idx="3778">
                  <c:v>0.36402060695762162</c:v>
                </c:pt>
                <c:pt idx="3779">
                  <c:v>0.36387049933182769</c:v>
                </c:pt>
                <c:pt idx="3780">
                  <c:v>0.36372011665170184</c:v>
                </c:pt>
                <c:pt idx="3781">
                  <c:v>0.36356945930950207</c:v>
                </c:pt>
                <c:pt idx="3782">
                  <c:v>0.36341852769807248</c:v>
                </c:pt>
                <c:pt idx="3783">
                  <c:v>0.36326732221086194</c:v>
                </c:pt>
                <c:pt idx="3784">
                  <c:v>0.36311584324191881</c:v>
                </c:pt>
                <c:pt idx="3785">
                  <c:v>0.36296409118589029</c:v>
                </c:pt>
                <c:pt idx="3786">
                  <c:v>0.36281206643800434</c:v>
                </c:pt>
                <c:pt idx="3787">
                  <c:v>0.36265976939409755</c:v>
                </c:pt>
                <c:pt idx="3788">
                  <c:v>0.36250720045058271</c:v>
                </c:pt>
                <c:pt idx="3789">
                  <c:v>0.36235436000447896</c:v>
                </c:pt>
                <c:pt idx="3790">
                  <c:v>0.36220124845336754</c:v>
                </c:pt>
                <c:pt idx="3791">
                  <c:v>0.36204786619544743</c:v>
                </c:pt>
                <c:pt idx="3792">
                  <c:v>0.36189421362947055</c:v>
                </c:pt>
                <c:pt idx="3793">
                  <c:v>0.36174029115478662</c:v>
                </c:pt>
                <c:pt idx="3794">
                  <c:v>0.36158609917132589</c:v>
                </c:pt>
                <c:pt idx="3795">
                  <c:v>0.36143163807959144</c:v>
                </c:pt>
                <c:pt idx="3796">
                  <c:v>0.36127690828067216</c:v>
                </c:pt>
                <c:pt idx="3797">
                  <c:v>0.36112191017621681</c:v>
                </c:pt>
                <c:pt idx="3798">
                  <c:v>0.36096664416846558</c:v>
                </c:pt>
                <c:pt idx="3799">
                  <c:v>0.36081111066021482</c:v>
                </c:pt>
                <c:pt idx="3800">
                  <c:v>0.36065531005484386</c:v>
                </c:pt>
                <c:pt idx="3801">
                  <c:v>0.36049924275628625</c:v>
                </c:pt>
                <c:pt idx="3802">
                  <c:v>0.36034290916905987</c:v>
                </c:pt>
                <c:pt idx="3803">
                  <c:v>0.36018630969822507</c:v>
                </c:pt>
                <c:pt idx="3804">
                  <c:v>0.36002944474942428</c:v>
                </c:pt>
                <c:pt idx="3805">
                  <c:v>0.3598723147288545</c:v>
                </c:pt>
                <c:pt idx="3806">
                  <c:v>0.35971492004326538</c:v>
                </c:pt>
                <c:pt idx="3807">
                  <c:v>0.35955726109997865</c:v>
                </c:pt>
                <c:pt idx="3808">
                  <c:v>0.35939933830685666</c:v>
                </c:pt>
                <c:pt idx="3809">
                  <c:v>0.35924115207232415</c:v>
                </c:pt>
                <c:pt idx="3810">
                  <c:v>0.35908270280536575</c:v>
                </c:pt>
                <c:pt idx="3811">
                  <c:v>0.35892399091549804</c:v>
                </c:pt>
                <c:pt idx="3812">
                  <c:v>0.35876501681279704</c:v>
                </c:pt>
                <c:pt idx="3813">
                  <c:v>0.35860578090789302</c:v>
                </c:pt>
                <c:pt idx="3814">
                  <c:v>0.35844628361194797</c:v>
                </c:pt>
                <c:pt idx="3815">
                  <c:v>0.35828652533667565</c:v>
                </c:pt>
                <c:pt idx="3816">
                  <c:v>0.35812650649432631</c:v>
                </c:pt>
                <c:pt idx="3817">
                  <c:v>0.35796622749770074</c:v>
                </c:pt>
                <c:pt idx="3818">
                  <c:v>0.35780568876012381</c:v>
                </c:pt>
                <c:pt idx="3819">
                  <c:v>0.35764489069546995</c:v>
                </c:pt>
                <c:pt idx="3820">
                  <c:v>0.3574838337181368</c:v>
                </c:pt>
                <c:pt idx="3821">
                  <c:v>0.35732251824306754</c:v>
                </c:pt>
                <c:pt idx="3822">
                  <c:v>0.35716094468572057</c:v>
                </c:pt>
                <c:pt idx="3823">
                  <c:v>0.3569991134621005</c:v>
                </c:pt>
                <c:pt idx="3824">
                  <c:v>0.35683702498872927</c:v>
                </c:pt>
                <c:pt idx="3825">
                  <c:v>0.3566746796826612</c:v>
                </c:pt>
                <c:pt idx="3826">
                  <c:v>0.35651207796146273</c:v>
                </c:pt>
                <c:pt idx="3827">
                  <c:v>0.35634922024323235</c:v>
                </c:pt>
                <c:pt idx="3828">
                  <c:v>0.35618610694659331</c:v>
                </c:pt>
                <c:pt idx="3829">
                  <c:v>0.35602273849067978</c:v>
                </c:pt>
                <c:pt idx="3830">
                  <c:v>0.35585911529514275</c:v>
                </c:pt>
                <c:pt idx="3831">
                  <c:v>0.35569523778014817</c:v>
                </c:pt>
                <c:pt idx="3832">
                  <c:v>0.35553110636638224</c:v>
                </c:pt>
                <c:pt idx="3833">
                  <c:v>0.35536672147503839</c:v>
                </c:pt>
                <c:pt idx="3834">
                  <c:v>0.35520208352781563</c:v>
                </c:pt>
                <c:pt idx="3835">
                  <c:v>0.35503719294692426</c:v>
                </c:pt>
                <c:pt idx="3836">
                  <c:v>0.35487205015508538</c:v>
                </c:pt>
                <c:pt idx="3837">
                  <c:v>0.35470665557551784</c:v>
                </c:pt>
                <c:pt idx="3838">
                  <c:v>0.35454100963194601</c:v>
                </c:pt>
                <c:pt idx="3839">
                  <c:v>0.35437511274859435</c:v>
                </c:pt>
                <c:pt idx="3840">
                  <c:v>0.35420896535018837</c:v>
                </c:pt>
                <c:pt idx="3841">
                  <c:v>0.35404256786194516</c:v>
                </c:pt>
                <c:pt idx="3842">
                  <c:v>0.35387592070958107</c:v>
                </c:pt>
                <c:pt idx="3843">
                  <c:v>0.35370902431930584</c:v>
                </c:pt>
                <c:pt idx="3844">
                  <c:v>0.35354187911782586</c:v>
                </c:pt>
                <c:pt idx="3845">
                  <c:v>0.35337448553232587</c:v>
                </c:pt>
                <c:pt idx="3846">
                  <c:v>0.35320684399048707</c:v>
                </c:pt>
                <c:pt idx="3847">
                  <c:v>0.35303895492047382</c:v>
                </c:pt>
                <c:pt idx="3848">
                  <c:v>0.35287081875094212</c:v>
                </c:pt>
                <c:pt idx="3849">
                  <c:v>0.35270243591101452</c:v>
                </c:pt>
                <c:pt idx="3850">
                  <c:v>0.35253380683031255</c:v>
                </c:pt>
                <c:pt idx="3851">
                  <c:v>0.35236493193892837</c:v>
                </c:pt>
                <c:pt idx="3852">
                  <c:v>0.35219581166742397</c:v>
                </c:pt>
                <c:pt idx="3853">
                  <c:v>0.35202644644685188</c:v>
                </c:pt>
                <c:pt idx="3854">
                  <c:v>0.35185683670872797</c:v>
                </c:pt>
                <c:pt idx="3855">
                  <c:v>0.35168698288504552</c:v>
                </c:pt>
                <c:pt idx="3856">
                  <c:v>0.35151688540825737</c:v>
                </c:pt>
                <c:pt idx="3857">
                  <c:v>0.35134654471129356</c:v>
                </c:pt>
                <c:pt idx="3858">
                  <c:v>0.35117596122755607</c:v>
                </c:pt>
                <c:pt idx="3859">
                  <c:v>0.35100513539089273</c:v>
                </c:pt>
                <c:pt idx="3860">
                  <c:v>0.35083406763563152</c:v>
                </c:pt>
                <c:pt idx="3861">
                  <c:v>0.35066275839655031</c:v>
                </c:pt>
                <c:pt idx="3862">
                  <c:v>0.3504912081088935</c:v>
                </c:pt>
                <c:pt idx="3863">
                  <c:v>0.35031941720835907</c:v>
                </c:pt>
                <c:pt idx="3864">
                  <c:v>0.35014738613109453</c:v>
                </c:pt>
                <c:pt idx="3865">
                  <c:v>0.34997511531371339</c:v>
                </c:pt>
                <c:pt idx="3866">
                  <c:v>0.34980260519326933</c:v>
                </c:pt>
                <c:pt idx="3867">
                  <c:v>0.34962985620726766</c:v>
                </c:pt>
                <c:pt idx="3868">
                  <c:v>0.34945686879366927</c:v>
                </c:pt>
                <c:pt idx="3869">
                  <c:v>0.34928364339087076</c:v>
                </c:pt>
                <c:pt idx="3870">
                  <c:v>0.34911018043771791</c:v>
                </c:pt>
                <c:pt idx="3871">
                  <c:v>0.34893648037350389</c:v>
                </c:pt>
                <c:pt idx="3872">
                  <c:v>0.34876254363795189</c:v>
                </c:pt>
                <c:pt idx="3873">
                  <c:v>0.34858837067122983</c:v>
                </c:pt>
                <c:pt idx="3874">
                  <c:v>0.34841396191394358</c:v>
                </c:pt>
                <c:pt idx="3875">
                  <c:v>0.34823931780712425</c:v>
                </c:pt>
                <c:pt idx="3876">
                  <c:v>0.34806443879225435</c:v>
                </c:pt>
                <c:pt idx="3877">
                  <c:v>0.34788932531122913</c:v>
                </c:pt>
                <c:pt idx="3878">
                  <c:v>0.34771397780638091</c:v>
                </c:pt>
                <c:pt idx="3879">
                  <c:v>0.34753839672047332</c:v>
                </c:pt>
                <c:pt idx="3880">
                  <c:v>0.34736258249669</c:v>
                </c:pt>
                <c:pt idx="3881">
                  <c:v>0.34718653557863732</c:v>
                </c:pt>
                <c:pt idx="3882">
                  <c:v>0.34701025641034883</c:v>
                </c:pt>
                <c:pt idx="3883">
                  <c:v>0.34683374543627576</c:v>
                </c:pt>
                <c:pt idx="3884">
                  <c:v>0.34665700310128655</c:v>
                </c:pt>
                <c:pt idx="3885">
                  <c:v>0.34648002985066984</c:v>
                </c:pt>
                <c:pt idx="3886">
                  <c:v>0.34630282613011687</c:v>
                </c:pt>
                <c:pt idx="3887">
                  <c:v>0.34612539238575057</c:v>
                </c:pt>
                <c:pt idx="3888">
                  <c:v>0.34594772906408738</c:v>
                </c:pt>
                <c:pt idx="3889">
                  <c:v>0.34576983661206245</c:v>
                </c:pt>
                <c:pt idx="3890">
                  <c:v>0.34559171547701567</c:v>
                </c:pt>
                <c:pt idx="3891">
                  <c:v>0.34541336610669088</c:v>
                </c:pt>
                <c:pt idx="3892">
                  <c:v>0.34523478894923587</c:v>
                </c:pt>
                <c:pt idx="3893">
                  <c:v>0.34505598445319929</c:v>
                </c:pt>
                <c:pt idx="3894">
                  <c:v>0.34487695306753263</c:v>
                </c:pt>
                <c:pt idx="3895">
                  <c:v>0.34469769524157662</c:v>
                </c:pt>
                <c:pt idx="3896">
                  <c:v>0.34451821142507888</c:v>
                </c:pt>
                <c:pt idx="3897">
                  <c:v>0.34433850206817368</c:v>
                </c:pt>
                <c:pt idx="3898">
                  <c:v>0.34415856762138947</c:v>
                </c:pt>
                <c:pt idx="3899">
                  <c:v>0.34397840853564737</c:v>
                </c:pt>
                <c:pt idx="3900">
                  <c:v>0.34379802526224801</c:v>
                </c:pt>
                <c:pt idx="3901">
                  <c:v>0.34361741825288838</c:v>
                </c:pt>
                <c:pt idx="3902">
                  <c:v>0.3434365879596501</c:v>
                </c:pt>
                <c:pt idx="3903">
                  <c:v>0.34325553483498228</c:v>
                </c:pt>
                <c:pt idx="3904">
                  <c:v>0.34307425933173785</c:v>
                </c:pt>
                <c:pt idx="3905">
                  <c:v>0.34289276190313422</c:v>
                </c:pt>
                <c:pt idx="3906">
                  <c:v>0.34271104300276439</c:v>
                </c:pt>
                <c:pt idx="3907">
                  <c:v>0.34252910308460793</c:v>
                </c:pt>
                <c:pt idx="3908">
                  <c:v>0.34234694260300158</c:v>
                </c:pt>
                <c:pt idx="3909">
                  <c:v>0.34216456201267226</c:v>
                </c:pt>
                <c:pt idx="3910">
                  <c:v>0.34198196176869988</c:v>
                </c:pt>
                <c:pt idx="3911">
                  <c:v>0.34179914232653574</c:v>
                </c:pt>
                <c:pt idx="3912">
                  <c:v>0.34161610414201288</c:v>
                </c:pt>
                <c:pt idx="3913">
                  <c:v>0.34143284767130433</c:v>
                </c:pt>
                <c:pt idx="3914">
                  <c:v>0.34124937337096195</c:v>
                </c:pt>
                <c:pt idx="3915">
                  <c:v>0.34106568169788815</c:v>
                </c:pt>
                <c:pt idx="3916">
                  <c:v>0.3408817731093492</c:v>
                </c:pt>
                <c:pt idx="3917">
                  <c:v>0.34069764806296027</c:v>
                </c:pt>
                <c:pt idx="3918">
                  <c:v>0.34051330701670535</c:v>
                </c:pt>
                <c:pt idx="3919">
                  <c:v>0.34032875042890798</c:v>
                </c:pt>
                <c:pt idx="3920">
                  <c:v>0.34014397875824731</c:v>
                </c:pt>
                <c:pt idx="3921">
                  <c:v>0.33995899246375227</c:v>
                </c:pt>
                <c:pt idx="3922">
                  <c:v>0.33977379200479113</c:v>
                </c:pt>
                <c:pt idx="3923">
                  <c:v>0.33958837784108958</c:v>
                </c:pt>
                <c:pt idx="3924">
                  <c:v>0.33940275043270357</c:v>
                </c:pt>
                <c:pt idx="3925">
                  <c:v>0.33921691024004269</c:v>
                </c:pt>
                <c:pt idx="3926">
                  <c:v>0.33903085772384589</c:v>
                </c:pt>
                <c:pt idx="3927">
                  <c:v>0.33884459334519446</c:v>
                </c:pt>
                <c:pt idx="3928">
                  <c:v>0.3386581175655024</c:v>
                </c:pt>
                <c:pt idx="3929">
                  <c:v>0.33847143084652048</c:v>
                </c:pt>
                <c:pt idx="3930">
                  <c:v>0.33828453365033362</c:v>
                </c:pt>
                <c:pt idx="3931">
                  <c:v>0.33809742643934632</c:v>
                </c:pt>
                <c:pt idx="3932">
                  <c:v>0.33791010967630425</c:v>
                </c:pt>
                <c:pt idx="3933">
                  <c:v>0.33772258382426917</c:v>
                </c:pt>
                <c:pt idx="3934">
                  <c:v>0.33753484934662537</c:v>
                </c:pt>
                <c:pt idx="3935">
                  <c:v>0.33734690670709216</c:v>
                </c:pt>
                <c:pt idx="3936">
                  <c:v>0.33715875636969761</c:v>
                </c:pt>
                <c:pt idx="3937">
                  <c:v>0.33697039879879254</c:v>
                </c:pt>
                <c:pt idx="3938">
                  <c:v>0.33678183445904397</c:v>
                </c:pt>
                <c:pt idx="3939">
                  <c:v>0.33659306381543402</c:v>
                </c:pt>
                <c:pt idx="3940">
                  <c:v>0.3364040873332596</c:v>
                </c:pt>
                <c:pt idx="3941">
                  <c:v>0.33621490547811811</c:v>
                </c:pt>
                <c:pt idx="3942">
                  <c:v>0.33602551871593217</c:v>
                </c:pt>
                <c:pt idx="3943">
                  <c:v>0.33583592751292024</c:v>
                </c:pt>
                <c:pt idx="3944">
                  <c:v>0.33564613233560892</c:v>
                </c:pt>
                <c:pt idx="3945">
                  <c:v>0.33545613365082827</c:v>
                </c:pt>
                <c:pt idx="3946">
                  <c:v>0.33526593192570836</c:v>
                </c:pt>
                <c:pt idx="3947">
                  <c:v>0.33507552762768228</c:v>
                </c:pt>
                <c:pt idx="3948">
                  <c:v>0.33488492122447905</c:v>
                </c:pt>
                <c:pt idx="3949">
                  <c:v>0.33469411318411435</c:v>
                </c:pt>
                <c:pt idx="3950">
                  <c:v>0.3345031039749175</c:v>
                </c:pt>
                <c:pt idx="3951">
                  <c:v>0.33431189406549161</c:v>
                </c:pt>
                <c:pt idx="3952">
                  <c:v>0.33412048392473898</c:v>
                </c:pt>
                <c:pt idx="3953">
                  <c:v>0.33392887402184634</c:v>
                </c:pt>
                <c:pt idx="3954">
                  <c:v>0.33373706482628251</c:v>
                </c:pt>
                <c:pt idx="3955">
                  <c:v>0.33354505680781532</c:v>
                </c:pt>
                <c:pt idx="3956">
                  <c:v>0.33335285043648138</c:v>
                </c:pt>
                <c:pt idx="3957">
                  <c:v>0.33316044618260288</c:v>
                </c:pt>
                <c:pt idx="3958">
                  <c:v>0.33296784451677297</c:v>
                </c:pt>
                <c:pt idx="3959">
                  <c:v>0.33277504590987833</c:v>
                </c:pt>
                <c:pt idx="3960">
                  <c:v>0.33258205083306075</c:v>
                </c:pt>
                <c:pt idx="3961">
                  <c:v>0.33238885975775068</c:v>
                </c:pt>
                <c:pt idx="3962">
                  <c:v>0.33219547315563525</c:v>
                </c:pt>
                <c:pt idx="3963">
                  <c:v>0.33200189149868586</c:v>
                </c:pt>
                <c:pt idx="3964">
                  <c:v>0.33180811525913112</c:v>
                </c:pt>
                <c:pt idx="3965">
                  <c:v>0.33161414490946578</c:v>
                </c:pt>
                <c:pt idx="3966">
                  <c:v>0.33141998092245151</c:v>
                </c:pt>
                <c:pt idx="3967">
                  <c:v>0.33122562377110248</c:v>
                </c:pt>
                <c:pt idx="3968">
                  <c:v>0.33103107392871056</c:v>
                </c:pt>
                <c:pt idx="3969">
                  <c:v>0.33083633186880795</c:v>
                </c:pt>
                <c:pt idx="3970">
                  <c:v>0.33064139806518339</c:v>
                </c:pt>
                <c:pt idx="3971">
                  <c:v>0.33044627299189544</c:v>
                </c:pt>
                <c:pt idx="3972">
                  <c:v>0.33025095712323188</c:v>
                </c:pt>
                <c:pt idx="3973">
                  <c:v>0.33005545093375038</c:v>
                </c:pt>
                <c:pt idx="3974">
                  <c:v>0.32985975489824826</c:v>
                </c:pt>
                <c:pt idx="3975">
                  <c:v>0.32966386949176335</c:v>
                </c:pt>
                <c:pt idx="3976">
                  <c:v>0.32946779518958891</c:v>
                </c:pt>
                <c:pt idx="3977">
                  <c:v>0.32927153246724888</c:v>
                </c:pt>
                <c:pt idx="3978">
                  <c:v>0.32907508180052292</c:v>
                </c:pt>
                <c:pt idx="3979">
                  <c:v>0.32887844366541491</c:v>
                </c:pt>
                <c:pt idx="3980">
                  <c:v>0.32868161853816708</c:v>
                </c:pt>
                <c:pt idx="3981">
                  <c:v>0.32848460689527187</c:v>
                </c:pt>
                <c:pt idx="3982">
                  <c:v>0.32828740921342925</c:v>
                </c:pt>
                <c:pt idx="3983">
                  <c:v>0.32809002596959175</c:v>
                </c:pt>
                <c:pt idx="3984">
                  <c:v>0.32789245764093017</c:v>
                </c:pt>
                <c:pt idx="3985">
                  <c:v>0.32769470470484807</c:v>
                </c:pt>
                <c:pt idx="3986">
                  <c:v>0.32749676763896707</c:v>
                </c:pt>
                <c:pt idx="3987">
                  <c:v>0.32729864692113453</c:v>
                </c:pt>
                <c:pt idx="3988">
                  <c:v>0.32710034302942992</c:v>
                </c:pt>
                <c:pt idx="3989">
                  <c:v>0.32690185644213327</c:v>
                </c:pt>
                <c:pt idx="3990">
                  <c:v>0.32670318763776052</c:v>
                </c:pt>
                <c:pt idx="3991">
                  <c:v>0.32650433709502896</c:v>
                </c:pt>
                <c:pt idx="3992">
                  <c:v>0.32630530529287977</c:v>
                </c:pt>
                <c:pt idx="3993">
                  <c:v>0.32610609271045538</c:v>
                </c:pt>
                <c:pt idx="3994">
                  <c:v>0.32590669982712112</c:v>
                </c:pt>
                <c:pt idx="3995">
                  <c:v>0.32570712712243782</c:v>
                </c:pt>
                <c:pt idx="3996">
                  <c:v>0.32550737507618532</c:v>
                </c:pt>
                <c:pt idx="3997">
                  <c:v>0.32530744416833801</c:v>
                </c:pt>
                <c:pt idx="3998">
                  <c:v>0.32510733487907711</c:v>
                </c:pt>
                <c:pt idx="3999">
                  <c:v>0.32490704768877782</c:v>
                </c:pt>
                <c:pt idx="4000">
                  <c:v>0.32470658307802558</c:v>
                </c:pt>
                <c:pt idx="4001">
                  <c:v>0.32450594152758888</c:v>
                </c:pt>
                <c:pt idx="4002">
                  <c:v>0.32430512351844554</c:v>
                </c:pt>
                <c:pt idx="4003">
                  <c:v>0.32410412953174988</c:v>
                </c:pt>
                <c:pt idx="4004">
                  <c:v>0.32390296004886526</c:v>
                </c:pt>
                <c:pt idx="4005">
                  <c:v>0.32370161555132165</c:v>
                </c:pt>
                <c:pt idx="4006">
                  <c:v>0.32350009652086337</c:v>
                </c:pt>
                <c:pt idx="4007">
                  <c:v>0.32329840343939498</c:v>
                </c:pt>
                <c:pt idx="4008">
                  <c:v>0.32309653678902311</c:v>
                </c:pt>
                <c:pt idx="4009">
                  <c:v>0.32289449705202378</c:v>
                </c:pt>
                <c:pt idx="4010">
                  <c:v>0.32269228471085526</c:v>
                </c:pt>
                <c:pt idx="4011">
                  <c:v>0.32248990024815677</c:v>
                </c:pt>
                <c:pt idx="4012">
                  <c:v>0.32228734414673826</c:v>
                </c:pt>
                <c:pt idx="4013">
                  <c:v>0.32208461688959483</c:v>
                </c:pt>
                <c:pt idx="4014">
                  <c:v>0.32188171895987816</c:v>
                </c:pt>
                <c:pt idx="4015">
                  <c:v>0.32167865084091474</c:v>
                </c:pt>
                <c:pt idx="4016">
                  <c:v>0.32147541301620775</c:v>
                </c:pt>
                <c:pt idx="4017">
                  <c:v>0.32127200596941929</c:v>
                </c:pt>
                <c:pt idx="4018">
                  <c:v>0.32106843018437325</c:v>
                </c:pt>
                <c:pt idx="4019">
                  <c:v>0.32086468614506408</c:v>
                </c:pt>
                <c:pt idx="4020">
                  <c:v>0.32066077433563894</c:v>
                </c:pt>
                <c:pt idx="4021">
                  <c:v>0.32045669524041009</c:v>
                </c:pt>
                <c:pt idx="4022">
                  <c:v>0.3202524493438379</c:v>
                </c:pt>
                <c:pt idx="4023">
                  <c:v>0.32004803713054986</c:v>
                </c:pt>
                <c:pt idx="4024">
                  <c:v>0.31984345908531531</c:v>
                </c:pt>
                <c:pt idx="4025">
                  <c:v>0.31963871569306435</c:v>
                </c:pt>
                <c:pt idx="4026">
                  <c:v>0.31943380743886635</c:v>
                </c:pt>
                <c:pt idx="4027">
                  <c:v>0.31922873480794556</c:v>
                </c:pt>
                <c:pt idx="4028">
                  <c:v>0.31902349828566612</c:v>
                </c:pt>
                <c:pt idx="4029">
                  <c:v>0.31881809835753905</c:v>
                </c:pt>
                <c:pt idx="4030">
                  <c:v>0.31861253550921736</c:v>
                </c:pt>
                <c:pt idx="4031">
                  <c:v>0.31840681022649292</c:v>
                </c:pt>
                <c:pt idx="4032">
                  <c:v>0.31820092299529451</c:v>
                </c:pt>
                <c:pt idx="4033">
                  <c:v>0.31799487430168955</c:v>
                </c:pt>
                <c:pt idx="4034">
                  <c:v>0.31778866463187527</c:v>
                </c:pt>
                <c:pt idx="4035">
                  <c:v>0.31758229447218311</c:v>
                </c:pt>
                <c:pt idx="4036">
                  <c:v>0.31737576430908043</c:v>
                </c:pt>
                <c:pt idx="4037">
                  <c:v>0.31716907462914851</c:v>
                </c:pt>
                <c:pt idx="4038">
                  <c:v>0.31696222591911316</c:v>
                </c:pt>
                <c:pt idx="4039">
                  <c:v>0.31675521866580897</c:v>
                </c:pt>
                <c:pt idx="4040">
                  <c:v>0.31654805335620806</c:v>
                </c:pt>
                <c:pt idx="4041">
                  <c:v>0.31634073047738848</c:v>
                </c:pt>
                <c:pt idx="4042">
                  <c:v>0.31613325051655755</c:v>
                </c:pt>
                <c:pt idx="4043">
                  <c:v>0.31592561396104329</c:v>
                </c:pt>
                <c:pt idx="4044">
                  <c:v>0.31571782129826964</c:v>
                </c:pt>
                <c:pt idx="4045">
                  <c:v>0.31550987301579375</c:v>
                </c:pt>
                <c:pt idx="4046">
                  <c:v>0.31530176960127626</c:v>
                </c:pt>
                <c:pt idx="4047">
                  <c:v>0.31509351154248488</c:v>
                </c:pt>
                <c:pt idx="4048">
                  <c:v>0.31488509932730679</c:v>
                </c:pt>
                <c:pt idx="4049">
                  <c:v>0.31467653344371482</c:v>
                </c:pt>
                <c:pt idx="4050">
                  <c:v>0.3144678143798097</c:v>
                </c:pt>
                <c:pt idx="4051">
                  <c:v>0.3142589426237688</c:v>
                </c:pt>
                <c:pt idx="4052">
                  <c:v>0.31404991866389298</c:v>
                </c:pt>
                <c:pt idx="4053">
                  <c:v>0.31384074298856984</c:v>
                </c:pt>
                <c:pt idx="4054">
                  <c:v>0.31363141608627965</c:v>
                </c:pt>
                <c:pt idx="4055">
                  <c:v>0.31342193844560901</c:v>
                </c:pt>
                <c:pt idx="4056">
                  <c:v>0.3132123105552243</c:v>
                </c:pt>
                <c:pt idx="4057">
                  <c:v>0.31300253290389513</c:v>
                </c:pt>
                <c:pt idx="4058">
                  <c:v>0.31279260598046993</c:v>
                </c:pt>
                <c:pt idx="4059">
                  <c:v>0.31258253027388877</c:v>
                </c:pt>
                <c:pt idx="4060">
                  <c:v>0.31237230627317636</c:v>
                </c:pt>
                <c:pt idx="4061">
                  <c:v>0.31216193446743962</c:v>
                </c:pt>
                <c:pt idx="4062">
                  <c:v>0.31195141534587539</c:v>
                </c:pt>
                <c:pt idx="4063">
                  <c:v>0.31174074939774338</c:v>
                </c:pt>
                <c:pt idx="4064">
                  <c:v>0.31152993711239441</c:v>
                </c:pt>
                <c:pt idx="4065">
                  <c:v>0.31131897897925548</c:v>
                </c:pt>
                <c:pt idx="4066">
                  <c:v>0.31110787548781338</c:v>
                </c:pt>
                <c:pt idx="4067">
                  <c:v>0.31089662712764726</c:v>
                </c:pt>
                <c:pt idx="4068">
                  <c:v>0.3106852343883863</c:v>
                </c:pt>
                <c:pt idx="4069">
                  <c:v>0.31047369775975175</c:v>
                </c:pt>
                <c:pt idx="4070">
                  <c:v>0.3102620177315028</c:v>
                </c:pt>
                <c:pt idx="4071">
                  <c:v>0.31005019479349055</c:v>
                </c:pt>
                <c:pt idx="4072">
                  <c:v>0.3098382294356109</c:v>
                </c:pt>
                <c:pt idx="4073">
                  <c:v>0.30962612214782786</c:v>
                </c:pt>
                <c:pt idx="4074">
                  <c:v>0.30941387342016224</c:v>
                </c:pt>
                <c:pt idx="4075">
                  <c:v>0.30920148374269446</c:v>
                </c:pt>
                <c:pt idx="4076">
                  <c:v>0.30898895360555972</c:v>
                </c:pt>
                <c:pt idx="4077">
                  <c:v>0.30877628349894354</c:v>
                </c:pt>
                <c:pt idx="4078">
                  <c:v>0.30856347391308747</c:v>
                </c:pt>
                <c:pt idx="4079">
                  <c:v>0.3083505253382825</c:v>
                </c:pt>
                <c:pt idx="4080">
                  <c:v>0.30813743826486301</c:v>
                </c:pt>
                <c:pt idx="4081">
                  <c:v>0.30792421318321744</c:v>
                </c:pt>
                <c:pt idx="4082">
                  <c:v>0.30771085058376735</c:v>
                </c:pt>
                <c:pt idx="4083">
                  <c:v>0.30749735095699049</c:v>
                </c:pt>
                <c:pt idx="4084">
                  <c:v>0.30728371479339539</c:v>
                </c:pt>
                <c:pt idx="4085">
                  <c:v>0.30706994258353193</c:v>
                </c:pt>
                <c:pt idx="4086">
                  <c:v>0.30685603481798895</c:v>
                </c:pt>
                <c:pt idx="4087">
                  <c:v>0.30664199198738507</c:v>
                </c:pt>
                <c:pt idx="4088">
                  <c:v>0.30642781458237711</c:v>
                </c:pt>
                <c:pt idx="4089">
                  <c:v>0.30621350309365314</c:v>
                </c:pt>
                <c:pt idx="4090">
                  <c:v>0.30599905801192523</c:v>
                </c:pt>
                <c:pt idx="4091">
                  <c:v>0.3057844798279476</c:v>
                </c:pt>
                <c:pt idx="4092">
                  <c:v>0.30556976903247757</c:v>
                </c:pt>
                <c:pt idx="4093">
                  <c:v>0.30535492611631282</c:v>
                </c:pt>
                <c:pt idx="4094">
                  <c:v>0.30513995157027407</c:v>
                </c:pt>
                <c:pt idx="4095">
                  <c:v>0.30492484588519786</c:v>
                </c:pt>
                <c:pt idx="4096">
                  <c:v>0.30470960955193233</c:v>
                </c:pt>
                <c:pt idx="4097">
                  <c:v>0.30449424306135608</c:v>
                </c:pt>
                <c:pt idx="4098">
                  <c:v>0.30427874690435536</c:v>
                </c:pt>
                <c:pt idx="4099">
                  <c:v>0.3040631215718243</c:v>
                </c:pt>
                <c:pt idx="4100">
                  <c:v>0.30384736755468278</c:v>
                </c:pt>
                <c:pt idx="4101">
                  <c:v>0.30363148534384277</c:v>
                </c:pt>
                <c:pt idx="4102">
                  <c:v>0.30341547543023539</c:v>
                </c:pt>
                <c:pt idx="4103">
                  <c:v>0.30319933830479406</c:v>
                </c:pt>
                <c:pt idx="4104">
                  <c:v>0.30298307445846062</c:v>
                </c:pt>
                <c:pt idx="4105">
                  <c:v>0.30276668438217041</c:v>
                </c:pt>
                <c:pt idx="4106">
                  <c:v>0.30255016856686373</c:v>
                </c:pt>
                <c:pt idx="4107">
                  <c:v>0.3023335275034793</c:v>
                </c:pt>
                <c:pt idx="4108">
                  <c:v>0.30211676168295848</c:v>
                </c:pt>
                <c:pt idx="4109">
                  <c:v>0.30189987159622006</c:v>
                </c:pt>
                <c:pt idx="4110">
                  <c:v>0.30168285773419562</c:v>
                </c:pt>
                <c:pt idx="4111">
                  <c:v>0.30146572058779558</c:v>
                </c:pt>
                <c:pt idx="4112">
                  <c:v>0.30124846064792687</c:v>
                </c:pt>
                <c:pt idx="4113">
                  <c:v>0.30103107840547927</c:v>
                </c:pt>
                <c:pt idx="4114">
                  <c:v>0.30081357435133038</c:v>
                </c:pt>
                <c:pt idx="4115">
                  <c:v>0.30059594897633979</c:v>
                </c:pt>
                <c:pt idx="4116">
                  <c:v>0.30037820277135424</c:v>
                </c:pt>
                <c:pt idx="4117">
                  <c:v>0.30016033622719102</c:v>
                </c:pt>
                <c:pt idx="4118">
                  <c:v>0.29994234983466123</c:v>
                </c:pt>
                <c:pt idx="4119">
                  <c:v>0.29972424408453235</c:v>
                </c:pt>
                <c:pt idx="4120">
                  <c:v>0.29950601946756888</c:v>
                </c:pt>
                <c:pt idx="4121">
                  <c:v>0.29928767647449317</c:v>
                </c:pt>
                <c:pt idx="4122">
                  <c:v>0.29906921559600186</c:v>
                </c:pt>
                <c:pt idx="4123">
                  <c:v>0.2988506373227699</c:v>
                </c:pt>
                <c:pt idx="4124">
                  <c:v>0.29863194214542177</c:v>
                </c:pt>
                <c:pt idx="4125">
                  <c:v>0.29841313055456881</c:v>
                </c:pt>
                <c:pt idx="4126">
                  <c:v>0.29819420304077382</c:v>
                </c:pt>
                <c:pt idx="4127">
                  <c:v>0.29797516009456715</c:v>
                </c:pt>
                <c:pt idx="4128">
                  <c:v>0.29775600220643045</c:v>
                </c:pt>
                <c:pt idx="4129">
                  <c:v>0.29753672986682034</c:v>
                </c:pt>
                <c:pt idx="4130">
                  <c:v>0.29731734356613426</c:v>
                </c:pt>
                <c:pt idx="4131">
                  <c:v>0.29709784379473697</c:v>
                </c:pt>
                <c:pt idx="4132">
                  <c:v>0.29687823104294392</c:v>
                </c:pt>
                <c:pt idx="4133">
                  <c:v>0.29665850580101033</c:v>
                </c:pt>
                <c:pt idx="4134">
                  <c:v>0.29643866855915968</c:v>
                </c:pt>
                <c:pt idx="4135">
                  <c:v>0.29621871980755315</c:v>
                </c:pt>
                <c:pt idx="4136">
                  <c:v>0.29599866003629632</c:v>
                </c:pt>
                <c:pt idx="4137">
                  <c:v>0.29577848973545162</c:v>
                </c:pt>
                <c:pt idx="4138">
                  <c:v>0.29555820939500677</c:v>
                </c:pt>
                <c:pt idx="4139">
                  <c:v>0.29533781950490295</c:v>
                </c:pt>
                <c:pt idx="4140">
                  <c:v>0.29511732055501655</c:v>
                </c:pt>
                <c:pt idx="4141">
                  <c:v>0.29489671303516618</c:v>
                </c:pt>
                <c:pt idx="4142">
                  <c:v>0.29467599743509532</c:v>
                </c:pt>
                <c:pt idx="4143">
                  <c:v>0.29445517424449463</c:v>
                </c:pt>
                <c:pt idx="4144">
                  <c:v>0.29423424395297382</c:v>
                </c:pt>
                <c:pt idx="4145">
                  <c:v>0.29401320705008438</c:v>
                </c:pt>
                <c:pt idx="4146">
                  <c:v>0.29379206402530028</c:v>
                </c:pt>
                <c:pt idx="4147">
                  <c:v>0.29357081536802604</c:v>
                </c:pt>
                <c:pt idx="4148">
                  <c:v>0.2933494615675834</c:v>
                </c:pt>
                <c:pt idx="4149">
                  <c:v>0.29312800311322662</c:v>
                </c:pt>
                <c:pt idx="4150">
                  <c:v>0.29290644049412634</c:v>
                </c:pt>
                <c:pt idx="4151">
                  <c:v>0.29268477419938038</c:v>
                </c:pt>
                <c:pt idx="4152">
                  <c:v>0.29246300471798981</c:v>
                </c:pt>
                <c:pt idx="4153">
                  <c:v>0.29224113253888823</c:v>
                </c:pt>
                <c:pt idx="4154">
                  <c:v>0.29201915815091584</c:v>
                </c:pt>
                <c:pt idx="4155">
                  <c:v>0.29179708204282584</c:v>
                </c:pt>
                <c:pt idx="4156">
                  <c:v>0.29157490470328545</c:v>
                </c:pt>
                <c:pt idx="4157">
                  <c:v>0.29135262662086664</c:v>
                </c:pt>
                <c:pt idx="4158">
                  <c:v>0.29113024828405032</c:v>
                </c:pt>
                <c:pt idx="4159">
                  <c:v>0.29090777018122932</c:v>
                </c:pt>
                <c:pt idx="4160">
                  <c:v>0.29068519280069438</c:v>
                </c:pt>
                <c:pt idx="4161">
                  <c:v>0.29046251663063988</c:v>
                </c:pt>
                <c:pt idx="4162">
                  <c:v>0.29023974215916176</c:v>
                </c:pt>
                <c:pt idx="4163">
                  <c:v>0.29001686987425901</c:v>
                </c:pt>
                <c:pt idx="4164">
                  <c:v>0.28979390026380997</c:v>
                </c:pt>
                <c:pt idx="4165">
                  <c:v>0.28957083381561793</c:v>
                </c:pt>
                <c:pt idx="4166">
                  <c:v>0.28934767101735437</c:v>
                </c:pt>
                <c:pt idx="4167">
                  <c:v>0.28912441235659281</c:v>
                </c:pt>
                <c:pt idx="4168">
                  <c:v>0.28890105832080132</c:v>
                </c:pt>
                <c:pt idx="4169">
                  <c:v>0.28867760939733106</c:v>
                </c:pt>
                <c:pt idx="4170">
                  <c:v>0.28845406607341817</c:v>
                </c:pt>
                <c:pt idx="4171">
                  <c:v>0.2882304288361851</c:v>
                </c:pt>
                <c:pt idx="4172">
                  <c:v>0.2880066981726509</c:v>
                </c:pt>
                <c:pt idx="4173">
                  <c:v>0.28778287456969126</c:v>
                </c:pt>
                <c:pt idx="4174">
                  <c:v>0.28755895851407931</c:v>
                </c:pt>
                <c:pt idx="4175">
                  <c:v>0.28733495049246732</c:v>
                </c:pt>
                <c:pt idx="4176">
                  <c:v>0.28711085099137662</c:v>
                </c:pt>
                <c:pt idx="4177">
                  <c:v>0.28688666049721057</c:v>
                </c:pt>
                <c:pt idx="4178">
                  <c:v>0.28666237949623152</c:v>
                </c:pt>
                <c:pt idx="4179">
                  <c:v>0.28643800847459333</c:v>
                </c:pt>
                <c:pt idx="4180">
                  <c:v>0.28621354791830655</c:v>
                </c:pt>
                <c:pt idx="4181">
                  <c:v>0.28598899831325647</c:v>
                </c:pt>
                <c:pt idx="4182">
                  <c:v>0.28576436014518147</c:v>
                </c:pt>
                <c:pt idx="4183">
                  <c:v>0.28553963389970488</c:v>
                </c:pt>
                <c:pt idx="4184">
                  <c:v>0.28531482006230058</c:v>
                </c:pt>
                <c:pt idx="4185">
                  <c:v>0.28508991911830289</c:v>
                </c:pt>
                <c:pt idx="4186">
                  <c:v>0.28486493155291187</c:v>
                </c:pt>
                <c:pt idx="4187">
                  <c:v>0.28463985785117779</c:v>
                </c:pt>
                <c:pt idx="4188">
                  <c:v>0.28441469849801831</c:v>
                </c:pt>
                <c:pt idx="4189">
                  <c:v>0.28418945397819645</c:v>
                </c:pt>
                <c:pt idx="4190">
                  <c:v>0.28396412477633126</c:v>
                </c:pt>
                <c:pt idx="4191">
                  <c:v>0.28373871137689288</c:v>
                </c:pt>
                <c:pt idx="4192">
                  <c:v>0.28351321426420245</c:v>
                </c:pt>
                <c:pt idx="4193">
                  <c:v>0.28328763392242418</c:v>
                </c:pt>
                <c:pt idx="4194">
                  <c:v>0.28306197083557288</c:v>
                </c:pt>
                <c:pt idx="4195">
                  <c:v>0.28283622548750698</c:v>
                </c:pt>
                <c:pt idx="4196">
                  <c:v>0.2826103983619293</c:v>
                </c:pt>
                <c:pt idx="4197">
                  <c:v>0.28238448994238396</c:v>
                </c:pt>
                <c:pt idx="4198">
                  <c:v>0.28215850071224535</c:v>
                </c:pt>
                <c:pt idx="4199">
                  <c:v>0.28193243115473732</c:v>
                </c:pt>
                <c:pt idx="4200">
                  <c:v>0.2817062817529194</c:v>
                </c:pt>
                <c:pt idx="4201">
                  <c:v>0.28148005298967843</c:v>
                </c:pt>
                <c:pt idx="4202">
                  <c:v>0.28125374534773501</c:v>
                </c:pt>
                <c:pt idx="4203">
                  <c:v>0.28102735930965289</c:v>
                </c:pt>
                <c:pt idx="4204">
                  <c:v>0.28080089535780883</c:v>
                </c:pt>
                <c:pt idx="4205">
                  <c:v>0.28057435397441405</c:v>
                </c:pt>
                <c:pt idx="4206">
                  <c:v>0.28034773564150894</c:v>
                </c:pt>
                <c:pt idx="4207">
                  <c:v>0.28012104084096057</c:v>
                </c:pt>
                <c:pt idx="4208">
                  <c:v>0.27989427005445522</c:v>
                </c:pt>
                <c:pt idx="4209">
                  <c:v>0.27966742376349185</c:v>
                </c:pt>
                <c:pt idx="4210">
                  <c:v>0.27944050244940682</c:v>
                </c:pt>
                <c:pt idx="4211">
                  <c:v>0.27921350659334149</c:v>
                </c:pt>
                <c:pt idx="4212">
                  <c:v>0.27898643667626033</c:v>
                </c:pt>
                <c:pt idx="4213">
                  <c:v>0.27875929317893544</c:v>
                </c:pt>
                <c:pt idx="4214">
                  <c:v>0.278532076581961</c:v>
                </c:pt>
                <c:pt idx="4215">
                  <c:v>0.27830478736573966</c:v>
                </c:pt>
                <c:pt idx="4216">
                  <c:v>0.27807742601047492</c:v>
                </c:pt>
                <c:pt idx="4217">
                  <c:v>0.27784999299619451</c:v>
                </c:pt>
                <c:pt idx="4218">
                  <c:v>0.27762248880272355</c:v>
                </c:pt>
                <c:pt idx="4219">
                  <c:v>0.27739491390969262</c:v>
                </c:pt>
                <c:pt idx="4220">
                  <c:v>0.27716726879653125</c:v>
                </c:pt>
                <c:pt idx="4221">
                  <c:v>0.27693955394248482</c:v>
                </c:pt>
                <c:pt idx="4222">
                  <c:v>0.27671176982658668</c:v>
                </c:pt>
                <c:pt idx="4223">
                  <c:v>0.27648391692767538</c:v>
                </c:pt>
                <c:pt idx="4224">
                  <c:v>0.27625599572437581</c:v>
                </c:pt>
                <c:pt idx="4225">
                  <c:v>0.27602800669512401</c:v>
                </c:pt>
                <c:pt idx="4226">
                  <c:v>0.27579995031813737</c:v>
                </c:pt>
                <c:pt idx="4227">
                  <c:v>0.27557182707143568</c:v>
                </c:pt>
                <c:pt idx="4228">
                  <c:v>0.27534363743281798</c:v>
                </c:pt>
                <c:pt idx="4229">
                  <c:v>0.27511538187988244</c:v>
                </c:pt>
                <c:pt idx="4230">
                  <c:v>0.27488706089000492</c:v>
                </c:pt>
                <c:pt idx="4231">
                  <c:v>0.27465867494035534</c:v>
                </c:pt>
                <c:pt idx="4232">
                  <c:v>0.27443022450788368</c:v>
                </c:pt>
                <c:pt idx="4233">
                  <c:v>0.27420171006932675</c:v>
                </c:pt>
                <c:pt idx="4234">
                  <c:v>0.27397313210119723</c:v>
                </c:pt>
                <c:pt idx="4235">
                  <c:v>0.27374449107979132</c:v>
                </c:pt>
                <c:pt idx="4236">
                  <c:v>0.27351578748117961</c:v>
                </c:pt>
                <c:pt idx="4237">
                  <c:v>0.27328702178121145</c:v>
                </c:pt>
                <c:pt idx="4238">
                  <c:v>0.27305819445551016</c:v>
                </c:pt>
                <c:pt idx="4239">
                  <c:v>0.27282930597947558</c:v>
                </c:pt>
                <c:pt idx="4240">
                  <c:v>0.27260035682826611</c:v>
                </c:pt>
                <c:pt idx="4241">
                  <c:v>0.27237134747682967</c:v>
                </c:pt>
                <c:pt idx="4242">
                  <c:v>0.27214227839987243</c:v>
                </c:pt>
                <c:pt idx="4243">
                  <c:v>0.27191315007186034</c:v>
                </c:pt>
                <c:pt idx="4244">
                  <c:v>0.27168396296704272</c:v>
                </c:pt>
                <c:pt idx="4245">
                  <c:v>0.27145471755941325</c:v>
                </c:pt>
                <c:pt idx="4246">
                  <c:v>0.27122541432273906</c:v>
                </c:pt>
                <c:pt idx="4247">
                  <c:v>0.2709960537305493</c:v>
                </c:pt>
                <c:pt idx="4248">
                  <c:v>0.27076663625612674</c:v>
                </c:pt>
                <c:pt idx="4249">
                  <c:v>0.27053716237251368</c:v>
                </c:pt>
                <c:pt idx="4250">
                  <c:v>0.27030763255250817</c:v>
                </c:pt>
                <c:pt idx="4251">
                  <c:v>0.27007804726866513</c:v>
                </c:pt>
                <c:pt idx="4252">
                  <c:v>0.26984840699328488</c:v>
                </c:pt>
                <c:pt idx="4253">
                  <c:v>0.26961871219842981</c:v>
                </c:pt>
                <c:pt idx="4254">
                  <c:v>0.26938896335590917</c:v>
                </c:pt>
                <c:pt idx="4255">
                  <c:v>0.26915916093726638</c:v>
                </c:pt>
                <c:pt idx="4256">
                  <c:v>0.26892930541381532</c:v>
                </c:pt>
                <c:pt idx="4257">
                  <c:v>0.26869939725659925</c:v>
                </c:pt>
                <c:pt idx="4258">
                  <c:v>0.26846943693640996</c:v>
                </c:pt>
                <c:pt idx="4259">
                  <c:v>0.26823942492377884</c:v>
                </c:pt>
                <c:pt idx="4260">
                  <c:v>0.26800936168898482</c:v>
                </c:pt>
                <c:pt idx="4261">
                  <c:v>0.26777924770203576</c:v>
                </c:pt>
                <c:pt idx="4262">
                  <c:v>0.26754908343268496</c:v>
                </c:pt>
                <c:pt idx="4263">
                  <c:v>0.26731886935042326</c:v>
                </c:pt>
                <c:pt idx="4264">
                  <c:v>0.2670886059244636</c:v>
                </c:pt>
                <c:pt idx="4265">
                  <c:v>0.26685829362376251</c:v>
                </c:pt>
                <c:pt idx="4266">
                  <c:v>0.26662793291700998</c:v>
                </c:pt>
                <c:pt idx="4267">
                  <c:v>0.26639752427262331</c:v>
                </c:pt>
                <c:pt idx="4268">
                  <c:v>0.26616706815874536</c:v>
                </c:pt>
                <c:pt idx="4269">
                  <c:v>0.26593656504325086</c:v>
                </c:pt>
                <c:pt idx="4270">
                  <c:v>0.26570601539373101</c:v>
                </c:pt>
                <c:pt idx="4271">
                  <c:v>0.26547541967751431</c:v>
                </c:pt>
                <c:pt idx="4272">
                  <c:v>0.26524477836164417</c:v>
                </c:pt>
                <c:pt idx="4273">
                  <c:v>0.26501409191288483</c:v>
                </c:pt>
                <c:pt idx="4274">
                  <c:v>0.26478336079771758</c:v>
                </c:pt>
                <c:pt idx="4275">
                  <c:v>0.26455258548235427</c:v>
                </c:pt>
                <c:pt idx="4276">
                  <c:v>0.26432176643270788</c:v>
                </c:pt>
                <c:pt idx="4277">
                  <c:v>0.26409090411441782</c:v>
                </c:pt>
                <c:pt idx="4278">
                  <c:v>0.26385999899283363</c:v>
                </c:pt>
                <c:pt idx="4279">
                  <c:v>0.26362905153301125</c:v>
                </c:pt>
                <c:pt idx="4280">
                  <c:v>0.26339806219972972</c:v>
                </c:pt>
                <c:pt idx="4281">
                  <c:v>0.26316703145746395</c:v>
                </c:pt>
                <c:pt idx="4282">
                  <c:v>0.26293595977040768</c:v>
                </c:pt>
                <c:pt idx="4283">
                  <c:v>0.26270484760245488</c:v>
                </c:pt>
                <c:pt idx="4284">
                  <c:v>0.26247369541720766</c:v>
                </c:pt>
                <c:pt idx="4285">
                  <c:v>0.26224250367796581</c:v>
                </c:pt>
                <c:pt idx="4286">
                  <c:v>0.26201127284773934</c:v>
                </c:pt>
                <c:pt idx="4287">
                  <c:v>0.26178000338923552</c:v>
                </c:pt>
                <c:pt idx="4288">
                  <c:v>0.2615486957648574</c:v>
                </c:pt>
                <c:pt idx="4289">
                  <c:v>0.26131735043670379</c:v>
                </c:pt>
                <c:pt idx="4290">
                  <c:v>0.26108596786658489</c:v>
                </c:pt>
                <c:pt idx="4291">
                  <c:v>0.26085454851598616</c:v>
                </c:pt>
                <c:pt idx="4292">
                  <c:v>0.26062309284609975</c:v>
                </c:pt>
                <c:pt idx="4293">
                  <c:v>0.26039160131780636</c:v>
                </c:pt>
                <c:pt idx="4294">
                  <c:v>0.26016007439166938</c:v>
                </c:pt>
                <c:pt idx="4295">
                  <c:v>0.25992851252795535</c:v>
                </c:pt>
                <c:pt idx="4296">
                  <c:v>0.25969691618660434</c:v>
                </c:pt>
                <c:pt idx="4297">
                  <c:v>0.25946528582725625</c:v>
                </c:pt>
                <c:pt idx="4298">
                  <c:v>0.25923362190922045</c:v>
                </c:pt>
                <c:pt idx="4299">
                  <c:v>0.25900192489150425</c:v>
                </c:pt>
                <c:pt idx="4300">
                  <c:v>0.25877019523278882</c:v>
                </c:pt>
                <c:pt idx="4301">
                  <c:v>0.25853843339143634</c:v>
                </c:pt>
                <c:pt idx="4302">
                  <c:v>0.2583066398254919</c:v>
                </c:pt>
                <c:pt idx="4303">
                  <c:v>0.25807481499267287</c:v>
                </c:pt>
                <c:pt idx="4304">
                  <c:v>0.25784295935037288</c:v>
                </c:pt>
                <c:pt idx="4305">
                  <c:v>0.25761107335567107</c:v>
                </c:pt>
                <c:pt idx="4306">
                  <c:v>0.25737915746530404</c:v>
                </c:pt>
                <c:pt idx="4307">
                  <c:v>0.25714721213569414</c:v>
                </c:pt>
                <c:pt idx="4308">
                  <c:v>0.25691523782292697</c:v>
                </c:pt>
                <c:pt idx="4309">
                  <c:v>0.2566832349827593</c:v>
                </c:pt>
                <c:pt idx="4310">
                  <c:v>0.25645120407061578</c:v>
                </c:pt>
                <c:pt idx="4311">
                  <c:v>0.2562191455415857</c:v>
                </c:pt>
                <c:pt idx="4312">
                  <c:v>0.25598705985043085</c:v>
                </c:pt>
                <c:pt idx="4313">
                  <c:v>0.25575494745156574</c:v>
                </c:pt>
                <c:pt idx="4314">
                  <c:v>0.25552280879907657</c:v>
                </c:pt>
                <c:pt idx="4315">
                  <c:v>0.25529064434670079</c:v>
                </c:pt>
                <c:pt idx="4316">
                  <c:v>0.25505845454784781</c:v>
                </c:pt>
                <c:pt idx="4317">
                  <c:v>0.25482623985557784</c:v>
                </c:pt>
                <c:pt idx="4318">
                  <c:v>0.2545940007226043</c:v>
                </c:pt>
                <c:pt idx="4319">
                  <c:v>0.25436173760130554</c:v>
                </c:pt>
                <c:pt idx="4320">
                  <c:v>0.25412945094370815</c:v>
                </c:pt>
                <c:pt idx="4321">
                  <c:v>0.25389714120149243</c:v>
                </c:pt>
                <c:pt idx="4322">
                  <c:v>0.25366480882599052</c:v>
                </c:pt>
                <c:pt idx="4323">
                  <c:v>0.25343245426818423</c:v>
                </c:pt>
                <c:pt idx="4324">
                  <c:v>0.25320007797870497</c:v>
                </c:pt>
                <c:pt idx="4325">
                  <c:v>0.25296768040783052</c:v>
                </c:pt>
                <c:pt idx="4326">
                  <c:v>0.25273526200548524</c:v>
                </c:pt>
                <c:pt idx="4327">
                  <c:v>0.25250282322123818</c:v>
                </c:pt>
                <c:pt idx="4328">
                  <c:v>0.25227036450430157</c:v>
                </c:pt>
                <c:pt idx="4329">
                  <c:v>0.25203788630352975</c:v>
                </c:pt>
                <c:pt idx="4330">
                  <c:v>0.25180538906741945</c:v>
                </c:pt>
                <c:pt idx="4331">
                  <c:v>0.25157287324410288</c:v>
                </c:pt>
                <c:pt idx="4332">
                  <c:v>0.2513403392813498</c:v>
                </c:pt>
                <c:pt idx="4333">
                  <c:v>0.25110778762657471</c:v>
                </c:pt>
                <c:pt idx="4334">
                  <c:v>0.25087521872682034</c:v>
                </c:pt>
                <c:pt idx="4335">
                  <c:v>0.25064263302876527</c:v>
                </c:pt>
                <c:pt idx="4336">
                  <c:v>0.2504100309787205</c:v>
                </c:pt>
                <c:pt idx="4337">
                  <c:v>0.2501774130226293</c:v>
                </c:pt>
                <c:pt idx="4338">
                  <c:v>0.24994477960606518</c:v>
                </c:pt>
                <c:pt idx="4339">
                  <c:v>0.2497121311742293</c:v>
                </c:pt>
                <c:pt idx="4340">
                  <c:v>0.24947946817194902</c:v>
                </c:pt>
                <c:pt idx="4341">
                  <c:v>0.24924679104368141</c:v>
                </c:pt>
                <c:pt idx="4342">
                  <c:v>0.2490141002335082</c:v>
                </c:pt>
                <c:pt idx="4343">
                  <c:v>0.24878139618513401</c:v>
                </c:pt>
                <c:pt idx="4344">
                  <c:v>0.24854867934188091</c:v>
                </c:pt>
                <c:pt idx="4345">
                  <c:v>0.24831595014670158</c:v>
                </c:pt>
                <c:pt idx="4346">
                  <c:v>0.24808320904215891</c:v>
                </c:pt>
                <c:pt idx="4347">
                  <c:v>0.24785045647044282</c:v>
                </c:pt>
                <c:pt idx="4348">
                  <c:v>0.24761769287335239</c:v>
                </c:pt>
                <c:pt idx="4349">
                  <c:v>0.24738491869230841</c:v>
                </c:pt>
                <c:pt idx="4350">
                  <c:v>0.24715213436834391</c:v>
                </c:pt>
                <c:pt idx="4351">
                  <c:v>0.24691934034210822</c:v>
                </c:pt>
                <c:pt idx="4352">
                  <c:v>0.24668653705385413</c:v>
                </c:pt>
                <c:pt idx="4353">
                  <c:v>0.24645372494345719</c:v>
                </c:pt>
                <c:pt idx="4354">
                  <c:v>0.24622090445039643</c:v>
                </c:pt>
                <c:pt idx="4355">
                  <c:v>0.24598807601375552</c:v>
                </c:pt>
                <c:pt idx="4356">
                  <c:v>0.24575524007223484</c:v>
                </c:pt>
                <c:pt idx="4357">
                  <c:v>0.24552239706412946</c:v>
                </c:pt>
                <c:pt idx="4358">
                  <c:v>0.24528954742734782</c:v>
                </c:pt>
                <c:pt idx="4359">
                  <c:v>0.24505669159939791</c:v>
                </c:pt>
                <c:pt idx="4360">
                  <c:v>0.24482383001738844</c:v>
                </c:pt>
                <c:pt idx="4361">
                  <c:v>0.24459096311803374</c:v>
                </c:pt>
                <c:pt idx="4362">
                  <c:v>0.24435809133764291</c:v>
                </c:pt>
                <c:pt idx="4363">
                  <c:v>0.24412521511212676</c:v>
                </c:pt>
                <c:pt idx="4364">
                  <c:v>0.24389233487699083</c:v>
                </c:pt>
                <c:pt idx="4365">
                  <c:v>0.24365945106733602</c:v>
                </c:pt>
                <c:pt idx="4366">
                  <c:v>0.24342656411785984</c:v>
                </c:pt>
                <c:pt idx="4367">
                  <c:v>0.24319367446285461</c:v>
                </c:pt>
                <c:pt idx="4368">
                  <c:v>0.24296078253620368</c:v>
                </c:pt>
                <c:pt idx="4369">
                  <c:v>0.24272788877137697</c:v>
                </c:pt>
                <c:pt idx="4370">
                  <c:v>0.24249499360144036</c:v>
                </c:pt>
                <c:pt idx="4371">
                  <c:v>0.24226209745904498</c:v>
                </c:pt>
                <c:pt idx="4372">
                  <c:v>0.2420292007764317</c:v>
                </c:pt>
                <c:pt idx="4373">
                  <c:v>0.24179630398542501</c:v>
                </c:pt>
                <c:pt idx="4374">
                  <c:v>0.24156340751743555</c:v>
                </c:pt>
                <c:pt idx="4375">
                  <c:v>0.24133051180345566</c:v>
                </c:pt>
                <c:pt idx="4376">
                  <c:v>0.24109761727406653</c:v>
                </c:pt>
                <c:pt idx="4377">
                  <c:v>0.24086472435942421</c:v>
                </c:pt>
                <c:pt idx="4378">
                  <c:v>0.24063183348926803</c:v>
                </c:pt>
                <c:pt idx="4379">
                  <c:v>0.24039894509291404</c:v>
                </c:pt>
                <c:pt idx="4380">
                  <c:v>0.24016605959925721</c:v>
                </c:pt>
                <c:pt idx="4381">
                  <c:v>0.23993317743677259</c:v>
                </c:pt>
                <c:pt idx="4382">
                  <c:v>0.23970029903350373</c:v>
                </c:pt>
                <c:pt idx="4383">
                  <c:v>0.23946742481707681</c:v>
                </c:pt>
                <c:pt idx="4384">
                  <c:v>0.23923455521468087</c:v>
                </c:pt>
                <c:pt idx="4385">
                  <c:v>0.23900169065308802</c:v>
                </c:pt>
                <c:pt idx="4386">
                  <c:v>0.23876883155863446</c:v>
                </c:pt>
                <c:pt idx="4387">
                  <c:v>0.23853597835722556</c:v>
                </c:pt>
                <c:pt idx="4388">
                  <c:v>0.23830313147433896</c:v>
                </c:pt>
                <c:pt idx="4389">
                  <c:v>0.23807029133501553</c:v>
                </c:pt>
                <c:pt idx="4390">
                  <c:v>0.23783745836386724</c:v>
                </c:pt>
                <c:pt idx="4391">
                  <c:v>0.2376046329850667</c:v>
                </c:pt>
                <c:pt idx="4392">
                  <c:v>0.23737181562235227</c:v>
                </c:pt>
                <c:pt idx="4393">
                  <c:v>0.23713900669902521</c:v>
                </c:pt>
                <c:pt idx="4394">
                  <c:v>0.23690620663794776</c:v>
                </c:pt>
                <c:pt idx="4395">
                  <c:v>0.23667341586154111</c:v>
                </c:pt>
                <c:pt idx="4396">
                  <c:v>0.2364406347917905</c:v>
                </c:pt>
                <c:pt idx="4397">
                  <c:v>0.23620786385023368</c:v>
                </c:pt>
                <c:pt idx="4398">
                  <c:v>0.23597510345796896</c:v>
                </c:pt>
                <c:pt idx="4399">
                  <c:v>0.23574235403564844</c:v>
                </c:pt>
                <c:pt idx="4400">
                  <c:v>0.23550961600348286</c:v>
                </c:pt>
                <c:pt idx="4401">
                  <c:v>0.23527688978123357</c:v>
                </c:pt>
                <c:pt idx="4402">
                  <c:v>0.23504417578821254</c:v>
                </c:pt>
                <c:pt idx="4403">
                  <c:v>0.2348114744432882</c:v>
                </c:pt>
                <c:pt idx="4404">
                  <c:v>0.23457878616487593</c:v>
                </c:pt>
                <c:pt idx="4405">
                  <c:v>0.23434611137094191</c:v>
                </c:pt>
                <c:pt idx="4406">
                  <c:v>0.23411345047899987</c:v>
                </c:pt>
                <c:pt idx="4407">
                  <c:v>0.23388080390610877</c:v>
                </c:pt>
                <c:pt idx="4408">
                  <c:v>0.23364817206887734</c:v>
                </c:pt>
                <c:pt idx="4409">
                  <c:v>0.23341555538345699</c:v>
                </c:pt>
                <c:pt idx="4410">
                  <c:v>0.23318295426554217</c:v>
                </c:pt>
                <c:pt idx="4411">
                  <c:v>0.23295036913037326</c:v>
                </c:pt>
                <c:pt idx="4412">
                  <c:v>0.23271780039272777</c:v>
                </c:pt>
                <c:pt idx="4413">
                  <c:v>0.23248524846692642</c:v>
                </c:pt>
                <c:pt idx="4414">
                  <c:v>0.23225271376682774</c:v>
                </c:pt>
                <c:pt idx="4415">
                  <c:v>0.23202019670583271</c:v>
                </c:pt>
                <c:pt idx="4416">
                  <c:v>0.23178769769687524</c:v>
                </c:pt>
                <c:pt idx="4417">
                  <c:v>0.23155521715242902</c:v>
                </c:pt>
                <c:pt idx="4418">
                  <c:v>0.23132275548449671</c:v>
                </c:pt>
                <c:pt idx="4419">
                  <c:v>0.23109031310462341</c:v>
                </c:pt>
                <c:pt idx="4420">
                  <c:v>0.23085789042388111</c:v>
                </c:pt>
                <c:pt idx="4421">
                  <c:v>0.23062548785287817</c:v>
                </c:pt>
                <c:pt idx="4422">
                  <c:v>0.23039310580174843</c:v>
                </c:pt>
                <c:pt idx="4423">
                  <c:v>0.23016074468016171</c:v>
                </c:pt>
                <c:pt idx="4424">
                  <c:v>0.22992840489731475</c:v>
                </c:pt>
                <c:pt idx="4425">
                  <c:v>0.22969608686192791</c:v>
                </c:pt>
                <c:pt idx="4426">
                  <c:v>0.22946379098225345</c:v>
                </c:pt>
                <c:pt idx="4427">
                  <c:v>0.22923151766606747</c:v>
                </c:pt>
                <c:pt idx="4428">
                  <c:v>0.22899926732067244</c:v>
                </c:pt>
                <c:pt idx="4429">
                  <c:v>0.2287670403528938</c:v>
                </c:pt>
                <c:pt idx="4430">
                  <c:v>0.22853483716907494</c:v>
                </c:pt>
                <c:pt idx="4431">
                  <c:v>0.22830265817508913</c:v>
                </c:pt>
                <c:pt idx="4432">
                  <c:v>0.22807050377632476</c:v>
                </c:pt>
                <c:pt idx="4433">
                  <c:v>0.22783837437769189</c:v>
                </c:pt>
                <c:pt idx="4434">
                  <c:v>0.22760627038361717</c:v>
                </c:pt>
                <c:pt idx="4435">
                  <c:v>0.22737419219804839</c:v>
                </c:pt>
                <c:pt idx="4436">
                  <c:v>0.22714214022444676</c:v>
                </c:pt>
                <c:pt idx="4437">
                  <c:v>0.22691011486579143</c:v>
                </c:pt>
                <c:pt idx="4438">
                  <c:v>0.22667811652457168</c:v>
                </c:pt>
                <c:pt idx="4439">
                  <c:v>0.22644614560279847</c:v>
                </c:pt>
                <c:pt idx="4440">
                  <c:v>0.22621420250198637</c:v>
                </c:pt>
                <c:pt idx="4441">
                  <c:v>0.22598228762316744</c:v>
                </c:pt>
                <c:pt idx="4442">
                  <c:v>0.22575040136688349</c:v>
                </c:pt>
                <c:pt idx="4443">
                  <c:v>0.22551854413318526</c:v>
                </c:pt>
                <c:pt idx="4444">
                  <c:v>0.22528671632163155</c:v>
                </c:pt>
                <c:pt idx="4445">
                  <c:v>0.22505491833128988</c:v>
                </c:pt>
                <c:pt idx="4446">
                  <c:v>0.22482315056073443</c:v>
                </c:pt>
                <c:pt idx="4447">
                  <c:v>0.22459141340804445</c:v>
                </c:pt>
                <c:pt idx="4448">
                  <c:v>0.22435970727080487</c:v>
                </c:pt>
                <c:pt idx="4449">
                  <c:v>0.22412803254610444</c:v>
                </c:pt>
                <c:pt idx="4450">
                  <c:v>0.22389638963053324</c:v>
                </c:pt>
                <c:pt idx="4451">
                  <c:v>0.22366477892018444</c:v>
                </c:pt>
                <c:pt idx="4452">
                  <c:v>0.22343320081065493</c:v>
                </c:pt>
                <c:pt idx="4453">
                  <c:v>0.22320165569703634</c:v>
                </c:pt>
                <c:pt idx="4454">
                  <c:v>0.22297014397392251</c:v>
                </c:pt>
                <c:pt idx="4455">
                  <c:v>0.22273866603540543</c:v>
                </c:pt>
                <c:pt idx="4456">
                  <c:v>0.22250722227507327</c:v>
                </c:pt>
                <c:pt idx="4457">
                  <c:v>0.22227581308601119</c:v>
                </c:pt>
                <c:pt idx="4458">
                  <c:v>0.22204443886080114</c:v>
                </c:pt>
                <c:pt idx="4459">
                  <c:v>0.22181309999151336</c:v>
                </c:pt>
                <c:pt idx="4460">
                  <c:v>0.22158179686972046</c:v>
                </c:pt>
                <c:pt idx="4461">
                  <c:v>0.22135052988648138</c:v>
                </c:pt>
                <c:pt idx="4462">
                  <c:v>0.22111929943234995</c:v>
                </c:pt>
                <c:pt idx="4463">
                  <c:v>0.22088810589736732</c:v>
                </c:pt>
                <c:pt idx="4464">
                  <c:v>0.22065694967106583</c:v>
                </c:pt>
                <c:pt idx="4465">
                  <c:v>0.22042583114247147</c:v>
                </c:pt>
                <c:pt idx="4466">
                  <c:v>0.22019475070008837</c:v>
                </c:pt>
                <c:pt idx="4467">
                  <c:v>0.21996370873191903</c:v>
                </c:pt>
                <c:pt idx="4468">
                  <c:v>0.21973270562544289</c:v>
                </c:pt>
                <c:pt idx="4469">
                  <c:v>0.21950174176762999</c:v>
                </c:pt>
                <c:pt idx="4470">
                  <c:v>0.21927081754493141</c:v>
                </c:pt>
                <c:pt idx="4471">
                  <c:v>0.21903993334328647</c:v>
                </c:pt>
                <c:pt idx="4472">
                  <c:v>0.21880908954811232</c:v>
                </c:pt>
                <c:pt idx="4473">
                  <c:v>0.21857828654430986</c:v>
                </c:pt>
                <c:pt idx="4474">
                  <c:v>0.21834752471625923</c:v>
                </c:pt>
                <c:pt idx="4475">
                  <c:v>0.21811680444782613</c:v>
                </c:pt>
                <c:pt idx="4476">
                  <c:v>0.21788612612234698</c:v>
                </c:pt>
                <c:pt idx="4477">
                  <c:v>0.21765549012264337</c:v>
                </c:pt>
                <c:pt idx="4478">
                  <c:v>0.21742489683101074</c:v>
                </c:pt>
                <c:pt idx="4479">
                  <c:v>0.21719434662922213</c:v>
                </c:pt>
                <c:pt idx="4480">
                  <c:v>0.21696383989852608</c:v>
                </c:pt>
                <c:pt idx="4481">
                  <c:v>0.21673337701964451</c:v>
                </c:pt>
                <c:pt idx="4482">
                  <c:v>0.21650295837277791</c:v>
                </c:pt>
                <c:pt idx="4483">
                  <c:v>0.21627258433759491</c:v>
                </c:pt>
                <c:pt idx="4484">
                  <c:v>0.21604225529323906</c:v>
                </c:pt>
                <c:pt idx="4485">
                  <c:v>0.21581197161832241</c:v>
                </c:pt>
                <c:pt idx="4486">
                  <c:v>0.21558173369093234</c:v>
                </c:pt>
                <c:pt idx="4487">
                  <c:v>0.21535154188862041</c:v>
                </c:pt>
                <c:pt idx="4488">
                  <c:v>0.21512139658841323</c:v>
                </c:pt>
                <c:pt idx="4489">
                  <c:v>0.21489129816680042</c:v>
                </c:pt>
                <c:pt idx="4490">
                  <c:v>0.21466124699973871</c:v>
                </c:pt>
                <c:pt idx="4491">
                  <c:v>0.21443124346265799</c:v>
                </c:pt>
                <c:pt idx="4492">
                  <c:v>0.21420128793044496</c:v>
                </c:pt>
                <c:pt idx="4493">
                  <c:v>0.21397138077745695</c:v>
                </c:pt>
                <c:pt idx="4494">
                  <c:v>0.21374152237751123</c:v>
                </c:pt>
                <c:pt idx="4495">
                  <c:v>0.21351171310389391</c:v>
                </c:pt>
                <c:pt idx="4496">
                  <c:v>0.21328195332934821</c:v>
                </c:pt>
                <c:pt idx="4497">
                  <c:v>0.21305224342608156</c:v>
                </c:pt>
                <c:pt idx="4498">
                  <c:v>0.2128225837657593</c:v>
                </c:pt>
                <c:pt idx="4499">
                  <c:v>0.2125929747195113</c:v>
                </c:pt>
                <c:pt idx="4500">
                  <c:v>0.21236341665792408</c:v>
                </c:pt>
                <c:pt idx="4501">
                  <c:v>0.2121339099510394</c:v>
                </c:pt>
                <c:pt idx="4502">
                  <c:v>0.21190445496836402</c:v>
                </c:pt>
                <c:pt idx="4503">
                  <c:v>0.21167505207885318</c:v>
                </c:pt>
                <c:pt idx="4504">
                  <c:v>0.21144570165092669</c:v>
                </c:pt>
                <c:pt idx="4505">
                  <c:v>0.21121640405245196</c:v>
                </c:pt>
                <c:pt idx="4506">
                  <c:v>0.21098715965075324</c:v>
                </c:pt>
                <c:pt idx="4507">
                  <c:v>0.21075796881261291</c:v>
                </c:pt>
                <c:pt idx="4508">
                  <c:v>0.21052883190426144</c:v>
                </c:pt>
                <c:pt idx="4509">
                  <c:v>0.21029974929138306</c:v>
                </c:pt>
                <c:pt idx="4510">
                  <c:v>0.21007072133911117</c:v>
                </c:pt>
                <c:pt idx="4511">
                  <c:v>0.20984174841203604</c:v>
                </c:pt>
                <c:pt idx="4512">
                  <c:v>0.20961283087418944</c:v>
                </c:pt>
                <c:pt idx="4513">
                  <c:v>0.20938396908905918</c:v>
                </c:pt>
                <c:pt idx="4514">
                  <c:v>0.20915516341957877</c:v>
                </c:pt>
                <c:pt idx="4515">
                  <c:v>0.20892641422812971</c:v>
                </c:pt>
                <c:pt idx="4516">
                  <c:v>0.2086977218765397</c:v>
                </c:pt>
                <c:pt idx="4517">
                  <c:v>0.20846908672608497</c:v>
                </c:pt>
                <c:pt idx="4518">
                  <c:v>0.20824050913748332</c:v>
                </c:pt>
                <c:pt idx="4519">
                  <c:v>0.20801198947090077</c:v>
                </c:pt>
                <c:pt idx="4520">
                  <c:v>0.20778352808594505</c:v>
                </c:pt>
                <c:pt idx="4521">
                  <c:v>0.20755512534167064</c:v>
                </c:pt>
                <c:pt idx="4522">
                  <c:v>0.207326781596572</c:v>
                </c:pt>
                <c:pt idx="4523">
                  <c:v>0.20709849720858384</c:v>
                </c:pt>
                <c:pt idx="4524">
                  <c:v>0.20687027253508602</c:v>
                </c:pt>
                <c:pt idx="4525">
                  <c:v>0.20664210793289711</c:v>
                </c:pt>
                <c:pt idx="4526">
                  <c:v>0.20641400375827362</c:v>
                </c:pt>
                <c:pt idx="4527">
                  <c:v>0.20618596036691236</c:v>
                </c:pt>
                <c:pt idx="4528">
                  <c:v>0.20595797811395083</c:v>
                </c:pt>
                <c:pt idx="4529">
                  <c:v>0.20573005735396141</c:v>
                </c:pt>
                <c:pt idx="4530">
                  <c:v>0.20550219844095421</c:v>
                </c:pt>
                <c:pt idx="4531">
                  <c:v>0.20527440172837544</c:v>
                </c:pt>
                <c:pt idx="4532">
                  <c:v>0.20504666756910794</c:v>
                </c:pt>
                <c:pt idx="4533">
                  <c:v>0.20481899631546849</c:v>
                </c:pt>
                <c:pt idx="4534">
                  <c:v>0.20459138831920673</c:v>
                </c:pt>
                <c:pt idx="4535">
                  <c:v>0.20436384393150819</c:v>
                </c:pt>
                <c:pt idx="4536">
                  <c:v>0.20413636350299297</c:v>
                </c:pt>
                <c:pt idx="4537">
                  <c:v>0.20390894738370671</c:v>
                </c:pt>
                <c:pt idx="4538">
                  <c:v>0.20368159592313387</c:v>
                </c:pt>
                <c:pt idx="4539">
                  <c:v>0.20345430947018694</c:v>
                </c:pt>
                <c:pt idx="4540">
                  <c:v>0.20322708837320641</c:v>
                </c:pt>
                <c:pt idx="4541">
                  <c:v>0.20299993297996738</c:v>
                </c:pt>
                <c:pt idx="4542">
                  <c:v>0.2027728436376672</c:v>
                </c:pt>
                <c:pt idx="4543">
                  <c:v>0.20254582069293844</c:v>
                </c:pt>
                <c:pt idx="4544">
                  <c:v>0.20231886449183772</c:v>
                </c:pt>
                <c:pt idx="4545">
                  <c:v>0.20209197537984708</c:v>
                </c:pt>
                <c:pt idx="4546">
                  <c:v>0.20186515370187921</c:v>
                </c:pt>
                <c:pt idx="4547">
                  <c:v>0.20163839980227069</c:v>
                </c:pt>
                <c:pt idx="4548">
                  <c:v>0.20141171402477895</c:v>
                </c:pt>
                <c:pt idx="4549">
                  <c:v>0.20118509671259394</c:v>
                </c:pt>
                <c:pt idx="4550">
                  <c:v>0.2009585482083234</c:v>
                </c:pt>
                <c:pt idx="4551">
                  <c:v>0.20073206885400074</c:v>
                </c:pt>
                <c:pt idx="4552">
                  <c:v>0.20050565899108092</c:v>
                </c:pt>
                <c:pt idx="4553">
                  <c:v>0.20027931896044171</c:v>
                </c:pt>
                <c:pt idx="4554">
                  <c:v>0.20005304910238281</c:v>
                </c:pt>
                <c:pt idx="4555">
                  <c:v>0.19982684975662129</c:v>
                </c:pt>
                <c:pt idx="4556">
                  <c:v>0.19960072126229939</c:v>
                </c:pt>
                <c:pt idx="4557">
                  <c:v>0.19937466395797537</c:v>
                </c:pt>
                <c:pt idx="4558">
                  <c:v>0.19914867818162846</c:v>
                </c:pt>
                <c:pt idx="4559">
                  <c:v>0.19892276427065467</c:v>
                </c:pt>
                <c:pt idx="4560">
                  <c:v>0.19869692256186891</c:v>
                </c:pt>
                <c:pt idx="4561">
                  <c:v>0.19847115339150254</c:v>
                </c:pt>
                <c:pt idx="4562">
                  <c:v>0.19824545709520563</c:v>
                </c:pt>
                <c:pt idx="4563">
                  <c:v>0.19801983400803846</c:v>
                </c:pt>
                <c:pt idx="4564">
                  <c:v>0.19779428446448644</c:v>
                </c:pt>
                <c:pt idx="4565">
                  <c:v>0.19756880879843941</c:v>
                </c:pt>
                <c:pt idx="4566">
                  <c:v>0.19734340734320949</c:v>
                </c:pt>
                <c:pt idx="4567">
                  <c:v>0.19711808043151893</c:v>
                </c:pt>
                <c:pt idx="4568">
                  <c:v>0.19689282839550368</c:v>
                </c:pt>
                <c:pt idx="4569">
                  <c:v>0.19666765156671248</c:v>
                </c:pt>
                <c:pt idx="4570">
                  <c:v>0.19644255027610624</c:v>
                </c:pt>
                <c:pt idx="4571">
                  <c:v>0.19621752485405711</c:v>
                </c:pt>
                <c:pt idx="4572">
                  <c:v>0.19599257563034839</c:v>
                </c:pt>
                <c:pt idx="4573">
                  <c:v>0.19576770293417406</c:v>
                </c:pt>
                <c:pt idx="4574">
                  <c:v>0.19554290709413744</c:v>
                </c:pt>
                <c:pt idx="4575">
                  <c:v>0.19531818843825191</c:v>
                </c:pt>
                <c:pt idx="4576">
                  <c:v>0.19509354729393838</c:v>
                </c:pt>
                <c:pt idx="4577">
                  <c:v>0.19486898398802796</c:v>
                </c:pt>
                <c:pt idx="4578">
                  <c:v>0.19464449884675841</c:v>
                </c:pt>
                <c:pt idx="4579">
                  <c:v>0.19442009219577344</c:v>
                </c:pt>
                <c:pt idx="4580">
                  <c:v>0.19419576436012609</c:v>
                </c:pt>
                <c:pt idx="4581">
                  <c:v>0.19397151566427367</c:v>
                </c:pt>
                <c:pt idx="4582">
                  <c:v>0.1937473464320813</c:v>
                </c:pt>
                <c:pt idx="4583">
                  <c:v>0.19352325698681383</c:v>
                </c:pt>
                <c:pt idx="4584">
                  <c:v>0.19329924765114892</c:v>
                </c:pt>
                <c:pt idx="4585">
                  <c:v>0.19307531874716094</c:v>
                </c:pt>
                <c:pt idx="4586">
                  <c:v>0.19285147059633345</c:v>
                </c:pt>
                <c:pt idx="4587">
                  <c:v>0.19262770351954767</c:v>
                </c:pt>
                <c:pt idx="4588">
                  <c:v>0.19240401783709493</c:v>
                </c:pt>
                <c:pt idx="4589">
                  <c:v>0.19218041386865867</c:v>
                </c:pt>
                <c:pt idx="4590">
                  <c:v>0.19195689193333396</c:v>
                </c:pt>
                <c:pt idx="4591">
                  <c:v>0.19173345234961081</c:v>
                </c:pt>
                <c:pt idx="4592">
                  <c:v>0.19151009543538289</c:v>
                </c:pt>
                <c:pt idx="4593">
                  <c:v>0.19128682150794074</c:v>
                </c:pt>
                <c:pt idx="4594">
                  <c:v>0.19106363088397826</c:v>
                </c:pt>
                <c:pt idx="4595">
                  <c:v>0.19084052387958717</c:v>
                </c:pt>
                <c:pt idx="4596">
                  <c:v>0.19061750081025783</c:v>
                </c:pt>
                <c:pt idx="4597">
                  <c:v>0.19039456199087867</c:v>
                </c:pt>
                <c:pt idx="4598">
                  <c:v>0.1901717077357358</c:v>
                </c:pt>
                <c:pt idx="4599">
                  <c:v>0.18994893835851612</c:v>
                </c:pt>
                <c:pt idx="4600">
                  <c:v>0.18972625417229827</c:v>
                </c:pt>
                <c:pt idx="4601">
                  <c:v>0.18950365548955633</c:v>
                </c:pt>
                <c:pt idx="4602">
                  <c:v>0.18928114262217074</c:v>
                </c:pt>
                <c:pt idx="4603">
                  <c:v>0.18905871588140552</c:v>
                </c:pt>
                <c:pt idx="4604">
                  <c:v>0.18883637557792715</c:v>
                </c:pt>
                <c:pt idx="4605">
                  <c:v>0.18861412202179212</c:v>
                </c:pt>
                <c:pt idx="4606">
                  <c:v>0.18839195552245663</c:v>
                </c:pt>
                <c:pt idx="4607">
                  <c:v>0.18816987638876476</c:v>
                </c:pt>
                <c:pt idx="4608">
                  <c:v>0.18794788492896058</c:v>
                </c:pt>
                <c:pt idx="4609">
                  <c:v>0.18772598145067451</c:v>
                </c:pt>
                <c:pt idx="4610">
                  <c:v>0.18750416626093241</c:v>
                </c:pt>
                <c:pt idx="4611">
                  <c:v>0.18728243966615493</c:v>
                </c:pt>
                <c:pt idx="4612">
                  <c:v>0.18706080197214844</c:v>
                </c:pt>
                <c:pt idx="4613">
                  <c:v>0.18683925348411748</c:v>
                </c:pt>
                <c:pt idx="4614">
                  <c:v>0.18661779450665161</c:v>
                </c:pt>
                <c:pt idx="4615">
                  <c:v>0.18639642534373341</c:v>
                </c:pt>
                <c:pt idx="4616">
                  <c:v>0.18617514629873683</c:v>
                </c:pt>
                <c:pt idx="4617">
                  <c:v>0.18595395767442452</c:v>
                </c:pt>
                <c:pt idx="4618">
                  <c:v>0.18573285977294562</c:v>
                </c:pt>
                <c:pt idx="4619">
                  <c:v>0.18551185289584238</c:v>
                </c:pt>
                <c:pt idx="4620">
                  <c:v>0.18529093734404253</c:v>
                </c:pt>
                <c:pt idx="4621">
                  <c:v>0.18507011341786433</c:v>
                </c:pt>
                <c:pt idx="4622">
                  <c:v>0.18484938141701296</c:v>
                </c:pt>
                <c:pt idx="4623">
                  <c:v>0.1846287416405768</c:v>
                </c:pt>
                <c:pt idx="4624">
                  <c:v>0.18440819438704156</c:v>
                </c:pt>
                <c:pt idx="4625">
                  <c:v>0.18418773995426591</c:v>
                </c:pt>
                <c:pt idx="4626">
                  <c:v>0.18396737863950693</c:v>
                </c:pt>
                <c:pt idx="4627">
                  <c:v>0.18374711073940203</c:v>
                </c:pt>
                <c:pt idx="4628">
                  <c:v>0.18352693654997129</c:v>
                </c:pt>
                <c:pt idx="4629">
                  <c:v>0.18330685636662494</c:v>
                </c:pt>
                <c:pt idx="4630">
                  <c:v>0.18308687048415689</c:v>
                </c:pt>
                <c:pt idx="4631">
                  <c:v>0.18286697919674474</c:v>
                </c:pt>
                <c:pt idx="4632">
                  <c:v>0.1826471827979512</c:v>
                </c:pt>
                <c:pt idx="4633">
                  <c:v>0.1824274815807192</c:v>
                </c:pt>
                <c:pt idx="4634">
                  <c:v>0.18220787583737846</c:v>
                </c:pt>
                <c:pt idx="4635">
                  <c:v>0.18198836585964145</c:v>
                </c:pt>
                <c:pt idx="4636">
                  <c:v>0.18176895193860221</c:v>
                </c:pt>
                <c:pt idx="4637">
                  <c:v>0.18154963436473975</c:v>
                </c:pt>
                <c:pt idx="4638">
                  <c:v>0.18133041342791126</c:v>
                </c:pt>
                <c:pt idx="4639">
                  <c:v>0.18111128941735793</c:v>
                </c:pt>
                <c:pt idx="4640">
                  <c:v>0.18089226262170049</c:v>
                </c:pt>
                <c:pt idx="4641">
                  <c:v>0.18067333332894511</c:v>
                </c:pt>
                <c:pt idx="4642">
                  <c:v>0.18045450182647527</c:v>
                </c:pt>
                <c:pt idx="4643">
                  <c:v>0.18023576840105243</c:v>
                </c:pt>
                <c:pt idx="4644">
                  <c:v>0.18001713333882532</c:v>
                </c:pt>
                <c:pt idx="4645">
                  <c:v>0.17979859692531441</c:v>
                </c:pt>
                <c:pt idx="4646">
                  <c:v>0.17958015944542693</c:v>
                </c:pt>
                <c:pt idx="4647">
                  <c:v>0.17936182118344246</c:v>
                </c:pt>
                <c:pt idx="4648">
                  <c:v>0.17914358242302644</c:v>
                </c:pt>
                <c:pt idx="4649">
                  <c:v>0.17892544344721925</c:v>
                </c:pt>
                <c:pt idx="4650">
                  <c:v>0.17870740453843753</c:v>
                </c:pt>
                <c:pt idx="4651">
                  <c:v>0.17848946597847862</c:v>
                </c:pt>
                <c:pt idx="4652">
                  <c:v>0.17827162804851668</c:v>
                </c:pt>
                <c:pt idx="4653">
                  <c:v>0.17805389102910874</c:v>
                </c:pt>
                <c:pt idx="4654">
                  <c:v>0.17783625520017945</c:v>
                </c:pt>
                <c:pt idx="4655">
                  <c:v>0.17761872084103691</c:v>
                </c:pt>
                <c:pt idx="4656">
                  <c:v>0.17740128823036441</c:v>
                </c:pt>
                <c:pt idx="4657">
                  <c:v>0.17718395764621819</c:v>
                </c:pt>
                <c:pt idx="4658">
                  <c:v>0.17696672936603741</c:v>
                </c:pt>
                <c:pt idx="4659">
                  <c:v>0.17674960366663237</c:v>
                </c:pt>
                <c:pt idx="4660">
                  <c:v>0.17653258082418821</c:v>
                </c:pt>
                <c:pt idx="4661">
                  <c:v>0.17631566111426941</c:v>
                </c:pt>
                <c:pt idx="4662">
                  <c:v>0.17609884481181262</c:v>
                </c:pt>
                <c:pt idx="4663">
                  <c:v>0.17588213219112908</c:v>
                </c:pt>
                <c:pt idx="4664">
                  <c:v>0.17566552352590409</c:v>
                </c:pt>
                <c:pt idx="4665">
                  <c:v>0.17544901908920307</c:v>
                </c:pt>
                <c:pt idx="4666">
                  <c:v>0.17523261915345589</c:v>
                </c:pt>
                <c:pt idx="4667">
                  <c:v>0.17501632399047617</c:v>
                </c:pt>
                <c:pt idx="4668">
                  <c:v>0.17480013387144358</c:v>
                </c:pt>
                <c:pt idx="4669">
                  <c:v>0.17458404906691324</c:v>
                </c:pt>
                <c:pt idx="4670">
                  <c:v>0.17436806984681671</c:v>
                </c:pt>
                <c:pt idx="4671">
                  <c:v>0.17415219648045474</c:v>
                </c:pt>
                <c:pt idx="4672">
                  <c:v>0.17393642923650271</c:v>
                </c:pt>
                <c:pt idx="4673">
                  <c:v>0.17372076838300687</c:v>
                </c:pt>
                <c:pt idx="4674">
                  <c:v>0.17350521418738857</c:v>
                </c:pt>
                <c:pt idx="4675">
                  <c:v>0.17328976691643591</c:v>
                </c:pt>
                <c:pt idx="4676">
                  <c:v>0.17307442683631521</c:v>
                </c:pt>
                <c:pt idx="4677">
                  <c:v>0.17285919421256091</c:v>
                </c:pt>
                <c:pt idx="4678">
                  <c:v>0.17264406931007903</c:v>
                </c:pt>
                <c:pt idx="4679">
                  <c:v>0.1724290523931479</c:v>
                </c:pt>
                <c:pt idx="4680">
                  <c:v>0.17221414372541696</c:v>
                </c:pt>
                <c:pt idx="4681">
                  <c:v>0.17199934356990457</c:v>
                </c:pt>
                <c:pt idx="4682">
                  <c:v>0.17178465218899924</c:v>
                </c:pt>
                <c:pt idx="4683">
                  <c:v>0.17157006984446524</c:v>
                </c:pt>
                <c:pt idx="4684">
                  <c:v>0.17135559679743378</c:v>
                </c:pt>
                <c:pt idx="4685">
                  <c:v>0.17114123330840372</c:v>
                </c:pt>
                <c:pt idx="4686">
                  <c:v>0.17092697963724673</c:v>
                </c:pt>
                <c:pt idx="4687">
                  <c:v>0.17071283604320578</c:v>
                </c:pt>
                <c:pt idx="4688">
                  <c:v>0.17049880278488841</c:v>
                </c:pt>
                <c:pt idx="4689">
                  <c:v>0.17028488012027812</c:v>
                </c:pt>
                <c:pt idx="4690">
                  <c:v>0.1700710683067202</c:v>
                </c:pt>
                <c:pt idx="4691">
                  <c:v>0.1698573676009362</c:v>
                </c:pt>
                <c:pt idx="4692">
                  <c:v>0.16964377825901167</c:v>
                </c:pt>
                <c:pt idx="4693">
                  <c:v>0.16943030053640534</c:v>
                </c:pt>
                <c:pt idx="4694">
                  <c:v>0.16921693468793803</c:v>
                </c:pt>
                <c:pt idx="4695">
                  <c:v>0.16900368096780344</c:v>
                </c:pt>
                <c:pt idx="4696">
                  <c:v>0.16879053962956592</c:v>
                </c:pt>
                <c:pt idx="4697">
                  <c:v>0.16857751092615317</c:v>
                </c:pt>
                <c:pt idx="4698">
                  <c:v>0.16836459510986451</c:v>
                </c:pt>
                <c:pt idx="4699">
                  <c:v>0.16815179243236444</c:v>
                </c:pt>
                <c:pt idx="4700">
                  <c:v>0.16793910314468621</c:v>
                </c:pt>
                <c:pt idx="4701">
                  <c:v>0.16772652749723174</c:v>
                </c:pt>
                <c:pt idx="4702">
                  <c:v>0.16751406573976943</c:v>
                </c:pt>
                <c:pt idx="4703">
                  <c:v>0.16730171812143554</c:v>
                </c:pt>
                <c:pt idx="4704">
                  <c:v>0.16708948489073452</c:v>
                </c:pt>
                <c:pt idx="4705">
                  <c:v>0.16687736629553288</c:v>
                </c:pt>
                <c:pt idx="4706">
                  <c:v>0.16666536258307324</c:v>
                </c:pt>
                <c:pt idx="4707">
                  <c:v>0.16645347399995719</c:v>
                </c:pt>
                <c:pt idx="4708">
                  <c:v>0.16624170079215789</c:v>
                </c:pt>
                <c:pt idx="4709">
                  <c:v>0.16603004320501102</c:v>
                </c:pt>
                <c:pt idx="4710">
                  <c:v>0.16581850148322391</c:v>
                </c:pt>
                <c:pt idx="4711">
                  <c:v>0.16560707587086573</c:v>
                </c:pt>
                <c:pt idx="4712">
                  <c:v>0.16539576661137523</c:v>
                </c:pt>
                <c:pt idx="4713">
                  <c:v>0.16518457394755512</c:v>
                </c:pt>
                <c:pt idx="4714">
                  <c:v>0.16497349812157924</c:v>
                </c:pt>
                <c:pt idx="4715">
                  <c:v>0.16476253937497995</c:v>
                </c:pt>
                <c:pt idx="4716">
                  <c:v>0.16455169794866087</c:v>
                </c:pt>
                <c:pt idx="4717">
                  <c:v>0.16434097408289189</c:v>
                </c:pt>
                <c:pt idx="4718">
                  <c:v>0.16413036801730493</c:v>
                </c:pt>
                <c:pt idx="4719">
                  <c:v>0.16391987999090174</c:v>
                </c:pt>
                <c:pt idx="4720">
                  <c:v>0.16370951024204813</c:v>
                </c:pt>
                <c:pt idx="4721">
                  <c:v>0.16349925900847623</c:v>
                </c:pt>
                <c:pt idx="4722">
                  <c:v>0.16328912652728181</c:v>
                </c:pt>
                <c:pt idx="4723">
                  <c:v>0.16307911303492764</c:v>
                </c:pt>
                <c:pt idx="4724">
                  <c:v>0.16286921876724436</c:v>
                </c:pt>
                <c:pt idx="4725">
                  <c:v>0.16265944395942339</c:v>
                </c:pt>
                <c:pt idx="4726">
                  <c:v>0.1624497888460259</c:v>
                </c:pt>
                <c:pt idx="4727">
                  <c:v>0.16224025366097339</c:v>
                </c:pt>
                <c:pt idx="4728">
                  <c:v>0.16203083863755718</c:v>
                </c:pt>
                <c:pt idx="4729">
                  <c:v>0.16182154400843338</c:v>
                </c:pt>
                <c:pt idx="4730">
                  <c:v>0.16161237000562176</c:v>
                </c:pt>
                <c:pt idx="4731">
                  <c:v>0.16140331686050693</c:v>
                </c:pt>
                <c:pt idx="4732">
                  <c:v>0.16119438480383996</c:v>
                </c:pt>
                <c:pt idx="4733">
                  <c:v>0.16098557406573608</c:v>
                </c:pt>
                <c:pt idx="4734">
                  <c:v>0.16077688487567629</c:v>
                </c:pt>
                <c:pt idx="4735">
                  <c:v>0.16056831746250599</c:v>
                </c:pt>
                <c:pt idx="4736">
                  <c:v>0.16035987205443603</c:v>
                </c:pt>
                <c:pt idx="4737">
                  <c:v>0.16015154887904218</c:v>
                </c:pt>
                <c:pt idx="4738">
                  <c:v>0.15994334816326713</c:v>
                </c:pt>
                <c:pt idx="4739">
                  <c:v>0.15973527013341152</c:v>
                </c:pt>
                <c:pt idx="4740">
                  <c:v>0.15952731501514891</c:v>
                </c:pt>
                <c:pt idx="4741">
                  <c:v>0.15931948303351598</c:v>
                </c:pt>
                <c:pt idx="4742">
                  <c:v>0.15911177441291074</c:v>
                </c:pt>
                <c:pt idx="4743">
                  <c:v>0.15890418937710221</c:v>
                </c:pt>
                <c:pt idx="4744">
                  <c:v>0.15869672814921476</c:v>
                </c:pt>
                <c:pt idx="4745">
                  <c:v>0.15848939095174994</c:v>
                </c:pt>
                <c:pt idx="4746">
                  <c:v>0.15828217800656291</c:v>
                </c:pt>
                <c:pt idx="4747">
                  <c:v>0.15807508953488217</c:v>
                </c:pt>
                <c:pt idx="4748">
                  <c:v>0.15786812575729658</c:v>
                </c:pt>
                <c:pt idx="4749">
                  <c:v>0.15766128689375924</c:v>
                </c:pt>
                <c:pt idx="4750">
                  <c:v>0.15745457316359271</c:v>
                </c:pt>
                <c:pt idx="4751">
                  <c:v>0.15724798478548335</c:v>
                </c:pt>
                <c:pt idx="4752">
                  <c:v>0.15704152197747584</c:v>
                </c:pt>
                <c:pt idx="4753">
                  <c:v>0.15683518495698937</c:v>
                </c:pt>
                <c:pt idx="4754">
                  <c:v>0.15662897394080225</c:v>
                </c:pt>
                <c:pt idx="4755">
                  <c:v>0.15642288914506258</c:v>
                </c:pt>
                <c:pt idx="4756">
                  <c:v>0.1562169307852776</c:v>
                </c:pt>
                <c:pt idx="4757">
                  <c:v>0.15601109907632371</c:v>
                </c:pt>
                <c:pt idx="4758">
                  <c:v>0.15580539423244102</c:v>
                </c:pt>
                <c:pt idx="4759">
                  <c:v>0.15559981646723736</c:v>
                </c:pt>
                <c:pt idx="4760">
                  <c:v>0.15539436599368131</c:v>
                </c:pt>
                <c:pt idx="4761">
                  <c:v>0.15518904302411321</c:v>
                </c:pt>
                <c:pt idx="4762">
                  <c:v>0.15498384777023425</c:v>
                </c:pt>
                <c:pt idx="4763">
                  <c:v>0.15477878044310894</c:v>
                </c:pt>
                <c:pt idx="4764">
                  <c:v>0.15457384125317342</c:v>
                </c:pt>
                <c:pt idx="4765">
                  <c:v>0.15436903041022731</c:v>
                </c:pt>
                <c:pt idx="4766">
                  <c:v>0.15416434812343152</c:v>
                </c:pt>
                <c:pt idx="4767">
                  <c:v>0.15395979460131734</c:v>
                </c:pt>
                <c:pt idx="4768">
                  <c:v>0.15375537005178094</c:v>
                </c:pt>
                <c:pt idx="4769">
                  <c:v>0.15355107468208448</c:v>
                </c:pt>
                <c:pt idx="4770">
                  <c:v>0.15334690869885531</c:v>
                </c:pt>
                <c:pt idx="4771">
                  <c:v>0.15314287230808687</c:v>
                </c:pt>
                <c:pt idx="4772">
                  <c:v>0.15293896571514001</c:v>
                </c:pt>
                <c:pt idx="4773">
                  <c:v>0.15273518912473857</c:v>
                </c:pt>
                <c:pt idx="4774">
                  <c:v>0.15253154274097441</c:v>
                </c:pt>
                <c:pt idx="4775">
                  <c:v>0.15232802676730794</c:v>
                </c:pt>
                <c:pt idx="4776">
                  <c:v>0.15212464140656304</c:v>
                </c:pt>
                <c:pt idx="4777">
                  <c:v>0.15192138686093301</c:v>
                </c:pt>
                <c:pt idx="4778">
                  <c:v>0.15171826333197247</c:v>
                </c:pt>
                <c:pt idx="4779">
                  <c:v>0.15151527102060691</c:v>
                </c:pt>
                <c:pt idx="4780">
                  <c:v>0.15131241012713137</c:v>
                </c:pt>
                <c:pt idx="4781">
                  <c:v>0.15110968085120008</c:v>
                </c:pt>
                <c:pt idx="4782">
                  <c:v>0.15090708339184081</c:v>
                </c:pt>
                <c:pt idx="4783">
                  <c:v>0.15070461794744491</c:v>
                </c:pt>
                <c:pt idx="4784">
                  <c:v>0.15050228471577456</c:v>
                </c:pt>
                <c:pt idx="4785">
                  <c:v>0.15030008389395474</c:v>
                </c:pt>
                <c:pt idx="4786">
                  <c:v>0.15009801567848191</c:v>
                </c:pt>
                <c:pt idx="4787">
                  <c:v>0.149896080265219</c:v>
                </c:pt>
                <c:pt idx="4788">
                  <c:v>0.14969427784939457</c:v>
                </c:pt>
                <c:pt idx="4789">
                  <c:v>0.1494926086256062</c:v>
                </c:pt>
                <c:pt idx="4790">
                  <c:v>0.14929107278782369</c:v>
                </c:pt>
                <c:pt idx="4791">
                  <c:v>0.14908967052937624</c:v>
                </c:pt>
                <c:pt idx="4792">
                  <c:v>0.14888840204297113</c:v>
                </c:pt>
                <c:pt idx="4793">
                  <c:v>0.14868726752067479</c:v>
                </c:pt>
                <c:pt idx="4794">
                  <c:v>0.14848626715393118</c:v>
                </c:pt>
                <c:pt idx="4795">
                  <c:v>0.14828540113354471</c:v>
                </c:pt>
                <c:pt idx="4796">
                  <c:v>0.14808466964969438</c:v>
                </c:pt>
                <c:pt idx="4797">
                  <c:v>0.14788407289192732</c:v>
                </c:pt>
                <c:pt idx="4798">
                  <c:v>0.14768361104915487</c:v>
                </c:pt>
                <c:pt idx="4799">
                  <c:v>0.14748328430966626</c:v>
                </c:pt>
                <c:pt idx="4800">
                  <c:v>0.14728309286111202</c:v>
                </c:pt>
                <c:pt idx="4801">
                  <c:v>0.14708303689051541</c:v>
                </c:pt>
                <c:pt idx="4802">
                  <c:v>0.14688311658427244</c:v>
                </c:pt>
                <c:pt idx="4803">
                  <c:v>0.14668333212814474</c:v>
                </c:pt>
                <c:pt idx="4804">
                  <c:v>0.14648368370726769</c:v>
                </c:pt>
                <c:pt idx="4805">
                  <c:v>0.14628417150614126</c:v>
                </c:pt>
                <c:pt idx="4806">
                  <c:v>0.1460847957086413</c:v>
                </c:pt>
                <c:pt idx="4807">
                  <c:v>0.1458855564980141</c:v>
                </c:pt>
                <c:pt idx="4808">
                  <c:v>0.14568645405687441</c:v>
                </c:pt>
                <c:pt idx="4809">
                  <c:v>0.14548748856721017</c:v>
                </c:pt>
                <c:pt idx="4810">
                  <c:v>0.14528866021037348</c:v>
                </c:pt>
                <c:pt idx="4811">
                  <c:v>0.14508996916710104</c:v>
                </c:pt>
                <c:pt idx="4812">
                  <c:v>0.14489141561748844</c:v>
                </c:pt>
                <c:pt idx="4813">
                  <c:v>0.14469299974101024</c:v>
                </c:pt>
                <c:pt idx="4814">
                  <c:v>0.1444947217165112</c:v>
                </c:pt>
                <c:pt idx="4815">
                  <c:v>0.14429658172220833</c:v>
                </c:pt>
                <c:pt idx="4816">
                  <c:v>0.14409857993568717</c:v>
                </c:pt>
                <c:pt idx="4817">
                  <c:v>0.14390071653391281</c:v>
                </c:pt>
                <c:pt idx="4818">
                  <c:v>0.14370299169321826</c:v>
                </c:pt>
                <c:pt idx="4819">
                  <c:v>0.14350540558931213</c:v>
                </c:pt>
                <c:pt idx="4820">
                  <c:v>0.14330795839727178</c:v>
                </c:pt>
                <c:pt idx="4821">
                  <c:v>0.14311065029155237</c:v>
                </c:pt>
                <c:pt idx="4822">
                  <c:v>0.14291348144598381</c:v>
                </c:pt>
                <c:pt idx="4823">
                  <c:v>0.14271645203376282</c:v>
                </c:pt>
                <c:pt idx="4824">
                  <c:v>0.14251956222746759</c:v>
                </c:pt>
                <c:pt idx="4825">
                  <c:v>0.14232281219904619</c:v>
                </c:pt>
                <c:pt idx="4826">
                  <c:v>0.14212620211982441</c:v>
                </c:pt>
                <c:pt idx="4827">
                  <c:v>0.14192973216050075</c:v>
                </c:pt>
                <c:pt idx="4828">
                  <c:v>0.14173340249114763</c:v>
                </c:pt>
                <c:pt idx="4829">
                  <c:v>0.14153721328121294</c:v>
                </c:pt>
                <c:pt idx="4830">
                  <c:v>0.14134116469952371</c:v>
                </c:pt>
                <c:pt idx="4831">
                  <c:v>0.14114525691427895</c:v>
                </c:pt>
                <c:pt idx="4832">
                  <c:v>0.14094949009305544</c:v>
                </c:pt>
                <c:pt idx="4833">
                  <c:v>0.14075386440280199</c:v>
                </c:pt>
                <c:pt idx="4834">
                  <c:v>0.14055838000985024</c:v>
                </c:pt>
                <c:pt idx="4835">
                  <c:v>0.14036303707990441</c:v>
                </c:pt>
                <c:pt idx="4836">
                  <c:v>0.14016783577804634</c:v>
                </c:pt>
                <c:pt idx="4837">
                  <c:v>0.13997277626873517</c:v>
                </c:pt>
                <c:pt idx="4838">
                  <c:v>0.13977785871580786</c:v>
                </c:pt>
                <c:pt idx="4839">
                  <c:v>0.13958308328247904</c:v>
                </c:pt>
                <c:pt idx="4840">
                  <c:v>0.13938845013133974</c:v>
                </c:pt>
                <c:pt idx="4841">
                  <c:v>0.13919395942435919</c:v>
                </c:pt>
                <c:pt idx="4842">
                  <c:v>0.13899961132288921</c:v>
                </c:pt>
                <c:pt idx="4843">
                  <c:v>0.13880540598765606</c:v>
                </c:pt>
                <c:pt idx="4844">
                  <c:v>0.13861134357876712</c:v>
                </c:pt>
                <c:pt idx="4845">
                  <c:v>0.13841742425570641</c:v>
                </c:pt>
                <c:pt idx="4846">
                  <c:v>0.13822364817734134</c:v>
                </c:pt>
                <c:pt idx="4847">
                  <c:v>0.13803001550191496</c:v>
                </c:pt>
                <c:pt idx="4848">
                  <c:v>0.13783652638705512</c:v>
                </c:pt>
                <c:pt idx="4849">
                  <c:v>0.13764318098976649</c:v>
                </c:pt>
                <c:pt idx="4850">
                  <c:v>0.13744997946643736</c:v>
                </c:pt>
                <c:pt idx="4851">
                  <c:v>0.13725692197283054</c:v>
                </c:pt>
                <c:pt idx="4852">
                  <c:v>0.13706400866409954</c:v>
                </c:pt>
                <c:pt idx="4853">
                  <c:v>0.13687123969477286</c:v>
                </c:pt>
                <c:pt idx="4854">
                  <c:v>0.13667861521876182</c:v>
                </c:pt>
                <c:pt idx="4855">
                  <c:v>0.13648613538936574</c:v>
                </c:pt>
                <c:pt idx="4856">
                  <c:v>0.13629380035925379</c:v>
                </c:pt>
                <c:pt idx="4857">
                  <c:v>0.13610161028049092</c:v>
                </c:pt>
                <c:pt idx="4858">
                  <c:v>0.13590956530451817</c:v>
                </c:pt>
                <c:pt idx="4859">
                  <c:v>0.13571766558216364</c:v>
                </c:pt>
                <c:pt idx="4860">
                  <c:v>0.13552591126363217</c:v>
                </c:pt>
                <c:pt idx="4861">
                  <c:v>0.13533430249852321</c:v>
                </c:pt>
                <c:pt idx="4862">
                  <c:v>0.1351428394358119</c:v>
                </c:pt>
                <c:pt idx="4863">
                  <c:v>0.13495152222386167</c:v>
                </c:pt>
                <c:pt idx="4864">
                  <c:v>0.13476035101042202</c:v>
                </c:pt>
                <c:pt idx="4865">
                  <c:v>0.13456932594262191</c:v>
                </c:pt>
                <c:pt idx="4866">
                  <c:v>0.13437844716698324</c:v>
                </c:pt>
                <c:pt idx="4867">
                  <c:v>0.13418771482941028</c:v>
                </c:pt>
                <c:pt idx="4868">
                  <c:v>0.13399712907519451</c:v>
                </c:pt>
                <c:pt idx="4869">
                  <c:v>0.13380669004901083</c:v>
                </c:pt>
                <c:pt idx="4870">
                  <c:v>0.13361639789492749</c:v>
                </c:pt>
                <c:pt idx="4871">
                  <c:v>0.13342625275639342</c:v>
                </c:pt>
                <c:pt idx="4872">
                  <c:v>0.13323625477624829</c:v>
                </c:pt>
                <c:pt idx="4873">
                  <c:v>0.13304640409671994</c:v>
                </c:pt>
                <c:pt idx="4874">
                  <c:v>0.13285670085942491</c:v>
                </c:pt>
                <c:pt idx="4875">
                  <c:v>0.13266714520536654</c:v>
                </c:pt>
                <c:pt idx="4876">
                  <c:v>0.13247773727493906</c:v>
                </c:pt>
                <c:pt idx="4877">
                  <c:v>0.13228847720792491</c:v>
                </c:pt>
                <c:pt idx="4878">
                  <c:v>0.13209936514349668</c:v>
                </c:pt>
                <c:pt idx="4879">
                  <c:v>0.13191040122021491</c:v>
                </c:pt>
                <c:pt idx="4880">
                  <c:v>0.13172158557603544</c:v>
                </c:pt>
                <c:pt idx="4881">
                  <c:v>0.13153291834830025</c:v>
                </c:pt>
                <c:pt idx="4882">
                  <c:v>0.13134439967374506</c:v>
                </c:pt>
                <c:pt idx="4883">
                  <c:v>0.13115602968849607</c:v>
                </c:pt>
                <c:pt idx="4884">
                  <c:v>0.13096780852807174</c:v>
                </c:pt>
                <c:pt idx="4885">
                  <c:v>0.13077973632738241</c:v>
                </c:pt>
                <c:pt idx="4886">
                  <c:v>0.13059181322073138</c:v>
                </c:pt>
                <c:pt idx="4887">
                  <c:v>0.13040403934181494</c:v>
                </c:pt>
                <c:pt idx="4888">
                  <c:v>0.13021641482372362</c:v>
                </c:pt>
                <c:pt idx="4889">
                  <c:v>0.13002893979893801</c:v>
                </c:pt>
                <c:pt idx="4890">
                  <c:v>0.12984161439933833</c:v>
                </c:pt>
                <c:pt idx="4891">
                  <c:v>0.12965443875619681</c:v>
                </c:pt>
                <c:pt idx="4892">
                  <c:v>0.12946741300017794</c:v>
                </c:pt>
                <c:pt idx="4893">
                  <c:v>0.12928053726134572</c:v>
                </c:pt>
                <c:pt idx="4894">
                  <c:v>0.12909381166915818</c:v>
                </c:pt>
                <c:pt idx="4895">
                  <c:v>0.12890723635247062</c:v>
                </c:pt>
                <c:pt idx="4896">
                  <c:v>0.12872081143952907</c:v>
                </c:pt>
                <c:pt idx="4897">
                  <c:v>0.12853453705798545</c:v>
                </c:pt>
                <c:pt idx="4898">
                  <c:v>0.12834841333488314</c:v>
                </c:pt>
                <c:pt idx="4899">
                  <c:v>0.12816244039666441</c:v>
                </c:pt>
                <c:pt idx="4900">
                  <c:v>0.12797661836916938</c:v>
                </c:pt>
                <c:pt idx="4901">
                  <c:v>0.12779094737763791</c:v>
                </c:pt>
                <c:pt idx="4902">
                  <c:v>0.12760542754670692</c:v>
                </c:pt>
                <c:pt idx="4903">
                  <c:v>0.12742005900041434</c:v>
                </c:pt>
                <c:pt idx="4904">
                  <c:v>0.12723484186219797</c:v>
                </c:pt>
                <c:pt idx="4905">
                  <c:v>0.12704977625489125</c:v>
                </c:pt>
                <c:pt idx="4906">
                  <c:v>0.12686486230073535</c:v>
                </c:pt>
                <c:pt idx="4907">
                  <c:v>0.12668010012136774</c:v>
                </c:pt>
                <c:pt idx="4908">
                  <c:v>0.12649548983783049</c:v>
                </c:pt>
                <c:pt idx="4909">
                  <c:v>0.12631103157055945</c:v>
                </c:pt>
                <c:pt idx="4910">
                  <c:v>0.12612672543940462</c:v>
                </c:pt>
                <c:pt idx="4911">
                  <c:v>0.12594257156361047</c:v>
                </c:pt>
                <c:pt idx="4912">
                  <c:v>0.12575857006182711</c:v>
                </c:pt>
                <c:pt idx="4913">
                  <c:v>0.12557472105210787</c:v>
                </c:pt>
                <c:pt idx="4914">
                  <c:v>0.12539102465191018</c:v>
                </c:pt>
                <c:pt idx="4915">
                  <c:v>0.12520748097809645</c:v>
                </c:pt>
                <c:pt idx="4916">
                  <c:v>0.12502409014693094</c:v>
                </c:pt>
                <c:pt idx="4917">
                  <c:v>0.12484085227408792</c:v>
                </c:pt>
                <c:pt idx="4918">
                  <c:v>0.12465776747464413</c:v>
                </c:pt>
                <c:pt idx="4919">
                  <c:v>0.12447483586308362</c:v>
                </c:pt>
                <c:pt idx="4920">
                  <c:v>0.1242920575532971</c:v>
                </c:pt>
                <c:pt idx="4921">
                  <c:v>0.12410943265858022</c:v>
                </c:pt>
                <c:pt idx="4922">
                  <c:v>0.12392696129164048</c:v>
                </c:pt>
                <c:pt idx="4923">
                  <c:v>0.12374464356458963</c:v>
                </c:pt>
                <c:pt idx="4924">
                  <c:v>0.12356247958894821</c:v>
                </c:pt>
                <c:pt idx="4925">
                  <c:v>0.12338046947564764</c:v>
                </c:pt>
                <c:pt idx="4926">
                  <c:v>0.1231986133350277</c:v>
                </c:pt>
                <c:pt idx="4927">
                  <c:v>0.12301691127683816</c:v>
                </c:pt>
                <c:pt idx="4928">
                  <c:v>0.12283536341023719</c:v>
                </c:pt>
                <c:pt idx="4929">
                  <c:v>0.12265396984379637</c:v>
                </c:pt>
                <c:pt idx="4930">
                  <c:v>0.12247273068549723</c:v>
                </c:pt>
                <c:pt idx="4931">
                  <c:v>0.12229164604273374</c:v>
                </c:pt>
                <c:pt idx="4932">
                  <c:v>0.12211071602230952</c:v>
                </c:pt>
                <c:pt idx="4933">
                  <c:v>0.12192994073044409</c:v>
                </c:pt>
                <c:pt idx="4934">
                  <c:v>0.12174932027276868</c:v>
                </c:pt>
                <c:pt idx="4935">
                  <c:v>0.12156885475432765</c:v>
                </c:pt>
                <c:pt idx="4936">
                  <c:v>0.12138854427958012</c:v>
                </c:pt>
                <c:pt idx="4937">
                  <c:v>0.12120838895239916</c:v>
                </c:pt>
                <c:pt idx="4938">
                  <c:v>0.12102838887607321</c:v>
                </c:pt>
                <c:pt idx="4939">
                  <c:v>0.12084854415330641</c:v>
                </c:pt>
                <c:pt idx="4940">
                  <c:v>0.12066885488621876</c:v>
                </c:pt>
                <c:pt idx="4941">
                  <c:v>0.12048932117634545</c:v>
                </c:pt>
                <c:pt idx="4942">
                  <c:v>0.12030994312464101</c:v>
                </c:pt>
                <c:pt idx="4943">
                  <c:v>0.12013072083147652</c:v>
                </c:pt>
                <c:pt idx="4944">
                  <c:v>0.11995165439663953</c:v>
                </c:pt>
                <c:pt idx="4945">
                  <c:v>0.11977274391933791</c:v>
                </c:pt>
                <c:pt idx="4946">
                  <c:v>0.11959398949819722</c:v>
                </c:pt>
                <c:pt idx="4947">
                  <c:v>0.11941539123126409</c:v>
                </c:pt>
                <c:pt idx="4948">
                  <c:v>0.11923694921600442</c:v>
                </c:pt>
                <c:pt idx="4949">
                  <c:v>0.11905866354930195</c:v>
                </c:pt>
                <c:pt idx="4950">
                  <c:v>0.11888053432746597</c:v>
                </c:pt>
                <c:pt idx="4951">
                  <c:v>0.11870256164622556</c:v>
                </c:pt>
                <c:pt idx="4952">
                  <c:v>0.11852474560072933</c:v>
                </c:pt>
                <c:pt idx="4953">
                  <c:v>0.11834708628555059</c:v>
                </c:pt>
                <c:pt idx="4954">
                  <c:v>0.11816958379468619</c:v>
                </c:pt>
                <c:pt idx="4955">
                  <c:v>0.11799223822155606</c:v>
                </c:pt>
                <c:pt idx="4956">
                  <c:v>0.11781504965900218</c:v>
                </c:pt>
                <c:pt idx="4957">
                  <c:v>0.11763801819929386</c:v>
                </c:pt>
                <c:pt idx="4958">
                  <c:v>0.11746114393412607</c:v>
                </c:pt>
                <c:pt idx="4959">
                  <c:v>0.11728442695461525</c:v>
                </c:pt>
                <c:pt idx="4960">
                  <c:v>0.11710786735130645</c:v>
                </c:pt>
                <c:pt idx="4961">
                  <c:v>0.11693146521417398</c:v>
                </c:pt>
                <c:pt idx="4962">
                  <c:v>0.11675522063261551</c:v>
                </c:pt>
                <c:pt idx="4963">
                  <c:v>0.11657913369545635</c:v>
                </c:pt>
                <c:pt idx="4964">
                  <c:v>0.11640320449095412</c:v>
                </c:pt>
                <c:pt idx="4965">
                  <c:v>0.11622743310679105</c:v>
                </c:pt>
                <c:pt idx="4966">
                  <c:v>0.11605181963008095</c:v>
                </c:pt>
                <c:pt idx="4967">
                  <c:v>0.11587636414736617</c:v>
                </c:pt>
                <c:pt idx="4968">
                  <c:v>0.11570106674462227</c:v>
                </c:pt>
                <c:pt idx="4969">
                  <c:v>0.11552592750725196</c:v>
                </c:pt>
                <c:pt idx="4970">
                  <c:v>0.11535094652009091</c:v>
                </c:pt>
                <c:pt idx="4971">
                  <c:v>0.11517612386740859</c:v>
                </c:pt>
                <c:pt idx="4972">
                  <c:v>0.11500145963290451</c:v>
                </c:pt>
                <c:pt idx="4973">
                  <c:v>0.11482695389971365</c:v>
                </c:pt>
                <c:pt idx="4974">
                  <c:v>0.11465260675040292</c:v>
                </c:pt>
                <c:pt idx="4975">
                  <c:v>0.11447841826697418</c:v>
                </c:pt>
                <c:pt idx="4976">
                  <c:v>0.11430438853086385</c:v>
                </c:pt>
                <c:pt idx="4977">
                  <c:v>0.11413051762294495</c:v>
                </c:pt>
                <c:pt idx="4978">
                  <c:v>0.11395680562352498</c:v>
                </c:pt>
                <c:pt idx="4979">
                  <c:v>0.11378325261234798</c:v>
                </c:pt>
                <c:pt idx="4980">
                  <c:v>0.11360985866859601</c:v>
                </c:pt>
                <c:pt idx="4981">
                  <c:v>0.11343662387088822</c:v>
                </c:pt>
                <c:pt idx="4982">
                  <c:v>0.11326354829728209</c:v>
                </c:pt>
                <c:pt idx="4983">
                  <c:v>0.11309063202527272</c:v>
                </c:pt>
                <c:pt idx="4984">
                  <c:v>0.11291787513179553</c:v>
                </c:pt>
                <c:pt idx="4985">
                  <c:v>0.11274527769322852</c:v>
                </c:pt>
                <c:pt idx="4986">
                  <c:v>0.11257283978538489</c:v>
                </c:pt>
                <c:pt idx="4987">
                  <c:v>0.11240056148352259</c:v>
                </c:pt>
                <c:pt idx="4988">
                  <c:v>0.11222844286233979</c:v>
                </c:pt>
                <c:pt idx="4989">
                  <c:v>0.11205648399597655</c:v>
                </c:pt>
                <c:pt idx="4990">
                  <c:v>0.11188468495801777</c:v>
                </c:pt>
                <c:pt idx="4991">
                  <c:v>0.11171304582149001</c:v>
                </c:pt>
                <c:pt idx="4992">
                  <c:v>0.11154156665886235</c:v>
                </c:pt>
                <c:pt idx="4993">
                  <c:v>0.11137024754205203</c:v>
                </c:pt>
                <c:pt idx="4994">
                  <c:v>0.11119908854241896</c:v>
                </c:pt>
                <c:pt idx="4995">
                  <c:v>0.11102808973076851</c:v>
                </c:pt>
                <c:pt idx="4996">
                  <c:v>0.11085725117735429</c:v>
                </c:pt>
                <c:pt idx="4997">
                  <c:v>0.11068657295187614</c:v>
                </c:pt>
                <c:pt idx="4998">
                  <c:v>0.11051605512347815</c:v>
                </c:pt>
                <c:pt idx="4999">
                  <c:v>0.11034569776075755</c:v>
                </c:pt>
                <c:pt idx="5000">
                  <c:v>0.11017550093175769</c:v>
                </c:pt>
                <c:pt idx="5001">
                  <c:v>0.11000546470397003</c:v>
                </c:pt>
                <c:pt idx="5002">
                  <c:v>0.10983558914433854</c:v>
                </c:pt>
                <c:pt idx="5003">
                  <c:v>0.10966587431925635</c:v>
                </c:pt>
                <c:pt idx="5004">
                  <c:v>0.10949632029456639</c:v>
                </c:pt>
                <c:pt idx="5005">
                  <c:v>0.1093269271355657</c:v>
                </c:pt>
                <c:pt idx="5006">
                  <c:v>0.1091576949070024</c:v>
                </c:pt>
                <c:pt idx="5007">
                  <c:v>0.10898862367307718</c:v>
                </c:pt>
                <c:pt idx="5008">
                  <c:v>0.10881971349744445</c:v>
                </c:pt>
                <c:pt idx="5009">
                  <c:v>0.10865096444321447</c:v>
                </c:pt>
                <c:pt idx="5010">
                  <c:v>0.10848237657294767</c:v>
                </c:pt>
                <c:pt idx="5011">
                  <c:v>0.10831394994866526</c:v>
                </c:pt>
                <c:pt idx="5012">
                  <c:v>0.10814568463184122</c:v>
                </c:pt>
                <c:pt idx="5013">
                  <c:v>0.107977580683406</c:v>
                </c:pt>
                <c:pt idx="5014">
                  <c:v>0.10780963816374915</c:v>
                </c:pt>
                <c:pt idx="5015">
                  <c:v>0.1076418571327163</c:v>
                </c:pt>
                <c:pt idx="5016">
                  <c:v>0.10747423764961272</c:v>
                </c:pt>
                <c:pt idx="5017">
                  <c:v>0.1073067797732018</c:v>
                </c:pt>
                <c:pt idx="5018">
                  <c:v>0.10713948356170552</c:v>
                </c:pt>
                <c:pt idx="5019">
                  <c:v>0.10697234907280972</c:v>
                </c:pt>
                <c:pt idx="5020">
                  <c:v>0.10680537636365772</c:v>
                </c:pt>
                <c:pt idx="5021">
                  <c:v>0.10663856549085646</c:v>
                </c:pt>
                <c:pt idx="5022">
                  <c:v>0.10647191651047386</c:v>
                </c:pt>
                <c:pt idx="5023">
                  <c:v>0.10630542947804172</c:v>
                </c:pt>
                <c:pt idx="5024">
                  <c:v>0.10613910444855405</c:v>
                </c:pt>
                <c:pt idx="5025">
                  <c:v>0.10597294147646928</c:v>
                </c:pt>
                <c:pt idx="5026">
                  <c:v>0.10580694061571112</c:v>
                </c:pt>
                <c:pt idx="5027">
                  <c:v>0.10564110191966899</c:v>
                </c:pt>
                <c:pt idx="5028">
                  <c:v>0.10547542544119794</c:v>
                </c:pt>
                <c:pt idx="5029">
                  <c:v>0.10530991123261778</c:v>
                </c:pt>
                <c:pt idx="5030">
                  <c:v>0.10514455934571899</c:v>
                </c:pt>
                <c:pt idx="5031">
                  <c:v>0.10497936983175735</c:v>
                </c:pt>
                <c:pt idx="5032">
                  <c:v>0.10481434274145983</c:v>
                </c:pt>
                <c:pt idx="5033">
                  <c:v>0.10464947812501828</c:v>
                </c:pt>
                <c:pt idx="5034">
                  <c:v>0.10448477603209889</c:v>
                </c:pt>
                <c:pt idx="5035">
                  <c:v>0.10432023651183626</c:v>
                </c:pt>
                <c:pt idx="5036">
                  <c:v>0.10415585961283615</c:v>
                </c:pt>
                <c:pt idx="5037">
                  <c:v>0.10399164538317775</c:v>
                </c:pt>
                <c:pt idx="5038">
                  <c:v>0.10382759387040912</c:v>
                </c:pt>
                <c:pt idx="5039">
                  <c:v>0.10366370512155627</c:v>
                </c:pt>
                <c:pt idx="5040">
                  <c:v>0.10349997918311472</c:v>
                </c:pt>
                <c:pt idx="5041">
                  <c:v>0.10333641610105711</c:v>
                </c:pt>
                <c:pt idx="5042">
                  <c:v>0.10317301592083072</c:v>
                </c:pt>
                <c:pt idx="5043">
                  <c:v>0.1030097786873575</c:v>
                </c:pt>
                <c:pt idx="5044">
                  <c:v>0.10284670444503745</c:v>
                </c:pt>
                <c:pt idx="5045">
                  <c:v>0.10268379323774565</c:v>
                </c:pt>
                <c:pt idx="5046">
                  <c:v>0.10252104510883712</c:v>
                </c:pt>
                <c:pt idx="5047">
                  <c:v>0.10235846010114344</c:v>
                </c:pt>
                <c:pt idx="5048">
                  <c:v>0.10219603825697833</c:v>
                </c:pt>
                <c:pt idx="5049">
                  <c:v>0.10203377961813027</c:v>
                </c:pt>
                <c:pt idx="5050">
                  <c:v>0.10187168422587189</c:v>
                </c:pt>
                <c:pt idx="5051">
                  <c:v>0.10170975212095699</c:v>
                </c:pt>
                <c:pt idx="5052">
                  <c:v>0.10154798334361972</c:v>
                </c:pt>
                <c:pt idx="5053">
                  <c:v>0.10138637793357692</c:v>
                </c:pt>
                <c:pt idx="5054">
                  <c:v>0.10122493593003005</c:v>
                </c:pt>
                <c:pt idx="5055">
                  <c:v>0.10106365737166156</c:v>
                </c:pt>
                <c:pt idx="5056">
                  <c:v>0.10090254229664022</c:v>
                </c:pt>
                <c:pt idx="5057">
                  <c:v>0.10074159074262112</c:v>
                </c:pt>
                <c:pt idx="5058">
                  <c:v>0.100580802746743</c:v>
                </c:pt>
                <c:pt idx="5059">
                  <c:v>0.1004201783456328</c:v>
                </c:pt>
                <c:pt idx="5060">
                  <c:v>0.10025971757540213</c:v>
                </c:pt>
                <c:pt idx="5061">
                  <c:v>0.10009942047165471</c:v>
                </c:pt>
                <c:pt idx="5062">
                  <c:v>9.9939287069477842E-2</c:v>
                </c:pt>
                <c:pt idx="5063">
                  <c:v>9.9779317403452708E-2</c:v>
                </c:pt>
                <c:pt idx="5064">
                  <c:v>9.9619511507647737E-2</c:v>
                </c:pt>
                <c:pt idx="5065">
                  <c:v>9.9459869415623431E-2</c:v>
                </c:pt>
                <c:pt idx="5066">
                  <c:v>9.9300391160429768E-2</c:v>
                </c:pt>
                <c:pt idx="5067">
                  <c:v>9.9141076774610037E-2</c:v>
                </c:pt>
                <c:pt idx="5068">
                  <c:v>9.8981926290200764E-2</c:v>
                </c:pt>
                <c:pt idx="5069">
                  <c:v>9.8822939738731561E-2</c:v>
                </c:pt>
                <c:pt idx="5070">
                  <c:v>9.8664117151225764E-2</c:v>
                </c:pt>
                <c:pt idx="5071">
                  <c:v>9.8505458558202461E-2</c:v>
                </c:pt>
                <c:pt idx="5072">
                  <c:v>9.8346963989673436E-2</c:v>
                </c:pt>
                <c:pt idx="5073">
                  <c:v>9.8188633475149042E-2</c:v>
                </c:pt>
                <c:pt idx="5074">
                  <c:v>9.8030467043639102E-2</c:v>
                </c:pt>
                <c:pt idx="5075">
                  <c:v>9.7872464723645192E-2</c:v>
                </c:pt>
                <c:pt idx="5076">
                  <c:v>9.7714626543172728E-2</c:v>
                </c:pt>
                <c:pt idx="5077">
                  <c:v>9.7556952529722504E-2</c:v>
                </c:pt>
                <c:pt idx="5078">
                  <c:v>9.7399442710295367E-2</c:v>
                </c:pt>
                <c:pt idx="5079">
                  <c:v>9.7242097111395379E-2</c:v>
                </c:pt>
                <c:pt idx="5080">
                  <c:v>9.7084915759025212E-2</c:v>
                </c:pt>
                <c:pt idx="5081">
                  <c:v>9.6927898678691241E-2</c:v>
                </c:pt>
                <c:pt idx="5082">
                  <c:v>9.6771045895398228E-2</c:v>
                </c:pt>
                <c:pt idx="5083">
                  <c:v>9.6614357433660744E-2</c:v>
                </c:pt>
                <c:pt idx="5084">
                  <c:v>9.6457833317492622E-2</c:v>
                </c:pt>
                <c:pt idx="5085">
                  <c:v>9.6301473570412743E-2</c:v>
                </c:pt>
                <c:pt idx="5086">
                  <c:v>9.6145278215447827E-2</c:v>
                </c:pt>
                <c:pt idx="5087">
                  <c:v>9.598924727512903E-2</c:v>
                </c:pt>
                <c:pt idx="5088">
                  <c:v>9.5833380771495225E-2</c:v>
                </c:pt>
                <c:pt idx="5089">
                  <c:v>9.5677678726091536E-2</c:v>
                </c:pt>
                <c:pt idx="5090">
                  <c:v>9.5522141159971763E-2</c:v>
                </c:pt>
                <c:pt idx="5091">
                  <c:v>9.5366768093700247E-2</c:v>
                </c:pt>
                <c:pt idx="5092">
                  <c:v>9.5211559547349514E-2</c:v>
                </c:pt>
                <c:pt idx="5093">
                  <c:v>9.5056515540503761E-2</c:v>
                </c:pt>
                <c:pt idx="5094">
                  <c:v>9.4901636092256728E-2</c:v>
                </c:pt>
                <c:pt idx="5095">
                  <c:v>9.4746921221215544E-2</c:v>
                </c:pt>
                <c:pt idx="5096">
                  <c:v>9.4592370945500451E-2</c:v>
                </c:pt>
                <c:pt idx="5097">
                  <c:v>9.4437985282741513E-2</c:v>
                </c:pt>
                <c:pt idx="5098">
                  <c:v>9.4283764250087984E-2</c:v>
                </c:pt>
                <c:pt idx="5099">
                  <c:v>9.4129707864200551E-2</c:v>
                </c:pt>
                <c:pt idx="5100">
                  <c:v>9.3975816141257523E-2</c:v>
                </c:pt>
                <c:pt idx="5101">
                  <c:v>9.382208909695007E-2</c:v>
                </c:pt>
                <c:pt idx="5102">
                  <c:v>9.3668526746490871E-2</c:v>
                </c:pt>
                <c:pt idx="5103">
                  <c:v>9.3515129104606534E-2</c:v>
                </c:pt>
                <c:pt idx="5104">
                  <c:v>9.336189618554476E-2</c:v>
                </c:pt>
                <c:pt idx="5105">
                  <c:v>9.3208828003071814E-2</c:v>
                </c:pt>
                <c:pt idx="5106">
                  <c:v>9.3055924570473778E-2</c:v>
                </c:pt>
                <c:pt idx="5107">
                  <c:v>9.2903185900554949E-2</c:v>
                </c:pt>
                <c:pt idx="5108">
                  <c:v>9.2750612005647048E-2</c:v>
                </c:pt>
                <c:pt idx="5109">
                  <c:v>9.2598202897598597E-2</c:v>
                </c:pt>
                <c:pt idx="5110">
                  <c:v>9.2445958587783525E-2</c:v>
                </c:pt>
                <c:pt idx="5111">
                  <c:v>9.2293879087097797E-2</c:v>
                </c:pt>
                <c:pt idx="5112">
                  <c:v>9.2141964405963631E-2</c:v>
                </c:pt>
                <c:pt idx="5113">
                  <c:v>9.1990214554327182E-2</c:v>
                </c:pt>
                <c:pt idx="5114">
                  <c:v>9.1838629541661221E-2</c:v>
                </c:pt>
                <c:pt idx="5115">
                  <c:v>9.1687209376964354E-2</c:v>
                </c:pt>
                <c:pt idx="5116">
                  <c:v>9.1535954068763706E-2</c:v>
                </c:pt>
                <c:pt idx="5117">
                  <c:v>9.1384863625112847E-2</c:v>
                </c:pt>
                <c:pt idx="5118">
                  <c:v>9.1233938053596197E-2</c:v>
                </c:pt>
                <c:pt idx="5119">
                  <c:v>9.1083177361326484E-2</c:v>
                </c:pt>
                <c:pt idx="5120">
                  <c:v>9.0932581554947614E-2</c:v>
                </c:pt>
                <c:pt idx="5121">
                  <c:v>9.0782150640633927E-2</c:v>
                </c:pt>
                <c:pt idx="5122">
                  <c:v>9.0631884624092565E-2</c:v>
                </c:pt>
                <c:pt idx="5123">
                  <c:v>9.0481783510560979E-2</c:v>
                </c:pt>
                <c:pt idx="5124">
                  <c:v>9.0331847304815027E-2</c:v>
                </c:pt>
                <c:pt idx="5125">
                  <c:v>9.0182076011158449E-2</c:v>
                </c:pt>
                <c:pt idx="5126">
                  <c:v>9.0032469633434725E-2</c:v>
                </c:pt>
                <c:pt idx="5127">
                  <c:v>8.9883028175020585E-2</c:v>
                </c:pt>
                <c:pt idx="5128">
                  <c:v>8.9733751638829282E-2</c:v>
                </c:pt>
                <c:pt idx="5129">
                  <c:v>8.9584640027313228E-2</c:v>
                </c:pt>
                <c:pt idx="5130">
                  <c:v>8.9435693342460681E-2</c:v>
                </c:pt>
                <c:pt idx="5131">
                  <c:v>8.9286911585798018E-2</c:v>
                </c:pt>
                <c:pt idx="5132">
                  <c:v>8.9138294758394507E-2</c:v>
                </c:pt>
                <c:pt idx="5133">
                  <c:v>8.8989842860856955E-2</c:v>
                </c:pt>
                <c:pt idx="5134">
                  <c:v>8.8841555893332508E-2</c:v>
                </c:pt>
                <c:pt idx="5135">
                  <c:v>8.8693433855511844E-2</c:v>
                </c:pt>
                <c:pt idx="5136">
                  <c:v>8.8545476746629243E-2</c:v>
                </c:pt>
                <c:pt idx="5137">
                  <c:v>8.8397684565457504E-2</c:v>
                </c:pt>
                <c:pt idx="5138">
                  <c:v>8.8250057310318847E-2</c:v>
                </c:pt>
                <c:pt idx="5139">
                  <c:v>8.8102594979078228E-2</c:v>
                </c:pt>
                <c:pt idx="5140">
                  <c:v>8.7955297569144525E-2</c:v>
                </c:pt>
                <c:pt idx="5141">
                  <c:v>8.7808165077475867E-2</c:v>
                </c:pt>
                <c:pt idx="5142">
                  <c:v>8.766119750057523E-2</c:v>
                </c:pt>
                <c:pt idx="5143">
                  <c:v>8.7514394834495204E-2</c:v>
                </c:pt>
                <c:pt idx="5144">
                  <c:v>8.7367757074835184E-2</c:v>
                </c:pt>
                <c:pt idx="5145">
                  <c:v>8.7221284216745076E-2</c:v>
                </c:pt>
                <c:pt idx="5146">
                  <c:v>8.7074976254927397E-2</c:v>
                </c:pt>
                <c:pt idx="5147">
                  <c:v>8.6928833183631107E-2</c:v>
                </c:pt>
                <c:pt idx="5148">
                  <c:v>8.6782854996658054E-2</c:v>
                </c:pt>
                <c:pt idx="5149">
                  <c:v>8.6637041687365593E-2</c:v>
                </c:pt>
                <c:pt idx="5150">
                  <c:v>8.6491393248661758E-2</c:v>
                </c:pt>
                <c:pt idx="5151">
                  <c:v>8.6345909673009563E-2</c:v>
                </c:pt>
                <c:pt idx="5152">
                  <c:v>8.6200590952426562E-2</c:v>
                </c:pt>
                <c:pt idx="5153">
                  <c:v>8.6055437078486174E-2</c:v>
                </c:pt>
                <c:pt idx="5154">
                  <c:v>8.5910448042317358E-2</c:v>
                </c:pt>
                <c:pt idx="5155">
                  <c:v>8.5765623834608062E-2</c:v>
                </c:pt>
                <c:pt idx="5156">
                  <c:v>8.5620964445603701E-2</c:v>
                </c:pt>
                <c:pt idx="5157">
                  <c:v>8.5476469865105681E-2</c:v>
                </c:pt>
                <c:pt idx="5158">
                  <c:v>8.533214008247976E-2</c:v>
                </c:pt>
                <c:pt idx="5159">
                  <c:v>8.5187975086648243E-2</c:v>
                </c:pt>
                <c:pt idx="5160">
                  <c:v>8.5043974866096161E-2</c:v>
                </c:pt>
                <c:pt idx="5161">
                  <c:v>8.4900139408870284E-2</c:v>
                </c:pt>
                <c:pt idx="5162">
                  <c:v>8.475646870258087E-2</c:v>
                </c:pt>
                <c:pt idx="5163">
                  <c:v>8.4612962734397931E-2</c:v>
                </c:pt>
                <c:pt idx="5164">
                  <c:v>8.4469621491059868E-2</c:v>
                </c:pt>
                <c:pt idx="5165">
                  <c:v>8.4326444958870775E-2</c:v>
                </c:pt>
                <c:pt idx="5166">
                  <c:v>8.4183433123694848E-2</c:v>
                </c:pt>
                <c:pt idx="5167">
                  <c:v>8.4040585970969597E-2</c:v>
                </c:pt>
                <c:pt idx="5168">
                  <c:v>8.3897903485696715E-2</c:v>
                </c:pt>
                <c:pt idx="5169">
                  <c:v>8.375538565244478E-2</c:v>
                </c:pt>
                <c:pt idx="5170">
                  <c:v>8.3613032455352704E-2</c:v>
                </c:pt>
                <c:pt idx="5171">
                  <c:v>8.3470843878131168E-2</c:v>
                </c:pt>
                <c:pt idx="5172">
                  <c:v>8.3328819904058798E-2</c:v>
                </c:pt>
                <c:pt idx="5173">
                  <c:v>8.318696051598734E-2</c:v>
                </c:pt>
                <c:pt idx="5174">
                  <c:v>8.3045265696337744E-2</c:v>
                </c:pt>
                <c:pt idx="5175">
                  <c:v>8.2903735427106981E-2</c:v>
                </c:pt>
                <c:pt idx="5176">
                  <c:v>8.2762369689865764E-2</c:v>
                </c:pt>
                <c:pt idx="5177">
                  <c:v>8.2621168465757261E-2</c:v>
                </c:pt>
                <c:pt idx="5178">
                  <c:v>8.248013173550009E-2</c:v>
                </c:pt>
                <c:pt idx="5179">
                  <c:v>8.233925947939269E-2</c:v>
                </c:pt>
                <c:pt idx="5180">
                  <c:v>8.2198551677305429E-2</c:v>
                </c:pt>
                <c:pt idx="5181">
                  <c:v>8.2058008308689964E-2</c:v>
                </c:pt>
                <c:pt idx="5182">
                  <c:v>8.1917629352572754E-2</c:v>
                </c:pt>
                <c:pt idx="5183">
                  <c:v>8.1777414787564395E-2</c:v>
                </c:pt>
                <c:pt idx="5184">
                  <c:v>8.1637364591853542E-2</c:v>
                </c:pt>
                <c:pt idx="5185">
                  <c:v>8.1497478743206703E-2</c:v>
                </c:pt>
                <c:pt idx="5186">
                  <c:v>8.1357757218976229E-2</c:v>
                </c:pt>
                <c:pt idx="5187">
                  <c:v>8.1218199996096668E-2</c:v>
                </c:pt>
                <c:pt idx="5188">
                  <c:v>8.1078807051083238E-2</c:v>
                </c:pt>
                <c:pt idx="5189">
                  <c:v>8.0939578360038067E-2</c:v>
                </c:pt>
                <c:pt idx="5190">
                  <c:v>8.0800513898645454E-2</c:v>
                </c:pt>
                <c:pt idx="5191">
                  <c:v>8.0661613642178193E-2</c:v>
                </c:pt>
                <c:pt idx="5192">
                  <c:v>8.052287756549488E-2</c:v>
                </c:pt>
                <c:pt idx="5193">
                  <c:v>8.0384305643038223E-2</c:v>
                </c:pt>
                <c:pt idx="5194">
                  <c:v>8.0245897848844366E-2</c:v>
                </c:pt>
                <c:pt idx="5195">
                  <c:v>8.0107654156534799E-2</c:v>
                </c:pt>
                <c:pt idx="5196">
                  <c:v>7.996957453932213E-2</c:v>
                </c:pt>
                <c:pt idx="5197">
                  <c:v>7.9831658970008532E-2</c:v>
                </c:pt>
                <c:pt idx="5198">
                  <c:v>7.9693907420988919E-2</c:v>
                </c:pt>
                <c:pt idx="5199">
                  <c:v>7.9556319864248909E-2</c:v>
                </c:pt>
                <c:pt idx="5200">
                  <c:v>7.9418896271367501E-2</c:v>
                </c:pt>
                <c:pt idx="5201">
                  <c:v>7.9281636613518933E-2</c:v>
                </c:pt>
                <c:pt idx="5202">
                  <c:v>7.9144540861469673E-2</c:v>
                </c:pt>
                <c:pt idx="5203">
                  <c:v>7.9007608985583927E-2</c:v>
                </c:pt>
                <c:pt idx="5204">
                  <c:v>7.8870840955819699E-2</c:v>
                </c:pt>
                <c:pt idx="5205">
                  <c:v>7.8734236741734132E-2</c:v>
                </c:pt>
                <c:pt idx="5206">
                  <c:v>7.8597796312481497E-2</c:v>
                </c:pt>
                <c:pt idx="5207">
                  <c:v>7.8461519636813332E-2</c:v>
                </c:pt>
                <c:pt idx="5208">
                  <c:v>7.832540668308291E-2</c:v>
                </c:pt>
                <c:pt idx="5209">
                  <c:v>7.8189457419242728E-2</c:v>
                </c:pt>
                <c:pt idx="5210">
                  <c:v>7.8053671812846503E-2</c:v>
                </c:pt>
                <c:pt idx="5211">
                  <c:v>7.7918049831048372E-2</c:v>
                </c:pt>
                <c:pt idx="5212">
                  <c:v>7.7782591440607535E-2</c:v>
                </c:pt>
                <c:pt idx="5213">
                  <c:v>7.7647296607884719E-2</c:v>
                </c:pt>
                <c:pt idx="5214">
                  <c:v>7.7512165298847038E-2</c:v>
                </c:pt>
                <c:pt idx="5215">
                  <c:v>7.7377197479065088E-2</c:v>
                </c:pt>
                <c:pt idx="5216">
                  <c:v>7.7242393113716334E-2</c:v>
                </c:pt>
                <c:pt idx="5217">
                  <c:v>7.7107752167583518E-2</c:v>
                </c:pt>
                <c:pt idx="5218">
                  <c:v>7.6973274605059275E-2</c:v>
                </c:pt>
                <c:pt idx="5219">
                  <c:v>7.6838960390142791E-2</c:v>
                </c:pt>
                <c:pt idx="5220">
                  <c:v>7.670480948644319E-2</c:v>
                </c:pt>
                <c:pt idx="5221">
                  <c:v>7.657082185717981E-2</c:v>
                </c:pt>
                <c:pt idx="5222">
                  <c:v>7.6436997465182233E-2</c:v>
                </c:pt>
                <c:pt idx="5223">
                  <c:v>7.6303336272892389E-2</c:v>
                </c:pt>
                <c:pt idx="5224">
                  <c:v>7.6169838242364007E-2</c:v>
                </c:pt>
                <c:pt idx="5225">
                  <c:v>7.6036503335264793E-2</c:v>
                </c:pt>
                <c:pt idx="5226">
                  <c:v>7.5903331512876523E-2</c:v>
                </c:pt>
                <c:pt idx="5227">
                  <c:v>7.5770322736094686E-2</c:v>
                </c:pt>
                <c:pt idx="5228">
                  <c:v>7.5637476965432812E-2</c:v>
                </c:pt>
                <c:pt idx="5229">
                  <c:v>7.5504794161018532E-2</c:v>
                </c:pt>
                <c:pt idx="5230">
                  <c:v>7.5372274282598933E-2</c:v>
                </c:pt>
                <c:pt idx="5231">
                  <c:v>7.5239917289537592E-2</c:v>
                </c:pt>
                <c:pt idx="5232">
                  <c:v>7.5107723140819024E-2</c:v>
                </c:pt>
                <c:pt idx="5233">
                  <c:v>7.4975691795045984E-2</c:v>
                </c:pt>
                <c:pt idx="5234">
                  <c:v>7.4843823210442334E-2</c:v>
                </c:pt>
                <c:pt idx="5235">
                  <c:v>7.4712117344854237E-2</c:v>
                </c:pt>
                <c:pt idx="5236">
                  <c:v>7.4580574155749008E-2</c:v>
                </c:pt>
                <c:pt idx="5237">
                  <c:v>7.4449193600217053E-2</c:v>
                </c:pt>
                <c:pt idx="5238">
                  <c:v>7.4317975634974914E-2</c:v>
                </c:pt>
                <c:pt idx="5239">
                  <c:v>7.4186920216361738E-2</c:v>
                </c:pt>
                <c:pt idx="5240">
                  <c:v>7.4056027300342539E-2</c:v>
                </c:pt>
                <c:pt idx="5241">
                  <c:v>7.3925296842509022E-2</c:v>
                </c:pt>
                <c:pt idx="5242">
                  <c:v>7.379472879808073E-2</c:v>
                </c:pt>
                <c:pt idx="5243">
                  <c:v>7.3664323121904837E-2</c:v>
                </c:pt>
                <c:pt idx="5244">
                  <c:v>7.3534079768457425E-2</c:v>
                </c:pt>
                <c:pt idx="5245">
                  <c:v>7.3403998691844524E-2</c:v>
                </c:pt>
                <c:pt idx="5246">
                  <c:v>7.3274079845802101E-2</c:v>
                </c:pt>
                <c:pt idx="5247">
                  <c:v>7.314432318369829E-2</c:v>
                </c:pt>
                <c:pt idx="5248">
                  <c:v>7.3014728658532924E-2</c:v>
                </c:pt>
                <c:pt idx="5249">
                  <c:v>7.2885296222939114E-2</c:v>
                </c:pt>
                <c:pt idx="5250">
                  <c:v>7.2756025829184084E-2</c:v>
                </c:pt>
                <c:pt idx="5251">
                  <c:v>7.2626917429168131E-2</c:v>
                </c:pt>
                <c:pt idx="5252">
                  <c:v>7.2497970974430198E-2</c:v>
                </c:pt>
                <c:pt idx="5253">
                  <c:v>7.2369186416142123E-2</c:v>
                </c:pt>
                <c:pt idx="5254">
                  <c:v>7.224056370511539E-2</c:v>
                </c:pt>
                <c:pt idx="5255">
                  <c:v>7.2112102791798513E-2</c:v>
                </c:pt>
                <c:pt idx="5256">
                  <c:v>7.1983803626278792E-2</c:v>
                </c:pt>
                <c:pt idx="5257">
                  <c:v>7.185566615828351E-2</c:v>
                </c:pt>
                <c:pt idx="5258">
                  <c:v>7.1727690337179892E-2</c:v>
                </c:pt>
                <c:pt idx="5259">
                  <c:v>7.1599876111976893E-2</c:v>
                </c:pt>
                <c:pt idx="5260">
                  <c:v>7.1472223431325532E-2</c:v>
                </c:pt>
                <c:pt idx="5261">
                  <c:v>7.1344732243519698E-2</c:v>
                </c:pt>
                <c:pt idx="5262">
                  <c:v>7.121740249649719E-2</c:v>
                </c:pt>
                <c:pt idx="5263">
                  <c:v>7.1090234137840838E-2</c:v>
                </c:pt>
                <c:pt idx="5264">
                  <c:v>7.0963227114777122E-2</c:v>
                </c:pt>
                <c:pt idx="5265">
                  <c:v>7.0836381374180593E-2</c:v>
                </c:pt>
                <c:pt idx="5266">
                  <c:v>7.0709696862573446E-2</c:v>
                </c:pt>
                <c:pt idx="5267">
                  <c:v>7.0583173526123116E-2</c:v>
                </c:pt>
                <c:pt idx="5268">
                  <c:v>7.0456811310648931E-2</c:v>
                </c:pt>
                <c:pt idx="5269">
                  <c:v>7.0330610161617124E-2</c:v>
                </c:pt>
                <c:pt idx="5270">
                  <c:v>7.0204570024146123E-2</c:v>
                </c:pt>
                <c:pt idx="5271">
                  <c:v>7.0078690843005345E-2</c:v>
                </c:pt>
                <c:pt idx="5272">
                  <c:v>6.9952972562614554E-2</c:v>
                </c:pt>
                <c:pt idx="5273">
                  <c:v>6.9827415127049514E-2</c:v>
                </c:pt>
                <c:pt idx="5274">
                  <c:v>6.970201848003714E-2</c:v>
                </c:pt>
                <c:pt idx="5275">
                  <c:v>6.9576782564959208E-2</c:v>
                </c:pt>
                <c:pt idx="5276">
                  <c:v>6.9451707324854672E-2</c:v>
                </c:pt>
                <c:pt idx="5277">
                  <c:v>6.9326792702417109E-2</c:v>
                </c:pt>
                <c:pt idx="5278">
                  <c:v>6.9202038639996924E-2</c:v>
                </c:pt>
                <c:pt idx="5279">
                  <c:v>6.9077445079603311E-2</c:v>
                </c:pt>
                <c:pt idx="5280">
                  <c:v>6.8953011962904182E-2</c:v>
                </c:pt>
                <c:pt idx="5281">
                  <c:v>6.8828739231227024E-2</c:v>
                </c:pt>
                <c:pt idx="5282">
                  <c:v>6.8704626825558168E-2</c:v>
                </c:pt>
                <c:pt idx="5283">
                  <c:v>6.8580674686547133E-2</c:v>
                </c:pt>
                <c:pt idx="5284">
                  <c:v>6.8456882754504719E-2</c:v>
                </c:pt>
                <c:pt idx="5285">
                  <c:v>6.833325096940443E-2</c:v>
                </c:pt>
                <c:pt idx="5286">
                  <c:v>6.8209779270883661E-2</c:v>
                </c:pt>
                <c:pt idx="5287">
                  <c:v>6.8086467598244424E-2</c:v>
                </c:pt>
                <c:pt idx="5288">
                  <c:v>6.7963315890453402E-2</c:v>
                </c:pt>
                <c:pt idx="5289">
                  <c:v>6.7840324086144432E-2</c:v>
                </c:pt>
                <c:pt idx="5290">
                  <c:v>6.7717492123618425E-2</c:v>
                </c:pt>
                <c:pt idx="5291">
                  <c:v>6.7594819940842515E-2</c:v>
                </c:pt>
                <c:pt idx="5292">
                  <c:v>6.7472307475453824E-2</c:v>
                </c:pt>
                <c:pt idx="5293">
                  <c:v>6.7349954664759848E-2</c:v>
                </c:pt>
                <c:pt idx="5294">
                  <c:v>6.7227761445737014E-2</c:v>
                </c:pt>
                <c:pt idx="5295">
                  <c:v>6.7105727755032832E-2</c:v>
                </c:pt>
                <c:pt idx="5296">
                  <c:v>6.698385352896763E-2</c:v>
                </c:pt>
                <c:pt idx="5297">
                  <c:v>6.6862138703534371E-2</c:v>
                </c:pt>
                <c:pt idx="5298">
                  <c:v>6.674058321439949E-2</c:v>
                </c:pt>
                <c:pt idx="5299">
                  <c:v>6.6619186996903931E-2</c:v>
                </c:pt>
                <c:pt idx="5300">
                  <c:v>6.64979499860643E-2</c:v>
                </c:pt>
                <c:pt idx="5301">
                  <c:v>6.6376872116572699E-2</c:v>
                </c:pt>
                <c:pt idx="5302">
                  <c:v>6.6255953322798891E-2</c:v>
                </c:pt>
                <c:pt idx="5303">
                  <c:v>6.6135193538790313E-2</c:v>
                </c:pt>
                <c:pt idx="5304">
                  <c:v>6.6014592698272742E-2</c:v>
                </c:pt>
                <c:pt idx="5305">
                  <c:v>6.5894150734651824E-2</c:v>
                </c:pt>
                <c:pt idx="5306">
                  <c:v>6.5773867581013182E-2</c:v>
                </c:pt>
                <c:pt idx="5307">
                  <c:v>6.5653743170123999E-2</c:v>
                </c:pt>
                <c:pt idx="5308">
                  <c:v>6.5533777434433393E-2</c:v>
                </c:pt>
                <c:pt idx="5309">
                  <c:v>6.5413970306072003E-2</c:v>
                </c:pt>
                <c:pt idx="5310">
                  <c:v>6.5294321716856382E-2</c:v>
                </c:pt>
                <c:pt idx="5311">
                  <c:v>6.5174831598285909E-2</c:v>
                </c:pt>
                <c:pt idx="5312">
                  <c:v>6.5055499881546519E-2</c:v>
                </c:pt>
                <c:pt idx="5313">
                  <c:v>6.4936326497507829E-2</c:v>
                </c:pt>
                <c:pt idx="5314">
                  <c:v>6.4817311376729539E-2</c:v>
                </c:pt>
                <c:pt idx="5315">
                  <c:v>6.4698454449457127E-2</c:v>
                </c:pt>
                <c:pt idx="5316">
                  <c:v>6.4579755645625417E-2</c:v>
                </c:pt>
                <c:pt idx="5317">
                  <c:v>6.4461214894859023E-2</c:v>
                </c:pt>
                <c:pt idx="5318">
                  <c:v>6.4342832126471433E-2</c:v>
                </c:pt>
                <c:pt idx="5319">
                  <c:v>6.4224607269468492E-2</c:v>
                </c:pt>
                <c:pt idx="5320">
                  <c:v>6.4106540252548486E-2</c:v>
                </c:pt>
                <c:pt idx="5321">
                  <c:v>6.3988631004100488E-2</c:v>
                </c:pt>
                <c:pt idx="5322">
                  <c:v>6.3870879452208734E-2</c:v>
                </c:pt>
                <c:pt idx="5323">
                  <c:v>6.3753285524651981E-2</c:v>
                </c:pt>
                <c:pt idx="5324">
                  <c:v>6.363584914890362E-2</c:v>
                </c:pt>
                <c:pt idx="5325">
                  <c:v>6.3518570252133533E-2</c:v>
                </c:pt>
                <c:pt idx="5326">
                  <c:v>6.3401448761207305E-2</c:v>
                </c:pt>
                <c:pt idx="5327">
                  <c:v>6.3284484602690483E-2</c:v>
                </c:pt>
                <c:pt idx="5328">
                  <c:v>6.3167677702845773E-2</c:v>
                </c:pt>
                <c:pt idx="5329">
                  <c:v>6.3051027987634803E-2</c:v>
                </c:pt>
                <c:pt idx="5330">
                  <c:v>6.2934535382720674E-2</c:v>
                </c:pt>
                <c:pt idx="5331">
                  <c:v>6.2818199813467382E-2</c:v>
                </c:pt>
                <c:pt idx="5332">
                  <c:v>6.2702021204940214E-2</c:v>
                </c:pt>
                <c:pt idx="5333">
                  <c:v>6.258599948190649E-2</c:v>
                </c:pt>
                <c:pt idx="5334">
                  <c:v>6.2470134568839493E-2</c:v>
                </c:pt>
                <c:pt idx="5335">
                  <c:v>6.2354426389914924E-2</c:v>
                </c:pt>
                <c:pt idx="5336">
                  <c:v>6.2238874869014103E-2</c:v>
                </c:pt>
                <c:pt idx="5337">
                  <c:v>6.2123479929724924E-2</c:v>
                </c:pt>
                <c:pt idx="5338">
                  <c:v>6.2008241495340913E-2</c:v>
                </c:pt>
                <c:pt idx="5339">
                  <c:v>6.1893159488864695E-2</c:v>
                </c:pt>
                <c:pt idx="5340">
                  <c:v>6.1778233833007193E-2</c:v>
                </c:pt>
                <c:pt idx="5341">
                  <c:v>6.1663464450187423E-2</c:v>
                </c:pt>
                <c:pt idx="5342">
                  <c:v>6.1548851262535766E-2</c:v>
                </c:pt>
                <c:pt idx="5343">
                  <c:v>6.1434394191893914E-2</c:v>
                </c:pt>
                <c:pt idx="5344">
                  <c:v>6.13200931598143E-2</c:v>
                </c:pt>
                <c:pt idx="5345">
                  <c:v>6.1205948087561829E-2</c:v>
                </c:pt>
                <c:pt idx="5346">
                  <c:v>6.109195889611739E-2</c:v>
                </c:pt>
                <c:pt idx="5347">
                  <c:v>6.0978125506172667E-2</c:v>
                </c:pt>
                <c:pt idx="5348">
                  <c:v>6.0864447838137499E-2</c:v>
                </c:pt>
                <c:pt idx="5349">
                  <c:v>6.0750925812134718E-2</c:v>
                </c:pt>
                <c:pt idx="5350">
                  <c:v>6.0637559348006423E-2</c:v>
                </c:pt>
                <c:pt idx="5351">
                  <c:v>6.0524348365311655E-2</c:v>
                </c:pt>
                <c:pt idx="5352">
                  <c:v>6.0411292783327623E-2</c:v>
                </c:pt>
                <c:pt idx="5353">
                  <c:v>6.0298392521050806E-2</c:v>
                </c:pt>
                <c:pt idx="5354">
                  <c:v>6.0185647497197792E-2</c:v>
                </c:pt>
                <c:pt idx="5355">
                  <c:v>6.0073057630206345E-2</c:v>
                </c:pt>
                <c:pt idx="5356">
                  <c:v>5.9960622838235902E-2</c:v>
                </c:pt>
                <c:pt idx="5357">
                  <c:v>5.9848343039166724E-2</c:v>
                </c:pt>
                <c:pt idx="5358">
                  <c:v>5.9736218150606424E-2</c:v>
                </c:pt>
                <c:pt idx="5359">
                  <c:v>5.9624248089881995E-2</c:v>
                </c:pt>
                <c:pt idx="5360">
                  <c:v>5.9512432774050023E-2</c:v>
                </c:pt>
                <c:pt idx="5361">
                  <c:v>5.9400772119889131E-2</c:v>
                </c:pt>
                <c:pt idx="5362">
                  <c:v>5.9289266043907413E-2</c:v>
                </c:pt>
                <c:pt idx="5363">
                  <c:v>5.9177914462338874E-2</c:v>
                </c:pt>
                <c:pt idx="5364">
                  <c:v>5.9066717291146147E-2</c:v>
                </c:pt>
                <c:pt idx="5365">
                  <c:v>5.8955674446020706E-2</c:v>
                </c:pt>
                <c:pt idx="5366">
                  <c:v>5.8844785842384804E-2</c:v>
                </c:pt>
                <c:pt idx="5367">
                  <c:v>5.8734051395391514E-2</c:v>
                </c:pt>
                <c:pt idx="5368">
                  <c:v>5.8623471019924413E-2</c:v>
                </c:pt>
                <c:pt idx="5369">
                  <c:v>5.8513044630600114E-2</c:v>
                </c:pt>
                <c:pt idx="5370">
                  <c:v>5.8402772141768831E-2</c:v>
                </c:pt>
                <c:pt idx="5371">
                  <c:v>5.8292653467514097E-2</c:v>
                </c:pt>
                <c:pt idx="5372">
                  <c:v>5.818268852165509E-2</c:v>
                </c:pt>
                <c:pt idx="5373">
                  <c:v>5.807287721774592E-2</c:v>
                </c:pt>
                <c:pt idx="5374">
                  <c:v>5.7963219469077579E-2</c:v>
                </c:pt>
                <c:pt idx="5375">
                  <c:v>5.7853715188678739E-2</c:v>
                </c:pt>
                <c:pt idx="5376">
                  <c:v>5.7744364289315404E-2</c:v>
                </c:pt>
                <c:pt idx="5377">
                  <c:v>5.7635166683493277E-2</c:v>
                </c:pt>
                <c:pt idx="5378">
                  <c:v>5.7526122283457465E-2</c:v>
                </c:pt>
                <c:pt idx="5379">
                  <c:v>5.7417231001194328E-2</c:v>
                </c:pt>
                <c:pt idx="5380">
                  <c:v>5.7308492748429987E-2</c:v>
                </c:pt>
                <c:pt idx="5381">
                  <c:v>5.7199907436634424E-2</c:v>
                </c:pt>
                <c:pt idx="5382">
                  <c:v>5.7091474977020752E-2</c:v>
                </c:pt>
                <c:pt idx="5383">
                  <c:v>5.6983195280543915E-2</c:v>
                </c:pt>
                <c:pt idx="5384">
                  <c:v>5.6875068257906482E-2</c:v>
                </c:pt>
                <c:pt idx="5385">
                  <c:v>5.6767093819554526E-2</c:v>
                </c:pt>
                <c:pt idx="5386">
                  <c:v>5.6659271875680144E-2</c:v>
                </c:pt>
                <c:pt idx="5387">
                  <c:v>5.6551602336224326E-2</c:v>
                </c:pt>
                <c:pt idx="5388">
                  <c:v>5.6444085110874447E-2</c:v>
                </c:pt>
                <c:pt idx="5389">
                  <c:v>5.6336720109067727E-2</c:v>
                </c:pt>
                <c:pt idx="5390">
                  <c:v>5.6229507239989367E-2</c:v>
                </c:pt>
                <c:pt idx="5391">
                  <c:v>5.6122446412576812E-2</c:v>
                </c:pt>
                <c:pt idx="5392">
                  <c:v>5.6015537535517884E-2</c:v>
                </c:pt>
                <c:pt idx="5393">
                  <c:v>5.5908780517251733E-2</c:v>
                </c:pt>
                <c:pt idx="5394">
                  <c:v>5.5802175265971483E-2</c:v>
                </c:pt>
                <c:pt idx="5395">
                  <c:v>5.5695721689623327E-2</c:v>
                </c:pt>
                <c:pt idx="5396">
                  <c:v>5.5589419695907576E-2</c:v>
                </c:pt>
                <c:pt idx="5397">
                  <c:v>5.5483269192280499E-2</c:v>
                </c:pt>
                <c:pt idx="5398">
                  <c:v>5.5377270085953834E-2</c:v>
                </c:pt>
                <c:pt idx="5399">
                  <c:v>5.527142228389656E-2</c:v>
                </c:pt>
                <c:pt idx="5400">
                  <c:v>5.5165725692834976E-2</c:v>
                </c:pt>
                <c:pt idx="5401">
                  <c:v>5.5060180219254316E-2</c:v>
                </c:pt>
                <c:pt idx="5402">
                  <c:v>5.4954785769398481E-2</c:v>
                </c:pt>
                <c:pt idx="5403">
                  <c:v>5.4849542249271986E-2</c:v>
                </c:pt>
                <c:pt idx="5404">
                  <c:v>5.4744449564640293E-2</c:v>
                </c:pt>
                <c:pt idx="5405">
                  <c:v>5.4639507621029884E-2</c:v>
                </c:pt>
                <c:pt idx="5406">
                  <c:v>5.4534716323731032E-2</c:v>
                </c:pt>
                <c:pt idx="5407">
                  <c:v>5.4430075577795313E-2</c:v>
                </c:pt>
                <c:pt idx="5408">
                  <c:v>5.432558528804058E-2</c:v>
                </c:pt>
                <c:pt idx="5409">
                  <c:v>5.4221245359048424E-2</c:v>
                </c:pt>
                <c:pt idx="5410">
                  <c:v>5.4117055695166422E-2</c:v>
                </c:pt>
                <c:pt idx="5411">
                  <c:v>5.4013016200509134E-2</c:v>
                </c:pt>
                <c:pt idx="5412">
                  <c:v>5.3909126778956845E-2</c:v>
                </c:pt>
                <c:pt idx="5413">
                  <c:v>5.3805387334160487E-2</c:v>
                </c:pt>
                <c:pt idx="5414">
                  <c:v>5.3701797769537922E-2</c:v>
                </c:pt>
                <c:pt idx="5415">
                  <c:v>5.3598357988277577E-2</c:v>
                </c:pt>
                <c:pt idx="5416">
                  <c:v>5.3495067893338931E-2</c:v>
                </c:pt>
                <c:pt idx="5417">
                  <c:v>5.3391927387450813E-2</c:v>
                </c:pt>
                <c:pt idx="5418">
                  <c:v>5.3288936373116803E-2</c:v>
                </c:pt>
                <c:pt idx="5419">
                  <c:v>5.3186094752612129E-2</c:v>
                </c:pt>
                <c:pt idx="5420">
                  <c:v>5.3083402427984989E-2</c:v>
                </c:pt>
                <c:pt idx="5421">
                  <c:v>5.2980859301060147E-2</c:v>
                </c:pt>
                <c:pt idx="5422">
                  <c:v>5.287846527343603E-2</c:v>
                </c:pt>
                <c:pt idx="5423">
                  <c:v>5.2776220246488356E-2</c:v>
                </c:pt>
                <c:pt idx="5424">
                  <c:v>5.2674124121367787E-2</c:v>
                </c:pt>
                <c:pt idx="5425">
                  <c:v>5.2572176799005693E-2</c:v>
                </c:pt>
                <c:pt idx="5426">
                  <c:v>5.2470378180109765E-2</c:v>
                </c:pt>
                <c:pt idx="5427">
                  <c:v>5.2368728165167883E-2</c:v>
                </c:pt>
                <c:pt idx="5428">
                  <c:v>5.2267226654448447E-2</c:v>
                </c:pt>
                <c:pt idx="5429">
                  <c:v>5.2165873547998731E-2</c:v>
                </c:pt>
                <c:pt idx="5430">
                  <c:v>5.206466874565073E-2</c:v>
                </c:pt>
                <c:pt idx="5431">
                  <c:v>5.1963612147017134E-2</c:v>
                </c:pt>
                <c:pt idx="5432">
                  <c:v>5.1862703651493834E-2</c:v>
                </c:pt>
                <c:pt idx="5433">
                  <c:v>5.1761943158261513E-2</c:v>
                </c:pt>
                <c:pt idx="5434">
                  <c:v>5.1661330566285475E-2</c:v>
                </c:pt>
                <c:pt idx="5435">
                  <c:v>5.1560865774316955E-2</c:v>
                </c:pt>
                <c:pt idx="5436">
                  <c:v>5.1460548680893677E-2</c:v>
                </c:pt>
                <c:pt idx="5437">
                  <c:v>5.1360379184340034E-2</c:v>
                </c:pt>
                <c:pt idx="5438">
                  <c:v>5.1260357182768876E-2</c:v>
                </c:pt>
                <c:pt idx="5439">
                  <c:v>5.1160482574082095E-2</c:v>
                </c:pt>
                <c:pt idx="5440">
                  <c:v>5.1060755255971035E-2</c:v>
                </c:pt>
                <c:pt idx="5441">
                  <c:v>5.0961175125917302E-2</c:v>
                </c:pt>
                <c:pt idx="5442">
                  <c:v>5.0861742081194067E-2</c:v>
                </c:pt>
                <c:pt idx="5443">
                  <c:v>5.0762456018866683E-2</c:v>
                </c:pt>
                <c:pt idx="5444">
                  <c:v>5.0663316835791963E-2</c:v>
                </c:pt>
                <c:pt idx="5445">
                  <c:v>5.0564324428621993E-2</c:v>
                </c:pt>
                <c:pt idx="5446">
                  <c:v>5.0465478693801968E-2</c:v>
                </c:pt>
                <c:pt idx="5447">
                  <c:v>5.0366779527573957E-2</c:v>
                </c:pt>
                <c:pt idx="5448">
                  <c:v>5.026822682597356E-2</c:v>
                </c:pt>
                <c:pt idx="5449">
                  <c:v>5.0169820484834461E-2</c:v>
                </c:pt>
                <c:pt idx="5450">
                  <c:v>5.0071560399788287E-2</c:v>
                </c:pt>
                <c:pt idx="5451">
                  <c:v>4.9973446466263977E-2</c:v>
                </c:pt>
                <c:pt idx="5452">
                  <c:v>4.9875478579490221E-2</c:v>
                </c:pt>
                <c:pt idx="5453">
                  <c:v>4.9777656634494918E-2</c:v>
                </c:pt>
                <c:pt idx="5454">
                  <c:v>4.9679980526107115E-2</c:v>
                </c:pt>
                <c:pt idx="5455">
                  <c:v>4.9582450148957194E-2</c:v>
                </c:pt>
                <c:pt idx="5456">
                  <c:v>4.9485065397477067E-2</c:v>
                </c:pt>
                <c:pt idx="5457">
                  <c:v>4.9387826165902891E-2</c:v>
                </c:pt>
                <c:pt idx="5458">
                  <c:v>4.9290732348273532E-2</c:v>
                </c:pt>
                <c:pt idx="5459">
                  <c:v>4.9193783838432988E-2</c:v>
                </c:pt>
                <c:pt idx="5460">
                  <c:v>4.9096980530029422E-2</c:v>
                </c:pt>
                <c:pt idx="5461">
                  <c:v>4.900032231651813E-2</c:v>
                </c:pt>
                <c:pt idx="5462">
                  <c:v>4.8903809091161772E-2</c:v>
                </c:pt>
                <c:pt idx="5463">
                  <c:v>4.8807440747029522E-2</c:v>
                </c:pt>
                <c:pt idx="5464">
                  <c:v>4.8711217176999513E-2</c:v>
                </c:pt>
                <c:pt idx="5465">
                  <c:v>4.8615138273758456E-2</c:v>
                </c:pt>
                <c:pt idx="5466">
                  <c:v>4.8519203929804126E-2</c:v>
                </c:pt>
                <c:pt idx="5467">
                  <c:v>4.842341403744415E-2</c:v>
                </c:pt>
                <c:pt idx="5468">
                  <c:v>4.8327768488796864E-2</c:v>
                </c:pt>
                <c:pt idx="5469">
                  <c:v>4.8232267175795193E-2</c:v>
                </c:pt>
                <c:pt idx="5470">
                  <c:v>4.8136909990183344E-2</c:v>
                </c:pt>
                <c:pt idx="5471">
                  <c:v>4.8041696823519504E-2</c:v>
                </c:pt>
                <c:pt idx="5472">
                  <c:v>4.7946627567176894E-2</c:v>
                </c:pt>
                <c:pt idx="5473">
                  <c:v>4.7851702112343901E-2</c:v>
                </c:pt>
                <c:pt idx="5474">
                  <c:v>4.7756920350025406E-2</c:v>
                </c:pt>
                <c:pt idx="5475">
                  <c:v>4.7662282171041709E-2</c:v>
                </c:pt>
                <c:pt idx="5476">
                  <c:v>4.7567787466032532E-2</c:v>
                </c:pt>
                <c:pt idx="5477">
                  <c:v>4.7473436125455522E-2</c:v>
                </c:pt>
                <c:pt idx="5478">
                  <c:v>4.7379228039586933E-2</c:v>
                </c:pt>
                <c:pt idx="5479">
                  <c:v>4.7285163098523396E-2</c:v>
                </c:pt>
                <c:pt idx="5480">
                  <c:v>4.719124119218239E-2</c:v>
                </c:pt>
                <c:pt idx="5481">
                  <c:v>4.7097462210302823E-2</c:v>
                </c:pt>
                <c:pt idx="5482">
                  <c:v>4.7003826042445275E-2</c:v>
                </c:pt>
                <c:pt idx="5483">
                  <c:v>4.6910332577993478E-2</c:v>
                </c:pt>
                <c:pt idx="5484">
                  <c:v>4.6816981706155933E-2</c:v>
                </c:pt>
                <c:pt idx="5485">
                  <c:v>4.6723773315964487E-2</c:v>
                </c:pt>
                <c:pt idx="5486">
                  <c:v>4.6630707296276962E-2</c:v>
                </c:pt>
                <c:pt idx="5487">
                  <c:v>4.6537783535776804E-2</c:v>
                </c:pt>
                <c:pt idx="5488">
                  <c:v>4.6445001922974315E-2</c:v>
                </c:pt>
                <c:pt idx="5489">
                  <c:v>4.6352362346207709E-2</c:v>
                </c:pt>
                <c:pt idx="5490">
                  <c:v>4.6259864693643057E-2</c:v>
                </c:pt>
                <c:pt idx="5491">
                  <c:v>4.61675088532758E-2</c:v>
                </c:pt>
                <c:pt idx="5492">
                  <c:v>4.6075294712931023E-2</c:v>
                </c:pt>
                <c:pt idx="5493">
                  <c:v>4.5983222160264653E-2</c:v>
                </c:pt>
                <c:pt idx="5494">
                  <c:v>4.5891291082763914E-2</c:v>
                </c:pt>
                <c:pt idx="5495">
                  <c:v>4.5799501367747394E-2</c:v>
                </c:pt>
                <c:pt idx="5496">
                  <c:v>4.5707852902367473E-2</c:v>
                </c:pt>
                <c:pt idx="5497">
                  <c:v>4.5616345573609746E-2</c:v>
                </c:pt>
                <c:pt idx="5498">
                  <c:v>4.5524979268294685E-2</c:v>
                </c:pt>
                <c:pt idx="5499">
                  <c:v>4.5433753873076833E-2</c:v>
                </c:pt>
                <c:pt idx="5500">
                  <c:v>4.5342669274447113E-2</c:v>
                </c:pt>
                <c:pt idx="5501">
                  <c:v>4.5251725358732793E-2</c:v>
                </c:pt>
                <c:pt idx="5502">
                  <c:v>4.5160922012099321E-2</c:v>
                </c:pt>
                <c:pt idx="5503">
                  <c:v>4.5070259120549301E-2</c:v>
                </c:pt>
                <c:pt idx="5504">
                  <c:v>4.4979736569924496E-2</c:v>
                </c:pt>
                <c:pt idx="5505">
                  <c:v>4.4889354245906829E-2</c:v>
                </c:pt>
                <c:pt idx="5506">
                  <c:v>4.4799112034017034E-2</c:v>
                </c:pt>
                <c:pt idx="5507">
                  <c:v>4.4709009819618853E-2</c:v>
                </c:pt>
                <c:pt idx="5508">
                  <c:v>4.4619047487915633E-2</c:v>
                </c:pt>
                <c:pt idx="5509">
                  <c:v>4.4529224923955904E-2</c:v>
                </c:pt>
                <c:pt idx="5510">
                  <c:v>4.4439542012629271E-2</c:v>
                </c:pt>
                <c:pt idx="5511">
                  <c:v>4.4349998638670576E-2</c:v>
                </c:pt>
                <c:pt idx="5512">
                  <c:v>4.4260594686659167E-2</c:v>
                </c:pt>
                <c:pt idx="5513">
                  <c:v>4.4171330041019724E-2</c:v>
                </c:pt>
                <c:pt idx="5514">
                  <c:v>4.4082204586023764E-2</c:v>
                </c:pt>
                <c:pt idx="5515">
                  <c:v>4.3993218205788109E-2</c:v>
                </c:pt>
                <c:pt idx="5516">
                  <c:v>4.3904370784279646E-2</c:v>
                </c:pt>
                <c:pt idx="5517">
                  <c:v>4.3815662205312897E-2</c:v>
                </c:pt>
                <c:pt idx="5518">
                  <c:v>4.3727092352550803E-2</c:v>
                </c:pt>
                <c:pt idx="5519">
                  <c:v>4.3638661109507024E-2</c:v>
                </c:pt>
                <c:pt idx="5520">
                  <c:v>4.3550368359545712E-2</c:v>
                </c:pt>
                <c:pt idx="5521">
                  <c:v>4.3462213985882653E-2</c:v>
                </c:pt>
                <c:pt idx="5522">
                  <c:v>4.3374197871585064E-2</c:v>
                </c:pt>
                <c:pt idx="5523">
                  <c:v>4.3286319899574016E-2</c:v>
                </c:pt>
                <c:pt idx="5524">
                  <c:v>4.3198579952624043E-2</c:v>
                </c:pt>
                <c:pt idx="5525">
                  <c:v>4.3110977913362533E-2</c:v>
                </c:pt>
                <c:pt idx="5526">
                  <c:v>4.3023513664274295E-2</c:v>
                </c:pt>
                <c:pt idx="5527">
                  <c:v>4.2936187087698523E-2</c:v>
                </c:pt>
                <c:pt idx="5528">
                  <c:v>4.2848998065830764E-2</c:v>
                </c:pt>
                <c:pt idx="5529">
                  <c:v>4.2761946480724788E-2</c:v>
                </c:pt>
                <c:pt idx="5530">
                  <c:v>4.2675032214291517E-2</c:v>
                </c:pt>
                <c:pt idx="5531">
                  <c:v>4.2588255148301314E-2</c:v>
                </c:pt>
                <c:pt idx="5532">
                  <c:v>4.2501615164382875E-2</c:v>
                </c:pt>
                <c:pt idx="5533">
                  <c:v>4.2415112144026434E-2</c:v>
                </c:pt>
                <c:pt idx="5534">
                  <c:v>4.2328745968581882E-2</c:v>
                </c:pt>
                <c:pt idx="5535">
                  <c:v>4.2242516519261565E-2</c:v>
                </c:pt>
                <c:pt idx="5536">
                  <c:v>4.2156423677139891E-2</c:v>
                </c:pt>
                <c:pt idx="5537">
                  <c:v>4.2070467323154011E-2</c:v>
                </c:pt>
                <c:pt idx="5538">
                  <c:v>4.1984647338105419E-2</c:v>
                </c:pt>
                <c:pt idx="5539">
                  <c:v>4.1898963602659448E-2</c:v>
                </c:pt>
                <c:pt idx="5540">
                  <c:v>4.1813415997347593E-2</c:v>
                </c:pt>
                <c:pt idx="5541">
                  <c:v>4.1728004402565556E-2</c:v>
                </c:pt>
                <c:pt idx="5542">
                  <c:v>4.1642728698577665E-2</c:v>
                </c:pt>
                <c:pt idx="5543">
                  <c:v>4.1557588765514263E-2</c:v>
                </c:pt>
                <c:pt idx="5544">
                  <c:v>4.1472584483374896E-2</c:v>
                </c:pt>
                <c:pt idx="5545">
                  <c:v>4.1387715732026591E-2</c:v>
                </c:pt>
                <c:pt idx="5546">
                  <c:v>4.1302982391206826E-2</c:v>
                </c:pt>
                <c:pt idx="5547">
                  <c:v>4.1218384340522184E-2</c:v>
                </c:pt>
                <c:pt idx="5548">
                  <c:v>4.1133921459451994E-2</c:v>
                </c:pt>
                <c:pt idx="5549">
                  <c:v>4.1049593627345407E-2</c:v>
                </c:pt>
                <c:pt idx="5550">
                  <c:v>4.0965400723425034E-2</c:v>
                </c:pt>
                <c:pt idx="5551">
                  <c:v>4.0881342626786076E-2</c:v>
                </c:pt>
                <c:pt idx="5552">
                  <c:v>4.0797419216397943E-2</c:v>
                </c:pt>
                <c:pt idx="5553">
                  <c:v>4.0713630371103704E-2</c:v>
                </c:pt>
                <c:pt idx="5554">
                  <c:v>4.0629975969621382E-2</c:v>
                </c:pt>
                <c:pt idx="5555">
                  <c:v>4.054645589054693E-2</c:v>
                </c:pt>
                <c:pt idx="5556">
                  <c:v>4.0463070012350812E-2</c:v>
                </c:pt>
                <c:pt idx="5557">
                  <c:v>4.0379818213381297E-2</c:v>
                </c:pt>
                <c:pt idx="5558">
                  <c:v>4.0296700371865231E-2</c:v>
                </c:pt>
                <c:pt idx="5559">
                  <c:v>4.0213716365907405E-2</c:v>
                </c:pt>
                <c:pt idx="5560">
                  <c:v>4.0130866073492456E-2</c:v>
                </c:pt>
                <c:pt idx="5561">
                  <c:v>4.0048149372484472E-2</c:v>
                </c:pt>
                <c:pt idx="5562">
                  <c:v>3.9965566140630189E-2</c:v>
                </c:pt>
                <c:pt idx="5563">
                  <c:v>3.9883116255555316E-2</c:v>
                </c:pt>
                <c:pt idx="5564">
                  <c:v>3.9800799594768795E-2</c:v>
                </c:pt>
                <c:pt idx="5565">
                  <c:v>3.9718616035663082E-2</c:v>
                </c:pt>
                <c:pt idx="5566">
                  <c:v>3.9636565455513667E-2</c:v>
                </c:pt>
                <c:pt idx="5567">
                  <c:v>3.9554647731479806E-2</c:v>
                </c:pt>
                <c:pt idx="5568">
                  <c:v>3.9472862740606712E-2</c:v>
                </c:pt>
                <c:pt idx="5569">
                  <c:v>3.9391210359824763E-2</c:v>
                </c:pt>
                <c:pt idx="5570">
                  <c:v>3.9309690465950446E-2</c:v>
                </c:pt>
                <c:pt idx="5571">
                  <c:v>3.9228302935687749E-2</c:v>
                </c:pt>
                <c:pt idx="5572">
                  <c:v>3.9147047645628402E-2</c:v>
                </c:pt>
                <c:pt idx="5573">
                  <c:v>3.9065924472251802E-2</c:v>
                </c:pt>
                <c:pt idx="5574">
                  <c:v>3.898493329192735E-2</c:v>
                </c:pt>
                <c:pt idx="5575">
                  <c:v>3.8904073980914042E-2</c:v>
                </c:pt>
                <c:pt idx="5576">
                  <c:v>3.8823346415360997E-2</c:v>
                </c:pt>
                <c:pt idx="5577">
                  <c:v>3.8742750471308394E-2</c:v>
                </c:pt>
                <c:pt idx="5578">
                  <c:v>3.8662286024689081E-2</c:v>
                </c:pt>
                <c:pt idx="5579">
                  <c:v>3.858195295132788E-2</c:v>
                </c:pt>
                <c:pt idx="5580">
                  <c:v>3.8501751126942693E-2</c:v>
                </c:pt>
                <c:pt idx="5581">
                  <c:v>3.8421680427145742E-2</c:v>
                </c:pt>
                <c:pt idx="5582">
                  <c:v>3.8341740727443709E-2</c:v>
                </c:pt>
                <c:pt idx="5583">
                  <c:v>3.8261931903237782E-2</c:v>
                </c:pt>
                <c:pt idx="5584">
                  <c:v>3.8182253829826596E-2</c:v>
                </c:pt>
                <c:pt idx="5585">
                  <c:v>3.8102706382404046E-2</c:v>
                </c:pt>
                <c:pt idx="5586">
                  <c:v>3.8023289436062056E-2</c:v>
                </c:pt>
                <c:pt idx="5587">
                  <c:v>3.7944002865790416E-2</c:v>
                </c:pt>
                <c:pt idx="5588">
                  <c:v>3.7864846546477364E-2</c:v>
                </c:pt>
                <c:pt idx="5589">
                  <c:v>3.7785820352910296E-2</c:v>
                </c:pt>
                <c:pt idx="5590">
                  <c:v>3.7706924159777201E-2</c:v>
                </c:pt>
                <c:pt idx="5591">
                  <c:v>3.7628157841666419E-2</c:v>
                </c:pt>
                <c:pt idx="5592">
                  <c:v>3.7549521273067411E-2</c:v>
                </c:pt>
                <c:pt idx="5593">
                  <c:v>3.7471014328372278E-2</c:v>
                </c:pt>
                <c:pt idx="5594">
                  <c:v>3.7392636881874691E-2</c:v>
                </c:pt>
                <c:pt idx="5595">
                  <c:v>3.7314388807772811E-2</c:v>
                </c:pt>
                <c:pt idx="5596">
                  <c:v>3.7236269980168657E-2</c:v>
                </c:pt>
                <c:pt idx="5597">
                  <c:v>3.7158280273067917E-2</c:v>
                </c:pt>
                <c:pt idx="5598">
                  <c:v>3.7080419560382959E-2</c:v>
                </c:pt>
                <c:pt idx="5599">
                  <c:v>3.7002687715931452E-2</c:v>
                </c:pt>
                <c:pt idx="5600">
                  <c:v>3.6925084613437735E-2</c:v>
                </c:pt>
                <c:pt idx="5601">
                  <c:v>3.6847610126534029E-2</c:v>
                </c:pt>
                <c:pt idx="5602">
                  <c:v>3.677026412875941E-2</c:v>
                </c:pt>
                <c:pt idx="5603">
                  <c:v>3.6693046493562892E-2</c:v>
                </c:pt>
                <c:pt idx="5604">
                  <c:v>3.6615957094302092E-2</c:v>
                </c:pt>
                <c:pt idx="5605">
                  <c:v>3.6538995804244891E-2</c:v>
                </c:pt>
                <c:pt idx="5606">
                  <c:v>3.6462162496570062E-2</c:v>
                </c:pt>
                <c:pt idx="5607">
                  <c:v>3.6385457044366555E-2</c:v>
                </c:pt>
                <c:pt idx="5608">
                  <c:v>3.6308879320636846E-2</c:v>
                </c:pt>
                <c:pt idx="5609">
                  <c:v>3.6232429198294884E-2</c:v>
                </c:pt>
                <c:pt idx="5610">
                  <c:v>3.6156106550168335E-2</c:v>
                </c:pt>
                <c:pt idx="5611">
                  <c:v>3.60799112489988E-2</c:v>
                </c:pt>
                <c:pt idx="5612">
                  <c:v>3.6003843167442318E-2</c:v>
                </c:pt>
                <c:pt idx="5613">
                  <c:v>3.5927902178070077E-2</c:v>
                </c:pt>
                <c:pt idx="5614">
                  <c:v>3.5852088153369016E-2</c:v>
                </c:pt>
                <c:pt idx="5615">
                  <c:v>3.5776400965743416E-2</c:v>
                </c:pt>
                <c:pt idx="5616">
                  <c:v>3.5700840487514235E-2</c:v>
                </c:pt>
                <c:pt idx="5617">
                  <c:v>3.562540659091909E-2</c:v>
                </c:pt>
                <c:pt idx="5618">
                  <c:v>3.5550099148116278E-2</c:v>
                </c:pt>
                <c:pt idx="5619">
                  <c:v>3.5474918031181676E-2</c:v>
                </c:pt>
                <c:pt idx="5620">
                  <c:v>3.5399863112111372E-2</c:v>
                </c:pt>
                <c:pt idx="5621">
                  <c:v>3.5324934262821669E-2</c:v>
                </c:pt>
                <c:pt idx="5622">
                  <c:v>3.5250131355150191E-2</c:v>
                </c:pt>
                <c:pt idx="5623">
                  <c:v>3.5175454260856089E-2</c:v>
                </c:pt>
                <c:pt idx="5624">
                  <c:v>3.5100902851620895E-2</c:v>
                </c:pt>
                <c:pt idx="5625">
                  <c:v>3.5026476999048824E-2</c:v>
                </c:pt>
                <c:pt idx="5626">
                  <c:v>3.4952176574668294E-2</c:v>
                </c:pt>
                <c:pt idx="5627">
                  <c:v>3.4878001449931292E-2</c:v>
                </c:pt>
                <c:pt idx="5628">
                  <c:v>3.480395149621536E-2</c:v>
                </c:pt>
                <c:pt idx="5629">
                  <c:v>3.4730026584822646E-2</c:v>
                </c:pt>
                <c:pt idx="5630">
                  <c:v>3.4656226586982482E-2</c:v>
                </c:pt>
                <c:pt idx="5631">
                  <c:v>3.4582551373850239E-2</c:v>
                </c:pt>
                <c:pt idx="5632">
                  <c:v>3.4509000816509219E-2</c:v>
                </c:pt>
                <c:pt idx="5633">
                  <c:v>3.4435574785970362E-2</c:v>
                </c:pt>
                <c:pt idx="5634">
                  <c:v>3.4362273153172911E-2</c:v>
                </c:pt>
                <c:pt idx="5635">
                  <c:v>3.4289095788986881E-2</c:v>
                </c:pt>
                <c:pt idx="5636">
                  <c:v>3.4216042564210597E-2</c:v>
                </c:pt>
                <c:pt idx="5637">
                  <c:v>3.4143113349573803E-2</c:v>
                </c:pt>
                <c:pt idx="5638">
                  <c:v>3.4070308015737086E-2</c:v>
                </c:pt>
                <c:pt idx="5639">
                  <c:v>3.3997626433293231E-2</c:v>
                </c:pt>
                <c:pt idx="5640">
                  <c:v>3.3925068472767342E-2</c:v>
                </c:pt>
                <c:pt idx="5641">
                  <c:v>3.3852634004617112E-2</c:v>
                </c:pt>
                <c:pt idx="5642">
                  <c:v>3.3780322899234654E-2</c:v>
                </c:pt>
                <c:pt idx="5643">
                  <c:v>3.3708135026945696E-2</c:v>
                </c:pt>
                <c:pt idx="5644">
                  <c:v>3.363607025801145E-2</c:v>
                </c:pt>
                <c:pt idx="5645">
                  <c:v>3.3564128462628205E-2</c:v>
                </c:pt>
                <c:pt idx="5646">
                  <c:v>3.3492309510928811E-2</c:v>
                </c:pt>
                <c:pt idx="5647">
                  <c:v>3.342061327298268E-2</c:v>
                </c:pt>
                <c:pt idx="5648">
                  <c:v>3.3349039618796615E-2</c:v>
                </c:pt>
                <c:pt idx="5649">
                  <c:v>3.3277588418315691E-2</c:v>
                </c:pt>
                <c:pt idx="5650">
                  <c:v>3.3206259541423012E-2</c:v>
                </c:pt>
                <c:pt idx="5651">
                  <c:v>3.3135052857941556E-2</c:v>
                </c:pt>
                <c:pt idx="5652">
                  <c:v>3.3063968237633981E-2</c:v>
                </c:pt>
                <c:pt idx="5653">
                  <c:v>3.2993005550203403E-2</c:v>
                </c:pt>
                <c:pt idx="5654">
                  <c:v>3.2922164665293296E-2</c:v>
                </c:pt>
                <c:pt idx="5655">
                  <c:v>3.2851445452490323E-2</c:v>
                </c:pt>
                <c:pt idx="5656">
                  <c:v>3.2780847781322071E-2</c:v>
                </c:pt>
                <c:pt idx="5657">
                  <c:v>3.271037152125942E-2</c:v>
                </c:pt>
                <c:pt idx="5658">
                  <c:v>3.2640016541717012E-2</c:v>
                </c:pt>
                <c:pt idx="5659">
                  <c:v>3.2569782712053602E-2</c:v>
                </c:pt>
                <c:pt idx="5660">
                  <c:v>3.2499669901572215E-2</c:v>
                </c:pt>
                <c:pt idx="5661">
                  <c:v>3.2429677979521926E-2</c:v>
                </c:pt>
                <c:pt idx="5662">
                  <c:v>3.2359806815096454E-2</c:v>
                </c:pt>
                <c:pt idx="5663">
                  <c:v>3.2290056277437543E-2</c:v>
                </c:pt>
                <c:pt idx="5664">
                  <c:v>3.2220426235633176E-2</c:v>
                </c:pt>
                <c:pt idx="5665">
                  <c:v>3.2150916558719371E-2</c:v>
                </c:pt>
                <c:pt idx="5666">
                  <c:v>3.2081527115679992E-2</c:v>
                </c:pt>
                <c:pt idx="5667">
                  <c:v>3.2012257775447896E-2</c:v>
                </c:pt>
                <c:pt idx="5668">
                  <c:v>3.1943108406906499E-2</c:v>
                </c:pt>
                <c:pt idx="5669">
                  <c:v>3.1874078878887692E-2</c:v>
                </c:pt>
                <c:pt idx="5670">
                  <c:v>3.1805169060175359E-2</c:v>
                </c:pt>
                <c:pt idx="5671">
                  <c:v>3.1736378819503988E-2</c:v>
                </c:pt>
                <c:pt idx="5672">
                  <c:v>3.1667708025560008E-2</c:v>
                </c:pt>
                <c:pt idx="5673">
                  <c:v>3.1599156546982379E-2</c:v>
                </c:pt>
                <c:pt idx="5674">
                  <c:v>3.1530724252363536E-2</c:v>
                </c:pt>
                <c:pt idx="5675">
                  <c:v>3.1462411010248888E-2</c:v>
                </c:pt>
                <c:pt idx="5676">
                  <c:v>3.1394216689138596E-2</c:v>
                </c:pt>
                <c:pt idx="5677">
                  <c:v>3.1326141157487074E-2</c:v>
                </c:pt>
                <c:pt idx="5678">
                  <c:v>3.1258184283704749E-2</c:v>
                </c:pt>
                <c:pt idx="5679">
                  <c:v>3.1190345936157552E-2</c:v>
                </c:pt>
                <c:pt idx="5680">
                  <c:v>3.1122625983168277E-2</c:v>
                </c:pt>
                <c:pt idx="5681">
                  <c:v>3.1055024293016677E-2</c:v>
                </c:pt>
                <c:pt idx="5682">
                  <c:v>3.0987540733940395E-2</c:v>
                </c:pt>
                <c:pt idx="5683">
                  <c:v>3.0920175174135391E-2</c:v>
                </c:pt>
                <c:pt idx="5684">
                  <c:v>3.0852927481756436E-2</c:v>
                </c:pt>
                <c:pt idx="5685">
                  <c:v>3.078579752491744E-2</c:v>
                </c:pt>
                <c:pt idx="5686">
                  <c:v>3.0718785171692593E-2</c:v>
                </c:pt>
                <c:pt idx="5687">
                  <c:v>3.0651890290117292E-2</c:v>
                </c:pt>
                <c:pt idx="5688">
                  <c:v>3.0585112748187482E-2</c:v>
                </c:pt>
                <c:pt idx="5689">
                  <c:v>3.0518452413860711E-2</c:v>
                </c:pt>
                <c:pt idx="5690">
                  <c:v>3.0451909155057452E-2</c:v>
                </c:pt>
                <c:pt idx="5691">
                  <c:v>3.0385482839660489E-2</c:v>
                </c:pt>
                <c:pt idx="5692">
                  <c:v>3.0319173335516585E-2</c:v>
                </c:pt>
                <c:pt idx="5693">
                  <c:v>3.0252980510436386E-2</c:v>
                </c:pt>
                <c:pt idx="5694">
                  <c:v>3.0186904232194788E-2</c:v>
                </c:pt>
                <c:pt idx="5695">
                  <c:v>3.0120944368532507E-2</c:v>
                </c:pt>
                <c:pt idx="5696">
                  <c:v>3.0055100787155696E-2</c:v>
                </c:pt>
                <c:pt idx="5697">
                  <c:v>2.9989373355736232E-2</c:v>
                </c:pt>
                <c:pt idx="5698">
                  <c:v>2.9923761941913991E-2</c:v>
                </c:pt>
                <c:pt idx="5699">
                  <c:v>2.9858266413295642E-2</c:v>
                </c:pt>
                <c:pt idx="5700">
                  <c:v>2.9792886637455718E-2</c:v>
                </c:pt>
                <c:pt idx="5701">
                  <c:v>2.9727622481937742E-2</c:v>
                </c:pt>
                <c:pt idx="5702">
                  <c:v>2.9662473814253996E-2</c:v>
                </c:pt>
                <c:pt idx="5703">
                  <c:v>2.9597440501886549E-2</c:v>
                </c:pt>
                <c:pt idx="5704">
                  <c:v>2.9532522412287796E-2</c:v>
                </c:pt>
                <c:pt idx="5705">
                  <c:v>2.9467719412880899E-2</c:v>
                </c:pt>
                <c:pt idx="5706">
                  <c:v>2.9403031371060206E-2</c:v>
                </c:pt>
                <c:pt idx="5707">
                  <c:v>2.9338458154191987E-2</c:v>
                </c:pt>
                <c:pt idx="5708">
                  <c:v>2.9273999629615442E-2</c:v>
                </c:pt>
                <c:pt idx="5709">
                  <c:v>2.920965566464161E-2</c:v>
                </c:pt>
                <c:pt idx="5710">
                  <c:v>2.9145426126556403E-2</c:v>
                </c:pt>
                <c:pt idx="5711">
                  <c:v>2.9081310882619497E-2</c:v>
                </c:pt>
                <c:pt idx="5712">
                  <c:v>2.9017309800064135E-2</c:v>
                </c:pt>
                <c:pt idx="5713">
                  <c:v>2.8953422746100028E-2</c:v>
                </c:pt>
                <c:pt idx="5714">
                  <c:v>2.8889649587912659E-2</c:v>
                </c:pt>
                <c:pt idx="5715">
                  <c:v>2.8825990192662541E-2</c:v>
                </c:pt>
                <c:pt idx="5716">
                  <c:v>2.8762444427488303E-2</c:v>
                </c:pt>
                <c:pt idx="5717">
                  <c:v>2.8699012159505592E-2</c:v>
                </c:pt>
                <c:pt idx="5718">
                  <c:v>2.8635693255807275E-2</c:v>
                </c:pt>
                <c:pt idx="5719">
                  <c:v>2.8572487583465811E-2</c:v>
                </c:pt>
                <c:pt idx="5720">
                  <c:v>2.8509395009531559E-2</c:v>
                </c:pt>
                <c:pt idx="5721">
                  <c:v>2.8446415401035402E-2</c:v>
                </c:pt>
                <c:pt idx="5722">
                  <c:v>2.8383548624987445E-2</c:v>
                </c:pt>
                <c:pt idx="5723">
                  <c:v>2.8320794548378967E-2</c:v>
                </c:pt>
                <c:pt idx="5724">
                  <c:v>2.8258153038182167E-2</c:v>
                </c:pt>
                <c:pt idx="5725">
                  <c:v>2.8195623961350988E-2</c:v>
                </c:pt>
                <c:pt idx="5726">
                  <c:v>2.8133207184821818E-2</c:v>
                </c:pt>
                <c:pt idx="5727">
                  <c:v>2.807090257551282E-2</c:v>
                </c:pt>
                <c:pt idx="5728">
                  <c:v>2.8008710000326412E-2</c:v>
                </c:pt>
                <c:pt idx="5729">
                  <c:v>2.7946629326148668E-2</c:v>
                </c:pt>
                <c:pt idx="5730">
                  <c:v>2.7884660419850132E-2</c:v>
                </c:pt>
                <c:pt idx="5731">
                  <c:v>2.7822803148285155E-2</c:v>
                </c:pt>
                <c:pt idx="5732">
                  <c:v>2.7761057378294842E-2</c:v>
                </c:pt>
                <c:pt idx="5733">
                  <c:v>2.7699422976705489E-2</c:v>
                </c:pt>
                <c:pt idx="5734">
                  <c:v>2.7637899810329967E-2</c:v>
                </c:pt>
                <c:pt idx="5735">
                  <c:v>2.7576487745967552E-2</c:v>
                </c:pt>
                <c:pt idx="5736">
                  <c:v>2.7515186650406281E-2</c:v>
                </c:pt>
                <c:pt idx="5737">
                  <c:v>2.7453996390421082E-2</c:v>
                </c:pt>
                <c:pt idx="5738">
                  <c:v>2.7392916832775852E-2</c:v>
                </c:pt>
                <c:pt idx="5739">
                  <c:v>2.7331947844223523E-2</c:v>
                </c:pt>
                <c:pt idx="5740">
                  <c:v>2.72710892915058E-2</c:v>
                </c:pt>
                <c:pt idx="5741">
                  <c:v>2.7210341041356011E-2</c:v>
                </c:pt>
                <c:pt idx="5742">
                  <c:v>2.7149702960496801E-2</c:v>
                </c:pt>
                <c:pt idx="5743">
                  <c:v>2.7089174915642451E-2</c:v>
                </c:pt>
                <c:pt idx="5744">
                  <c:v>2.7028756773498579E-2</c:v>
                </c:pt>
                <c:pt idx="5745">
                  <c:v>2.6968448400763411E-2</c:v>
                </c:pt>
                <c:pt idx="5746">
                  <c:v>2.6908249664127092E-2</c:v>
                </c:pt>
                <c:pt idx="5747">
                  <c:v>2.6848160430273622E-2</c:v>
                </c:pt>
                <c:pt idx="5748">
                  <c:v>2.6788180565880004E-2</c:v>
                </c:pt>
                <c:pt idx="5749">
                  <c:v>2.6728309937617867E-2</c:v>
                </c:pt>
                <c:pt idx="5750">
                  <c:v>2.6668548412153811E-2</c:v>
                </c:pt>
                <c:pt idx="5751">
                  <c:v>2.6608895856148441E-2</c:v>
                </c:pt>
                <c:pt idx="5752">
                  <c:v>2.6549352136259478E-2</c:v>
                </c:pt>
                <c:pt idx="5753">
                  <c:v>2.648991711913995E-2</c:v>
                </c:pt>
                <c:pt idx="5754">
                  <c:v>2.64305906714393E-2</c:v>
                </c:pt>
                <c:pt idx="5755">
                  <c:v>2.6371372659805301E-2</c:v>
                </c:pt>
                <c:pt idx="5756">
                  <c:v>2.6312262950881932E-2</c:v>
                </c:pt>
                <c:pt idx="5757">
                  <c:v>2.6253261411313174E-2</c:v>
                </c:pt>
                <c:pt idx="5758">
                  <c:v>2.6194367907739692E-2</c:v>
                </c:pt>
                <c:pt idx="5759">
                  <c:v>2.613558230680299E-2</c:v>
                </c:pt>
                <c:pt idx="5760">
                  <c:v>2.6076904475143638E-2</c:v>
                </c:pt>
                <c:pt idx="5761">
                  <c:v>2.6018334279401482E-2</c:v>
                </c:pt>
                <c:pt idx="5762">
                  <c:v>2.5959871586218812E-2</c:v>
                </c:pt>
                <c:pt idx="5763">
                  <c:v>2.5901516262237391E-2</c:v>
                </c:pt>
                <c:pt idx="5764">
                  <c:v>2.5843268174102034E-2</c:v>
                </c:pt>
                <c:pt idx="5765">
                  <c:v>2.5785127188458379E-2</c:v>
                </c:pt>
                <c:pt idx="5766">
                  <c:v>2.5727093171955595E-2</c:v>
                </c:pt>
                <c:pt idx="5767">
                  <c:v>2.5669165991245836E-2</c:v>
                </c:pt>
                <c:pt idx="5768">
                  <c:v>2.5611345512984818E-2</c:v>
                </c:pt>
                <c:pt idx="5769">
                  <c:v>2.5553631603831475E-2</c:v>
                </c:pt>
                <c:pt idx="5770">
                  <c:v>2.549602413045092E-2</c:v>
                </c:pt>
                <c:pt idx="5771">
                  <c:v>2.5438522959512152E-2</c:v>
                </c:pt>
                <c:pt idx="5772">
                  <c:v>2.5381127957690045E-2</c:v>
                </c:pt>
                <c:pt idx="5773">
                  <c:v>2.53238389916654E-2</c:v>
                </c:pt>
                <c:pt idx="5774">
                  <c:v>2.5266655928125752E-2</c:v>
                </c:pt>
                <c:pt idx="5775">
                  <c:v>2.5209578633765328E-2</c:v>
                </c:pt>
                <c:pt idx="5776">
                  <c:v>2.5152606975285707E-2</c:v>
                </c:pt>
                <c:pt idx="5777">
                  <c:v>2.5095740819397205E-2</c:v>
                </c:pt>
                <c:pt idx="5778">
                  <c:v>2.5038980032817192E-2</c:v>
                </c:pt>
                <c:pt idx="5779">
                  <c:v>2.4982324482273416E-2</c:v>
                </c:pt>
                <c:pt idx="5780">
                  <c:v>2.4925774034501427E-2</c:v>
                </c:pt>
                <c:pt idx="5781">
                  <c:v>2.4869328556248051E-2</c:v>
                </c:pt>
                <c:pt idx="5782">
                  <c:v>2.4812987914269696E-2</c:v>
                </c:pt>
                <c:pt idx="5783">
                  <c:v>2.4756751975333183E-2</c:v>
                </c:pt>
                <c:pt idx="5784">
                  <c:v>2.4700620606217399E-2</c:v>
                </c:pt>
                <c:pt idx="5785">
                  <c:v>2.4644593673712356E-2</c:v>
                </c:pt>
                <c:pt idx="5786">
                  <c:v>2.4588671044620428E-2</c:v>
                </c:pt>
                <c:pt idx="5787">
                  <c:v>2.4532852585756652E-2</c:v>
                </c:pt>
                <c:pt idx="5788">
                  <c:v>2.4477138163948801E-2</c:v>
                </c:pt>
                <c:pt idx="5789">
                  <c:v>2.4421527646038731E-2</c:v>
                </c:pt>
                <c:pt idx="5790">
                  <c:v>2.4366020898881902E-2</c:v>
                </c:pt>
                <c:pt idx="5791">
                  <c:v>2.4310617789349231E-2</c:v>
                </c:pt>
                <c:pt idx="5792">
                  <c:v>2.4255318184324869E-2</c:v>
                </c:pt>
                <c:pt idx="5793">
                  <c:v>2.4200121950709207E-2</c:v>
                </c:pt>
                <c:pt idx="5794">
                  <c:v>2.4145028955419395E-2</c:v>
                </c:pt>
                <c:pt idx="5795">
                  <c:v>2.4090039065387508E-2</c:v>
                </c:pt>
                <c:pt idx="5796">
                  <c:v>2.4035152147563427E-2</c:v>
                </c:pt>
                <c:pt idx="5797">
                  <c:v>2.398036806891328E-2</c:v>
                </c:pt>
                <c:pt idx="5798">
                  <c:v>2.3925686696421467E-2</c:v>
                </c:pt>
                <c:pt idx="5799">
                  <c:v>2.3871107897091008E-2</c:v>
                </c:pt>
                <c:pt idx="5800">
                  <c:v>2.3816631537942178E-2</c:v>
                </c:pt>
                <c:pt idx="5801">
                  <c:v>2.3762257486015778E-2</c:v>
                </c:pt>
                <c:pt idx="5802">
                  <c:v>2.3707985608370851E-2</c:v>
                </c:pt>
                <c:pt idx="5803">
                  <c:v>2.3653815772087056E-2</c:v>
                </c:pt>
                <c:pt idx="5804">
                  <c:v>2.3599747844264246E-2</c:v>
                </c:pt>
                <c:pt idx="5805">
                  <c:v>2.3545781692023076E-2</c:v>
                </c:pt>
                <c:pt idx="5806">
                  <c:v>2.3491917182505841E-2</c:v>
                </c:pt>
                <c:pt idx="5807">
                  <c:v>2.3438154182875402E-2</c:v>
                </c:pt>
                <c:pt idx="5808">
                  <c:v>2.3384492560318146E-2</c:v>
                </c:pt>
                <c:pt idx="5809">
                  <c:v>2.3330932182042404E-2</c:v>
                </c:pt>
                <c:pt idx="5810">
                  <c:v>2.3277472915279759E-2</c:v>
                </c:pt>
                <c:pt idx="5811">
                  <c:v>2.3224114627284419E-2</c:v>
                </c:pt>
                <c:pt idx="5812">
                  <c:v>2.3170857185335843E-2</c:v>
                </c:pt>
                <c:pt idx="5813">
                  <c:v>2.3117700456736986E-2</c:v>
                </c:pt>
                <c:pt idx="5814">
                  <c:v>2.3064644308815677E-2</c:v>
                </c:pt>
                <c:pt idx="5815">
                  <c:v>2.3011688608925215E-2</c:v>
                </c:pt>
                <c:pt idx="5816">
                  <c:v>2.2958833224444201E-2</c:v>
                </c:pt>
                <c:pt idx="5817">
                  <c:v>2.2906078022777557E-2</c:v>
                </c:pt>
                <c:pt idx="5818">
                  <c:v>2.2853422871356496E-2</c:v>
                </c:pt>
                <c:pt idx="5819">
                  <c:v>2.2800867637639655E-2</c:v>
                </c:pt>
                <c:pt idx="5820">
                  <c:v>2.2748412189112256E-2</c:v>
                </c:pt>
                <c:pt idx="5821">
                  <c:v>2.2696056393287967E-2</c:v>
                </c:pt>
                <c:pt idx="5822">
                  <c:v>2.2643800117708838E-2</c:v>
                </c:pt>
                <c:pt idx="5823">
                  <c:v>2.2591643229944613E-2</c:v>
                </c:pt>
                <c:pt idx="5824">
                  <c:v>2.2539585597594801E-2</c:v>
                </c:pt>
                <c:pt idx="5825">
                  <c:v>2.2487627088288595E-2</c:v>
                </c:pt>
                <c:pt idx="5826">
                  <c:v>2.2435767569684649E-2</c:v>
                </c:pt>
                <c:pt idx="5827">
                  <c:v>2.2384006909471611E-2</c:v>
                </c:pt>
                <c:pt idx="5828">
                  <c:v>2.2332344975370299E-2</c:v>
                </c:pt>
                <c:pt idx="5829">
                  <c:v>2.2280781635130913E-2</c:v>
                </c:pt>
                <c:pt idx="5830">
                  <c:v>2.2229316756536811E-2</c:v>
                </c:pt>
                <c:pt idx="5831">
                  <c:v>2.2177950207402201E-2</c:v>
                </c:pt>
                <c:pt idx="5832">
                  <c:v>2.2126681855574374E-2</c:v>
                </c:pt>
                <c:pt idx="5833">
                  <c:v>2.2075511568933427E-2</c:v>
                </c:pt>
                <c:pt idx="5834">
                  <c:v>2.2024439215391833E-2</c:v>
                </c:pt>
                <c:pt idx="5835">
                  <c:v>2.197346466289728E-2</c:v>
                </c:pt>
                <c:pt idx="5836">
                  <c:v>2.1922587779430271E-2</c:v>
                </c:pt>
                <c:pt idx="5837">
                  <c:v>2.1871808433006609E-2</c:v>
                </c:pt>
                <c:pt idx="5838">
                  <c:v>2.1821126491675797E-2</c:v>
                </c:pt>
                <c:pt idx="5839">
                  <c:v>2.1770541823524166E-2</c:v>
                </c:pt>
                <c:pt idx="5840">
                  <c:v>2.1720054296672377E-2</c:v>
                </c:pt>
                <c:pt idx="5841">
                  <c:v>2.1669663779278616E-2</c:v>
                </c:pt>
                <c:pt idx="5842">
                  <c:v>2.1619370139536295E-2</c:v>
                </c:pt>
                <c:pt idx="5843">
                  <c:v>2.1569173245676396E-2</c:v>
                </c:pt>
                <c:pt idx="5844">
                  <c:v>2.1519072965967164E-2</c:v>
                </c:pt>
                <c:pt idx="5845">
                  <c:v>2.1469069168714296E-2</c:v>
                </c:pt>
                <c:pt idx="5846">
                  <c:v>2.1419161722262051E-2</c:v>
                </c:pt>
                <c:pt idx="5847">
                  <c:v>2.1369350494992643E-2</c:v>
                </c:pt>
                <c:pt idx="5848">
                  <c:v>2.131963535532784E-2</c:v>
                </c:pt>
                <c:pt idx="5849">
                  <c:v>2.1270016171728499E-2</c:v>
                </c:pt>
                <c:pt idx="5850">
                  <c:v>2.1220492812694555E-2</c:v>
                </c:pt>
                <c:pt idx="5851">
                  <c:v>2.1171065146767202E-2</c:v>
                </c:pt>
                <c:pt idx="5852">
                  <c:v>2.1121733042527041E-2</c:v>
                </c:pt>
                <c:pt idx="5853">
                  <c:v>2.1072496368596375E-2</c:v>
                </c:pt>
                <c:pt idx="5854">
                  <c:v>2.1023354993638377E-2</c:v>
                </c:pt>
                <c:pt idx="5855">
                  <c:v>2.0974308786358052E-2</c:v>
                </c:pt>
                <c:pt idx="5856">
                  <c:v>2.0925357615502092E-2</c:v>
                </c:pt>
                <c:pt idx="5857">
                  <c:v>2.0876501349860181E-2</c:v>
                </c:pt>
                <c:pt idx="5858">
                  <c:v>2.0827739858264492E-2</c:v>
                </c:pt>
                <c:pt idx="5859">
                  <c:v>2.0779073009590615E-2</c:v>
                </c:pt>
                <c:pt idx="5860">
                  <c:v>2.0730500672757491E-2</c:v>
                </c:pt>
                <c:pt idx="5861">
                  <c:v>2.0682022716728411E-2</c:v>
                </c:pt>
                <c:pt idx="5862">
                  <c:v>2.063363901051064E-2</c:v>
                </c:pt>
                <c:pt idx="5863">
                  <c:v>2.0585349423156419E-2</c:v>
                </c:pt>
                <c:pt idx="5864">
                  <c:v>2.053715382376281E-2</c:v>
                </c:pt>
                <c:pt idx="5865">
                  <c:v>2.0489052081473277E-2</c:v>
                </c:pt>
                <c:pt idx="5866">
                  <c:v>2.0441044065475925E-2</c:v>
                </c:pt>
                <c:pt idx="5867">
                  <c:v>2.0393129645005809E-2</c:v>
                </c:pt>
                <c:pt idx="5868">
                  <c:v>2.0345308689345216E-2</c:v>
                </c:pt>
                <c:pt idx="5869">
                  <c:v>2.0297581067821792E-2</c:v>
                </c:pt>
                <c:pt idx="5870">
                  <c:v>2.0249946649812393E-2</c:v>
                </c:pt>
                <c:pt idx="5871">
                  <c:v>2.0202405304740344E-2</c:v>
                </c:pt>
                <c:pt idx="5872">
                  <c:v>2.015495690207773E-2</c:v>
                </c:pt>
                <c:pt idx="5873">
                  <c:v>2.010760131134498E-2</c:v>
                </c:pt>
                <c:pt idx="5874">
                  <c:v>2.006033840211139E-2</c:v>
                </c:pt>
                <c:pt idx="5875">
                  <c:v>2.0013168043995291E-2</c:v>
                </c:pt>
                <c:pt idx="5876">
                  <c:v>1.9966090106664981E-2</c:v>
                </c:pt>
                <c:pt idx="5877">
                  <c:v>1.9919104459838643E-2</c:v>
                </c:pt>
                <c:pt idx="5878">
                  <c:v>1.987221097328443E-2</c:v>
                </c:pt>
                <c:pt idx="5879">
                  <c:v>1.9825409516821824E-2</c:v>
                </c:pt>
                <c:pt idx="5880">
                  <c:v>1.9778699960320664E-2</c:v>
                </c:pt>
                <c:pt idx="5881">
                  <c:v>1.9732082173702793E-2</c:v>
                </c:pt>
                <c:pt idx="5882">
                  <c:v>1.9685556026941563E-2</c:v>
                </c:pt>
                <c:pt idx="5883">
                  <c:v>1.9639121390062714E-2</c:v>
                </c:pt>
                <c:pt idx="5884">
                  <c:v>1.9592778133143723E-2</c:v>
                </c:pt>
                <c:pt idx="5885">
                  <c:v>1.9546526126316105E-2</c:v>
                </c:pt>
                <c:pt idx="5886">
                  <c:v>1.9500365239763669E-2</c:v>
                </c:pt>
                <c:pt idx="5887">
                  <c:v>1.9454295343723903E-2</c:v>
                </c:pt>
                <c:pt idx="5888">
                  <c:v>1.9408316308488861E-2</c:v>
                </c:pt>
                <c:pt idx="5889">
                  <c:v>1.9362428004404263E-2</c:v>
                </c:pt>
                <c:pt idx="5890">
                  <c:v>1.931663030187036E-2</c:v>
                </c:pt>
                <c:pt idx="5891">
                  <c:v>1.9270923071342889E-2</c:v>
                </c:pt>
                <c:pt idx="5892">
                  <c:v>1.9225306183332645E-2</c:v>
                </c:pt>
                <c:pt idx="5893">
                  <c:v>1.9179779508405981E-2</c:v>
                </c:pt>
                <c:pt idx="5894">
                  <c:v>1.9134342917185448E-2</c:v>
                </c:pt>
                <c:pt idx="5895">
                  <c:v>1.908899628034998E-2</c:v>
                </c:pt>
                <c:pt idx="5896">
                  <c:v>1.9043739468635249E-2</c:v>
                </c:pt>
                <c:pt idx="5897">
                  <c:v>1.8998572352833493E-2</c:v>
                </c:pt>
                <c:pt idx="5898">
                  <c:v>1.8953494803795021E-2</c:v>
                </c:pt>
                <c:pt idx="5899">
                  <c:v>1.8908506692427763E-2</c:v>
                </c:pt>
                <c:pt idx="5900">
                  <c:v>1.8863607889697247E-2</c:v>
                </c:pt>
                <c:pt idx="5901">
                  <c:v>1.8818798266627981E-2</c:v>
                </c:pt>
                <c:pt idx="5902">
                  <c:v>1.8774077694303032E-2</c:v>
                </c:pt>
                <c:pt idx="5903">
                  <c:v>1.8729446043864249E-2</c:v>
                </c:pt>
                <c:pt idx="5904">
                  <c:v>1.8684903186513602E-2</c:v>
                </c:pt>
                <c:pt idx="5905">
                  <c:v>1.8640448993512301E-2</c:v>
                </c:pt>
                <c:pt idx="5906">
                  <c:v>1.8596083336181547E-2</c:v>
                </c:pt>
                <c:pt idx="5907">
                  <c:v>1.8551806085903601E-2</c:v>
                </c:pt>
                <c:pt idx="5908">
                  <c:v>1.8507617114120901E-2</c:v>
                </c:pt>
                <c:pt idx="5909">
                  <c:v>1.8463516292337497E-2</c:v>
                </c:pt>
                <c:pt idx="5910">
                  <c:v>1.8419503492118097E-2</c:v>
                </c:pt>
                <c:pt idx="5911">
                  <c:v>1.8375578585089921E-2</c:v>
                </c:pt>
                <c:pt idx="5912">
                  <c:v>1.8331741442942123E-2</c:v>
                </c:pt>
                <c:pt idx="5913">
                  <c:v>1.8287991937425981E-2</c:v>
                </c:pt>
                <c:pt idx="5914">
                  <c:v>1.8244329940355925E-2</c:v>
                </c:pt>
                <c:pt idx="5915">
                  <c:v>1.820075532360893E-2</c:v>
                </c:pt>
                <c:pt idx="5916">
                  <c:v>1.8157267959125697E-2</c:v>
                </c:pt>
                <c:pt idx="5917">
                  <c:v>1.8113867718910853E-2</c:v>
                </c:pt>
                <c:pt idx="5918">
                  <c:v>1.8070554475032481E-2</c:v>
                </c:pt>
                <c:pt idx="5919">
                  <c:v>1.8027328099623523E-2</c:v>
                </c:pt>
                <c:pt idx="5920">
                  <c:v>1.7984188464881378E-2</c:v>
                </c:pt>
                <c:pt idx="5921">
                  <c:v>1.7941135443068513E-2</c:v>
                </c:pt>
                <c:pt idx="5922">
                  <c:v>1.7898168906512309E-2</c:v>
                </c:pt>
                <c:pt idx="5923">
                  <c:v>1.7855288727606534E-2</c:v>
                </c:pt>
                <c:pt idx="5924">
                  <c:v>1.7812494778810375E-2</c:v>
                </c:pt>
                <c:pt idx="5925">
                  <c:v>1.776978693264928E-2</c:v>
                </c:pt>
                <c:pt idx="5926">
                  <c:v>1.7727165061715584E-2</c:v>
                </c:pt>
                <c:pt idx="5927">
                  <c:v>1.7684629038668003E-2</c:v>
                </c:pt>
                <c:pt idx="5928">
                  <c:v>1.7642178736232826E-2</c:v>
                </c:pt>
                <c:pt idx="5929">
                  <c:v>1.759981402720354E-2</c:v>
                </c:pt>
                <c:pt idx="5930">
                  <c:v>1.7557534784441997E-2</c:v>
                </c:pt>
                <c:pt idx="5931">
                  <c:v>1.7515340880877656E-2</c:v>
                </c:pt>
                <c:pt idx="5932">
                  <c:v>1.7473232189508497E-2</c:v>
                </c:pt>
                <c:pt idx="5933">
                  <c:v>1.7431208583401338E-2</c:v>
                </c:pt>
                <c:pt idx="5934">
                  <c:v>1.7389269935691898E-2</c:v>
                </c:pt>
                <c:pt idx="5935">
                  <c:v>1.7347416119585353E-2</c:v>
                </c:pt>
                <c:pt idx="5936">
                  <c:v>1.7305647008356493E-2</c:v>
                </c:pt>
                <c:pt idx="5937">
                  <c:v>1.7263962475349896E-2</c:v>
                </c:pt>
                <c:pt idx="5938">
                  <c:v>1.7222362393980804E-2</c:v>
                </c:pt>
                <c:pt idx="5939">
                  <c:v>1.71808466377344E-2</c:v>
                </c:pt>
                <c:pt idx="5940">
                  <c:v>1.7139415080167149E-2</c:v>
                </c:pt>
                <c:pt idx="5941">
                  <c:v>1.7098067594906442E-2</c:v>
                </c:pt>
                <c:pt idx="5942">
                  <c:v>1.7056804055651242E-2</c:v>
                </c:pt>
                <c:pt idx="5943">
                  <c:v>1.7015624336172191E-2</c:v>
                </c:pt>
                <c:pt idx="5944">
                  <c:v>1.697452831031197E-2</c:v>
                </c:pt>
                <c:pt idx="5945">
                  <c:v>1.6933515851985347E-2</c:v>
                </c:pt>
                <c:pt idx="5946">
                  <c:v>1.6892586835179919E-2</c:v>
                </c:pt>
                <c:pt idx="5947">
                  <c:v>1.6851741133956311E-2</c:v>
                </c:pt>
                <c:pt idx="5948">
                  <c:v>1.6810978622448163E-2</c:v>
                </c:pt>
                <c:pt idx="5949">
                  <c:v>1.6770299174862401E-2</c:v>
                </c:pt>
                <c:pt idx="5950">
                  <c:v>1.6729702665480222E-2</c:v>
                </c:pt>
                <c:pt idx="5951">
                  <c:v>1.6689188968656253E-2</c:v>
                </c:pt>
                <c:pt idx="5952">
                  <c:v>1.6648757958819801E-2</c:v>
                </c:pt>
                <c:pt idx="5953">
                  <c:v>1.6608409510475049E-2</c:v>
                </c:pt>
                <c:pt idx="5954">
                  <c:v>1.6568143498200481E-2</c:v>
                </c:pt>
                <c:pt idx="5955">
                  <c:v>1.6527959796650407E-2</c:v>
                </c:pt>
                <c:pt idx="5956">
                  <c:v>1.6487858280553942E-2</c:v>
                </c:pt>
                <c:pt idx="5957">
                  <c:v>1.6447838824716461E-2</c:v>
                </c:pt>
                <c:pt idx="5958">
                  <c:v>1.6407901304019173E-2</c:v>
                </c:pt>
                <c:pt idx="5959">
                  <c:v>1.636804559341962E-2</c:v>
                </c:pt>
                <c:pt idx="5960">
                  <c:v>1.6328271567952048E-2</c:v>
                </c:pt>
                <c:pt idx="5961">
                  <c:v>1.6288579102727383E-2</c:v>
                </c:pt>
                <c:pt idx="5962">
                  <c:v>1.6248968072933523E-2</c:v>
                </c:pt>
                <c:pt idx="5963">
                  <c:v>1.6209438353836383E-2</c:v>
                </c:pt>
                <c:pt idx="5964">
                  <c:v>1.6169989820778941E-2</c:v>
                </c:pt>
                <c:pt idx="5965">
                  <c:v>1.6130622349182638E-2</c:v>
                </c:pt>
                <c:pt idx="5966">
                  <c:v>1.6091335814546481E-2</c:v>
                </c:pt>
                <c:pt idx="5967">
                  <c:v>1.6052130092448751E-2</c:v>
                </c:pt>
                <c:pt idx="5968">
                  <c:v>1.601300505854596E-2</c:v>
                </c:pt>
                <c:pt idx="5969">
                  <c:v>1.597396058857389E-2</c:v>
                </c:pt>
                <c:pt idx="5970">
                  <c:v>1.5934996558347504E-2</c:v>
                </c:pt>
                <c:pt idx="5971">
                  <c:v>1.5896112843761447E-2</c:v>
                </c:pt>
                <c:pt idx="5972">
                  <c:v>1.5857309320790183E-2</c:v>
                </c:pt>
                <c:pt idx="5973">
                  <c:v>1.5818585865488226E-2</c:v>
                </c:pt>
                <c:pt idx="5974">
                  <c:v>1.5779942353990238E-2</c:v>
                </c:pt>
                <c:pt idx="5975">
                  <c:v>1.5741378662512236E-2</c:v>
                </c:pt>
                <c:pt idx="5976">
                  <c:v>1.5702894667349965E-2</c:v>
                </c:pt>
                <c:pt idx="5977">
                  <c:v>1.566449024488157E-2</c:v>
                </c:pt>
                <c:pt idx="5978">
                  <c:v>1.562616527156567E-2</c:v>
                </c:pt>
                <c:pt idx="5979">
                  <c:v>1.5587919623942915E-2</c:v>
                </c:pt>
                <c:pt idx="5980">
                  <c:v>1.554975317863598E-2</c:v>
                </c:pt>
                <c:pt idx="5981">
                  <c:v>1.551166581234956E-2</c:v>
                </c:pt>
                <c:pt idx="5982">
                  <c:v>1.5473657401870702E-2</c:v>
                </c:pt>
                <c:pt idx="5983">
                  <c:v>1.543572782406932E-2</c:v>
                </c:pt>
                <c:pt idx="5984">
                  <c:v>1.5397876955898197E-2</c:v>
                </c:pt>
                <c:pt idx="5985">
                  <c:v>1.5360104674393285E-2</c:v>
                </c:pt>
                <c:pt idx="5986">
                  <c:v>1.5322410856673942E-2</c:v>
                </c:pt>
                <c:pt idx="5987">
                  <c:v>1.5284795379943325E-2</c:v>
                </c:pt>
                <c:pt idx="5988">
                  <c:v>1.524725812148846E-2</c:v>
                </c:pt>
                <c:pt idx="5989">
                  <c:v>1.5209798958680644E-2</c:v>
                </c:pt>
                <c:pt idx="5990">
                  <c:v>1.517241776897546E-2</c:v>
                </c:pt>
                <c:pt idx="5991">
                  <c:v>1.5135114429913327E-2</c:v>
                </c:pt>
                <c:pt idx="5992">
                  <c:v>1.5097888819119535E-2</c:v>
                </c:pt>
                <c:pt idx="5993">
                  <c:v>1.506074081430442E-2</c:v>
                </c:pt>
                <c:pt idx="5994">
                  <c:v>1.5023670293264081E-2</c:v>
                </c:pt>
                <c:pt idx="5995">
                  <c:v>1.4986677133879699E-2</c:v>
                </c:pt>
                <c:pt idx="5996">
                  <c:v>1.4949761214119148E-2</c:v>
                </c:pt>
                <c:pt idx="5997">
                  <c:v>1.491292241203554E-2</c:v>
                </c:pt>
                <c:pt idx="5998">
                  <c:v>1.4876160605769205E-2</c:v>
                </c:pt>
                <c:pt idx="5999">
                  <c:v>1.4839475673546463E-2</c:v>
                </c:pt>
                <c:pt idx="6000">
                  <c:v>1.4802867493680883E-2</c:v>
                </c:pt>
                <c:pt idx="6001">
                  <c:v>1.4766335944572825E-2</c:v>
                </c:pt>
                <c:pt idx="6002">
                  <c:v>1.4729880904710205E-2</c:v>
                </c:pt>
                <c:pt idx="6003">
                  <c:v>1.4693502252668455E-2</c:v>
                </c:pt>
                <c:pt idx="6004">
                  <c:v>1.4657199867110603E-2</c:v>
                </c:pt>
                <c:pt idx="6005">
                  <c:v>1.4620973626788084E-2</c:v>
                </c:pt>
                <c:pt idx="6006">
                  <c:v>1.4584823410540081E-2</c:v>
                </c:pt>
                <c:pt idx="6007">
                  <c:v>1.4548749097294702E-2</c:v>
                </c:pt>
                <c:pt idx="6008">
                  <c:v>1.4512750566068667E-2</c:v>
                </c:pt>
                <c:pt idx="6009">
                  <c:v>1.447682769596755E-2</c:v>
                </c:pt>
                <c:pt idx="6010">
                  <c:v>1.4440980366185978E-2</c:v>
                </c:pt>
                <c:pt idx="6011">
                  <c:v>1.4405208456008184E-2</c:v>
                </c:pt>
                <c:pt idx="6012">
                  <c:v>1.4369511844808135E-2</c:v>
                </c:pt>
                <c:pt idx="6013">
                  <c:v>1.4333890412049259E-2</c:v>
                </c:pt>
                <c:pt idx="6014">
                  <c:v>1.42983440372854E-2</c:v>
                </c:pt>
                <c:pt idx="6015">
                  <c:v>1.4262872600160672E-2</c:v>
                </c:pt>
                <c:pt idx="6016">
                  <c:v>1.4227475980409243E-2</c:v>
                </c:pt>
                <c:pt idx="6017">
                  <c:v>1.419215405785668E-2</c:v>
                </c:pt>
                <c:pt idx="6018">
                  <c:v>1.415690671241914E-2</c:v>
                </c:pt>
                <c:pt idx="6019">
                  <c:v>1.4121733824103918E-2</c:v>
                </c:pt>
                <c:pt idx="6020">
                  <c:v>1.4086635273009912E-2</c:v>
                </c:pt>
                <c:pt idx="6021">
                  <c:v>1.4051610939327417E-2</c:v>
                </c:pt>
                <c:pt idx="6022">
                  <c:v>1.4016660703338698E-2</c:v>
                </c:pt>
                <c:pt idx="6023">
                  <c:v>1.3981784445418121E-2</c:v>
                </c:pt>
                <c:pt idx="6024">
                  <c:v>1.3946982046031725E-2</c:v>
                </c:pt>
                <c:pt idx="6025">
                  <c:v>1.3912253385738985E-2</c:v>
                </c:pt>
                <c:pt idx="6026">
                  <c:v>1.3877598345191307E-2</c:v>
                </c:pt>
                <c:pt idx="6027">
                  <c:v>1.3843016805133303E-2</c:v>
                </c:pt>
                <c:pt idx="6028">
                  <c:v>1.3808508646402703E-2</c:v>
                </c:pt>
                <c:pt idx="6029">
                  <c:v>1.3774073749930072E-2</c:v>
                </c:pt>
                <c:pt idx="6030">
                  <c:v>1.3739711996740112E-2</c:v>
                </c:pt>
                <c:pt idx="6031">
                  <c:v>1.3705423267951149E-2</c:v>
                </c:pt>
                <c:pt idx="6032">
                  <c:v>1.3671207444774935E-2</c:v>
                </c:pt>
                <c:pt idx="6033">
                  <c:v>1.3637064408517998E-2</c:v>
                </c:pt>
                <c:pt idx="6034">
                  <c:v>1.3602994040580761E-2</c:v>
                </c:pt>
                <c:pt idx="6035">
                  <c:v>1.3568996222458322E-2</c:v>
                </c:pt>
                <c:pt idx="6036">
                  <c:v>1.3535070835740629E-2</c:v>
                </c:pt>
                <c:pt idx="6037">
                  <c:v>1.350121776211253E-2</c:v>
                </c:pt>
                <c:pt idx="6038">
                  <c:v>1.3467436883353719E-2</c:v>
                </c:pt>
                <c:pt idx="6039">
                  <c:v>1.3433728081339767E-2</c:v>
                </c:pt>
                <c:pt idx="6040">
                  <c:v>1.3400091238041411E-2</c:v>
                </c:pt>
                <c:pt idx="6041">
                  <c:v>1.3366526235525197E-2</c:v>
                </c:pt>
                <c:pt idx="6042">
                  <c:v>1.3333032955953518E-2</c:v>
                </c:pt>
                <c:pt idx="6043">
                  <c:v>1.3299611281585261E-2</c:v>
                </c:pt>
                <c:pt idx="6044">
                  <c:v>1.3266261094775345E-2</c:v>
                </c:pt>
                <c:pt idx="6045">
                  <c:v>1.3232982277975144E-2</c:v>
                </c:pt>
                <c:pt idx="6046">
                  <c:v>1.3199774713733105E-2</c:v>
                </c:pt>
                <c:pt idx="6047">
                  <c:v>1.3166638284694009E-2</c:v>
                </c:pt>
                <c:pt idx="6048">
                  <c:v>1.3133572873600351E-2</c:v>
                </c:pt>
                <c:pt idx="6049">
                  <c:v>1.3100578363291697E-2</c:v>
                </c:pt>
                <c:pt idx="6050">
                  <c:v>1.3067654636704685E-2</c:v>
                </c:pt>
                <c:pt idx="6051">
                  <c:v>1.3034801576874306E-2</c:v>
                </c:pt>
                <c:pt idx="6052">
                  <c:v>1.300201906693303E-2</c:v>
                </c:pt>
                <c:pt idx="6053">
                  <c:v>1.2969306990111142E-2</c:v>
                </c:pt>
                <c:pt idx="6054">
                  <c:v>1.2936665229737803E-2</c:v>
                </c:pt>
                <c:pt idx="6055">
                  <c:v>1.2904093669239865E-2</c:v>
                </c:pt>
                <c:pt idx="6056">
                  <c:v>1.2871592192143339E-2</c:v>
                </c:pt>
                <c:pt idx="6057">
                  <c:v>1.2839160682072701E-2</c:v>
                </c:pt>
                <c:pt idx="6058">
                  <c:v>1.2806799022751484E-2</c:v>
                </c:pt>
                <c:pt idx="6059">
                  <c:v>1.2774507098002388E-2</c:v>
                </c:pt>
                <c:pt idx="6060">
                  <c:v>1.2742284791747245E-2</c:v>
                </c:pt>
                <c:pt idx="6061">
                  <c:v>1.2710131988007663E-2</c:v>
                </c:pt>
                <c:pt idx="6062">
                  <c:v>1.2678048570904668E-2</c:v>
                </c:pt>
                <c:pt idx="6063">
                  <c:v>1.2646034424659619E-2</c:v>
                </c:pt>
                <c:pt idx="6064">
                  <c:v>1.26140894335932E-2</c:v>
                </c:pt>
                <c:pt idx="6065">
                  <c:v>1.2582213482126778E-2</c:v>
                </c:pt>
                <c:pt idx="6066">
                  <c:v>1.255040645478208E-2</c:v>
                </c:pt>
                <c:pt idx="6067">
                  <c:v>1.2518668236181141E-2</c:v>
                </c:pt>
                <c:pt idx="6068">
                  <c:v>1.2486998711046979E-2</c:v>
                </c:pt>
                <c:pt idx="6069">
                  <c:v>1.2455397764203366E-2</c:v>
                </c:pt>
                <c:pt idx="6070">
                  <c:v>1.2423865280575336E-2</c:v>
                </c:pt>
                <c:pt idx="6071">
                  <c:v>1.2392401145188721E-2</c:v>
                </c:pt>
                <c:pt idx="6072">
                  <c:v>1.2361005243171347E-2</c:v>
                </c:pt>
                <c:pt idx="6073">
                  <c:v>1.2329677459752145E-2</c:v>
                </c:pt>
                <c:pt idx="6074">
                  <c:v>1.2298417680262101E-2</c:v>
                </c:pt>
                <c:pt idx="6075">
                  <c:v>1.2267225790134003E-2</c:v>
                </c:pt>
                <c:pt idx="6076">
                  <c:v>1.2236101674902623E-2</c:v>
                </c:pt>
                <c:pt idx="6077">
                  <c:v>1.2205045220205105E-2</c:v>
                </c:pt>
                <c:pt idx="6078">
                  <c:v>1.2174056311780975E-2</c:v>
                </c:pt>
                <c:pt idx="6079">
                  <c:v>1.2143134835472301E-2</c:v>
                </c:pt>
                <c:pt idx="6080">
                  <c:v>1.2112280677223858E-2</c:v>
                </c:pt>
                <c:pt idx="6081">
                  <c:v>1.2081493723083399E-2</c:v>
                </c:pt>
                <c:pt idx="6082">
                  <c:v>1.2050773859201653E-2</c:v>
                </c:pt>
                <c:pt idx="6083">
                  <c:v>1.2020120971832643E-2</c:v>
                </c:pt>
                <c:pt idx="6084">
                  <c:v>1.1989534947333713E-2</c:v>
                </c:pt>
                <c:pt idx="6085">
                  <c:v>1.1959015672165561E-2</c:v>
                </c:pt>
                <c:pt idx="6086">
                  <c:v>1.1928563032892898E-2</c:v>
                </c:pt>
                <c:pt idx="6087">
                  <c:v>1.1898176916184085E-2</c:v>
                </c:pt>
                <c:pt idx="6088">
                  <c:v>1.1867857208811658E-2</c:v>
                </c:pt>
                <c:pt idx="6089">
                  <c:v>1.1837603797651782E-2</c:v>
                </c:pt>
                <c:pt idx="6090">
                  <c:v>1.1807416569685723E-2</c:v>
                </c:pt>
                <c:pt idx="6091">
                  <c:v>1.1777295411998553E-2</c:v>
                </c:pt>
                <c:pt idx="6092">
                  <c:v>1.174724021178036E-2</c:v>
                </c:pt>
                <c:pt idx="6093">
                  <c:v>1.1717250856325533E-2</c:v>
                </c:pt>
                <c:pt idx="6094">
                  <c:v>1.1687327233034003E-2</c:v>
                </c:pt>
                <c:pt idx="6095">
                  <c:v>1.1657469229410166E-2</c:v>
                </c:pt>
                <c:pt idx="6096">
                  <c:v>1.1627676733063821E-2</c:v>
                </c:pt>
                <c:pt idx="6097">
                  <c:v>1.1597949631710361E-2</c:v>
                </c:pt>
                <c:pt idx="6098">
                  <c:v>1.1568287813170361E-2</c:v>
                </c:pt>
                <c:pt idx="6099">
                  <c:v>1.1538691165370246E-2</c:v>
                </c:pt>
                <c:pt idx="6100">
                  <c:v>1.1509159576342081E-2</c:v>
                </c:pt>
                <c:pt idx="6101">
                  <c:v>1.1479692934223788E-2</c:v>
                </c:pt>
                <c:pt idx="6102">
                  <c:v>1.1450291127259864E-2</c:v>
                </c:pt>
                <c:pt idx="6103">
                  <c:v>1.1420954043800445E-2</c:v>
                </c:pt>
                <c:pt idx="6104">
                  <c:v>1.139168157230208E-2</c:v>
                </c:pt>
                <c:pt idx="6105">
                  <c:v>1.136247360132831E-2</c:v>
                </c:pt>
                <c:pt idx="6106">
                  <c:v>1.1333330019548627E-2</c:v>
                </c:pt>
                <c:pt idx="6107">
                  <c:v>1.1304250715740016E-2</c:v>
                </c:pt>
                <c:pt idx="6108">
                  <c:v>1.1275235578785719E-2</c:v>
                </c:pt>
                <c:pt idx="6109">
                  <c:v>1.1246284497676541E-2</c:v>
                </c:pt>
                <c:pt idx="6110">
                  <c:v>1.1217397361510143E-2</c:v>
                </c:pt>
                <c:pt idx="6111">
                  <c:v>1.1188574059491732E-2</c:v>
                </c:pt>
                <c:pt idx="6112">
                  <c:v>1.1159814480933689E-2</c:v>
                </c:pt>
                <c:pt idx="6113">
                  <c:v>1.1131118515256323E-2</c:v>
                </c:pt>
                <c:pt idx="6114">
                  <c:v>1.1102486051987541E-2</c:v>
                </c:pt>
                <c:pt idx="6115">
                  <c:v>1.1073916980762818E-2</c:v>
                </c:pt>
                <c:pt idx="6116">
                  <c:v>1.1045411191326187E-2</c:v>
                </c:pt>
                <c:pt idx="6117">
                  <c:v>1.1016968573529195E-2</c:v>
                </c:pt>
                <c:pt idx="6118">
                  <c:v>1.0988589017332354E-2</c:v>
                </c:pt>
                <c:pt idx="6119">
                  <c:v>1.0960272412803489E-2</c:v>
                </c:pt>
                <c:pt idx="6120">
                  <c:v>1.0932018650119987E-2</c:v>
                </c:pt>
                <c:pt idx="6121">
                  <c:v>1.0903827619567558E-2</c:v>
                </c:pt>
                <c:pt idx="6122">
                  <c:v>1.0875699211539925E-2</c:v>
                </c:pt>
                <c:pt idx="6123">
                  <c:v>1.0847633316540881E-2</c:v>
                </c:pt>
                <c:pt idx="6124">
                  <c:v>1.0819629825182442E-2</c:v>
                </c:pt>
                <c:pt idx="6125">
                  <c:v>1.0791688628186021E-2</c:v>
                </c:pt>
                <c:pt idx="6126">
                  <c:v>1.0763809616382293E-2</c:v>
                </c:pt>
                <c:pt idx="6127">
                  <c:v>1.0735992680710764E-2</c:v>
                </c:pt>
                <c:pt idx="6128">
                  <c:v>1.070823771222146E-2</c:v>
                </c:pt>
                <c:pt idx="6129">
                  <c:v>1.0680544602073256E-2</c:v>
                </c:pt>
                <c:pt idx="6130">
                  <c:v>1.0652913241534875E-2</c:v>
                </c:pt>
                <c:pt idx="6131">
                  <c:v>1.0625343521985128E-2</c:v>
                </c:pt>
                <c:pt idx="6132">
                  <c:v>1.0597835334912667E-2</c:v>
                </c:pt>
                <c:pt idx="6133">
                  <c:v>1.0570388571915968E-2</c:v>
                </c:pt>
                <c:pt idx="6134">
                  <c:v>1.054300312470418E-2</c:v>
                </c:pt>
                <c:pt idx="6135">
                  <c:v>1.051567888509651E-2</c:v>
                </c:pt>
                <c:pt idx="6136">
                  <c:v>1.0488415745022657E-2</c:v>
                </c:pt>
                <c:pt idx="6137">
                  <c:v>1.0461213596522648E-2</c:v>
                </c:pt>
                <c:pt idx="6138">
                  <c:v>1.0434072331747609E-2</c:v>
                </c:pt>
                <c:pt idx="6139">
                  <c:v>1.0406991842959061E-2</c:v>
                </c:pt>
                <c:pt idx="6140">
                  <c:v>1.0379972022529558E-2</c:v>
                </c:pt>
                <c:pt idx="6141">
                  <c:v>1.0353012762942678E-2</c:v>
                </c:pt>
                <c:pt idx="6142">
                  <c:v>1.0326113956793012E-2</c:v>
                </c:pt>
                <c:pt idx="6143">
                  <c:v>1.0299275496786421E-2</c:v>
                </c:pt>
                <c:pt idx="6144">
                  <c:v>1.0272497275739997E-2</c:v>
                </c:pt>
                <c:pt idx="6145">
                  <c:v>1.024577918658252E-2</c:v>
                </c:pt>
                <c:pt idx="6146">
                  <c:v>1.0219121122353771E-2</c:v>
                </c:pt>
                <c:pt idx="6147">
                  <c:v>1.0192522976205818E-2</c:v>
                </c:pt>
                <c:pt idx="6148">
                  <c:v>1.0165984641402169E-2</c:v>
                </c:pt>
                <c:pt idx="6149">
                  <c:v>1.0139506011317941E-2</c:v>
                </c:pt>
                <c:pt idx="6150">
                  <c:v>1.0113086979440588E-2</c:v>
                </c:pt>
                <c:pt idx="6151">
                  <c:v>1.0086727439369643E-2</c:v>
                </c:pt>
                <c:pt idx="6152">
                  <c:v>1.0060427284816442E-2</c:v>
                </c:pt>
                <c:pt idx="6153">
                  <c:v>1.0034186409604596E-2</c:v>
                </c:pt>
                <c:pt idx="6154">
                  <c:v>1.0008004707670541E-2</c:v>
                </c:pt>
                <c:pt idx="6155">
                  <c:v>9.9818820730628345E-3</c:v>
                </c:pt>
                <c:pt idx="6156">
                  <c:v>9.9558183999424905E-3</c:v>
                </c:pt>
                <c:pt idx="6157">
                  <c:v>9.9298135825833245E-3</c:v>
                </c:pt>
                <c:pt idx="6158">
                  <c:v>9.9038675153720231E-3</c:v>
                </c:pt>
                <c:pt idx="6159">
                  <c:v>9.8779800928078757E-3</c:v>
                </c:pt>
                <c:pt idx="6160">
                  <c:v>9.8521512095032984E-3</c:v>
                </c:pt>
                <c:pt idx="6161">
                  <c:v>9.8263807601834726E-3</c:v>
                </c:pt>
                <c:pt idx="6162">
                  <c:v>9.8006686396873034E-3</c:v>
                </c:pt>
                <c:pt idx="6163">
                  <c:v>9.7750147429660778E-3</c:v>
                </c:pt>
                <c:pt idx="6164">
                  <c:v>9.7494189650852228E-3</c:v>
                </c:pt>
                <c:pt idx="6165">
                  <c:v>9.7238812012230228E-3</c:v>
                </c:pt>
                <c:pt idx="6166">
                  <c:v>9.6984013466714491E-3</c:v>
                </c:pt>
                <c:pt idx="6167">
                  <c:v>9.6729792968362292E-3</c:v>
                </c:pt>
                <c:pt idx="6168">
                  <c:v>9.6476149472362847E-3</c:v>
                </c:pt>
                <c:pt idx="6169">
                  <c:v>9.6223081935048853E-3</c:v>
                </c:pt>
                <c:pt idx="6170">
                  <c:v>9.5970589313888067E-3</c:v>
                </c:pt>
                <c:pt idx="6171">
                  <c:v>9.5718670567488066E-3</c:v>
                </c:pt>
                <c:pt idx="6172">
                  <c:v>9.5467324655598047E-3</c:v>
                </c:pt>
                <c:pt idx="6173">
                  <c:v>9.5216550539107027E-3</c:v>
                </c:pt>
                <c:pt idx="6174">
                  <c:v>9.4966347180047896E-3</c:v>
                </c:pt>
                <c:pt idx="6175">
                  <c:v>9.4716713541591006E-3</c:v>
                </c:pt>
                <c:pt idx="6176">
                  <c:v>9.4467648588059689E-3</c:v>
                </c:pt>
                <c:pt idx="6177">
                  <c:v>9.4219151284911651E-3</c:v>
                </c:pt>
                <c:pt idx="6178">
                  <c:v>9.3971220598758048E-3</c:v>
                </c:pt>
                <c:pt idx="6179">
                  <c:v>9.3723855497352959E-3</c:v>
                </c:pt>
                <c:pt idx="6180">
                  <c:v>9.3477054949594046E-3</c:v>
                </c:pt>
                <c:pt idx="6181">
                  <c:v>9.3230817925533567E-3</c:v>
                </c:pt>
                <c:pt idx="6182">
                  <c:v>9.2985143396367067E-3</c:v>
                </c:pt>
                <c:pt idx="6183">
                  <c:v>9.2740030334441028E-3</c:v>
                </c:pt>
                <c:pt idx="6184">
                  <c:v>9.2495477713253078E-3</c:v>
                </c:pt>
                <c:pt idx="6185">
                  <c:v>9.2251484507449247E-3</c:v>
                </c:pt>
                <c:pt idx="6186">
                  <c:v>9.2008049692830027E-3</c:v>
                </c:pt>
                <c:pt idx="6187">
                  <c:v>9.1765172246345266E-3</c:v>
                </c:pt>
                <c:pt idx="6188">
                  <c:v>9.1522851146100762E-3</c:v>
                </c:pt>
                <c:pt idx="6189">
                  <c:v>9.1281085371354397E-3</c:v>
                </c:pt>
                <c:pt idx="6190">
                  <c:v>9.1039873902519566E-3</c:v>
                </c:pt>
                <c:pt idx="6191">
                  <c:v>9.0799215721163867E-3</c:v>
                </c:pt>
                <c:pt idx="6192">
                  <c:v>9.0559109810012268E-3</c:v>
                </c:pt>
                <c:pt idx="6193">
                  <c:v>9.0319555152945166E-3</c:v>
                </c:pt>
                <c:pt idx="6194">
                  <c:v>9.0080550735001166E-3</c:v>
                </c:pt>
                <c:pt idx="6195">
                  <c:v>8.9842095542377268E-3</c:v>
                </c:pt>
                <c:pt idx="6196">
                  <c:v>8.9604188562428782E-3</c:v>
                </c:pt>
                <c:pt idx="6197">
                  <c:v>8.9366828783669812E-3</c:v>
                </c:pt>
                <c:pt idx="6198">
                  <c:v>8.9130015195775115E-3</c:v>
                </c:pt>
                <c:pt idx="6199">
                  <c:v>8.8893746789581226E-3</c:v>
                </c:pt>
                <c:pt idx="6200">
                  <c:v>8.8658022557087258E-3</c:v>
                </c:pt>
                <c:pt idx="6201">
                  <c:v>8.8422841491448446E-3</c:v>
                </c:pt>
                <c:pt idx="6202">
                  <c:v>8.8188202586990047E-3</c:v>
                </c:pt>
                <c:pt idx="6203">
                  <c:v>8.7954104839197047E-3</c:v>
                </c:pt>
                <c:pt idx="6204">
                  <c:v>8.7720547244719525E-3</c:v>
                </c:pt>
                <c:pt idx="6205">
                  <c:v>8.748752880137118E-3</c:v>
                </c:pt>
                <c:pt idx="6206">
                  <c:v>8.7255048508133141E-3</c:v>
                </c:pt>
                <c:pt idx="6207">
                  <c:v>8.7023105365148026E-3</c:v>
                </c:pt>
                <c:pt idx="6208">
                  <c:v>8.6791698373731019E-3</c:v>
                </c:pt>
                <c:pt idx="6209">
                  <c:v>8.6560826536359534E-3</c:v>
                </c:pt>
                <c:pt idx="6210">
                  <c:v>8.6330488856680068E-3</c:v>
                </c:pt>
                <c:pt idx="6211">
                  <c:v>8.6100684339508789E-3</c:v>
                </c:pt>
                <c:pt idx="6212">
                  <c:v>8.5871411990829545E-3</c:v>
                </c:pt>
                <c:pt idx="6213">
                  <c:v>8.5642670817795211E-3</c:v>
                </c:pt>
                <c:pt idx="6214">
                  <c:v>8.5414459828729167E-3</c:v>
                </c:pt>
                <c:pt idx="6215">
                  <c:v>8.518677803312549E-3</c:v>
                </c:pt>
                <c:pt idx="6216">
                  <c:v>8.4959624441648708E-3</c:v>
                </c:pt>
                <c:pt idx="6217">
                  <c:v>8.4732998066135747E-3</c:v>
                </c:pt>
                <c:pt idx="6218">
                  <c:v>8.4506897919595352E-3</c:v>
                </c:pt>
                <c:pt idx="6219">
                  <c:v>8.4281323016207003E-3</c:v>
                </c:pt>
                <c:pt idx="6220">
                  <c:v>8.4056272371328036E-3</c:v>
                </c:pt>
                <c:pt idx="6221">
                  <c:v>8.3831745001484142E-3</c:v>
                </c:pt>
                <c:pt idx="6222">
                  <c:v>8.3607739924378248E-3</c:v>
                </c:pt>
                <c:pt idx="6223">
                  <c:v>8.3384256158888243E-3</c:v>
                </c:pt>
                <c:pt idx="6224">
                  <c:v>8.3161292725066806E-3</c:v>
                </c:pt>
                <c:pt idx="6225">
                  <c:v>8.2938848644139723E-3</c:v>
                </c:pt>
                <c:pt idx="6226">
                  <c:v>8.2716922938512946E-3</c:v>
                </c:pt>
                <c:pt idx="6227">
                  <c:v>8.2495514631765639E-3</c:v>
                </c:pt>
                <c:pt idx="6228">
                  <c:v>8.2274622748657565E-3</c:v>
                </c:pt>
                <c:pt idx="6229">
                  <c:v>8.2054246315123175E-3</c:v>
                </c:pt>
                <c:pt idx="6230">
                  <c:v>8.1834384358274777E-3</c:v>
                </c:pt>
                <c:pt idx="6231">
                  <c:v>8.1615035906404728E-3</c:v>
                </c:pt>
                <c:pt idx="6232">
                  <c:v>8.1396199988984248E-3</c:v>
                </c:pt>
                <c:pt idx="6233">
                  <c:v>8.1177875636663267E-3</c:v>
                </c:pt>
                <c:pt idx="6234">
                  <c:v>8.0960061881271191E-3</c:v>
                </c:pt>
                <c:pt idx="6235">
                  <c:v>8.0742757755817088E-3</c:v>
                </c:pt>
                <c:pt idx="6236">
                  <c:v>8.0525962294494373E-3</c:v>
                </c:pt>
                <c:pt idx="6237">
                  <c:v>8.0309674532669292E-3</c:v>
                </c:pt>
                <c:pt idx="6238">
                  <c:v>8.0093893506900053E-3</c:v>
                </c:pt>
                <c:pt idx="6239">
                  <c:v>7.9878618254917537E-3</c:v>
                </c:pt>
                <c:pt idx="6240">
                  <c:v>7.9663847815640027E-3</c:v>
                </c:pt>
                <c:pt idx="6241">
                  <c:v>7.9449581229166719E-3</c:v>
                </c:pt>
                <c:pt idx="6242">
                  <c:v>7.9235817536778934E-3</c:v>
                </c:pt>
                <c:pt idx="6243">
                  <c:v>7.9022555780943124E-3</c:v>
                </c:pt>
                <c:pt idx="6244">
                  <c:v>7.8809795005308422E-3</c:v>
                </c:pt>
                <c:pt idx="6245">
                  <c:v>7.8597534254707304E-3</c:v>
                </c:pt>
                <c:pt idx="6246">
                  <c:v>7.8385772575156332E-3</c:v>
                </c:pt>
                <c:pt idx="6247">
                  <c:v>7.8174509013858896E-3</c:v>
                </c:pt>
                <c:pt idx="6248">
                  <c:v>7.7963742619201895E-3</c:v>
                </c:pt>
                <c:pt idx="6249">
                  <c:v>7.7753472440757242E-3</c:v>
                </c:pt>
                <c:pt idx="6250">
                  <c:v>7.7543697529283018E-3</c:v>
                </c:pt>
                <c:pt idx="6251">
                  <c:v>7.7334416936723823E-3</c:v>
                </c:pt>
                <c:pt idx="6252">
                  <c:v>7.7125629716208342E-3</c:v>
                </c:pt>
                <c:pt idx="6253">
                  <c:v>7.6917334922055516E-3</c:v>
                </c:pt>
                <c:pt idx="6254">
                  <c:v>7.6709531609767314E-3</c:v>
                </c:pt>
                <c:pt idx="6255">
                  <c:v>7.65022188360363E-3</c:v>
                </c:pt>
                <c:pt idx="6256">
                  <c:v>7.6295395658739114E-3</c:v>
                </c:pt>
                <c:pt idx="6257">
                  <c:v>7.6089061136943529E-3</c:v>
                </c:pt>
                <c:pt idx="6258">
                  <c:v>7.5883214330902731E-3</c:v>
                </c:pt>
                <c:pt idx="6259">
                  <c:v>7.5677854302058393E-3</c:v>
                </c:pt>
                <c:pt idx="6260">
                  <c:v>7.5472980113043178E-3</c:v>
                </c:pt>
                <c:pt idx="6261">
                  <c:v>7.5268590827675319E-3</c:v>
                </c:pt>
                <c:pt idx="6262">
                  <c:v>7.50646855109638E-3</c:v>
                </c:pt>
                <c:pt idx="6263">
                  <c:v>7.4861263229107061E-3</c:v>
                </c:pt>
                <c:pt idx="6264">
                  <c:v>7.4658323049491574E-3</c:v>
                </c:pt>
                <c:pt idx="6265">
                  <c:v>7.4455864040695171E-3</c:v>
                </c:pt>
                <c:pt idx="6266">
                  <c:v>7.4253885272484565E-3</c:v>
                </c:pt>
                <c:pt idx="6267">
                  <c:v>7.4052385815818033E-3</c:v>
                </c:pt>
                <c:pt idx="6268">
                  <c:v>7.3851364742841931E-3</c:v>
                </c:pt>
                <c:pt idx="6269">
                  <c:v>7.3650821126894734E-3</c:v>
                </c:pt>
                <c:pt idx="6270">
                  <c:v>7.3450754042506273E-3</c:v>
                </c:pt>
                <c:pt idx="6271">
                  <c:v>7.3251162565394655E-3</c:v>
                </c:pt>
                <c:pt idx="6272">
                  <c:v>7.305204577247316E-3</c:v>
                </c:pt>
                <c:pt idx="6273">
                  <c:v>7.285340274184351E-3</c:v>
                </c:pt>
                <c:pt idx="6274">
                  <c:v>7.2655232552798123E-3</c:v>
                </c:pt>
                <c:pt idx="6275">
                  <c:v>7.2457534285824557E-3</c:v>
                </c:pt>
                <c:pt idx="6276">
                  <c:v>7.2260307022598861E-3</c:v>
                </c:pt>
                <c:pt idx="6277">
                  <c:v>7.2063549845990922E-3</c:v>
                </c:pt>
                <c:pt idx="6278">
                  <c:v>7.1867261840062426E-3</c:v>
                </c:pt>
                <c:pt idx="6279">
                  <c:v>7.1671442090066075E-3</c:v>
                </c:pt>
                <c:pt idx="6280">
                  <c:v>7.1476089682449813E-3</c:v>
                </c:pt>
                <c:pt idx="6281">
                  <c:v>7.1281203704850775E-3</c:v>
                </c:pt>
                <c:pt idx="6282">
                  <c:v>7.1086783246102148E-3</c:v>
                </c:pt>
                <c:pt idx="6283">
                  <c:v>7.0892827396226389E-3</c:v>
                </c:pt>
                <c:pt idx="6284">
                  <c:v>7.0699335246440934E-3</c:v>
                </c:pt>
                <c:pt idx="6285">
                  <c:v>7.0506305889156424E-3</c:v>
                </c:pt>
                <c:pt idx="6286">
                  <c:v>7.0313738417976199E-3</c:v>
                </c:pt>
                <c:pt idx="6287">
                  <c:v>7.0121631927696415E-3</c:v>
                </c:pt>
                <c:pt idx="6288">
                  <c:v>6.992998551430582E-3</c:v>
                </c:pt>
                <c:pt idx="6289">
                  <c:v>6.9738798274989414E-3</c:v>
                </c:pt>
                <c:pt idx="6290">
                  <c:v>6.9548069308122502E-3</c:v>
                </c:pt>
                <c:pt idx="6291">
                  <c:v>6.935779771327615E-3</c:v>
                </c:pt>
                <c:pt idx="6292">
                  <c:v>6.916798259121313E-3</c:v>
                </c:pt>
                <c:pt idx="6293">
                  <c:v>6.8978623043891296E-3</c:v>
                </c:pt>
                <c:pt idx="6294">
                  <c:v>6.8789718174461804E-3</c:v>
                </c:pt>
                <c:pt idx="6295">
                  <c:v>6.8601267087269376E-3</c:v>
                </c:pt>
                <c:pt idx="6296">
                  <c:v>6.8413268887853387E-3</c:v>
                </c:pt>
                <c:pt idx="6297">
                  <c:v>6.8225722682945565E-3</c:v>
                </c:pt>
                <c:pt idx="6298">
                  <c:v>6.8038627580473141E-3</c:v>
                </c:pt>
                <c:pt idx="6299">
                  <c:v>6.7851982689556114E-3</c:v>
                </c:pt>
                <c:pt idx="6300">
                  <c:v>6.7665787120509205E-3</c:v>
                </c:pt>
                <c:pt idx="6301">
                  <c:v>6.7480039984840505E-3</c:v>
                </c:pt>
                <c:pt idx="6302">
                  <c:v>6.72947403952518E-3</c:v>
                </c:pt>
                <c:pt idx="6303">
                  <c:v>6.7109887465640434E-3</c:v>
                </c:pt>
                <c:pt idx="6304">
                  <c:v>6.6925480311096413E-3</c:v>
                </c:pt>
                <c:pt idx="6305">
                  <c:v>6.6741518047903304E-3</c:v>
                </c:pt>
                <c:pt idx="6306">
                  <c:v>6.6557999793539994E-3</c:v>
                </c:pt>
                <c:pt idx="6307">
                  <c:v>6.6374924666678424E-3</c:v>
                </c:pt>
                <c:pt idx="6308">
                  <c:v>6.6192291787184904E-3</c:v>
                </c:pt>
                <c:pt idx="6309">
                  <c:v>6.6010100276119015E-3</c:v>
                </c:pt>
                <c:pt idx="6310">
                  <c:v>6.5828349255735094E-3</c:v>
                </c:pt>
                <c:pt idx="6311">
                  <c:v>6.5647037849481003E-3</c:v>
                </c:pt>
                <c:pt idx="6312">
                  <c:v>6.5466165181996931E-3</c:v>
                </c:pt>
                <c:pt idx="6313">
                  <c:v>6.5285730379119472E-3</c:v>
                </c:pt>
                <c:pt idx="6314">
                  <c:v>6.5105732567877165E-3</c:v>
                </c:pt>
                <c:pt idx="6315">
                  <c:v>6.4926170876492524E-3</c:v>
                </c:pt>
                <c:pt idx="6316">
                  <c:v>6.4747044434381859E-3</c:v>
                </c:pt>
                <c:pt idx="6317">
                  <c:v>6.4568352372153708E-3</c:v>
                </c:pt>
                <c:pt idx="6318">
                  <c:v>6.439009382161312E-3</c:v>
                </c:pt>
                <c:pt idx="6319">
                  <c:v>6.4212267915754124E-3</c:v>
                </c:pt>
                <c:pt idx="6320">
                  <c:v>6.4034873788767011E-3</c:v>
                </c:pt>
                <c:pt idx="6321">
                  <c:v>6.3857910576035739E-3</c:v>
                </c:pt>
                <c:pt idx="6322">
                  <c:v>6.3681377414134674E-3</c:v>
                </c:pt>
                <c:pt idx="6323">
                  <c:v>6.3505273440833745E-3</c:v>
                </c:pt>
                <c:pt idx="6324">
                  <c:v>6.3329597795093199E-3</c:v>
                </c:pt>
                <c:pt idx="6325">
                  <c:v>6.3154349617068365E-3</c:v>
                </c:pt>
                <c:pt idx="6326">
                  <c:v>6.2979528048106434E-3</c:v>
                </c:pt>
                <c:pt idx="6327">
                  <c:v>6.2805132230745924E-3</c:v>
                </c:pt>
                <c:pt idx="6328">
                  <c:v>6.2631161308719183E-3</c:v>
                </c:pt>
                <c:pt idx="6329">
                  <c:v>6.2457614426950601E-3</c:v>
                </c:pt>
                <c:pt idx="6330">
                  <c:v>6.2284490731555489E-3</c:v>
                </c:pt>
                <c:pt idx="6331">
                  <c:v>6.2111789369842414E-3</c:v>
                </c:pt>
                <c:pt idx="6332">
                  <c:v>6.1939509490311281E-3</c:v>
                </c:pt>
                <c:pt idx="6333">
                  <c:v>6.1767650242654133E-3</c:v>
                </c:pt>
                <c:pt idx="6334">
                  <c:v>6.1596210777753093E-3</c:v>
                </c:pt>
                <c:pt idx="6335">
                  <c:v>6.142519024768341E-3</c:v>
                </c:pt>
                <c:pt idx="6336">
                  <c:v>6.1254587805710334E-3</c:v>
                </c:pt>
                <c:pt idx="6337">
                  <c:v>6.1084402606290025E-3</c:v>
                </c:pt>
                <c:pt idx="6338">
                  <c:v>6.0914633805071042E-3</c:v>
                </c:pt>
                <c:pt idx="6339">
                  <c:v>6.0745280558889333E-3</c:v>
                </c:pt>
                <c:pt idx="6340">
                  <c:v>6.0576342025774957E-3</c:v>
                </c:pt>
                <c:pt idx="6341">
                  <c:v>6.0407817364946433E-3</c:v>
                </c:pt>
                <c:pt idx="6342">
                  <c:v>6.0239705736811408E-3</c:v>
                </c:pt>
                <c:pt idx="6343">
                  <c:v>6.0072006302969586E-3</c:v>
                </c:pt>
                <c:pt idx="6344">
                  <c:v>5.990471822620874E-3</c:v>
                </c:pt>
                <c:pt idx="6345">
                  <c:v>5.9737840670506335E-3</c:v>
                </c:pt>
                <c:pt idx="6346">
                  <c:v>5.9571372801028814E-3</c:v>
                </c:pt>
                <c:pt idx="6347">
                  <c:v>5.9405313784132423E-3</c:v>
                </c:pt>
                <c:pt idx="6348">
                  <c:v>5.9239662787361515E-3</c:v>
                </c:pt>
                <c:pt idx="6349">
                  <c:v>5.9074418979449123E-3</c:v>
                </c:pt>
                <c:pt idx="6350">
                  <c:v>5.8909581530316732E-3</c:v>
                </c:pt>
                <c:pt idx="6351">
                  <c:v>5.8745149611072675E-3</c:v>
                </c:pt>
                <c:pt idx="6352">
                  <c:v>5.8581122394015545E-3</c:v>
                </c:pt>
                <c:pt idx="6353">
                  <c:v>5.8417499052629482E-3</c:v>
                </c:pt>
                <c:pt idx="6354">
                  <c:v>5.8254278761584646E-3</c:v>
                </c:pt>
                <c:pt idx="6355">
                  <c:v>5.8091460696742814E-3</c:v>
                </c:pt>
                <c:pt idx="6356">
                  <c:v>5.7929044035147734E-3</c:v>
                </c:pt>
                <c:pt idx="6357">
                  <c:v>5.776702795503269E-3</c:v>
                </c:pt>
                <c:pt idx="6358">
                  <c:v>5.7605411635813933E-3</c:v>
                </c:pt>
                <c:pt idx="6359">
                  <c:v>5.7444194258097934E-3</c:v>
                </c:pt>
                <c:pt idx="6360">
                  <c:v>5.7283375003673188E-3</c:v>
                </c:pt>
                <c:pt idx="6361">
                  <c:v>5.7122953055516153E-3</c:v>
                </c:pt>
                <c:pt idx="6362">
                  <c:v>5.6962927597786102E-3</c:v>
                </c:pt>
                <c:pt idx="6363">
                  <c:v>5.6803297815828449E-3</c:v>
                </c:pt>
                <c:pt idx="6364">
                  <c:v>5.6644062896171682E-3</c:v>
                </c:pt>
                <c:pt idx="6365">
                  <c:v>5.6485222026530814E-3</c:v>
                </c:pt>
                <c:pt idx="6366">
                  <c:v>5.6326774395802333E-3</c:v>
                </c:pt>
                <c:pt idx="6367">
                  <c:v>5.6168719194067398E-3</c:v>
                </c:pt>
                <c:pt idx="6368">
                  <c:v>5.6011055612590005E-3</c:v>
                </c:pt>
                <c:pt idx="6369">
                  <c:v>5.5853782843817736E-3</c:v>
                </c:pt>
                <c:pt idx="6370">
                  <c:v>5.5696900081378562E-3</c:v>
                </c:pt>
                <c:pt idx="6371">
                  <c:v>5.5540406520084885E-3</c:v>
                </c:pt>
                <c:pt idx="6372">
                  <c:v>5.5384301355930754E-3</c:v>
                </c:pt>
                <c:pt idx="6373">
                  <c:v>5.5228583786089466E-3</c:v>
                </c:pt>
                <c:pt idx="6374">
                  <c:v>5.5073253008919012E-3</c:v>
                </c:pt>
                <c:pt idx="6375">
                  <c:v>5.4918308223955029E-3</c:v>
                </c:pt>
                <c:pt idx="6376">
                  <c:v>5.4763748631915729E-3</c:v>
                </c:pt>
                <c:pt idx="6377">
                  <c:v>5.4609573434697082E-3</c:v>
                </c:pt>
                <c:pt idx="6378">
                  <c:v>5.4455781835377826E-3</c:v>
                </c:pt>
                <c:pt idx="6379">
                  <c:v>5.4302373038213432E-3</c:v>
                </c:pt>
                <c:pt idx="6380">
                  <c:v>5.4149346248638392E-3</c:v>
                </c:pt>
                <c:pt idx="6381">
                  <c:v>5.3996700673268313E-3</c:v>
                </c:pt>
                <c:pt idx="6382">
                  <c:v>5.3844435519894403E-3</c:v>
                </c:pt>
                <c:pt idx="6383">
                  <c:v>5.3692549997486922E-3</c:v>
                </c:pt>
                <c:pt idx="6384">
                  <c:v>5.3541043316192747E-3</c:v>
                </c:pt>
                <c:pt idx="6385">
                  <c:v>5.3389914687336773E-3</c:v>
                </c:pt>
                <c:pt idx="6386">
                  <c:v>5.3239163323418942E-3</c:v>
                </c:pt>
                <c:pt idx="6387">
                  <c:v>5.3088788438117171E-3</c:v>
                </c:pt>
                <c:pt idx="6388">
                  <c:v>5.2938789246284434E-3</c:v>
                </c:pt>
                <c:pt idx="6389">
                  <c:v>5.2789164963948374E-3</c:v>
                </c:pt>
                <c:pt idx="6390">
                  <c:v>5.263991480831222E-3</c:v>
                </c:pt>
                <c:pt idx="6391">
                  <c:v>5.2491037997754071E-3</c:v>
                </c:pt>
                <c:pt idx="6392">
                  <c:v>5.2342533751825217E-3</c:v>
                </c:pt>
                <c:pt idx="6393">
                  <c:v>5.2194401291251599E-3</c:v>
                </c:pt>
                <c:pt idx="6394">
                  <c:v>5.2046639837931988E-3</c:v>
                </c:pt>
                <c:pt idx="6395">
                  <c:v>5.1899248614936423E-3</c:v>
                </c:pt>
                <c:pt idx="6396">
                  <c:v>5.1752226846510999E-3</c:v>
                </c:pt>
                <c:pt idx="6397">
                  <c:v>5.1605573758068965E-3</c:v>
                </c:pt>
                <c:pt idx="6398">
                  <c:v>5.1459288576199465E-3</c:v>
                </c:pt>
                <c:pt idx="6399">
                  <c:v>5.1313370528659804E-3</c:v>
                </c:pt>
                <c:pt idx="6400">
                  <c:v>5.1167818844378493E-3</c:v>
                </c:pt>
                <c:pt idx="6401">
                  <c:v>5.1022632753454193E-3</c:v>
                </c:pt>
                <c:pt idx="6402">
                  <c:v>5.0877811487155091E-3</c:v>
                </c:pt>
                <c:pt idx="6403">
                  <c:v>5.0733354277919104E-3</c:v>
                </c:pt>
                <c:pt idx="6404">
                  <c:v>5.0589260359351134E-3</c:v>
                </c:pt>
                <c:pt idx="6405">
                  <c:v>5.0445528966226198E-3</c:v>
                </c:pt>
                <c:pt idx="6406">
                  <c:v>5.0302159334485582E-3</c:v>
                </c:pt>
                <c:pt idx="6407">
                  <c:v>5.0159150701238496E-3</c:v>
                </c:pt>
                <c:pt idx="6408">
                  <c:v>5.0016502304760322E-3</c:v>
                </c:pt>
                <c:pt idx="6409">
                  <c:v>4.9874213384492883E-3</c:v>
                </c:pt>
                <c:pt idx="6410">
                  <c:v>4.9732283181044392E-3</c:v>
                </c:pt>
                <c:pt idx="6411">
                  <c:v>4.9590710936185996E-3</c:v>
                </c:pt>
                <c:pt idx="6412">
                  <c:v>4.9449495892855419E-3</c:v>
                </c:pt>
                <c:pt idx="6413">
                  <c:v>4.9308637295155111E-3</c:v>
                </c:pt>
                <c:pt idx="6414">
                  <c:v>4.9168134388349128E-3</c:v>
                </c:pt>
                <c:pt idx="6415">
                  <c:v>4.9027986418865915E-3</c:v>
                </c:pt>
                <c:pt idx="6416">
                  <c:v>4.8888192634295793E-3</c:v>
                </c:pt>
                <c:pt idx="6417">
                  <c:v>4.8748752283392345E-3</c:v>
                </c:pt>
                <c:pt idx="6418">
                  <c:v>4.8609664616069328E-3</c:v>
                </c:pt>
                <c:pt idx="6419">
                  <c:v>4.8470928883402129E-3</c:v>
                </c:pt>
                <c:pt idx="6420">
                  <c:v>4.8332544337627041E-3</c:v>
                </c:pt>
                <c:pt idx="6421">
                  <c:v>4.8194510232138204E-3</c:v>
                </c:pt>
                <c:pt idx="6422">
                  <c:v>4.805682582149186E-3</c:v>
                </c:pt>
                <c:pt idx="6423">
                  <c:v>4.7919490361400894E-3</c:v>
                </c:pt>
                <c:pt idx="6424">
                  <c:v>4.7782503108738253E-3</c:v>
                </c:pt>
                <c:pt idx="6425">
                  <c:v>4.7645863321532055E-3</c:v>
                </c:pt>
                <c:pt idx="6426">
                  <c:v>4.7509570258970424E-3</c:v>
                </c:pt>
                <c:pt idx="6427">
                  <c:v>4.7373623181396702E-3</c:v>
                </c:pt>
                <c:pt idx="6428">
                  <c:v>4.7238021350308997E-3</c:v>
                </c:pt>
                <c:pt idx="6429">
                  <c:v>4.7102764028362524E-3</c:v>
                </c:pt>
                <c:pt idx="6430">
                  <c:v>4.6967850479366705E-3</c:v>
                </c:pt>
                <c:pt idx="6431">
                  <c:v>4.6833279968285504E-3</c:v>
                </c:pt>
                <c:pt idx="6432">
                  <c:v>4.6699051761236116E-3</c:v>
                </c:pt>
                <c:pt idx="6433">
                  <c:v>4.6565165125488856E-3</c:v>
                </c:pt>
                <c:pt idx="6434">
                  <c:v>4.6431619329466833E-3</c:v>
                </c:pt>
                <c:pt idx="6435">
                  <c:v>4.6298413642744413E-3</c:v>
                </c:pt>
                <c:pt idx="6436">
                  <c:v>4.6165547336047674E-3</c:v>
                </c:pt>
                <c:pt idx="6437">
                  <c:v>4.6033019681253383E-3</c:v>
                </c:pt>
                <c:pt idx="6438">
                  <c:v>4.5900829951388573E-3</c:v>
                </c:pt>
                <c:pt idx="6439">
                  <c:v>4.5768977420629093E-3</c:v>
                </c:pt>
                <c:pt idx="6440">
                  <c:v>4.5637461364299112E-3</c:v>
                </c:pt>
                <c:pt idx="6441">
                  <c:v>4.5506281058873754E-3</c:v>
                </c:pt>
                <c:pt idx="6442">
                  <c:v>4.5375435781971471E-3</c:v>
                </c:pt>
                <c:pt idx="6443">
                  <c:v>4.5244924812361904E-3</c:v>
                </c:pt>
                <c:pt idx="6444">
                  <c:v>4.5114747429958312E-3</c:v>
                </c:pt>
                <c:pt idx="6445">
                  <c:v>4.4984902915820883E-3</c:v>
                </c:pt>
                <c:pt idx="6446">
                  <c:v>4.4855390552153733E-3</c:v>
                </c:pt>
                <c:pt idx="6447">
                  <c:v>4.4726209622307092E-3</c:v>
                </c:pt>
                <c:pt idx="6448">
                  <c:v>4.4597359410772832E-3</c:v>
                </c:pt>
                <c:pt idx="6449">
                  <c:v>4.4468839203188372E-3</c:v>
                </c:pt>
                <c:pt idx="6450">
                  <c:v>4.4340648286331514E-3</c:v>
                </c:pt>
                <c:pt idx="6451">
                  <c:v>4.4212785948123581E-3</c:v>
                </c:pt>
                <c:pt idx="6452">
                  <c:v>4.4085251477624593E-3</c:v>
                </c:pt>
                <c:pt idx="6453">
                  <c:v>4.395804416503858E-3</c:v>
                </c:pt>
                <c:pt idx="6454">
                  <c:v>4.3831163301706801E-3</c:v>
                </c:pt>
                <c:pt idx="6455">
                  <c:v>4.37046081801107E-3</c:v>
                </c:pt>
                <c:pt idx="6456">
                  <c:v>4.3578378093869462E-3</c:v>
                </c:pt>
                <c:pt idx="6457">
                  <c:v>4.3452472337742075E-3</c:v>
                </c:pt>
                <c:pt idx="6458">
                  <c:v>4.33268902076216E-3</c:v>
                </c:pt>
                <c:pt idx="6459">
                  <c:v>4.3201631000539583E-3</c:v>
                </c:pt>
                <c:pt idx="6460">
                  <c:v>4.3076694014664114E-3</c:v>
                </c:pt>
                <c:pt idx="6461">
                  <c:v>4.2952078549296346E-3</c:v>
                </c:pt>
                <c:pt idx="6462">
                  <c:v>4.2827783904873136E-3</c:v>
                </c:pt>
                <c:pt idx="6463">
                  <c:v>4.2703809382964699E-3</c:v>
                </c:pt>
                <c:pt idx="6464">
                  <c:v>4.2580154286274603E-3</c:v>
                </c:pt>
                <c:pt idx="6465">
                  <c:v>4.2456817918639141E-3</c:v>
                </c:pt>
                <c:pt idx="6466">
                  <c:v>4.233379958502404E-3</c:v>
                </c:pt>
                <c:pt idx="6467">
                  <c:v>4.2211098591528173E-3</c:v>
                </c:pt>
                <c:pt idx="6468">
                  <c:v>4.2088714245380934E-3</c:v>
                </c:pt>
                <c:pt idx="6469">
                  <c:v>4.1966645854939243E-3</c:v>
                </c:pt>
                <c:pt idx="6470">
                  <c:v>4.1844892729689656E-3</c:v>
                </c:pt>
                <c:pt idx="6471">
                  <c:v>4.1723454180248396E-3</c:v>
                </c:pt>
                <c:pt idx="6472">
                  <c:v>4.1602329518355885E-3</c:v>
                </c:pt>
                <c:pt idx="6473">
                  <c:v>4.1481518056882064E-3</c:v>
                </c:pt>
                <c:pt idx="6474">
                  <c:v>4.1361019109821496E-3</c:v>
                </c:pt>
                <c:pt idx="6475">
                  <c:v>4.1240831992293324E-3</c:v>
                </c:pt>
                <c:pt idx="6476">
                  <c:v>4.1120956020542394E-3</c:v>
                </c:pt>
                <c:pt idx="6477">
                  <c:v>4.1001390511936813E-3</c:v>
                </c:pt>
                <c:pt idx="6478">
                  <c:v>4.0882134784967017E-3</c:v>
                </c:pt>
                <c:pt idx="6479">
                  <c:v>4.0763188159246896E-3</c:v>
                </c:pt>
                <c:pt idx="6480">
                  <c:v>4.0644549955509623E-3</c:v>
                </c:pt>
                <c:pt idx="6481">
                  <c:v>4.0526219495611894E-3</c:v>
                </c:pt>
                <c:pt idx="6482">
                  <c:v>4.0408196102528632E-3</c:v>
                </c:pt>
                <c:pt idx="6483">
                  <c:v>4.0290479100353804E-3</c:v>
                </c:pt>
                <c:pt idx="6484">
                  <c:v>4.0173067814300899E-3</c:v>
                </c:pt>
                <c:pt idx="6485">
                  <c:v>4.0055961570700013E-3</c:v>
                </c:pt>
                <c:pt idx="6486">
                  <c:v>3.9939159696999052E-3</c:v>
                </c:pt>
                <c:pt idx="6487">
                  <c:v>3.9822661521761692E-3</c:v>
                </c:pt>
                <c:pt idx="6488">
                  <c:v>3.9706466374666719E-3</c:v>
                </c:pt>
                <c:pt idx="6489">
                  <c:v>3.959057358650821E-3</c:v>
                </c:pt>
                <c:pt idx="6490">
                  <c:v>3.9474982489193502E-3</c:v>
                </c:pt>
                <c:pt idx="6491">
                  <c:v>3.9359692415742451E-3</c:v>
                </c:pt>
                <c:pt idx="6492">
                  <c:v>3.9244702700288884E-3</c:v>
                </c:pt>
                <c:pt idx="6493">
                  <c:v>3.9130012678076989E-3</c:v>
                </c:pt>
                <c:pt idx="6494">
                  <c:v>3.9015621685461145E-3</c:v>
                </c:pt>
                <c:pt idx="6495">
                  <c:v>3.8901529059906606E-3</c:v>
                </c:pt>
                <c:pt idx="6496">
                  <c:v>3.8787734139987587E-3</c:v>
                </c:pt>
                <c:pt idx="6497">
                  <c:v>3.8674236265386652E-3</c:v>
                </c:pt>
                <c:pt idx="6498">
                  <c:v>3.8561034776893096E-3</c:v>
                </c:pt>
                <c:pt idx="6499">
                  <c:v>3.8448129016404211E-3</c:v>
                </c:pt>
                <c:pt idx="6500">
                  <c:v>3.8335518326921962E-3</c:v>
                </c:pt>
                <c:pt idx="6501">
                  <c:v>3.8223202052554287E-3</c:v>
                </c:pt>
                <c:pt idx="6502">
                  <c:v>3.8111179538512685E-3</c:v>
                </c:pt>
                <c:pt idx="6503">
                  <c:v>3.7999450131113287E-3</c:v>
                </c:pt>
                <c:pt idx="6504">
                  <c:v>3.7888013177774125E-3</c:v>
                </c:pt>
                <c:pt idx="6505">
                  <c:v>3.7776868027014523E-3</c:v>
                </c:pt>
                <c:pt idx="6506">
                  <c:v>3.7666014028455851E-3</c:v>
                </c:pt>
                <c:pt idx="6507">
                  <c:v>3.7555450532819256E-3</c:v>
                </c:pt>
                <c:pt idx="6508">
                  <c:v>3.7445176891925747E-3</c:v>
                </c:pt>
                <c:pt idx="6509">
                  <c:v>3.7335192458694058E-3</c:v>
                </c:pt>
                <c:pt idx="6510">
                  <c:v>3.7225496587140745E-3</c:v>
                </c:pt>
                <c:pt idx="6511">
                  <c:v>3.7116088632380031E-3</c:v>
                </c:pt>
                <c:pt idx="6512">
                  <c:v>3.7006967950622004E-3</c:v>
                </c:pt>
                <c:pt idx="6513">
                  <c:v>3.6898133899171052E-3</c:v>
                </c:pt>
                <c:pt idx="6514">
                  <c:v>3.6789585836426802E-3</c:v>
                </c:pt>
                <c:pt idx="6515">
                  <c:v>3.6681323121882446E-3</c:v>
                </c:pt>
                <c:pt idx="6516">
                  <c:v>3.6573345116123644E-3</c:v>
                </c:pt>
                <c:pt idx="6517">
                  <c:v>3.6465651180826878E-3</c:v>
                </c:pt>
                <c:pt idx="6518">
                  <c:v>3.6358240678761771E-3</c:v>
                </c:pt>
                <c:pt idx="6519">
                  <c:v>3.625111297378629E-3</c:v>
                </c:pt>
                <c:pt idx="6520">
                  <c:v>3.6144267430848012E-3</c:v>
                </c:pt>
                <c:pt idx="6521">
                  <c:v>3.6037703415984063E-3</c:v>
                </c:pt>
                <c:pt idx="6522">
                  <c:v>3.5931420296316996E-3</c:v>
                </c:pt>
                <c:pt idx="6523">
                  <c:v>3.5825417440058477E-3</c:v>
                </c:pt>
                <c:pt idx="6524">
                  <c:v>3.5719694216503812E-3</c:v>
                </c:pt>
                <c:pt idx="6525">
                  <c:v>3.5614249996034856E-3</c:v>
                </c:pt>
                <c:pt idx="6526">
                  <c:v>3.5509084150116446E-3</c:v>
                </c:pt>
                <c:pt idx="6527">
                  <c:v>3.5404196051297392E-3</c:v>
                </c:pt>
                <c:pt idx="6528">
                  <c:v>3.5299585073208435E-3</c:v>
                </c:pt>
                <c:pt idx="6529">
                  <c:v>3.5195250590561492E-3</c:v>
                </c:pt>
                <c:pt idx="6530">
                  <c:v>3.5091191979149923E-3</c:v>
                </c:pt>
                <c:pt idx="6531">
                  <c:v>3.4987408615845652E-3</c:v>
                </c:pt>
                <c:pt idx="6532">
                  <c:v>3.488389987860034E-3</c:v>
                </c:pt>
                <c:pt idx="6533">
                  <c:v>3.4780665146442826E-3</c:v>
                </c:pt>
                <c:pt idx="6534">
                  <c:v>3.4677703799479878E-3</c:v>
                </c:pt>
                <c:pt idx="6535">
                  <c:v>3.4575015218893087E-3</c:v>
                </c:pt>
                <c:pt idx="6536">
                  <c:v>3.4472598786940262E-3</c:v>
                </c:pt>
                <c:pt idx="6537">
                  <c:v>3.4370453886953252E-3</c:v>
                </c:pt>
                <c:pt idx="6538">
                  <c:v>3.4268579903337227E-3</c:v>
                </c:pt>
                <c:pt idx="6539">
                  <c:v>3.4166976221570271E-3</c:v>
                </c:pt>
                <c:pt idx="6540">
                  <c:v>3.406564222820159E-3</c:v>
                </c:pt>
                <c:pt idx="6541">
                  <c:v>3.3964577310850942E-3</c:v>
                </c:pt>
                <c:pt idx="6542">
                  <c:v>3.3863780858208719E-3</c:v>
                </c:pt>
                <c:pt idx="6543">
                  <c:v>3.376325226003344E-3</c:v>
                </c:pt>
                <c:pt idx="6544">
                  <c:v>3.3662990907151859E-3</c:v>
                </c:pt>
                <c:pt idx="6545">
                  <c:v>3.3562996191457907E-3</c:v>
                </c:pt>
                <c:pt idx="6546">
                  <c:v>3.3463267505911588E-3</c:v>
                </c:pt>
                <c:pt idx="6547">
                  <c:v>3.3363804244537477E-3</c:v>
                </c:pt>
                <c:pt idx="6548">
                  <c:v>3.3264605802425652E-3</c:v>
                </c:pt>
                <c:pt idx="6549">
                  <c:v>3.3165671575728591E-3</c:v>
                </c:pt>
                <c:pt idx="6550">
                  <c:v>3.3067000961661801E-3</c:v>
                </c:pt>
                <c:pt idx="6551">
                  <c:v>3.2968593358501607E-3</c:v>
                </c:pt>
                <c:pt idx="6552">
                  <c:v>3.2870448165585988E-3</c:v>
                </c:pt>
                <c:pt idx="6553">
                  <c:v>3.2772564783311157E-3</c:v>
                </c:pt>
                <c:pt idx="6554">
                  <c:v>3.2674942613133522E-3</c:v>
                </c:pt>
                <c:pt idx="6555">
                  <c:v>3.2577581057565584E-3</c:v>
                </c:pt>
                <c:pt idx="6556">
                  <c:v>3.2480479520178573E-3</c:v>
                </c:pt>
                <c:pt idx="6557">
                  <c:v>3.238363740559822E-3</c:v>
                </c:pt>
                <c:pt idx="6558">
                  <c:v>3.2287054119505662E-3</c:v>
                </c:pt>
                <c:pt idx="6559">
                  <c:v>3.2190729068635954E-3</c:v>
                </c:pt>
                <c:pt idx="6560">
                  <c:v>3.2094661660777585E-3</c:v>
                </c:pt>
                <c:pt idx="6561">
                  <c:v>3.1998851304770241E-3</c:v>
                </c:pt>
                <c:pt idx="6562">
                  <c:v>3.1903297410506249E-3</c:v>
                </c:pt>
                <c:pt idx="6563">
                  <c:v>3.180799938892608E-3</c:v>
                </c:pt>
                <c:pt idx="6564">
                  <c:v>3.1712956652021006E-3</c:v>
                </c:pt>
                <c:pt idx="6565">
                  <c:v>3.1618168612830492E-3</c:v>
                </c:pt>
                <c:pt idx="6566">
                  <c:v>3.1523634685440612E-3</c:v>
                </c:pt>
                <c:pt idx="6567">
                  <c:v>3.1429354284984159E-3</c:v>
                </c:pt>
                <c:pt idx="6568">
                  <c:v>3.133532682763937E-3</c:v>
                </c:pt>
                <c:pt idx="6569">
                  <c:v>3.1241551730628592E-3</c:v>
                </c:pt>
                <c:pt idx="6570">
                  <c:v>3.1148028412218086E-3</c:v>
                </c:pt>
                <c:pt idx="6571">
                  <c:v>3.1054756291716483E-3</c:v>
                </c:pt>
                <c:pt idx="6572">
                  <c:v>3.0961734789473816E-3</c:v>
                </c:pt>
                <c:pt idx="6573">
                  <c:v>3.0868963326880052E-3</c:v>
                </c:pt>
                <c:pt idx="6574">
                  <c:v>3.0776441326366096E-3</c:v>
                </c:pt>
                <c:pt idx="6575">
                  <c:v>3.0684168211400457E-3</c:v>
                </c:pt>
                <c:pt idx="6576">
                  <c:v>3.0592143406489294E-3</c:v>
                </c:pt>
                <c:pt idx="6577">
                  <c:v>3.0500366337175401E-3</c:v>
                </c:pt>
                <c:pt idx="6578">
                  <c:v>3.0408836430037608E-3</c:v>
                </c:pt>
                <c:pt idx="6579">
                  <c:v>3.0317553112689192E-3</c:v>
                </c:pt>
                <c:pt idx="6580">
                  <c:v>3.0226515813777124E-3</c:v>
                </c:pt>
                <c:pt idx="6581">
                  <c:v>3.0135723962980612E-3</c:v>
                </c:pt>
                <c:pt idx="6582">
                  <c:v>3.0045176991011376E-3</c:v>
                </c:pt>
                <c:pt idx="6583">
                  <c:v>2.9954874329611051E-3</c:v>
                </c:pt>
                <c:pt idx="6584">
                  <c:v>2.9864815411551602E-3</c:v>
                </c:pt>
                <c:pt idx="6585">
                  <c:v>2.9774999670632851E-3</c:v>
                </c:pt>
                <c:pt idx="6586">
                  <c:v>2.9685426541683551E-3</c:v>
                </c:pt>
                <c:pt idx="6587">
                  <c:v>2.9596095460558041E-3</c:v>
                </c:pt>
                <c:pt idx="6588">
                  <c:v>2.9507005864137089E-3</c:v>
                </c:pt>
                <c:pt idx="6589">
                  <c:v>2.9418157190325696E-3</c:v>
                </c:pt>
                <c:pt idx="6590">
                  <c:v>2.9329548878052891E-3</c:v>
                </c:pt>
                <c:pt idx="6591">
                  <c:v>2.9241180367270275E-3</c:v>
                </c:pt>
                <c:pt idx="6592">
                  <c:v>2.915305109895077E-3</c:v>
                </c:pt>
                <c:pt idx="6593">
                  <c:v>2.9065160515088801E-3</c:v>
                </c:pt>
                <c:pt idx="6594">
                  <c:v>2.8977508058697682E-3</c:v>
                </c:pt>
                <c:pt idx="6595">
                  <c:v>2.8890093173809892E-3</c:v>
                </c:pt>
                <c:pt idx="6596">
                  <c:v>2.8802915305475179E-3</c:v>
                </c:pt>
                <c:pt idx="6597">
                  <c:v>2.8715973899759695E-3</c:v>
                </c:pt>
                <c:pt idx="6598">
                  <c:v>2.862926840374631E-3</c:v>
                </c:pt>
                <c:pt idx="6599">
                  <c:v>2.8542798265530959E-3</c:v>
                </c:pt>
                <c:pt idx="6600">
                  <c:v>2.8456562934224515E-3</c:v>
                </c:pt>
                <c:pt idx="6601">
                  <c:v>2.8370561859949336E-3</c:v>
                </c:pt>
                <c:pt idx="6602">
                  <c:v>2.8284794493839932E-3</c:v>
                </c:pt>
                <c:pt idx="6603">
                  <c:v>2.8199260288040992E-3</c:v>
                </c:pt>
                <c:pt idx="6604">
                  <c:v>2.8113958695706576E-3</c:v>
                </c:pt>
                <c:pt idx="6605">
                  <c:v>2.8028889170999679E-3</c:v>
                </c:pt>
                <c:pt idx="6606">
                  <c:v>2.7944051169090192E-3</c:v>
                </c:pt>
                <c:pt idx="6607">
                  <c:v>2.7859444146154612E-3</c:v>
                </c:pt>
                <c:pt idx="6608">
                  <c:v>2.7775067559374805E-3</c:v>
                </c:pt>
                <c:pt idx="6609">
                  <c:v>2.7690920866936092E-3</c:v>
                </c:pt>
                <c:pt idx="6610">
                  <c:v>2.7607003528028876E-3</c:v>
                </c:pt>
                <c:pt idx="6611">
                  <c:v>2.7523315002843736E-3</c:v>
                </c:pt>
                <c:pt idx="6612">
                  <c:v>2.7439854752573938E-3</c:v>
                </c:pt>
                <c:pt idx="6613">
                  <c:v>2.735662223941181E-3</c:v>
                </c:pt>
                <c:pt idx="6614">
                  <c:v>2.7273616926550203E-3</c:v>
                </c:pt>
                <c:pt idx="6615">
                  <c:v>2.7190838278178123E-3</c:v>
                </c:pt>
                <c:pt idx="6616">
                  <c:v>2.7108285759482953E-3</c:v>
                </c:pt>
                <c:pt idx="6617">
                  <c:v>2.7025958836647992E-3</c:v>
                </c:pt>
                <c:pt idx="6618">
                  <c:v>2.6943856976850652E-3</c:v>
                </c:pt>
                <c:pt idx="6619">
                  <c:v>2.6861979648262839E-3</c:v>
                </c:pt>
                <c:pt idx="6620">
                  <c:v>2.6780326320048776E-3</c:v>
                </c:pt>
                <c:pt idx="6621">
                  <c:v>2.6698896462365312E-3</c:v>
                </c:pt>
                <c:pt idx="6622">
                  <c:v>2.6617689546358848E-3</c:v>
                </c:pt>
                <c:pt idx="6623">
                  <c:v>2.6536705044166416E-3</c:v>
                </c:pt>
                <c:pt idx="6624">
                  <c:v>2.6455942428913596E-3</c:v>
                </c:pt>
                <c:pt idx="6625">
                  <c:v>2.637540117471165E-3</c:v>
                </c:pt>
                <c:pt idx="6626">
                  <c:v>2.6295080756661396E-3</c:v>
                </c:pt>
                <c:pt idx="6627">
                  <c:v>2.6214980650846802E-3</c:v>
                </c:pt>
                <c:pt idx="6628">
                  <c:v>2.6135100334336715E-3</c:v>
                </c:pt>
                <c:pt idx="6629">
                  <c:v>2.6055439285183812E-3</c:v>
                </c:pt>
                <c:pt idx="6630">
                  <c:v>2.5975996982422343E-3</c:v>
                </c:pt>
                <c:pt idx="6631">
                  <c:v>2.589677290606772E-3</c:v>
                </c:pt>
                <c:pt idx="6632">
                  <c:v>2.5817766537115996E-3</c:v>
                </c:pt>
                <c:pt idx="6633">
                  <c:v>2.5738977357541602E-3</c:v>
                </c:pt>
                <c:pt idx="6634">
                  <c:v>2.5660404850297437E-3</c:v>
                </c:pt>
                <c:pt idx="6635">
                  <c:v>2.5582048499313173E-3</c:v>
                </c:pt>
                <c:pt idx="6636">
                  <c:v>2.5503907789493942E-3</c:v>
                </c:pt>
                <c:pt idx="6637">
                  <c:v>2.54259822067195E-3</c:v>
                </c:pt>
                <c:pt idx="6638">
                  <c:v>2.5348271237843846E-3</c:v>
                </c:pt>
                <c:pt idx="6639">
                  <c:v>2.5270774370693759E-3</c:v>
                </c:pt>
                <c:pt idx="6640">
                  <c:v>2.5193491094066228E-3</c:v>
                </c:pt>
                <c:pt idx="6641">
                  <c:v>2.5116420897729999E-3</c:v>
                </c:pt>
                <c:pt idx="6642">
                  <c:v>2.5039563272422692E-3</c:v>
                </c:pt>
                <c:pt idx="6643">
                  <c:v>2.4962917709849919E-3</c:v>
                </c:pt>
                <c:pt idx="6644">
                  <c:v>2.4886483702684396E-3</c:v>
                </c:pt>
                <c:pt idx="6645">
                  <c:v>2.4810260744565745E-3</c:v>
                </c:pt>
                <c:pt idx="6646">
                  <c:v>2.4734248330097628E-3</c:v>
                </c:pt>
                <c:pt idx="6647">
                  <c:v>2.4658445954848307E-3</c:v>
                </c:pt>
                <c:pt idx="6648">
                  <c:v>2.4582853115348627E-3</c:v>
                </c:pt>
                <c:pt idx="6649">
                  <c:v>2.4507469309091117E-3</c:v>
                </c:pt>
                <c:pt idx="6650">
                  <c:v>2.4432294034529194E-3</c:v>
                </c:pt>
                <c:pt idx="6651">
                  <c:v>2.4357326791075396E-3</c:v>
                </c:pt>
                <c:pt idx="6652">
                  <c:v>2.4282567079101252E-3</c:v>
                </c:pt>
                <c:pt idx="6653">
                  <c:v>2.4208014399935284E-3</c:v>
                </c:pt>
                <c:pt idx="6654">
                  <c:v>2.413366825586264E-3</c:v>
                </c:pt>
                <c:pt idx="6655">
                  <c:v>2.4059528150123491E-3</c:v>
                </c:pt>
                <c:pt idx="6656">
                  <c:v>2.3985593586912006E-3</c:v>
                </c:pt>
                <c:pt idx="6657">
                  <c:v>2.3911864071375602E-3</c:v>
                </c:pt>
                <c:pt idx="6658">
                  <c:v>2.383833910961349E-3</c:v>
                </c:pt>
                <c:pt idx="6659">
                  <c:v>2.3765018208675216E-3</c:v>
                </c:pt>
                <c:pt idx="6660">
                  <c:v>2.369190087656136E-3</c:v>
                </c:pt>
                <c:pt idx="6661">
                  <c:v>2.3618986622219256E-3</c:v>
                </c:pt>
                <c:pt idx="6662">
                  <c:v>2.3546274955545381E-3</c:v>
                </c:pt>
                <c:pt idx="6663">
                  <c:v>2.3473765387381977E-3</c:v>
                </c:pt>
                <c:pt idx="6664">
                  <c:v>2.3401457429516356E-3</c:v>
                </c:pt>
                <c:pt idx="6665">
                  <c:v>2.3329350594680004E-3</c:v>
                </c:pt>
                <c:pt idx="6666">
                  <c:v>2.3257444396548067E-3</c:v>
                </c:pt>
                <c:pt idx="6667">
                  <c:v>2.3185738349737468E-3</c:v>
                </c:pt>
                <c:pt idx="6668">
                  <c:v>2.3114231969805633E-3</c:v>
                </c:pt>
                <c:pt idx="6669">
                  <c:v>2.3042924773250015E-3</c:v>
                </c:pt>
                <c:pt idx="6670">
                  <c:v>2.2971816277507079E-3</c:v>
                </c:pt>
                <c:pt idx="6671">
                  <c:v>2.2900906000949692E-3</c:v>
                </c:pt>
                <c:pt idx="6672">
                  <c:v>2.283019346288862E-3</c:v>
                </c:pt>
                <c:pt idx="6673">
                  <c:v>2.2759678183568899E-3</c:v>
                </c:pt>
                <c:pt idx="6674">
                  <c:v>2.2689359684170511E-3</c:v>
                </c:pt>
                <c:pt idx="6675">
                  <c:v>2.2619237486805905E-3</c:v>
                </c:pt>
                <c:pt idx="6676">
                  <c:v>2.2549311114519596E-3</c:v>
                </c:pt>
                <c:pt idx="6677">
                  <c:v>2.2479580091287242E-3</c:v>
                </c:pt>
                <c:pt idx="6678">
                  <c:v>2.2410043942014614E-3</c:v>
                </c:pt>
                <c:pt idx="6679">
                  <c:v>2.2340702192535002E-3</c:v>
                </c:pt>
                <c:pt idx="6680">
                  <c:v>2.2271554369610452E-3</c:v>
                </c:pt>
                <c:pt idx="6681">
                  <c:v>2.2202600000928597E-3</c:v>
                </c:pt>
                <c:pt idx="6682">
                  <c:v>2.2133838615102527E-3</c:v>
                </c:pt>
                <c:pt idx="6683">
                  <c:v>2.2065269741669336E-3</c:v>
                </c:pt>
                <c:pt idx="6684">
                  <c:v>2.1996892911089576E-3</c:v>
                </c:pt>
                <c:pt idx="6685">
                  <c:v>2.1928707654745401E-3</c:v>
                </c:pt>
                <c:pt idx="6686">
                  <c:v>2.1860713504940079E-3</c:v>
                </c:pt>
                <c:pt idx="6687">
                  <c:v>2.1792909994895839E-3</c:v>
                </c:pt>
                <c:pt idx="6688">
                  <c:v>2.1725296658754371E-3</c:v>
                </c:pt>
                <c:pt idx="6689">
                  <c:v>2.1657873031574143E-3</c:v>
                </c:pt>
                <c:pt idx="6690">
                  <c:v>2.15906386493298E-3</c:v>
                </c:pt>
                <c:pt idx="6691">
                  <c:v>2.1523593048911592E-3</c:v>
                </c:pt>
                <c:pt idx="6692">
                  <c:v>2.1456735768124197E-3</c:v>
                </c:pt>
                <c:pt idx="6693">
                  <c:v>2.139006634568362E-3</c:v>
                </c:pt>
                <c:pt idx="6694">
                  <c:v>2.132358432121958E-3</c:v>
                </c:pt>
                <c:pt idx="6695">
                  <c:v>2.1257289235271054E-3</c:v>
                </c:pt>
                <c:pt idx="6696">
                  <c:v>2.1191180629287236E-3</c:v>
                </c:pt>
                <c:pt idx="6697">
                  <c:v>2.1125258045625352E-3</c:v>
                </c:pt>
                <c:pt idx="6698">
                  <c:v>2.1059521027550006E-3</c:v>
                </c:pt>
                <c:pt idx="6699">
                  <c:v>2.0993969119231992E-3</c:v>
                </c:pt>
                <c:pt idx="6700">
                  <c:v>2.0928601865746977E-3</c:v>
                </c:pt>
                <c:pt idx="6701">
                  <c:v>2.0863418813074886E-3</c:v>
                </c:pt>
                <c:pt idx="6702">
                  <c:v>2.0798419508097268E-3</c:v>
                </c:pt>
                <c:pt idx="6703">
                  <c:v>2.0733603498598622E-3</c:v>
                </c:pt>
                <c:pt idx="6704">
                  <c:v>2.0668970333263211E-3</c:v>
                </c:pt>
                <c:pt idx="6705">
                  <c:v>2.0604519561674577E-3</c:v>
                </c:pt>
                <c:pt idx="6706">
                  <c:v>2.0540250734314282E-3</c:v>
                </c:pt>
                <c:pt idx="6707">
                  <c:v>2.0476163402561708E-3</c:v>
                </c:pt>
                <c:pt idx="6708">
                  <c:v>2.0412257118691086E-3</c:v>
                </c:pt>
                <c:pt idx="6709">
                  <c:v>2.0348531435872277E-3</c:v>
                </c:pt>
                <c:pt idx="6710">
                  <c:v>2.0284985908168396E-3</c:v>
                </c:pt>
                <c:pt idx="6711">
                  <c:v>2.0221620090535033E-3</c:v>
                </c:pt>
                <c:pt idx="6712">
                  <c:v>2.0158433538819045E-3</c:v>
                </c:pt>
                <c:pt idx="6713">
                  <c:v>2.0095425809757792E-3</c:v>
                </c:pt>
                <c:pt idx="6714">
                  <c:v>2.0032596460977411E-3</c:v>
                </c:pt>
                <c:pt idx="6715">
                  <c:v>1.996994505099178E-3</c:v>
                </c:pt>
                <c:pt idx="6716">
                  <c:v>1.9907471139202445E-3</c:v>
                </c:pt>
                <c:pt idx="6717">
                  <c:v>1.9845174285895314E-3</c:v>
                </c:pt>
                <c:pt idx="6718">
                  <c:v>1.9783054052241581E-3</c:v>
                </c:pt>
                <c:pt idx="6719">
                  <c:v>1.9721110000295861E-3</c:v>
                </c:pt>
                <c:pt idx="6720">
                  <c:v>1.9659341692994463E-3</c:v>
                </c:pt>
                <c:pt idx="6721">
                  <c:v>1.9597748694155297E-3</c:v>
                </c:pt>
                <c:pt idx="6722">
                  <c:v>1.9536330568475581E-3</c:v>
                </c:pt>
                <c:pt idx="6723">
                  <c:v>1.9475086881531821E-3</c:v>
                </c:pt>
                <c:pt idx="6724">
                  <c:v>1.9414017199777919E-3</c:v>
                </c:pt>
                <c:pt idx="6725">
                  <c:v>1.9353121090544248E-3</c:v>
                </c:pt>
                <c:pt idx="6726">
                  <c:v>1.9292398122036241E-3</c:v>
                </c:pt>
                <c:pt idx="6727">
                  <c:v>1.9231847863334175E-3</c:v>
                </c:pt>
                <c:pt idx="6728">
                  <c:v>1.9171469884390752E-3</c:v>
                </c:pt>
                <c:pt idx="6729">
                  <c:v>1.9111263756030601E-3</c:v>
                </c:pt>
                <c:pt idx="6730">
                  <c:v>1.9051229049949548E-3</c:v>
                </c:pt>
                <c:pt idx="6731">
                  <c:v>1.8991365338712379E-3</c:v>
                </c:pt>
                <c:pt idx="6732">
                  <c:v>1.8931672195752561E-3</c:v>
                </c:pt>
                <c:pt idx="6733">
                  <c:v>1.8872149195370955E-3</c:v>
                </c:pt>
                <c:pt idx="6734">
                  <c:v>1.8812795912734421E-3</c:v>
                </c:pt>
                <c:pt idx="6735">
                  <c:v>1.875361192387491E-3</c:v>
                </c:pt>
                <c:pt idx="6736">
                  <c:v>1.8694596805688105E-3</c:v>
                </c:pt>
                <c:pt idx="6737">
                  <c:v>1.8635750135932265E-3</c:v>
                </c:pt>
                <c:pt idx="6738">
                  <c:v>1.8577071493227181E-3</c:v>
                </c:pt>
                <c:pt idx="6739">
                  <c:v>1.8518560457053068E-3</c:v>
                </c:pt>
                <c:pt idx="6740">
                  <c:v>1.8460216607749523E-3</c:v>
                </c:pt>
                <c:pt idx="6741">
                  <c:v>1.8402039526514001E-3</c:v>
                </c:pt>
                <c:pt idx="6742">
                  <c:v>1.834402879540087E-3</c:v>
                </c:pt>
                <c:pt idx="6743">
                  <c:v>1.82861839973201E-3</c:v>
                </c:pt>
                <c:pt idx="6744">
                  <c:v>1.822850471603665E-3</c:v>
                </c:pt>
                <c:pt idx="6745">
                  <c:v>1.8170990536168503E-3</c:v>
                </c:pt>
                <c:pt idx="6746">
                  <c:v>1.8113641043186288E-3</c:v>
                </c:pt>
                <c:pt idx="6747">
                  <c:v>1.8056455823411497E-3</c:v>
                </c:pt>
                <c:pt idx="6748">
                  <c:v>1.7999434464015655E-3</c:v>
                </c:pt>
                <c:pt idx="6749">
                  <c:v>1.7942576553019202E-3</c:v>
                </c:pt>
                <c:pt idx="6750">
                  <c:v>1.7885881679290036E-3</c:v>
                </c:pt>
                <c:pt idx="6751">
                  <c:v>1.7829349432542661E-3</c:v>
                </c:pt>
                <c:pt idx="6752">
                  <c:v>1.7772979403337305E-3</c:v>
                </c:pt>
                <c:pt idx="6753">
                  <c:v>1.7716771183077628E-3</c:v>
                </c:pt>
                <c:pt idx="6754">
                  <c:v>1.7660724364010998E-3</c:v>
                </c:pt>
                <c:pt idx="6755">
                  <c:v>1.7604838539226066E-3</c:v>
                </c:pt>
                <c:pt idx="6756">
                  <c:v>1.7549113302652761E-3</c:v>
                </c:pt>
                <c:pt idx="6757">
                  <c:v>1.7493548249060472E-3</c:v>
                </c:pt>
                <c:pt idx="6758">
                  <c:v>1.7438142974056318E-3</c:v>
                </c:pt>
                <c:pt idx="6759">
                  <c:v>1.7382897074085801E-3</c:v>
                </c:pt>
                <c:pt idx="6760">
                  <c:v>1.7327810146429501E-3</c:v>
                </c:pt>
                <c:pt idx="6761">
                  <c:v>1.727288178920356E-3</c:v>
                </c:pt>
                <c:pt idx="6762">
                  <c:v>1.7218111601357349E-3</c:v>
                </c:pt>
                <c:pt idx="6763">
                  <c:v>1.7163499182673281E-3</c:v>
                </c:pt>
                <c:pt idx="6764">
                  <c:v>1.7109044133765123E-3</c:v>
                </c:pt>
                <c:pt idx="6765">
                  <c:v>1.7054746056076758E-3</c:v>
                </c:pt>
                <c:pt idx="6766">
                  <c:v>1.7000604551881463E-3</c:v>
                </c:pt>
                <c:pt idx="6767">
                  <c:v>1.694661922428031E-3</c:v>
                </c:pt>
                <c:pt idx="6768">
                  <c:v>1.6892789677201018E-3</c:v>
                </c:pt>
                <c:pt idx="6769">
                  <c:v>1.6839115515397283E-3</c:v>
                </c:pt>
                <c:pt idx="6770">
                  <c:v>1.6785596344447162E-3</c:v>
                </c:pt>
                <c:pt idx="6771">
                  <c:v>1.6732231770751804E-3</c:v>
                </c:pt>
                <c:pt idx="6772">
                  <c:v>1.6679021401535086E-3</c:v>
                </c:pt>
                <c:pt idx="6773">
                  <c:v>1.6625964844841261E-3</c:v>
                </c:pt>
                <c:pt idx="6774">
                  <c:v>1.6573061709534824E-3</c:v>
                </c:pt>
                <c:pt idx="6775">
                  <c:v>1.6520311605298847E-3</c:v>
                </c:pt>
                <c:pt idx="6776">
                  <c:v>1.6467714142633875E-3</c:v>
                </c:pt>
                <c:pt idx="6777">
                  <c:v>1.641526893285676E-3</c:v>
                </c:pt>
                <c:pt idx="6778">
                  <c:v>1.6362975588099982E-3</c:v>
                </c:pt>
                <c:pt idx="6779">
                  <c:v>1.6310833721309341E-3</c:v>
                </c:pt>
                <c:pt idx="6780">
                  <c:v>1.6258842946244036E-3</c:v>
                </c:pt>
                <c:pt idx="6781">
                  <c:v>1.620700287747498E-3</c:v>
                </c:pt>
                <c:pt idx="6782">
                  <c:v>1.6155313130383371E-3</c:v>
                </c:pt>
                <c:pt idx="6783">
                  <c:v>1.6103773321160164E-3</c:v>
                </c:pt>
                <c:pt idx="6784">
                  <c:v>1.6052383066803861E-3</c:v>
                </c:pt>
                <c:pt idx="6785">
                  <c:v>1.6001141985120921E-3</c:v>
                </c:pt>
                <c:pt idx="6786">
                  <c:v>1.5950049694723181E-3</c:v>
                </c:pt>
                <c:pt idx="6787">
                  <c:v>1.5899105815027265E-3</c:v>
                </c:pt>
                <c:pt idx="6788">
                  <c:v>1.584830996625348E-3</c:v>
                </c:pt>
                <c:pt idx="6789">
                  <c:v>1.5797661769424453E-3</c:v>
                </c:pt>
                <c:pt idx="6790">
                  <c:v>1.5747160846364466E-3</c:v>
                </c:pt>
                <c:pt idx="6791">
                  <c:v>1.5696806819697226E-3</c:v>
                </c:pt>
                <c:pt idx="6792">
                  <c:v>1.564659931284593E-3</c:v>
                </c:pt>
                <c:pt idx="6793">
                  <c:v>1.559653795003123E-3</c:v>
                </c:pt>
                <c:pt idx="6794">
                  <c:v>1.5546622356270741E-3</c:v>
                </c:pt>
                <c:pt idx="6795">
                  <c:v>1.5496852157377281E-3</c:v>
                </c:pt>
                <c:pt idx="6796">
                  <c:v>1.5447226979957802E-3</c:v>
                </c:pt>
                <c:pt idx="6797">
                  <c:v>1.5397746451412835E-3</c:v>
                </c:pt>
                <c:pt idx="6798">
                  <c:v>1.5348410199934523E-3</c:v>
                </c:pt>
                <c:pt idx="6799">
                  <c:v>1.5299217854505918E-3</c:v>
                </c:pt>
                <c:pt idx="6800">
                  <c:v>1.5250169044899943E-3</c:v>
                </c:pt>
                <c:pt idx="6801">
                  <c:v>1.5201263401677541E-3</c:v>
                </c:pt>
                <c:pt idx="6802">
                  <c:v>1.5152500556187523E-3</c:v>
                </c:pt>
                <c:pt idx="6803">
                  <c:v>1.5103880140564328E-3</c:v>
                </c:pt>
                <c:pt idx="6804">
                  <c:v>1.5055401787727764E-3</c:v>
                </c:pt>
                <c:pt idx="6805">
                  <c:v>1.5007065131381401E-3</c:v>
                </c:pt>
                <c:pt idx="6806">
                  <c:v>1.4958869806011483E-3</c:v>
                </c:pt>
                <c:pt idx="6807">
                  <c:v>1.4910815446885933E-3</c:v>
                </c:pt>
                <c:pt idx="6808">
                  <c:v>1.4862901690052568E-3</c:v>
                </c:pt>
                <c:pt idx="6809">
                  <c:v>1.4815128172338795E-3</c:v>
                </c:pt>
                <c:pt idx="6810">
                  <c:v>1.4767494531350124E-3</c:v>
                </c:pt>
                <c:pt idx="6811">
                  <c:v>1.4720000405468818E-3</c:v>
                </c:pt>
                <c:pt idx="6812">
                  <c:v>1.4672645433852661E-3</c:v>
                </c:pt>
                <c:pt idx="6813">
                  <c:v>1.4625429256434417E-3</c:v>
                </c:pt>
                <c:pt idx="6814">
                  <c:v>1.4578351513919729E-3</c:v>
                </c:pt>
                <c:pt idx="6815">
                  <c:v>1.4531411847787117E-3</c:v>
                </c:pt>
                <c:pt idx="6816">
                  <c:v>1.4484609900285521E-3</c:v>
                </c:pt>
                <c:pt idx="6817">
                  <c:v>1.4437945314434352E-3</c:v>
                </c:pt>
                <c:pt idx="6818">
                  <c:v>1.4391417734021484E-3</c:v>
                </c:pt>
                <c:pt idx="6819">
                  <c:v>1.4345026803602565E-3</c:v>
                </c:pt>
                <c:pt idx="6820">
                  <c:v>1.4298772168499468E-3</c:v>
                </c:pt>
                <c:pt idx="6821">
                  <c:v>1.4252653474799578E-3</c:v>
                </c:pt>
                <c:pt idx="6822">
                  <c:v>1.4206670369354421E-3</c:v>
                </c:pt>
                <c:pt idx="6823">
                  <c:v>1.4160822499778188E-3</c:v>
                </c:pt>
                <c:pt idx="6824">
                  <c:v>1.4115109514447161E-3</c:v>
                </c:pt>
                <c:pt idx="6825">
                  <c:v>1.4069531062498243E-3</c:v>
                </c:pt>
                <c:pt idx="6826">
                  <c:v>1.402408679382788E-3</c:v>
                </c:pt>
                <c:pt idx="6827">
                  <c:v>1.3978776359090683E-3</c:v>
                </c:pt>
                <c:pt idx="6828">
                  <c:v>1.3933599409698661E-3</c:v>
                </c:pt>
                <c:pt idx="6829">
                  <c:v>1.3888555597819769E-3</c:v>
                </c:pt>
                <c:pt idx="6830">
                  <c:v>1.3843644576376449E-3</c:v>
                </c:pt>
                <c:pt idx="6831">
                  <c:v>1.3798865999045703E-3</c:v>
                </c:pt>
                <c:pt idx="6832">
                  <c:v>1.3754219520256364E-3</c:v>
                </c:pt>
                <c:pt idx="6833">
                  <c:v>1.37097047951891E-3</c:v>
                </c:pt>
                <c:pt idx="6834">
                  <c:v>1.3665321479774401E-3</c:v>
                </c:pt>
                <c:pt idx="6835">
                  <c:v>1.3621069230692318E-3</c:v>
                </c:pt>
                <c:pt idx="6836">
                  <c:v>1.3576947705370354E-3</c:v>
                </c:pt>
                <c:pt idx="6837">
                  <c:v>1.3532956561983342E-3</c:v>
                </c:pt>
                <c:pt idx="6838">
                  <c:v>1.3489095459451423E-3</c:v>
                </c:pt>
                <c:pt idx="6839">
                  <c:v>1.3445364057439193E-3</c:v>
                </c:pt>
                <c:pt idx="6840">
                  <c:v>1.3401762016354577E-3</c:v>
                </c:pt>
                <c:pt idx="6841">
                  <c:v>1.3358288997347781E-3</c:v>
                </c:pt>
                <c:pt idx="6842">
                  <c:v>1.3314944662310049E-3</c:v>
                </c:pt>
                <c:pt idx="6843">
                  <c:v>1.3271728673872366E-3</c:v>
                </c:pt>
                <c:pt idx="6844">
                  <c:v>1.3228640695404361E-3</c:v>
                </c:pt>
                <c:pt idx="6845">
                  <c:v>1.3185680391013508E-3</c:v>
                </c:pt>
                <c:pt idx="6846">
                  <c:v>1.3142847425543346E-3</c:v>
                </c:pt>
                <c:pt idx="6847">
                  <c:v>1.3100141464573024E-3</c:v>
                </c:pt>
                <c:pt idx="6848">
                  <c:v>1.3057562174415391E-3</c:v>
                </c:pt>
                <c:pt idx="6849">
                  <c:v>1.3015109222116689E-3</c:v>
                </c:pt>
                <c:pt idx="6850">
                  <c:v>1.2972782275454471E-3</c:v>
                </c:pt>
                <c:pt idx="6851">
                  <c:v>1.2930581002937539E-3</c:v>
                </c:pt>
                <c:pt idx="6852">
                  <c:v>1.2888505073803487E-3</c:v>
                </c:pt>
                <c:pt idx="6853">
                  <c:v>1.2846554158018957E-3</c:v>
                </c:pt>
                <c:pt idx="6854">
                  <c:v>1.2804727926277203E-3</c:v>
                </c:pt>
                <c:pt idx="6855">
                  <c:v>1.2763026049998137E-3</c:v>
                </c:pt>
                <c:pt idx="6856">
                  <c:v>1.2721448201325927E-3</c:v>
                </c:pt>
                <c:pt idx="6857">
                  <c:v>1.2679994053128878E-3</c:v>
                </c:pt>
                <c:pt idx="6858">
                  <c:v>1.2638663278998084E-3</c:v>
                </c:pt>
                <c:pt idx="6859">
                  <c:v>1.2597455553245639E-3</c:v>
                </c:pt>
                <c:pt idx="6860">
                  <c:v>1.2556370550904279E-3</c:v>
                </c:pt>
                <c:pt idx="6861">
                  <c:v>1.2515407947725761E-3</c:v>
                </c:pt>
                <c:pt idx="6862">
                  <c:v>1.2474567420179938E-3</c:v>
                </c:pt>
                <c:pt idx="6863">
                  <c:v>1.2433848645453617E-3</c:v>
                </c:pt>
                <c:pt idx="6864">
                  <c:v>1.2393251301448993E-3</c:v>
                </c:pt>
                <c:pt idx="6865">
                  <c:v>1.2352775066783465E-3</c:v>
                </c:pt>
                <c:pt idx="6866">
                  <c:v>1.2312419620787193E-3</c:v>
                </c:pt>
                <c:pt idx="6867">
                  <c:v>1.2272184643503136E-3</c:v>
                </c:pt>
                <c:pt idx="6868">
                  <c:v>1.2232069815685121E-3</c:v>
                </c:pt>
                <c:pt idx="6869">
                  <c:v>1.2192074818797242E-3</c:v>
                </c:pt>
                <c:pt idx="6870">
                  <c:v>1.2152199335012303E-3</c:v>
                </c:pt>
                <c:pt idx="6871">
                  <c:v>1.2112443047210682E-3</c:v>
                </c:pt>
                <c:pt idx="6872">
                  <c:v>1.2072805638979889E-3</c:v>
                </c:pt>
                <c:pt idx="6873">
                  <c:v>1.2033286794612221E-3</c:v>
                </c:pt>
                <c:pt idx="6874">
                  <c:v>1.1993886199104721E-3</c:v>
                </c:pt>
                <c:pt idx="6875">
                  <c:v>1.1954603538157482E-3</c:v>
                </c:pt>
                <c:pt idx="6876">
                  <c:v>1.1915438498172547E-3</c:v>
                </c:pt>
                <c:pt idx="6877">
                  <c:v>1.1876390766252921E-3</c:v>
                </c:pt>
                <c:pt idx="6878">
                  <c:v>1.1837460030201341E-3</c:v>
                </c:pt>
                <c:pt idx="6879">
                  <c:v>1.1798645978519234E-3</c:v>
                </c:pt>
                <c:pt idx="6880">
                  <c:v>1.1759948300405405E-3</c:v>
                </c:pt>
                <c:pt idx="6881">
                  <c:v>1.1721366685755097E-3</c:v>
                </c:pt>
                <c:pt idx="6882">
                  <c:v>1.1682900825158483E-3</c:v>
                </c:pt>
                <c:pt idx="6883">
                  <c:v>1.1644550409900282E-3</c:v>
                </c:pt>
                <c:pt idx="6884">
                  <c:v>1.1606315131957557E-3</c:v>
                </c:pt>
                <c:pt idx="6885">
                  <c:v>1.1568194683999635E-3</c:v>
                </c:pt>
                <c:pt idx="6886">
                  <c:v>1.1530188759386383E-3</c:v>
                </c:pt>
                <c:pt idx="6887">
                  <c:v>1.1492297052166978E-3</c:v>
                </c:pt>
                <c:pt idx="6888">
                  <c:v>1.1454519257079424E-3</c:v>
                </c:pt>
                <c:pt idx="6889">
                  <c:v>1.1416855069548571E-3</c:v>
                </c:pt>
                <c:pt idx="6890">
                  <c:v>1.1379304185685371E-3</c:v>
                </c:pt>
                <c:pt idx="6891">
                  <c:v>1.1341866302286331E-3</c:v>
                </c:pt>
                <c:pt idx="6892">
                  <c:v>1.1304541116831136E-3</c:v>
                </c:pt>
                <c:pt idx="6893">
                  <c:v>1.1267328327482569E-3</c:v>
                </c:pt>
                <c:pt idx="6894">
                  <c:v>1.1230227633084921E-3</c:v>
                </c:pt>
                <c:pt idx="6895">
                  <c:v>1.1193238733163103E-3</c:v>
                </c:pt>
                <c:pt idx="6896">
                  <c:v>1.1156361327921221E-3</c:v>
                </c:pt>
                <c:pt idx="6897">
                  <c:v>1.1119595118241601E-3</c:v>
                </c:pt>
                <c:pt idx="6898">
                  <c:v>1.1082939805683724E-3</c:v>
                </c:pt>
                <c:pt idx="6899">
                  <c:v>1.104639509248296E-3</c:v>
                </c:pt>
                <c:pt idx="6900">
                  <c:v>1.1009960681549391E-3</c:v>
                </c:pt>
                <c:pt idx="6901">
                  <c:v>1.0973636276467263E-3</c:v>
                </c:pt>
                <c:pt idx="6902">
                  <c:v>1.0937421581492901E-3</c:v>
                </c:pt>
                <c:pt idx="6903">
                  <c:v>1.0901316301554387E-3</c:v>
                </c:pt>
                <c:pt idx="6904">
                  <c:v>1.0865320142249971E-3</c:v>
                </c:pt>
                <c:pt idx="6905">
                  <c:v>1.0829432809847221E-3</c:v>
                </c:pt>
                <c:pt idx="6906">
                  <c:v>1.0793654011281761E-3</c:v>
                </c:pt>
                <c:pt idx="6907">
                  <c:v>1.0757983454156119E-3</c:v>
                </c:pt>
                <c:pt idx="6908">
                  <c:v>1.0722420846738909E-3</c:v>
                </c:pt>
                <c:pt idx="6909">
                  <c:v>1.0686965897962902E-3</c:v>
                </c:pt>
                <c:pt idx="6910">
                  <c:v>1.0651618317425041E-3</c:v>
                </c:pt>
                <c:pt idx="6911">
                  <c:v>1.0616377815384625E-3</c:v>
                </c:pt>
                <c:pt idx="6912">
                  <c:v>1.0581244102762161E-3</c:v>
                </c:pt>
                <c:pt idx="6913">
                  <c:v>1.0546216891138499E-3</c:v>
                </c:pt>
                <c:pt idx="6914">
                  <c:v>1.0511295892753579E-3</c:v>
                </c:pt>
                <c:pt idx="6915">
                  <c:v>1.0476480820505363E-3</c:v>
                </c:pt>
                <c:pt idx="6916">
                  <c:v>1.0441771387948761E-3</c:v>
                </c:pt>
                <c:pt idx="6917">
                  <c:v>1.0407167309294141E-3</c:v>
                </c:pt>
                <c:pt idx="6918">
                  <c:v>1.0372668299407186E-3</c:v>
                </c:pt>
                <c:pt idx="6919">
                  <c:v>1.0338274073806288E-3</c:v>
                </c:pt>
                <c:pt idx="6920">
                  <c:v>1.0303984348663158E-3</c:v>
                </c:pt>
                <c:pt idx="6921">
                  <c:v>1.0269798840799897E-3</c:v>
                </c:pt>
                <c:pt idx="6922">
                  <c:v>1.023571726768964E-3</c:v>
                </c:pt>
                <c:pt idx="6923">
                  <c:v>1.0201739347454265E-3</c:v>
                </c:pt>
                <c:pt idx="6924">
                  <c:v>1.0167864798863381E-3</c:v>
                </c:pt>
                <c:pt idx="6925">
                  <c:v>1.0134093341333755E-3</c:v>
                </c:pt>
                <c:pt idx="6926">
                  <c:v>1.0100424694928149E-3</c:v>
                </c:pt>
                <c:pt idx="6927">
                  <c:v>1.0066858580353281E-3</c:v>
                </c:pt>
                <c:pt idx="6928">
                  <c:v>1.0033394718960179E-3</c:v>
                </c:pt>
                <c:pt idx="6929">
                  <c:v>1.000003283274171E-3</c:v>
                </c:pt>
                <c:pt idx="6930">
                  <c:v>9.9667726443325227E-4</c:v>
                </c:pt>
                <c:pt idx="6931">
                  <c:v>9.9336138770072711E-4</c:v>
                </c:pt>
                <c:pt idx="6932">
                  <c:v>9.9005562546795943E-4</c:v>
                </c:pt>
                <c:pt idx="6933">
                  <c:v>9.8675995019012822E-4</c:v>
                </c:pt>
                <c:pt idx="6934">
                  <c:v>9.8347433438609761E-4</c:v>
                </c:pt>
                <c:pt idx="6935">
                  <c:v>9.8019875063834862E-4</c:v>
                </c:pt>
                <c:pt idx="6936">
                  <c:v>9.7693317159277073E-4</c:v>
                </c:pt>
                <c:pt idx="6937">
                  <c:v>9.7367756995865226E-4</c:v>
                </c:pt>
                <c:pt idx="6938">
                  <c:v>9.7043191850852966E-4</c:v>
                </c:pt>
                <c:pt idx="6939">
                  <c:v>9.6719619007806692E-4</c:v>
                </c:pt>
                <c:pt idx="6940">
                  <c:v>9.6397035756597648E-4</c:v>
                </c:pt>
                <c:pt idx="6941">
                  <c:v>9.6075439393385382E-4</c:v>
                </c:pt>
                <c:pt idx="6942">
                  <c:v>9.5754827220614729E-4</c:v>
                </c:pt>
                <c:pt idx="6943">
                  <c:v>9.5435196546996774E-4</c:v>
                </c:pt>
                <c:pt idx="6944">
                  <c:v>9.5116544687504447E-4</c:v>
                </c:pt>
                <c:pt idx="6945">
                  <c:v>9.4798868963359446E-4</c:v>
                </c:pt>
                <c:pt idx="6946">
                  <c:v>9.4482166702015123E-4</c:v>
                </c:pt>
                <c:pt idx="6947">
                  <c:v>9.4166435237158768E-4</c:v>
                </c:pt>
                <c:pt idx="6948">
                  <c:v>9.3851671908688078E-4</c:v>
                </c:pt>
                <c:pt idx="6949">
                  <c:v>9.3537874062704879E-4</c:v>
                </c:pt>
                <c:pt idx="6950">
                  <c:v>9.3225039051505261E-4</c:v>
                </c:pt>
                <c:pt idx="6951">
                  <c:v>9.2913164233569942E-4</c:v>
                </c:pt>
                <c:pt idx="6952">
                  <c:v>9.2602246973548866E-4</c:v>
                </c:pt>
                <c:pt idx="6953">
                  <c:v>9.2292284642252892E-4</c:v>
                </c:pt>
                <c:pt idx="6954">
                  <c:v>9.1983274616643451E-4</c:v>
                </c:pt>
                <c:pt idx="6955">
                  <c:v>9.1675214279820204E-4</c:v>
                </c:pt>
                <c:pt idx="6956">
                  <c:v>9.1368101021011494E-4</c:v>
                </c:pt>
                <c:pt idx="6957">
                  <c:v>9.1061932235562667E-4</c:v>
                </c:pt>
                <c:pt idx="6958">
                  <c:v>9.0756705324924352E-4</c:v>
                </c:pt>
                <c:pt idx="6959">
                  <c:v>9.0452417696643703E-4</c:v>
                </c:pt>
                <c:pt idx="6960">
                  <c:v>9.0149066764353802E-4</c:v>
                </c:pt>
                <c:pt idx="6961">
                  <c:v>8.9846649947758744E-4</c:v>
                </c:pt>
                <c:pt idx="6962">
                  <c:v>8.9545164672627888E-4</c:v>
                </c:pt>
                <c:pt idx="6963">
                  <c:v>8.9244608370780975E-4</c:v>
                </c:pt>
                <c:pt idx="6964">
                  <c:v>8.8944978480081131E-4</c:v>
                </c:pt>
                <c:pt idx="6965">
                  <c:v>8.8646272444419536E-4</c:v>
                </c:pt>
                <c:pt idx="6966">
                  <c:v>8.8348487713708988E-4</c:v>
                </c:pt>
                <c:pt idx="6967">
                  <c:v>8.8051621743872775E-4</c:v>
                </c:pt>
                <c:pt idx="6968">
                  <c:v>8.775567199682785E-4</c:v>
                </c:pt>
                <c:pt idx="6969">
                  <c:v>8.7460635940481547E-4</c:v>
                </c:pt>
                <c:pt idx="6970">
                  <c:v>8.7166511048718839E-4</c:v>
                </c:pt>
                <c:pt idx="6971">
                  <c:v>8.6873294801389231E-4</c:v>
                </c:pt>
                <c:pt idx="6972">
                  <c:v>8.6580984684297047E-4</c:v>
                </c:pt>
                <c:pt idx="6973">
                  <c:v>8.6289578189192493E-4</c:v>
                </c:pt>
                <c:pt idx="6974">
                  <c:v>8.5999072813756764E-4</c:v>
                </c:pt>
                <c:pt idx="6975">
                  <c:v>8.5709466061597813E-4</c:v>
                </c:pt>
                <c:pt idx="6976">
                  <c:v>8.5420755442232766E-4</c:v>
                </c:pt>
                <c:pt idx="6977">
                  <c:v>8.5132938471082955E-4</c:v>
                </c:pt>
                <c:pt idx="6978">
                  <c:v>8.4846012669458266E-4</c:v>
                </c:pt>
                <c:pt idx="6979">
                  <c:v>8.4559975564551366E-4</c:v>
                </c:pt>
                <c:pt idx="6980">
                  <c:v>8.4274824689421269E-4</c:v>
                </c:pt>
                <c:pt idx="6981">
                  <c:v>8.3990557582988871E-4</c:v>
                </c:pt>
                <c:pt idx="6982">
                  <c:v>8.3707171790023394E-4</c:v>
                </c:pt>
                <c:pt idx="6983">
                  <c:v>8.3424664861128227E-4</c:v>
                </c:pt>
                <c:pt idx="6984">
                  <c:v>8.3143034352737427E-4</c:v>
                </c:pt>
                <c:pt idx="6985">
                  <c:v>8.2862277827100482E-4</c:v>
                </c:pt>
                <c:pt idx="6986">
                  <c:v>8.2582392852272588E-4</c:v>
                </c:pt>
                <c:pt idx="6987">
                  <c:v>8.2303377002101432E-4</c:v>
                </c:pt>
                <c:pt idx="6988">
                  <c:v>8.2025227856224298E-4</c:v>
                </c:pt>
                <c:pt idx="6989">
                  <c:v>8.1747943000048744E-4</c:v>
                </c:pt>
                <c:pt idx="6990">
                  <c:v>8.1471520024746144E-4</c:v>
                </c:pt>
                <c:pt idx="6991">
                  <c:v>8.1195956527242664E-4</c:v>
                </c:pt>
                <c:pt idx="6992">
                  <c:v>8.0921250110203445E-4</c:v>
                </c:pt>
                <c:pt idx="6993">
                  <c:v>8.0647398382028581E-4</c:v>
                </c:pt>
                <c:pt idx="6994">
                  <c:v>8.037439895683681E-4</c:v>
                </c:pt>
                <c:pt idx="6995">
                  <c:v>8.0102249454458278E-4</c:v>
                </c:pt>
                <c:pt idx="6996">
                  <c:v>7.9830947500425943E-4</c:v>
                </c:pt>
                <c:pt idx="6997">
                  <c:v>7.9560490725957844E-4</c:v>
                </c:pt>
                <c:pt idx="6998">
                  <c:v>7.9290876767953023E-4</c:v>
                </c:pt>
                <c:pt idx="6999">
                  <c:v>7.9022103268980607E-4</c:v>
                </c:pt>
                <c:pt idx="7000">
                  <c:v>7.8754167877265668E-4</c:v>
                </c:pt>
                <c:pt idx="7001">
                  <c:v>7.8487068246681235E-4</c:v>
                </c:pt>
                <c:pt idx="7002">
                  <c:v>7.8220802036737971E-4</c:v>
                </c:pt>
                <c:pt idx="7003">
                  <c:v>7.7955366912573799E-4</c:v>
                </c:pt>
                <c:pt idx="7004">
                  <c:v>7.7690760544941453E-4</c:v>
                </c:pt>
                <c:pt idx="7005">
                  <c:v>7.7426980610200119E-4</c:v>
                </c:pt>
                <c:pt idx="7006">
                  <c:v>7.7164024790304182E-4</c:v>
                </c:pt>
                <c:pt idx="7007">
                  <c:v>7.6901890772793579E-4</c:v>
                </c:pt>
                <c:pt idx="7008">
                  <c:v>7.6640576250782007E-4</c:v>
                </c:pt>
                <c:pt idx="7009">
                  <c:v>7.6380078922948366E-4</c:v>
                </c:pt>
                <c:pt idx="7010">
                  <c:v>7.6120396493522331E-4</c:v>
                </c:pt>
                <c:pt idx="7011">
                  <c:v>7.5861526672280912E-4</c:v>
                </c:pt>
                <c:pt idx="7012">
                  <c:v>7.5603467174532109E-4</c:v>
                </c:pt>
                <c:pt idx="7013">
                  <c:v>7.5346215721105222E-4</c:v>
                </c:pt>
                <c:pt idx="7014">
                  <c:v>7.5089770038344475E-4</c:v>
                </c:pt>
                <c:pt idx="7015">
                  <c:v>7.4834127858093981E-4</c:v>
                </c:pt>
                <c:pt idx="7016">
                  <c:v>7.4579286917689474E-4</c:v>
                </c:pt>
                <c:pt idx="7017">
                  <c:v>7.4325244959950023E-4</c:v>
                </c:pt>
                <c:pt idx="7018">
                  <c:v>7.4071999733162194E-4</c:v>
                </c:pt>
                <c:pt idx="7019">
                  <c:v>7.3819548991076514E-4</c:v>
                </c:pt>
                <c:pt idx="7020">
                  <c:v>7.3567890492892024E-4</c:v>
                </c:pt>
                <c:pt idx="7021">
                  <c:v>7.3317022003248507E-4</c:v>
                </c:pt>
                <c:pt idx="7022">
                  <c:v>7.3066941292213754E-4</c:v>
                </c:pt>
                <c:pt idx="7023">
                  <c:v>7.2817646135277247E-4</c:v>
                </c:pt>
                <c:pt idx="7024">
                  <c:v>7.2569134313337034E-4</c:v>
                </c:pt>
                <c:pt idx="7025">
                  <c:v>7.2321403612689023E-4</c:v>
                </c:pt>
                <c:pt idx="7026">
                  <c:v>7.2074451825020051E-4</c:v>
                </c:pt>
                <c:pt idx="7027">
                  <c:v>7.1828276747392598E-4</c:v>
                </c:pt>
                <c:pt idx="7028">
                  <c:v>7.1582876182240513E-4</c:v>
                </c:pt>
                <c:pt idx="7029">
                  <c:v>7.1338247937354101E-4</c:v>
                </c:pt>
                <c:pt idx="7030">
                  <c:v>7.1094389825870604E-4</c:v>
                </c:pt>
                <c:pt idx="7031">
                  <c:v>7.0851299666266831E-4</c:v>
                </c:pt>
                <c:pt idx="7032">
                  <c:v>7.0608975282346505E-4</c:v>
                </c:pt>
                <c:pt idx="7033">
                  <c:v>7.0367414503230859E-4</c:v>
                </c:pt>
                <c:pt idx="7034">
                  <c:v>7.0126615163346563E-4</c:v>
                </c:pt>
                <c:pt idx="7035">
                  <c:v>6.9886575102420052E-4</c:v>
                </c:pt>
                <c:pt idx="7036">
                  <c:v>6.9647292165463234E-4</c:v>
                </c:pt>
                <c:pt idx="7037">
                  <c:v>6.9408764202765589E-4</c:v>
                </c:pt>
                <c:pt idx="7038">
                  <c:v>6.9170989069882013E-4</c:v>
                </c:pt>
                <c:pt idx="7039">
                  <c:v>6.8933964627625015E-4</c:v>
                </c:pt>
                <c:pt idx="7040">
                  <c:v>6.8697688742053371E-4</c:v>
                </c:pt>
                <c:pt idx="7041">
                  <c:v>6.8462159284462187E-4</c:v>
                </c:pt>
                <c:pt idx="7042">
                  <c:v>6.8227374131372932E-4</c:v>
                </c:pt>
                <c:pt idx="7043">
                  <c:v>6.7993331164524278E-4</c:v>
                </c:pt>
                <c:pt idx="7044">
                  <c:v>6.7760028270857974E-4</c:v>
                </c:pt>
                <c:pt idx="7045">
                  <c:v>6.7527463342516845E-4</c:v>
                </c:pt>
                <c:pt idx="7046">
                  <c:v>6.7295634276824949E-4</c:v>
                </c:pt>
                <c:pt idx="7047">
                  <c:v>6.7064538976285718E-4</c:v>
                </c:pt>
                <c:pt idx="7048">
                  <c:v>6.6834175348567384E-4</c:v>
                </c:pt>
                <c:pt idx="7049">
                  <c:v>6.6604541306494996E-4</c:v>
                </c:pt>
                <c:pt idx="7050">
                  <c:v>6.6375634768039591E-4</c:v>
                </c:pt>
                <c:pt idx="7051">
                  <c:v>6.6147453656307013E-4</c:v>
                </c:pt>
                <c:pt idx="7052">
                  <c:v>6.5919995899531617E-4</c:v>
                </c:pt>
                <c:pt idx="7053">
                  <c:v>6.5693259431061346E-4</c:v>
                </c:pt>
                <c:pt idx="7054">
                  <c:v>6.5467242189352123E-4</c:v>
                </c:pt>
                <c:pt idx="7055">
                  <c:v>6.5241942117956681E-4</c:v>
                </c:pt>
                <c:pt idx="7056">
                  <c:v>6.501735716551273E-4</c:v>
                </c:pt>
                <c:pt idx="7057">
                  <c:v>6.4793485285735578E-4</c:v>
                </c:pt>
                <c:pt idx="7058">
                  <c:v>6.4570324437404993E-4</c:v>
                </c:pt>
                <c:pt idx="7059">
                  <c:v>6.4347872584360382E-4</c:v>
                </c:pt>
                <c:pt idx="7060">
                  <c:v>6.4126127695487024E-4</c:v>
                </c:pt>
                <c:pt idx="7061">
                  <c:v>6.3905087744705517E-4</c:v>
                </c:pt>
                <c:pt idx="7062">
                  <c:v>6.3684750710965078E-4</c:v>
                </c:pt>
                <c:pt idx="7063">
                  <c:v>6.3465114578232032E-4</c:v>
                </c:pt>
                <c:pt idx="7064">
                  <c:v>6.3246177335479737E-4</c:v>
                </c:pt>
                <c:pt idx="7065">
                  <c:v>6.3027936976679582E-4</c:v>
                </c:pt>
                <c:pt idx="7066">
                  <c:v>6.2810391500789473E-4</c:v>
                </c:pt>
                <c:pt idx="7067">
                  <c:v>6.2593538911747055E-4</c:v>
                </c:pt>
                <c:pt idx="7068">
                  <c:v>6.2377377218454991E-4</c:v>
                </c:pt>
                <c:pt idx="7069">
                  <c:v>6.2161904434779064E-4</c:v>
                </c:pt>
                <c:pt idx="7070">
                  <c:v>6.1947118579528738E-4</c:v>
                </c:pt>
                <c:pt idx="7071">
                  <c:v>6.1733017676455929E-4</c:v>
                </c:pt>
                <c:pt idx="7072">
                  <c:v>6.1519599754239582E-4</c:v>
                </c:pt>
                <c:pt idx="7073">
                  <c:v>6.1306862846478545E-4</c:v>
                </c:pt>
                <c:pt idx="7074">
                  <c:v>6.1094804991680533E-4</c:v>
                </c:pt>
                <c:pt idx="7075">
                  <c:v>6.0883424233254936E-4</c:v>
                </c:pt>
                <c:pt idx="7076">
                  <c:v>6.0672718619498439E-4</c:v>
                </c:pt>
                <c:pt idx="7077">
                  <c:v>6.0462686203591708E-4</c:v>
                </c:pt>
                <c:pt idx="7078">
                  <c:v>6.0253325043581904E-4</c:v>
                </c:pt>
                <c:pt idx="7079">
                  <c:v>6.0044633202381592E-4</c:v>
                </c:pt>
                <c:pt idx="7080">
                  <c:v>5.9836608747751647E-4</c:v>
                </c:pt>
                <c:pt idx="7081">
                  <c:v>5.9629249752295329E-4</c:v>
                </c:pt>
                <c:pt idx="7082">
                  <c:v>5.9422554293450062E-4</c:v>
                </c:pt>
                <c:pt idx="7083">
                  <c:v>5.9216520453472647E-4</c:v>
                </c:pt>
                <c:pt idx="7084">
                  <c:v>5.9011146319434403E-4</c:v>
                </c:pt>
                <c:pt idx="7085">
                  <c:v>5.8806429983210133E-4</c:v>
                </c:pt>
                <c:pt idx="7086">
                  <c:v>5.8602369541466831E-4</c:v>
                </c:pt>
                <c:pt idx="7087">
                  <c:v>5.8398963095657413E-4</c:v>
                </c:pt>
                <c:pt idx="7088">
                  <c:v>5.8196208752007994E-4</c:v>
                </c:pt>
                <c:pt idx="7089">
                  <c:v>5.7994104621509831E-4</c:v>
                </c:pt>
                <c:pt idx="7090">
                  <c:v>5.7792648819909994E-4</c:v>
                </c:pt>
                <c:pt idx="7091">
                  <c:v>5.7591839467699727E-4</c:v>
                </c:pt>
                <c:pt idx="7092">
                  <c:v>5.739167469010955E-4</c:v>
                </c:pt>
                <c:pt idx="7093">
                  <c:v>5.7192152617093124E-4</c:v>
                </c:pt>
                <c:pt idx="7094">
                  <c:v>5.6993271383324923E-4</c:v>
                </c:pt>
                <c:pt idx="7095">
                  <c:v>5.6795029128184034E-4</c:v>
                </c:pt>
                <c:pt idx="7096">
                  <c:v>5.6597423995750321E-4</c:v>
                </c:pt>
                <c:pt idx="7097">
                  <c:v>5.6400454134789804E-4</c:v>
                </c:pt>
                <c:pt idx="7098">
                  <c:v>5.6204117698750353E-4</c:v>
                </c:pt>
                <c:pt idx="7099">
                  <c:v>5.6008412845748865E-4</c:v>
                </c:pt>
                <c:pt idx="7100">
                  <c:v>5.5813337738561044E-4</c:v>
                </c:pt>
                <c:pt idx="7101">
                  <c:v>5.5618890544615923E-4</c:v>
                </c:pt>
                <c:pt idx="7102">
                  <c:v>5.5425069435982284E-4</c:v>
                </c:pt>
                <c:pt idx="7103">
                  <c:v>5.5231872589362775E-4</c:v>
                </c:pt>
                <c:pt idx="7104">
                  <c:v>5.5039298186081414E-4</c:v>
                </c:pt>
                <c:pt idx="7105">
                  <c:v>5.4847344412075792E-4</c:v>
                </c:pt>
                <c:pt idx="7106">
                  <c:v>5.4656009457888137E-4</c:v>
                </c:pt>
                <c:pt idx="7107">
                  <c:v>5.4465291518654522E-4</c:v>
                </c:pt>
                <c:pt idx="7108">
                  <c:v>5.4275188794096377E-4</c:v>
                </c:pt>
                <c:pt idx="7109">
                  <c:v>5.4085699488512409E-4</c:v>
                </c:pt>
                <c:pt idx="7110">
                  <c:v>5.3896821810765945E-4</c:v>
                </c:pt>
                <c:pt idx="7111">
                  <c:v>5.3708553974277909E-4</c:v>
                </c:pt>
                <c:pt idx="7112">
                  <c:v>5.3520894197019034E-4</c:v>
                </c:pt>
                <c:pt idx="7113">
                  <c:v>5.3333840701497311E-4</c:v>
                </c:pt>
                <c:pt idx="7114">
                  <c:v>5.3147391714749822E-4</c:v>
                </c:pt>
                <c:pt idx="7115">
                  <c:v>5.2961545468334684E-4</c:v>
                </c:pt>
                <c:pt idx="7116">
                  <c:v>5.2776300198320548E-4</c:v>
                </c:pt>
                <c:pt idx="7117">
                  <c:v>5.2591654145277104E-4</c:v>
                </c:pt>
                <c:pt idx="7118">
                  <c:v>5.2407605554267132E-4</c:v>
                </c:pt>
                <c:pt idx="7119">
                  <c:v>5.2224152674836227E-4</c:v>
                </c:pt>
                <c:pt idx="7120">
                  <c:v>5.2041293761004726E-4</c:v>
                </c:pt>
                <c:pt idx="7121">
                  <c:v>5.1859027071256519E-4</c:v>
                </c:pt>
                <c:pt idx="7122">
                  <c:v>5.167735086853189E-4</c:v>
                </c:pt>
                <c:pt idx="7123">
                  <c:v>5.14962634202172E-4</c:v>
                </c:pt>
                <c:pt idx="7124">
                  <c:v>5.1315762998135493E-4</c:v>
                </c:pt>
                <c:pt idx="7125">
                  <c:v>5.1135847878538596E-4</c:v>
                </c:pt>
                <c:pt idx="7126">
                  <c:v>5.0956516342097534E-4</c:v>
                </c:pt>
                <c:pt idx="7127">
                  <c:v>5.0777766673892064E-4</c:v>
                </c:pt>
                <c:pt idx="7128">
                  <c:v>5.0599597163403513E-4</c:v>
                </c:pt>
                <c:pt idx="7129">
                  <c:v>5.0422006104503924E-4</c:v>
                </c:pt>
                <c:pt idx="7130">
                  <c:v>5.0244991795448518E-4</c:v>
                </c:pt>
                <c:pt idx="7131">
                  <c:v>5.0068552538865072E-4</c:v>
                </c:pt>
                <c:pt idx="7132">
                  <c:v>4.9892686641747814E-4</c:v>
                </c:pt>
                <c:pt idx="7133">
                  <c:v>4.9717392415442058E-4</c:v>
                </c:pt>
                <c:pt idx="7134">
                  <c:v>4.9542668175642831E-4</c:v>
                </c:pt>
                <c:pt idx="7135">
                  <c:v>4.9368512242381956E-4</c:v>
                </c:pt>
                <c:pt idx="7136">
                  <c:v>4.9194922940017712E-4</c:v>
                </c:pt>
                <c:pt idx="7137">
                  <c:v>4.9021898597228033E-4</c:v>
                </c:pt>
                <c:pt idx="7138">
                  <c:v>4.8849437547002434E-4</c:v>
                </c:pt>
                <c:pt idx="7139">
                  <c:v>4.8677538126629582E-4</c:v>
                </c:pt>
                <c:pt idx="7140">
                  <c:v>4.8506198677691182E-4</c:v>
                </c:pt>
                <c:pt idx="7141">
                  <c:v>4.8335417546052124E-4</c:v>
                </c:pt>
                <c:pt idx="7142">
                  <c:v>4.8165193081850576E-4</c:v>
                </c:pt>
                <c:pt idx="7143">
                  <c:v>4.7995523639491635E-4</c:v>
                </c:pt>
                <c:pt idx="7144">
                  <c:v>4.7826407577634733E-4</c:v>
                </c:pt>
                <c:pt idx="7145">
                  <c:v>4.7657843259187564E-4</c:v>
                </c:pt>
                <c:pt idx="7146">
                  <c:v>4.7489829051297193E-4</c:v>
                </c:pt>
                <c:pt idx="7147">
                  <c:v>4.7322363325339324E-4</c:v>
                </c:pt>
                <c:pt idx="7148">
                  <c:v>4.7155444456909503E-4</c:v>
                </c:pt>
                <c:pt idx="7149">
                  <c:v>4.6989070825817123E-4</c:v>
                </c:pt>
                <c:pt idx="7150">
                  <c:v>4.6823240816072414E-4</c:v>
                </c:pt>
                <c:pt idx="7151">
                  <c:v>4.6657952815881823E-4</c:v>
                </c:pt>
                <c:pt idx="7152">
                  <c:v>4.6493205217634922E-4</c:v>
                </c:pt>
                <c:pt idx="7153">
                  <c:v>4.6328996417899031E-4</c:v>
                </c:pt>
                <c:pt idx="7154">
                  <c:v>4.6165324817409273E-4</c:v>
                </c:pt>
                <c:pt idx="7155">
                  <c:v>4.600218882105848E-4</c:v>
                </c:pt>
                <c:pt idx="7156">
                  <c:v>4.5839586837890514E-4</c:v>
                </c:pt>
                <c:pt idx="7157">
                  <c:v>4.5677517281089166E-4</c:v>
                </c:pt>
                <c:pt idx="7158">
                  <c:v>4.5515978567972664E-4</c:v>
                </c:pt>
                <c:pt idx="7159">
                  <c:v>4.535496911998198E-4</c:v>
                </c:pt>
                <c:pt idx="7160">
                  <c:v>4.5194487362671998E-4</c:v>
                </c:pt>
                <c:pt idx="7161">
                  <c:v>4.5034531725705391E-4</c:v>
                </c:pt>
                <c:pt idx="7162">
                  <c:v>4.4875100642841314E-4</c:v>
                </c:pt>
                <c:pt idx="7163">
                  <c:v>4.4716192551928996E-4</c:v>
                </c:pt>
                <c:pt idx="7164">
                  <c:v>4.4557805894895414E-4</c:v>
                </c:pt>
                <c:pt idx="7165">
                  <c:v>4.4399939117742378E-4</c:v>
                </c:pt>
                <c:pt idx="7166">
                  <c:v>4.4242590670530831E-4</c:v>
                </c:pt>
                <c:pt idx="7167">
                  <c:v>4.4085759007378574E-4</c:v>
                </c:pt>
                <c:pt idx="7168">
                  <c:v>4.3929442586447846E-4</c:v>
                </c:pt>
                <c:pt idx="7169">
                  <c:v>4.3773639869937748E-4</c:v>
                </c:pt>
                <c:pt idx="7170">
                  <c:v>4.3618349324074066E-4</c:v>
                </c:pt>
                <c:pt idx="7171">
                  <c:v>4.3463569419105534E-4</c:v>
                </c:pt>
                <c:pt idx="7172">
                  <c:v>4.330929862928853E-4</c:v>
                </c:pt>
                <c:pt idx="7173">
                  <c:v>4.3155535432883827E-4</c:v>
                </c:pt>
                <c:pt idx="7174">
                  <c:v>4.3002278312145273E-4</c:v>
                </c:pt>
                <c:pt idx="7175">
                  <c:v>4.2849525753311434E-4</c:v>
                </c:pt>
                <c:pt idx="7176">
                  <c:v>4.2697276246599032E-4</c:v>
                </c:pt>
                <c:pt idx="7177">
                  <c:v>4.2545528286190744E-4</c:v>
                </c:pt>
                <c:pt idx="7178">
                  <c:v>4.2394280370232026E-4</c:v>
                </c:pt>
                <c:pt idx="7179">
                  <c:v>4.2243531000815508E-4</c:v>
                </c:pt>
                <c:pt idx="7180">
                  <c:v>4.2093278683979411E-4</c:v>
                </c:pt>
                <c:pt idx="7181">
                  <c:v>4.1943521929695517E-4</c:v>
                </c:pt>
                <c:pt idx="7182">
                  <c:v>4.1794259251859813E-4</c:v>
                </c:pt>
                <c:pt idx="7183">
                  <c:v>4.1645489168287047E-4</c:v>
                </c:pt>
                <c:pt idx="7184">
                  <c:v>4.1497210200700457E-4</c:v>
                </c:pt>
                <c:pt idx="7185">
                  <c:v>4.1349420874722023E-4</c:v>
                </c:pt>
                <c:pt idx="7186">
                  <c:v>4.120211971986689E-4</c:v>
                </c:pt>
                <c:pt idx="7187">
                  <c:v>4.105530526953377E-4</c:v>
                </c:pt>
                <c:pt idx="7188">
                  <c:v>4.0908976060995502E-4</c:v>
                </c:pt>
                <c:pt idx="7189">
                  <c:v>4.0763130635392241E-4</c:v>
                </c:pt>
                <c:pt idx="7190">
                  <c:v>4.0617767537721636E-4</c:v>
                </c:pt>
                <c:pt idx="7191">
                  <c:v>4.0472885316830914E-4</c:v>
                </c:pt>
                <c:pt idx="7192">
                  <c:v>4.0328482525410871E-4</c:v>
                </c:pt>
                <c:pt idx="7193">
                  <c:v>4.0184557719982381E-4</c:v>
                </c:pt>
                <c:pt idx="7194">
                  <c:v>4.0041109460893607E-4</c:v>
                </c:pt>
                <c:pt idx="7195">
                  <c:v>3.9898136312308045E-4</c:v>
                </c:pt>
                <c:pt idx="7196">
                  <c:v>3.9755636842197075E-4</c:v>
                </c:pt>
                <c:pt idx="7197">
                  <c:v>3.9613609622332835E-4</c:v>
                </c:pt>
                <c:pt idx="7198">
                  <c:v>3.9472053228278007E-4</c:v>
                </c:pt>
                <c:pt idx="7199">
                  <c:v>3.9330966239379292E-4</c:v>
                </c:pt>
                <c:pt idx="7200">
                  <c:v>3.9190347238757852E-4</c:v>
                </c:pt>
                <c:pt idx="7201">
                  <c:v>3.9050194813302095E-4</c:v>
                </c:pt>
                <c:pt idx="7202">
                  <c:v>3.8910507553659304E-4</c:v>
                </c:pt>
                <c:pt idx="7203">
                  <c:v>3.877128405422561E-4</c:v>
                </c:pt>
                <c:pt idx="7204">
                  <c:v>3.863252291314055E-4</c:v>
                </c:pt>
                <c:pt idx="7205">
                  <c:v>3.8494222732276981E-4</c:v>
                </c:pt>
                <c:pt idx="7206">
                  <c:v>3.8356382117233549E-4</c:v>
                </c:pt>
                <c:pt idx="7207">
                  <c:v>3.8218999677326783E-4</c:v>
                </c:pt>
                <c:pt idx="7208">
                  <c:v>3.8082074025581496E-4</c:v>
                </c:pt>
                <c:pt idx="7209">
                  <c:v>3.7945603778725289E-4</c:v>
                </c:pt>
                <c:pt idx="7210">
                  <c:v>3.7809587557176852E-4</c:v>
                </c:pt>
                <c:pt idx="7211">
                  <c:v>3.767402398504118E-4</c:v>
                </c:pt>
                <c:pt idx="7212">
                  <c:v>3.7538911690099849E-4</c:v>
                </c:pt>
                <c:pt idx="7213">
                  <c:v>3.740424930380262E-4</c:v>
                </c:pt>
                <c:pt idx="7214">
                  <c:v>3.7270035461260686E-4</c:v>
                </c:pt>
                <c:pt idx="7215">
                  <c:v>3.7136268801236228E-4</c:v>
                </c:pt>
                <c:pt idx="7216">
                  <c:v>3.7002947966137861E-4</c:v>
                </c:pt>
                <c:pt idx="7217">
                  <c:v>3.6870071602008726E-4</c:v>
                </c:pt>
                <c:pt idx="7218">
                  <c:v>3.6737638358521469E-4</c:v>
                </c:pt>
                <c:pt idx="7219">
                  <c:v>3.6605646888968833E-4</c:v>
                </c:pt>
                <c:pt idx="7220">
                  <c:v>3.6474095850255072E-4</c:v>
                </c:pt>
                <c:pt idx="7221">
                  <c:v>3.6342983902889548E-4</c:v>
                </c:pt>
                <c:pt idx="7222">
                  <c:v>3.6212309710977872E-4</c:v>
                </c:pt>
                <c:pt idx="7223">
                  <c:v>3.6082071942213149E-4</c:v>
                </c:pt>
                <c:pt idx="7224">
                  <c:v>3.595226926786965E-4</c:v>
                </c:pt>
                <c:pt idx="7225">
                  <c:v>3.5822900362793416E-4</c:v>
                </c:pt>
                <c:pt idx="7226">
                  <c:v>3.5693963905395311E-4</c:v>
                </c:pt>
                <c:pt idx="7227">
                  <c:v>3.5565458577641859E-4</c:v>
                </c:pt>
                <c:pt idx="7228">
                  <c:v>3.5437383065049755E-4</c:v>
                </c:pt>
                <c:pt idx="7229">
                  <c:v>3.530973605667392E-4</c:v>
                </c:pt>
                <c:pt idx="7230">
                  <c:v>3.5182516245103846E-4</c:v>
                </c:pt>
                <c:pt idx="7231">
                  <c:v>3.5055722326453673E-4</c:v>
                </c:pt>
                <c:pt idx="7232">
                  <c:v>3.4929353000353252E-4</c:v>
                </c:pt>
                <c:pt idx="7233">
                  <c:v>3.4803406969943274E-4</c:v>
                </c:pt>
                <c:pt idx="7234">
                  <c:v>3.4677882941864093E-4</c:v>
                </c:pt>
                <c:pt idx="7235">
                  <c:v>3.455277962625014E-4</c:v>
                </c:pt>
                <c:pt idx="7236">
                  <c:v>3.4428095736721619E-4</c:v>
                </c:pt>
                <c:pt idx="7237">
                  <c:v>3.4303829990376045E-4</c:v>
                </c:pt>
                <c:pt idx="7238">
                  <c:v>3.4179981107781201E-4</c:v>
                </c:pt>
                <c:pt idx="7239">
                  <c:v>3.4056547812966848E-4</c:v>
                </c:pt>
                <c:pt idx="7240">
                  <c:v>3.3933528833416792E-4</c:v>
                </c:pt>
                <c:pt idx="7241">
                  <c:v>3.3810922900062056E-4</c:v>
                </c:pt>
                <c:pt idx="7242">
                  <c:v>3.3688728747272056E-4</c:v>
                </c:pt>
                <c:pt idx="7243">
                  <c:v>3.3566945112847819E-4</c:v>
                </c:pt>
                <c:pt idx="7244">
                  <c:v>3.3445570738013238E-4</c:v>
                </c:pt>
                <c:pt idx="7245">
                  <c:v>3.332460436740759E-4</c:v>
                </c:pt>
                <c:pt idx="7246">
                  <c:v>3.3204044749079201E-4</c:v>
                </c:pt>
                <c:pt idx="7247">
                  <c:v>3.3083890634475448E-4</c:v>
                </c:pt>
                <c:pt idx="7248">
                  <c:v>3.2964140778436876E-4</c:v>
                </c:pt>
                <c:pt idx="7249">
                  <c:v>3.2844793939188686E-4</c:v>
                </c:pt>
                <c:pt idx="7250">
                  <c:v>3.2725848878334272E-4</c:v>
                </c:pt>
                <c:pt idx="7251">
                  <c:v>3.2607304360844777E-4</c:v>
                </c:pt>
                <c:pt idx="7252">
                  <c:v>3.2489159155054808E-4</c:v>
                </c:pt>
                <c:pt idx="7253">
                  <c:v>3.237141203265268E-4</c:v>
                </c:pt>
                <c:pt idx="7254">
                  <c:v>3.22540617686737E-4</c:v>
                </c:pt>
                <c:pt idx="7255">
                  <c:v>3.2137107141492073E-4</c:v>
                </c:pt>
                <c:pt idx="7256">
                  <c:v>3.2020546932813517E-4</c:v>
                </c:pt>
                <c:pt idx="7257">
                  <c:v>3.1904379927668187E-4</c:v>
                </c:pt>
                <c:pt idx="7258">
                  <c:v>3.178860491440169E-4</c:v>
                </c:pt>
                <c:pt idx="7259">
                  <c:v>3.1673220684670086E-4</c:v>
                </c:pt>
                <c:pt idx="7260">
                  <c:v>3.155822603342829E-4</c:v>
                </c:pt>
                <c:pt idx="7261">
                  <c:v>3.1443619758927884E-4</c:v>
                </c:pt>
                <c:pt idx="7262">
                  <c:v>3.1329400662704401E-4</c:v>
                </c:pt>
                <c:pt idx="7263">
                  <c:v>3.1215567549573465E-4</c:v>
                </c:pt>
                <c:pt idx="7264">
                  <c:v>3.1102119227621115E-4</c:v>
                </c:pt>
                <c:pt idx="7265">
                  <c:v>3.0989054508197809E-4</c:v>
                </c:pt>
                <c:pt idx="7266">
                  <c:v>3.0876372205910683E-4</c:v>
                </c:pt>
                <c:pt idx="7267">
                  <c:v>3.0764071138614392E-4</c:v>
                </c:pt>
                <c:pt idx="7268">
                  <c:v>3.0652150127406612E-4</c:v>
                </c:pt>
                <c:pt idx="7269">
                  <c:v>3.0540607996618042E-4</c:v>
                </c:pt>
                <c:pt idx="7270">
                  <c:v>3.0429443573806448E-4</c:v>
                </c:pt>
                <c:pt idx="7271">
                  <c:v>3.0318655689748054E-4</c:v>
                </c:pt>
                <c:pt idx="7272">
                  <c:v>3.0208243178432212E-4</c:v>
                </c:pt>
                <c:pt idx="7273">
                  <c:v>3.0098204877051447E-4</c:v>
                </c:pt>
                <c:pt idx="7274">
                  <c:v>2.998853962599585E-4</c:v>
                </c:pt>
                <c:pt idx="7275">
                  <c:v>2.9879246268845594E-4</c:v>
                </c:pt>
                <c:pt idx="7276">
                  <c:v>2.9770323652362042E-4</c:v>
                </c:pt>
                <c:pt idx="7277">
                  <c:v>2.9661770626483215E-4</c:v>
                </c:pt>
                <c:pt idx="7278">
                  <c:v>2.9553586044312981E-4</c:v>
                </c:pt>
                <c:pt idx="7279">
                  <c:v>2.9445768762117769E-4</c:v>
                </c:pt>
                <c:pt idx="7280">
                  <c:v>2.9338317639314898E-4</c:v>
                </c:pt>
                <c:pt idx="7281">
                  <c:v>2.9231231538468834E-4</c:v>
                </c:pt>
                <c:pt idx="7282">
                  <c:v>2.9124509325281989E-4</c:v>
                </c:pt>
                <c:pt idx="7283">
                  <c:v>2.9018149868588954E-4</c:v>
                </c:pt>
                <c:pt idx="7284">
                  <c:v>2.8912152040347399E-4</c:v>
                </c:pt>
                <c:pt idx="7285">
                  <c:v>2.880651471563205E-4</c:v>
                </c:pt>
                <c:pt idx="7286">
                  <c:v>2.8701236772627609E-4</c:v>
                </c:pt>
                <c:pt idx="7287">
                  <c:v>2.8596317092620247E-4</c:v>
                </c:pt>
                <c:pt idx="7288">
                  <c:v>2.8491754559991885E-4</c:v>
                </c:pt>
                <c:pt idx="7289">
                  <c:v>2.838754806221289E-4</c:v>
                </c:pt>
                <c:pt idx="7290">
                  <c:v>2.828369648983373E-4</c:v>
                </c:pt>
                <c:pt idx="7291">
                  <c:v>2.8180198736478204E-4</c:v>
                </c:pt>
                <c:pt idx="7292">
                  <c:v>2.8077053698837592E-4</c:v>
                </c:pt>
                <c:pt idx="7293">
                  <c:v>2.7974260276662121E-4</c:v>
                </c:pt>
                <c:pt idx="7294">
                  <c:v>2.787181737275373E-4</c:v>
                </c:pt>
                <c:pt idx="7295">
                  <c:v>2.7769723892959245E-4</c:v>
                </c:pt>
                <c:pt idx="7296">
                  <c:v>2.7667978746165491E-4</c:v>
                </c:pt>
                <c:pt idx="7297">
                  <c:v>2.7566580844287273E-4</c:v>
                </c:pt>
                <c:pt idx="7298">
                  <c:v>2.7465529102265856E-4</c:v>
                </c:pt>
                <c:pt idx="7299">
                  <c:v>2.7364822438057459E-4</c:v>
                </c:pt>
                <c:pt idx="7300">
                  <c:v>2.7264459772628839E-4</c:v>
                </c:pt>
                <c:pt idx="7301">
                  <c:v>2.7164440029949405E-4</c:v>
                </c:pt>
                <c:pt idx="7302">
                  <c:v>2.7064762136983406E-4</c:v>
                </c:pt>
                <c:pt idx="7303">
                  <c:v>2.6965425023684652E-4</c:v>
                </c:pt>
                <c:pt idx="7304">
                  <c:v>2.6866427622988082E-4</c:v>
                </c:pt>
                <c:pt idx="7305">
                  <c:v>2.6767768870803528E-4</c:v>
                </c:pt>
                <c:pt idx="7306">
                  <c:v>2.6669447706007611E-4</c:v>
                </c:pt>
                <c:pt idx="7307">
                  <c:v>2.6571463070438299E-4</c:v>
                </c:pt>
                <c:pt idx="7308">
                  <c:v>2.6473813908887761E-4</c:v>
                </c:pt>
                <c:pt idx="7309">
                  <c:v>2.6376499169093211E-4</c:v>
                </c:pt>
                <c:pt idx="7310">
                  <c:v>2.6279517801733706E-4</c:v>
                </c:pt>
                <c:pt idx="7311">
                  <c:v>2.6182868760419117E-4</c:v>
                </c:pt>
                <c:pt idx="7312">
                  <c:v>2.6086551001686684E-4</c:v>
                </c:pt>
                <c:pt idx="7313">
                  <c:v>2.5990563484992686E-4</c:v>
                </c:pt>
                <c:pt idx="7314">
                  <c:v>2.5894905172704871E-4</c:v>
                </c:pt>
                <c:pt idx="7315">
                  <c:v>2.5799575030096059E-4</c:v>
                </c:pt>
                <c:pt idx="7316">
                  <c:v>2.5704572025338614E-4</c:v>
                </c:pt>
                <c:pt idx="7317">
                  <c:v>2.5609895129495819E-4</c:v>
                </c:pt>
                <c:pt idx="7318">
                  <c:v>2.5515543316515052E-4</c:v>
                </c:pt>
                <c:pt idx="7319">
                  <c:v>2.5421515563222821E-4</c:v>
                </c:pt>
                <c:pt idx="7320">
                  <c:v>2.5327810849315696E-4</c:v>
                </c:pt>
                <c:pt idx="7321">
                  <c:v>2.5234428157355152E-4</c:v>
                </c:pt>
                <c:pt idx="7322">
                  <c:v>2.5141366472760122E-4</c:v>
                </c:pt>
                <c:pt idx="7323">
                  <c:v>2.5048624783799092E-4</c:v>
                </c:pt>
                <c:pt idx="7324">
                  <c:v>2.4956202081586259E-4</c:v>
                </c:pt>
                <c:pt idx="7325">
                  <c:v>2.4864097360071812E-4</c:v>
                </c:pt>
                <c:pt idx="7326">
                  <c:v>2.4772309616036606E-4</c:v>
                </c:pt>
                <c:pt idx="7327">
                  <c:v>2.4680837849085205E-4</c:v>
                </c:pt>
                <c:pt idx="7328">
                  <c:v>2.458968106163882E-4</c:v>
                </c:pt>
                <c:pt idx="7329">
                  <c:v>2.4498838258929902E-4</c:v>
                </c:pt>
                <c:pt idx="7330">
                  <c:v>2.4408308448992862E-4</c:v>
                </c:pt>
                <c:pt idx="7331">
                  <c:v>2.4318090642660151E-4</c:v>
                </c:pt>
                <c:pt idx="7332">
                  <c:v>2.4228183853554342E-4</c:v>
                </c:pt>
                <c:pt idx="7333">
                  <c:v>2.4138587098080939E-4</c:v>
                </c:pt>
                <c:pt idx="7334">
                  <c:v>2.4049299395422849E-4</c:v>
                </c:pt>
                <c:pt idx="7335">
                  <c:v>2.3960319767532716E-4</c:v>
                </c:pt>
                <c:pt idx="7336">
                  <c:v>2.3871647239127373E-4</c:v>
                </c:pt>
                <c:pt idx="7337">
                  <c:v>2.3783280837679692E-4</c:v>
                </c:pt>
                <c:pt idx="7338">
                  <c:v>2.3695219593414084E-4</c:v>
                </c:pt>
                <c:pt idx="7339">
                  <c:v>2.3607462539297486E-4</c:v>
                </c:pt>
                <c:pt idx="7340">
                  <c:v>2.3520008711035154E-4</c:v>
                </c:pt>
                <c:pt idx="7341">
                  <c:v>2.3432857147062411E-4</c:v>
                </c:pt>
                <c:pt idx="7342">
                  <c:v>2.3346006888538576E-4</c:v>
                </c:pt>
                <c:pt idx="7343">
                  <c:v>2.3259456979340582E-4</c:v>
                </c:pt>
                <c:pt idx="7344">
                  <c:v>2.3173206466056717E-4</c:v>
                </c:pt>
                <c:pt idx="7345">
                  <c:v>2.3087254397978509E-4</c:v>
                </c:pt>
                <c:pt idx="7346">
                  <c:v>2.3001599827097196E-4</c:v>
                </c:pt>
                <c:pt idx="7347">
                  <c:v>2.2916241808094046E-4</c:v>
                </c:pt>
                <c:pt idx="7348">
                  <c:v>2.2831179398335799E-4</c:v>
                </c:pt>
                <c:pt idx="7349">
                  <c:v>2.2746411657867562E-4</c:v>
                </c:pt>
                <c:pt idx="7350">
                  <c:v>2.266193764940684E-4</c:v>
                </c:pt>
                <c:pt idx="7351">
                  <c:v>2.2577756438335811E-4</c:v>
                </c:pt>
                <c:pt idx="7352">
                  <c:v>2.24938670926969E-4</c:v>
                </c:pt>
                <c:pt idx="7353">
                  <c:v>2.2410268683184298E-4</c:v>
                </c:pt>
                <c:pt idx="7354">
                  <c:v>2.2326960283138559E-4</c:v>
                </c:pt>
                <c:pt idx="7355">
                  <c:v>2.2243940968541144E-4</c:v>
                </c:pt>
                <c:pt idx="7356">
                  <c:v>2.2161209818005251E-4</c:v>
                </c:pt>
                <c:pt idx="7357">
                  <c:v>2.2078765912772455E-4</c:v>
                </c:pt>
                <c:pt idx="7358">
                  <c:v>2.19966083367044E-4</c:v>
                </c:pt>
                <c:pt idx="7359">
                  <c:v>2.1914736176277652E-4</c:v>
                </c:pt>
                <c:pt idx="7360">
                  <c:v>2.1833148520576499E-4</c:v>
                </c:pt>
                <c:pt idx="7361">
                  <c:v>2.1751844461285916E-4</c:v>
                </c:pt>
                <c:pt idx="7362">
                  <c:v>2.1670823092687796E-4</c:v>
                </c:pt>
                <c:pt idx="7363">
                  <c:v>2.1590083511652391E-4</c:v>
                </c:pt>
                <c:pt idx="7364">
                  <c:v>2.1509624817632228E-4</c:v>
                </c:pt>
                <c:pt idx="7365">
                  <c:v>2.1429446112656856E-4</c:v>
                </c:pt>
                <c:pt idx="7366">
                  <c:v>2.1349546501325928E-4</c:v>
                </c:pt>
                <c:pt idx="7367">
                  <c:v>2.1269925090802011E-4</c:v>
                </c:pt>
                <c:pt idx="7368">
                  <c:v>2.1190580990806777E-4</c:v>
                </c:pt>
                <c:pt idx="7369">
                  <c:v>2.1111513313612252E-4</c:v>
                </c:pt>
                <c:pt idx="7370">
                  <c:v>2.1032721174035892E-4</c:v>
                </c:pt>
                <c:pt idx="7371">
                  <c:v>2.0954203689434108E-4</c:v>
                </c:pt>
                <c:pt idx="7372">
                  <c:v>2.0875959979695747E-4</c:v>
                </c:pt>
                <c:pt idx="7373">
                  <c:v>2.0797989167236272E-4</c:v>
                </c:pt>
                <c:pt idx="7374">
                  <c:v>2.0720290376991836E-4</c:v>
                </c:pt>
                <c:pt idx="7375">
                  <c:v>2.064286273641248E-4</c:v>
                </c:pt>
                <c:pt idx="7376">
                  <c:v>2.0565705375455616E-4</c:v>
                </c:pt>
                <c:pt idx="7377">
                  <c:v>2.0488817426581748E-4</c:v>
                </c:pt>
                <c:pt idx="7378">
                  <c:v>2.0412198024745591E-4</c:v>
                </c:pt>
                <c:pt idx="7379">
                  <c:v>2.0335846307392401E-4</c:v>
                </c:pt>
                <c:pt idx="7380">
                  <c:v>2.0259761414450933E-4</c:v>
                </c:pt>
                <c:pt idx="7381">
                  <c:v>2.0183942488326604E-4</c:v>
                </c:pt>
                <c:pt idx="7382">
                  <c:v>2.0108388673895815E-4</c:v>
                </c:pt>
                <c:pt idx="7383">
                  <c:v>2.0033099118501596E-4</c:v>
                </c:pt>
                <c:pt idx="7384">
                  <c:v>1.9958072971944319E-4</c:v>
                </c:pt>
                <c:pt idx="7385">
                  <c:v>1.988330938647884E-4</c:v>
                </c:pt>
                <c:pt idx="7386">
                  <c:v>1.9808807516805512E-4</c:v>
                </c:pt>
                <c:pt idx="7387">
                  <c:v>1.9734566520066571E-4</c:v>
                </c:pt>
                <c:pt idx="7388">
                  <c:v>1.9660585555839014E-4</c:v>
                </c:pt>
                <c:pt idx="7389">
                  <c:v>1.9586863786128306E-4</c:v>
                </c:pt>
                <c:pt idx="7390">
                  <c:v>1.9513400375363167E-4</c:v>
                </c:pt>
                <c:pt idx="7391">
                  <c:v>1.9440194490388926E-4</c:v>
                </c:pt>
                <c:pt idx="7392">
                  <c:v>1.9367245300461839E-4</c:v>
                </c:pt>
                <c:pt idx="7393">
                  <c:v>1.9294551977243199E-4</c:v>
                </c:pt>
                <c:pt idx="7394">
                  <c:v>1.9222113694793215E-4</c:v>
                </c:pt>
                <c:pt idx="7395">
                  <c:v>1.9149929629564796E-4</c:v>
                </c:pt>
                <c:pt idx="7396">
                  <c:v>1.9077998960398101E-4</c:v>
                </c:pt>
                <c:pt idx="7397">
                  <c:v>1.9006320868514986E-4</c:v>
                </c:pt>
                <c:pt idx="7398">
                  <c:v>1.8934894537511304E-4</c:v>
                </c:pt>
                <c:pt idx="7399">
                  <c:v>1.8863719153353303E-4</c:v>
                </c:pt>
                <c:pt idx="7400">
                  <c:v>1.8792793904369903E-4</c:v>
                </c:pt>
                <c:pt idx="7401">
                  <c:v>1.8722117981248261E-4</c:v>
                </c:pt>
                <c:pt idx="7402">
                  <c:v>1.865169057702664E-4</c:v>
                </c:pt>
                <c:pt idx="7403">
                  <c:v>1.8581510887089446E-4</c:v>
                </c:pt>
                <c:pt idx="7404">
                  <c:v>1.8511578109160732E-4</c:v>
                </c:pt>
                <c:pt idx="7405">
                  <c:v>1.8441891443298706E-4</c:v>
                </c:pt>
                <c:pt idx="7406">
                  <c:v>1.8372450091890175E-4</c:v>
                </c:pt>
                <c:pt idx="7407">
                  <c:v>1.8303253259644231E-4</c:v>
                </c:pt>
                <c:pt idx="7408">
                  <c:v>1.8234300153586541E-4</c:v>
                </c:pt>
                <c:pt idx="7409">
                  <c:v>1.8165589983054053E-4</c:v>
                </c:pt>
                <c:pt idx="7410">
                  <c:v>1.8097121959688165E-4</c:v>
                </c:pt>
                <c:pt idx="7411">
                  <c:v>1.8028895297430208E-4</c:v>
                </c:pt>
                <c:pt idx="7412">
                  <c:v>1.7960909212514593E-4</c:v>
                </c:pt>
                <c:pt idx="7413">
                  <c:v>1.7893162923463785E-4</c:v>
                </c:pt>
                <c:pt idx="7414">
                  <c:v>1.7825655651082918E-4</c:v>
                </c:pt>
                <c:pt idx="7415">
                  <c:v>1.7758386618452223E-4</c:v>
                </c:pt>
                <c:pt idx="7416">
                  <c:v>1.7691355050923608E-4</c:v>
                </c:pt>
                <c:pt idx="7417">
                  <c:v>1.7624560176113539E-4</c:v>
                </c:pt>
                <c:pt idx="7418">
                  <c:v>1.7558001223897716E-4</c:v>
                </c:pt>
                <c:pt idx="7419">
                  <c:v>1.7491677426405581E-4</c:v>
                </c:pt>
                <c:pt idx="7420">
                  <c:v>1.7425588018014405E-4</c:v>
                </c:pt>
                <c:pt idx="7421">
                  <c:v>1.7359732235343341E-4</c:v>
                </c:pt>
                <c:pt idx="7422">
                  <c:v>1.7294109317248863E-4</c:v>
                </c:pt>
                <c:pt idx="7423">
                  <c:v>1.7228718504817727E-4</c:v>
                </c:pt>
                <c:pt idx="7424">
                  <c:v>1.7163559041362373E-4</c:v>
                </c:pt>
                <c:pt idx="7425">
                  <c:v>1.7098630172414454E-4</c:v>
                </c:pt>
                <c:pt idx="7426">
                  <c:v>1.7033931145720761E-4</c:v>
                </c:pt>
                <c:pt idx="7427">
                  <c:v>1.6969461211235735E-4</c:v>
                </c:pt>
                <c:pt idx="7428">
                  <c:v>1.6905219621116696E-4</c:v>
                </c:pt>
                <c:pt idx="7429">
                  <c:v>1.6841205629718859E-4</c:v>
                </c:pt>
                <c:pt idx="7430">
                  <c:v>1.6777418493588755E-4</c:v>
                </c:pt>
                <c:pt idx="7431">
                  <c:v>1.6713857471459622E-4</c:v>
                </c:pt>
                <c:pt idx="7432">
                  <c:v>1.6650521824245011E-4</c:v>
                </c:pt>
                <c:pt idx="7433">
                  <c:v>1.6587410815033948E-4</c:v>
                </c:pt>
                <c:pt idx="7434">
                  <c:v>1.6524523709084797E-4</c:v>
                </c:pt>
                <c:pt idx="7435">
                  <c:v>1.6461859773820366E-4</c:v>
                </c:pt>
                <c:pt idx="7436">
                  <c:v>1.6399418278821801E-4</c:v>
                </c:pt>
                <c:pt idx="7437">
                  <c:v>1.6337198495824001E-4</c:v>
                </c:pt>
                <c:pt idx="7438">
                  <c:v>1.6275199698709159E-4</c:v>
                </c:pt>
                <c:pt idx="7439">
                  <c:v>1.6213421163501439E-4</c:v>
                </c:pt>
                <c:pt idx="7440">
                  <c:v>1.6151862168362467E-4</c:v>
                </c:pt>
                <c:pt idx="7441">
                  <c:v>1.6090521993584621E-4</c:v>
                </c:pt>
                <c:pt idx="7442">
                  <c:v>1.6029399921586401E-4</c:v>
                </c:pt>
                <c:pt idx="7443">
                  <c:v>1.5968495236907336E-4</c:v>
                </c:pt>
                <c:pt idx="7444">
                  <c:v>1.590780722620089E-4</c:v>
                </c:pt>
                <c:pt idx="7445">
                  <c:v>1.5847335178231203E-4</c:v>
                </c:pt>
                <c:pt idx="7446">
                  <c:v>1.5787078383866531E-4</c:v>
                </c:pt>
                <c:pt idx="7447">
                  <c:v>1.5727036136073527E-4</c:v>
                </c:pt>
                <c:pt idx="7448">
                  <c:v>1.5667207729913227E-4</c:v>
                </c:pt>
                <c:pt idx="7449">
                  <c:v>1.5607592462534101E-4</c:v>
                </c:pt>
                <c:pt idx="7450">
                  <c:v>1.5548189633168223E-4</c:v>
                </c:pt>
                <c:pt idx="7451">
                  <c:v>1.5488998543124115E-4</c:v>
                </c:pt>
                <c:pt idx="7452">
                  <c:v>1.5430018495783939E-4</c:v>
                </c:pt>
                <c:pt idx="7453">
                  <c:v>1.5371248796595461E-4</c:v>
                </c:pt>
                <c:pt idx="7454">
                  <c:v>1.5312688753068893E-4</c:v>
                </c:pt>
                <c:pt idx="7455">
                  <c:v>1.525433767477022E-4</c:v>
                </c:pt>
                <c:pt idx="7456">
                  <c:v>1.5196194873316748E-4</c:v>
                </c:pt>
                <c:pt idx="7457">
                  <c:v>1.513825966237152E-4</c:v>
                </c:pt>
                <c:pt idx="7458">
                  <c:v>1.5080531357637987E-4</c:v>
                </c:pt>
                <c:pt idx="7459">
                  <c:v>1.5023009276854515E-4</c:v>
                </c:pt>
                <c:pt idx="7460">
                  <c:v>1.4965692739790008E-4</c:v>
                </c:pt>
                <c:pt idx="7461">
                  <c:v>1.4908581068238206E-4</c:v>
                </c:pt>
                <c:pt idx="7462">
                  <c:v>1.4851673586011642E-4</c:v>
                </c:pt>
                <c:pt idx="7463">
                  <c:v>1.4794969618938216E-4</c:v>
                </c:pt>
                <c:pt idx="7464">
                  <c:v>1.4738468494854067E-4</c:v>
                </c:pt>
                <c:pt idx="7465">
                  <c:v>1.4682169543600039E-4</c:v>
                </c:pt>
                <c:pt idx="7466">
                  <c:v>1.4626072097015299E-4</c:v>
                </c:pt>
                <c:pt idx="7467">
                  <c:v>1.4570175488932822E-4</c:v>
                </c:pt>
                <c:pt idx="7468">
                  <c:v>1.4514479055173905E-4</c:v>
                </c:pt>
                <c:pt idx="7469">
                  <c:v>1.4458982133543598E-4</c:v>
                </c:pt>
                <c:pt idx="7470">
                  <c:v>1.4403684063824787E-4</c:v>
                </c:pt>
                <c:pt idx="7471">
                  <c:v>1.4348584187773563E-4</c:v>
                </c:pt>
                <c:pt idx="7472">
                  <c:v>1.4293681849114062E-4</c:v>
                </c:pt>
                <c:pt idx="7473">
                  <c:v>1.4238976393532909E-4</c:v>
                </c:pt>
                <c:pt idx="7474">
                  <c:v>1.4184467168675222E-4</c:v>
                </c:pt>
                <c:pt idx="7475">
                  <c:v>1.4130153524138022E-4</c:v>
                </c:pt>
                <c:pt idx="7476">
                  <c:v>1.4076034811466605E-4</c:v>
                </c:pt>
                <c:pt idx="7477">
                  <c:v>1.4022110384148521E-4</c:v>
                </c:pt>
                <c:pt idx="7478">
                  <c:v>1.3968379597608971E-4</c:v>
                </c:pt>
                <c:pt idx="7479">
                  <c:v>1.3914841809205405E-4</c:v>
                </c:pt>
                <c:pt idx="7480">
                  <c:v>1.3861496378222927E-4</c:v>
                </c:pt>
                <c:pt idx="7481">
                  <c:v>1.3808342665869291E-4</c:v>
                </c:pt>
                <c:pt idx="7482">
                  <c:v>1.375538003526923E-4</c:v>
                </c:pt>
                <c:pt idx="7483">
                  <c:v>1.3702607851460164E-4</c:v>
                </c:pt>
                <c:pt idx="7484">
                  <c:v>1.3650025481387045E-4</c:v>
                </c:pt>
                <c:pt idx="7485">
                  <c:v>1.3597632293896905E-4</c:v>
                </c:pt>
                <c:pt idx="7486">
                  <c:v>1.354542765973503E-4</c:v>
                </c:pt>
                <c:pt idx="7487">
                  <c:v>1.3493410951538205E-4</c:v>
                </c:pt>
                <c:pt idx="7488">
                  <c:v>1.3441581543832004E-4</c:v>
                </c:pt>
                <c:pt idx="7489">
                  <c:v>1.3389938813023421E-4</c:v>
                </c:pt>
                <c:pt idx="7490">
                  <c:v>1.3338482137398281E-4</c:v>
                </c:pt>
                <c:pt idx="7491">
                  <c:v>1.3287210897114761E-4</c:v>
                </c:pt>
                <c:pt idx="7492">
                  <c:v>1.3236124474198783E-4</c:v>
                </c:pt>
                <c:pt idx="7493">
                  <c:v>1.3185222252539761E-4</c:v>
                </c:pt>
                <c:pt idx="7494">
                  <c:v>1.3134503617884792E-4</c:v>
                </c:pt>
                <c:pt idx="7495">
                  <c:v>1.3083967957834385E-4</c:v>
                </c:pt>
                <c:pt idx="7496">
                  <c:v>1.3033614661837905E-4</c:v>
                </c:pt>
                <c:pt idx="7497">
                  <c:v>1.2983443121187407E-4</c:v>
                </c:pt>
                <c:pt idx="7498">
                  <c:v>1.2933452729014443E-4</c:v>
                </c:pt>
                <c:pt idx="7499">
                  <c:v>1.2883642880283987E-4</c:v>
                </c:pt>
                <c:pt idx="7500">
                  <c:v>1.2834012971790296E-4</c:v>
                </c:pt>
                <c:pt idx="7501">
                  <c:v>1.278456240215184E-4</c:v>
                </c:pt>
                <c:pt idx="7502">
                  <c:v>1.2735290571806338E-4</c:v>
                </c:pt>
                <c:pt idx="7503">
                  <c:v>1.2686196883006351E-4</c:v>
                </c:pt>
                <c:pt idx="7504">
                  <c:v>1.2637280739814203E-4</c:v>
                </c:pt>
                <c:pt idx="7505">
                  <c:v>1.2588541548097485E-4</c:v>
                </c:pt>
                <c:pt idx="7506">
                  <c:v>1.2539978715523563E-4</c:v>
                </c:pt>
                <c:pt idx="7507">
                  <c:v>1.249159165155623E-4</c:v>
                </c:pt>
                <c:pt idx="7508">
                  <c:v>1.2443379767449459E-4</c:v>
                </c:pt>
                <c:pt idx="7509">
                  <c:v>1.2395342476243356E-4</c:v>
                </c:pt>
                <c:pt idx="7510">
                  <c:v>1.2347479192759971E-4</c:v>
                </c:pt>
                <c:pt idx="7511">
                  <c:v>1.2299789333597221E-4</c:v>
                </c:pt>
                <c:pt idx="7512">
                  <c:v>1.2252272317125545E-4</c:v>
                </c:pt>
                <c:pt idx="7513">
                  <c:v>1.2204927563482467E-4</c:v>
                </c:pt>
                <c:pt idx="7514">
                  <c:v>1.2157754494568063E-4</c:v>
                </c:pt>
                <c:pt idx="7515">
                  <c:v>1.211075253404026E-4</c:v>
                </c:pt>
                <c:pt idx="7516">
                  <c:v>1.2063921107310605E-4</c:v>
                </c:pt>
                <c:pt idx="7517">
                  <c:v>1.2017259641538698E-4</c:v>
                </c:pt>
                <c:pt idx="7518">
                  <c:v>1.1970767565628458E-4</c:v>
                </c:pt>
                <c:pt idx="7519">
                  <c:v>1.1924444310223015E-4</c:v>
                </c:pt>
                <c:pt idx="7520">
                  <c:v>1.1878289307700223E-4</c:v>
                </c:pt>
                <c:pt idx="7521">
                  <c:v>1.1832301992167969E-4</c:v>
                </c:pt>
                <c:pt idx="7522">
                  <c:v>1.1786481799459637E-4</c:v>
                </c:pt>
                <c:pt idx="7523">
                  <c:v>1.1740828167129482E-4</c:v>
                </c:pt>
                <c:pt idx="7524">
                  <c:v>1.169534053444798E-4</c:v>
                </c:pt>
                <c:pt idx="7525">
                  <c:v>1.1650018342397799E-4</c:v>
                </c:pt>
                <c:pt idx="7526">
                  <c:v>1.1604861033668086E-4</c:v>
                </c:pt>
                <c:pt idx="7527">
                  <c:v>1.1559868052650895E-4</c:v>
                </c:pt>
                <c:pt idx="7528">
                  <c:v>1.1515038845436574E-4</c:v>
                </c:pt>
                <c:pt idx="7529">
                  <c:v>1.1470372859808666E-4</c:v>
                </c:pt>
                <c:pt idx="7530">
                  <c:v>1.1425869545239903E-4</c:v>
                </c:pt>
                <c:pt idx="7531">
                  <c:v>1.138152835288737E-4</c:v>
                </c:pt>
                <c:pt idx="7532">
                  <c:v>1.1337348735588084E-4</c:v>
                </c:pt>
                <c:pt idx="7533">
                  <c:v>1.1293330147854823E-4</c:v>
                </c:pt>
                <c:pt idx="7534">
                  <c:v>1.124947204587139E-4</c:v>
                </c:pt>
                <c:pt idx="7535">
                  <c:v>1.1205773887487651E-4</c:v>
                </c:pt>
                <c:pt idx="7536">
                  <c:v>1.1162235132215843E-4</c:v>
                </c:pt>
                <c:pt idx="7537">
                  <c:v>1.1118855241225896E-4</c:v>
                </c:pt>
                <c:pt idx="7538">
                  <c:v>1.1075633677340519E-4</c:v>
                </c:pt>
                <c:pt idx="7539">
                  <c:v>1.1032569905031778E-4</c:v>
                </c:pt>
                <c:pt idx="7540">
                  <c:v>1.0989663390415323E-4</c:v>
                </c:pt>
                <c:pt idx="7541">
                  <c:v>1.0946913601246966E-4</c:v>
                </c:pt>
                <c:pt idx="7542">
                  <c:v>1.0904320006918205E-4</c:v>
                </c:pt>
                <c:pt idx="7543">
                  <c:v>1.0861882078451095E-4</c:v>
                </c:pt>
                <c:pt idx="7544">
                  <c:v>1.0819599288494787E-4</c:v>
                </c:pt>
                <c:pt idx="7545">
                  <c:v>1.0777471111320642E-4</c:v>
                </c:pt>
                <c:pt idx="7546">
                  <c:v>1.0735497022817741E-4</c:v>
                </c:pt>
                <c:pt idx="7547">
                  <c:v>1.0693676500488803E-4</c:v>
                </c:pt>
                <c:pt idx="7548">
                  <c:v>1.0652009023445965E-4</c:v>
                </c:pt>
                <c:pt idx="7549">
                  <c:v>1.0610494072405921E-4</c:v>
                </c:pt>
                <c:pt idx="7550">
                  <c:v>1.0569131129686172E-4</c:v>
                </c:pt>
                <c:pt idx="7551">
                  <c:v>1.0527919679200075E-4</c:v>
                </c:pt>
                <c:pt idx="7552">
                  <c:v>1.0486859206453261E-4</c:v>
                </c:pt>
                <c:pt idx="7553">
                  <c:v>1.0445949198538547E-4</c:v>
                </c:pt>
                <c:pt idx="7554">
                  <c:v>1.0405189144132525E-4</c:v>
                </c:pt>
                <c:pt idx="7555">
                  <c:v>1.0364578533490303E-4</c:v>
                </c:pt>
                <c:pt idx="7556">
                  <c:v>1.032411685844199E-4</c:v>
                </c:pt>
                <c:pt idx="7557">
                  <c:v>1.0283803612388435E-4</c:v>
                </c:pt>
                <c:pt idx="7558">
                  <c:v>1.0243638290295922E-4</c:v>
                </c:pt>
                <c:pt idx="7559">
                  <c:v>1.020362038869338E-4</c:v>
                </c:pt>
                <c:pt idx="7560">
                  <c:v>1.0163749405667256E-4</c:v>
                </c:pt>
                <c:pt idx="7561">
                  <c:v>1.0124024840857402E-4</c:v>
                </c:pt>
                <c:pt idx="7562">
                  <c:v>1.0084446195452823E-4</c:v>
                </c:pt>
                <c:pt idx="7563">
                  <c:v>1.0045012972188098E-4</c:v>
                </c:pt>
                <c:pt idx="7564">
                  <c:v>1.0005724675338272E-4</c:v>
                </c:pt>
                <c:pt idx="7565">
                  <c:v>9.9665808107149328E-5</c:v>
                </c:pt>
                <c:pt idx="7566">
                  <c:v>9.9275808856623499E-5</c:v>
                </c:pt>
                <c:pt idx="7567">
                  <c:v>9.8887244090530764E-5</c:v>
                </c:pt>
                <c:pt idx="7568">
                  <c:v>9.8500108912841496E-5</c:v>
                </c:pt>
                <c:pt idx="7569">
                  <c:v>9.8114398442718573E-5</c:v>
                </c:pt>
                <c:pt idx="7570">
                  <c:v>9.7730107814489745E-5</c:v>
                </c:pt>
                <c:pt idx="7571">
                  <c:v>9.7347232177597245E-5</c:v>
                </c:pt>
                <c:pt idx="7572">
                  <c:v>9.6965766696560559E-5</c:v>
                </c:pt>
                <c:pt idx="7573">
                  <c:v>9.6585706550931366E-5</c:v>
                </c:pt>
                <c:pt idx="7574">
                  <c:v>9.6207046935257881E-5</c:v>
                </c:pt>
                <c:pt idx="7575">
                  <c:v>9.5829783059038205E-5</c:v>
                </c:pt>
                <c:pt idx="7576">
                  <c:v>9.5453910146684319E-5</c:v>
                </c:pt>
                <c:pt idx="7577">
                  <c:v>9.5079423437477778E-5</c:v>
                </c:pt>
                <c:pt idx="7578">
                  <c:v>9.4706318185530737E-5</c:v>
                </c:pt>
                <c:pt idx="7579">
                  <c:v>9.4334589659743567E-5</c:v>
                </c:pt>
                <c:pt idx="7580">
                  <c:v>9.3964233143769573E-5</c:v>
                </c:pt>
                <c:pt idx="7581">
                  <c:v>9.3595243935965368E-5</c:v>
                </c:pt>
                <c:pt idx="7582">
                  <c:v>9.3227617349358544E-5</c:v>
                </c:pt>
                <c:pt idx="7583">
                  <c:v>9.2861348711605778E-5</c:v>
                </c:pt>
                <c:pt idx="7584">
                  <c:v>9.2496433364947867E-5</c:v>
                </c:pt>
                <c:pt idx="7585">
                  <c:v>9.2132866666177631E-5</c:v>
                </c:pt>
                <c:pt idx="7586">
                  <c:v>9.1770643986591698E-5</c:v>
                </c:pt>
                <c:pt idx="7587">
                  <c:v>9.1409760711955523E-5</c:v>
                </c:pt>
                <c:pt idx="7588">
                  <c:v>9.1050212242465089E-5</c:v>
                </c:pt>
                <c:pt idx="7589">
                  <c:v>9.0691993992701465E-5</c:v>
                </c:pt>
                <c:pt idx="7590">
                  <c:v>9.0335101391593873E-5</c:v>
                </c:pt>
                <c:pt idx="7591">
                  <c:v>8.9979529882383197E-5</c:v>
                </c:pt>
                <c:pt idx="7592">
                  <c:v>8.9625274922578826E-5</c:v>
                </c:pt>
                <c:pt idx="7593">
                  <c:v>8.9272331983919557E-5</c:v>
                </c:pt>
                <c:pt idx="7594">
                  <c:v>8.8920696552336883E-5</c:v>
                </c:pt>
                <c:pt idx="7595">
                  <c:v>8.8570364127911431E-5</c:v>
                </c:pt>
                <c:pt idx="7596">
                  <c:v>8.8221330224838096E-5</c:v>
                </c:pt>
                <c:pt idx="7597">
                  <c:v>8.7873590371385246E-5</c:v>
                </c:pt>
                <c:pt idx="7598">
                  <c:v>8.7527140109858073E-5</c:v>
                </c:pt>
                <c:pt idx="7599">
                  <c:v>8.718197499655107E-5</c:v>
                </c:pt>
                <c:pt idx="7600">
                  <c:v>8.6838090601724065E-5</c:v>
                </c:pt>
                <c:pt idx="7601">
                  <c:v>8.6495482509550182E-5</c:v>
                </c:pt>
                <c:pt idx="7602">
                  <c:v>8.6154146318084333E-5</c:v>
                </c:pt>
                <c:pt idx="7603">
                  <c:v>8.5814077639219559E-5</c:v>
                </c:pt>
                <c:pt idx="7604">
                  <c:v>8.5475272098658022E-5</c:v>
                </c:pt>
                <c:pt idx="7605">
                  <c:v>8.5137725335861355E-5</c:v>
                </c:pt>
                <c:pt idx="7606">
                  <c:v>8.4801433004019931E-5</c:v>
                </c:pt>
                <c:pt idx="7607">
                  <c:v>8.4466390770012324E-5</c:v>
                </c:pt>
                <c:pt idx="7608">
                  <c:v>8.4132594314364866E-5</c:v>
                </c:pt>
                <c:pt idx="7609">
                  <c:v>8.3800039331223341E-5</c:v>
                </c:pt>
                <c:pt idx="7610">
                  <c:v>8.3468721528298054E-5</c:v>
                </c:pt>
                <c:pt idx="7611">
                  <c:v>8.3138636626844207E-5</c:v>
                </c:pt>
                <c:pt idx="7612">
                  <c:v>8.2809780361611348E-5</c:v>
                </c:pt>
                <c:pt idx="7613">
                  <c:v>8.2482148480813677E-5</c:v>
                </c:pt>
                <c:pt idx="7614">
                  <c:v>8.2155736746087683E-5</c:v>
                </c:pt>
                <c:pt idx="7615">
                  <c:v>8.1830540932454192E-5</c:v>
                </c:pt>
                <c:pt idx="7616">
                  <c:v>8.1506556828286851E-5</c:v>
                </c:pt>
                <c:pt idx="7617">
                  <c:v>8.1183780235267384E-5</c:v>
                </c:pt>
                <c:pt idx="7618">
                  <c:v>8.0862206968357667E-5</c:v>
                </c:pt>
                <c:pt idx="7619">
                  <c:v>8.0541832855751054E-5</c:v>
                </c:pt>
                <c:pt idx="7620">
                  <c:v>8.0222653738844761E-5</c:v>
                </c:pt>
                <c:pt idx="7621">
                  <c:v>7.9904665472199887E-5</c:v>
                </c:pt>
                <c:pt idx="7622">
                  <c:v>7.9587863923502705E-5</c:v>
                </c:pt>
                <c:pt idx="7623">
                  <c:v>7.9272244973530145E-5</c:v>
                </c:pt>
                <c:pt idx="7624">
                  <c:v>7.8957804516112187E-5</c:v>
                </c:pt>
                <c:pt idx="7625">
                  <c:v>7.8644538458097E-5</c:v>
                </c:pt>
                <c:pt idx="7626">
                  <c:v>7.8332442719312146E-5</c:v>
                </c:pt>
                <c:pt idx="7627">
                  <c:v>7.8021513232528204E-5</c:v>
                </c:pt>
                <c:pt idx="7628">
                  <c:v>7.7711745943425086E-5</c:v>
                </c:pt>
                <c:pt idx="7629">
                  <c:v>7.7403136810552474E-5</c:v>
                </c:pt>
                <c:pt idx="7630">
                  <c:v>7.7095681805296702E-5</c:v>
                </c:pt>
                <c:pt idx="7631">
                  <c:v>7.6789376911841039E-5</c:v>
                </c:pt>
                <c:pt idx="7632">
                  <c:v>7.6484218127134337E-5</c:v>
                </c:pt>
                <c:pt idx="7633">
                  <c:v>7.618020146085091E-5</c:v>
                </c:pt>
                <c:pt idx="7634">
                  <c:v>7.5877322935358432E-5</c:v>
                </c:pt>
                <c:pt idx="7635">
                  <c:v>7.5575578585676989E-5</c:v>
                </c:pt>
                <c:pt idx="7636">
                  <c:v>7.5274964459450506E-5</c:v>
                </c:pt>
                <c:pt idx="7637">
                  <c:v>7.4975476616903869E-5</c:v>
                </c:pt>
                <c:pt idx="7638">
                  <c:v>7.4677111130813648E-5</c:v>
                </c:pt>
                <c:pt idx="7639">
                  <c:v>7.4379864086467133E-5</c:v>
                </c:pt>
                <c:pt idx="7640">
                  <c:v>7.4083731581634142E-5</c:v>
                </c:pt>
                <c:pt idx="7641">
                  <c:v>7.3788709726522065E-5</c:v>
                </c:pt>
                <c:pt idx="7642">
                  <c:v>7.3494794643750349E-5</c:v>
                </c:pt>
                <c:pt idx="7643">
                  <c:v>7.320198246830851E-5</c:v>
                </c:pt>
                <c:pt idx="7644">
                  <c:v>7.2910269347527184E-5</c:v>
                </c:pt>
                <c:pt idx="7645">
                  <c:v>7.2619651441036115E-5</c:v>
                </c:pt>
                <c:pt idx="7646">
                  <c:v>7.2330124920734788E-5</c:v>
                </c:pt>
                <c:pt idx="7647">
                  <c:v>7.2041685970755971E-5</c:v>
                </c:pt>
                <c:pt idx="7648">
                  <c:v>7.1754330787431535E-5</c:v>
                </c:pt>
                <c:pt idx="7649">
                  <c:v>7.1468055579255581E-5</c:v>
                </c:pt>
                <c:pt idx="7650">
                  <c:v>7.1182856566854986E-5</c:v>
                </c:pt>
                <c:pt idx="7651">
                  <c:v>7.0898729982949086E-5</c:v>
                </c:pt>
                <c:pt idx="7652">
                  <c:v>7.061567207231772E-5</c:v>
                </c:pt>
                <c:pt idx="7653">
                  <c:v>7.0333679091769328E-5</c:v>
                </c:pt>
                <c:pt idx="7654">
                  <c:v>7.0052747310103705E-5</c:v>
                </c:pt>
                <c:pt idx="7655">
                  <c:v>6.9772873008078136E-5</c:v>
                </c:pt>
                <c:pt idx="7656">
                  <c:v>6.9494052478375753E-5</c:v>
                </c:pt>
                <c:pt idx="7657">
                  <c:v>6.9216282025569764E-5</c:v>
                </c:pt>
                <c:pt idx="7658">
                  <c:v>6.893955796608753E-5</c:v>
                </c:pt>
                <c:pt idx="7659">
                  <c:v>6.8663876628183824E-5</c:v>
                </c:pt>
                <c:pt idx="7660">
                  <c:v>6.8389234351897614E-5</c:v>
                </c:pt>
                <c:pt idx="7661">
                  <c:v>6.8115627489025916E-5</c:v>
                </c:pt>
                <c:pt idx="7662">
                  <c:v>6.7843052403086787E-5</c:v>
                </c:pt>
                <c:pt idx="7663">
                  <c:v>6.7571505469287324E-5</c:v>
                </c:pt>
                <c:pt idx="7664">
                  <c:v>6.7300983074490678E-5</c:v>
                </c:pt>
                <c:pt idx="7665">
                  <c:v>6.7031481617178731E-5</c:v>
                </c:pt>
                <c:pt idx="7666">
                  <c:v>6.6762997507424638E-5</c:v>
                </c:pt>
                <c:pt idx="7667">
                  <c:v>6.6495527166855531E-5</c:v>
                </c:pt>
                <c:pt idx="7668">
                  <c:v>6.6229067028622824E-5</c:v>
                </c:pt>
                <c:pt idx="7669">
                  <c:v>6.5963613537366235E-5</c:v>
                </c:pt>
                <c:pt idx="7670">
                  <c:v>6.5699163149180522E-5</c:v>
                </c:pt>
                <c:pt idx="7671">
                  <c:v>6.5435712331587189E-5</c:v>
                </c:pt>
                <c:pt idx="7672">
                  <c:v>6.517325756349597E-5</c:v>
                </c:pt>
                <c:pt idx="7673">
                  <c:v>6.4911795335177521E-5</c:v>
                </c:pt>
                <c:pt idx="7674">
                  <c:v>6.4651322148226255E-5</c:v>
                </c:pt>
                <c:pt idx="7675">
                  <c:v>6.4391834515530613E-5</c:v>
                </c:pt>
                <c:pt idx="7676">
                  <c:v>6.4133328961239505E-5</c:v>
                </c:pt>
                <c:pt idx="7677">
                  <c:v>6.3875802020730801E-5</c:v>
                </c:pt>
                <c:pt idx="7678">
                  <c:v>6.361925024057902E-5</c:v>
                </c:pt>
                <c:pt idx="7679">
                  <c:v>6.3363670178522862E-5</c:v>
                </c:pt>
                <c:pt idx="7680">
                  <c:v>6.3109058403429901E-5</c:v>
                </c:pt>
                <c:pt idx="7681">
                  <c:v>6.2855411495273274E-5</c:v>
                </c:pt>
                <c:pt idx="7682">
                  <c:v>6.2602726045088954E-5</c:v>
                </c:pt>
                <c:pt idx="7683">
                  <c:v>6.2350998654950724E-5</c:v>
                </c:pt>
                <c:pt idx="7684">
                  <c:v>6.2100225937937933E-5</c:v>
                </c:pt>
                <c:pt idx="7685">
                  <c:v>6.1850404518099924E-5</c:v>
                </c:pt>
                <c:pt idx="7686">
                  <c:v>6.1601531030430913E-5</c:v>
                </c:pt>
                <c:pt idx="7687">
                  <c:v>6.1353602120829698E-5</c:v>
                </c:pt>
                <c:pt idx="7688">
                  <c:v>6.110661444607698E-5</c:v>
                </c:pt>
                <c:pt idx="7689">
                  <c:v>6.0860564673796535E-5</c:v>
                </c:pt>
                <c:pt idx="7690">
                  <c:v>6.0615449482429793E-5</c:v>
                </c:pt>
                <c:pt idx="7691">
                  <c:v>6.037126556120153E-5</c:v>
                </c:pt>
                <c:pt idx="7692">
                  <c:v>6.012800961008789E-5</c:v>
                </c:pt>
                <c:pt idx="7693">
                  <c:v>5.9885678339788935E-5</c:v>
                </c:pt>
                <c:pt idx="7694">
                  <c:v>5.9644268471690917E-5</c:v>
                </c:pt>
                <c:pt idx="7695">
                  <c:v>5.9403776737845755E-5</c:v>
                </c:pt>
                <c:pt idx="7696">
                  <c:v>5.9164199880927827E-5</c:v>
                </c:pt>
                <c:pt idx="7697">
                  <c:v>5.8925534654213557E-5</c:v>
                </c:pt>
                <c:pt idx="7698">
                  <c:v>5.8687777821545212E-5</c:v>
                </c:pt>
                <c:pt idx="7699">
                  <c:v>5.8450926157300928E-5</c:v>
                </c:pt>
                <c:pt idx="7700">
                  <c:v>5.8214976446365599E-5</c:v>
                </c:pt>
                <c:pt idx="7701">
                  <c:v>5.7979925484098512E-5</c:v>
                </c:pt>
                <c:pt idx="7702">
                  <c:v>5.7745770076304939E-5</c:v>
                </c:pt>
                <c:pt idx="7703">
                  <c:v>5.7512507039205057E-5</c:v>
                </c:pt>
                <c:pt idx="7704">
                  <c:v>5.7280133199400579E-5</c:v>
                </c:pt>
                <c:pt idx="7705">
                  <c:v>5.7048645393850125E-5</c:v>
                </c:pt>
                <c:pt idx="7706">
                  <c:v>5.6818040469835833E-5</c:v>
                </c:pt>
                <c:pt idx="7707">
                  <c:v>5.6588315284932501E-5</c:v>
                </c:pt>
                <c:pt idx="7708">
                  <c:v>5.6359466706979412E-5</c:v>
                </c:pt>
                <c:pt idx="7709">
                  <c:v>5.6131491614050448E-5</c:v>
                </c:pt>
                <c:pt idx="7710">
                  <c:v>5.5904386894422612E-5</c:v>
                </c:pt>
                <c:pt idx="7711">
                  <c:v>5.5678149446547102E-5</c:v>
                </c:pt>
                <c:pt idx="7712">
                  <c:v>5.5452776179021917E-5</c:v>
                </c:pt>
                <c:pt idx="7713">
                  <c:v>5.5228264010556534E-5</c:v>
                </c:pt>
                <c:pt idx="7714">
                  <c:v>5.5004609869949447E-5</c:v>
                </c:pt>
                <c:pt idx="7715">
                  <c:v>5.4781810696052521E-5</c:v>
                </c:pt>
                <c:pt idx="7716">
                  <c:v>5.4559863437746449E-5</c:v>
                </c:pt>
                <c:pt idx="7717">
                  <c:v>5.4338765053907243E-5</c:v>
                </c:pt>
                <c:pt idx="7718">
                  <c:v>5.4118512513379114E-5</c:v>
                </c:pt>
                <c:pt idx="7719">
                  <c:v>5.3899102794947013E-5</c:v>
                </c:pt>
                <c:pt idx="7720">
                  <c:v>5.3680532887304027E-5</c:v>
                </c:pt>
                <c:pt idx="7721">
                  <c:v>5.3462799789023919E-5</c:v>
                </c:pt>
                <c:pt idx="7722">
                  <c:v>5.3245900508532071E-5</c:v>
                </c:pt>
                <c:pt idx="7723">
                  <c:v>5.3029832064077683E-5</c:v>
                </c:pt>
                <c:pt idx="7724">
                  <c:v>5.2814591483704212E-5</c:v>
                </c:pt>
                <c:pt idx="7725">
                  <c:v>5.2600175805217434E-5</c:v>
                </c:pt>
                <c:pt idx="7726">
                  <c:v>5.2386582076162934E-5</c:v>
                </c:pt>
                <c:pt idx="7727">
                  <c:v>5.217380735379311E-5</c:v>
                </c:pt>
                <c:pt idx="7728">
                  <c:v>5.1961848705038965E-5</c:v>
                </c:pt>
                <c:pt idx="7729">
                  <c:v>5.1750703206484502E-5</c:v>
                </c:pt>
                <c:pt idx="7730">
                  <c:v>5.1540367944333887E-5</c:v>
                </c:pt>
                <c:pt idx="7731">
                  <c:v>5.1330840014386532E-5</c:v>
                </c:pt>
                <c:pt idx="7732">
                  <c:v>5.1122116522008123E-5</c:v>
                </c:pt>
                <c:pt idx="7733">
                  <c:v>5.091419458210231E-5</c:v>
                </c:pt>
                <c:pt idx="7734">
                  <c:v>5.0707071319081806E-5</c:v>
                </c:pt>
                <c:pt idx="7735">
                  <c:v>5.0500743866839532E-5</c:v>
                </c:pt>
                <c:pt idx="7736">
                  <c:v>5.0295209368725724E-5</c:v>
                </c:pt>
                <c:pt idx="7737">
                  <c:v>5.0090464977513574E-5</c:v>
                </c:pt>
                <c:pt idx="7738">
                  <c:v>4.988650785537447E-5</c:v>
                </c:pt>
                <c:pt idx="7739">
                  <c:v>4.9683335173849923E-5</c:v>
                </c:pt>
                <c:pt idx="7740">
                  <c:v>4.9480944113826079E-5</c:v>
                </c:pt>
                <c:pt idx="7741">
                  <c:v>4.927933186550067E-5</c:v>
                </c:pt>
                <c:pt idx="7742">
                  <c:v>4.9078495628360524E-5</c:v>
                </c:pt>
                <c:pt idx="7743">
                  <c:v>4.8878432611152036E-5</c:v>
                </c:pt>
                <c:pt idx="7744">
                  <c:v>4.8679140031854275E-5</c:v>
                </c:pt>
                <c:pt idx="7745">
                  <c:v>4.8480615117650924E-5</c:v>
                </c:pt>
                <c:pt idx="7746">
                  <c:v>4.8282855104902783E-5</c:v>
                </c:pt>
                <c:pt idx="7747">
                  <c:v>4.8085857239122757E-5</c:v>
                </c:pt>
                <c:pt idx="7748">
                  <c:v>4.7889618774945902E-5</c:v>
                </c:pt>
                <c:pt idx="7749">
                  <c:v>4.7694136976103916E-5</c:v>
                </c:pt>
                <c:pt idx="7750">
                  <c:v>4.7499409115397816E-5</c:v>
                </c:pt>
                <c:pt idx="7751">
                  <c:v>4.7305432474671277E-5</c:v>
                </c:pt>
                <c:pt idx="7752">
                  <c:v>4.7112204344783728E-5</c:v>
                </c:pt>
                <c:pt idx="7753">
                  <c:v>4.6919722025581721E-5</c:v>
                </c:pt>
                <c:pt idx="7754">
                  <c:v>4.6727982825876647E-5</c:v>
                </c:pt>
                <c:pt idx="7755">
                  <c:v>4.6536984063412195E-5</c:v>
                </c:pt>
                <c:pt idx="7756">
                  <c:v>4.6346723064843439E-5</c:v>
                </c:pt>
                <c:pt idx="7757">
                  <c:v>4.6157197165704897E-5</c:v>
                </c:pt>
                <c:pt idx="7758">
                  <c:v>4.5968403710390514E-5</c:v>
                </c:pt>
                <c:pt idx="7759">
                  <c:v>4.5780340052119966E-5</c:v>
                </c:pt>
                <c:pt idx="7760">
                  <c:v>4.5593003552917789E-5</c:v>
                </c:pt>
                <c:pt idx="7761">
                  <c:v>4.5406391583584533E-5</c:v>
                </c:pt>
                <c:pt idx="7762">
                  <c:v>4.5220501523672232E-5</c:v>
                </c:pt>
                <c:pt idx="7763">
                  <c:v>4.5035330761457298E-5</c:v>
                </c:pt>
                <c:pt idx="7764">
                  <c:v>4.4850876693913665E-5</c:v>
                </c:pt>
                <c:pt idx="7765">
                  <c:v>4.4667136726688651E-5</c:v>
                </c:pt>
                <c:pt idx="7766">
                  <c:v>4.4484108274074165E-5</c:v>
                </c:pt>
                <c:pt idx="7767">
                  <c:v>4.4301788758986038E-5</c:v>
                </c:pt>
                <c:pt idx="7768">
                  <c:v>4.4120175612931814E-5</c:v>
                </c:pt>
                <c:pt idx="7769">
                  <c:v>4.3939266275989289E-5</c:v>
                </c:pt>
                <c:pt idx="7770">
                  <c:v>4.3759058196780693E-5</c:v>
                </c:pt>
                <c:pt idx="7771">
                  <c:v>4.3579548832444163E-5</c:v>
                </c:pt>
                <c:pt idx="7772">
                  <c:v>4.3400735648612134E-5</c:v>
                </c:pt>
                <c:pt idx="7773">
                  <c:v>4.3222616119381839E-5</c:v>
                </c:pt>
                <c:pt idx="7774">
                  <c:v>4.304518772729308E-5</c:v>
                </c:pt>
                <c:pt idx="7775">
                  <c:v>4.2868447963302998E-5</c:v>
                </c:pt>
                <c:pt idx="7776">
                  <c:v>4.2692394326756785E-5</c:v>
                </c:pt>
                <c:pt idx="7777">
                  <c:v>4.2517024325367356E-5</c:v>
                </c:pt>
                <c:pt idx="7778">
                  <c:v>4.2342335475186932E-5</c:v>
                </c:pt>
                <c:pt idx="7779">
                  <c:v>4.2168325300584525E-5</c:v>
                </c:pt>
                <c:pt idx="7780">
                  <c:v>4.1994991334219186E-5</c:v>
                </c:pt>
                <c:pt idx="7781">
                  <c:v>4.1822331117013793E-5</c:v>
                </c:pt>
                <c:pt idx="7782">
                  <c:v>4.1650342198133066E-5</c:v>
                </c:pt>
                <c:pt idx="7783">
                  <c:v>4.1479022134958417E-5</c:v>
                </c:pt>
                <c:pt idx="7784">
                  <c:v>4.1308368493060946E-5</c:v>
                </c:pt>
                <c:pt idx="7785">
                  <c:v>4.1138378846178093E-5</c:v>
                </c:pt>
                <c:pt idx="7786">
                  <c:v>4.0969050776189446E-5</c:v>
                </c:pt>
                <c:pt idx="7787">
                  <c:v>4.0800381873092246E-5</c:v>
                </c:pt>
                <c:pt idx="7788">
                  <c:v>4.0632369734974381E-5</c:v>
                </c:pt>
                <c:pt idx="7789">
                  <c:v>4.046501196799471E-5</c:v>
                </c:pt>
                <c:pt idx="7790">
                  <c:v>4.029830618635331E-5</c:v>
                </c:pt>
                <c:pt idx="7791">
                  <c:v>4.0132250012272035E-5</c:v>
                </c:pt>
                <c:pt idx="7792">
                  <c:v>3.9966841075966221E-5</c:v>
                </c:pt>
                <c:pt idx="7793">
                  <c:v>3.980207701562355E-5</c:v>
                </c:pt>
                <c:pt idx="7794">
                  <c:v>3.9637955477377489E-5</c:v>
                </c:pt>
                <c:pt idx="7795">
                  <c:v>3.9474474115285214E-5</c:v>
                </c:pt>
                <c:pt idx="7796">
                  <c:v>3.9311630591302981E-5</c:v>
                </c:pt>
                <c:pt idx="7797">
                  <c:v>3.9149422575262082E-5</c:v>
                </c:pt>
                <c:pt idx="7798">
                  <c:v>3.8987847744843967E-5</c:v>
                </c:pt>
                <c:pt idx="7799">
                  <c:v>3.8826903785558265E-5</c:v>
                </c:pt>
                <c:pt idx="7800">
                  <c:v>3.866658839071742E-5</c:v>
                </c:pt>
                <c:pt idx="7801">
                  <c:v>3.8506899261415543E-5</c:v>
                </c:pt>
                <c:pt idx="7802">
                  <c:v>3.8347834106500528E-5</c:v>
                </c:pt>
                <c:pt idx="7803">
                  <c:v>3.8189390642554555E-5</c:v>
                </c:pt>
                <c:pt idx="7804">
                  <c:v>3.8031566593868796E-5</c:v>
                </c:pt>
                <c:pt idx="7805">
                  <c:v>3.7874359692419706E-5</c:v>
                </c:pt>
                <c:pt idx="7806">
                  <c:v>3.7717767677846759E-5</c:v>
                </c:pt>
                <c:pt idx="7807">
                  <c:v>3.7561788297427526E-5</c:v>
                </c:pt>
                <c:pt idx="7808">
                  <c:v>3.7406419306057006E-5</c:v>
                </c:pt>
                <c:pt idx="7809">
                  <c:v>3.7251658466221645E-5</c:v>
                </c:pt>
                <c:pt idx="7810">
                  <c:v>3.7097503547976944E-5</c:v>
                </c:pt>
                <c:pt idx="7811">
                  <c:v>3.6943952328926284E-5</c:v>
                </c:pt>
                <c:pt idx="7812">
                  <c:v>3.6791002594195076E-5</c:v>
                </c:pt>
                <c:pt idx="7813">
                  <c:v>3.6638652136410422E-5</c:v>
                </c:pt>
                <c:pt idx="7814">
                  <c:v>3.6486898755676011E-5</c:v>
                </c:pt>
                <c:pt idx="7815">
                  <c:v>3.6335740259550717E-5</c:v>
                </c:pt>
                <c:pt idx="7816">
                  <c:v>3.6185174463025501E-5</c:v>
                </c:pt>
                <c:pt idx="7817">
                  <c:v>3.6035199188500285E-5</c:v>
                </c:pt>
                <c:pt idx="7818">
                  <c:v>3.5885812265761914E-5</c:v>
                </c:pt>
                <c:pt idx="7819">
                  <c:v>3.5737011531960608E-5</c:v>
                </c:pt>
                <c:pt idx="7820">
                  <c:v>3.5588794831588912E-5</c:v>
                </c:pt>
                <c:pt idx="7821">
                  <c:v>3.5441160016458846E-5</c:v>
                </c:pt>
                <c:pt idx="7822">
                  <c:v>3.5294104945677051E-5</c:v>
                </c:pt>
                <c:pt idx="7823">
                  <c:v>3.5147627485626549E-5</c:v>
                </c:pt>
                <c:pt idx="7824">
                  <c:v>3.5001725509940894E-5</c:v>
                </c:pt>
                <c:pt idx="7825">
                  <c:v>3.4856396899484076E-5</c:v>
                </c:pt>
                <c:pt idx="7826">
                  <c:v>3.4711639542327652E-5</c:v>
                </c:pt>
                <c:pt idx="7827">
                  <c:v>3.4567451333728288E-5</c:v>
                </c:pt>
                <c:pt idx="7828">
                  <c:v>3.4423830176106833E-5</c:v>
                </c:pt>
                <c:pt idx="7829">
                  <c:v>3.4280773979024253E-5</c:v>
                </c:pt>
                <c:pt idx="7830">
                  <c:v>3.4138280659161754E-5</c:v>
                </c:pt>
                <c:pt idx="7831">
                  <c:v>3.3996348140298014E-5</c:v>
                </c:pt>
                <c:pt idx="7832">
                  <c:v>3.3854974353287612E-5</c:v>
                </c:pt>
                <c:pt idx="7833">
                  <c:v>3.3714157236039214E-5</c:v>
                </c:pt>
                <c:pt idx="7834">
                  <c:v>3.3573894733492806E-5</c:v>
                </c:pt>
                <c:pt idx="7835">
                  <c:v>3.3434184797600256E-5</c:v>
                </c:pt>
                <c:pt idx="7836">
                  <c:v>3.3295025387301791E-5</c:v>
                </c:pt>
                <c:pt idx="7837">
                  <c:v>3.3156414468504682E-5</c:v>
                </c:pt>
                <c:pt idx="7838">
                  <c:v>3.301835001406326E-5</c:v>
                </c:pt>
                <c:pt idx="7839">
                  <c:v>3.288083000375565E-5</c:v>
                </c:pt>
                <c:pt idx="7840">
                  <c:v>3.2743852424263806E-5</c:v>
                </c:pt>
                <c:pt idx="7841">
                  <c:v>3.2607415269150496E-5</c:v>
                </c:pt>
                <c:pt idx="7842">
                  <c:v>3.2471516538840788E-5</c:v>
                </c:pt>
                <c:pt idx="7843">
                  <c:v>3.2336154240597647E-5</c:v>
                </c:pt>
                <c:pt idx="7844">
                  <c:v>3.2201326388504079E-5</c:v>
                </c:pt>
                <c:pt idx="7845">
                  <c:v>3.206703100343825E-5</c:v>
                </c:pt>
                <c:pt idx="7846">
                  <c:v>3.193326611305664E-5</c:v>
                </c:pt>
                <c:pt idx="7847">
                  <c:v>3.1800029751769503E-5</c:v>
                </c:pt>
                <c:pt idx="7848">
                  <c:v>3.1667319960722055E-5</c:v>
                </c:pt>
                <c:pt idx="7849">
                  <c:v>3.1535134787773298E-5</c:v>
                </c:pt>
                <c:pt idx="7850">
                  <c:v>3.1403472287474107E-5</c:v>
                </c:pt>
                <c:pt idx="7851">
                  <c:v>3.1272330521047998E-5</c:v>
                </c:pt>
                <c:pt idx="7852">
                  <c:v>3.1141707556370027E-5</c:v>
                </c:pt>
                <c:pt idx="7853">
                  <c:v>3.1011601467944703E-5</c:v>
                </c:pt>
                <c:pt idx="7854">
                  <c:v>3.0882010336887881E-5</c:v>
                </c:pt>
                <c:pt idx="7855">
                  <c:v>3.0752932250904558E-5</c:v>
                </c:pt>
                <c:pt idx="7856">
                  <c:v>3.0624365304268419E-5</c:v>
                </c:pt>
                <c:pt idx="7857">
                  <c:v>3.0496307597802499E-5</c:v>
                </c:pt>
                <c:pt idx="7858">
                  <c:v>3.0368757238857093E-5</c:v>
                </c:pt>
                <c:pt idx="7859">
                  <c:v>3.0241712341292189E-5</c:v>
                </c:pt>
                <c:pt idx="7860">
                  <c:v>3.0115171025453899E-5</c:v>
                </c:pt>
                <c:pt idx="7861">
                  <c:v>2.998913141815676E-5</c:v>
                </c:pt>
                <c:pt idx="7862">
                  <c:v>2.9863591652662252E-5</c:v>
                </c:pt>
                <c:pt idx="7863">
                  <c:v>2.9738549868660294E-5</c:v>
                </c:pt>
                <c:pt idx="7864">
                  <c:v>2.9614004212246845E-5</c:v>
                </c:pt>
                <c:pt idx="7865">
                  <c:v>2.9489952835906393E-5</c:v>
                </c:pt>
                <c:pt idx="7866">
                  <c:v>2.9366393898489485E-5</c:v>
                </c:pt>
                <c:pt idx="7867">
                  <c:v>2.9243325565196171E-5</c:v>
                </c:pt>
                <c:pt idx="7868">
                  <c:v>2.912074600755181E-5</c:v>
                </c:pt>
                <c:pt idx="7869">
                  <c:v>2.8998653403392413E-5</c:v>
                </c:pt>
                <c:pt idx="7870">
                  <c:v>2.8877045936840691E-5</c:v>
                </c:pt>
                <c:pt idx="7871">
                  <c:v>2.8755921798287849E-5</c:v>
                </c:pt>
                <c:pt idx="7872">
                  <c:v>2.8635279184375724E-5</c:v>
                </c:pt>
                <c:pt idx="7873">
                  <c:v>2.8515116297973317E-5</c:v>
                </c:pt>
                <c:pt idx="7874">
                  <c:v>2.839543134816195E-5</c:v>
                </c:pt>
                <c:pt idx="7875">
                  <c:v>2.8276222550212615E-5</c:v>
                </c:pt>
                <c:pt idx="7876">
                  <c:v>2.8157488125567051E-5</c:v>
                </c:pt>
                <c:pt idx="7877">
                  <c:v>2.8039226301819857E-5</c:v>
                </c:pt>
                <c:pt idx="7878">
                  <c:v>2.7921435312697082E-5</c:v>
                </c:pt>
                <c:pt idx="7879">
                  <c:v>2.7804113398039558E-5</c:v>
                </c:pt>
                <c:pt idx="7880">
                  <c:v>2.7687258803780907E-5</c:v>
                </c:pt>
                <c:pt idx="7881">
                  <c:v>2.7570869781930895E-5</c:v>
                </c:pt>
                <c:pt idx="7882">
                  <c:v>2.7454944590554709E-5</c:v>
                </c:pt>
                <c:pt idx="7883">
                  <c:v>2.7339481493754912E-5</c:v>
                </c:pt>
                <c:pt idx="7884">
                  <c:v>2.7224478761651752E-5</c:v>
                </c:pt>
                <c:pt idx="7885">
                  <c:v>2.710993467036514E-5</c:v>
                </c:pt>
                <c:pt idx="7886">
                  <c:v>2.6995847501994712E-5</c:v>
                </c:pt>
                <c:pt idx="7887">
                  <c:v>2.6882215544601486E-5</c:v>
                </c:pt>
                <c:pt idx="7888">
                  <c:v>2.6769037092189702E-5</c:v>
                </c:pt>
                <c:pt idx="7889">
                  <c:v>2.6656310444687444E-5</c:v>
                </c:pt>
                <c:pt idx="7890">
                  <c:v>2.6544033907927852E-5</c:v>
                </c:pt>
                <c:pt idx="7891">
                  <c:v>2.6432205793631289E-5</c:v>
                </c:pt>
                <c:pt idx="7892">
                  <c:v>2.6320824419385524E-5</c:v>
                </c:pt>
                <c:pt idx="7893">
                  <c:v>2.6209888108629199E-5</c:v>
                </c:pt>
                <c:pt idx="7894">
                  <c:v>2.6099395190630649E-5</c:v>
                </c:pt>
                <c:pt idx="7895">
                  <c:v>2.598934400047262E-5</c:v>
                </c:pt>
                <c:pt idx="7896">
                  <c:v>2.5879732879031063E-5</c:v>
                </c:pt>
                <c:pt idx="7897">
                  <c:v>2.5770560172958687E-5</c:v>
                </c:pt>
                <c:pt idx="7898">
                  <c:v>2.5661824234666441E-5</c:v>
                </c:pt>
                <c:pt idx="7899">
                  <c:v>2.5553523422304839E-5</c:v>
                </c:pt>
                <c:pt idx="7900">
                  <c:v>2.5445656099745193E-5</c:v>
                </c:pt>
                <c:pt idx="7901">
                  <c:v>2.5338220636563544E-5</c:v>
                </c:pt>
                <c:pt idx="7902">
                  <c:v>2.5231215408020867E-5</c:v>
                </c:pt>
                <c:pt idx="7903">
                  <c:v>2.5124638795044254E-5</c:v>
                </c:pt>
                <c:pt idx="7904">
                  <c:v>2.5018489184213252E-5</c:v>
                </c:pt>
                <c:pt idx="7905">
                  <c:v>2.4912764967736509E-5</c:v>
                </c:pt>
                <c:pt idx="7906">
                  <c:v>2.4807464543437556E-5</c:v>
                </c:pt>
                <c:pt idx="7907">
                  <c:v>2.4702586314735473E-5</c:v>
                </c:pt>
                <c:pt idx="7908">
                  <c:v>2.4598128690627796E-5</c:v>
                </c:pt>
                <c:pt idx="7909">
                  <c:v>2.4494090085672459E-5</c:v>
                </c:pt>
                <c:pt idx="7910">
                  <c:v>2.4390468919970052E-5</c:v>
                </c:pt>
                <c:pt idx="7911">
                  <c:v>2.4287263619147199E-5</c:v>
                </c:pt>
                <c:pt idx="7912">
                  <c:v>2.4184472614336892E-5</c:v>
                </c:pt>
                <c:pt idx="7913">
                  <c:v>2.4082094342163802E-5</c:v>
                </c:pt>
                <c:pt idx="7914">
                  <c:v>2.3980127244724551E-5</c:v>
                </c:pt>
                <c:pt idx="7915">
                  <c:v>2.3878569769571094E-5</c:v>
                </c:pt>
                <c:pt idx="7916">
                  <c:v>2.377742036969341E-5</c:v>
                </c:pt>
                <c:pt idx="7917">
                  <c:v>2.3676677503502862E-5</c:v>
                </c:pt>
                <c:pt idx="7918">
                  <c:v>2.3576339634812654E-5</c:v>
                </c:pt>
                <c:pt idx="7919">
                  <c:v>2.347640523282428E-5</c:v>
                </c:pt>
                <c:pt idx="7920">
                  <c:v>2.337687277210655E-5</c:v>
                </c:pt>
                <c:pt idx="7921">
                  <c:v>2.3277740732580644E-5</c:v>
                </c:pt>
                <c:pt idx="7922">
                  <c:v>2.3179007599503366E-5</c:v>
                </c:pt>
                <c:pt idx="7923">
                  <c:v>2.3080671863447814E-5</c:v>
                </c:pt>
                <c:pt idx="7924">
                  <c:v>2.2982732020290143E-5</c:v>
                </c:pt>
                <c:pt idx="7925">
                  <c:v>2.2885186571188066E-5</c:v>
                </c:pt>
                <c:pt idx="7926">
                  <c:v>2.2788034022567972E-5</c:v>
                </c:pt>
                <c:pt idx="7927">
                  <c:v>2.2691272886106002E-5</c:v>
                </c:pt>
                <c:pt idx="7928">
                  <c:v>2.2594901678711098E-5</c:v>
                </c:pt>
                <c:pt idx="7929">
                  <c:v>2.2498918922510185E-5</c:v>
                </c:pt>
                <c:pt idx="7930">
                  <c:v>2.2403323144828881E-5</c:v>
                </c:pt>
                <c:pt idx="7931">
                  <c:v>2.2308112878177292E-5</c:v>
                </c:pt>
                <c:pt idx="7932">
                  <c:v>2.2213286660231094E-5</c:v>
                </c:pt>
                <c:pt idx="7933">
                  <c:v>2.2118843033817292E-5</c:v>
                </c:pt>
                <c:pt idx="7934">
                  <c:v>2.2024780546896202E-5</c:v>
                </c:pt>
                <c:pt idx="7935">
                  <c:v>2.1931097752545449E-5</c:v>
                </c:pt>
                <c:pt idx="7936">
                  <c:v>2.1837793208942856E-5</c:v>
                </c:pt>
                <c:pt idx="7937">
                  <c:v>2.1744865479351476E-5</c:v>
                </c:pt>
                <c:pt idx="7938">
                  <c:v>2.165231313210221E-5</c:v>
                </c:pt>
                <c:pt idx="7939">
                  <c:v>2.1560134740577952E-5</c:v>
                </c:pt>
                <c:pt idx="7940">
                  <c:v>2.1468328883197452E-5</c:v>
                </c:pt>
                <c:pt idx="7941">
                  <c:v>2.1376894143398381E-5</c:v>
                </c:pt>
                <c:pt idx="7942">
                  <c:v>2.1285829109622423E-5</c:v>
                </c:pt>
                <c:pt idx="7943">
                  <c:v>2.1195132375297616E-5</c:v>
                </c:pt>
                <c:pt idx="7944">
                  <c:v>2.1104802538824218E-5</c:v>
                </c:pt>
                <c:pt idx="7945">
                  <c:v>2.1014838203556682E-5</c:v>
                </c:pt>
                <c:pt idx="7946">
                  <c:v>2.0925237977789917E-5</c:v>
                </c:pt>
                <c:pt idx="7947">
                  <c:v>2.0836000474741067E-5</c:v>
                </c:pt>
                <c:pt idx="7948">
                  <c:v>2.0747124312534889E-5</c:v>
                </c:pt>
                <c:pt idx="7949">
                  <c:v>2.0658608114188801E-5</c:v>
                </c:pt>
                <c:pt idx="7950">
                  <c:v>2.0570450507595002E-5</c:v>
                </c:pt>
                <c:pt idx="7951">
                  <c:v>2.0482650125506416E-5</c:v>
                </c:pt>
                <c:pt idx="7952">
                  <c:v>2.039520560552023E-5</c:v>
                </c:pt>
                <c:pt idx="7953">
                  <c:v>2.0308115590062288E-5</c:v>
                </c:pt>
                <c:pt idx="7954">
                  <c:v>2.0221378726372253E-5</c:v>
                </c:pt>
                <c:pt idx="7955">
                  <c:v>2.0134993666486482E-5</c:v>
                </c:pt>
                <c:pt idx="7956">
                  <c:v>2.0048959067225056E-5</c:v>
                </c:pt>
                <c:pt idx="7957">
                  <c:v>1.9963273590173139E-5</c:v>
                </c:pt>
                <c:pt idx="7958">
                  <c:v>1.9877935901668331E-5</c:v>
                </c:pt>
                <c:pt idx="7959">
                  <c:v>1.9792944672783432E-5</c:v>
                </c:pt>
                <c:pt idx="7960">
                  <c:v>1.9708298579312548E-5</c:v>
                </c:pt>
                <c:pt idx="7961">
                  <c:v>1.9623996301754206E-5</c:v>
                </c:pt>
                <c:pt idx="7962">
                  <c:v>1.9540036525297905E-5</c:v>
                </c:pt>
                <c:pt idx="7963">
                  <c:v>1.945641793980754E-5</c:v>
                </c:pt>
                <c:pt idx="7964">
                  <c:v>1.9373139239806502E-5</c:v>
                </c:pt>
                <c:pt idx="7965">
                  <c:v>1.9290199124463188E-5</c:v>
                </c:pt>
                <c:pt idx="7966">
                  <c:v>1.9207596297575327E-5</c:v>
                </c:pt>
                <c:pt idx="7967">
                  <c:v>1.9125329467555364E-5</c:v>
                </c:pt>
                <c:pt idx="7968">
                  <c:v>1.9043397347414659E-5</c:v>
                </c:pt>
                <c:pt idx="7969">
                  <c:v>1.896179865474998E-5</c:v>
                </c:pt>
                <c:pt idx="7970">
                  <c:v>1.8880532111727296E-5</c:v>
                </c:pt>
                <c:pt idx="7971">
                  <c:v>1.8799596445067124E-5</c:v>
                </c:pt>
                <c:pt idx="7972">
                  <c:v>1.8718990386030659E-5</c:v>
                </c:pt>
                <c:pt idx="7973">
                  <c:v>1.8638712670403645E-5</c:v>
                </c:pt>
                <c:pt idx="7974">
                  <c:v>1.8558762038483158E-5</c:v>
                </c:pt>
                <c:pt idx="7975">
                  <c:v>1.8479137235061298E-5</c:v>
                </c:pt>
                <c:pt idx="7976">
                  <c:v>1.839983700941155E-5</c:v>
                </c:pt>
                <c:pt idx="7977">
                  <c:v>1.8320860115274262E-5</c:v>
                </c:pt>
                <c:pt idx="7978">
                  <c:v>1.8242205310841488E-5</c:v>
                </c:pt>
                <c:pt idx="7979">
                  <c:v>1.8163871358743144E-5</c:v>
                </c:pt>
                <c:pt idx="7980">
                  <c:v>1.8085857026031519E-5</c:v>
                </c:pt>
                <c:pt idx="7981">
                  <c:v>1.8008161084168246E-5</c:v>
                </c:pt>
                <c:pt idx="7982">
                  <c:v>1.7930782309008666E-5</c:v>
                </c:pt>
                <c:pt idx="7983">
                  <c:v>1.7853719480788203E-5</c:v>
                </c:pt>
                <c:pt idx="7984">
                  <c:v>1.7776971384107724E-5</c:v>
                </c:pt>
                <c:pt idx="7985">
                  <c:v>1.7700536807919279E-5</c:v>
                </c:pt>
                <c:pt idx="7986">
                  <c:v>1.7624414545512046E-5</c:v>
                </c:pt>
                <c:pt idx="7987">
                  <c:v>1.7548603394498309E-5</c:v>
                </c:pt>
                <c:pt idx="7988">
                  <c:v>1.7473102156798449E-5</c:v>
                </c:pt>
                <c:pt idx="7989">
                  <c:v>1.7397909638628317E-5</c:v>
                </c:pt>
                <c:pt idx="7990">
                  <c:v>1.7323024650483427E-5</c:v>
                </c:pt>
                <c:pt idx="7991">
                  <c:v>1.7248446007126147E-5</c:v>
                </c:pt>
                <c:pt idx="7992">
                  <c:v>1.7174172527571773E-5</c:v>
                </c:pt>
                <c:pt idx="7993">
                  <c:v>1.7100203035073785E-5</c:v>
                </c:pt>
                <c:pt idx="7994">
                  <c:v>1.7026536357110563E-5</c:v>
                </c:pt>
                <c:pt idx="7995">
                  <c:v>1.6953171325370874E-5</c:v>
                </c:pt>
                <c:pt idx="7996">
                  <c:v>1.6880106775741133E-5</c:v>
                </c:pt>
                <c:pt idx="7997">
                  <c:v>1.6807341548290637E-5</c:v>
                </c:pt>
                <c:pt idx="7998">
                  <c:v>1.6734874487258268E-5</c:v>
                </c:pt>
                <c:pt idx="7999">
                  <c:v>1.666270444103878E-5</c:v>
                </c:pt>
                <c:pt idx="8000">
                  <c:v>1.6590830262168795E-5</c:v>
                </c:pt>
                <c:pt idx="8001">
                  <c:v>1.6519250807313766E-5</c:v>
                </c:pt>
                <c:pt idx="8002">
                  <c:v>1.6447964937253934E-5</c:v>
                </c:pt>
                <c:pt idx="8003">
                  <c:v>1.6376971516871146E-5</c:v>
                </c:pt>
                <c:pt idx="8004">
                  <c:v>1.6306269415134847E-5</c:v>
                </c:pt>
                <c:pt idx="8005">
                  <c:v>1.6235857505088918E-5</c:v>
                </c:pt>
                <c:pt idx="8006">
                  <c:v>1.6165734663838667E-5</c:v>
                </c:pt>
                <c:pt idx="8007">
                  <c:v>1.6095899772536298E-5</c:v>
                </c:pt>
                <c:pt idx="8008">
                  <c:v>1.6026351716369234E-5</c:v>
                </c:pt>
                <c:pt idx="8009">
                  <c:v>1.5957089384544823E-5</c:v>
                </c:pt>
                <c:pt idx="8010">
                  <c:v>1.5888111670279233E-5</c:v>
                </c:pt>
                <c:pt idx="8011">
                  <c:v>1.5819417470782216E-5</c:v>
                </c:pt>
                <c:pt idx="8012">
                  <c:v>1.5751005687245395E-5</c:v>
                </c:pt>
                <c:pt idx="8013">
                  <c:v>1.5682875224828148E-5</c:v>
                </c:pt>
                <c:pt idx="8014">
                  <c:v>1.5615024992644715E-5</c:v>
                </c:pt>
                <c:pt idx="8015">
                  <c:v>1.5547453903752291E-5</c:v>
                </c:pt>
                <c:pt idx="8016">
                  <c:v>1.5480160875135886E-5</c:v>
                </c:pt>
                <c:pt idx="8017">
                  <c:v>1.5413144827696801E-5</c:v>
                </c:pt>
                <c:pt idx="8018">
                  <c:v>1.5346404686239782E-5</c:v>
                </c:pt>
                <c:pt idx="8019">
                  <c:v>1.5279939379458661E-5</c:v>
                </c:pt>
                <c:pt idx="8020">
                  <c:v>1.5213747839925329E-5</c:v>
                </c:pt>
                <c:pt idx="8021">
                  <c:v>1.5147829004075638E-5</c:v>
                </c:pt>
                <c:pt idx="8022">
                  <c:v>1.50821818121967E-5</c:v>
                </c:pt>
                <c:pt idx="8023">
                  <c:v>1.5016805208414834E-5</c:v>
                </c:pt>
                <c:pt idx="8024">
                  <c:v>1.4951698140681907E-5</c:v>
                </c:pt>
                <c:pt idx="8025">
                  <c:v>1.4886859560763779E-5</c:v>
                </c:pt>
                <c:pt idx="8026">
                  <c:v>1.4822288424225961E-5</c:v>
                </c:pt>
                <c:pt idx="8027">
                  <c:v>1.4757983690422901E-5</c:v>
                </c:pt>
                <c:pt idx="8028">
                  <c:v>1.4693944322484166E-5</c:v>
                </c:pt>
                <c:pt idx="8029">
                  <c:v>1.4630169287302271E-5</c:v>
                </c:pt>
                <c:pt idx="8030">
                  <c:v>1.4566657555519763E-5</c:v>
                </c:pt>
                <c:pt idx="8031">
                  <c:v>1.4503408101517842E-5</c:v>
                </c:pt>
                <c:pt idx="8032">
                  <c:v>1.4440419903402463E-5</c:v>
                </c:pt>
                <c:pt idx="8033">
                  <c:v>1.4377691942993093E-5</c:v>
                </c:pt>
                <c:pt idx="8034">
                  <c:v>1.4315223205809961E-5</c:v>
                </c:pt>
                <c:pt idx="8035">
                  <c:v>1.4253012681061661E-5</c:v>
                </c:pt>
                <c:pt idx="8036">
                  <c:v>1.419105936163275E-5</c:v>
                </c:pt>
                <c:pt idx="8037">
                  <c:v>1.4129362244071585E-5</c:v>
                </c:pt>
                <c:pt idx="8038">
                  <c:v>1.4067920328578613E-5</c:v>
                </c:pt>
                <c:pt idx="8039">
                  <c:v>1.4006732618993241E-5</c:v>
                </c:pt>
                <c:pt idx="8040">
                  <c:v>1.3945798122782776E-5</c:v>
                </c:pt>
                <c:pt idx="8041">
                  <c:v>1.3885115851029045E-5</c:v>
                </c:pt>
                <c:pt idx="8042">
                  <c:v>1.3824684818417816E-5</c:v>
                </c:pt>
                <c:pt idx="8043">
                  <c:v>1.3764504043225148E-5</c:v>
                </c:pt>
                <c:pt idx="8044">
                  <c:v>1.370457254730695E-5</c:v>
                </c:pt>
                <c:pt idx="8045">
                  <c:v>1.3644889356085853E-5</c:v>
                </c:pt>
                <c:pt idx="8046">
                  <c:v>1.3585453498539881E-5</c:v>
                </c:pt>
                <c:pt idx="8047">
                  <c:v>1.3526264007190367E-5</c:v>
                </c:pt>
                <c:pt idx="8048">
                  <c:v>1.3467319918090107E-5</c:v>
                </c:pt>
                <c:pt idx="8049">
                  <c:v>1.3408620270811665E-5</c:v>
                </c:pt>
                <c:pt idx="8050">
                  <c:v>1.3350164108435213E-5</c:v>
                </c:pt>
                <c:pt idx="8051">
                  <c:v>1.3291950477537281E-5</c:v>
                </c:pt>
                <c:pt idx="8052">
                  <c:v>1.3233978428178689E-5</c:v>
                </c:pt>
                <c:pt idx="8053">
                  <c:v>1.317624701389302E-5</c:v>
                </c:pt>
                <c:pt idx="8054">
                  <c:v>1.3118755291675159E-5</c:v>
                </c:pt>
                <c:pt idx="8055">
                  <c:v>1.306150232196886E-5</c:v>
                </c:pt>
                <c:pt idx="8056">
                  <c:v>1.3004487168656303E-5</c:v>
                </c:pt>
                <c:pt idx="8057">
                  <c:v>1.2947708899045729E-5</c:v>
                </c:pt>
                <c:pt idx="8058">
                  <c:v>1.2891166583860381E-5</c:v>
                </c:pt>
                <c:pt idx="8059">
                  <c:v>1.2834859297226972E-5</c:v>
                </c:pt>
                <c:pt idx="8060">
                  <c:v>1.277878611666362E-5</c:v>
                </c:pt>
                <c:pt idx="8061">
                  <c:v>1.272294612306956E-5</c:v>
                </c:pt>
                <c:pt idx="8062">
                  <c:v>1.2667338400712994E-5</c:v>
                </c:pt>
                <c:pt idx="8063">
                  <c:v>1.2611962037219525E-5</c:v>
                </c:pt>
                <c:pt idx="8064">
                  <c:v>1.2556816123562027E-5</c:v>
                </c:pt>
                <c:pt idx="8065">
                  <c:v>1.2501899754048078E-5</c:v>
                </c:pt>
                <c:pt idx="8066">
                  <c:v>1.244721202630907E-5</c:v>
                </c:pt>
                <c:pt idx="8067">
                  <c:v>1.2392752041289923E-5</c:v>
                </c:pt>
                <c:pt idx="8068">
                  <c:v>1.2338518903236521E-5</c:v>
                </c:pt>
                <c:pt idx="8069">
                  <c:v>1.2284511719685908E-5</c:v>
                </c:pt>
                <c:pt idx="8070">
                  <c:v>1.2230729601453558E-5</c:v>
                </c:pt>
                <c:pt idx="8071">
                  <c:v>1.2177171662624308E-5</c:v>
                </c:pt>
                <c:pt idx="8072">
                  <c:v>1.2123837020539641E-5</c:v>
                </c:pt>
                <c:pt idx="8073">
                  <c:v>1.2070724795787871E-5</c:v>
                </c:pt>
                <c:pt idx="8074">
                  <c:v>1.2017834112191884E-5</c:v>
                </c:pt>
                <c:pt idx="8075">
                  <c:v>1.1965164096799913E-5</c:v>
                </c:pt>
                <c:pt idx="8076">
                  <c:v>1.1912713879872903E-5</c:v>
                </c:pt>
                <c:pt idx="8077">
                  <c:v>1.1860482594874927E-5</c:v>
                </c:pt>
                <c:pt idx="8078">
                  <c:v>1.1808469378461713E-5</c:v>
                </c:pt>
                <c:pt idx="8079">
                  <c:v>1.1756673370469685E-5</c:v>
                </c:pt>
                <c:pt idx="8080">
                  <c:v>1.170509371390609E-5</c:v>
                </c:pt>
                <c:pt idx="8081">
                  <c:v>1.1653729554937273E-5</c:v>
                </c:pt>
                <c:pt idx="8082">
                  <c:v>1.16025800428783E-5</c:v>
                </c:pt>
                <c:pt idx="8083">
                  <c:v>1.1551644330182574E-5</c:v>
                </c:pt>
                <c:pt idx="8084">
                  <c:v>1.1500921572430918E-5</c:v>
                </c:pt>
                <c:pt idx="8085">
                  <c:v>1.1450410928321009E-5</c:v>
                </c:pt>
                <c:pt idx="8086">
                  <c:v>1.1400111559656913E-5</c:v>
                </c:pt>
                <c:pt idx="8087">
                  <c:v>1.1350022631338231E-5</c:v>
                </c:pt>
                <c:pt idx="8088">
                  <c:v>1.1300143311349867E-5</c:v>
                </c:pt>
                <c:pt idx="8089">
                  <c:v>1.1250472770751603E-5</c:v>
                </c:pt>
                <c:pt idx="8090">
                  <c:v>1.1201010183667709E-5</c:v>
                </c:pt>
                <c:pt idx="8091">
                  <c:v>1.1151754727275643E-5</c:v>
                </c:pt>
                <c:pt idx="8092">
                  <c:v>1.1102705581797197E-5</c:v>
                </c:pt>
                <c:pt idx="8093">
                  <c:v>1.1053861930486764E-5</c:v>
                </c:pt>
                <c:pt idx="8094">
                  <c:v>1.1005222959621879E-5</c:v>
                </c:pt>
                <c:pt idx="8095">
                  <c:v>1.0956787858492603E-5</c:v>
                </c:pt>
                <c:pt idx="8096">
                  <c:v>1.0908555819391265E-5</c:v>
                </c:pt>
                <c:pt idx="8097">
                  <c:v>1.0860526037601973E-5</c:v>
                </c:pt>
                <c:pt idx="8098">
                  <c:v>1.0812697711390884E-5</c:v>
                </c:pt>
                <c:pt idx="8099">
                  <c:v>1.076507004199635E-5</c:v>
                </c:pt>
                <c:pt idx="8100">
                  <c:v>1.0717642233617469E-5</c:v>
                </c:pt>
                <c:pt idx="8101">
                  <c:v>1.0670413493405351E-5</c:v>
                </c:pt>
                <c:pt idx="8102">
                  <c:v>1.0623383031452343E-5</c:v>
                </c:pt>
                <c:pt idx="8103">
                  <c:v>1.0576550060782161E-5</c:v>
                </c:pt>
                <c:pt idx="8104">
                  <c:v>1.0529913797339621E-5</c:v>
                </c:pt>
                <c:pt idx="8105">
                  <c:v>1.0483473459981652E-5</c:v>
                </c:pt>
                <c:pt idx="8106">
                  <c:v>1.0437228270465606E-5</c:v>
                </c:pt>
                <c:pt idx="8107">
                  <c:v>1.0391177453440987E-5</c:v>
                </c:pt>
                <c:pt idx="8108">
                  <c:v>1.0345320236438921E-5</c:v>
                </c:pt>
                <c:pt idx="8109">
                  <c:v>1.0299655849861747E-5</c:v>
                </c:pt>
                <c:pt idx="8110">
                  <c:v>1.0254183526974234E-5</c:v>
                </c:pt>
                <c:pt idx="8111">
                  <c:v>1.0208902503893172E-5</c:v>
                </c:pt>
                <c:pt idx="8112">
                  <c:v>1.0163812019577834E-5</c:v>
                </c:pt>
                <c:pt idx="8113">
                  <c:v>1.0118911315819481E-5</c:v>
                </c:pt>
                <c:pt idx="8114">
                  <c:v>1.0074199637233227E-5</c:v>
                </c:pt>
                <c:pt idx="8115">
                  <c:v>1.0029676231246502E-5</c:v>
                </c:pt>
                <c:pt idx="8116">
                  <c:v>9.9853403480911087E-6</c:v>
                </c:pt>
                <c:pt idx="8117">
                  <c:v>9.9411912407922708E-6</c:v>
                </c:pt>
                <c:pt idx="8118">
                  <c:v>9.8972281651598346E-6</c:v>
                </c:pt>
                <c:pt idx="8119">
                  <c:v>9.8534503797786972E-6</c:v>
                </c:pt>
                <c:pt idx="8120">
                  <c:v>9.8098571459982171E-6</c:v>
                </c:pt>
                <c:pt idx="8121">
                  <c:v>9.7664477279245672E-6</c:v>
                </c:pt>
                <c:pt idx="8122">
                  <c:v>9.7232213924094507E-6</c:v>
                </c:pt>
                <c:pt idx="8123">
                  <c:v>9.6801774090420727E-6</c:v>
                </c:pt>
                <c:pt idx="8124">
                  <c:v>9.6373150501386646E-6</c:v>
                </c:pt>
                <c:pt idx="8125">
                  <c:v>9.594633590733703E-6</c:v>
                </c:pt>
                <c:pt idx="8126">
                  <c:v>9.5521323085703576E-6</c:v>
                </c:pt>
                <c:pt idx="8127">
                  <c:v>9.5098104840909564E-6</c:v>
                </c:pt>
                <c:pt idx="8128">
                  <c:v>9.4676674004285922E-6</c:v>
                </c:pt>
                <c:pt idx="8129">
                  <c:v>9.4257023433965681E-6</c:v>
                </c:pt>
                <c:pt idx="8130">
                  <c:v>9.3839146014800237E-6</c:v>
                </c:pt>
                <c:pt idx="8131">
                  <c:v>9.3423034658263946E-6</c:v>
                </c:pt>
                <c:pt idx="8132">
                  <c:v>9.300868230236425E-6</c:v>
                </c:pt>
                <c:pt idx="8133">
                  <c:v>9.2596081911548046E-6</c:v>
                </c:pt>
                <c:pt idx="8134">
                  <c:v>9.2185226476613477E-6</c:v>
                </c:pt>
                <c:pt idx="8135">
                  <c:v>9.1776109014614234E-6</c:v>
                </c:pt>
                <c:pt idx="8136">
                  <c:v>9.1368722568773363E-6</c:v>
                </c:pt>
                <c:pt idx="8137">
                  <c:v>9.0963060208389852E-6</c:v>
                </c:pt>
                <c:pt idx="8138">
                  <c:v>9.0559115028750608E-6</c:v>
                </c:pt>
                <c:pt idx="8139">
                  <c:v>9.0156880151040218E-6</c:v>
                </c:pt>
                <c:pt idx="8140">
                  <c:v>8.9756348722249257E-6</c:v>
                </c:pt>
                <c:pt idx="8141">
                  <c:v>8.9357513915085768E-6</c:v>
                </c:pt>
                <c:pt idx="8142">
                  <c:v>8.8960368927893411E-6</c:v>
                </c:pt>
                <c:pt idx="8143">
                  <c:v>8.8564906984547489E-6</c:v>
                </c:pt>
                <c:pt idx="8144">
                  <c:v>8.817112133438064E-6</c:v>
                </c:pt>
                <c:pt idx="8145">
                  <c:v>8.777900525208938E-6</c:v>
                </c:pt>
                <c:pt idx="8146">
                  <c:v>8.7388552037645062E-6</c:v>
                </c:pt>
                <c:pt idx="8147">
                  <c:v>8.6999755016207867E-6</c:v>
                </c:pt>
                <c:pt idx="8148">
                  <c:v>8.6612607538039747E-6</c:v>
                </c:pt>
                <c:pt idx="8149">
                  <c:v>8.6227102978414129E-6</c:v>
                </c:pt>
                <c:pt idx="8150">
                  <c:v>8.5843234737531927E-6</c:v>
                </c:pt>
                <c:pt idx="8151">
                  <c:v>8.546099624043904E-6</c:v>
                </c:pt>
                <c:pt idx="8152">
                  <c:v>8.5080380936929362E-6</c:v>
                </c:pt>
                <c:pt idx="8153">
                  <c:v>8.4701382301471046E-6</c:v>
                </c:pt>
                <c:pt idx="8154">
                  <c:v>8.4323993833107263E-6</c:v>
                </c:pt>
                <c:pt idx="8155">
                  <c:v>8.3948209055387744E-6</c:v>
                </c:pt>
                <c:pt idx="8156">
                  <c:v>8.3574021516267524E-6</c:v>
                </c:pt>
                <c:pt idx="8157">
                  <c:v>8.3201424788027987E-6</c:v>
                </c:pt>
                <c:pt idx="8158">
                  <c:v>8.2830412467197544E-6</c:v>
                </c:pt>
                <c:pt idx="8159">
                  <c:v>8.2460978174458618E-6</c:v>
                </c:pt>
                <c:pt idx="8160">
                  <c:v>8.2093115554568845E-6</c:v>
                </c:pt>
                <c:pt idx="8161">
                  <c:v>8.1726818276277378E-6</c:v>
                </c:pt>
                <c:pt idx="8162">
                  <c:v>8.1362080032234046E-6</c:v>
                </c:pt>
                <c:pt idx="8163">
                  <c:v>8.0998894538918595E-6</c:v>
                </c:pt>
                <c:pt idx="8164">
                  <c:v>8.0637255536545907E-6</c:v>
                </c:pt>
                <c:pt idx="8165">
                  <c:v>8.0277156788989914E-6</c:v>
                </c:pt>
                <c:pt idx="8166">
                  <c:v>7.9918592083696934E-6</c:v>
                </c:pt>
                <c:pt idx="8167">
                  <c:v>7.9561555231607811E-6</c:v>
                </c:pt>
                <c:pt idx="8168">
                  <c:v>7.9206040067071518E-6</c:v>
                </c:pt>
                <c:pt idx="8169">
                  <c:v>7.8852040447767209E-6</c:v>
                </c:pt>
                <c:pt idx="8170">
                  <c:v>7.8499550254619184E-6</c:v>
                </c:pt>
                <c:pt idx="8171">
                  <c:v>7.814856339171711E-6</c:v>
                </c:pt>
                <c:pt idx="8172">
                  <c:v>7.7799073786237501E-6</c:v>
                </c:pt>
                <c:pt idx="8173">
                  <c:v>7.7451075388356766E-6</c:v>
                </c:pt>
                <c:pt idx="8174">
                  <c:v>7.7104562171177528E-6</c:v>
                </c:pt>
                <c:pt idx="8175">
                  <c:v>7.6759528130644708E-6</c:v>
                </c:pt>
                <c:pt idx="8176">
                  <c:v>7.6415967285465097E-6</c:v>
                </c:pt>
                <c:pt idx="8177">
                  <c:v>7.6073873677029414E-6</c:v>
                </c:pt>
                <c:pt idx="8178">
                  <c:v>7.5733241369333112E-6</c:v>
                </c:pt>
                <c:pt idx="8179">
                  <c:v>7.5394064448893772E-6</c:v>
                </c:pt>
                <c:pt idx="8180">
                  <c:v>7.5056337024675921E-6</c:v>
                </c:pt>
                <c:pt idx="8181">
                  <c:v>7.4720053228010215E-6</c:v>
                </c:pt>
                <c:pt idx="8182">
                  <c:v>7.4385207212517324E-6</c:v>
                </c:pt>
                <c:pt idx="8183">
                  <c:v>7.4051793154024943E-6</c:v>
                </c:pt>
                <c:pt idx="8184">
                  <c:v>7.3719805250494425E-6</c:v>
                </c:pt>
                <c:pt idx="8185">
                  <c:v>7.3389237721942378E-6</c:v>
                </c:pt>
                <c:pt idx="8186">
                  <c:v>7.3060084810359495E-6</c:v>
                </c:pt>
                <c:pt idx="8187">
                  <c:v>7.2732340779637854E-6</c:v>
                </c:pt>
                <c:pt idx="8188">
                  <c:v>7.2405999915491698E-6</c:v>
                </c:pt>
                <c:pt idx="8189">
                  <c:v>7.2081056525380737E-6</c:v>
                </c:pt>
                <c:pt idx="8190">
                  <c:v>7.1757504938433838E-6</c:v>
                </c:pt>
                <c:pt idx="8191">
                  <c:v>7.1435339505372442E-6</c:v>
                </c:pt>
                <c:pt idx="8192">
                  <c:v>7.1114554598435922E-6</c:v>
                </c:pt>
                <c:pt idx="8193">
                  <c:v>7.0795144611303198E-6</c:v>
                </c:pt>
                <c:pt idx="8194">
                  <c:v>7.0477103959020579E-6</c:v>
                </c:pt>
                <c:pt idx="8195">
                  <c:v>7.016042707792209E-6</c:v>
                </c:pt>
                <c:pt idx="8196">
                  <c:v>6.9845108425558433E-6</c:v>
                </c:pt>
                <c:pt idx="8197">
                  <c:v>6.9531142480621531E-6</c:v>
                </c:pt>
                <c:pt idx="8198">
                  <c:v>6.9218523742867206E-6</c:v>
                </c:pt>
                <c:pt idx="8199">
                  <c:v>6.8907246733043304E-6</c:v>
                </c:pt>
                <c:pt idx="8200">
                  <c:v>6.8597305992814202E-6</c:v>
                </c:pt>
                <c:pt idx="8201">
                  <c:v>6.8288696084689232E-6</c:v>
                </c:pt>
                <c:pt idx="8202">
                  <c:v>6.7981411591945661E-6</c:v>
                </c:pt>
                <c:pt idx="8203">
                  <c:v>6.7675447118557871E-6</c:v>
                </c:pt>
                <c:pt idx="8204">
                  <c:v>6.7370797289123692E-6</c:v>
                </c:pt>
                <c:pt idx="8205">
                  <c:v>6.7067456748789728E-6</c:v>
                </c:pt>
                <c:pt idx="8206">
                  <c:v>6.6765420163181586E-6</c:v>
                </c:pt>
                <c:pt idx="8207">
                  <c:v>6.6464682218329015E-6</c:v>
                </c:pt>
                <c:pt idx="8208">
                  <c:v>6.6165237620594411E-6</c:v>
                </c:pt>
                <c:pt idx="8209">
                  <c:v>6.5867081096601051E-6</c:v>
                </c:pt>
                <c:pt idx="8210">
                  <c:v>6.5570207393160534E-6</c:v>
                </c:pt>
                <c:pt idx="8211">
                  <c:v>6.5274611277203726E-6</c:v>
                </c:pt>
                <c:pt idx="8212">
                  <c:v>6.4980287535705249E-6</c:v>
                </c:pt>
                <c:pt idx="8213">
                  <c:v>6.4687230975615513E-6</c:v>
                </c:pt>
                <c:pt idx="8214">
                  <c:v>6.4395436423789249E-6</c:v>
                </c:pt>
                <c:pt idx="8215">
                  <c:v>6.410489872691386E-6</c:v>
                </c:pt>
                <c:pt idx="8216">
                  <c:v>6.3815612751441509E-6</c:v>
                </c:pt>
                <c:pt idx="8217">
                  <c:v>6.3527573383514505E-6</c:v>
                </c:pt>
                <c:pt idx="8218">
                  <c:v>6.3240775528900504E-6</c:v>
                </c:pt>
                <c:pt idx="8219">
                  <c:v>6.2955214112919748E-6</c:v>
                </c:pt>
                <c:pt idx="8220">
                  <c:v>6.2670884080374033E-6</c:v>
                </c:pt>
                <c:pt idx="8221">
                  <c:v>6.2387780395482988E-6</c:v>
                </c:pt>
                <c:pt idx="8222">
                  <c:v>6.2105898041807799E-6</c:v>
                </c:pt>
                <c:pt idx="8223">
                  <c:v>6.1825232022189205E-6</c:v>
                </c:pt>
                <c:pt idx="8224">
                  <c:v>6.1545777358673775E-6</c:v>
                </c:pt>
                <c:pt idx="8225">
                  <c:v>6.1267529092449006E-6</c:v>
                </c:pt>
                <c:pt idx="8226">
                  <c:v>6.099048228377185E-6</c:v>
                </c:pt>
                <c:pt idx="8227">
                  <c:v>6.0714632011903936E-6</c:v>
                </c:pt>
                <c:pt idx="8228">
                  <c:v>6.0439973375041176E-6</c:v>
                </c:pt>
                <c:pt idx="8229">
                  <c:v>6.016650149024917E-6</c:v>
                </c:pt>
                <c:pt idx="8230">
                  <c:v>5.9894211493393588E-6</c:v>
                </c:pt>
                <c:pt idx="8231">
                  <c:v>5.9623098539072059E-6</c:v>
                </c:pt>
                <c:pt idx="8232">
                  <c:v>5.935315780055228E-6</c:v>
                </c:pt>
                <c:pt idx="8233">
                  <c:v>5.9084384469698908E-6</c:v>
                </c:pt>
                <c:pt idx="8234">
                  <c:v>5.8816773756911947E-6</c:v>
                </c:pt>
                <c:pt idx="8235">
                  <c:v>5.8550320891057924E-6</c:v>
                </c:pt>
                <c:pt idx="8236">
                  <c:v>5.8285021119406503E-6</c:v>
                </c:pt>
                <c:pt idx="8237">
                  <c:v>5.802086970756092E-6</c:v>
                </c:pt>
                <c:pt idx="8238">
                  <c:v>5.7757861939396772E-6</c:v>
                </c:pt>
                <c:pt idx="8239">
                  <c:v>5.7495993116991653E-6</c:v>
                </c:pt>
                <c:pt idx="8240">
                  <c:v>5.7235258560563515E-6</c:v>
                </c:pt>
                <c:pt idx="8241">
                  <c:v>5.6975653608407802E-6</c:v>
                </c:pt>
                <c:pt idx="8242">
                  <c:v>5.6717173616827221E-6</c:v>
                </c:pt>
                <c:pt idx="8243">
                  <c:v>5.6459813960068403E-6</c:v>
                </c:pt>
                <c:pt idx="8244">
                  <c:v>5.6203570030262923E-6</c:v>
                </c:pt>
                <c:pt idx="8245">
                  <c:v>5.5948437237356571E-6</c:v>
                </c:pt>
                <c:pt idx="8246">
                  <c:v>5.569441100904909E-6</c:v>
                </c:pt>
                <c:pt idx="8247">
                  <c:v>5.5441486790728602E-6</c:v>
                </c:pt>
                <c:pt idx="8248">
                  <c:v>5.5189660045411591E-6</c:v>
                </c:pt>
                <c:pt idx="8249">
                  <c:v>5.493892625367458E-6</c:v>
                </c:pt>
                <c:pt idx="8250">
                  <c:v>5.4689280913595136E-6</c:v>
                </c:pt>
                <c:pt idx="8251">
                  <c:v>5.4440719540687289E-6</c:v>
                </c:pt>
                <c:pt idx="8252">
                  <c:v>5.4193237667838722E-6</c:v>
                </c:pt>
                <c:pt idx="8253">
                  <c:v>5.3946830845248989E-6</c:v>
                </c:pt>
                <c:pt idx="8254">
                  <c:v>5.3701494640367141E-6</c:v>
                </c:pt>
                <c:pt idx="8255">
                  <c:v>5.3457224637829559E-6</c:v>
                </c:pt>
                <c:pt idx="8256">
                  <c:v>5.3214016439397845E-6</c:v>
                </c:pt>
                <c:pt idx="8257">
                  <c:v>5.2971865663897661E-6</c:v>
                </c:pt>
                <c:pt idx="8258">
                  <c:v>5.2730767947158155E-6</c:v>
                </c:pt>
                <c:pt idx="8259">
                  <c:v>5.249071894194761E-6</c:v>
                </c:pt>
                <c:pt idx="8260">
                  <c:v>5.2251714317914623E-6</c:v>
                </c:pt>
                <c:pt idx="8261">
                  <c:v>5.2013749761529434E-6</c:v>
                </c:pt>
                <c:pt idx="8262">
                  <c:v>5.1776820976019145E-6</c:v>
                </c:pt>
                <c:pt idx="8263">
                  <c:v>5.1540923681308494E-6</c:v>
                </c:pt>
                <c:pt idx="8264">
                  <c:v>5.1306053613962834E-6</c:v>
                </c:pt>
                <c:pt idx="8265">
                  <c:v>5.1072206527122488E-6</c:v>
                </c:pt>
                <c:pt idx="8266">
                  <c:v>5.0839378190447833E-6</c:v>
                </c:pt>
                <c:pt idx="8267">
                  <c:v>5.0607564390057013E-6</c:v>
                </c:pt>
                <c:pt idx="8268">
                  <c:v>5.0376760928467731E-6</c:v>
                </c:pt>
                <c:pt idx="8269">
                  <c:v>5.0146963624536172E-6</c:v>
                </c:pt>
                <c:pt idx="8270">
                  <c:v>4.9918168313400498E-6</c:v>
                </c:pt>
                <c:pt idx="8271">
                  <c:v>4.9690370846421361E-6</c:v>
                </c:pt>
                <c:pt idx="8272">
                  <c:v>4.9463567091119686E-6</c:v>
                </c:pt>
                <c:pt idx="8273">
                  <c:v>4.923775293112443E-6</c:v>
                </c:pt>
                <c:pt idx="8274">
                  <c:v>4.9012924266109041E-6</c:v>
                </c:pt>
                <c:pt idx="8275">
                  <c:v>4.8789077011735256E-6</c:v>
                </c:pt>
                <c:pt idx="8276">
                  <c:v>4.8566207099596806E-6</c:v>
                </c:pt>
                <c:pt idx="8277">
                  <c:v>4.8344310477157067E-6</c:v>
                </c:pt>
                <c:pt idx="8278">
                  <c:v>4.8123383107698987E-6</c:v>
                </c:pt>
                <c:pt idx="8279">
                  <c:v>4.7903420970259076E-6</c:v>
                </c:pt>
                <c:pt idx="8280">
                  <c:v>4.768442005957695E-6</c:v>
                </c:pt>
                <c:pt idx="8281">
                  <c:v>4.7466376386034322E-6</c:v>
                </c:pt>
                <c:pt idx="8282">
                  <c:v>4.7249285975601773E-6</c:v>
                </c:pt>
                <c:pt idx="8283">
                  <c:v>4.7033144869779222E-6</c:v>
                </c:pt>
                <c:pt idx="8284">
                  <c:v>4.6817949125540747E-6</c:v>
                </c:pt>
                <c:pt idx="8285">
                  <c:v>4.660369481527782E-6</c:v>
                </c:pt>
                <c:pt idx="8286">
                  <c:v>4.6390378026743361E-6</c:v>
                </c:pt>
                <c:pt idx="8287">
                  <c:v>4.6177994862997617E-6</c:v>
                </c:pt>
                <c:pt idx="8288">
                  <c:v>4.5966541442350153E-6</c:v>
                </c:pt>
                <c:pt idx="8289">
                  <c:v>4.5756013898305528E-6</c:v>
                </c:pt>
                <c:pt idx="8290">
                  <c:v>4.5546408379506913E-6</c:v>
                </c:pt>
                <c:pt idx="8291">
                  <c:v>4.5337721049684205E-6</c:v>
                </c:pt>
                <c:pt idx="8292">
                  <c:v>4.5129948087593384E-6</c:v>
                </c:pt>
                <c:pt idx="8293">
                  <c:v>4.4923085686968514E-6</c:v>
                </c:pt>
                <c:pt idx="8294">
                  <c:v>4.4717130056462882E-6</c:v>
                </c:pt>
                <c:pt idx="8295">
                  <c:v>4.4512077419593697E-6</c:v>
                </c:pt>
                <c:pt idx="8296">
                  <c:v>4.4307924014692188E-6</c:v>
                </c:pt>
                <c:pt idx="8297">
                  <c:v>4.4104666094845688E-6</c:v>
                </c:pt>
                <c:pt idx="8298">
                  <c:v>4.3902299927846958E-6</c:v>
                </c:pt>
                <c:pt idx="8299">
                  <c:v>4.3700821796136454E-6</c:v>
                </c:pt>
                <c:pt idx="8300">
                  <c:v>4.3500227996754114E-6</c:v>
                </c:pt>
                <c:pt idx="8301">
                  <c:v>4.3300514841282002E-6</c:v>
                </c:pt>
                <c:pt idx="8302">
                  <c:v>4.3101678655790432E-6</c:v>
                </c:pt>
                <c:pt idx="8303">
                  <c:v>4.2903715780790922E-6</c:v>
                </c:pt>
                <c:pt idx="8304">
                  <c:v>4.2706622571177192E-6</c:v>
                </c:pt>
                <c:pt idx="8305">
                  <c:v>4.2510395396174023E-6</c:v>
                </c:pt>
                <c:pt idx="8306">
                  <c:v>4.2315030639288282E-6</c:v>
                </c:pt>
                <c:pt idx="8307">
                  <c:v>4.2120524698251923E-6</c:v>
                </c:pt>
                <c:pt idx="8308">
                  <c:v>4.1926873984972904E-6</c:v>
                </c:pt>
                <c:pt idx="8309">
                  <c:v>4.1734074925484125E-6</c:v>
                </c:pt>
                <c:pt idx="8310">
                  <c:v>4.1542123959886706E-6</c:v>
                </c:pt>
                <c:pt idx="8311">
                  <c:v>4.1351017542304097E-6</c:v>
                </c:pt>
                <c:pt idx="8312">
                  <c:v>4.1160752140828995E-6</c:v>
                </c:pt>
                <c:pt idx="8313">
                  <c:v>4.0971324237469404E-6</c:v>
                </c:pt>
                <c:pt idx="8314">
                  <c:v>4.0782730328102878E-6</c:v>
                </c:pt>
                <c:pt idx="8315">
                  <c:v>4.0594966922418602E-6</c:v>
                </c:pt>
                <c:pt idx="8316">
                  <c:v>4.040803054387392E-6</c:v>
                </c:pt>
                <c:pt idx="8317">
                  <c:v>4.0221917729638934E-6</c:v>
                </c:pt>
                <c:pt idx="8318">
                  <c:v>4.0036625030549431E-6</c:v>
                </c:pt>
                <c:pt idx="8319">
                  <c:v>3.9852149011052465E-6</c:v>
                </c:pt>
                <c:pt idx="8320">
                  <c:v>3.9668486249160806E-6</c:v>
                </c:pt>
                <c:pt idx="8321">
                  <c:v>3.948563333640177E-6</c:v>
                </c:pt>
                <c:pt idx="8322">
                  <c:v>3.9303586877764915E-6</c:v>
                </c:pt>
                <c:pt idx="8323">
                  <c:v>3.9122343491656064E-6</c:v>
                </c:pt>
                <c:pt idx="8324">
                  <c:v>3.894189980984622E-6</c:v>
                </c:pt>
                <c:pt idx="8325">
                  <c:v>3.876225247742255E-6</c:v>
                </c:pt>
                <c:pt idx="8326">
                  <c:v>3.8583398152739593E-6</c:v>
                </c:pt>
                <c:pt idx="8327">
                  <c:v>3.8405333507369949E-6</c:v>
                </c:pt>
                <c:pt idx="8328">
                  <c:v>3.8228055226056179E-6</c:v>
                </c:pt>
                <c:pt idx="8329">
                  <c:v>3.8051560006662618E-6</c:v>
                </c:pt>
                <c:pt idx="8330">
                  <c:v>3.7875844560125745E-6</c:v>
                </c:pt>
                <c:pt idx="8331">
                  <c:v>3.7700905610406361E-6</c:v>
                </c:pt>
                <c:pt idx="8332">
                  <c:v>3.7526739894442451E-6</c:v>
                </c:pt>
                <c:pt idx="8333">
                  <c:v>3.7353344162101581E-6</c:v>
                </c:pt>
                <c:pt idx="8334">
                  <c:v>3.7180715176130494E-6</c:v>
                </c:pt>
                <c:pt idx="8335">
                  <c:v>3.7008849712110707E-6</c:v>
                </c:pt>
                <c:pt idx="8336">
                  <c:v>3.6837744558409466E-6</c:v>
                </c:pt>
                <c:pt idx="8337">
                  <c:v>3.6667396516132658E-6</c:v>
                </c:pt>
                <c:pt idx="8338">
                  <c:v>3.6497802399078522E-6</c:v>
                </c:pt>
                <c:pt idx="8339">
                  <c:v>3.6328959033689452E-6</c:v>
                </c:pt>
                <c:pt idx="8340">
                  <c:v>3.6160863259006957E-6</c:v>
                </c:pt>
                <c:pt idx="8341">
                  <c:v>3.5993511926623596E-6</c:v>
                </c:pt>
                <c:pt idx="8342">
                  <c:v>3.5826901900635798E-6</c:v>
                </c:pt>
                <c:pt idx="8343">
                  <c:v>3.5661030057601323E-6</c:v>
                </c:pt>
                <c:pt idx="8344">
                  <c:v>3.5495893286488367E-6</c:v>
                </c:pt>
                <c:pt idx="8345">
                  <c:v>3.5331488488633005E-6</c:v>
                </c:pt>
                <c:pt idx="8346">
                  <c:v>3.516781257769205E-6</c:v>
                </c:pt>
                <c:pt idx="8347">
                  <c:v>3.5004862479597218E-6</c:v>
                </c:pt>
                <c:pt idx="8348">
                  <c:v>3.4842635132510613E-6</c:v>
                </c:pt>
                <c:pt idx="8349">
                  <c:v>3.468112748677833E-6</c:v>
                </c:pt>
                <c:pt idx="8350">
                  <c:v>3.4520336504885466E-6</c:v>
                </c:pt>
                <c:pt idx="8351">
                  <c:v>3.4360259161411777E-6</c:v>
                </c:pt>
                <c:pt idx="8352">
                  <c:v>3.4200892442986507E-6</c:v>
                </c:pt>
                <c:pt idx="8353">
                  <c:v>3.4042233348242665E-6</c:v>
                </c:pt>
                <c:pt idx="8354">
                  <c:v>3.3884278887773903E-6</c:v>
                </c:pt>
                <c:pt idx="8355">
                  <c:v>3.3727026084088552E-6</c:v>
                </c:pt>
                <c:pt idx="8356">
                  <c:v>3.3570471971567589E-6</c:v>
                </c:pt>
                <c:pt idx="8357">
                  <c:v>3.341461359641831E-6</c:v>
                </c:pt>
                <c:pt idx="8358">
                  <c:v>3.3259448016630735E-6</c:v>
                </c:pt>
                <c:pt idx="8359">
                  <c:v>3.3104972301935168E-6</c:v>
                </c:pt>
                <c:pt idx="8360">
                  <c:v>3.295118353375712E-6</c:v>
                </c:pt>
                <c:pt idx="8361">
                  <c:v>3.2798078805173924E-6</c:v>
                </c:pt>
                <c:pt idx="8362">
                  <c:v>3.2645655220872183E-6</c:v>
                </c:pt>
                <c:pt idx="8363">
                  <c:v>3.2493909897103455E-6</c:v>
                </c:pt>
                <c:pt idx="8364">
                  <c:v>3.2342839961642118E-6</c:v>
                </c:pt>
                <c:pt idx="8365">
                  <c:v>3.2192442553742316E-6</c:v>
                </c:pt>
                <c:pt idx="8366">
                  <c:v>3.2042714824094257E-6</c:v>
                </c:pt>
                <c:pt idx="8367">
                  <c:v>3.1893653934781976E-6</c:v>
                </c:pt>
                <c:pt idx="8368">
                  <c:v>3.1745257059242263E-6</c:v>
                </c:pt>
                <c:pt idx="8369">
                  <c:v>3.1597521382219765E-6</c:v>
                </c:pt>
                <c:pt idx="8370">
                  <c:v>3.1450444099726488E-6</c:v>
                </c:pt>
                <c:pt idx="8371">
                  <c:v>3.1304022418999904E-6</c:v>
                </c:pt>
                <c:pt idx="8372">
                  <c:v>3.1158253558459543E-6</c:v>
                </c:pt>
                <c:pt idx="8373">
                  <c:v>3.1013134747666985E-6</c:v>
                </c:pt>
                <c:pt idx="8374">
                  <c:v>3.0868663227282455E-6</c:v>
                </c:pt>
                <c:pt idx="8375">
                  <c:v>3.0724836249025451E-6</c:v>
                </c:pt>
                <c:pt idx="8376">
                  <c:v>3.0581651075630837E-6</c:v>
                </c:pt>
                <c:pt idx="8377">
                  <c:v>3.0439104980810343E-6</c:v>
                </c:pt>
                <c:pt idx="8378">
                  <c:v>3.0297195249208367E-6</c:v>
                </c:pt>
                <c:pt idx="8379">
                  <c:v>3.0155919176364684E-6</c:v>
                </c:pt>
                <c:pt idx="8380">
                  <c:v>3.0015274068670382E-6</c:v>
                </c:pt>
                <c:pt idx="8381">
                  <c:v>2.9875257243329334E-6</c:v>
                </c:pt>
                <c:pt idx="8382">
                  <c:v>2.9735866028316696E-6</c:v>
                </c:pt>
                <c:pt idx="8383">
                  <c:v>2.9597097762338612E-6</c:v>
                </c:pt>
                <c:pt idx="8384">
                  <c:v>2.9458949794793403E-6</c:v>
                </c:pt>
                <c:pt idx="8385">
                  <c:v>2.9321419485728306E-6</c:v>
                </c:pt>
                <c:pt idx="8386">
                  <c:v>2.918450420580275E-6</c:v>
                </c:pt>
                <c:pt idx="8387">
                  <c:v>2.9048201336247192E-6</c:v>
                </c:pt>
                <c:pt idx="8388">
                  <c:v>2.8912508268822846E-6</c:v>
                </c:pt>
                <c:pt idx="8389">
                  <c:v>2.8777422405783938E-6</c:v>
                </c:pt>
                <c:pt idx="8390">
                  <c:v>2.864294115983538E-6</c:v>
                </c:pt>
                <c:pt idx="8391">
                  <c:v>2.8509061954096952E-6</c:v>
                </c:pt>
                <c:pt idx="8392">
                  <c:v>2.8375782222061815E-6</c:v>
                </c:pt>
                <c:pt idx="8393">
                  <c:v>2.8243099407558074E-6</c:v>
                </c:pt>
                <c:pt idx="8394">
                  <c:v>2.8111010964710289E-6</c:v>
                </c:pt>
                <c:pt idx="8395">
                  <c:v>2.7979514357899961E-6</c:v>
                </c:pt>
                <c:pt idx="8396">
                  <c:v>2.7848607061728445E-6</c:v>
                </c:pt>
                <c:pt idx="8397">
                  <c:v>2.7718286560976066E-6</c:v>
                </c:pt>
                <c:pt idx="8398">
                  <c:v>2.7588550350566602E-6</c:v>
                </c:pt>
                <c:pt idx="8399">
                  <c:v>2.7459395935527121E-6</c:v>
                </c:pt>
                <c:pt idx="8400">
                  <c:v>2.7330820830949952E-6</c:v>
                </c:pt>
                <c:pt idx="8401">
                  <c:v>2.7202822561956354E-6</c:v>
                </c:pt>
                <c:pt idx="8402">
                  <c:v>2.7075398663656725E-6</c:v>
                </c:pt>
                <c:pt idx="8403">
                  <c:v>2.6948546681114099E-6</c:v>
                </c:pt>
                <c:pt idx="8404">
                  <c:v>2.6822264169306211E-6</c:v>
                </c:pt>
                <c:pt idx="8405">
                  <c:v>2.6696548693088842E-6</c:v>
                </c:pt>
                <c:pt idx="8406">
                  <c:v>2.6571397827157818E-6</c:v>
                </c:pt>
                <c:pt idx="8407">
                  <c:v>2.644680915601062E-6</c:v>
                </c:pt>
                <c:pt idx="8408">
                  <c:v>2.6322780273912202E-6</c:v>
                </c:pt>
                <c:pt idx="8409">
                  <c:v>2.6199308784856397E-6</c:v>
                </c:pt>
                <c:pt idx="8410">
                  <c:v>2.6076392302528296E-6</c:v>
                </c:pt>
                <c:pt idx="8411">
                  <c:v>2.5954028450269626E-6</c:v>
                </c:pt>
                <c:pt idx="8412">
                  <c:v>2.5832214861041003E-6</c:v>
                </c:pt>
                <c:pt idx="8413">
                  <c:v>2.5710949177385517E-6</c:v>
                </c:pt>
                <c:pt idx="8414">
                  <c:v>2.5590229051392992E-6</c:v>
                </c:pt>
                <c:pt idx="8415">
                  <c:v>2.5470052144664089E-6</c:v>
                </c:pt>
                <c:pt idx="8416">
                  <c:v>2.5350416128272455E-6</c:v>
                </c:pt>
                <c:pt idx="8417">
                  <c:v>2.5231318682731681E-6</c:v>
                </c:pt>
                <c:pt idx="8418">
                  <c:v>2.5112757497956829E-6</c:v>
                </c:pt>
                <c:pt idx="8419">
                  <c:v>2.4994730273230842E-6</c:v>
                </c:pt>
                <c:pt idx="8420">
                  <c:v>2.4877234717168627E-6</c:v>
                </c:pt>
                <c:pt idx="8421">
                  <c:v>2.4760268547679657E-6</c:v>
                </c:pt>
                <c:pt idx="8422">
                  <c:v>2.4643829491935567E-6</c:v>
                </c:pt>
                <c:pt idx="8423">
                  <c:v>2.4527915286333734E-6</c:v>
                </c:pt>
                <c:pt idx="8424">
                  <c:v>2.4412523676461412E-6</c:v>
                </c:pt>
                <c:pt idx="8425">
                  <c:v>2.4297652417063357E-6</c:v>
                </c:pt>
                <c:pt idx="8426">
                  <c:v>2.4183299272003106E-6</c:v>
                </c:pt>
                <c:pt idx="8427">
                  <c:v>2.4069462014232636E-6</c:v>
                </c:pt>
                <c:pt idx="8428">
                  <c:v>2.3956138425755237E-6</c:v>
                </c:pt>
                <c:pt idx="8429">
                  <c:v>2.3843326297590786E-6</c:v>
                </c:pt>
                <c:pt idx="8430">
                  <c:v>2.3731023429743899E-6</c:v>
                </c:pt>
                <c:pt idx="8431">
                  <c:v>2.3619227631166571E-6</c:v>
                </c:pt>
                <c:pt idx="8432">
                  <c:v>2.3507936719727407E-6</c:v>
                </c:pt>
                <c:pt idx="8433">
                  <c:v>2.3397148522174781E-6</c:v>
                </c:pt>
                <c:pt idx="8434">
                  <c:v>2.3286860874104869E-6</c:v>
                </c:pt>
                <c:pt idx="8435">
                  <c:v>2.3177071619927365E-6</c:v>
                </c:pt>
                <c:pt idx="8436">
                  <c:v>2.3067778612831887E-6</c:v>
                </c:pt>
                <c:pt idx="8437">
                  <c:v>2.2958979714754831E-6</c:v>
                </c:pt>
                <c:pt idx="8438">
                  <c:v>2.2850672796344907E-6</c:v>
                </c:pt>
                <c:pt idx="8439">
                  <c:v>2.2742855736931652E-6</c:v>
                </c:pt>
                <c:pt idx="8440">
                  <c:v>2.2635526424491462E-6</c:v>
                </c:pt>
                <c:pt idx="8441">
                  <c:v>2.2528682755613616E-6</c:v>
                </c:pt>
                <c:pt idx="8442">
                  <c:v>2.2422322635469552E-6</c:v>
                </c:pt>
                <c:pt idx="8443">
                  <c:v>2.2316443977777892E-6</c:v>
                </c:pt>
                <c:pt idx="8444">
                  <c:v>2.2211044704774014E-6</c:v>
                </c:pt>
                <c:pt idx="8445">
                  <c:v>2.210612274717477E-6</c:v>
                </c:pt>
                <c:pt idx="8446">
                  <c:v>2.2001676044149177E-6</c:v>
                </c:pt>
                <c:pt idx="8447">
                  <c:v>2.1897702543283499E-6</c:v>
                </c:pt>
                <c:pt idx="8448">
                  <c:v>2.1794200200550525E-6</c:v>
                </c:pt>
                <c:pt idx="8449">
                  <c:v>2.169116698027758E-6</c:v>
                </c:pt>
                <c:pt idx="8450">
                  <c:v>2.1588600855112891E-6</c:v>
                </c:pt>
                <c:pt idx="8451">
                  <c:v>2.1486499805996312E-6</c:v>
                </c:pt>
                <c:pt idx="8452">
                  <c:v>2.1384861822125616E-6</c:v>
                </c:pt>
                <c:pt idx="8453">
                  <c:v>2.1283684900924825E-6</c:v>
                </c:pt>
                <c:pt idx="8454">
                  <c:v>2.1182967048014596E-6</c:v>
                </c:pt>
                <c:pt idx="8455">
                  <c:v>2.1082706277178296E-6</c:v>
                </c:pt>
                <c:pt idx="8456">
                  <c:v>2.0982900610332852E-6</c:v>
                </c:pt>
                <c:pt idx="8457">
                  <c:v>2.0883548077496769E-6</c:v>
                </c:pt>
                <c:pt idx="8458">
                  <c:v>2.0784646716757971E-6</c:v>
                </c:pt>
                <c:pt idx="8459">
                  <c:v>2.0686194574245352E-6</c:v>
                </c:pt>
                <c:pt idx="8460">
                  <c:v>2.05881897040948E-6</c:v>
                </c:pt>
                <c:pt idx="8461">
                  <c:v>2.049063016842191E-6</c:v>
                </c:pt>
                <c:pt idx="8462">
                  <c:v>2.0393514037287532E-6</c:v>
                </c:pt>
                <c:pt idx="8463">
                  <c:v>2.0296839388671129E-6</c:v>
                </c:pt>
                <c:pt idx="8464">
                  <c:v>2.0200604308436801E-6</c:v>
                </c:pt>
                <c:pt idx="8465">
                  <c:v>2.0104806890306001E-6</c:v>
                </c:pt>
                <c:pt idx="8466">
                  <c:v>2.0009445235825588E-6</c:v>
                </c:pt>
                <c:pt idx="8467">
                  <c:v>1.9914517454337377E-6</c:v>
                </c:pt>
                <c:pt idx="8468">
                  <c:v>1.9820021662949973E-6</c:v>
                </c:pt>
                <c:pt idx="8469">
                  <c:v>1.9725955986507016E-6</c:v>
                </c:pt>
                <c:pt idx="8470">
                  <c:v>1.9632318557558788E-6</c:v>
                </c:pt>
                <c:pt idx="8471">
                  <c:v>1.9539107516331891E-6</c:v>
                </c:pt>
                <c:pt idx="8472">
                  <c:v>1.9446321010699241E-6</c:v>
                </c:pt>
                <c:pt idx="8473">
                  <c:v>1.9353957196151737E-6</c:v>
                </c:pt>
                <c:pt idx="8474">
                  <c:v>1.9262014235767965E-6</c:v>
                </c:pt>
                <c:pt idx="8475">
                  <c:v>1.9170490300185388E-6</c:v>
                </c:pt>
                <c:pt idx="8476">
                  <c:v>1.9079383567570821E-6</c:v>
                </c:pt>
                <c:pt idx="8477">
                  <c:v>1.8988692223592388E-6</c:v>
                </c:pt>
                <c:pt idx="8478">
                  <c:v>1.8898414461389105E-6</c:v>
                </c:pt>
                <c:pt idx="8479">
                  <c:v>1.8808548481543093E-6</c:v>
                </c:pt>
                <c:pt idx="8480">
                  <c:v>1.871909249205055E-6</c:v>
                </c:pt>
                <c:pt idx="8481">
                  <c:v>1.8630044708292998E-6</c:v>
                </c:pt>
                <c:pt idx="8482">
                  <c:v>1.8541403353009108E-6</c:v>
                </c:pt>
                <c:pt idx="8483">
                  <c:v>1.8453166656265782E-6</c:v>
                </c:pt>
                <c:pt idx="8484">
                  <c:v>1.8365332855430189E-6</c:v>
                </c:pt>
                <c:pt idx="8485">
                  <c:v>1.827790019514145E-6</c:v>
                </c:pt>
                <c:pt idx="8486">
                  <c:v>1.8190866927282636E-6</c:v>
                </c:pt>
                <c:pt idx="8487">
                  <c:v>1.8104231310952431E-6</c:v>
                </c:pt>
                <c:pt idx="8488">
                  <c:v>1.8017991612437059E-6</c:v>
                </c:pt>
                <c:pt idx="8489">
                  <c:v>1.7932146105183468E-6</c:v>
                </c:pt>
                <c:pt idx="8490">
                  <c:v>1.7846693069770628E-6</c:v>
                </c:pt>
                <c:pt idx="8491">
                  <c:v>1.7761630793882077E-6</c:v>
                </c:pt>
                <c:pt idx="8492">
                  <c:v>1.7676957572278425E-6</c:v>
                </c:pt>
                <c:pt idx="8493">
                  <c:v>1.7592671706770685E-6</c:v>
                </c:pt>
                <c:pt idx="8494">
                  <c:v>1.7508771506191304E-6</c:v>
                </c:pt>
                <c:pt idx="8495">
                  <c:v>1.7425255286368821E-6</c:v>
                </c:pt>
                <c:pt idx="8496">
                  <c:v>1.7342121370099049E-6</c:v>
                </c:pt>
                <c:pt idx="8497">
                  <c:v>1.7259368087119257E-6</c:v>
                </c:pt>
                <c:pt idx="8498">
                  <c:v>1.7176993774080741E-6</c:v>
                </c:pt>
                <c:pt idx="8499">
                  <c:v>1.7094996774521984E-6</c:v>
                </c:pt>
                <c:pt idx="8500">
                  <c:v>1.701337543884205E-6</c:v>
                </c:pt>
                <c:pt idx="8501">
                  <c:v>1.6932128124273375E-6</c:v>
                </c:pt>
                <c:pt idx="8502">
                  <c:v>1.6851253194856241E-6</c:v>
                </c:pt>
                <c:pt idx="8503">
                  <c:v>1.6770749021411286E-6</c:v>
                </c:pt>
                <c:pt idx="8504">
                  <c:v>1.6690613981513931E-6</c:v>
                </c:pt>
                <c:pt idx="8505">
                  <c:v>1.661084645946766E-6</c:v>
                </c:pt>
                <c:pt idx="8506">
                  <c:v>1.6531444846277705E-6</c:v>
                </c:pt>
                <c:pt idx="8507">
                  <c:v>1.6452407539625672E-6</c:v>
                </c:pt>
                <c:pt idx="8508">
                  <c:v>1.6373732943842557E-6</c:v>
                </c:pt>
                <c:pt idx="8509">
                  <c:v>1.6295419469884099E-6</c:v>
                </c:pt>
                <c:pt idx="8510">
                  <c:v>1.6217465535303325E-6</c:v>
                </c:pt>
                <c:pt idx="8511">
                  <c:v>1.6139869564226729E-6</c:v>
                </c:pt>
                <c:pt idx="8512">
                  <c:v>1.6062629987327032E-6</c:v>
                </c:pt>
                <c:pt idx="8513">
                  <c:v>1.5985745241798754E-6</c:v>
                </c:pt>
                <c:pt idx="8514">
                  <c:v>1.5909213771331943E-6</c:v>
                </c:pt>
                <c:pt idx="8515">
                  <c:v>1.5833034026087829E-6</c:v>
                </c:pt>
                <c:pt idx="8516">
                  <c:v>1.5757204462672504E-6</c:v>
                </c:pt>
                <c:pt idx="8517">
                  <c:v>1.5681723544112474E-6</c:v>
                </c:pt>
                <c:pt idx="8518">
                  <c:v>1.5606589739829246E-6</c:v>
                </c:pt>
                <c:pt idx="8519">
                  <c:v>1.5531801525614655E-6</c:v>
                </c:pt>
                <c:pt idx="8520">
                  <c:v>1.5457357383605808E-6</c:v>
                </c:pt>
                <c:pt idx="8521">
                  <c:v>1.5383255802260333E-6</c:v>
                </c:pt>
                <c:pt idx="8522">
                  <c:v>1.5309495276331207E-6</c:v>
                </c:pt>
                <c:pt idx="8523">
                  <c:v>1.52360743068431E-6</c:v>
                </c:pt>
                <c:pt idx="8524">
                  <c:v>1.516299140106709E-6</c:v>
                </c:pt>
                <c:pt idx="8525">
                  <c:v>1.5090245072496277E-6</c:v>
                </c:pt>
                <c:pt idx="8526">
                  <c:v>1.5017833840822133E-6</c:v>
                </c:pt>
                <c:pt idx="8527">
                  <c:v>1.4945756231909016E-6</c:v>
                </c:pt>
                <c:pt idx="8528">
                  <c:v>1.4874010777770961E-6</c:v>
                </c:pt>
                <c:pt idx="8529">
                  <c:v>1.4802596016547744E-6</c:v>
                </c:pt>
                <c:pt idx="8530">
                  <c:v>1.4731510492479637E-6</c:v>
                </c:pt>
                <c:pt idx="8531">
                  <c:v>1.4660752755885014E-6</c:v>
                </c:pt>
                <c:pt idx="8532">
                  <c:v>1.4590321363135553E-6</c:v>
                </c:pt>
                <c:pt idx="8533">
                  <c:v>1.4520214876632551E-6</c:v>
                </c:pt>
                <c:pt idx="8534">
                  <c:v>1.4450431864783948E-6</c:v>
                </c:pt>
                <c:pt idx="8535">
                  <c:v>1.4380970901979817E-6</c:v>
                </c:pt>
                <c:pt idx="8536">
                  <c:v>1.4311830568569978E-6</c:v>
                </c:pt>
                <c:pt idx="8537">
                  <c:v>1.4243009450839228E-6</c:v>
                </c:pt>
                <c:pt idx="8538">
                  <c:v>1.4174506140985461E-6</c:v>
                </c:pt>
                <c:pt idx="8539">
                  <c:v>1.4106319237095273E-6</c:v>
                </c:pt>
                <c:pt idx="8540">
                  <c:v>1.4038447343121501E-6</c:v>
                </c:pt>
                <c:pt idx="8541">
                  <c:v>1.3970889068860413E-6</c:v>
                </c:pt>
                <c:pt idx="8542">
                  <c:v>1.3903643029927168E-6</c:v>
                </c:pt>
                <c:pt idx="8543">
                  <c:v>1.3836707847735464E-6</c:v>
                </c:pt>
                <c:pt idx="8544">
                  <c:v>1.3770082149472139E-6</c:v>
                </c:pt>
                <c:pt idx="8545">
                  <c:v>1.3703764568076493E-6</c:v>
                </c:pt>
                <c:pt idx="8546">
                  <c:v>1.3637753742216173E-6</c:v>
                </c:pt>
                <c:pt idx="8547">
                  <c:v>1.3572048316265636E-6</c:v>
                </c:pt>
                <c:pt idx="8548">
                  <c:v>1.3506646940282969E-6</c:v>
                </c:pt>
                <c:pt idx="8549">
                  <c:v>1.3441548269988153E-6</c:v>
                </c:pt>
                <c:pt idx="8550">
                  <c:v>1.3376750966739803E-6</c:v>
                </c:pt>
                <c:pt idx="8551">
                  <c:v>1.3312253697514157E-6</c:v>
                </c:pt>
                <c:pt idx="8552">
                  <c:v>1.324805513488197E-6</c:v>
                </c:pt>
                <c:pt idx="8553">
                  <c:v>1.3184153956986671E-6</c:v>
                </c:pt>
                <c:pt idx="8554">
                  <c:v>1.3120548847522865E-6</c:v>
                </c:pt>
                <c:pt idx="8555">
                  <c:v>1.3057238495713445E-6</c:v>
                </c:pt>
                <c:pt idx="8556">
                  <c:v>1.2994221596288953E-6</c:v>
                </c:pt>
                <c:pt idx="8557">
                  <c:v>1.2931496849464826E-6</c:v>
                </c:pt>
                <c:pt idx="8558">
                  <c:v>1.2869062960920141E-6</c:v>
                </c:pt>
                <c:pt idx="8559">
                  <c:v>1.2806918641776421E-6</c:v>
                </c:pt>
                <c:pt idx="8560">
                  <c:v>1.2745062608575187E-6</c:v>
                </c:pt>
                <c:pt idx="8561">
                  <c:v>1.2683493583257323E-6</c:v>
                </c:pt>
                <c:pt idx="8562">
                  <c:v>1.2622210293141452E-6</c:v>
                </c:pt>
                <c:pt idx="8563">
                  <c:v>1.2561211470902684E-6</c:v>
                </c:pt>
                <c:pt idx="8564">
                  <c:v>1.2500495854551418E-6</c:v>
                </c:pt>
                <c:pt idx="8565">
                  <c:v>1.2440062187411883E-6</c:v>
                </c:pt>
                <c:pt idx="8566">
                  <c:v>1.2379909218102144E-6</c:v>
                </c:pt>
                <c:pt idx="8567">
                  <c:v>1.2320035700511611E-6</c:v>
                </c:pt>
                <c:pt idx="8568">
                  <c:v>1.226044039378143E-6</c:v>
                </c:pt>
                <c:pt idx="8569">
                  <c:v>1.2201122062283156E-6</c:v>
                </c:pt>
                <c:pt idx="8570">
                  <c:v>1.2142079475597948E-6</c:v>
                </c:pt>
                <c:pt idx="8571">
                  <c:v>1.2083311408496001E-6</c:v>
                </c:pt>
                <c:pt idx="8572">
                  <c:v>1.2024816640916442E-6</c:v>
                </c:pt>
                <c:pt idx="8573">
                  <c:v>1.1966593957945613E-6</c:v>
                </c:pt>
                <c:pt idx="8574">
                  <c:v>1.1908642149798004E-6</c:v>
                </c:pt>
                <c:pt idx="8575">
                  <c:v>1.1850960011795105E-6</c:v>
                </c:pt>
                <c:pt idx="8576">
                  <c:v>1.1793546344345292E-6</c:v>
                </c:pt>
                <c:pt idx="8577">
                  <c:v>1.1736399952923581E-6</c:v>
                </c:pt>
                <c:pt idx="8578">
                  <c:v>1.1679519648051932E-6</c:v>
                </c:pt>
                <c:pt idx="8579">
                  <c:v>1.1622904245278407E-6</c:v>
                </c:pt>
                <c:pt idx="8580">
                  <c:v>1.1566552565157594E-6</c:v>
                </c:pt>
                <c:pt idx="8581">
                  <c:v>1.151046343323111E-6</c:v>
                </c:pt>
                <c:pt idx="8582">
                  <c:v>1.1454635680007097E-6</c:v>
                </c:pt>
                <c:pt idx="8583">
                  <c:v>1.1399068140940541E-6</c:v>
                </c:pt>
                <c:pt idx="8584">
                  <c:v>1.1343759656414573E-6</c:v>
                </c:pt>
                <c:pt idx="8585">
                  <c:v>1.1288709071718809E-6</c:v>
                </c:pt>
                <c:pt idx="8586">
                  <c:v>1.1233915237032175E-6</c:v>
                </c:pt>
                <c:pt idx="8587">
                  <c:v>1.1179377007401462E-6</c:v>
                </c:pt>
                <c:pt idx="8588">
                  <c:v>1.1125093242723697E-6</c:v>
                </c:pt>
                <c:pt idx="8589">
                  <c:v>1.107106280772478E-6</c:v>
                </c:pt>
                <c:pt idx="8590">
                  <c:v>1.1017284571942348E-6</c:v>
                </c:pt>
                <c:pt idx="8591">
                  <c:v>1.0963757409705213E-6</c:v>
                </c:pt>
                <c:pt idx="8592">
                  <c:v>1.0910480200114112E-6</c:v>
                </c:pt>
                <c:pt idx="8593">
                  <c:v>1.0857451827023883E-6</c:v>
                </c:pt>
                <c:pt idx="8594">
                  <c:v>1.0804671179023547E-6</c:v>
                </c:pt>
                <c:pt idx="8595">
                  <c:v>1.0752137149417616E-6</c:v>
                </c:pt>
                <c:pt idx="8596">
                  <c:v>1.0699848636207063E-6</c:v>
                </c:pt>
                <c:pt idx="8597">
                  <c:v>1.0647804542071188E-6</c:v>
                </c:pt>
                <c:pt idx="8598">
                  <c:v>1.0596003774348182E-6</c:v>
                </c:pt>
                <c:pt idx="8599">
                  <c:v>1.0544445245017228E-6</c:v>
                </c:pt>
                <c:pt idx="8600">
                  <c:v>1.0493127870678723E-6</c:v>
                </c:pt>
                <c:pt idx="8601">
                  <c:v>1.0442050572537833E-6</c:v>
                </c:pt>
                <c:pt idx="8602">
                  <c:v>1.0391212276383801E-6</c:v>
                </c:pt>
                <c:pt idx="8603">
                  <c:v>1.0340611912573323E-6</c:v>
                </c:pt>
                <c:pt idx="8604">
                  <c:v>1.0290248416011323E-6</c:v>
                </c:pt>
                <c:pt idx="8605">
                  <c:v>1.0240120726133213E-6</c:v>
                </c:pt>
                <c:pt idx="8606">
                  <c:v>1.0190227786886121E-6</c:v>
                </c:pt>
                <c:pt idx="8607">
                  <c:v>1.0140568546711893E-6</c:v>
                </c:pt>
                <c:pt idx="8608">
                  <c:v>1.0091141958527861E-6</c:v>
                </c:pt>
                <c:pt idx="8609">
                  <c:v>1.0041946979710043E-6</c:v>
                </c:pt>
                <c:pt idx="8610">
                  <c:v>9.9929825720744878E-7</c:v>
                </c:pt>
                <c:pt idx="8611">
                  <c:v>9.9442477018592715E-7</c:v>
                </c:pt>
                <c:pt idx="8612">
                  <c:v>9.8957413397079155E-7</c:v>
                </c:pt>
                <c:pt idx="8613">
                  <c:v>9.8474624606503129E-7</c:v>
                </c:pt>
                <c:pt idx="8614">
                  <c:v>9.7994100440863327E-7</c:v>
                </c:pt>
                <c:pt idx="8615">
                  <c:v>9.7515830737673787E-7</c:v>
                </c:pt>
                <c:pt idx="8616">
                  <c:v>9.7039805377792235E-7</c:v>
                </c:pt>
                <c:pt idx="8617">
                  <c:v>9.6566014285247743E-7</c:v>
                </c:pt>
                <c:pt idx="8618">
                  <c:v>9.6094447427065705E-7</c:v>
                </c:pt>
                <c:pt idx="8619">
                  <c:v>9.5625094813094113E-7</c:v>
                </c:pt>
                <c:pt idx="8620">
                  <c:v>9.5157946495833304E-7</c:v>
                </c:pt>
                <c:pt idx="8621">
                  <c:v>9.4692992570261755E-7</c:v>
                </c:pt>
                <c:pt idx="8622">
                  <c:v>9.4230223173668362E-7</c:v>
                </c:pt>
                <c:pt idx="8623">
                  <c:v>9.3769628485479665E-7</c:v>
                </c:pt>
                <c:pt idx="8624">
                  <c:v>9.3311198727091669E-7</c:v>
                </c:pt>
                <c:pt idx="8625">
                  <c:v>9.2854924161701118E-7</c:v>
                </c:pt>
                <c:pt idx="8626">
                  <c:v>9.2400795094132815E-7</c:v>
                </c:pt>
                <c:pt idx="8627">
                  <c:v>9.1948801870681077E-7</c:v>
                </c:pt>
                <c:pt idx="8628">
                  <c:v>9.1498934878930864E-7</c:v>
                </c:pt>
                <c:pt idx="8629">
                  <c:v>9.1051184547604066E-7</c:v>
                </c:pt>
                <c:pt idx="8630">
                  <c:v>9.0605541346380394E-7</c:v>
                </c:pt>
                <c:pt idx="8631">
                  <c:v>9.0161995785742038E-7</c:v>
                </c:pt>
                <c:pt idx="8632">
                  <c:v>8.972053841680614E-7</c:v>
                </c:pt>
                <c:pt idx="8633">
                  <c:v>8.9281159831158042E-7</c:v>
                </c:pt>
                <c:pt idx="8634">
                  <c:v>8.8843850660695857E-7</c:v>
                </c:pt>
                <c:pt idx="8635">
                  <c:v>8.8408601577454092E-7</c:v>
                </c:pt>
                <c:pt idx="8636">
                  <c:v>8.7975403293455553E-7</c:v>
                </c:pt>
                <c:pt idx="8637">
                  <c:v>8.7544246560542083E-7</c:v>
                </c:pt>
                <c:pt idx="8638">
                  <c:v>8.7115122170214838E-7</c:v>
                </c:pt>
                <c:pt idx="8639">
                  <c:v>8.6688020953474768E-7</c:v>
                </c:pt>
                <c:pt idx="8640">
                  <c:v>8.6262933780663024E-7</c:v>
                </c:pt>
                <c:pt idx="8641">
                  <c:v>8.5839851561300867E-7</c:v>
                </c:pt>
                <c:pt idx="8642">
                  <c:v>8.5418765243930761E-7</c:v>
                </c:pt>
                <c:pt idx="8643">
                  <c:v>8.4999665815963624E-7</c:v>
                </c:pt>
                <c:pt idx="8644">
                  <c:v>8.4582544303510738E-7</c:v>
                </c:pt>
                <c:pt idx="8645">
                  <c:v>8.4167391771239046E-7</c:v>
                </c:pt>
                <c:pt idx="8646">
                  <c:v>8.3754199322206101E-7</c:v>
                </c:pt>
                <c:pt idx="8647">
                  <c:v>8.3342958097708096E-7</c:v>
                </c:pt>
                <c:pt idx="8648">
                  <c:v>8.2933659277127147E-7</c:v>
                </c:pt>
                <c:pt idx="8649">
                  <c:v>8.2526294077774691E-7</c:v>
                </c:pt>
                <c:pt idx="8650">
                  <c:v>8.2120853754731989E-7</c:v>
                </c:pt>
                <c:pt idx="8651">
                  <c:v>8.1717329600707664E-7</c:v>
                </c:pt>
                <c:pt idx="8652">
                  <c:v>8.1315712945877837E-7</c:v>
                </c:pt>
                <c:pt idx="8653">
                  <c:v>8.0915995157737155E-7</c:v>
                </c:pt>
                <c:pt idx="8654">
                  <c:v>8.0518167640941746E-7</c:v>
                </c:pt>
                <c:pt idx="8655">
                  <c:v>8.0122221837169677E-7</c:v>
                </c:pt>
                <c:pt idx="8656">
                  <c:v>7.9728149224958637E-7</c:v>
                </c:pt>
                <c:pt idx="8657">
                  <c:v>7.9335941319561267E-7</c:v>
                </c:pt>
                <c:pt idx="8658">
                  <c:v>7.894558967279773E-7</c:v>
                </c:pt>
                <c:pt idx="8659">
                  <c:v>7.8557085872903988E-7</c:v>
                </c:pt>
                <c:pt idx="8660">
                  <c:v>7.8170421544384453E-7</c:v>
                </c:pt>
                <c:pt idx="8661">
                  <c:v>7.7785588347865159E-7</c:v>
                </c:pt>
                <c:pt idx="8662">
                  <c:v>7.7402577979948162E-7</c:v>
                </c:pt>
                <c:pt idx="8663">
                  <c:v>7.7021382173059726E-7</c:v>
                </c:pt>
                <c:pt idx="8664">
                  <c:v>7.6641992695312123E-7</c:v>
                </c:pt>
                <c:pt idx="8665">
                  <c:v>7.6264401350352234E-7</c:v>
                </c:pt>
                <c:pt idx="8666">
                  <c:v>7.5888599977219418E-7</c:v>
                </c:pt>
                <c:pt idx="8667">
                  <c:v>7.5514580450200044E-7</c:v>
                </c:pt>
                <c:pt idx="8668">
                  <c:v>7.5142334678685518E-7</c:v>
                </c:pt>
                <c:pt idx="8669">
                  <c:v>7.4771854607029102E-7</c:v>
                </c:pt>
                <c:pt idx="8670">
                  <c:v>7.4403132214401636E-7</c:v>
                </c:pt>
                <c:pt idx="8671">
                  <c:v>7.4036159514648838E-7</c:v>
                </c:pt>
                <c:pt idx="8672">
                  <c:v>7.3670928556154524E-7</c:v>
                </c:pt>
                <c:pt idx="8673">
                  <c:v>7.330743142169584E-7</c:v>
                </c:pt>
                <c:pt idx="8674">
                  <c:v>7.2945660228301221E-7</c:v>
                </c:pt>
                <c:pt idx="8675">
                  <c:v>7.2585607127114817E-7</c:v>
                </c:pt>
                <c:pt idx="8676">
                  <c:v>7.2227264303255182E-7</c:v>
                </c:pt>
                <c:pt idx="8677">
                  <c:v>7.187062397567733E-7</c:v>
                </c:pt>
                <c:pt idx="8678">
                  <c:v>7.1515678397030248E-7</c:v>
                </c:pt>
                <c:pt idx="8679">
                  <c:v>7.1162419853527897E-7</c:v>
                </c:pt>
                <c:pt idx="8680">
                  <c:v>7.0810840664800587E-7</c:v>
                </c:pt>
                <c:pt idx="8681">
                  <c:v>7.0460933183769744E-7</c:v>
                </c:pt>
                <c:pt idx="8682">
                  <c:v>7.0112689796501998E-7</c:v>
                </c:pt>
                <c:pt idx="8683">
                  <c:v>6.9766102922081216E-7</c:v>
                </c:pt>
                <c:pt idx="8684">
                  <c:v>6.9421165012467231E-7</c:v>
                </c:pt>
                <c:pt idx="8685">
                  <c:v>6.9077868552365259E-7</c:v>
                </c:pt>
                <c:pt idx="8686">
                  <c:v>6.8736206059092448E-7</c:v>
                </c:pt>
                <c:pt idx="8687">
                  <c:v>6.8396170082437642E-7</c:v>
                </c:pt>
                <c:pt idx="8688">
                  <c:v>6.8057753204536668E-7</c:v>
                </c:pt>
                <c:pt idx="8689">
                  <c:v>6.7720948039734128E-7</c:v>
                </c:pt>
                <c:pt idx="8690">
                  <c:v>6.7385747234455269E-7</c:v>
                </c:pt>
                <c:pt idx="8691">
                  <c:v>6.7052143467070579E-7</c:v>
                </c:pt>
                <c:pt idx="8692">
                  <c:v>6.6720129447766356E-7</c:v>
                </c:pt>
                <c:pt idx="8693">
                  <c:v>6.6389697918416927E-7</c:v>
                </c:pt>
                <c:pt idx="8694">
                  <c:v>6.6060841652447476E-7</c:v>
                </c:pt>
                <c:pt idx="8695">
                  <c:v>6.5733553454713117E-7</c:v>
                </c:pt>
                <c:pt idx="8696">
                  <c:v>6.5407826161363835E-7</c:v>
                </c:pt>
                <c:pt idx="8697">
                  <c:v>6.508365263971888E-7</c:v>
                </c:pt>
                <c:pt idx="8698">
                  <c:v>6.476102578813509E-7</c:v>
                </c:pt>
                <c:pt idx="8699">
                  <c:v>6.4439938535884267E-7</c:v>
                </c:pt>
                <c:pt idx="8700">
                  <c:v>6.4120383843023201E-7</c:v>
                </c:pt>
                <c:pt idx="8701">
                  <c:v>6.3802354700265602E-7</c:v>
                </c:pt>
                <c:pt idx="8702">
                  <c:v>6.3485844128859912E-7</c:v>
                </c:pt>
                <c:pt idx="8703">
                  <c:v>6.3170845180460928E-7</c:v>
                </c:pt>
                <c:pt idx="8704">
                  <c:v>6.2857350937006599E-7</c:v>
                </c:pt>
                <c:pt idx="8705">
                  <c:v>6.2545354510587512E-7</c:v>
                </c:pt>
                <c:pt idx="8706">
                  <c:v>6.2234849043332224E-7</c:v>
                </c:pt>
                <c:pt idx="8707">
                  <c:v>6.1925827707275833E-7</c:v>
                </c:pt>
                <c:pt idx="8708">
                  <c:v>6.1618283704241954E-7</c:v>
                </c:pt>
                <c:pt idx="8709">
                  <c:v>6.13122102657132E-7</c:v>
                </c:pt>
                <c:pt idx="8710">
                  <c:v>6.1007600652716979E-7</c:v>
                </c:pt>
                <c:pt idx="8711">
                  <c:v>6.0704448155697918E-7</c:v>
                </c:pt>
                <c:pt idx="8712">
                  <c:v>6.0402746094398936E-7</c:v>
                </c:pt>
                <c:pt idx="8713">
                  <c:v>6.0102487817739695E-7</c:v>
                </c:pt>
                <c:pt idx="8714">
                  <c:v>5.980366670369595E-7</c:v>
                </c:pt>
                <c:pt idx="8715">
                  <c:v>5.9506276159181095E-7</c:v>
                </c:pt>
                <c:pt idx="8716">
                  <c:v>5.9210309619922948E-7</c:v>
                </c:pt>
                <c:pt idx="8717">
                  <c:v>5.8915760550351202E-7</c:v>
                </c:pt>
                <c:pt idx="8718">
                  <c:v>5.8622622443471789E-7</c:v>
                </c:pt>
                <c:pt idx="8719">
                  <c:v>5.8330888820751253E-7</c:v>
                </c:pt>
                <c:pt idx="8720">
                  <c:v>5.8040553232002994E-7</c:v>
                </c:pt>
                <c:pt idx="8721">
                  <c:v>5.7751609255264814E-7</c:v>
                </c:pt>
                <c:pt idx="8722">
                  <c:v>5.7464050496683437E-7</c:v>
                </c:pt>
                <c:pt idx="8723">
                  <c:v>5.7177870590399138E-7</c:v>
                </c:pt>
                <c:pt idx="8724">
                  <c:v>5.6893063198432779E-7</c:v>
                </c:pt>
                <c:pt idx="8725">
                  <c:v>5.6609622010562122E-7</c:v>
                </c:pt>
                <c:pt idx="8726">
                  <c:v>5.6327540744214994E-7</c:v>
                </c:pt>
                <c:pt idx="8727">
                  <c:v>5.6046813144352931E-7</c:v>
                </c:pt>
                <c:pt idx="8728">
                  <c:v>5.5767432983353444E-7</c:v>
                </c:pt>
                <c:pt idx="8729">
                  <c:v>5.548939406089914E-7</c:v>
                </c:pt>
                <c:pt idx="8730">
                  <c:v>5.5212690203865651E-7</c:v>
                </c:pt>
                <c:pt idx="8731">
                  <c:v>5.4937315266207187E-7</c:v>
                </c:pt>
                <c:pt idx="8732">
                  <c:v>5.4663263128844276E-7</c:v>
                </c:pt>
                <c:pt idx="8733">
                  <c:v>5.4390527699551398E-7</c:v>
                </c:pt>
                <c:pt idx="8734">
                  <c:v>5.4119102912848057E-7</c:v>
                </c:pt>
                <c:pt idx="8735">
                  <c:v>5.3848982729884112E-7</c:v>
                </c:pt>
                <c:pt idx="8736">
                  <c:v>5.3580161138333433E-7</c:v>
                </c:pt>
                <c:pt idx="8737">
                  <c:v>5.3312632152279499E-7</c:v>
                </c:pt>
                <c:pt idx="8738">
                  <c:v>5.3046389812107675E-7</c:v>
                </c:pt>
                <c:pt idx="8739">
                  <c:v>5.27814281843969E-7</c:v>
                </c:pt>
                <c:pt idx="8740">
                  <c:v>5.2517741361808638E-7</c:v>
                </c:pt>
                <c:pt idx="8741">
                  <c:v>5.2255323462980421E-7</c:v>
                </c:pt>
                <c:pt idx="8742">
                  <c:v>5.1994168632417794E-7</c:v>
                </c:pt>
                <c:pt idx="8743">
                  <c:v>5.1734271040383909E-7</c:v>
                </c:pt>
                <c:pt idx="8744">
                  <c:v>5.1475624882794361E-7</c:v>
                </c:pt>
                <c:pt idx="8745">
                  <c:v>5.1218224381112204E-7</c:v>
                </c:pt>
                <c:pt idx="8746">
                  <c:v>5.0962063782238245E-7</c:v>
                </c:pt>
                <c:pt idx="8747">
                  <c:v>5.0707137358406988E-7</c:v>
                </c:pt>
                <c:pt idx="8748">
                  <c:v>5.045343940708032E-7</c:v>
                </c:pt>
                <c:pt idx="8749">
                  <c:v>5.0200964250844313E-7</c:v>
                </c:pt>
                <c:pt idx="8750">
                  <c:v>4.994970623729993E-7</c:v>
                </c:pt>
                <c:pt idx="8751">
                  <c:v>4.9699659738966364E-7</c:v>
                </c:pt>
                <c:pt idx="8752">
                  <c:v>4.9450819153168327E-7</c:v>
                </c:pt>
                <c:pt idx="8753">
                  <c:v>4.9203178901938395E-7</c:v>
                </c:pt>
                <c:pt idx="8754">
                  <c:v>4.8956733431912339E-7</c:v>
                </c:pt>
                <c:pt idx="8755">
                  <c:v>4.8711477214226943E-7</c:v>
                </c:pt>
                <c:pt idx="8756">
                  <c:v>4.8467404744416288E-7</c:v>
                </c:pt>
                <c:pt idx="8757">
                  <c:v>4.8224510542310328E-7</c:v>
                </c:pt>
                <c:pt idx="8758">
                  <c:v>4.7982789151937435E-7</c:v>
                </c:pt>
                <c:pt idx="8759">
                  <c:v>4.774223514141458E-7</c:v>
                </c:pt>
                <c:pt idx="8760">
                  <c:v>4.7502843102854132E-7</c:v>
                </c:pt>
                <c:pt idx="8761">
                  <c:v>4.7264607652264203E-7</c:v>
                </c:pt>
                <c:pt idx="8762">
                  <c:v>4.7027523429440723E-7</c:v>
                </c:pt>
                <c:pt idx="8763">
                  <c:v>4.6791585097875653E-7</c:v>
                </c:pt>
                <c:pt idx="8764">
                  <c:v>4.6556787344654822E-7</c:v>
                </c:pt>
                <c:pt idx="8765">
                  <c:v>4.6323124880360538E-7</c:v>
                </c:pt>
                <c:pt idx="8766">
                  <c:v>4.609059243897053E-7</c:v>
                </c:pt>
                <c:pt idx="8767">
                  <c:v>4.5859184777762184E-7</c:v>
                </c:pt>
                <c:pt idx="8768">
                  <c:v>4.5628896677216521E-7</c:v>
                </c:pt>
                <c:pt idx="8769">
                  <c:v>4.5399722940916363E-7</c:v>
                </c:pt>
                <c:pt idx="8770">
                  <c:v>4.517165839545216E-7</c:v>
                </c:pt>
                <c:pt idx="8771">
                  <c:v>4.4944697890328386E-7</c:v>
                </c:pt>
                <c:pt idx="8772">
                  <c:v>4.4718836297861566E-7</c:v>
                </c:pt>
                <c:pt idx="8773">
                  <c:v>4.4494068513089127E-7</c:v>
                </c:pt>
                <c:pt idx="8774">
                  <c:v>4.4270389453672434E-7</c:v>
                </c:pt>
                <c:pt idx="8775">
                  <c:v>4.4047794059802996E-7</c:v>
                </c:pt>
                <c:pt idx="8776">
                  <c:v>4.382627729410472E-7</c:v>
                </c:pt>
                <c:pt idx="8777">
                  <c:v>4.3605834141544173E-7</c:v>
                </c:pt>
                <c:pt idx="8778">
                  <c:v>4.3386459609332905E-7</c:v>
                </c:pt>
                <c:pt idx="8779">
                  <c:v>4.3168148726837107E-7</c:v>
                </c:pt>
                <c:pt idx="8780">
                  <c:v>4.295089654548299E-7</c:v>
                </c:pt>
                <c:pt idx="8781">
                  <c:v>4.2734698138663113E-7</c:v>
                </c:pt>
                <c:pt idx="8782">
                  <c:v>4.2519548601645134E-7</c:v>
                </c:pt>
                <c:pt idx="8783">
                  <c:v>4.2305443051482434E-7</c:v>
                </c:pt>
                <c:pt idx="8784">
                  <c:v>4.2092376626915609E-7</c:v>
                </c:pt>
                <c:pt idx="8785">
                  <c:v>4.1880344488288813E-7</c:v>
                </c:pt>
                <c:pt idx="8786">
                  <c:v>4.1669341817454582E-7</c:v>
                </c:pt>
                <c:pt idx="8787">
                  <c:v>4.1459363817684023E-7</c:v>
                </c:pt>
                <c:pt idx="8788">
                  <c:v>4.1250405713576723E-7</c:v>
                </c:pt>
                <c:pt idx="8789">
                  <c:v>4.1042462750971774E-7</c:v>
                </c:pt>
                <c:pt idx="8790">
                  <c:v>4.0835530196856781E-7</c:v>
                </c:pt>
                <c:pt idx="8791">
                  <c:v>4.0629603339279013E-7</c:v>
                </c:pt>
                <c:pt idx="8792">
                  <c:v>4.0424677487259532E-7</c:v>
                </c:pt>
                <c:pt idx="8793">
                  <c:v>4.0220747970700513E-7</c:v>
                </c:pt>
                <c:pt idx="8794">
                  <c:v>4.0017810140299135E-7</c:v>
                </c:pt>
                <c:pt idx="8795">
                  <c:v>3.9815859367459344E-7</c:v>
                </c:pt>
                <c:pt idx="8796">
                  <c:v>3.9614891044206716E-7</c:v>
                </c:pt>
                <c:pt idx="8797">
                  <c:v>3.941490058309883E-7</c:v>
                </c:pt>
                <c:pt idx="8798">
                  <c:v>3.9215883417137969E-7</c:v>
                </c:pt>
                <c:pt idx="8799">
                  <c:v>3.9017834999688727E-7</c:v>
                </c:pt>
                <c:pt idx="8800">
                  <c:v>3.8820750804387691E-7</c:v>
                </c:pt>
                <c:pt idx="8801">
                  <c:v>3.8624626325060164E-7</c:v>
                </c:pt>
                <c:pt idx="8802">
                  <c:v>3.8429457075634649E-7</c:v>
                </c:pt>
                <c:pt idx="8803">
                  <c:v>3.8235238590056665E-7</c:v>
                </c:pt>
                <c:pt idx="8804">
                  <c:v>3.8041966422205632E-7</c:v>
                </c:pt>
                <c:pt idx="8805">
                  <c:v>3.7849636145808859E-7</c:v>
                </c:pt>
                <c:pt idx="8806">
                  <c:v>3.765824335436072E-7</c:v>
                </c:pt>
                <c:pt idx="8807">
                  <c:v>3.7467783661034627E-7</c:v>
                </c:pt>
                <c:pt idx="8808">
                  <c:v>3.7278252698603072E-7</c:v>
                </c:pt>
                <c:pt idx="8809">
                  <c:v>3.708964611935376E-7</c:v>
                </c:pt>
                <c:pt idx="8810">
                  <c:v>3.6901959595005869E-7</c:v>
                </c:pt>
                <c:pt idx="8811">
                  <c:v>3.6715188816629657E-7</c:v>
                </c:pt>
                <c:pt idx="8812">
                  <c:v>3.6529329494561863E-7</c:v>
                </c:pt>
                <c:pt idx="8813">
                  <c:v>3.6344377358328198E-7</c:v>
                </c:pt>
                <c:pt idx="8814">
                  <c:v>3.6160328156556681E-7</c:v>
                </c:pt>
                <c:pt idx="8815">
                  <c:v>3.5977177656901252E-7</c:v>
                </c:pt>
                <c:pt idx="8816">
                  <c:v>3.5794921645957918E-7</c:v>
                </c:pt>
                <c:pt idx="8817">
                  <c:v>3.5613555929187267E-7</c:v>
                </c:pt>
                <c:pt idx="8818">
                  <c:v>3.5433076330831013E-7</c:v>
                </c:pt>
                <c:pt idx="8819">
                  <c:v>3.5253478693834568E-7</c:v>
                </c:pt>
                <c:pt idx="8820">
                  <c:v>3.5074758879768256E-7</c:v>
                </c:pt>
                <c:pt idx="8821">
                  <c:v>3.4896912768745574E-7</c:v>
                </c:pt>
                <c:pt idx="8822">
                  <c:v>3.4719936259346194E-7</c:v>
                </c:pt>
                <c:pt idx="8823">
                  <c:v>3.4543825268538202E-7</c:v>
                </c:pt>
                <c:pt idx="8824">
                  <c:v>3.4368575731597885E-7</c:v>
                </c:pt>
                <c:pt idx="8825">
                  <c:v>3.4194183602033254E-7</c:v>
                </c:pt>
                <c:pt idx="8826">
                  <c:v>3.4020644851506441E-7</c:v>
                </c:pt>
                <c:pt idx="8827">
                  <c:v>3.3847955469756019E-7</c:v>
                </c:pt>
                <c:pt idx="8828">
                  <c:v>3.3676111464519465E-7</c:v>
                </c:pt>
                <c:pt idx="8829">
                  <c:v>3.3505108861458276E-7</c:v>
                </c:pt>
                <c:pt idx="8830">
                  <c:v>3.3334943704081293E-7</c:v>
                </c:pt>
                <c:pt idx="8831">
                  <c:v>3.3165612053667203E-7</c:v>
                </c:pt>
                <c:pt idx="8832">
                  <c:v>3.299710998918961E-7</c:v>
                </c:pt>
                <c:pt idx="8833">
                  <c:v>3.2829433607242872E-7</c:v>
                </c:pt>
                <c:pt idx="8834">
                  <c:v>3.266257902196522E-7</c:v>
                </c:pt>
                <c:pt idx="8835">
                  <c:v>3.249654236496488E-7</c:v>
                </c:pt>
                <c:pt idx="8836">
                  <c:v>3.2331319785245174E-7</c:v>
                </c:pt>
                <c:pt idx="8837">
                  <c:v>3.2166907449130767E-7</c:v>
                </c:pt>
                <c:pt idx="8838">
                  <c:v>3.2003301540194442E-7</c:v>
                </c:pt>
                <c:pt idx="8839">
                  <c:v>3.184049825918042E-7</c:v>
                </c:pt>
                <c:pt idx="8840">
                  <c:v>3.1678493823936243E-7</c:v>
                </c:pt>
                <c:pt idx="8841">
                  <c:v>3.1517284469334308E-7</c:v>
                </c:pt>
                <c:pt idx="8842">
                  <c:v>3.1356866447202864E-7</c:v>
                </c:pt>
                <c:pt idx="8843">
                  <c:v>3.119723602625162E-7</c:v>
                </c:pt>
                <c:pt idx="8844">
                  <c:v>3.1038389492001372E-7</c:v>
                </c:pt>
                <c:pt idx="8845">
                  <c:v>3.0880323146710207E-7</c:v>
                </c:pt>
                <c:pt idx="8846">
                  <c:v>3.0723033309302499E-7</c:v>
                </c:pt>
                <c:pt idx="8847">
                  <c:v>3.0566516315299902E-7</c:v>
                </c:pt>
                <c:pt idx="8848">
                  <c:v>3.0410768516746721E-7</c:v>
                </c:pt>
                <c:pt idx="8849">
                  <c:v>3.0255786282140883E-7</c:v>
                </c:pt>
                <c:pt idx="8850">
                  <c:v>3.0101565996364901E-7</c:v>
                </c:pt>
                <c:pt idx="8851">
                  <c:v>2.9948104060613645E-7</c:v>
                </c:pt>
                <c:pt idx="8852">
                  <c:v>2.9795396892325155E-7</c:v>
                </c:pt>
                <c:pt idx="8853">
                  <c:v>2.964344092511104E-7</c:v>
                </c:pt>
                <c:pt idx="8854">
                  <c:v>2.949223260868831E-7</c:v>
                </c:pt>
                <c:pt idx="8855">
                  <c:v>2.934176840880863E-7</c:v>
                </c:pt>
                <c:pt idx="8856">
                  <c:v>2.9192044807190052E-7</c:v>
                </c:pt>
                <c:pt idx="8857">
                  <c:v>2.9043058301450235E-7</c:v>
                </c:pt>
                <c:pt idx="8858">
                  <c:v>2.8894805405035657E-7</c:v>
                </c:pt>
                <c:pt idx="8859">
                  <c:v>2.8747282647155049E-7</c:v>
                </c:pt>
                <c:pt idx="8860">
                  <c:v>2.8600486572711935E-7</c:v>
                </c:pt>
                <c:pt idx="8861">
                  <c:v>2.8454413742237415E-7</c:v>
                </c:pt>
                <c:pt idx="8862">
                  <c:v>2.8309060731822272E-7</c:v>
                </c:pt>
                <c:pt idx="8863">
                  <c:v>2.8164424133049918E-7</c:v>
                </c:pt>
                <c:pt idx="8864">
                  <c:v>2.802050055293205E-7</c:v>
                </c:pt>
                <c:pt idx="8865">
                  <c:v>2.7877286613839822E-7</c:v>
                </c:pt>
                <c:pt idx="8866">
                  <c:v>2.7734778953437647E-7</c:v>
                </c:pt>
                <c:pt idx="8867">
                  <c:v>2.7592974224621493E-7</c:v>
                </c:pt>
                <c:pt idx="8868">
                  <c:v>2.7451869095447951E-7</c:v>
                </c:pt>
                <c:pt idx="8869">
                  <c:v>2.7311460249073119E-7</c:v>
                </c:pt>
                <c:pt idx="8870">
                  <c:v>2.7171744383685213E-7</c:v>
                </c:pt>
                <c:pt idx="8871">
                  <c:v>2.7032718212441639E-7</c:v>
                </c:pt>
                <c:pt idx="8872">
                  <c:v>2.6894378463403289E-7</c:v>
                </c:pt>
                <c:pt idx="8873">
                  <c:v>2.6756721879470201E-7</c:v>
                </c:pt>
                <c:pt idx="8874">
                  <c:v>2.6619745218320387E-7</c:v>
                </c:pt>
                <c:pt idx="8875">
                  <c:v>2.6483445252341445E-7</c:v>
                </c:pt>
                <c:pt idx="8876">
                  <c:v>2.6347818768571946E-7</c:v>
                </c:pt>
                <c:pt idx="8877">
                  <c:v>2.6212862568634356E-7</c:v>
                </c:pt>
                <c:pt idx="8878">
                  <c:v>2.6078573468676026E-7</c:v>
                </c:pt>
                <c:pt idx="8879">
                  <c:v>2.5944948299302621E-7</c:v>
                </c:pt>
                <c:pt idx="8880">
                  <c:v>2.5811983905518688E-7</c:v>
                </c:pt>
                <c:pt idx="8881">
                  <c:v>2.5679677146664904E-7</c:v>
                </c:pt>
                <c:pt idx="8882">
                  <c:v>2.5548024896354011E-7</c:v>
                </c:pt>
                <c:pt idx="8883">
                  <c:v>2.5417024042413743E-7</c:v>
                </c:pt>
                <c:pt idx="8884">
                  <c:v>2.5286671486820046E-7</c:v>
                </c:pt>
                <c:pt idx="8885">
                  <c:v>2.5156964145640209E-7</c:v>
                </c:pt>
                <c:pt idx="8886">
                  <c:v>2.5027898948970725E-7</c:v>
                </c:pt>
                <c:pt idx="8887">
                  <c:v>2.4899472840874915E-7</c:v>
                </c:pt>
                <c:pt idx="8888">
                  <c:v>2.4771682779325729E-7</c:v>
                </c:pt>
                <c:pt idx="8889">
                  <c:v>2.4644525736142418E-7</c:v>
                </c:pt>
                <c:pt idx="8890">
                  <c:v>2.4517998696933834E-7</c:v>
                </c:pt>
                <c:pt idx="8891">
                  <c:v>2.4392098661035691E-7</c:v>
                </c:pt>
                <c:pt idx="8892">
                  <c:v>2.426682264145382E-7</c:v>
                </c:pt>
                <c:pt idx="8893">
                  <c:v>2.414216766480271E-7</c:v>
                </c:pt>
                <c:pt idx="8894">
                  <c:v>2.4018130771248208E-7</c:v>
                </c:pt>
                <c:pt idx="8895">
                  <c:v>2.3894709014448851E-7</c:v>
                </c:pt>
                <c:pt idx="8896">
                  <c:v>2.3771899461496674E-7</c:v>
                </c:pt>
                <c:pt idx="8897">
                  <c:v>2.3649699192858242E-7</c:v>
                </c:pt>
                <c:pt idx="8898">
                  <c:v>2.3528105302319754E-7</c:v>
                </c:pt>
                <c:pt idx="8899">
                  <c:v>2.3407114896925899E-7</c:v>
                </c:pt>
                <c:pt idx="8900">
                  <c:v>2.3286725096923751E-7</c:v>
                </c:pt>
                <c:pt idx="8901">
                  <c:v>2.3166933035705889E-7</c:v>
                </c:pt>
                <c:pt idx="8902">
                  <c:v>2.3047735859754059E-7</c:v>
                </c:pt>
                <c:pt idx="8903">
                  <c:v>2.2929130728579743E-7</c:v>
                </c:pt>
                <c:pt idx="8904">
                  <c:v>2.2811114814669806E-7</c:v>
                </c:pt>
                <c:pt idx="8905">
                  <c:v>2.2693685303430016E-7</c:v>
                </c:pt>
                <c:pt idx="8906">
                  <c:v>2.2576839393128423E-7</c:v>
                </c:pt>
                <c:pt idx="8907">
                  <c:v>2.2460574294839519E-7</c:v>
                </c:pt>
                <c:pt idx="8908">
                  <c:v>2.2344887232388691E-7</c:v>
                </c:pt>
                <c:pt idx="8909">
                  <c:v>2.2229775442297583E-7</c:v>
                </c:pt>
                <c:pt idx="8910">
                  <c:v>2.2115236173726913E-7</c:v>
                </c:pt>
                <c:pt idx="8911">
                  <c:v>2.2001266688423498E-7</c:v>
                </c:pt>
                <c:pt idx="8912">
                  <c:v>2.1887864260664847E-7</c:v>
                </c:pt>
                <c:pt idx="8913">
                  <c:v>2.1775026177204935E-7</c:v>
                </c:pt>
                <c:pt idx="8914">
                  <c:v>2.1662749737218657E-7</c:v>
                </c:pt>
                <c:pt idx="8915">
                  <c:v>2.1551032252250438E-7</c:v>
                </c:pt>
                <c:pt idx="8916">
                  <c:v>2.1439871046157051E-7</c:v>
                </c:pt>
                <c:pt idx="8917">
                  <c:v>2.132926345505635E-7</c:v>
                </c:pt>
                <c:pt idx="8918">
                  <c:v>2.1219206827273072E-7</c:v>
                </c:pt>
                <c:pt idx="8919">
                  <c:v>2.1109698523286151E-7</c:v>
                </c:pt>
                <c:pt idx="8920">
                  <c:v>2.1000735915675146E-7</c:v>
                </c:pt>
                <c:pt idx="8921">
                  <c:v>2.0892316389067199E-7</c:v>
                </c:pt>
                <c:pt idx="8922">
                  <c:v>2.0784437340085982E-7</c:v>
                </c:pt>
                <c:pt idx="8923">
                  <c:v>2.0677096177298417E-7</c:v>
                </c:pt>
                <c:pt idx="8924">
                  <c:v>2.0570290321161865E-7</c:v>
                </c:pt>
                <c:pt idx="8925">
                  <c:v>2.0464017203973384E-7</c:v>
                </c:pt>
                <c:pt idx="8926">
                  <c:v>2.0358274269817852E-7</c:v>
                </c:pt>
                <c:pt idx="8927">
                  <c:v>2.025305897451663E-7</c:v>
                </c:pt>
                <c:pt idx="8928">
                  <c:v>2.0148368785575385E-7</c:v>
                </c:pt>
                <c:pt idx="8929">
                  <c:v>2.0044201182134056E-7</c:v>
                </c:pt>
                <c:pt idx="8930">
                  <c:v>1.9940553654915961E-7</c:v>
                </c:pt>
                <c:pt idx="8931">
                  <c:v>1.9837423706176203E-7</c:v>
                </c:pt>
                <c:pt idx="8932">
                  <c:v>1.9734808849653101E-7</c:v>
                </c:pt>
                <c:pt idx="8933">
                  <c:v>1.9632706610515979E-7</c:v>
                </c:pt>
                <c:pt idx="8934">
                  <c:v>1.9531114525316316E-7</c:v>
                </c:pt>
                <c:pt idx="8935">
                  <c:v>1.94300301419379E-7</c:v>
                </c:pt>
                <c:pt idx="8936">
                  <c:v>1.9329451019547107E-7</c:v>
                </c:pt>
                <c:pt idx="8937">
                  <c:v>1.9229374728543385E-7</c:v>
                </c:pt>
                <c:pt idx="8938">
                  <c:v>1.9129798850510002E-7</c:v>
                </c:pt>
                <c:pt idx="8939">
                  <c:v>1.9030720978165953E-7</c:v>
                </c:pt>
                <c:pt idx="8940">
                  <c:v>1.8932138715316045E-7</c:v>
                </c:pt>
                <c:pt idx="8941">
                  <c:v>1.883404967680255E-7</c:v>
                </c:pt>
                <c:pt idx="8942">
                  <c:v>1.8736451488457749E-7</c:v>
                </c:pt>
                <c:pt idx="8943">
                  <c:v>1.8639341787054769E-7</c:v>
                </c:pt>
                <c:pt idx="8944">
                  <c:v>1.8542718220260439E-7</c:v>
                </c:pt>
                <c:pt idx="8945">
                  <c:v>1.8446578446586176E-7</c:v>
                </c:pt>
                <c:pt idx="8946">
                  <c:v>1.8350920135342227E-7</c:v>
                </c:pt>
                <c:pt idx="8947">
                  <c:v>1.8255740966589009E-7</c:v>
                </c:pt>
                <c:pt idx="8948">
                  <c:v>1.8161038631090354E-7</c:v>
                </c:pt>
                <c:pt idx="8949">
                  <c:v>1.8066810830266238E-7</c:v>
                </c:pt>
                <c:pt idx="8950">
                  <c:v>1.7973055276146769E-7</c:v>
                </c:pt>
                <c:pt idx="8951">
                  <c:v>1.7879769691324847E-7</c:v>
                </c:pt>
                <c:pt idx="8952">
                  <c:v>1.7786951808909594E-7</c:v>
                </c:pt>
                <c:pt idx="8953">
                  <c:v>1.7694599372481356E-7</c:v>
                </c:pt>
                <c:pt idx="8954">
                  <c:v>1.7602710136044242E-7</c:v>
                </c:pt>
                <c:pt idx="8955">
                  <c:v>1.7511281863980956E-7</c:v>
                </c:pt>
                <c:pt idx="8956">
                  <c:v>1.742031233100772E-7</c:v>
                </c:pt>
                <c:pt idx="8957">
                  <c:v>1.7329799322127568E-7</c:v>
                </c:pt>
                <c:pt idx="8958">
                  <c:v>1.7239740632586186E-7</c:v>
                </c:pt>
                <c:pt idx="8959">
                  <c:v>1.7150134067826146E-7</c:v>
                </c:pt>
                <c:pt idx="8960">
                  <c:v>1.7060977443442866E-7</c:v>
                </c:pt>
                <c:pt idx="8961">
                  <c:v>1.6972268585138666E-7</c:v>
                </c:pt>
                <c:pt idx="8962">
                  <c:v>1.6884005328679435E-7</c:v>
                </c:pt>
                <c:pt idx="8963">
                  <c:v>1.6796185519849755E-7</c:v>
                </c:pt>
                <c:pt idx="8964">
                  <c:v>1.6708807014408659E-7</c:v>
                </c:pt>
                <c:pt idx="8965">
                  <c:v>1.6621867678045984E-7</c:v>
                </c:pt>
                <c:pt idx="8966">
                  <c:v>1.6535365386338232E-7</c:v>
                </c:pt>
                <c:pt idx="8967">
                  <c:v>1.6449298024705785E-7</c:v>
                </c:pt>
                <c:pt idx="8968">
                  <c:v>1.6363663488368448E-7</c:v>
                </c:pt>
                <c:pt idx="8969">
                  <c:v>1.6278459682302597E-7</c:v>
                </c:pt>
                <c:pt idx="8970">
                  <c:v>1.6193684521198516E-7</c:v>
                </c:pt>
                <c:pt idx="8971">
                  <c:v>1.6109335929417468E-7</c:v>
                </c:pt>
                <c:pt idx="8972">
                  <c:v>1.6025411840948096E-7</c:v>
                </c:pt>
                <c:pt idx="8973">
                  <c:v>1.5941910199364726E-7</c:v>
                </c:pt>
                <c:pt idx="8974">
                  <c:v>1.5858828957785621E-7</c:v>
                </c:pt>
                <c:pt idx="8975">
                  <c:v>1.5776166078829149E-7</c:v>
                </c:pt>
                <c:pt idx="8976">
                  <c:v>1.5693919534573314E-7</c:v>
                </c:pt>
                <c:pt idx="8977">
                  <c:v>1.5612087306513314E-7</c:v>
                </c:pt>
                <c:pt idx="8978">
                  <c:v>1.5530667385519676E-7</c:v>
                </c:pt>
                <c:pt idx="8979">
                  <c:v>1.5449657771796983E-7</c:v>
                </c:pt>
                <c:pt idx="8980">
                  <c:v>1.5369056474843601E-7</c:v>
                </c:pt>
                <c:pt idx="8981">
                  <c:v>1.5288861513408714E-7</c:v>
                </c:pt>
                <c:pt idx="8982">
                  <c:v>1.5209070915452286E-7</c:v>
                </c:pt>
                <c:pt idx="8983">
                  <c:v>1.5129682718104685E-7</c:v>
                </c:pt>
                <c:pt idx="8984">
                  <c:v>1.5050694967625902E-7</c:v>
                </c:pt>
                <c:pt idx="8985">
                  <c:v>1.4972105719364734E-7</c:v>
                </c:pt>
                <c:pt idx="8986">
                  <c:v>1.4893913037717991E-7</c:v>
                </c:pt>
                <c:pt idx="8987">
                  <c:v>1.4816114996092469E-7</c:v>
                </c:pt>
                <c:pt idx="8988">
                  <c:v>1.473870967686279E-7</c:v>
                </c:pt>
                <c:pt idx="8989">
                  <c:v>1.4661695171332372E-7</c:v>
                </c:pt>
                <c:pt idx="8990">
                  <c:v>1.4585069579694443E-7</c:v>
                </c:pt>
                <c:pt idx="8991">
                  <c:v>1.4508831010992367E-7</c:v>
                </c:pt>
                <c:pt idx="8992">
                  <c:v>1.4432977583079403E-7</c:v>
                </c:pt>
                <c:pt idx="8993">
                  <c:v>1.4357507422580966E-7</c:v>
                </c:pt>
                <c:pt idx="8994">
                  <c:v>1.4282418664855211E-7</c:v>
                </c:pt>
                <c:pt idx="8995">
                  <c:v>1.4207709453953403E-7</c:v>
                </c:pt>
                <c:pt idx="8996">
                  <c:v>1.4133377942582753E-7</c:v>
                </c:pt>
                <c:pt idx="8997">
                  <c:v>1.4059422292067246E-7</c:v>
                </c:pt>
                <c:pt idx="8998">
                  <c:v>1.3985840672308902E-7</c:v>
                </c:pt>
                <c:pt idx="8999">
                  <c:v>1.3912631261750615E-7</c:v>
                </c:pt>
                <c:pt idx="9000">
                  <c:v>1.3839792247337244E-7</c:v>
                </c:pt>
                <c:pt idx="9001">
                  <c:v>1.3767321824478891E-7</c:v>
                </c:pt>
                <c:pt idx="9002">
                  <c:v>1.3695218197012154E-7</c:v>
                </c:pt>
                <c:pt idx="9003">
                  <c:v>1.3623479577163224E-7</c:v>
                </c:pt>
                <c:pt idx="9004">
                  <c:v>1.3552104185510515E-7</c:v>
                </c:pt>
                <c:pt idx="9005">
                  <c:v>1.3481090250947464E-7</c:v>
                </c:pt>
                <c:pt idx="9006">
                  <c:v>1.3410436010645262E-7</c:v>
                </c:pt>
                <c:pt idx="9007">
                  <c:v>1.3340139710016363E-7</c:v>
                </c:pt>
                <c:pt idx="9008">
                  <c:v>1.3270199602677694E-7</c:v>
                </c:pt>
                <c:pt idx="9009">
                  <c:v>1.3200613950413733E-7</c:v>
                </c:pt>
                <c:pt idx="9010">
                  <c:v>1.3131381023140782E-7</c:v>
                </c:pt>
                <c:pt idx="9011">
                  <c:v>1.3062499098870298E-7</c:v>
                </c:pt>
                <c:pt idx="9012">
                  <c:v>1.2993966463672341E-7</c:v>
                </c:pt>
                <c:pt idx="9013">
                  <c:v>1.2925781411640913E-7</c:v>
                </c:pt>
                <c:pt idx="9014">
                  <c:v>1.2857942244856445E-7</c:v>
                </c:pt>
                <c:pt idx="9015">
                  <c:v>1.2790447273352285E-7</c:v>
                </c:pt>
                <c:pt idx="9016">
                  <c:v>1.2723294815076983E-7</c:v>
                </c:pt>
                <c:pt idx="9017">
                  <c:v>1.2656483195860605E-7</c:v>
                </c:pt>
                <c:pt idx="9018">
                  <c:v>1.2590010749378733E-7</c:v>
                </c:pt>
                <c:pt idx="9019">
                  <c:v>1.2523875817117868E-7</c:v>
                </c:pt>
                <c:pt idx="9020">
                  <c:v>1.2458076748339447E-7</c:v>
                </c:pt>
                <c:pt idx="9021">
                  <c:v>1.239261190004732E-7</c:v>
                </c:pt>
                <c:pt idx="9022">
                  <c:v>1.2327479636951111E-7</c:v>
                </c:pt>
                <c:pt idx="9023">
                  <c:v>1.2262678331431874E-7</c:v>
                </c:pt>
                <c:pt idx="9024">
                  <c:v>1.2198206363509083E-7</c:v>
                </c:pt>
                <c:pt idx="9025">
                  <c:v>1.2134062120805843E-7</c:v>
                </c:pt>
                <c:pt idx="9026">
                  <c:v>1.2070243998514402E-7</c:v>
                </c:pt>
                <c:pt idx="9027">
                  <c:v>1.2006750399362651E-7</c:v>
                </c:pt>
                <c:pt idx="9028">
                  <c:v>1.194357973358053E-7</c:v>
                </c:pt>
                <c:pt idx="9029">
                  <c:v>1.1880730418866086E-7</c:v>
                </c:pt>
                <c:pt idx="9030">
                  <c:v>1.1818200880352483E-7</c:v>
                </c:pt>
                <c:pt idx="9031">
                  <c:v>1.1755989550574421E-7</c:v>
                </c:pt>
                <c:pt idx="9032">
                  <c:v>1.169409486943525E-7</c:v>
                </c:pt>
                <c:pt idx="9033">
                  <c:v>1.1632515284173159E-7</c:v>
                </c:pt>
                <c:pt idx="9034">
                  <c:v>1.1571249249328992E-7</c:v>
                </c:pt>
                <c:pt idx="9035">
                  <c:v>1.1510295226713849E-7</c:v>
                </c:pt>
                <c:pt idx="9036">
                  <c:v>1.1449651685375524E-7</c:v>
                </c:pt>
                <c:pt idx="9037">
                  <c:v>1.138931710156657E-7</c:v>
                </c:pt>
                <c:pt idx="9038">
                  <c:v>1.1329289958711959E-7</c:v>
                </c:pt>
                <c:pt idx="9039">
                  <c:v>1.1269568747377223E-7</c:v>
                </c:pt>
                <c:pt idx="9040">
                  <c:v>1.1210151965235223E-7</c:v>
                </c:pt>
                <c:pt idx="9041">
                  <c:v>1.1151038117035519E-7</c:v>
                </c:pt>
                <c:pt idx="9042">
                  <c:v>1.1092225714572364E-7</c:v>
                </c:pt>
                <c:pt idx="9043">
                  <c:v>1.1033713276652188E-7</c:v>
                </c:pt>
                <c:pt idx="9044">
                  <c:v>1.0975499329063161E-7</c:v>
                </c:pt>
                <c:pt idx="9045">
                  <c:v>1.0917582404543087E-7</c:v>
                </c:pt>
                <c:pt idx="9046">
                  <c:v>1.0859961042748667E-7</c:v>
                </c:pt>
                <c:pt idx="9047">
                  <c:v>1.080263379022389E-7</c:v>
                </c:pt>
                <c:pt idx="9048">
                  <c:v>1.0745599200369275E-7</c:v>
                </c:pt>
                <c:pt idx="9049">
                  <c:v>1.0688855833411292E-7</c:v>
                </c:pt>
                <c:pt idx="9050">
                  <c:v>1.0632402256371109E-7</c:v>
                </c:pt>
                <c:pt idx="9051">
                  <c:v>1.0576237043034563E-7</c:v>
                </c:pt>
                <c:pt idx="9052">
                  <c:v>1.0520358773921541E-7</c:v>
                </c:pt>
                <c:pt idx="9053">
                  <c:v>1.0464766036255188E-7</c:v>
                </c:pt>
                <c:pt idx="9054">
                  <c:v>1.0409457423932176E-7</c:v>
                </c:pt>
                <c:pt idx="9055">
                  <c:v>1.035443153749257E-7</c:v>
                </c:pt>
                <c:pt idx="9056">
                  <c:v>1.0299686984090048E-7</c:v>
                </c:pt>
                <c:pt idx="9057">
                  <c:v>1.0245222377461753E-7</c:v>
                </c:pt>
                <c:pt idx="9058">
                  <c:v>1.0191036337898614E-7</c:v>
                </c:pt>
                <c:pt idx="9059">
                  <c:v>1.0137127492216213E-7</c:v>
                </c:pt>
                <c:pt idx="9060">
                  <c:v>1.0083494473724683E-7</c:v>
                </c:pt>
                <c:pt idx="9061">
                  <c:v>1.003013592220017E-7</c:v>
                </c:pt>
                <c:pt idx="9062">
                  <c:v>9.977050483855174E-8</c:v>
                </c:pt>
                <c:pt idx="9063">
                  <c:v>9.9242368113095026E-8</c:v>
                </c:pt>
                <c:pt idx="9064">
                  <c:v>9.8716935635612768E-8</c:v>
                </c:pt>
                <c:pt idx="9065">
                  <c:v>9.8194194059584997E-8</c:v>
                </c:pt>
                <c:pt idx="9066">
                  <c:v>9.7674130101700983E-8</c:v>
                </c:pt>
                <c:pt idx="9067">
                  <c:v>9.7156730541575119E-8</c:v>
                </c:pt>
                <c:pt idx="9068">
                  <c:v>9.6641982221457942E-8</c:v>
                </c:pt>
                <c:pt idx="9069">
                  <c:v>9.6129872045961292E-8</c:v>
                </c:pt>
                <c:pt idx="9070">
                  <c:v>9.5620386981766682E-8</c:v>
                </c:pt>
                <c:pt idx="9071">
                  <c:v>9.5113514057351222E-8</c:v>
                </c:pt>
                <c:pt idx="9072">
                  <c:v>9.4609240362708489E-8</c:v>
                </c:pt>
                <c:pt idx="9073">
                  <c:v>9.4107553049064904E-8</c:v>
                </c:pt>
                <c:pt idx="9074">
                  <c:v>9.3608439328606278E-8</c:v>
                </c:pt>
                <c:pt idx="9075">
                  <c:v>9.3111886474199263E-8</c:v>
                </c:pt>
                <c:pt idx="9076">
                  <c:v>9.2617881819123113E-8</c:v>
                </c:pt>
                <c:pt idx="9077">
                  <c:v>9.2126412756788085E-8</c:v>
                </c:pt>
                <c:pt idx="9078">
                  <c:v>9.163746674046548E-8</c:v>
                </c:pt>
                <c:pt idx="9079">
                  <c:v>9.1151031283015559E-8</c:v>
                </c:pt>
                <c:pt idx="9080">
                  <c:v>9.0667093956627146E-8</c:v>
                </c:pt>
                <c:pt idx="9081">
                  <c:v>9.0185642392530284E-8</c:v>
                </c:pt>
                <c:pt idx="9082">
                  <c:v>8.9706664280742978E-8</c:v>
                </c:pt>
                <c:pt idx="9083">
                  <c:v>8.9230147369803086E-8</c:v>
                </c:pt>
                <c:pt idx="9084">
                  <c:v>8.8756079466495097E-8</c:v>
                </c:pt>
                <c:pt idx="9085">
                  <c:v>8.8284448435591638E-8</c:v>
                </c:pt>
                <c:pt idx="9086">
                  <c:v>8.7815242199591773E-8</c:v>
                </c:pt>
                <c:pt idx="9087">
                  <c:v>8.7348448738454275E-8</c:v>
                </c:pt>
                <c:pt idx="9088">
                  <c:v>8.6884056089337773E-8</c:v>
                </c:pt>
                <c:pt idx="9089">
                  <c:v>8.6422052346343892E-8</c:v>
                </c:pt>
                <c:pt idx="9090">
                  <c:v>8.5962425660255954E-8</c:v>
                </c:pt>
                <c:pt idx="9091">
                  <c:v>8.5505164238280767E-8</c:v>
                </c:pt>
                <c:pt idx="9092">
                  <c:v>8.505025634379266E-8</c:v>
                </c:pt>
                <c:pt idx="9093">
                  <c:v>8.4597690296082274E-8</c:v>
                </c:pt>
                <c:pt idx="9094">
                  <c:v>8.4147454470094681E-8</c:v>
                </c:pt>
                <c:pt idx="9095">
                  <c:v>8.3699537296181895E-8</c:v>
                </c:pt>
                <c:pt idx="9096">
                  <c:v>8.3253927259848664E-8</c:v>
                </c:pt>
                <c:pt idx="9097">
                  <c:v>8.2810612901501224E-8</c:v>
                </c:pt>
                <c:pt idx="9098">
                  <c:v>8.2369582816200863E-8</c:v>
                </c:pt>
                <c:pt idx="9099">
                  <c:v>8.1930825653408489E-8</c:v>
                </c:pt>
                <c:pt idx="9100">
                  <c:v>8.1494330116740616E-8</c:v>
                </c:pt>
                <c:pt idx="9101">
                  <c:v>8.106008496372411E-8</c:v>
                </c:pt>
                <c:pt idx="9102">
                  <c:v>8.0628079005549265E-8</c:v>
                </c:pt>
                <c:pt idx="9103">
                  <c:v>8.0198301106822747E-8</c:v>
                </c:pt>
                <c:pt idx="9104">
                  <c:v>7.977074018532757E-8</c:v>
                </c:pt>
                <c:pt idx="9105">
                  <c:v>7.934538521177979E-8</c:v>
                </c:pt>
                <c:pt idx="9106">
                  <c:v>7.8922225209584147E-8</c:v>
                </c:pt>
                <c:pt idx="9107">
                  <c:v>7.8501249254599296E-8</c:v>
                </c:pt>
                <c:pt idx="9108">
                  <c:v>7.8082446474892477E-8</c:v>
                </c:pt>
                <c:pt idx="9109">
                  <c:v>7.7665806050503585E-8</c:v>
                </c:pt>
                <c:pt idx="9110">
                  <c:v>7.7251317213211394E-8</c:v>
                </c:pt>
                <c:pt idx="9111">
                  <c:v>7.683896924629059E-8</c:v>
                </c:pt>
                <c:pt idx="9112">
                  <c:v>7.6428751484281955E-8</c:v>
                </c:pt>
                <c:pt idx="9113">
                  <c:v>7.6020653312754424E-8</c:v>
                </c:pt>
                <c:pt idx="9114">
                  <c:v>7.5614664168077176E-8</c:v>
                </c:pt>
                <c:pt idx="9115">
                  <c:v>7.5210773537180256E-8</c:v>
                </c:pt>
                <c:pt idx="9116">
                  <c:v>7.4808970957327968E-8</c:v>
                </c:pt>
                <c:pt idx="9117">
                  <c:v>7.4409246015889075E-8</c:v>
                </c:pt>
                <c:pt idx="9118">
                  <c:v>7.4011588350105626E-8</c:v>
                </c:pt>
                <c:pt idx="9119">
                  <c:v>7.3615987646864988E-8</c:v>
                </c:pt>
                <c:pt idx="9120">
                  <c:v>7.3222433642472943E-8</c:v>
                </c:pt>
                <c:pt idx="9121">
                  <c:v>7.2830916122430035E-8</c:v>
                </c:pt>
                <c:pt idx="9122">
                  <c:v>7.2441424921200141E-8</c:v>
                </c:pt>
                <c:pt idx="9123">
                  <c:v>7.2053949921992496E-8</c:v>
                </c:pt>
                <c:pt idx="9124">
                  <c:v>7.1668481056536354E-8</c:v>
                </c:pt>
                <c:pt idx="9125">
                  <c:v>7.1285008304854988E-8</c:v>
                </c:pt>
                <c:pt idx="9126">
                  <c:v>7.0903521695052996E-8</c:v>
                </c:pt>
                <c:pt idx="9127">
                  <c:v>7.0524011303085584E-8</c:v>
                </c:pt>
                <c:pt idx="9128">
                  <c:v>7.014646725254712E-8</c:v>
                </c:pt>
                <c:pt idx="9129">
                  <c:v>6.9770879714446676E-8</c:v>
                </c:pt>
                <c:pt idx="9130">
                  <c:v>6.9397238906996659E-8</c:v>
                </c:pt>
                <c:pt idx="9131">
                  <c:v>6.9025535095390474E-8</c:v>
                </c:pt>
                <c:pt idx="9132">
                  <c:v>6.8655758591591923E-8</c:v>
                </c:pt>
                <c:pt idx="9133">
                  <c:v>6.8287899754116411E-8</c:v>
                </c:pt>
                <c:pt idx="9134">
                  <c:v>6.7921948987818758E-8</c:v>
                </c:pt>
                <c:pt idx="9135">
                  <c:v>6.7557896743681463E-8</c:v>
                </c:pt>
                <c:pt idx="9136">
                  <c:v>6.719573351860017E-8</c:v>
                </c:pt>
                <c:pt idx="9137">
                  <c:v>6.6835449855175425E-8</c:v>
                </c:pt>
                <c:pt idx="9138">
                  <c:v>6.6477036341502117E-8</c:v>
                </c:pt>
                <c:pt idx="9139">
                  <c:v>6.6120483610958291E-8</c:v>
                </c:pt>
                <c:pt idx="9140">
                  <c:v>6.5765782341998696E-8</c:v>
                </c:pt>
                <c:pt idx="9141">
                  <c:v>6.5412923257948959E-8</c:v>
                </c:pt>
                <c:pt idx="9142">
                  <c:v>6.5061897126793805E-8</c:v>
                </c:pt>
                <c:pt idx="9143">
                  <c:v>6.471269476097806E-8</c:v>
                </c:pt>
                <c:pt idx="9144">
                  <c:v>6.4365307017197055E-8</c:v>
                </c:pt>
                <c:pt idx="9145">
                  <c:v>6.4019724796196867E-8</c:v>
                </c:pt>
                <c:pt idx="9146">
                  <c:v>6.3675939042567956E-8</c:v>
                </c:pt>
                <c:pt idx="9147">
                  <c:v>6.3333940744545028E-8</c:v>
                </c:pt>
                <c:pt idx="9148">
                  <c:v>6.2993720933807322E-8</c:v>
                </c:pt>
                <c:pt idx="9149">
                  <c:v>6.2655270685273107E-8</c:v>
                </c:pt>
                <c:pt idx="9150">
                  <c:v>6.2318581116908155E-8</c:v>
                </c:pt>
                <c:pt idx="9151">
                  <c:v>6.1983643389520763E-8</c:v>
                </c:pt>
                <c:pt idx="9152">
                  <c:v>6.1650448706567009E-8</c:v>
                </c:pt>
                <c:pt idx="9153">
                  <c:v>6.1318988313956075E-8</c:v>
                </c:pt>
                <c:pt idx="9154">
                  <c:v>6.0989253499846936E-8</c:v>
                </c:pt>
                <c:pt idx="9155">
                  <c:v>6.0661235594463599E-8</c:v>
                </c:pt>
                <c:pt idx="9156">
                  <c:v>6.0334925969893061E-8</c:v>
                </c:pt>
                <c:pt idx="9157">
                  <c:v>6.0010316039895054E-8</c:v>
                </c:pt>
                <c:pt idx="9158">
                  <c:v>5.968739725971099E-8</c:v>
                </c:pt>
                <c:pt idx="9159">
                  <c:v>5.9366161125868102E-8</c:v>
                </c:pt>
                <c:pt idx="9160">
                  <c:v>5.9046599175993475E-8</c:v>
                </c:pt>
                <c:pt idx="9161">
                  <c:v>5.8728702988620249E-8</c:v>
                </c:pt>
                <c:pt idx="9162">
                  <c:v>5.8412464183003337E-8</c:v>
                </c:pt>
                <c:pt idx="9163">
                  <c:v>5.8097874418924041E-8</c:v>
                </c:pt>
                <c:pt idx="9164">
                  <c:v>5.7784925396509222E-8</c:v>
                </c:pt>
                <c:pt idx="9165">
                  <c:v>5.7473608856042535E-8</c:v>
                </c:pt>
                <c:pt idx="9166">
                  <c:v>5.716391657777617E-8</c:v>
                </c:pt>
                <c:pt idx="9167">
                  <c:v>5.6855840381749913E-8</c:v>
                </c:pt>
                <c:pt idx="9168">
                  <c:v>5.6549372127603924E-8</c:v>
                </c:pt>
                <c:pt idx="9169">
                  <c:v>5.6244503714398184E-8</c:v>
                </c:pt>
                <c:pt idx="9170">
                  <c:v>5.5941227080426752E-8</c:v>
                </c:pt>
                <c:pt idx="9171">
                  <c:v>5.5639534203037137E-8</c:v>
                </c:pt>
                <c:pt idx="9172">
                  <c:v>5.5339417098451706E-8</c:v>
                </c:pt>
                <c:pt idx="9173">
                  <c:v>5.5040867821584561E-8</c:v>
                </c:pt>
                <c:pt idx="9174">
                  <c:v>5.4743878465862514E-8</c:v>
                </c:pt>
                <c:pt idx="9175">
                  <c:v>5.4448441163050796E-8</c:v>
                </c:pt>
                <c:pt idx="9176">
                  <c:v>5.4154548083067104E-8</c:v>
                </c:pt>
                <c:pt idx="9177">
                  <c:v>5.38621914338131E-8</c:v>
                </c:pt>
                <c:pt idx="9178">
                  <c:v>5.3571363460990393E-8</c:v>
                </c:pt>
                <c:pt idx="9179">
                  <c:v>5.3282056447934857E-8</c:v>
                </c:pt>
                <c:pt idx="9180">
                  <c:v>5.2994262715431604E-8</c:v>
                </c:pt>
                <c:pt idx="9181">
                  <c:v>5.2707974621546605E-8</c:v>
                </c:pt>
                <c:pt idx="9182">
                  <c:v>5.2423184561453934E-8</c:v>
                </c:pt>
                <c:pt idx="9183">
                  <c:v>5.2139884967262311E-8</c:v>
                </c:pt>
                <c:pt idx="9184">
                  <c:v>5.1858068307841911E-8</c:v>
                </c:pt>
                <c:pt idx="9185">
                  <c:v>5.1577727088655626E-8</c:v>
                </c:pt>
                <c:pt idx="9186">
                  <c:v>5.1298853851589347E-8</c:v>
                </c:pt>
                <c:pt idx="9187">
                  <c:v>5.1021441174780533E-8</c:v>
                </c:pt>
                <c:pt idx="9188">
                  <c:v>5.0745481672450861E-8</c:v>
                </c:pt>
                <c:pt idx="9189">
                  <c:v>5.0470967994739534E-8</c:v>
                </c:pt>
                <c:pt idx="9190">
                  <c:v>5.019789282753269E-8</c:v>
                </c:pt>
                <c:pt idx="9191">
                  <c:v>4.9926248892300353E-8</c:v>
                </c:pt>
                <c:pt idx="9192">
                  <c:v>4.9656028945931568E-8</c:v>
                </c:pt>
                <c:pt idx="9193">
                  <c:v>4.9387225780563823E-8</c:v>
                </c:pt>
                <c:pt idx="9194">
                  <c:v>4.9119832223426531E-8</c:v>
                </c:pt>
                <c:pt idx="9195">
                  <c:v>4.8853841136670441E-8</c:v>
                </c:pt>
                <c:pt idx="9196">
                  <c:v>4.8589245417211942E-8</c:v>
                </c:pt>
                <c:pt idx="9197">
                  <c:v>4.8326037996564769E-8</c:v>
                </c:pt>
                <c:pt idx="9198">
                  <c:v>4.806421184068158E-8</c:v>
                </c:pt>
                <c:pt idx="9199">
                  <c:v>4.7803759949793947E-8</c:v>
                </c:pt>
                <c:pt idx="9200">
                  <c:v>4.7544675358251605E-8</c:v>
                </c:pt>
                <c:pt idx="9201">
                  <c:v>4.7286951134363724E-8</c:v>
                </c:pt>
                <c:pt idx="9202">
                  <c:v>4.7030580380238699E-8</c:v>
                </c:pt>
                <c:pt idx="9203">
                  <c:v>4.6775556231629913E-8</c:v>
                </c:pt>
                <c:pt idx="9204">
                  <c:v>4.6521871857776634E-8</c:v>
                </c:pt>
                <c:pt idx="9205">
                  <c:v>4.6269520461245124E-8</c:v>
                </c:pt>
                <c:pt idx="9206">
                  <c:v>4.601849527777953E-8</c:v>
                </c:pt>
                <c:pt idx="9207">
                  <c:v>4.5768789576140521E-8</c:v>
                </c:pt>
                <c:pt idx="9208">
                  <c:v>4.5520396657953389E-8</c:v>
                </c:pt>
                <c:pt idx="9209">
                  <c:v>4.5273309857555102E-8</c:v>
                </c:pt>
                <c:pt idx="9210">
                  <c:v>4.5027522541843096E-8</c:v>
                </c:pt>
                <c:pt idx="9211">
                  <c:v>4.4783028110117533E-8</c:v>
                </c:pt>
                <c:pt idx="9212">
                  <c:v>4.4539819993934314E-8</c:v>
                </c:pt>
                <c:pt idx="9213">
                  <c:v>4.4297891656954471E-8</c:v>
                </c:pt>
                <c:pt idx="9214">
                  <c:v>4.4057236594791305E-8</c:v>
                </c:pt>
                <c:pt idx="9215">
                  <c:v>4.3817848334860434E-8</c:v>
                </c:pt>
                <c:pt idx="9216">
                  <c:v>4.3579720436237341E-8</c:v>
                </c:pt>
                <c:pt idx="9217">
                  <c:v>4.3342846489499404E-8</c:v>
                </c:pt>
                <c:pt idx="9218">
                  <c:v>4.3107220116586906E-8</c:v>
                </c:pt>
                <c:pt idx="9219">
                  <c:v>4.2872834970649388E-8</c:v>
                </c:pt>
                <c:pt idx="9220">
                  <c:v>4.263968473590537E-8</c:v>
                </c:pt>
                <c:pt idx="9221">
                  <c:v>4.2407763127493823E-8</c:v>
                </c:pt>
                <c:pt idx="9222">
                  <c:v>4.2177063891327335E-8</c:v>
                </c:pt>
                <c:pt idx="9223">
                  <c:v>4.1947580803952922E-8</c:v>
                </c:pt>
                <c:pt idx="9224">
                  <c:v>4.171930767240391E-8</c:v>
                </c:pt>
                <c:pt idx="9225">
                  <c:v>4.1492238334058368E-8</c:v>
                </c:pt>
                <c:pt idx="9226">
                  <c:v>4.1266366656496325E-8</c:v>
                </c:pt>
                <c:pt idx="9227">
                  <c:v>4.1041686537360134E-8</c:v>
                </c:pt>
                <c:pt idx="9228">
                  <c:v>4.0818191904212442E-8</c:v>
                </c:pt>
                <c:pt idx="9229">
                  <c:v>4.0595876714390124E-8</c:v>
                </c:pt>
                <c:pt idx="9230">
                  <c:v>4.0374734954877543E-8</c:v>
                </c:pt>
                <c:pt idx="9231">
                  <c:v>4.0154760642151467E-8</c:v>
                </c:pt>
                <c:pt idx="9232">
                  <c:v>3.9935947822055627E-8</c:v>
                </c:pt>
                <c:pt idx="9233">
                  <c:v>3.9718290569653439E-8</c:v>
                </c:pt>
                <c:pt idx="9234">
                  <c:v>3.9501782989098261E-8</c:v>
                </c:pt>
                <c:pt idx="9235">
                  <c:v>3.928641921349078E-8</c:v>
                </c:pt>
                <c:pt idx="9236">
                  <c:v>3.9072193404745078E-8</c:v>
                </c:pt>
                <c:pt idx="9237">
                  <c:v>3.8859099753454487E-8</c:v>
                </c:pt>
                <c:pt idx="9238">
                  <c:v>3.8647132478754163E-8</c:v>
                </c:pt>
                <c:pt idx="9239">
                  <c:v>3.8436285828187532E-8</c:v>
                </c:pt>
                <c:pt idx="9240">
                  <c:v>3.8226554077574744E-8</c:v>
                </c:pt>
                <c:pt idx="9241">
                  <c:v>3.8017931530876925E-8</c:v>
                </c:pt>
                <c:pt idx="9242">
                  <c:v>3.7810412520064364E-8</c:v>
                </c:pt>
                <c:pt idx="9243">
                  <c:v>3.7603991404983655E-8</c:v>
                </c:pt>
                <c:pt idx="9244">
                  <c:v>3.7398662573230388E-8</c:v>
                </c:pt>
                <c:pt idx="9245">
                  <c:v>3.7194420440013456E-8</c:v>
                </c:pt>
                <c:pt idx="9246">
                  <c:v>3.6991259448027308E-8</c:v>
                </c:pt>
                <c:pt idx="9247">
                  <c:v>3.6789174067322538E-8</c:v>
                </c:pt>
                <c:pt idx="9248">
                  <c:v>3.6588158795176056E-8</c:v>
                </c:pt>
                <c:pt idx="9249">
                  <c:v>3.6388208155963238E-8</c:v>
                </c:pt>
                <c:pt idx="9250">
                  <c:v>3.6189316701029536E-8</c:v>
                </c:pt>
                <c:pt idx="9251">
                  <c:v>3.5991479008564348E-8</c:v>
                </c:pt>
                <c:pt idx="9252">
                  <c:v>3.5794689683472818E-8</c:v>
                </c:pt>
                <c:pt idx="9253">
                  <c:v>3.5598943357250802E-8</c:v>
                </c:pt>
                <c:pt idx="9254">
                  <c:v>3.5404234687859732E-8</c:v>
                </c:pt>
                <c:pt idx="9255">
                  <c:v>3.5210558359599382E-8</c:v>
                </c:pt>
                <c:pt idx="9256">
                  <c:v>3.5017909082985985E-8</c:v>
                </c:pt>
                <c:pt idx="9257">
                  <c:v>3.4826281594627648E-8</c:v>
                </c:pt>
                <c:pt idx="9258">
                  <c:v>3.4635670657100235E-8</c:v>
                </c:pt>
                <c:pt idx="9259">
                  <c:v>3.4446071058824846E-8</c:v>
                </c:pt>
                <c:pt idx="9260">
                  <c:v>3.4257477613946345E-8</c:v>
                </c:pt>
                <c:pt idx="9261">
                  <c:v>3.406988516221121E-8</c:v>
                </c:pt>
                <c:pt idx="9262">
                  <c:v>3.3883288568847183E-8</c:v>
                </c:pt>
                <c:pt idx="9263">
                  <c:v>3.3697682724440188E-8</c:v>
                </c:pt>
                <c:pt idx="9264">
                  <c:v>3.3513062544818471E-8</c:v>
                </c:pt>
                <c:pt idx="9265">
                  <c:v>3.3329422970929147E-8</c:v>
                </c:pt>
                <c:pt idx="9266">
                  <c:v>3.3146758968721811E-8</c:v>
                </c:pt>
                <c:pt idx="9267">
                  <c:v>3.2965065529028438E-8</c:v>
                </c:pt>
                <c:pt idx="9268">
                  <c:v>3.2784337667447512E-8</c:v>
                </c:pt>
                <c:pt idx="9269">
                  <c:v>3.2604570424224714E-8</c:v>
                </c:pt>
                <c:pt idx="9270">
                  <c:v>3.2425758864136161E-8</c:v>
                </c:pt>
                <c:pt idx="9271">
                  <c:v>3.2247898076375835E-8</c:v>
                </c:pt>
                <c:pt idx="9272">
                  <c:v>3.2070983174433433E-8</c:v>
                </c:pt>
                <c:pt idx="9273">
                  <c:v>3.1895009295984693E-8</c:v>
                </c:pt>
                <c:pt idx="9274">
                  <c:v>3.1719971602774013E-8</c:v>
                </c:pt>
                <c:pt idx="9275">
                  <c:v>3.1545865280501164E-8</c:v>
                </c:pt>
                <c:pt idx="9276">
                  <c:v>3.1372685538706987E-8</c:v>
                </c:pt>
                <c:pt idx="9277">
                  <c:v>3.1200427610660325E-8</c:v>
                </c:pt>
                <c:pt idx="9278">
                  <c:v>3.1029086753246429E-8</c:v>
                </c:pt>
                <c:pt idx="9279">
                  <c:v>3.0858658246853395E-8</c:v>
                </c:pt>
                <c:pt idx="9280">
                  <c:v>3.0689137395261173E-8</c:v>
                </c:pt>
                <c:pt idx="9281">
                  <c:v>3.0520519525530602E-8</c:v>
                </c:pt>
                <c:pt idx="9282">
                  <c:v>3.0352799987892752E-8</c:v>
                </c:pt>
                <c:pt idx="9283">
                  <c:v>3.0185974155638189E-8</c:v>
                </c:pt>
                <c:pt idx="9284">
                  <c:v>3.0020037425007988E-8</c:v>
                </c:pt>
                <c:pt idx="9285">
                  <c:v>2.9854985215084598E-8</c:v>
                </c:pt>
                <c:pt idx="9286">
                  <c:v>2.9690812967682706E-8</c:v>
                </c:pt>
                <c:pt idx="9287">
                  <c:v>2.9527516147241616E-8</c:v>
                </c:pt>
                <c:pt idx="9288">
                  <c:v>2.9365090240717917E-8</c:v>
                </c:pt>
                <c:pt idx="9289">
                  <c:v>2.9203530757477279E-8</c:v>
                </c:pt>
                <c:pt idx="9290">
                  <c:v>2.9042833229187657E-8</c:v>
                </c:pt>
                <c:pt idx="9291">
                  <c:v>2.8882993209714948E-8</c:v>
                </c:pt>
                <c:pt idx="9292">
                  <c:v>2.8724006275015499E-8</c:v>
                </c:pt>
                <c:pt idx="9293">
                  <c:v>2.8565868023031891E-8</c:v>
                </c:pt>
                <c:pt idx="9294">
                  <c:v>2.8408574073586728E-8</c:v>
                </c:pt>
                <c:pt idx="9295">
                  <c:v>2.8252120068280724E-8</c:v>
                </c:pt>
                <c:pt idx="9296">
                  <c:v>2.8096501670386704E-8</c:v>
                </c:pt>
                <c:pt idx="9297">
                  <c:v>2.794171456474744E-8</c:v>
                </c:pt>
                <c:pt idx="9298">
                  <c:v>2.7787754457671729E-8</c:v>
                </c:pt>
                <c:pt idx="9299">
                  <c:v>2.7634617076834292E-8</c:v>
                </c:pt>
                <c:pt idx="9300">
                  <c:v>2.748229817117078E-8</c:v>
                </c:pt>
                <c:pt idx="9301">
                  <c:v>2.7330793510778144E-8</c:v>
                </c:pt>
                <c:pt idx="9302">
                  <c:v>2.7180098886814578E-8</c:v>
                </c:pt>
                <c:pt idx="9303">
                  <c:v>2.7030210111396134E-8</c:v>
                </c:pt>
                <c:pt idx="9304">
                  <c:v>2.6881123017498302E-8</c:v>
                </c:pt>
                <c:pt idx="9305">
                  <c:v>2.6732833458857687E-8</c:v>
                </c:pt>
                <c:pt idx="9306">
                  <c:v>2.6585337309870021E-8</c:v>
                </c:pt>
                <c:pt idx="9307">
                  <c:v>2.6438630465493078E-8</c:v>
                </c:pt>
                <c:pt idx="9308">
                  <c:v>2.6292708841148218E-8</c:v>
                </c:pt>
                <c:pt idx="9309">
                  <c:v>2.6147568372623698E-8</c:v>
                </c:pt>
                <c:pt idx="9310">
                  <c:v>2.6003205015974175E-8</c:v>
                </c:pt>
                <c:pt idx="9311">
                  <c:v>2.5859614747425844E-8</c:v>
                </c:pt>
                <c:pt idx="9312">
                  <c:v>2.5716793563281643E-8</c:v>
                </c:pt>
                <c:pt idx="9313">
                  <c:v>2.5574737479821789E-8</c:v>
                </c:pt>
                <c:pt idx="9314">
                  <c:v>2.5433442533209625E-8</c:v>
                </c:pt>
                <c:pt idx="9315">
                  <c:v>2.5292904779396575E-8</c:v>
                </c:pt>
                <c:pt idx="9316">
                  <c:v>2.5153120294028375E-8</c:v>
                </c:pt>
                <c:pt idx="9317">
                  <c:v>2.5014085172348443E-8</c:v>
                </c:pt>
                <c:pt idx="9318">
                  <c:v>2.4875795529106027E-8</c:v>
                </c:pt>
                <c:pt idx="9319">
                  <c:v>2.473824749846124E-8</c:v>
                </c:pt>
                <c:pt idx="9320">
                  <c:v>2.4601437233893157E-8</c:v>
                </c:pt>
                <c:pt idx="9321">
                  <c:v>2.4465360908107001E-8</c:v>
                </c:pt>
                <c:pt idx="9322">
                  <c:v>2.4330014712941558E-8</c:v>
                </c:pt>
                <c:pt idx="9323">
                  <c:v>2.4195394859277684E-8</c:v>
                </c:pt>
                <c:pt idx="9324">
                  <c:v>2.4061497576946701E-8</c:v>
                </c:pt>
                <c:pt idx="9325">
                  <c:v>2.3928319114639673E-8</c:v>
                </c:pt>
                <c:pt idx="9326">
                  <c:v>2.3795855739817403E-8</c:v>
                </c:pt>
                <c:pt idx="9327">
                  <c:v>2.3664103738619489E-8</c:v>
                </c:pt>
                <c:pt idx="9328">
                  <c:v>2.3533059415774598E-8</c:v>
                </c:pt>
                <c:pt idx="9329">
                  <c:v>2.3402719094512113E-8</c:v>
                </c:pt>
                <c:pt idx="9330">
                  <c:v>2.3273079116473097E-8</c:v>
                </c:pt>
                <c:pt idx="9331">
                  <c:v>2.3144135841620253E-8</c:v>
                </c:pt>
                <c:pt idx="9332">
                  <c:v>2.3015885648152234E-8</c:v>
                </c:pt>
                <c:pt idx="9333">
                  <c:v>2.2888324932414643E-8</c:v>
                </c:pt>
                <c:pt idx="9334">
                  <c:v>2.2761450108812756E-8</c:v>
                </c:pt>
                <c:pt idx="9335">
                  <c:v>2.2635257609725301E-8</c:v>
                </c:pt>
                <c:pt idx="9336">
                  <c:v>2.2509743885417005E-8</c:v>
                </c:pt>
                <c:pt idx="9337">
                  <c:v>2.2384905403954007E-8</c:v>
                </c:pt>
                <c:pt idx="9338">
                  <c:v>2.2260738651116674E-8</c:v>
                </c:pt>
                <c:pt idx="9339">
                  <c:v>2.2137240130315687E-8</c:v>
                </c:pt>
                <c:pt idx="9340">
                  <c:v>2.2014406362506058E-8</c:v>
                </c:pt>
                <c:pt idx="9341">
                  <c:v>2.1892233886104069E-8</c:v>
                </c:pt>
                <c:pt idx="9342">
                  <c:v>2.1770719256900252E-8</c:v>
                </c:pt>
                <c:pt idx="9343">
                  <c:v>2.1649859047980128E-8</c:v>
                </c:pt>
                <c:pt idx="9344">
                  <c:v>2.1529649849636682E-8</c:v>
                </c:pt>
                <c:pt idx="9345">
                  <c:v>2.1410088269289988E-8</c:v>
                </c:pt>
                <c:pt idx="9346">
                  <c:v>2.1291170931404E-8</c:v>
                </c:pt>
                <c:pt idx="9347">
                  <c:v>2.1172894477403148E-8</c:v>
                </c:pt>
                <c:pt idx="9348">
                  <c:v>2.1055255565592957E-8</c:v>
                </c:pt>
                <c:pt idx="9349">
                  <c:v>2.0938250871076082E-8</c:v>
                </c:pt>
                <c:pt idx="9350">
                  <c:v>2.0821877085674028E-8</c:v>
                </c:pt>
                <c:pt idx="9351">
                  <c:v>2.0706130917842693E-8</c:v>
                </c:pt>
                <c:pt idx="9352">
                  <c:v>2.0591009092596452E-8</c:v>
                </c:pt>
                <c:pt idx="9353">
                  <c:v>2.0476508351425427E-8</c:v>
                </c:pt>
                <c:pt idx="9354">
                  <c:v>2.0362625452215523E-8</c:v>
                </c:pt>
                <c:pt idx="9355">
                  <c:v>2.0249357169171719E-8</c:v>
                </c:pt>
                <c:pt idx="9356">
                  <c:v>2.0136700292736046E-8</c:v>
                </c:pt>
                <c:pt idx="9357">
                  <c:v>2.0024651629513262E-8</c:v>
                </c:pt>
                <c:pt idx="9358">
                  <c:v>1.9913208002188238E-8</c:v>
                </c:pt>
                <c:pt idx="9359">
                  <c:v>1.9802366249451046E-8</c:v>
                </c:pt>
                <c:pt idx="9360">
                  <c:v>1.9692123225919193E-8</c:v>
                </c:pt>
                <c:pt idx="9361">
                  <c:v>1.9582475802059725E-8</c:v>
                </c:pt>
                <c:pt idx="9362">
                  <c:v>1.9473420864113181E-8</c:v>
                </c:pt>
                <c:pt idx="9363">
                  <c:v>1.9364955314016968E-8</c:v>
                </c:pt>
                <c:pt idx="9364">
                  <c:v>1.9257076069330291E-8</c:v>
                </c:pt>
                <c:pt idx="9365">
                  <c:v>1.9149780063157075E-8</c:v>
                </c:pt>
                <c:pt idx="9366">
                  <c:v>1.9043064244071658E-8</c:v>
                </c:pt>
                <c:pt idx="9367">
                  <c:v>1.8936925576043793E-8</c:v>
                </c:pt>
                <c:pt idx="9368">
                  <c:v>1.8831361038364036E-8</c:v>
                </c:pt>
                <c:pt idx="9369">
                  <c:v>1.8726367625568672E-8</c:v>
                </c:pt>
                <c:pt idx="9370">
                  <c:v>1.8621942347367696E-8</c:v>
                </c:pt>
                <c:pt idx="9371">
                  <c:v>1.8518082228569277E-8</c:v>
                </c:pt>
                <c:pt idx="9372">
                  <c:v>1.8414784309007698E-8</c:v>
                </c:pt>
                <c:pt idx="9373">
                  <c:v>1.8312045643470118E-8</c:v>
                </c:pt>
                <c:pt idx="9374">
                  <c:v>1.8209863301624497E-8</c:v>
                </c:pt>
                <c:pt idx="9375">
                  <c:v>1.8108234367946818E-8</c:v>
                </c:pt>
                <c:pt idx="9376">
                  <c:v>1.8007155941649122E-8</c:v>
                </c:pt>
                <c:pt idx="9377">
                  <c:v>1.790662513660901E-8</c:v>
                </c:pt>
                <c:pt idx="9378">
                  <c:v>1.7806639081297275E-8</c:v>
                </c:pt>
                <c:pt idx="9379">
                  <c:v>1.7707194918707598E-8</c:v>
                </c:pt>
                <c:pt idx="9380">
                  <c:v>1.7608289806285806E-8</c:v>
                </c:pt>
                <c:pt idx="9381">
                  <c:v>1.7509920915860386E-8</c:v>
                </c:pt>
                <c:pt idx="9382">
                  <c:v>1.7412085433571424E-8</c:v>
                </c:pt>
                <c:pt idx="9383">
                  <c:v>1.7314780559801649E-8</c:v>
                </c:pt>
                <c:pt idx="9384">
                  <c:v>1.7218003509107846E-8</c:v>
                </c:pt>
                <c:pt idx="9385">
                  <c:v>1.7121751510150526E-8</c:v>
                </c:pt>
                <c:pt idx="9386">
                  <c:v>1.7026021805626228E-8</c:v>
                </c:pt>
                <c:pt idx="9387">
                  <c:v>1.693081165219972E-8</c:v>
                </c:pt>
                <c:pt idx="9388">
                  <c:v>1.6836118320434699E-8</c:v>
                </c:pt>
                <c:pt idx="9389">
                  <c:v>1.6741939094727393E-8</c:v>
                </c:pt>
                <c:pt idx="9390">
                  <c:v>1.6648271273238011E-8</c:v>
                </c:pt>
                <c:pt idx="9391">
                  <c:v>1.6555112167825431E-8</c:v>
                </c:pt>
                <c:pt idx="9392">
                  <c:v>1.6462459103979038E-8</c:v>
                </c:pt>
                <c:pt idx="9393">
                  <c:v>1.6370309420752386E-8</c:v>
                </c:pt>
                <c:pt idx="9394">
                  <c:v>1.6278660470698294E-8</c:v>
                </c:pt>
                <c:pt idx="9395">
                  <c:v>1.6187509619802226E-8</c:v>
                </c:pt>
                <c:pt idx="9396">
                  <c:v>1.6096854247415983E-8</c:v>
                </c:pt>
                <c:pt idx="9397">
                  <c:v>1.6006691746194141E-8</c:v>
                </c:pt>
                <c:pt idx="9398">
                  <c:v>1.5917019522028972E-8</c:v>
                </c:pt>
                <c:pt idx="9399">
                  <c:v>1.5827834993984741E-8</c:v>
                </c:pt>
                <c:pt idx="9400">
                  <c:v>1.5739135594234094E-8</c:v>
                </c:pt>
                <c:pt idx="9401">
                  <c:v>1.5650918767994565E-8</c:v>
                </c:pt>
                <c:pt idx="9402">
                  <c:v>1.5563181973464341E-8</c:v>
                </c:pt>
                <c:pt idx="9403">
                  <c:v>1.5475922681758797E-8</c:v>
                </c:pt>
                <c:pt idx="9404">
                  <c:v>1.5389138376847705E-8</c:v>
                </c:pt>
                <c:pt idx="9405">
                  <c:v>1.5302826555492951E-8</c:v>
                </c:pt>
                <c:pt idx="9406">
                  <c:v>1.5216984727184814E-8</c:v>
                </c:pt>
                <c:pt idx="9407">
                  <c:v>1.5131610414080905E-8</c:v>
                </c:pt>
                <c:pt idx="9408">
                  <c:v>1.5046701150943812E-8</c:v>
                </c:pt>
                <c:pt idx="9409">
                  <c:v>1.4962254485079646E-8</c:v>
                </c:pt>
                <c:pt idx="9410">
                  <c:v>1.4878267976275805E-8</c:v>
                </c:pt>
                <c:pt idx="9411">
                  <c:v>1.4794739196742368E-8</c:v>
                </c:pt>
                <c:pt idx="9412">
                  <c:v>1.471166573104796E-8</c:v>
                </c:pt>
                <c:pt idx="9413">
                  <c:v>1.4629045176061914E-8</c:v>
                </c:pt>
                <c:pt idx="9414">
                  <c:v>1.4546875140893233E-8</c:v>
                </c:pt>
                <c:pt idx="9415">
                  <c:v>1.4465153246830498E-8</c:v>
                </c:pt>
                <c:pt idx="9416">
                  <c:v>1.4383877127282328E-8</c:v>
                </c:pt>
                <c:pt idx="9417">
                  <c:v>1.4303044427718113E-8</c:v>
                </c:pt>
                <c:pt idx="9418">
                  <c:v>1.4222652805609404E-8</c:v>
                </c:pt>
                <c:pt idx="9419">
                  <c:v>1.4142699930370166E-8</c:v>
                </c:pt>
                <c:pt idx="9420">
                  <c:v>1.4063183483299025E-8</c:v>
                </c:pt>
                <c:pt idx="9421">
                  <c:v>1.3984101157520536E-8</c:v>
                </c:pt>
                <c:pt idx="9422">
                  <c:v>1.3905450657927687E-8</c:v>
                </c:pt>
                <c:pt idx="9423">
                  <c:v>1.3827229701123828E-8</c:v>
                </c:pt>
                <c:pt idx="9424">
                  <c:v>1.3749436015365394E-8</c:v>
                </c:pt>
                <c:pt idx="9425">
                  <c:v>1.3672067340504996E-8</c:v>
                </c:pt>
                <c:pt idx="9426">
                  <c:v>1.3595121427934033E-8</c:v>
                </c:pt>
                <c:pt idx="9427">
                  <c:v>1.3518596040526293E-8</c:v>
                </c:pt>
                <c:pt idx="9428">
                  <c:v>1.3442488952581535E-8</c:v>
                </c:pt>
                <c:pt idx="9429">
                  <c:v>1.3366797949769983E-8</c:v>
                </c:pt>
                <c:pt idx="9430">
                  <c:v>1.3291520829075501E-8</c:v>
                </c:pt>
                <c:pt idx="9431">
                  <c:v>1.3216655398740372E-8</c:v>
                </c:pt>
                <c:pt idx="9432">
                  <c:v>1.3142199478210993E-8</c:v>
                </c:pt>
                <c:pt idx="9433">
                  <c:v>1.3068150898081029E-8</c:v>
                </c:pt>
                <c:pt idx="9434">
                  <c:v>1.2994507500037979E-8</c:v>
                </c:pt>
                <c:pt idx="9435">
                  <c:v>1.2921267136808448E-8</c:v>
                </c:pt>
                <c:pt idx="9436">
                  <c:v>1.2848427672103504E-8</c:v>
                </c:pt>
                <c:pt idx="9437">
                  <c:v>1.2775986980564447E-8</c:v>
                </c:pt>
                <c:pt idx="9438">
                  <c:v>1.2703942947709964E-8</c:v>
                </c:pt>
                <c:pt idx="9439">
                  <c:v>1.263229346988208E-8</c:v>
                </c:pt>
                <c:pt idx="9440">
                  <c:v>1.2561036454192383E-8</c:v>
                </c:pt>
                <c:pt idx="9441">
                  <c:v>1.2490169818469888E-8</c:v>
                </c:pt>
                <c:pt idx="9442">
                  <c:v>1.2419691491207903E-8</c:v>
                </c:pt>
                <c:pt idx="9443">
                  <c:v>1.234959941151165E-8</c:v>
                </c:pt>
                <c:pt idx="9444">
                  <c:v>1.2279891529045352E-8</c:v>
                </c:pt>
                <c:pt idx="9445">
                  <c:v>1.221056580398144E-8</c:v>
                </c:pt>
                <c:pt idx="9446">
                  <c:v>1.2141620206947761E-8</c:v>
                </c:pt>
                <c:pt idx="9447">
                  <c:v>1.2073052718976164E-8</c:v>
                </c:pt>
                <c:pt idx="9448">
                  <c:v>1.2004861331451734E-8</c:v>
                </c:pt>
                <c:pt idx="9449">
                  <c:v>1.1937044046061444E-8</c:v>
                </c:pt>
                <c:pt idx="9450">
                  <c:v>1.1869598874743131E-8</c:v>
                </c:pt>
                <c:pt idx="9451">
                  <c:v>1.1802523839635327E-8</c:v>
                </c:pt>
                <c:pt idx="9452">
                  <c:v>1.1735816973026503E-8</c:v>
                </c:pt>
                <c:pt idx="9453">
                  <c:v>1.1669476317305907E-8</c:v>
                </c:pt>
                <c:pt idx="9454">
                  <c:v>1.1603499924912053E-8</c:v>
                </c:pt>
                <c:pt idx="9455">
                  <c:v>1.1537885858284728E-8</c:v>
                </c:pt>
                <c:pt idx="9456">
                  <c:v>1.1472632189814849E-8</c:v>
                </c:pt>
                <c:pt idx="9457">
                  <c:v>1.1407737001795628E-8</c:v>
                </c:pt>
                <c:pt idx="9458">
                  <c:v>1.1343198386372968E-8</c:v>
                </c:pt>
                <c:pt idx="9459">
                  <c:v>1.1279014445497749E-8</c:v>
                </c:pt>
                <c:pt idx="9460">
                  <c:v>1.1215183290876663E-8</c:v>
                </c:pt>
                <c:pt idx="9461">
                  <c:v>1.1151703043924344E-8</c:v>
                </c:pt>
                <c:pt idx="9462">
                  <c:v>1.1088571835715119E-8</c:v>
                </c:pt>
                <c:pt idx="9463">
                  <c:v>1.1025787806935477E-8</c:v>
                </c:pt>
                <c:pt idx="9464">
                  <c:v>1.0963349107836445E-8</c:v>
                </c:pt>
                <c:pt idx="9465">
                  <c:v>1.0901253898186044E-8</c:v>
                </c:pt>
                <c:pt idx="9466">
                  <c:v>1.0839500347222746E-8</c:v>
                </c:pt>
                <c:pt idx="9467">
                  <c:v>1.0778086633607822E-8</c:v>
                </c:pt>
                <c:pt idx="9468">
                  <c:v>1.0717010945379482E-8</c:v>
                </c:pt>
                <c:pt idx="9469">
                  <c:v>1.0656271479905813E-8</c:v>
                </c:pt>
                <c:pt idx="9470">
                  <c:v>1.059586644383912E-8</c:v>
                </c:pt>
                <c:pt idx="9471">
                  <c:v>1.053579405306931E-8</c:v>
                </c:pt>
                <c:pt idx="9472">
                  <c:v>1.0476052532678505E-8</c:v>
                </c:pt>
                <c:pt idx="9473">
                  <c:v>1.0416640116895881E-8</c:v>
                </c:pt>
                <c:pt idx="9474">
                  <c:v>1.0357555049051568E-8</c:v>
                </c:pt>
                <c:pt idx="9475">
                  <c:v>1.0298795581531303E-8</c:v>
                </c:pt>
                <c:pt idx="9476">
                  <c:v>1.0240359975733348E-8</c:v>
                </c:pt>
                <c:pt idx="9477">
                  <c:v>1.01822465020212E-8</c:v>
                </c:pt>
                <c:pt idx="9478">
                  <c:v>1.0124453439681418E-8</c:v>
                </c:pt>
                <c:pt idx="9479">
                  <c:v>1.0066979076877463E-8</c:v>
                </c:pt>
                <c:pt idx="9480">
                  <c:v>1.0009821710607312E-8</c:v>
                </c:pt>
                <c:pt idx="9481">
                  <c:v>9.9529796466581415E-9</c:v>
                </c:pt>
                <c:pt idx="9482">
                  <c:v>9.8964511995638058E-9</c:v>
                </c:pt>
                <c:pt idx="9483">
                  <c:v>9.840234692560797E-9</c:v>
                </c:pt>
                <c:pt idx="9484">
                  <c:v>9.7843284575450748E-9</c:v>
                </c:pt>
                <c:pt idx="9485">
                  <c:v>9.7287308350294471E-9</c:v>
                </c:pt>
                <c:pt idx="9486">
                  <c:v>9.6734401740997488E-9</c:v>
                </c:pt>
                <c:pt idx="9487">
                  <c:v>9.618454832373571E-9</c:v>
                </c:pt>
                <c:pt idx="9488">
                  <c:v>9.5637731759568765E-9</c:v>
                </c:pt>
                <c:pt idx="9489">
                  <c:v>9.5093935794020983E-9</c:v>
                </c:pt>
                <c:pt idx="9490">
                  <c:v>9.4553144256661011E-9</c:v>
                </c:pt>
                <c:pt idx="9491">
                  <c:v>9.4015341060684889E-9</c:v>
                </c:pt>
                <c:pt idx="9492">
                  <c:v>9.3480510202495287E-9</c:v>
                </c:pt>
                <c:pt idx="9493">
                  <c:v>9.2948635761296398E-9</c:v>
                </c:pt>
                <c:pt idx="9494">
                  <c:v>9.2419701898671348E-9</c:v>
                </c:pt>
                <c:pt idx="9495">
                  <c:v>9.189369285818219E-9</c:v>
                </c:pt>
                <c:pt idx="9496">
                  <c:v>9.1370592964948321E-9</c:v>
                </c:pt>
                <c:pt idx="9497">
                  <c:v>9.0850386625256253E-9</c:v>
                </c:pt>
                <c:pt idx="9498">
                  <c:v>9.0333058326142149E-9</c:v>
                </c:pt>
                <c:pt idx="9499">
                  <c:v>8.9818592634995276E-9</c:v>
                </c:pt>
                <c:pt idx="9500">
                  <c:v>8.9306974199159054E-9</c:v>
                </c:pt>
                <c:pt idx="9501">
                  <c:v>8.8798187745526926E-9</c:v>
                </c:pt>
                <c:pt idx="9502">
                  <c:v>8.829221808015048E-9</c:v>
                </c:pt>
                <c:pt idx="9503">
                  <c:v>8.7789050087840608E-9</c:v>
                </c:pt>
                <c:pt idx="9504">
                  <c:v>8.7288668731781365E-9</c:v>
                </c:pt>
                <c:pt idx="9505">
                  <c:v>8.6791059053130573E-9</c:v>
                </c:pt>
                <c:pt idx="9506">
                  <c:v>8.6296206170633298E-9</c:v>
                </c:pt>
                <c:pt idx="9507">
                  <c:v>8.5804095280240846E-9</c:v>
                </c:pt>
                <c:pt idx="9508">
                  <c:v>8.5314711654712727E-9</c:v>
                </c:pt>
                <c:pt idx="9509">
                  <c:v>8.4828040643251306E-9</c:v>
                </c:pt>
                <c:pt idx="9510">
                  <c:v>8.4344067671095306E-9</c:v>
                </c:pt>
                <c:pt idx="9511">
                  <c:v>8.3862778239165417E-9</c:v>
                </c:pt>
                <c:pt idx="9512">
                  <c:v>8.3384157923668502E-9</c:v>
                </c:pt>
                <c:pt idx="9513">
                  <c:v>8.2908192375727866E-9</c:v>
                </c:pt>
                <c:pt idx="9514">
                  <c:v>8.2434867321010244E-9</c:v>
                </c:pt>
                <c:pt idx="9515">
                  <c:v>8.1964168559347057E-9</c:v>
                </c:pt>
                <c:pt idx="9516">
                  <c:v>8.1496081964368246E-9</c:v>
                </c:pt>
                <c:pt idx="9517">
                  <c:v>8.1030593483137523E-9</c:v>
                </c:pt>
                <c:pt idx="9518">
                  <c:v>8.0567689135771603E-9</c:v>
                </c:pt>
                <c:pt idx="9519">
                  <c:v>8.0107355015085787E-9</c:v>
                </c:pt>
                <c:pt idx="9520">
                  <c:v>7.9649577286226696E-9</c:v>
                </c:pt>
                <c:pt idx="9521">
                  <c:v>7.9194342186311307E-9</c:v>
                </c:pt>
                <c:pt idx="9522">
                  <c:v>7.8741636024063866E-9</c:v>
                </c:pt>
                <c:pt idx="9523">
                  <c:v>7.8291445179457197E-9</c:v>
                </c:pt>
                <c:pt idx="9524">
                  <c:v>7.784375610336134E-9</c:v>
                </c:pt>
                <c:pt idx="9525">
                  <c:v>7.7398555317180656E-9</c:v>
                </c:pt>
                <c:pt idx="9526">
                  <c:v>7.6955829412504525E-9</c:v>
                </c:pt>
                <c:pt idx="9527">
                  <c:v>7.6515565050755245E-9</c:v>
                </c:pt>
                <c:pt idx="9528">
                  <c:v>7.6077748962838121E-9</c:v>
                </c:pt>
                <c:pt idx="9529">
                  <c:v>7.5642367948791764E-9</c:v>
                </c:pt>
                <c:pt idx="9530">
                  <c:v>7.5209408877438727E-9</c:v>
                </c:pt>
                <c:pt idx="9531">
                  <c:v>7.4778858686049199E-9</c:v>
                </c:pt>
                <c:pt idx="9532">
                  <c:v>7.4350704379988395E-9</c:v>
                </c:pt>
                <c:pt idx="9533">
                  <c:v>7.3924933032376397E-9</c:v>
                </c:pt>
                <c:pt idx="9534">
                  <c:v>7.3501531783752419E-9</c:v>
                </c:pt>
                <c:pt idx="9535">
                  <c:v>7.3080487841734465E-9</c:v>
                </c:pt>
                <c:pt idx="9536">
                  <c:v>7.2661788480677279E-9</c:v>
                </c:pt>
                <c:pt idx="9537">
                  <c:v>7.2245421041344818E-9</c:v>
                </c:pt>
                <c:pt idx="9538">
                  <c:v>7.1831372930572089E-9</c:v>
                </c:pt>
                <c:pt idx="9539">
                  <c:v>7.1419631620933733E-9</c:v>
                </c:pt>
                <c:pt idx="9540">
                  <c:v>7.101018465041192E-9</c:v>
                </c:pt>
                <c:pt idx="9541">
                  <c:v>7.0603019622073134E-9</c:v>
                </c:pt>
                <c:pt idx="9542">
                  <c:v>7.0198124203734625E-9</c:v>
                </c:pt>
                <c:pt idx="9543">
                  <c:v>6.9795486127641838E-9</c:v>
                </c:pt>
                <c:pt idx="9544">
                  <c:v>6.9395093190140967E-9</c:v>
                </c:pt>
                <c:pt idx="9545">
                  <c:v>6.8996933251363955E-9</c:v>
                </c:pt>
                <c:pt idx="9546">
                  <c:v>6.8600994234898392E-9</c:v>
                </c:pt>
                <c:pt idx="9547">
                  <c:v>6.8207264127473148E-9</c:v>
                </c:pt>
                <c:pt idx="9548">
                  <c:v>6.7815730978641762E-9</c:v>
                </c:pt>
                <c:pt idx="9549">
                  <c:v>6.742638290045893E-9</c:v>
                </c:pt>
                <c:pt idx="9550">
                  <c:v>6.7039208067174142E-9</c:v>
                </c:pt>
                <c:pt idx="9551">
                  <c:v>6.6654194714912526E-9</c:v>
                </c:pt>
                <c:pt idx="9552">
                  <c:v>6.6271331141367861E-9</c:v>
                </c:pt>
                <c:pt idx="9553">
                  <c:v>6.5890605705485749E-9</c:v>
                </c:pt>
                <c:pt idx="9554">
                  <c:v>6.5512006827159748E-9</c:v>
                </c:pt>
                <c:pt idx="9555">
                  <c:v>6.5135522986923689E-9</c:v>
                </c:pt>
                <c:pt idx="9556">
                  <c:v>6.4761142725644411E-9</c:v>
                </c:pt>
                <c:pt idx="9557">
                  <c:v>6.438885464421715E-9</c:v>
                </c:pt>
                <c:pt idx="9558">
                  <c:v>6.401864740326207E-9</c:v>
                </c:pt>
                <c:pt idx="9559">
                  <c:v>6.365050972282717E-9</c:v>
                </c:pt>
                <c:pt idx="9560">
                  <c:v>6.3284430382083347E-9</c:v>
                </c:pt>
                <c:pt idx="9561">
                  <c:v>6.2920398219026984E-9</c:v>
                </c:pt>
                <c:pt idx="9562">
                  <c:v>6.255840213018474E-9</c:v>
                </c:pt>
                <c:pt idx="9563">
                  <c:v>6.2198431070317227E-9</c:v>
                </c:pt>
                <c:pt idx="9564">
                  <c:v>6.1840474052120489E-9</c:v>
                </c:pt>
                <c:pt idx="9565">
                  <c:v>6.1484520145942726E-9</c:v>
                </c:pt>
                <c:pt idx="9566">
                  <c:v>6.1130558479482193E-9</c:v>
                </c:pt>
                <c:pt idx="9567">
                  <c:v>6.0778578237505682E-9</c:v>
                </c:pt>
                <c:pt idx="9568">
                  <c:v>6.0428568661552813E-9</c:v>
                </c:pt>
                <c:pt idx="9569">
                  <c:v>6.0080519049657695E-9</c:v>
                </c:pt>
                <c:pt idx="9570">
                  <c:v>5.9734418756053016E-9</c:v>
                </c:pt>
                <c:pt idx="9571">
                  <c:v>5.9390257190892492E-9</c:v>
                </c:pt>
                <c:pt idx="9572">
                  <c:v>5.9048023819967255E-9</c:v>
                </c:pt>
                <c:pt idx="9573">
                  <c:v>5.8707708164421642E-9</c:v>
                </c:pt>
                <c:pt idx="9574">
                  <c:v>5.8369299800474354E-9</c:v>
                </c:pt>
                <c:pt idx="9575">
                  <c:v>5.8032788359139838E-9</c:v>
                </c:pt>
                <c:pt idx="9576">
                  <c:v>5.7698163525950227E-9</c:v>
                </c:pt>
                <c:pt idx="9577">
                  <c:v>5.7365415040680889E-9</c:v>
                </c:pt>
                <c:pt idx="9578">
                  <c:v>5.7034532697069854E-9</c:v>
                </c:pt>
                <c:pt idx="9579">
                  <c:v>5.6705506342554126E-9</c:v>
                </c:pt>
                <c:pt idx="9580">
                  <c:v>5.6378325877987156E-9</c:v>
                </c:pt>
                <c:pt idx="9581">
                  <c:v>5.6052981257375042E-9</c:v>
                </c:pt>
                <c:pt idx="9582">
                  <c:v>5.5729462487603143E-9</c:v>
                </c:pt>
                <c:pt idx="9583">
                  <c:v>5.5407759628171763E-9</c:v>
                </c:pt>
                <c:pt idx="9584">
                  <c:v>5.5087862790923131E-9</c:v>
                </c:pt>
                <c:pt idx="9585">
                  <c:v>5.4769762139782132E-9</c:v>
                </c:pt>
                <c:pt idx="9586">
                  <c:v>5.4453447890488666E-9</c:v>
                </c:pt>
                <c:pt idx="9587">
                  <c:v>5.4138910310334108E-9</c:v>
                </c:pt>
                <c:pt idx="9588">
                  <c:v>5.3826139717901115E-9</c:v>
                </c:pt>
                <c:pt idx="9589">
                  <c:v>5.3515126482803865E-9</c:v>
                </c:pt>
                <c:pt idx="9590">
                  <c:v>5.3205861025426288E-9</c:v>
                </c:pt>
                <c:pt idx="9591">
                  <c:v>5.2898333816665339E-9</c:v>
                </c:pt>
                <c:pt idx="9592">
                  <c:v>5.2592535377672965E-9</c:v>
                </c:pt>
                <c:pt idx="9593">
                  <c:v>5.2288456279605572E-9</c:v>
                </c:pt>
                <c:pt idx="9594">
                  <c:v>5.1986087143363868E-9</c:v>
                </c:pt>
                <c:pt idx="9595">
                  <c:v>5.1685418639341074E-9</c:v>
                </c:pt>
                <c:pt idx="9596">
                  <c:v>5.138644148717595E-9</c:v>
                </c:pt>
                <c:pt idx="9597">
                  <c:v>5.1089146455495124E-9</c:v>
                </c:pt>
                <c:pt idx="9598">
                  <c:v>5.0793524361670464E-9</c:v>
                </c:pt>
                <c:pt idx="9599">
                  <c:v>5.0499566071564134E-9</c:v>
                </c:pt>
                <c:pt idx="9600">
                  <c:v>5.0207262499290059E-9</c:v>
                </c:pt>
                <c:pt idx="9601">
                  <c:v>4.9916604606960957E-9</c:v>
                </c:pt>
                <c:pt idx="9602">
                  <c:v>4.9627583404445976E-9</c:v>
                </c:pt>
                <c:pt idx="9603">
                  <c:v>4.9340189949131097E-9</c:v>
                </c:pt>
                <c:pt idx="9604">
                  <c:v>4.9054415345671739E-9</c:v>
                </c:pt>
                <c:pt idx="9605">
                  <c:v>4.8770250745754096E-9</c:v>
                </c:pt>
                <c:pt idx="9606">
                  <c:v>4.8487687347858953E-9</c:v>
                </c:pt>
                <c:pt idx="9607">
                  <c:v>4.8206716397014742E-9</c:v>
                </c:pt>
                <c:pt idx="9608">
                  <c:v>4.7927329184569633E-9</c:v>
                </c:pt>
                <c:pt idx="9609">
                  <c:v>4.7649517047948503E-9</c:v>
                </c:pt>
                <c:pt idx="9610">
                  <c:v>4.7373271370420839E-9</c:v>
                </c:pt>
                <c:pt idx="9611">
                  <c:v>4.709858358086655E-9</c:v>
                </c:pt>
                <c:pt idx="9612">
                  <c:v>4.6825445153542275E-9</c:v>
                </c:pt>
                <c:pt idx="9613">
                  <c:v>4.6553847607851824E-9</c:v>
                </c:pt>
                <c:pt idx="9614">
                  <c:v>4.6283782508113748E-9</c:v>
                </c:pt>
                <c:pt idx="9615">
                  <c:v>4.6015241463332036E-9</c:v>
                </c:pt>
                <c:pt idx="9616">
                  <c:v>4.5748216126967689E-9</c:v>
                </c:pt>
                <c:pt idx="9617">
                  <c:v>4.5482698196715655E-9</c:v>
                </c:pt>
                <c:pt idx="9618">
                  <c:v>4.5218679414271464E-9</c:v>
                </c:pt>
                <c:pt idx="9619">
                  <c:v>4.4956151565112497E-9</c:v>
                </c:pt>
                <c:pt idx="9620">
                  <c:v>4.4695106478272894E-9</c:v>
                </c:pt>
                <c:pt idx="9621">
                  <c:v>4.4435536026119385E-9</c:v>
                </c:pt>
                <c:pt idx="9622">
                  <c:v>4.417743212412905E-9</c:v>
                </c:pt>
                <c:pt idx="9623">
                  <c:v>4.392078673067058E-9</c:v>
                </c:pt>
                <c:pt idx="9624">
                  <c:v>4.3665591846787882E-9</c:v>
                </c:pt>
                <c:pt idx="9625">
                  <c:v>4.3411839515973326E-9</c:v>
                </c:pt>
                <c:pt idx="9626">
                  <c:v>4.315952182395819E-9</c:v>
                </c:pt>
                <c:pt idx="9627">
                  <c:v>4.2908630898494545E-9</c:v>
                </c:pt>
                <c:pt idx="9628">
                  <c:v>4.2659158909136125E-9</c:v>
                </c:pt>
                <c:pt idx="9629">
                  <c:v>4.241109806703073E-9</c:v>
                </c:pt>
                <c:pt idx="9630">
                  <c:v>4.2164440624702089E-9</c:v>
                </c:pt>
                <c:pt idx="9631">
                  <c:v>4.1919178875839593E-9</c:v>
                </c:pt>
                <c:pt idx="9632">
                  <c:v>4.1675305155088793E-9</c:v>
                </c:pt>
                <c:pt idx="9633">
                  <c:v>4.1432811837839188E-9</c:v>
                </c:pt>
                <c:pt idx="9634">
                  <c:v>4.1191691340015507E-9</c:v>
                </c:pt>
                <c:pt idx="9635">
                  <c:v>4.0951936117871592E-9</c:v>
                </c:pt>
                <c:pt idx="9636">
                  <c:v>4.071353866778266E-9</c:v>
                </c:pt>
                <c:pt idx="9637">
                  <c:v>4.0476491526040249E-9</c:v>
                </c:pt>
                <c:pt idx="9638">
                  <c:v>4.0240787268644494E-9</c:v>
                </c:pt>
                <c:pt idx="9639">
                  <c:v>4.0006418511104839E-9</c:v>
                </c:pt>
                <c:pt idx="9640">
                  <c:v>3.977337790823317E-9</c:v>
                </c:pt>
                <c:pt idx="9641">
                  <c:v>3.9541658153944815E-9</c:v>
                </c:pt>
                <c:pt idx="9642">
                  <c:v>3.931125198105715E-9</c:v>
                </c:pt>
                <c:pt idx="9643">
                  <c:v>3.9082152161087652E-9</c:v>
                </c:pt>
                <c:pt idx="9644">
                  <c:v>3.8854351504059003E-9</c:v>
                </c:pt>
                <c:pt idx="9645">
                  <c:v>3.8627842858297893E-9</c:v>
                </c:pt>
                <c:pt idx="9646">
                  <c:v>3.8402619110238781E-9</c:v>
                </c:pt>
                <c:pt idx="9647">
                  <c:v>3.817867318423107E-9</c:v>
                </c:pt>
                <c:pt idx="9648">
                  <c:v>3.7955998042339251E-9</c:v>
                </c:pt>
                <c:pt idx="9649">
                  <c:v>3.7734586684152762E-9</c:v>
                </c:pt>
                <c:pt idx="9650">
                  <c:v>3.7514432146590696E-9</c:v>
                </c:pt>
                <c:pt idx="9651">
                  <c:v>3.7295527503712782E-9</c:v>
                </c:pt>
                <c:pt idx="9652">
                  <c:v>3.7077865866524364E-9</c:v>
                </c:pt>
                <c:pt idx="9653">
                  <c:v>3.6861440382787745E-9</c:v>
                </c:pt>
                <c:pt idx="9654">
                  <c:v>3.66462442368363E-9</c:v>
                </c:pt>
                <c:pt idx="9655">
                  <c:v>3.6432270649380985E-9</c:v>
                </c:pt>
                <c:pt idx="9656">
                  <c:v>3.6219512877325756E-9</c:v>
                </c:pt>
                <c:pt idx="9657">
                  <c:v>3.6007964213580242E-9</c:v>
                </c:pt>
                <c:pt idx="9658">
                  <c:v>3.5797617986876918E-9</c:v>
                </c:pt>
                <c:pt idx="9659">
                  <c:v>3.5588467561581853E-9</c:v>
                </c:pt>
                <c:pt idx="9660">
                  <c:v>3.5380506337514666E-9</c:v>
                </c:pt>
                <c:pt idx="9661">
                  <c:v>3.5173727749765861E-9</c:v>
                </c:pt>
                <c:pt idx="9662">
                  <c:v>3.4968125268511277E-9</c:v>
                </c:pt>
                <c:pt idx="9663">
                  <c:v>3.4763692398836045E-9</c:v>
                </c:pt>
                <c:pt idx="9664">
                  <c:v>3.4560422680550423E-9</c:v>
                </c:pt>
                <c:pt idx="9665">
                  <c:v>3.4358309688014179E-9</c:v>
                </c:pt>
                <c:pt idx="9666">
                  <c:v>3.4157347029954952E-9</c:v>
                </c:pt>
                <c:pt idx="9667">
                  <c:v>3.395752834929242E-9</c:v>
                </c:pt>
                <c:pt idx="9668">
                  <c:v>3.3758847322964394E-9</c:v>
                </c:pt>
                <c:pt idx="9669">
                  <c:v>3.3561297661745396E-9</c:v>
                </c:pt>
                <c:pt idx="9670">
                  <c:v>3.3364873110076587E-9</c:v>
                </c:pt>
                <c:pt idx="9671">
                  <c:v>3.3169567445891042E-9</c:v>
                </c:pt>
                <c:pt idx="9672">
                  <c:v>3.2975374480439774E-9</c:v>
                </c:pt>
                <c:pt idx="9673">
                  <c:v>3.2782288058118423E-9</c:v>
                </c:pt>
                <c:pt idx="9674">
                  <c:v>3.2590302056299444E-9</c:v>
                </c:pt>
                <c:pt idx="9675">
                  <c:v>3.2399410385158924E-9</c:v>
                </c:pt>
                <c:pt idx="9676">
                  <c:v>3.220960698750785E-9</c:v>
                </c:pt>
                <c:pt idx="9677">
                  <c:v>3.2020885838622171E-9</c:v>
                </c:pt>
                <c:pt idx="9678">
                  <c:v>3.1833240946077711E-9</c:v>
                </c:pt>
                <c:pt idx="9679">
                  <c:v>3.1646666349579288E-9</c:v>
                </c:pt>
                <c:pt idx="9680">
                  <c:v>3.1461156120797686E-9</c:v>
                </c:pt>
                <c:pt idx="9681">
                  <c:v>3.1276704363202429E-9</c:v>
                </c:pt>
                <c:pt idx="9682">
                  <c:v>3.1093305211897962E-9</c:v>
                </c:pt>
                <c:pt idx="9683">
                  <c:v>3.0910952833459016E-9</c:v>
                </c:pt>
                <c:pt idx="9684">
                  <c:v>3.0729641425768322E-9</c:v>
                </c:pt>
                <c:pt idx="9685">
                  <c:v>3.0549365217855132E-9</c:v>
                </c:pt>
                <c:pt idx="9686">
                  <c:v>3.0370118469731549E-9</c:v>
                </c:pt>
                <c:pt idx="9687">
                  <c:v>3.0191895472234132E-9</c:v>
                </c:pt>
                <c:pt idx="9688">
                  <c:v>3.0014690546863038E-9</c:v>
                </c:pt>
                <c:pt idx="9689">
                  <c:v>2.9838498045624604E-9</c:v>
                </c:pt>
                <c:pt idx="9690">
                  <c:v>2.9663312350870726E-9</c:v>
                </c:pt>
                <c:pt idx="9691">
                  <c:v>2.9489127875142401E-9</c:v>
                </c:pt>
                <c:pt idx="9692">
                  <c:v>2.9315939061015375E-9</c:v>
                </c:pt>
                <c:pt idx="9693">
                  <c:v>2.914374038094053E-9</c:v>
                </c:pt>
                <c:pt idx="9694">
                  <c:v>2.8972526337090642E-9</c:v>
                </c:pt>
                <c:pt idx="9695">
                  <c:v>2.8802291461208842E-9</c:v>
                </c:pt>
                <c:pt idx="9696">
                  <c:v>2.863303031444909E-9</c:v>
                </c:pt>
                <c:pt idx="9697">
                  <c:v>2.8464737487228612E-9</c:v>
                </c:pt>
                <c:pt idx="9698">
                  <c:v>2.8297407599073259E-9</c:v>
                </c:pt>
                <c:pt idx="9699">
                  <c:v>2.8131035298468466E-9</c:v>
                </c:pt>
                <c:pt idx="9700">
                  <c:v>2.7965615262706298E-9</c:v>
                </c:pt>
                <c:pt idx="9701">
                  <c:v>2.7801142197737111E-9</c:v>
                </c:pt>
                <c:pt idx="9702">
                  <c:v>2.7637610838021111E-9</c:v>
                </c:pt>
                <c:pt idx="9703">
                  <c:v>2.7475015946378393E-9</c:v>
                </c:pt>
                <c:pt idx="9704">
                  <c:v>2.7313352313843131E-9</c:v>
                </c:pt>
                <c:pt idx="9705">
                  <c:v>2.7152614759515903E-9</c:v>
                </c:pt>
                <c:pt idx="9706">
                  <c:v>2.6992798130418856E-9</c:v>
                </c:pt>
                <c:pt idx="9707">
                  <c:v>2.6833897301348842E-9</c:v>
                </c:pt>
                <c:pt idx="9708">
                  <c:v>2.6675907174733274E-9</c:v>
                </c:pt>
                <c:pt idx="9709">
                  <c:v>2.6518822680487067E-9</c:v>
                </c:pt>
                <c:pt idx="9710">
                  <c:v>2.636263877586974E-9</c:v>
                </c:pt>
                <c:pt idx="9711">
                  <c:v>2.620735044534143E-9</c:v>
                </c:pt>
                <c:pt idx="9712">
                  <c:v>2.6052952700422014E-9</c:v>
                </c:pt>
                <c:pt idx="9713">
                  <c:v>2.589944057955172E-9</c:v>
                </c:pt>
                <c:pt idx="9714">
                  <c:v>2.5746809147947869E-9</c:v>
                </c:pt>
                <c:pt idx="9715">
                  <c:v>2.5595053497468039E-9</c:v>
                </c:pt>
                <c:pt idx="9716">
                  <c:v>2.5444168746469792E-9</c:v>
                </c:pt>
                <c:pt idx="9717">
                  <c:v>2.5294150039672291E-9</c:v>
                </c:pt>
                <c:pt idx="9718">
                  <c:v>2.5144992548019821E-9</c:v>
                </c:pt>
                <c:pt idx="9719">
                  <c:v>2.4996691468544617E-9</c:v>
                </c:pt>
                <c:pt idx="9720">
                  <c:v>2.484924202423077E-9</c:v>
                </c:pt>
                <c:pt idx="9721">
                  <c:v>2.4702639463877673E-9</c:v>
                </c:pt>
                <c:pt idx="9722">
                  <c:v>2.4556879061967615E-9</c:v>
                </c:pt>
                <c:pt idx="9723">
                  <c:v>2.4411956118530259E-9</c:v>
                </c:pt>
                <c:pt idx="9724">
                  <c:v>2.4267865959009203E-9</c:v>
                </c:pt>
                <c:pt idx="9725">
                  <c:v>2.4124603934128596E-9</c:v>
                </c:pt>
                <c:pt idx="9726">
                  <c:v>2.3982165419764934E-9</c:v>
                </c:pt>
                <c:pt idx="9727">
                  <c:v>2.3840545816809307E-9</c:v>
                </c:pt>
                <c:pt idx="9728">
                  <c:v>2.3699740551041952E-9</c:v>
                </c:pt>
                <c:pt idx="9729">
                  <c:v>2.3559745073000119E-9</c:v>
                </c:pt>
                <c:pt idx="9730">
                  <c:v>2.3420554857848804E-9</c:v>
                </c:pt>
                <c:pt idx="9731">
                  <c:v>2.3282165405253345E-9</c:v>
                </c:pt>
                <c:pt idx="9732">
                  <c:v>2.3144572239246882E-9</c:v>
                </c:pt>
                <c:pt idx="9733">
                  <c:v>2.3007770908110374E-9</c:v>
                </c:pt>
                <c:pt idx="9734">
                  <c:v>2.2871756984237811E-9</c:v>
                </c:pt>
                <c:pt idx="9735">
                  <c:v>2.2736526064015258E-9</c:v>
                </c:pt>
                <c:pt idx="9736">
                  <c:v>2.2602073767694382E-9</c:v>
                </c:pt>
                <c:pt idx="9737">
                  <c:v>2.2468395739265242E-9</c:v>
                </c:pt>
                <c:pt idx="9738">
                  <c:v>2.2335487646334926E-9</c:v>
                </c:pt>
                <c:pt idx="9739">
                  <c:v>2.2203345180002129E-9</c:v>
                </c:pt>
                <c:pt idx="9740">
                  <c:v>2.2071964054734567E-9</c:v>
                </c:pt>
                <c:pt idx="9741">
                  <c:v>2.1941340008246666E-9</c:v>
                </c:pt>
                <c:pt idx="9742">
                  <c:v>2.1811468801377419E-9</c:v>
                </c:pt>
                <c:pt idx="9743">
                  <c:v>2.1682346217970118E-9</c:v>
                </c:pt>
                <c:pt idx="9744">
                  <c:v>2.1553968064750106E-9</c:v>
                </c:pt>
                <c:pt idx="9745">
                  <c:v>2.1426330171206491E-9</c:v>
                </c:pt>
                <c:pt idx="9746">
                  <c:v>2.1299428389471468E-9</c:v>
                </c:pt>
                <c:pt idx="9747">
                  <c:v>2.1173258594203188E-9</c:v>
                </c:pt>
                <c:pt idx="9748">
                  <c:v>2.1047816682465529E-9</c:v>
                </c:pt>
                <c:pt idx="9749">
                  <c:v>2.0923098573611296E-9</c:v>
                </c:pt>
                <c:pt idx="9750">
                  <c:v>2.0799100209166917E-9</c:v>
                </c:pt>
                <c:pt idx="9751">
                  <c:v>2.0675817552714092E-9</c:v>
                </c:pt>
                <c:pt idx="9752">
                  <c:v>2.0553246589773392E-9</c:v>
                </c:pt>
                <c:pt idx="9753">
                  <c:v>2.043138332769097E-9</c:v>
                </c:pt>
                <c:pt idx="9754">
                  <c:v>2.0310223795524156E-9</c:v>
                </c:pt>
                <c:pt idx="9755">
                  <c:v>2.0189764043925157E-9</c:v>
                </c:pt>
                <c:pt idx="9756">
                  <c:v>2.0070000145028901E-9</c:v>
                </c:pt>
                <c:pt idx="9757">
                  <c:v>1.995092819234078E-9</c:v>
                </c:pt>
                <c:pt idx="9758">
                  <c:v>1.9832544300623097E-9</c:v>
                </c:pt>
                <c:pt idx="9759">
                  <c:v>1.9714844605783414E-9</c:v>
                </c:pt>
                <c:pt idx="9760">
                  <c:v>1.9597825264764971E-9</c:v>
                </c:pt>
                <c:pt idx="9761">
                  <c:v>1.9481482455433552E-9</c:v>
                </c:pt>
                <c:pt idx="9762">
                  <c:v>1.9365812376469388E-9</c:v>
                </c:pt>
                <c:pt idx="9763">
                  <c:v>1.9250811247256689E-9</c:v>
                </c:pt>
                <c:pt idx="9764">
                  <c:v>1.9136475307775265E-9</c:v>
                </c:pt>
                <c:pt idx="9765">
                  <c:v>1.902280081849145E-9</c:v>
                </c:pt>
                <c:pt idx="9766">
                  <c:v>1.8909784060250408E-9</c:v>
                </c:pt>
                <c:pt idx="9767">
                  <c:v>1.8797421334169856E-9</c:v>
                </c:pt>
                <c:pt idx="9768">
                  <c:v>1.8685708961531277E-9</c:v>
                </c:pt>
                <c:pt idx="9769">
                  <c:v>1.8574643283675838E-9</c:v>
                </c:pt>
                <c:pt idx="9770">
                  <c:v>1.8464220661896945E-9</c:v>
                </c:pt>
                <c:pt idx="9771">
                  <c:v>1.8354437477336277E-9</c:v>
                </c:pt>
                <c:pt idx="9772">
                  <c:v>1.8245290130878812E-9</c:v>
                </c:pt>
                <c:pt idx="9773">
                  <c:v>1.8136775043048162E-9</c:v>
                </c:pt>
                <c:pt idx="9774">
                  <c:v>1.8028888653904079E-9</c:v>
                </c:pt>
                <c:pt idx="9775">
                  <c:v>1.7921627422938388E-9</c:v>
                </c:pt>
                <c:pt idx="9776">
                  <c:v>1.7814987828973234E-9</c:v>
                </c:pt>
                <c:pt idx="9777">
                  <c:v>1.7708966370058449E-9</c:v>
                </c:pt>
                <c:pt idx="9778">
                  <c:v>1.7603559563371257E-9</c:v>
                </c:pt>
                <c:pt idx="9779">
                  <c:v>1.749876394511324E-9</c:v>
                </c:pt>
                <c:pt idx="9780">
                  <c:v>1.7394576070411756E-9</c:v>
                </c:pt>
                <c:pt idx="9781">
                  <c:v>1.7290992513219783E-9</c:v>
                </c:pt>
                <c:pt idx="9782">
                  <c:v>1.7188009866215476E-9</c:v>
                </c:pt>
                <c:pt idx="9783">
                  <c:v>1.7085624740703788E-9</c:v>
                </c:pt>
                <c:pt idx="9784">
                  <c:v>1.6983833766518705E-9</c:v>
                </c:pt>
                <c:pt idx="9785">
                  <c:v>1.6882633591924174E-9</c:v>
                </c:pt>
                <c:pt idx="9786">
                  <c:v>1.6782020883517653E-9</c:v>
                </c:pt>
                <c:pt idx="9787">
                  <c:v>1.6681992326131977E-9</c:v>
                </c:pt>
                <c:pt idx="9788">
                  <c:v>1.6582544622741167E-9</c:v>
                </c:pt>
                <c:pt idx="9789">
                  <c:v>1.648367449436173E-9</c:v>
                </c:pt>
                <c:pt idx="9790">
                  <c:v>1.638537867995894E-9</c:v>
                </c:pt>
                <c:pt idx="9791">
                  <c:v>1.6287653936351679E-9</c:v>
                </c:pt>
                <c:pt idx="9792">
                  <c:v>1.6190497038117839E-9</c:v>
                </c:pt>
                <c:pt idx="9793">
                  <c:v>1.6093904777499408E-9</c:v>
                </c:pt>
                <c:pt idx="9794">
                  <c:v>1.5997873964310667E-9</c:v>
                </c:pt>
                <c:pt idx="9795">
                  <c:v>1.5902401425843888E-9</c:v>
                </c:pt>
                <c:pt idx="9796">
                  <c:v>1.580748400677699E-9</c:v>
                </c:pt>
                <c:pt idx="9797">
                  <c:v>1.5713118569081577E-9</c:v>
                </c:pt>
                <c:pt idx="9798">
                  <c:v>1.5619301991931689E-9</c:v>
                </c:pt>
                <c:pt idx="9799">
                  <c:v>1.5526031171611919E-9</c:v>
                </c:pt>
                <c:pt idx="9800">
                  <c:v>1.5433303021426716E-9</c:v>
                </c:pt>
                <c:pt idx="9801">
                  <c:v>1.5341114471611561E-9</c:v>
                </c:pt>
                <c:pt idx="9802">
                  <c:v>1.524946246924088E-9</c:v>
                </c:pt>
                <c:pt idx="9803">
                  <c:v>1.5158343978140641E-9</c:v>
                </c:pt>
                <c:pt idx="9804">
                  <c:v>1.5067755978798919E-9</c:v>
                </c:pt>
                <c:pt idx="9805">
                  <c:v>1.4977695468276982E-9</c:v>
                </c:pt>
                <c:pt idx="9806">
                  <c:v>1.4888159460122268E-9</c:v>
                </c:pt>
                <c:pt idx="9807">
                  <c:v>1.4799144984279371E-9</c:v>
                </c:pt>
                <c:pt idx="9808">
                  <c:v>1.4710649087005622E-9</c:v>
                </c:pt>
                <c:pt idx="9809">
                  <c:v>1.4622668830781352E-9</c:v>
                </c:pt>
                <c:pt idx="9810">
                  <c:v>1.4535201294226125E-9</c:v>
                </c:pt>
                <c:pt idx="9811">
                  <c:v>1.4448243572011181E-9</c:v>
                </c:pt>
                <c:pt idx="9812">
                  <c:v>1.4361792774776525E-9</c:v>
                </c:pt>
                <c:pt idx="9813">
                  <c:v>1.4275846029043287E-9</c:v>
                </c:pt>
                <c:pt idx="9814">
                  <c:v>1.4190400477131094E-9</c:v>
                </c:pt>
                <c:pt idx="9815">
                  <c:v>1.4105453277074012E-9</c:v>
                </c:pt>
                <c:pt idx="9816">
                  <c:v>1.4021001602536084E-9</c:v>
                </c:pt>
                <c:pt idx="9817">
                  <c:v>1.3937042642728887E-9</c:v>
                </c:pt>
                <c:pt idx="9818">
                  <c:v>1.3853573602328835E-9</c:v>
                </c:pt>
                <c:pt idx="9819">
                  <c:v>1.3770591701394703E-9</c:v>
                </c:pt>
                <c:pt idx="9820">
                  <c:v>1.3688094175285841E-9</c:v>
                </c:pt>
                <c:pt idx="9821">
                  <c:v>1.3606078274580473E-9</c:v>
                </c:pt>
                <c:pt idx="9822">
                  <c:v>1.3524541264995309E-9</c:v>
                </c:pt>
                <c:pt idx="9823">
                  <c:v>1.3443480427304127E-9</c:v>
                </c:pt>
                <c:pt idx="9824">
                  <c:v>1.3362893057258475E-9</c:v>
                </c:pt>
                <c:pt idx="9825">
                  <c:v>1.3282776465507191E-9</c:v>
                </c:pt>
                <c:pt idx="9826">
                  <c:v>1.3203127977517289E-9</c:v>
                </c:pt>
                <c:pt idx="9827">
                  <c:v>1.3123944933494681E-9</c:v>
                </c:pt>
                <c:pt idx="9828">
                  <c:v>1.3045224688306807E-9</c:v>
                </c:pt>
                <c:pt idx="9829">
                  <c:v>1.2966964611402768E-9</c:v>
                </c:pt>
                <c:pt idx="9830">
                  <c:v>1.2889162086736577E-9</c:v>
                </c:pt>
                <c:pt idx="9831">
                  <c:v>1.2811814512689817E-9</c:v>
                </c:pt>
                <c:pt idx="9832">
                  <c:v>1.2734919301994564E-9</c:v>
                </c:pt>
                <c:pt idx="9833">
                  <c:v>1.2658473881656772E-9</c:v>
                </c:pt>
                <c:pt idx="9834">
                  <c:v>1.2582475692879873E-9</c:v>
                </c:pt>
                <c:pt idx="9835">
                  <c:v>1.2506922190989107E-9</c:v>
                </c:pt>
                <c:pt idx="9836">
                  <c:v>1.243181084535705E-9</c:v>
                </c:pt>
                <c:pt idx="9837">
                  <c:v>1.2357139139327232E-9</c:v>
                </c:pt>
                <c:pt idx="9838">
                  <c:v>1.2282904570139924E-9</c:v>
                </c:pt>
                <c:pt idx="9839">
                  <c:v>1.2209104648859055E-9</c:v>
                </c:pt>
                <c:pt idx="9840">
                  <c:v>1.2135736900296291E-9</c:v>
                </c:pt>
                <c:pt idx="9841">
                  <c:v>1.2062798862939862E-9</c:v>
                </c:pt>
                <c:pt idx="9842">
                  <c:v>1.1990288088879334E-9</c:v>
                </c:pt>
                <c:pt idx="9843">
                  <c:v>1.1918202143734454E-9</c:v>
                </c:pt>
                <c:pt idx="9844">
                  <c:v>1.1846538606582543E-9</c:v>
                </c:pt>
                <c:pt idx="9845">
                  <c:v>1.1775295069885086E-9</c:v>
                </c:pt>
                <c:pt idx="9846">
                  <c:v>1.1704469139419022E-9</c:v>
                </c:pt>
                <c:pt idx="9847">
                  <c:v>1.1634058434202306E-9</c:v>
                </c:pt>
                <c:pt idx="9848">
                  <c:v>1.1564060586425157E-9</c:v>
                </c:pt>
                <c:pt idx="9849">
                  <c:v>1.1494473241379425E-9</c:v>
                </c:pt>
                <c:pt idx="9850">
                  <c:v>1.1425294057387175E-9</c:v>
                </c:pt>
                <c:pt idx="9851">
                  <c:v>1.1356520705732407E-9</c:v>
                </c:pt>
                <c:pt idx="9852">
                  <c:v>1.1288150870590328E-9</c:v>
                </c:pt>
                <c:pt idx="9853">
                  <c:v>1.1220182248960071E-9</c:v>
                </c:pt>
                <c:pt idx="9854">
                  <c:v>1.115261255059362E-9</c:v>
                </c:pt>
                <c:pt idx="9855">
                  <c:v>1.1085439497929954E-9</c:v>
                </c:pt>
                <c:pt idx="9856">
                  <c:v>1.101866082602494E-9</c:v>
                </c:pt>
                <c:pt idx="9857">
                  <c:v>1.0952274282485624E-9</c:v>
                </c:pt>
                <c:pt idx="9858">
                  <c:v>1.088627762740088E-9</c:v>
                </c:pt>
                <c:pt idx="9859">
                  <c:v>1.0820668633276207E-9</c:v>
                </c:pt>
                <c:pt idx="9860">
                  <c:v>1.0755445084966665E-9</c:v>
                </c:pt>
                <c:pt idx="9861">
                  <c:v>1.0690604779610051E-9</c:v>
                </c:pt>
                <c:pt idx="9862">
                  <c:v>1.0626145526561643E-9</c:v>
                </c:pt>
                <c:pt idx="9863">
                  <c:v>1.0562065147328547E-9</c:v>
                </c:pt>
                <c:pt idx="9864">
                  <c:v>1.0498361475503761E-9</c:v>
                </c:pt>
                <c:pt idx="9865">
                  <c:v>1.0435032356702779E-9</c:v>
                </c:pt>
                <c:pt idx="9866">
                  <c:v>1.0372075648497534E-9</c:v>
                </c:pt>
                <c:pt idx="9867">
                  <c:v>1.0309489220352779E-9</c:v>
                </c:pt>
                <c:pt idx="9868">
                  <c:v>1.0247270953562384E-9</c:v>
                </c:pt>
                <c:pt idx="9869">
                  <c:v>1.0185418741185725E-9</c:v>
                </c:pt>
                <c:pt idx="9870">
                  <c:v>1.0123930487984163E-9</c:v>
                </c:pt>
                <c:pt idx="9871">
                  <c:v>1.0062804110358704E-9</c:v>
                </c:pt>
                <c:pt idx="9872">
                  <c:v>1.0002037536286398E-9</c:v>
                </c:pt>
                <c:pt idx="9873">
                  <c:v>9.9416287052594498E-10</c:v>
                </c:pt>
                <c:pt idx="9874">
                  <c:v>9.8815755682224952E-10</c:v>
                </c:pt>
                <c:pt idx="9875">
                  <c:v>9.8218760875106584E-10</c:v>
                </c:pt>
                <c:pt idx="9876">
                  <c:v>9.7625282367893413E-10</c:v>
                </c:pt>
                <c:pt idx="9877">
                  <c:v>9.7035300009922506E-10</c:v>
                </c:pt>
                <c:pt idx="9878">
                  <c:v>9.6448793762615064E-10</c:v>
                </c:pt>
                <c:pt idx="9879">
                  <c:v>9.5865743698866433E-10</c:v>
                </c:pt>
                <c:pt idx="9880">
                  <c:v>9.5286130002451469E-10</c:v>
                </c:pt>
                <c:pt idx="9881">
                  <c:v>9.4709932967425843E-10</c:v>
                </c:pt>
                <c:pt idx="9882">
                  <c:v>9.4137132997527677E-10</c:v>
                </c:pt>
                <c:pt idx="9883">
                  <c:v>9.3567710605592836E-10</c:v>
                </c:pt>
                <c:pt idx="9884">
                  <c:v>9.3001646412966323E-10</c:v>
                </c:pt>
                <c:pt idx="9885">
                  <c:v>9.2438921148914146E-10</c:v>
                </c:pt>
                <c:pt idx="9886">
                  <c:v>9.1879515650041733E-10</c:v>
                </c:pt>
                <c:pt idx="9887">
                  <c:v>9.1323410859720918E-10</c:v>
                </c:pt>
                <c:pt idx="9888">
                  <c:v>9.0770587827507594E-10</c:v>
                </c:pt>
                <c:pt idx="9889">
                  <c:v>9.0221027708570987E-10</c:v>
                </c:pt>
                <c:pt idx="9890">
                  <c:v>8.9674711763126866E-10</c:v>
                </c:pt>
                <c:pt idx="9891">
                  <c:v>8.9131621355866422E-10</c:v>
                </c:pt>
                <c:pt idx="9892">
                  <c:v>8.8591737955396321E-10</c:v>
                </c:pt>
                <c:pt idx="9893">
                  <c:v>8.8055043133674742E-10</c:v>
                </c:pt>
                <c:pt idx="9894">
                  <c:v>8.7521518565454901E-10</c:v>
                </c:pt>
                <c:pt idx="9895">
                  <c:v>8.6991146027730893E-10</c:v>
                </c:pt>
                <c:pt idx="9896">
                  <c:v>8.6463907399184482E-10</c:v>
                </c:pt>
                <c:pt idx="9897">
                  <c:v>8.5939784659635246E-10</c:v>
                </c:pt>
                <c:pt idx="9898">
                  <c:v>8.5418759889496092E-10</c:v>
                </c:pt>
                <c:pt idx="9899">
                  <c:v>8.4900815269227755E-10</c:v>
                </c:pt>
                <c:pt idx="9900">
                  <c:v>8.4385933078794395E-10</c:v>
                </c:pt>
                <c:pt idx="9901">
                  <c:v>8.3874095697139531E-10</c:v>
                </c:pt>
                <c:pt idx="9902">
                  <c:v>8.3365285601631609E-10</c:v>
                </c:pt>
                <c:pt idx="9903">
                  <c:v>8.2859485367548526E-10</c:v>
                </c:pt>
                <c:pt idx="9904">
                  <c:v>8.2356677667537294E-10</c:v>
                </c:pt>
                <c:pt idx="9905">
                  <c:v>8.1856845271095285E-10</c:v>
                </c:pt>
                <c:pt idx="9906">
                  <c:v>8.1359971044034238E-10</c:v>
                </c:pt>
                <c:pt idx="9907">
                  <c:v>8.0866037947973898E-10</c:v>
                </c:pt>
                <c:pt idx="9908">
                  <c:v>8.0375029039814683E-10</c:v>
                </c:pt>
                <c:pt idx="9909">
                  <c:v>7.9886927471221604E-10</c:v>
                </c:pt>
                <c:pt idx="9910">
                  <c:v>7.9401716488112608E-10</c:v>
                </c:pt>
                <c:pt idx="9911">
                  <c:v>7.8919379430151948E-10</c:v>
                </c:pt>
                <c:pt idx="9912">
                  <c:v>7.8439899730236353E-10</c:v>
                </c:pt>
                <c:pt idx="9913">
                  <c:v>7.7963260913990222E-10</c:v>
                </c:pt>
                <c:pt idx="9914">
                  <c:v>7.7489446599269546E-10</c:v>
                </c:pt>
                <c:pt idx="9915">
                  <c:v>7.7018440495655699E-10</c:v>
                </c:pt>
                <c:pt idx="9916">
                  <c:v>7.6550226403958546E-10</c:v>
                </c:pt>
                <c:pt idx="9917">
                  <c:v>7.6084788215725021E-10</c:v>
                </c:pt>
                <c:pt idx="9918">
                  <c:v>7.5622109912746015E-10</c:v>
                </c:pt>
                <c:pt idx="9919">
                  <c:v>7.516217556656464E-10</c:v>
                </c:pt>
                <c:pt idx="9920">
                  <c:v>7.4704969337991425E-10</c:v>
                </c:pt>
                <c:pt idx="9921">
                  <c:v>7.4250475476619715E-10</c:v>
                </c:pt>
                <c:pt idx="9922">
                  <c:v>7.3798678320343526E-10</c:v>
                </c:pt>
                <c:pt idx="9923">
                  <c:v>7.3349562294875478E-10</c:v>
                </c:pt>
                <c:pt idx="9924">
                  <c:v>7.2903111913276962E-10</c:v>
                </c:pt>
                <c:pt idx="9925">
                  <c:v>7.2459311775475132E-10</c:v>
                </c:pt>
                <c:pt idx="9926">
                  <c:v>7.2018146567799538E-10</c:v>
                </c:pt>
                <c:pt idx="9927">
                  <c:v>7.1579601062503696E-10</c:v>
                </c:pt>
                <c:pt idx="9928">
                  <c:v>7.1143660117308224E-10</c:v>
                </c:pt>
                <c:pt idx="9929">
                  <c:v>7.0710308674926506E-10</c:v>
                </c:pt>
                <c:pt idx="9930">
                  <c:v>7.0279531762609207E-10</c:v>
                </c:pt>
                <c:pt idx="9931">
                  <c:v>6.9851314491684617E-10</c:v>
                </c:pt>
                <c:pt idx="9932">
                  <c:v>6.9425642057096309E-10</c:v>
                </c:pt>
                <c:pt idx="9933">
                  <c:v>6.9002499736953908E-10</c:v>
                </c:pt>
                <c:pt idx="9934">
                  <c:v>6.8581872892075413E-10</c:v>
                </c:pt>
                <c:pt idx="9935">
                  <c:v>6.8163746965546225E-10</c:v>
                </c:pt>
                <c:pt idx="9936">
                  <c:v>6.774810748225846E-10</c:v>
                </c:pt>
                <c:pt idx="9937">
                  <c:v>6.7334940048476844E-10</c:v>
                </c:pt>
                <c:pt idx="9938">
                  <c:v>6.6924230351389722E-10</c:v>
                </c:pt>
                <c:pt idx="9939">
                  <c:v>6.6515964158672076E-10</c:v>
                </c:pt>
                <c:pt idx="9940">
                  <c:v>6.6110127318042228E-10</c:v>
                </c:pt>
                <c:pt idx="9941">
                  <c:v>6.5706705756829964E-10</c:v>
                </c:pt>
                <c:pt idx="9942">
                  <c:v>6.5305685481544367E-10</c:v>
                </c:pt>
                <c:pt idx="9943">
                  <c:v>6.4907052577435518E-10</c:v>
                </c:pt>
                <c:pt idx="9944">
                  <c:v>6.4510793208072169E-10</c:v>
                </c:pt>
                <c:pt idx="9945">
                  <c:v>6.4116893614911019E-10</c:v>
                </c:pt>
                <c:pt idx="9946">
                  <c:v>6.3725340116872948E-10</c:v>
                </c:pt>
                <c:pt idx="9947">
                  <c:v>6.3336119109922749E-10</c:v>
                </c:pt>
                <c:pt idx="9948">
                  <c:v>6.2949217066641725E-10</c:v>
                </c:pt>
                <c:pt idx="9949">
                  <c:v>6.2564620535822003E-10</c:v>
                </c:pt>
                <c:pt idx="9950">
                  <c:v>6.2182316142037266E-10</c:v>
                </c:pt>
                <c:pt idx="9951">
                  <c:v>6.1802290585237965E-10</c:v>
                </c:pt>
                <c:pt idx="9952">
                  <c:v>6.1424530640338222E-10</c:v>
                </c:pt>
                <c:pt idx="9953">
                  <c:v>6.1049023156804712E-10</c:v>
                </c:pt>
                <c:pt idx="9954">
                  <c:v>6.0675755058248852E-10</c:v>
                </c:pt>
                <c:pt idx="9955">
                  <c:v>6.0304713342027183E-10</c:v>
                </c:pt>
                <c:pt idx="9956">
                  <c:v>5.9935885078830264E-10</c:v>
                </c:pt>
                <c:pt idx="9957">
                  <c:v>5.9569257412289948E-10</c:v>
                </c:pt>
                <c:pt idx="9958">
                  <c:v>5.9204817558575428E-10</c:v>
                </c:pt>
                <c:pt idx="9959">
                  <c:v>5.8842552806000074E-10</c:v>
                </c:pt>
                <c:pt idx="9960">
                  <c:v>5.8482450514624859E-10</c:v>
                </c:pt>
                <c:pt idx="9961">
                  <c:v>5.8124498115865247E-10</c:v>
                </c:pt>
                <c:pt idx="9962">
                  <c:v>5.7768683112106769E-10</c:v>
                </c:pt>
                <c:pt idx="9963">
                  <c:v>5.7414993076307166E-10</c:v>
                </c:pt>
                <c:pt idx="9964">
                  <c:v>5.7063415651619293E-10</c:v>
                </c:pt>
                <c:pt idx="9965">
                  <c:v>5.6713938551001322E-10</c:v>
                </c:pt>
                <c:pt idx="9966">
                  <c:v>5.6366549556838462E-10</c:v>
                </c:pt>
                <c:pt idx="9967">
                  <c:v>5.6021236520560284E-10</c:v>
                </c:pt>
                <c:pt idx="9968">
                  <c:v>5.5677987362262483E-10</c:v>
                </c:pt>
                <c:pt idx="9969">
                  <c:v>5.5336790070335206E-10</c:v>
                </c:pt>
                <c:pt idx="9970">
                  <c:v>5.49976327010811E-10</c:v>
                </c:pt>
                <c:pt idx="9971">
                  <c:v>5.4660503378350864E-10</c:v>
                </c:pt>
                <c:pt idx="9972">
                  <c:v>5.4325390293168842E-10</c:v>
                </c:pt>
                <c:pt idx="9973">
                  <c:v>5.3992281703368129E-10</c:v>
                </c:pt>
                <c:pt idx="9974">
                  <c:v>5.3661165933219178E-10</c:v>
                </c:pt>
                <c:pt idx="9975">
                  <c:v>5.3332031373070948E-10</c:v>
                </c:pt>
                <c:pt idx="9976">
                  <c:v>5.3004866478985714E-10</c:v>
                </c:pt>
                <c:pt idx="9977">
                  <c:v>5.2679659772379431E-10</c:v>
                </c:pt>
                <c:pt idx="9978">
                  <c:v>5.2356399839664152E-10</c:v>
                </c:pt>
                <c:pt idx="9979">
                  <c:v>5.2035075331887092E-10</c:v>
                </c:pt>
                <c:pt idx="9980">
                  <c:v>5.1715674964383081E-10</c:v>
                </c:pt>
                <c:pt idx="9981">
                  <c:v>5.1398187516415109E-10</c:v>
                </c:pt>
                <c:pt idx="9982">
                  <c:v>5.1082601830826659E-10</c:v>
                </c:pt>
                <c:pt idx="9983">
                  <c:v>5.0768906813692955E-10</c:v>
                </c:pt>
                <c:pt idx="9984">
                  <c:v>5.0457091433972043E-10</c:v>
                </c:pt>
                <c:pt idx="9985">
                  <c:v>5.0147144723159004E-10</c:v>
                </c:pt>
                <c:pt idx="9986">
                  <c:v>4.9839055774947201E-10</c:v>
                </c:pt>
                <c:pt idx="9987">
                  <c:v>4.9532813744878823E-10</c:v>
                </c:pt>
                <c:pt idx="9988">
                  <c:v>4.9228407850010023E-10</c:v>
                </c:pt>
                <c:pt idx="9989">
                  <c:v>4.8925827368571226E-10</c:v>
                </c:pt>
                <c:pt idx="9990">
                  <c:v>4.8625061639634167E-10</c:v>
                </c:pt>
                <c:pt idx="9991">
                  <c:v>4.8326100062770441E-10</c:v>
                </c:pt>
                <c:pt idx="9992">
                  <c:v>4.8028932097724883E-10</c:v>
                </c:pt>
                <c:pt idx="9993">
                  <c:v>4.7733547264082199E-10</c:v>
                </c:pt>
                <c:pt idx="9994">
                  <c:v>4.7439935140937652E-10</c:v>
                </c:pt>
                <c:pt idx="9995">
                  <c:v>4.7148085366567484E-10</c:v>
                </c:pt>
                <c:pt idx="9996">
                  <c:v>4.6857987638111732E-10</c:v>
                </c:pt>
                <c:pt idx="9997">
                  <c:v>4.6569631711236563E-10</c:v>
                </c:pt>
                <c:pt idx="9998">
                  <c:v>4.6283007399823208E-10</c:v>
                </c:pt>
                <c:pt idx="9999">
                  <c:v>4.599810457564288E-10</c:v>
                </c:pt>
                <c:pt idx="10000">
                  <c:v>4.5714913168039215E-10</c:v>
                </c:pt>
              </c:numCache>
            </c:numRef>
          </c:yVal>
          <c:smooth val="1"/>
        </c:ser>
        <c:ser>
          <c:idx val="3"/>
          <c:order val="1"/>
          <c:tx>
            <c:v>F1(x)</c:v>
          </c:tx>
          <c:spPr>
            <a:ln>
              <a:solidFill>
                <a:schemeClr val="tx2">
                  <a:lumMod val="40000"/>
                  <a:lumOff val="60000"/>
                </a:schemeClr>
              </a:solidFill>
            </a:ln>
          </c:spPr>
          <c:marker>
            <c:symbol val="none"/>
          </c:marker>
          <c:xVal>
            <c:numRef>
              <c:f>'Izquierdo Markeset'!$B$5:$B$10005</c:f>
              <c:numCache>
                <c:formatCode>General</c:formatCode>
                <c:ptCount val="10001"/>
                <c:pt idx="0">
                  <c:v>1.0000000000000086E-5</c:v>
                </c:pt>
                <c:pt idx="1">
                  <c:v>2.4100000000000011E-4</c:v>
                </c:pt>
                <c:pt idx="2">
                  <c:v>4.7200000000000112E-4</c:v>
                </c:pt>
                <c:pt idx="3">
                  <c:v>7.0300000000000505E-4</c:v>
                </c:pt>
                <c:pt idx="4">
                  <c:v>9.3400000000000264E-4</c:v>
                </c:pt>
                <c:pt idx="5">
                  <c:v>1.1650000000000041E-3</c:v>
                </c:pt>
                <c:pt idx="6">
                  <c:v>1.3960000000000099E-3</c:v>
                </c:pt>
                <c:pt idx="7">
                  <c:v>1.627000000000008E-3</c:v>
                </c:pt>
                <c:pt idx="8">
                  <c:v>1.8580000000000113E-3</c:v>
                </c:pt>
                <c:pt idx="9">
                  <c:v>2.089000000000001E-3</c:v>
                </c:pt>
                <c:pt idx="10">
                  <c:v>2.3200000000000052E-3</c:v>
                </c:pt>
                <c:pt idx="11">
                  <c:v>2.5510000000000012E-3</c:v>
                </c:pt>
                <c:pt idx="12">
                  <c:v>2.7820000000000132E-3</c:v>
                </c:pt>
                <c:pt idx="13">
                  <c:v>3.0130000000000092E-3</c:v>
                </c:pt>
                <c:pt idx="14">
                  <c:v>3.244000000000022E-3</c:v>
                </c:pt>
                <c:pt idx="15">
                  <c:v>3.4750000000000015E-3</c:v>
                </c:pt>
                <c:pt idx="16">
                  <c:v>3.7060000000000183E-3</c:v>
                </c:pt>
                <c:pt idx="17">
                  <c:v>3.9369999999999995E-3</c:v>
                </c:pt>
                <c:pt idx="18">
                  <c:v>4.1679999999999955E-3</c:v>
                </c:pt>
                <c:pt idx="19">
                  <c:v>4.3989999999999993E-3</c:v>
                </c:pt>
                <c:pt idx="20">
                  <c:v>4.6300000000000013E-3</c:v>
                </c:pt>
                <c:pt idx="21">
                  <c:v>4.8609999999999999E-3</c:v>
                </c:pt>
                <c:pt idx="22">
                  <c:v>5.092000000000001E-3</c:v>
                </c:pt>
                <c:pt idx="23">
                  <c:v>5.3229999999999996E-3</c:v>
                </c:pt>
                <c:pt idx="24">
                  <c:v>5.5540000000000034E-3</c:v>
                </c:pt>
                <c:pt idx="25">
                  <c:v>5.7849999999999993E-3</c:v>
                </c:pt>
                <c:pt idx="26">
                  <c:v>6.0160000000000283E-3</c:v>
                </c:pt>
                <c:pt idx="27">
                  <c:v>6.2470000000000104E-3</c:v>
                </c:pt>
                <c:pt idx="28">
                  <c:v>6.4780000000000471E-3</c:v>
                </c:pt>
                <c:pt idx="29">
                  <c:v>6.7090000000000422E-3</c:v>
                </c:pt>
                <c:pt idx="30">
                  <c:v>6.9400000000000408E-3</c:v>
                </c:pt>
                <c:pt idx="31">
                  <c:v>7.1710000000000359E-3</c:v>
                </c:pt>
                <c:pt idx="32">
                  <c:v>7.4020000000000353E-3</c:v>
                </c:pt>
                <c:pt idx="33">
                  <c:v>7.6330000000000347E-3</c:v>
                </c:pt>
                <c:pt idx="34">
                  <c:v>7.8640000000000012E-3</c:v>
                </c:pt>
                <c:pt idx="35">
                  <c:v>8.0950000000000379E-3</c:v>
                </c:pt>
                <c:pt idx="36">
                  <c:v>8.3260000000000244E-3</c:v>
                </c:pt>
                <c:pt idx="37">
                  <c:v>8.5570000000000247E-3</c:v>
                </c:pt>
                <c:pt idx="38">
                  <c:v>8.7880000000000041E-3</c:v>
                </c:pt>
                <c:pt idx="39">
                  <c:v>9.0190000000000044E-3</c:v>
                </c:pt>
                <c:pt idx="40">
                  <c:v>9.2500000000000065E-3</c:v>
                </c:pt>
                <c:pt idx="41">
                  <c:v>9.4810000000000068E-3</c:v>
                </c:pt>
                <c:pt idx="42">
                  <c:v>9.7120000000000227E-3</c:v>
                </c:pt>
                <c:pt idx="43">
                  <c:v>9.9430000000000247E-3</c:v>
                </c:pt>
                <c:pt idx="44">
                  <c:v>1.0173999999999996E-2</c:v>
                </c:pt>
                <c:pt idx="45">
                  <c:v>1.0404999999999999E-2</c:v>
                </c:pt>
                <c:pt idx="46">
                  <c:v>1.0636E-2</c:v>
                </c:pt>
                <c:pt idx="47">
                  <c:v>1.0867000000000005E-2</c:v>
                </c:pt>
                <c:pt idx="48">
                  <c:v>1.1098000000000005E-2</c:v>
                </c:pt>
                <c:pt idx="49">
                  <c:v>1.1329000000000021E-2</c:v>
                </c:pt>
                <c:pt idx="50">
                  <c:v>1.1559999999999996E-2</c:v>
                </c:pt>
                <c:pt idx="51">
                  <c:v>1.1791000000000025E-2</c:v>
                </c:pt>
                <c:pt idx="52">
                  <c:v>1.2022000000000001E-2</c:v>
                </c:pt>
                <c:pt idx="53">
                  <c:v>1.2253E-2</c:v>
                </c:pt>
                <c:pt idx="54">
                  <c:v>1.2484000000000009E-2</c:v>
                </c:pt>
                <c:pt idx="55">
                  <c:v>1.2715000000000001E-2</c:v>
                </c:pt>
                <c:pt idx="56">
                  <c:v>1.2945999999999999E-2</c:v>
                </c:pt>
                <c:pt idx="57">
                  <c:v>1.3176999999999998E-2</c:v>
                </c:pt>
                <c:pt idx="58">
                  <c:v>1.3408000000000005E-2</c:v>
                </c:pt>
                <c:pt idx="59">
                  <c:v>1.3639000000000005E-2</c:v>
                </c:pt>
                <c:pt idx="60">
                  <c:v>1.3870000000000045E-2</c:v>
                </c:pt>
                <c:pt idx="61">
                  <c:v>1.4101000000000009E-2</c:v>
                </c:pt>
                <c:pt idx="62">
                  <c:v>1.4331999999999998E-2</c:v>
                </c:pt>
                <c:pt idx="63">
                  <c:v>1.4563000000000001E-2</c:v>
                </c:pt>
                <c:pt idx="64">
                  <c:v>1.4794000000000002E-2</c:v>
                </c:pt>
                <c:pt idx="65">
                  <c:v>1.5025000000000007E-2</c:v>
                </c:pt>
                <c:pt idx="66">
                  <c:v>1.5256000000000004E-2</c:v>
                </c:pt>
                <c:pt idx="67">
                  <c:v>1.5487000000000009E-2</c:v>
                </c:pt>
                <c:pt idx="68">
                  <c:v>1.5717999999999999E-2</c:v>
                </c:pt>
                <c:pt idx="69">
                  <c:v>1.5949000000000001E-2</c:v>
                </c:pt>
                <c:pt idx="70">
                  <c:v>1.6180000000000055E-2</c:v>
                </c:pt>
                <c:pt idx="71">
                  <c:v>1.6411000000000023E-2</c:v>
                </c:pt>
                <c:pt idx="72">
                  <c:v>1.6642000000000073E-2</c:v>
                </c:pt>
                <c:pt idx="73">
                  <c:v>1.6873000000000041E-2</c:v>
                </c:pt>
                <c:pt idx="74">
                  <c:v>1.7104000000000015E-2</c:v>
                </c:pt>
                <c:pt idx="75">
                  <c:v>1.7335000000000007E-2</c:v>
                </c:pt>
                <c:pt idx="76">
                  <c:v>1.7566000000000009E-2</c:v>
                </c:pt>
                <c:pt idx="77">
                  <c:v>1.7797000000000007E-2</c:v>
                </c:pt>
                <c:pt idx="78">
                  <c:v>1.8028000000000009E-2</c:v>
                </c:pt>
                <c:pt idx="79">
                  <c:v>1.8259000000000001E-2</c:v>
                </c:pt>
                <c:pt idx="80">
                  <c:v>1.8489999999999999E-2</c:v>
                </c:pt>
                <c:pt idx="81">
                  <c:v>1.8721000000000081E-2</c:v>
                </c:pt>
                <c:pt idx="82">
                  <c:v>1.8952000000000021E-2</c:v>
                </c:pt>
                <c:pt idx="83">
                  <c:v>1.9183000000000092E-2</c:v>
                </c:pt>
                <c:pt idx="84">
                  <c:v>1.9414000000000001E-2</c:v>
                </c:pt>
                <c:pt idx="85">
                  <c:v>1.9645000000000093E-2</c:v>
                </c:pt>
                <c:pt idx="86">
                  <c:v>1.9876000000000001E-2</c:v>
                </c:pt>
                <c:pt idx="87">
                  <c:v>2.0107000000000014E-2</c:v>
                </c:pt>
                <c:pt idx="88">
                  <c:v>2.0338000000000002E-2</c:v>
                </c:pt>
                <c:pt idx="89">
                  <c:v>2.0569E-2</c:v>
                </c:pt>
                <c:pt idx="90">
                  <c:v>2.0799999999999999E-2</c:v>
                </c:pt>
                <c:pt idx="91">
                  <c:v>2.1031000000000188E-2</c:v>
                </c:pt>
                <c:pt idx="92">
                  <c:v>2.126200000000001E-2</c:v>
                </c:pt>
                <c:pt idx="93">
                  <c:v>2.1493000000000085E-2</c:v>
                </c:pt>
                <c:pt idx="94">
                  <c:v>2.1724E-2</c:v>
                </c:pt>
                <c:pt idx="95">
                  <c:v>2.1954999999999999E-2</c:v>
                </c:pt>
                <c:pt idx="96">
                  <c:v>2.2186000000000011E-2</c:v>
                </c:pt>
                <c:pt idx="97">
                  <c:v>2.2417000000000149E-2</c:v>
                </c:pt>
                <c:pt idx="98">
                  <c:v>2.2648000000000078E-2</c:v>
                </c:pt>
                <c:pt idx="99">
                  <c:v>2.2879000000000222E-2</c:v>
                </c:pt>
                <c:pt idx="100">
                  <c:v>2.3109999999999999E-2</c:v>
                </c:pt>
                <c:pt idx="101">
                  <c:v>2.3341000000000011E-2</c:v>
                </c:pt>
                <c:pt idx="102">
                  <c:v>2.3572000000000006E-2</c:v>
                </c:pt>
                <c:pt idx="103">
                  <c:v>2.3803000000000015E-2</c:v>
                </c:pt>
                <c:pt idx="104">
                  <c:v>2.4034000000000041E-2</c:v>
                </c:pt>
                <c:pt idx="105">
                  <c:v>2.4264999999999998E-2</c:v>
                </c:pt>
                <c:pt idx="106">
                  <c:v>2.4496000000000011E-2</c:v>
                </c:pt>
                <c:pt idx="107">
                  <c:v>2.4726999999999978E-2</c:v>
                </c:pt>
                <c:pt idx="108">
                  <c:v>2.4957999999999998E-2</c:v>
                </c:pt>
                <c:pt idx="109">
                  <c:v>2.5189000000000041E-2</c:v>
                </c:pt>
                <c:pt idx="110">
                  <c:v>2.5420000000000002E-2</c:v>
                </c:pt>
                <c:pt idx="111">
                  <c:v>2.5651000000000139E-2</c:v>
                </c:pt>
                <c:pt idx="112">
                  <c:v>2.5882000000000051E-2</c:v>
                </c:pt>
                <c:pt idx="113">
                  <c:v>2.6113000000000015E-2</c:v>
                </c:pt>
                <c:pt idx="114">
                  <c:v>2.634400000000001E-2</c:v>
                </c:pt>
                <c:pt idx="115">
                  <c:v>2.6575000000000151E-2</c:v>
                </c:pt>
                <c:pt idx="116">
                  <c:v>2.6806000000000055E-2</c:v>
                </c:pt>
                <c:pt idx="117">
                  <c:v>2.7037000000000207E-2</c:v>
                </c:pt>
                <c:pt idx="118">
                  <c:v>2.7268000000000014E-2</c:v>
                </c:pt>
                <c:pt idx="119">
                  <c:v>2.7499000000000162E-2</c:v>
                </c:pt>
                <c:pt idx="120">
                  <c:v>2.7730000000000081E-2</c:v>
                </c:pt>
                <c:pt idx="121">
                  <c:v>2.7961000000000055E-2</c:v>
                </c:pt>
                <c:pt idx="122">
                  <c:v>2.8191999999999998E-2</c:v>
                </c:pt>
                <c:pt idx="123">
                  <c:v>2.8423000000000014E-2</c:v>
                </c:pt>
                <c:pt idx="124">
                  <c:v>2.8653999999999999E-2</c:v>
                </c:pt>
                <c:pt idx="125">
                  <c:v>2.8885000000000056E-2</c:v>
                </c:pt>
                <c:pt idx="126">
                  <c:v>2.9116E-2</c:v>
                </c:pt>
                <c:pt idx="127">
                  <c:v>2.9347000000000012E-2</c:v>
                </c:pt>
                <c:pt idx="128">
                  <c:v>2.9578000000000011E-2</c:v>
                </c:pt>
                <c:pt idx="129">
                  <c:v>2.9809000000000092E-2</c:v>
                </c:pt>
                <c:pt idx="130">
                  <c:v>3.0040000000000042E-2</c:v>
                </c:pt>
                <c:pt idx="131">
                  <c:v>3.0271000000000207E-2</c:v>
                </c:pt>
                <c:pt idx="132">
                  <c:v>3.0502000000000012E-2</c:v>
                </c:pt>
                <c:pt idx="133">
                  <c:v>3.0733000000000153E-2</c:v>
                </c:pt>
                <c:pt idx="134">
                  <c:v>3.0963999999999998E-2</c:v>
                </c:pt>
                <c:pt idx="135">
                  <c:v>3.1195000000000042E-2</c:v>
                </c:pt>
                <c:pt idx="136">
                  <c:v>3.1426000000000016E-2</c:v>
                </c:pt>
                <c:pt idx="137">
                  <c:v>3.1657000000000116E-2</c:v>
                </c:pt>
                <c:pt idx="138">
                  <c:v>3.1888000000000055E-2</c:v>
                </c:pt>
                <c:pt idx="139">
                  <c:v>3.2119000000000036E-2</c:v>
                </c:pt>
                <c:pt idx="140">
                  <c:v>3.2350000000000011E-2</c:v>
                </c:pt>
                <c:pt idx="141">
                  <c:v>3.2581000000000096E-2</c:v>
                </c:pt>
                <c:pt idx="142">
                  <c:v>3.2812000000000056E-2</c:v>
                </c:pt>
                <c:pt idx="143">
                  <c:v>3.3043000000000051E-2</c:v>
                </c:pt>
                <c:pt idx="144">
                  <c:v>3.3274000000000012E-2</c:v>
                </c:pt>
                <c:pt idx="145">
                  <c:v>3.3505000000000021E-2</c:v>
                </c:pt>
                <c:pt idx="146">
                  <c:v>3.3736000000000002E-2</c:v>
                </c:pt>
                <c:pt idx="147">
                  <c:v>3.3967000000000004E-2</c:v>
                </c:pt>
                <c:pt idx="148">
                  <c:v>3.4198000000000006E-2</c:v>
                </c:pt>
                <c:pt idx="149">
                  <c:v>3.4429000000000015E-2</c:v>
                </c:pt>
                <c:pt idx="150">
                  <c:v>3.466000000000001E-2</c:v>
                </c:pt>
                <c:pt idx="151">
                  <c:v>3.4891000000000019E-2</c:v>
                </c:pt>
                <c:pt idx="152">
                  <c:v>3.5122E-2</c:v>
                </c:pt>
                <c:pt idx="153">
                  <c:v>3.5353000000000002E-2</c:v>
                </c:pt>
                <c:pt idx="154">
                  <c:v>3.5584000000000011E-2</c:v>
                </c:pt>
                <c:pt idx="155">
                  <c:v>3.5815000000000159E-2</c:v>
                </c:pt>
                <c:pt idx="156">
                  <c:v>3.6046000000000036E-2</c:v>
                </c:pt>
                <c:pt idx="157">
                  <c:v>3.6277000000000226E-2</c:v>
                </c:pt>
                <c:pt idx="158">
                  <c:v>3.650800000000004E-2</c:v>
                </c:pt>
                <c:pt idx="159">
                  <c:v>3.6739000000000056E-2</c:v>
                </c:pt>
                <c:pt idx="160">
                  <c:v>3.6970000000000086E-2</c:v>
                </c:pt>
                <c:pt idx="161">
                  <c:v>3.7201000000000255E-2</c:v>
                </c:pt>
                <c:pt idx="162">
                  <c:v>3.7432000000000243E-2</c:v>
                </c:pt>
                <c:pt idx="163">
                  <c:v>3.7663000000000092E-2</c:v>
                </c:pt>
                <c:pt idx="164">
                  <c:v>3.7894000000000115E-2</c:v>
                </c:pt>
                <c:pt idx="165">
                  <c:v>3.8125000000000006E-2</c:v>
                </c:pt>
                <c:pt idx="166">
                  <c:v>3.8356000000000001E-2</c:v>
                </c:pt>
                <c:pt idx="167">
                  <c:v>3.8587000000000017E-2</c:v>
                </c:pt>
                <c:pt idx="168">
                  <c:v>3.8818000000000012E-2</c:v>
                </c:pt>
                <c:pt idx="169">
                  <c:v>3.9049000000000056E-2</c:v>
                </c:pt>
                <c:pt idx="170">
                  <c:v>3.9280000000000016E-2</c:v>
                </c:pt>
                <c:pt idx="171">
                  <c:v>3.9511000000000018E-2</c:v>
                </c:pt>
                <c:pt idx="172">
                  <c:v>3.9742000000000006E-2</c:v>
                </c:pt>
                <c:pt idx="173">
                  <c:v>3.9973000000000092E-2</c:v>
                </c:pt>
                <c:pt idx="174">
                  <c:v>4.0203999999999997E-2</c:v>
                </c:pt>
                <c:pt idx="175">
                  <c:v>4.0435000000000013E-2</c:v>
                </c:pt>
                <c:pt idx="176">
                  <c:v>4.0666000000000084E-2</c:v>
                </c:pt>
                <c:pt idx="177">
                  <c:v>4.0897000000000266E-2</c:v>
                </c:pt>
                <c:pt idx="178">
                  <c:v>4.1128000000000005E-2</c:v>
                </c:pt>
                <c:pt idx="179">
                  <c:v>4.1359000000000007E-2</c:v>
                </c:pt>
                <c:pt idx="180">
                  <c:v>4.1590000000000023E-2</c:v>
                </c:pt>
                <c:pt idx="181">
                  <c:v>4.1820999999999997E-2</c:v>
                </c:pt>
                <c:pt idx="182">
                  <c:v>4.2052000000000124E-2</c:v>
                </c:pt>
                <c:pt idx="183">
                  <c:v>4.2283000000000029E-2</c:v>
                </c:pt>
                <c:pt idx="184">
                  <c:v>4.2514000000000031E-2</c:v>
                </c:pt>
                <c:pt idx="185">
                  <c:v>4.2745000000000012E-2</c:v>
                </c:pt>
                <c:pt idx="186">
                  <c:v>4.2976000000000084E-2</c:v>
                </c:pt>
                <c:pt idx="187">
                  <c:v>4.3207000000000002E-2</c:v>
                </c:pt>
                <c:pt idx="188">
                  <c:v>4.3438000000000004E-2</c:v>
                </c:pt>
                <c:pt idx="189">
                  <c:v>4.3669000000000006E-2</c:v>
                </c:pt>
                <c:pt idx="190">
                  <c:v>4.3900000000000022E-2</c:v>
                </c:pt>
                <c:pt idx="191">
                  <c:v>4.4131000000000024E-2</c:v>
                </c:pt>
                <c:pt idx="192">
                  <c:v>4.4362000000000477E-2</c:v>
                </c:pt>
                <c:pt idx="193">
                  <c:v>4.4593000000000334E-2</c:v>
                </c:pt>
                <c:pt idx="194">
                  <c:v>4.482400000000003E-2</c:v>
                </c:pt>
                <c:pt idx="195">
                  <c:v>4.5055000000000012E-2</c:v>
                </c:pt>
                <c:pt idx="196">
                  <c:v>4.5286000000000083E-2</c:v>
                </c:pt>
                <c:pt idx="197">
                  <c:v>4.5517000000000113E-2</c:v>
                </c:pt>
                <c:pt idx="198">
                  <c:v>4.5748000000000004E-2</c:v>
                </c:pt>
                <c:pt idx="199">
                  <c:v>4.5979000000000006E-2</c:v>
                </c:pt>
                <c:pt idx="200">
                  <c:v>4.6210000000000001E-2</c:v>
                </c:pt>
                <c:pt idx="201">
                  <c:v>4.6440999999999996E-2</c:v>
                </c:pt>
                <c:pt idx="202">
                  <c:v>4.6672000000000005E-2</c:v>
                </c:pt>
                <c:pt idx="203">
                  <c:v>4.6903000000000014E-2</c:v>
                </c:pt>
                <c:pt idx="204">
                  <c:v>4.713400000000003E-2</c:v>
                </c:pt>
                <c:pt idx="205">
                  <c:v>4.7365000000000122E-2</c:v>
                </c:pt>
                <c:pt idx="206">
                  <c:v>4.7596000000000388E-2</c:v>
                </c:pt>
                <c:pt idx="207">
                  <c:v>4.7827000000000112E-2</c:v>
                </c:pt>
                <c:pt idx="208">
                  <c:v>4.8058000000000003E-2</c:v>
                </c:pt>
                <c:pt idx="209">
                  <c:v>4.8289000000000006E-2</c:v>
                </c:pt>
                <c:pt idx="210">
                  <c:v>4.8520000000000001E-2</c:v>
                </c:pt>
                <c:pt idx="211">
                  <c:v>4.8751000000000023E-2</c:v>
                </c:pt>
                <c:pt idx="212">
                  <c:v>4.8982000000000039E-2</c:v>
                </c:pt>
                <c:pt idx="213">
                  <c:v>4.9213000000000132E-2</c:v>
                </c:pt>
                <c:pt idx="214">
                  <c:v>4.944400000000003E-2</c:v>
                </c:pt>
                <c:pt idx="215">
                  <c:v>4.9674999999999997E-2</c:v>
                </c:pt>
                <c:pt idx="216">
                  <c:v>4.9906000000000325E-2</c:v>
                </c:pt>
                <c:pt idx="217">
                  <c:v>5.0137000000000084E-2</c:v>
                </c:pt>
                <c:pt idx="218">
                  <c:v>5.0368000000000114E-2</c:v>
                </c:pt>
                <c:pt idx="219">
                  <c:v>5.0599000000000033E-2</c:v>
                </c:pt>
                <c:pt idx="220">
                  <c:v>5.0830000000000111E-2</c:v>
                </c:pt>
                <c:pt idx="221">
                  <c:v>5.1061000000000023E-2</c:v>
                </c:pt>
                <c:pt idx="222">
                  <c:v>5.1292000000000032E-2</c:v>
                </c:pt>
                <c:pt idx="223">
                  <c:v>5.1523000000000006E-2</c:v>
                </c:pt>
                <c:pt idx="224">
                  <c:v>5.1754000000000022E-2</c:v>
                </c:pt>
                <c:pt idx="225">
                  <c:v>5.1984999999999996E-2</c:v>
                </c:pt>
                <c:pt idx="226">
                  <c:v>5.2216000000000276E-2</c:v>
                </c:pt>
                <c:pt idx="227">
                  <c:v>5.2447000000000021E-2</c:v>
                </c:pt>
                <c:pt idx="228">
                  <c:v>5.2678000000000003E-2</c:v>
                </c:pt>
                <c:pt idx="229">
                  <c:v>5.2909000000000032E-2</c:v>
                </c:pt>
                <c:pt idx="230">
                  <c:v>5.3140000000000007E-2</c:v>
                </c:pt>
                <c:pt idx="231">
                  <c:v>5.3371000000000016E-2</c:v>
                </c:pt>
                <c:pt idx="232">
                  <c:v>5.3602000000000032E-2</c:v>
                </c:pt>
                <c:pt idx="233">
                  <c:v>5.3833000000000103E-2</c:v>
                </c:pt>
                <c:pt idx="234">
                  <c:v>5.4064000000000133E-2</c:v>
                </c:pt>
                <c:pt idx="235">
                  <c:v>5.4295000000000031E-2</c:v>
                </c:pt>
                <c:pt idx="236">
                  <c:v>5.4526000000000123E-2</c:v>
                </c:pt>
                <c:pt idx="237">
                  <c:v>5.4757000000000396E-2</c:v>
                </c:pt>
                <c:pt idx="238">
                  <c:v>5.4988000000000113E-2</c:v>
                </c:pt>
                <c:pt idx="239">
                  <c:v>5.5219000000000004E-2</c:v>
                </c:pt>
                <c:pt idx="240">
                  <c:v>5.5450000000000034E-2</c:v>
                </c:pt>
                <c:pt idx="241">
                  <c:v>5.5681000000000001E-2</c:v>
                </c:pt>
                <c:pt idx="242">
                  <c:v>5.5912000000000343E-2</c:v>
                </c:pt>
                <c:pt idx="243">
                  <c:v>5.6143000000000005E-2</c:v>
                </c:pt>
                <c:pt idx="244">
                  <c:v>5.6374000000000007E-2</c:v>
                </c:pt>
                <c:pt idx="245">
                  <c:v>5.6604999999999996E-2</c:v>
                </c:pt>
                <c:pt idx="246">
                  <c:v>5.6836000000000123E-2</c:v>
                </c:pt>
                <c:pt idx="247">
                  <c:v>5.7067000000000374E-2</c:v>
                </c:pt>
                <c:pt idx="248">
                  <c:v>5.7298000000000092E-2</c:v>
                </c:pt>
                <c:pt idx="249">
                  <c:v>5.7529000000000004E-2</c:v>
                </c:pt>
                <c:pt idx="250">
                  <c:v>5.7760000000000387E-2</c:v>
                </c:pt>
                <c:pt idx="251">
                  <c:v>5.7991000000000133E-2</c:v>
                </c:pt>
                <c:pt idx="252">
                  <c:v>5.8222000000000017E-2</c:v>
                </c:pt>
                <c:pt idx="253">
                  <c:v>5.8453000000000074E-2</c:v>
                </c:pt>
                <c:pt idx="254">
                  <c:v>5.8684000000000007E-2</c:v>
                </c:pt>
                <c:pt idx="255">
                  <c:v>5.891500000000003E-2</c:v>
                </c:pt>
                <c:pt idx="256">
                  <c:v>5.9146000000000094E-2</c:v>
                </c:pt>
                <c:pt idx="257">
                  <c:v>5.9377000000000298E-2</c:v>
                </c:pt>
                <c:pt idx="258">
                  <c:v>5.9608000000000029E-2</c:v>
                </c:pt>
                <c:pt idx="259">
                  <c:v>5.9839000000000114E-2</c:v>
                </c:pt>
                <c:pt idx="260">
                  <c:v>6.0070000000000033E-2</c:v>
                </c:pt>
                <c:pt idx="261">
                  <c:v>6.0301000000000084E-2</c:v>
                </c:pt>
                <c:pt idx="262">
                  <c:v>6.0532000000000134E-2</c:v>
                </c:pt>
                <c:pt idx="263">
                  <c:v>6.0763000000000407E-2</c:v>
                </c:pt>
                <c:pt idx="264">
                  <c:v>6.0994000000000104E-2</c:v>
                </c:pt>
                <c:pt idx="265">
                  <c:v>6.1224999999999995E-2</c:v>
                </c:pt>
                <c:pt idx="266">
                  <c:v>6.1456000000000031E-2</c:v>
                </c:pt>
                <c:pt idx="267">
                  <c:v>6.1687000000000013E-2</c:v>
                </c:pt>
                <c:pt idx="268">
                  <c:v>6.1918000000000029E-2</c:v>
                </c:pt>
                <c:pt idx="269">
                  <c:v>6.2148999999999996E-2</c:v>
                </c:pt>
                <c:pt idx="270">
                  <c:v>6.2380000000000331E-2</c:v>
                </c:pt>
                <c:pt idx="271">
                  <c:v>6.2611000000000014E-2</c:v>
                </c:pt>
                <c:pt idx="272">
                  <c:v>6.2842000000000092E-2</c:v>
                </c:pt>
                <c:pt idx="273">
                  <c:v>6.3073000000000004E-2</c:v>
                </c:pt>
                <c:pt idx="274">
                  <c:v>6.3304000000000082E-2</c:v>
                </c:pt>
                <c:pt idx="275">
                  <c:v>6.3534999999999994E-2</c:v>
                </c:pt>
                <c:pt idx="276">
                  <c:v>6.376600000000035E-2</c:v>
                </c:pt>
                <c:pt idx="277">
                  <c:v>6.3997000000000109E-2</c:v>
                </c:pt>
                <c:pt idx="278">
                  <c:v>6.4227999999999993E-2</c:v>
                </c:pt>
                <c:pt idx="279">
                  <c:v>6.4459000000000072E-2</c:v>
                </c:pt>
                <c:pt idx="280">
                  <c:v>6.4690000000000122E-2</c:v>
                </c:pt>
                <c:pt idx="281">
                  <c:v>6.4921000000000034E-2</c:v>
                </c:pt>
                <c:pt idx="282">
                  <c:v>6.5152000000000113E-2</c:v>
                </c:pt>
                <c:pt idx="283">
                  <c:v>6.5383000000000094E-2</c:v>
                </c:pt>
                <c:pt idx="284">
                  <c:v>6.5614000000000033E-2</c:v>
                </c:pt>
                <c:pt idx="285">
                  <c:v>6.5845000000000001E-2</c:v>
                </c:pt>
                <c:pt idx="286">
                  <c:v>6.6075999999999996E-2</c:v>
                </c:pt>
                <c:pt idx="287">
                  <c:v>6.6307000000000033E-2</c:v>
                </c:pt>
                <c:pt idx="288">
                  <c:v>6.6538000000000014E-2</c:v>
                </c:pt>
                <c:pt idx="289">
                  <c:v>6.6769000000000023E-2</c:v>
                </c:pt>
                <c:pt idx="290">
                  <c:v>6.7000000000000073E-2</c:v>
                </c:pt>
                <c:pt idx="291">
                  <c:v>6.7231000000000013E-2</c:v>
                </c:pt>
                <c:pt idx="292">
                  <c:v>6.7462000000000424E-2</c:v>
                </c:pt>
                <c:pt idx="293">
                  <c:v>6.7693000000000114E-2</c:v>
                </c:pt>
                <c:pt idx="294">
                  <c:v>6.7924000000000026E-2</c:v>
                </c:pt>
                <c:pt idx="295">
                  <c:v>6.8154999999999993E-2</c:v>
                </c:pt>
                <c:pt idx="296">
                  <c:v>6.8386000000000335E-2</c:v>
                </c:pt>
                <c:pt idx="297">
                  <c:v>6.8617000000000039E-2</c:v>
                </c:pt>
                <c:pt idx="298">
                  <c:v>6.8847999999999993E-2</c:v>
                </c:pt>
                <c:pt idx="299">
                  <c:v>6.9079000000000043E-2</c:v>
                </c:pt>
                <c:pt idx="300">
                  <c:v>6.9310000000000455E-2</c:v>
                </c:pt>
                <c:pt idx="301">
                  <c:v>6.9541000000000019E-2</c:v>
                </c:pt>
                <c:pt idx="302">
                  <c:v>6.9772000000000445E-2</c:v>
                </c:pt>
                <c:pt idx="303">
                  <c:v>7.0003000000000093E-2</c:v>
                </c:pt>
                <c:pt idx="304">
                  <c:v>7.0234000000000033E-2</c:v>
                </c:pt>
                <c:pt idx="305">
                  <c:v>7.0465000000000028E-2</c:v>
                </c:pt>
                <c:pt idx="306">
                  <c:v>7.069600000000012E-2</c:v>
                </c:pt>
                <c:pt idx="307">
                  <c:v>7.0927000000000032E-2</c:v>
                </c:pt>
                <c:pt idx="308">
                  <c:v>7.1158000000000013E-2</c:v>
                </c:pt>
                <c:pt idx="309">
                  <c:v>7.1388999999999994E-2</c:v>
                </c:pt>
                <c:pt idx="310">
                  <c:v>7.1620000000000003E-2</c:v>
                </c:pt>
                <c:pt idx="311">
                  <c:v>7.1851000000000012E-2</c:v>
                </c:pt>
                <c:pt idx="312">
                  <c:v>7.2082000000000368E-2</c:v>
                </c:pt>
                <c:pt idx="313">
                  <c:v>7.2313000000000502E-2</c:v>
                </c:pt>
                <c:pt idx="314">
                  <c:v>7.2544000000000011E-2</c:v>
                </c:pt>
                <c:pt idx="315">
                  <c:v>7.2775000000000034E-2</c:v>
                </c:pt>
                <c:pt idx="316">
                  <c:v>7.3006000000000182E-2</c:v>
                </c:pt>
                <c:pt idx="317">
                  <c:v>7.3237000000000024E-2</c:v>
                </c:pt>
                <c:pt idx="318">
                  <c:v>7.3468000000000033E-2</c:v>
                </c:pt>
                <c:pt idx="319">
                  <c:v>7.3699000000000014E-2</c:v>
                </c:pt>
                <c:pt idx="320">
                  <c:v>7.3930000000000023E-2</c:v>
                </c:pt>
                <c:pt idx="321">
                  <c:v>7.4161000000000074E-2</c:v>
                </c:pt>
                <c:pt idx="322">
                  <c:v>7.439200000000061E-2</c:v>
                </c:pt>
                <c:pt idx="323">
                  <c:v>7.4623000000000037E-2</c:v>
                </c:pt>
                <c:pt idx="324">
                  <c:v>7.4854000000000129E-2</c:v>
                </c:pt>
                <c:pt idx="325">
                  <c:v>7.5085000000000027E-2</c:v>
                </c:pt>
                <c:pt idx="326">
                  <c:v>7.5316000000000466E-2</c:v>
                </c:pt>
                <c:pt idx="327">
                  <c:v>7.5547000000000003E-2</c:v>
                </c:pt>
                <c:pt idx="328">
                  <c:v>7.5778000000000054E-2</c:v>
                </c:pt>
                <c:pt idx="329">
                  <c:v>7.6008999999999993E-2</c:v>
                </c:pt>
                <c:pt idx="330">
                  <c:v>7.6240000000000002E-2</c:v>
                </c:pt>
                <c:pt idx="331">
                  <c:v>7.6471000000000011E-2</c:v>
                </c:pt>
                <c:pt idx="332">
                  <c:v>7.6702000000000103E-2</c:v>
                </c:pt>
                <c:pt idx="333">
                  <c:v>7.6933000000000071E-2</c:v>
                </c:pt>
                <c:pt idx="334">
                  <c:v>7.7164000000000094E-2</c:v>
                </c:pt>
                <c:pt idx="335">
                  <c:v>7.7395000000000241E-2</c:v>
                </c:pt>
                <c:pt idx="336">
                  <c:v>7.7626000000000028E-2</c:v>
                </c:pt>
                <c:pt idx="337">
                  <c:v>7.7857000000000121E-2</c:v>
                </c:pt>
                <c:pt idx="338">
                  <c:v>7.8088000000000032E-2</c:v>
                </c:pt>
                <c:pt idx="339">
                  <c:v>7.8319000000000083E-2</c:v>
                </c:pt>
                <c:pt idx="340">
                  <c:v>7.8549999999999995E-2</c:v>
                </c:pt>
                <c:pt idx="341">
                  <c:v>7.8781000000000073E-2</c:v>
                </c:pt>
                <c:pt idx="342">
                  <c:v>7.9012000000000568E-2</c:v>
                </c:pt>
                <c:pt idx="343">
                  <c:v>7.9243000000000022E-2</c:v>
                </c:pt>
                <c:pt idx="344">
                  <c:v>7.94740000000001E-2</c:v>
                </c:pt>
                <c:pt idx="345">
                  <c:v>7.9705000000000192E-2</c:v>
                </c:pt>
                <c:pt idx="346">
                  <c:v>7.9936000000000437E-2</c:v>
                </c:pt>
                <c:pt idx="347">
                  <c:v>8.0167000000000058E-2</c:v>
                </c:pt>
                <c:pt idx="348">
                  <c:v>8.0398000000000025E-2</c:v>
                </c:pt>
                <c:pt idx="349">
                  <c:v>8.0629000000000228E-2</c:v>
                </c:pt>
                <c:pt idx="350">
                  <c:v>8.0860000000000098E-2</c:v>
                </c:pt>
                <c:pt idx="351">
                  <c:v>8.1091000000000024E-2</c:v>
                </c:pt>
                <c:pt idx="352">
                  <c:v>8.1322000000000033E-2</c:v>
                </c:pt>
                <c:pt idx="353">
                  <c:v>8.1553000000000042E-2</c:v>
                </c:pt>
                <c:pt idx="354">
                  <c:v>8.1784000000000037E-2</c:v>
                </c:pt>
                <c:pt idx="355">
                  <c:v>8.2015000000000032E-2</c:v>
                </c:pt>
                <c:pt idx="356">
                  <c:v>8.2246E-2</c:v>
                </c:pt>
                <c:pt idx="357">
                  <c:v>8.2477000000000009E-2</c:v>
                </c:pt>
                <c:pt idx="358">
                  <c:v>8.2708000000000045E-2</c:v>
                </c:pt>
                <c:pt idx="359">
                  <c:v>8.293900000000004E-2</c:v>
                </c:pt>
                <c:pt idx="360">
                  <c:v>8.3170000000000077E-2</c:v>
                </c:pt>
                <c:pt idx="361">
                  <c:v>8.3401000000000045E-2</c:v>
                </c:pt>
                <c:pt idx="362">
                  <c:v>8.3632000000000248E-2</c:v>
                </c:pt>
                <c:pt idx="363">
                  <c:v>8.3863000000000201E-2</c:v>
                </c:pt>
                <c:pt idx="364">
                  <c:v>8.4094000000000668E-2</c:v>
                </c:pt>
                <c:pt idx="365">
                  <c:v>8.4325000000000247E-2</c:v>
                </c:pt>
                <c:pt idx="366">
                  <c:v>8.4556000000000853E-2</c:v>
                </c:pt>
                <c:pt idx="367">
                  <c:v>8.4787000000000057E-2</c:v>
                </c:pt>
                <c:pt idx="368">
                  <c:v>8.5018000000000024E-2</c:v>
                </c:pt>
                <c:pt idx="369">
                  <c:v>8.5249000000000033E-2</c:v>
                </c:pt>
                <c:pt idx="370">
                  <c:v>8.5480000000000014E-2</c:v>
                </c:pt>
                <c:pt idx="371">
                  <c:v>8.5711000000000023E-2</c:v>
                </c:pt>
                <c:pt idx="372">
                  <c:v>8.5942000000000005E-2</c:v>
                </c:pt>
                <c:pt idx="373">
                  <c:v>8.6173E-2</c:v>
                </c:pt>
                <c:pt idx="374">
                  <c:v>8.6404000000000036E-2</c:v>
                </c:pt>
                <c:pt idx="375">
                  <c:v>8.6635000000000267E-2</c:v>
                </c:pt>
                <c:pt idx="376">
                  <c:v>8.6866000000000068E-2</c:v>
                </c:pt>
                <c:pt idx="377">
                  <c:v>8.7097000000000063E-2</c:v>
                </c:pt>
                <c:pt idx="378">
                  <c:v>8.7328000000000003E-2</c:v>
                </c:pt>
                <c:pt idx="379">
                  <c:v>8.7559000000000206E-2</c:v>
                </c:pt>
                <c:pt idx="380">
                  <c:v>8.7790000000000062E-2</c:v>
                </c:pt>
                <c:pt idx="381">
                  <c:v>8.8021000000000571E-2</c:v>
                </c:pt>
                <c:pt idx="382">
                  <c:v>8.8252000000000205E-2</c:v>
                </c:pt>
                <c:pt idx="383">
                  <c:v>8.8482999999999992E-2</c:v>
                </c:pt>
                <c:pt idx="384">
                  <c:v>8.871400000000057E-2</c:v>
                </c:pt>
                <c:pt idx="385">
                  <c:v>8.8945000000000246E-2</c:v>
                </c:pt>
                <c:pt idx="386">
                  <c:v>8.9176000000000061E-2</c:v>
                </c:pt>
                <c:pt idx="387">
                  <c:v>8.9407000000000028E-2</c:v>
                </c:pt>
                <c:pt idx="388">
                  <c:v>8.9638000000000551E-2</c:v>
                </c:pt>
                <c:pt idx="389">
                  <c:v>8.986900000000006E-2</c:v>
                </c:pt>
                <c:pt idx="390">
                  <c:v>9.0100000000000027E-2</c:v>
                </c:pt>
                <c:pt idx="391">
                  <c:v>9.0331000000000022E-2</c:v>
                </c:pt>
                <c:pt idx="392">
                  <c:v>9.0562000000000226E-2</c:v>
                </c:pt>
                <c:pt idx="393">
                  <c:v>9.0793000000000068E-2</c:v>
                </c:pt>
                <c:pt idx="394">
                  <c:v>9.1024000000000591E-2</c:v>
                </c:pt>
                <c:pt idx="395">
                  <c:v>9.1255000000000266E-2</c:v>
                </c:pt>
                <c:pt idx="396">
                  <c:v>9.1486000000000012E-2</c:v>
                </c:pt>
                <c:pt idx="397">
                  <c:v>9.1717000000000035E-2</c:v>
                </c:pt>
                <c:pt idx="398">
                  <c:v>9.1948000000000002E-2</c:v>
                </c:pt>
                <c:pt idx="399">
                  <c:v>9.2179000000000011E-2</c:v>
                </c:pt>
                <c:pt idx="400">
                  <c:v>9.2409999999999992E-2</c:v>
                </c:pt>
                <c:pt idx="401">
                  <c:v>9.2641000000000043E-2</c:v>
                </c:pt>
                <c:pt idx="402">
                  <c:v>9.287200000000001E-2</c:v>
                </c:pt>
                <c:pt idx="403">
                  <c:v>9.3103000000000047E-2</c:v>
                </c:pt>
                <c:pt idx="404">
                  <c:v>9.3334000000000583E-2</c:v>
                </c:pt>
                <c:pt idx="405">
                  <c:v>9.3565000000000856E-2</c:v>
                </c:pt>
                <c:pt idx="406">
                  <c:v>9.3796000000000754E-2</c:v>
                </c:pt>
                <c:pt idx="407">
                  <c:v>9.4027000000000568E-2</c:v>
                </c:pt>
                <c:pt idx="408">
                  <c:v>9.4258000000000244E-2</c:v>
                </c:pt>
                <c:pt idx="409">
                  <c:v>9.4489000000000017E-2</c:v>
                </c:pt>
                <c:pt idx="410">
                  <c:v>9.4720000000000568E-2</c:v>
                </c:pt>
                <c:pt idx="411">
                  <c:v>9.4951000000000368E-2</c:v>
                </c:pt>
                <c:pt idx="412">
                  <c:v>9.518200000000003E-2</c:v>
                </c:pt>
                <c:pt idx="413">
                  <c:v>9.5413000000000012E-2</c:v>
                </c:pt>
                <c:pt idx="414">
                  <c:v>9.5644000000000298E-2</c:v>
                </c:pt>
                <c:pt idx="415">
                  <c:v>9.5875000000000168E-2</c:v>
                </c:pt>
                <c:pt idx="416">
                  <c:v>9.6106000000000066E-2</c:v>
                </c:pt>
                <c:pt idx="417">
                  <c:v>9.6337000000000034E-2</c:v>
                </c:pt>
                <c:pt idx="418">
                  <c:v>9.6568000000000223E-2</c:v>
                </c:pt>
                <c:pt idx="419">
                  <c:v>9.6799000000000066E-2</c:v>
                </c:pt>
                <c:pt idx="420">
                  <c:v>9.7030000000000047E-2</c:v>
                </c:pt>
                <c:pt idx="421">
                  <c:v>9.7261000000000014E-2</c:v>
                </c:pt>
                <c:pt idx="422">
                  <c:v>9.7492000000000009E-2</c:v>
                </c:pt>
                <c:pt idx="423">
                  <c:v>9.7723000000000046E-2</c:v>
                </c:pt>
                <c:pt idx="424">
                  <c:v>9.7954000000000263E-2</c:v>
                </c:pt>
                <c:pt idx="425">
                  <c:v>9.8185000000000078E-2</c:v>
                </c:pt>
                <c:pt idx="426">
                  <c:v>9.8416000000000045E-2</c:v>
                </c:pt>
                <c:pt idx="427">
                  <c:v>9.8647000000000248E-2</c:v>
                </c:pt>
                <c:pt idx="428">
                  <c:v>9.8878000000000243E-2</c:v>
                </c:pt>
                <c:pt idx="429">
                  <c:v>9.9109000000000058E-2</c:v>
                </c:pt>
                <c:pt idx="430">
                  <c:v>9.9340000000000026E-2</c:v>
                </c:pt>
                <c:pt idx="431">
                  <c:v>9.9571000000000243E-2</c:v>
                </c:pt>
                <c:pt idx="432">
                  <c:v>9.9802000000000057E-2</c:v>
                </c:pt>
                <c:pt idx="433">
                  <c:v>0.10003300000000002</c:v>
                </c:pt>
                <c:pt idx="434">
                  <c:v>0.10026399999999999</c:v>
                </c:pt>
                <c:pt idx="435">
                  <c:v>0.10049500000000022</c:v>
                </c:pt>
                <c:pt idx="436">
                  <c:v>0.10072600000000059</c:v>
                </c:pt>
                <c:pt idx="437">
                  <c:v>0.10095699999999998</c:v>
                </c:pt>
                <c:pt idx="438">
                  <c:v>0.101188</c:v>
                </c:pt>
                <c:pt idx="439">
                  <c:v>0.101419</c:v>
                </c:pt>
                <c:pt idx="440">
                  <c:v>0.10165</c:v>
                </c:pt>
                <c:pt idx="441">
                  <c:v>0.101881</c:v>
                </c:pt>
                <c:pt idx="442">
                  <c:v>0.10211199999999998</c:v>
                </c:pt>
                <c:pt idx="443">
                  <c:v>0.102343</c:v>
                </c:pt>
                <c:pt idx="444">
                  <c:v>0.10257400000000012</c:v>
                </c:pt>
                <c:pt idx="445">
                  <c:v>0.10280499999999998</c:v>
                </c:pt>
                <c:pt idx="446">
                  <c:v>0.10303600000000022</c:v>
                </c:pt>
                <c:pt idx="447">
                  <c:v>0.10326700000000009</c:v>
                </c:pt>
                <c:pt idx="448">
                  <c:v>0.10349799999999998</c:v>
                </c:pt>
                <c:pt idx="449">
                  <c:v>0.10372900000000022</c:v>
                </c:pt>
                <c:pt idx="450">
                  <c:v>0.10396000000000002</c:v>
                </c:pt>
                <c:pt idx="451">
                  <c:v>0.10419099999999999</c:v>
                </c:pt>
                <c:pt idx="452">
                  <c:v>0.10442200000000022</c:v>
                </c:pt>
                <c:pt idx="453">
                  <c:v>0.10465300000000002</c:v>
                </c:pt>
                <c:pt idx="454">
                  <c:v>0.10488399999999998</c:v>
                </c:pt>
                <c:pt idx="455">
                  <c:v>0.10511500000000019</c:v>
                </c:pt>
                <c:pt idx="456">
                  <c:v>0.10534600000000002</c:v>
                </c:pt>
                <c:pt idx="457">
                  <c:v>0.105577</c:v>
                </c:pt>
                <c:pt idx="458">
                  <c:v>0.105808</c:v>
                </c:pt>
                <c:pt idx="459">
                  <c:v>0.10603899999999998</c:v>
                </c:pt>
                <c:pt idx="460">
                  <c:v>0.10627000000000029</c:v>
                </c:pt>
                <c:pt idx="461">
                  <c:v>0.10650100000000012</c:v>
                </c:pt>
                <c:pt idx="462">
                  <c:v>0.10673199999999999</c:v>
                </c:pt>
                <c:pt idx="463">
                  <c:v>0.10696300000000022</c:v>
                </c:pt>
                <c:pt idx="464">
                  <c:v>0.10719400000000066</c:v>
                </c:pt>
                <c:pt idx="465">
                  <c:v>0.10742499999999999</c:v>
                </c:pt>
                <c:pt idx="466">
                  <c:v>0.10765600000000022</c:v>
                </c:pt>
                <c:pt idx="467">
                  <c:v>0.107887</c:v>
                </c:pt>
                <c:pt idx="468">
                  <c:v>0.10811799999999998</c:v>
                </c:pt>
                <c:pt idx="469">
                  <c:v>0.108349</c:v>
                </c:pt>
                <c:pt idx="470">
                  <c:v>0.10858000000000002</c:v>
                </c:pt>
                <c:pt idx="471">
                  <c:v>0.108811</c:v>
                </c:pt>
                <c:pt idx="472">
                  <c:v>0.10904200000000012</c:v>
                </c:pt>
                <c:pt idx="473">
                  <c:v>0.10927300000000056</c:v>
                </c:pt>
                <c:pt idx="474">
                  <c:v>0.10950400000000043</c:v>
                </c:pt>
                <c:pt idx="475">
                  <c:v>0.10973500000000069</c:v>
                </c:pt>
                <c:pt idx="476">
                  <c:v>0.10996599999999999</c:v>
                </c:pt>
                <c:pt idx="477">
                  <c:v>0.11019700000000003</c:v>
                </c:pt>
                <c:pt idx="478">
                  <c:v>0.11042800000000003</c:v>
                </c:pt>
                <c:pt idx="479">
                  <c:v>0.11065899999999952</c:v>
                </c:pt>
                <c:pt idx="480">
                  <c:v>0.11089000000000003</c:v>
                </c:pt>
                <c:pt idx="481">
                  <c:v>0.11112100000000012</c:v>
                </c:pt>
                <c:pt idx="482">
                  <c:v>0.11135199999999949</c:v>
                </c:pt>
                <c:pt idx="483">
                  <c:v>0.11158300000000003</c:v>
                </c:pt>
                <c:pt idx="484">
                  <c:v>0.11181400000000001</c:v>
                </c:pt>
                <c:pt idx="485">
                  <c:v>0.11204499999999998</c:v>
                </c:pt>
                <c:pt idx="486">
                  <c:v>0.11227600000000022</c:v>
                </c:pt>
                <c:pt idx="487">
                  <c:v>0.11250700000000001</c:v>
                </c:pt>
                <c:pt idx="488">
                  <c:v>0.11273800000000003</c:v>
                </c:pt>
                <c:pt idx="489">
                  <c:v>0.11296900000000003</c:v>
                </c:pt>
                <c:pt idx="490">
                  <c:v>0.11320000000000006</c:v>
                </c:pt>
                <c:pt idx="491">
                  <c:v>0.11343100000000003</c:v>
                </c:pt>
                <c:pt idx="492">
                  <c:v>0.11366200000000019</c:v>
                </c:pt>
                <c:pt idx="493">
                  <c:v>0.11389299999999998</c:v>
                </c:pt>
                <c:pt idx="494">
                  <c:v>0.11412400000000029</c:v>
                </c:pt>
                <c:pt idx="495">
                  <c:v>0.11435500000000003</c:v>
                </c:pt>
                <c:pt idx="496">
                  <c:v>0.11458599999999998</c:v>
                </c:pt>
                <c:pt idx="497">
                  <c:v>0.11481699999999995</c:v>
                </c:pt>
                <c:pt idx="498">
                  <c:v>0.11504800000000003</c:v>
                </c:pt>
                <c:pt idx="499">
                  <c:v>0.11527899999999998</c:v>
                </c:pt>
                <c:pt idx="500">
                  <c:v>0.11551000000000003</c:v>
                </c:pt>
                <c:pt idx="501">
                  <c:v>0.11574100000000009</c:v>
                </c:pt>
                <c:pt idx="502">
                  <c:v>0.11597199999999998</c:v>
                </c:pt>
                <c:pt idx="503">
                  <c:v>0.11620300000000022</c:v>
                </c:pt>
                <c:pt idx="504">
                  <c:v>0.11643400000000009</c:v>
                </c:pt>
                <c:pt idx="505">
                  <c:v>0.11666500000000048</c:v>
                </c:pt>
                <c:pt idx="506">
                  <c:v>0.11689600000000019</c:v>
                </c:pt>
                <c:pt idx="507">
                  <c:v>0.11712700000000006</c:v>
                </c:pt>
                <c:pt idx="508">
                  <c:v>0.11735799999999943</c:v>
                </c:pt>
                <c:pt idx="509">
                  <c:v>0.11758900000000003</c:v>
                </c:pt>
                <c:pt idx="510">
                  <c:v>0.11781999999999952</c:v>
                </c:pt>
                <c:pt idx="511">
                  <c:v>0.11805100000000003</c:v>
                </c:pt>
                <c:pt idx="512">
                  <c:v>0.11828200000000016</c:v>
                </c:pt>
                <c:pt idx="513">
                  <c:v>0.11851299999999998</c:v>
                </c:pt>
                <c:pt idx="514">
                  <c:v>0.11874400000000022</c:v>
                </c:pt>
                <c:pt idx="515">
                  <c:v>0.11897500000000012</c:v>
                </c:pt>
                <c:pt idx="516">
                  <c:v>0.11920600000000053</c:v>
                </c:pt>
                <c:pt idx="517">
                  <c:v>0.11943700000000003</c:v>
                </c:pt>
                <c:pt idx="518">
                  <c:v>0.11966800000000009</c:v>
                </c:pt>
                <c:pt idx="519">
                  <c:v>0.11989899999999998</c:v>
                </c:pt>
                <c:pt idx="520">
                  <c:v>0.12013000000000019</c:v>
                </c:pt>
                <c:pt idx="521">
                  <c:v>0.12036100000000002</c:v>
                </c:pt>
                <c:pt idx="522">
                  <c:v>0.12059200000000043</c:v>
                </c:pt>
                <c:pt idx="523">
                  <c:v>0.12082300000000012</c:v>
                </c:pt>
                <c:pt idx="524">
                  <c:v>0.12105399999999998</c:v>
                </c:pt>
                <c:pt idx="525">
                  <c:v>0.12128500000000043</c:v>
                </c:pt>
                <c:pt idx="526">
                  <c:v>0.12151600000000012</c:v>
                </c:pt>
                <c:pt idx="527">
                  <c:v>0.12174699999999999</c:v>
                </c:pt>
                <c:pt idx="528">
                  <c:v>0.121978</c:v>
                </c:pt>
                <c:pt idx="529">
                  <c:v>0.12220900000000012</c:v>
                </c:pt>
                <c:pt idx="530">
                  <c:v>0.12243999999999998</c:v>
                </c:pt>
                <c:pt idx="531">
                  <c:v>0.12267100000000022</c:v>
                </c:pt>
                <c:pt idx="532">
                  <c:v>0.12290200000000009</c:v>
                </c:pt>
                <c:pt idx="533">
                  <c:v>0.12313299999999999</c:v>
                </c:pt>
                <c:pt idx="534">
                  <c:v>0.12336400000000022</c:v>
                </c:pt>
                <c:pt idx="535">
                  <c:v>0.12359500000000059</c:v>
                </c:pt>
                <c:pt idx="536">
                  <c:v>0.12382599999999999</c:v>
                </c:pt>
                <c:pt idx="537">
                  <c:v>0.124057</c:v>
                </c:pt>
                <c:pt idx="538">
                  <c:v>0.12428800000000002</c:v>
                </c:pt>
                <c:pt idx="539">
                  <c:v>0.124519</c:v>
                </c:pt>
                <c:pt idx="540">
                  <c:v>0.12475000000000012</c:v>
                </c:pt>
                <c:pt idx="541">
                  <c:v>0.12498099999999998</c:v>
                </c:pt>
                <c:pt idx="542">
                  <c:v>0.12521200000000021</c:v>
                </c:pt>
                <c:pt idx="543">
                  <c:v>0.12544300000000044</c:v>
                </c:pt>
                <c:pt idx="544">
                  <c:v>0.12567399999999987</c:v>
                </c:pt>
                <c:pt idx="545">
                  <c:v>0.12590500000000004</c:v>
                </c:pt>
                <c:pt idx="546">
                  <c:v>0.12613600000000003</c:v>
                </c:pt>
                <c:pt idx="547">
                  <c:v>0.12636700000000001</c:v>
                </c:pt>
                <c:pt idx="548">
                  <c:v>0.12659800000000004</c:v>
                </c:pt>
                <c:pt idx="549">
                  <c:v>0.12682900000000003</c:v>
                </c:pt>
                <c:pt idx="550">
                  <c:v>0.12706000000000001</c:v>
                </c:pt>
                <c:pt idx="551">
                  <c:v>0.12729100000000004</c:v>
                </c:pt>
                <c:pt idx="552">
                  <c:v>0.12752200000000002</c:v>
                </c:pt>
                <c:pt idx="553">
                  <c:v>0.12775300000000001</c:v>
                </c:pt>
                <c:pt idx="554">
                  <c:v>0.12798400000000001</c:v>
                </c:pt>
                <c:pt idx="555">
                  <c:v>0.12821500000000041</c:v>
                </c:pt>
                <c:pt idx="556">
                  <c:v>0.12844600000000087</c:v>
                </c:pt>
                <c:pt idx="557">
                  <c:v>0.12867699999999987</c:v>
                </c:pt>
                <c:pt idx="558">
                  <c:v>0.12890800000000024</c:v>
                </c:pt>
                <c:pt idx="559">
                  <c:v>0.129139</c:v>
                </c:pt>
                <c:pt idx="560">
                  <c:v>0.12936999999999999</c:v>
                </c:pt>
                <c:pt idx="561">
                  <c:v>0.12960100000000002</c:v>
                </c:pt>
                <c:pt idx="562">
                  <c:v>0.129832</c:v>
                </c:pt>
                <c:pt idx="563">
                  <c:v>0.13006300000000001</c:v>
                </c:pt>
                <c:pt idx="564">
                  <c:v>0.13029400000000024</c:v>
                </c:pt>
                <c:pt idx="565">
                  <c:v>0.130525</c:v>
                </c:pt>
                <c:pt idx="566">
                  <c:v>0.13075600000000001</c:v>
                </c:pt>
                <c:pt idx="567">
                  <c:v>0.13098700000000021</c:v>
                </c:pt>
                <c:pt idx="568">
                  <c:v>0.13121800000000078</c:v>
                </c:pt>
                <c:pt idx="569">
                  <c:v>0.13144900000000101</c:v>
                </c:pt>
                <c:pt idx="570">
                  <c:v>0.13168000000000002</c:v>
                </c:pt>
                <c:pt idx="571">
                  <c:v>0.13191100000000044</c:v>
                </c:pt>
                <c:pt idx="572">
                  <c:v>0.13214200000000001</c:v>
                </c:pt>
                <c:pt idx="573">
                  <c:v>0.13237300000000002</c:v>
                </c:pt>
                <c:pt idx="574">
                  <c:v>0.132604</c:v>
                </c:pt>
                <c:pt idx="575">
                  <c:v>0.13283500000000001</c:v>
                </c:pt>
                <c:pt idx="576">
                  <c:v>0.13306600000000021</c:v>
                </c:pt>
                <c:pt idx="577">
                  <c:v>0.13329700000000044</c:v>
                </c:pt>
                <c:pt idx="578">
                  <c:v>0.13352800000000001</c:v>
                </c:pt>
                <c:pt idx="579">
                  <c:v>0.13375900000000004</c:v>
                </c:pt>
                <c:pt idx="580">
                  <c:v>0.13399000000000041</c:v>
                </c:pt>
                <c:pt idx="581">
                  <c:v>0.13422100000000001</c:v>
                </c:pt>
                <c:pt idx="582">
                  <c:v>0.13445200000000004</c:v>
                </c:pt>
                <c:pt idx="583">
                  <c:v>0.13468300000000002</c:v>
                </c:pt>
                <c:pt idx="584">
                  <c:v>0.13491400000000087</c:v>
                </c:pt>
                <c:pt idx="585">
                  <c:v>0.13514500000000004</c:v>
                </c:pt>
                <c:pt idx="586">
                  <c:v>0.13537600000000002</c:v>
                </c:pt>
                <c:pt idx="587">
                  <c:v>0.13560700000000001</c:v>
                </c:pt>
                <c:pt idx="588">
                  <c:v>0.13583800000000001</c:v>
                </c:pt>
                <c:pt idx="589">
                  <c:v>0.13606900000000041</c:v>
                </c:pt>
                <c:pt idx="590">
                  <c:v>0.1363</c:v>
                </c:pt>
                <c:pt idx="591">
                  <c:v>0.13653100000000001</c:v>
                </c:pt>
                <c:pt idx="592">
                  <c:v>0.13676200000000024</c:v>
                </c:pt>
                <c:pt idx="593">
                  <c:v>0.13699300000000078</c:v>
                </c:pt>
                <c:pt idx="594">
                  <c:v>0.13722400000000001</c:v>
                </c:pt>
                <c:pt idx="595">
                  <c:v>0.13745500000000024</c:v>
                </c:pt>
                <c:pt idx="596">
                  <c:v>0.137686</c:v>
                </c:pt>
                <c:pt idx="597">
                  <c:v>0.13791700000000101</c:v>
                </c:pt>
                <c:pt idx="598">
                  <c:v>0.13814800000000024</c:v>
                </c:pt>
                <c:pt idx="599">
                  <c:v>0.138379</c:v>
                </c:pt>
                <c:pt idx="600">
                  <c:v>0.13861000000000001</c:v>
                </c:pt>
                <c:pt idx="601">
                  <c:v>0.13884100000000021</c:v>
                </c:pt>
                <c:pt idx="602">
                  <c:v>0.139072</c:v>
                </c:pt>
                <c:pt idx="603">
                  <c:v>0.13930300000000001</c:v>
                </c:pt>
                <c:pt idx="604">
                  <c:v>0.13953400000000021</c:v>
                </c:pt>
                <c:pt idx="605">
                  <c:v>0.13976500000000044</c:v>
                </c:pt>
                <c:pt idx="606">
                  <c:v>0.13999600000000087</c:v>
                </c:pt>
                <c:pt idx="607">
                  <c:v>0.14022700000000021</c:v>
                </c:pt>
                <c:pt idx="608">
                  <c:v>0.14045800000000044</c:v>
                </c:pt>
                <c:pt idx="609">
                  <c:v>0.14068900000000001</c:v>
                </c:pt>
                <c:pt idx="610">
                  <c:v>0.14092000000000021</c:v>
                </c:pt>
                <c:pt idx="611">
                  <c:v>0.141151</c:v>
                </c:pt>
                <c:pt idx="612">
                  <c:v>0.14138200000000001</c:v>
                </c:pt>
                <c:pt idx="613">
                  <c:v>0.14161300000000004</c:v>
                </c:pt>
                <c:pt idx="614">
                  <c:v>0.14184400000000041</c:v>
                </c:pt>
                <c:pt idx="615">
                  <c:v>0.14207500000000001</c:v>
                </c:pt>
                <c:pt idx="616">
                  <c:v>0.14230600000000004</c:v>
                </c:pt>
                <c:pt idx="617">
                  <c:v>0.14253700000000041</c:v>
                </c:pt>
                <c:pt idx="618">
                  <c:v>0.14276800000000087</c:v>
                </c:pt>
                <c:pt idx="619">
                  <c:v>0.14299900000000101</c:v>
                </c:pt>
                <c:pt idx="620">
                  <c:v>0.14323000000000041</c:v>
                </c:pt>
                <c:pt idx="621">
                  <c:v>0.14346100000000087</c:v>
                </c:pt>
                <c:pt idx="622">
                  <c:v>0.14369200000000001</c:v>
                </c:pt>
                <c:pt idx="623">
                  <c:v>0.14392300000000041</c:v>
                </c:pt>
                <c:pt idx="624">
                  <c:v>0.144154</c:v>
                </c:pt>
                <c:pt idx="625">
                  <c:v>0.14438500000000001</c:v>
                </c:pt>
                <c:pt idx="626">
                  <c:v>0.14461600000000024</c:v>
                </c:pt>
                <c:pt idx="627">
                  <c:v>0.14484700000000078</c:v>
                </c:pt>
                <c:pt idx="628">
                  <c:v>0.14507800000000001</c:v>
                </c:pt>
                <c:pt idx="629">
                  <c:v>0.14530900000000024</c:v>
                </c:pt>
                <c:pt idx="630">
                  <c:v>0.14554000000000078</c:v>
                </c:pt>
                <c:pt idx="631">
                  <c:v>0.14577100000000001</c:v>
                </c:pt>
                <c:pt idx="632">
                  <c:v>0.14600200000000021</c:v>
                </c:pt>
                <c:pt idx="633">
                  <c:v>0.14623300000000078</c:v>
                </c:pt>
                <c:pt idx="634">
                  <c:v>0.14646400000000101</c:v>
                </c:pt>
                <c:pt idx="635">
                  <c:v>0.14669500000000021</c:v>
                </c:pt>
                <c:pt idx="636">
                  <c:v>0.14692600000000078</c:v>
                </c:pt>
                <c:pt idx="637">
                  <c:v>0.14715700000000001</c:v>
                </c:pt>
                <c:pt idx="638">
                  <c:v>0.14738800000000021</c:v>
                </c:pt>
                <c:pt idx="639">
                  <c:v>0.14761900000000044</c:v>
                </c:pt>
                <c:pt idx="640">
                  <c:v>0.14785000000000001</c:v>
                </c:pt>
                <c:pt idx="641">
                  <c:v>0.14808100000000021</c:v>
                </c:pt>
                <c:pt idx="642">
                  <c:v>0.14831200000000044</c:v>
                </c:pt>
                <c:pt idx="643">
                  <c:v>0.14854300000000087</c:v>
                </c:pt>
                <c:pt idx="644">
                  <c:v>0.14877400000000021</c:v>
                </c:pt>
                <c:pt idx="645">
                  <c:v>0.14900500000000041</c:v>
                </c:pt>
                <c:pt idx="646">
                  <c:v>0.14923600000000087</c:v>
                </c:pt>
                <c:pt idx="647">
                  <c:v>0.14946700000000124</c:v>
                </c:pt>
                <c:pt idx="648">
                  <c:v>0.14969800000000041</c:v>
                </c:pt>
                <c:pt idx="649">
                  <c:v>0.14992900000000087</c:v>
                </c:pt>
                <c:pt idx="650">
                  <c:v>0.15016000000000004</c:v>
                </c:pt>
                <c:pt idx="651">
                  <c:v>0.15039100000000041</c:v>
                </c:pt>
                <c:pt idx="652">
                  <c:v>0.15062200000000001</c:v>
                </c:pt>
                <c:pt idx="653">
                  <c:v>0.15085300000000001</c:v>
                </c:pt>
                <c:pt idx="654">
                  <c:v>0.15108400000000041</c:v>
                </c:pt>
                <c:pt idx="655">
                  <c:v>0.15131500000000087</c:v>
                </c:pt>
                <c:pt idx="656">
                  <c:v>0.15154600000000101</c:v>
                </c:pt>
                <c:pt idx="657">
                  <c:v>0.15177700000000041</c:v>
                </c:pt>
                <c:pt idx="658">
                  <c:v>0.15200800000000084</c:v>
                </c:pt>
                <c:pt idx="659">
                  <c:v>0.15223900000000101</c:v>
                </c:pt>
                <c:pt idx="660">
                  <c:v>0.15247000000000024</c:v>
                </c:pt>
                <c:pt idx="661">
                  <c:v>0.15270100000000078</c:v>
                </c:pt>
                <c:pt idx="662">
                  <c:v>0.15293200000000101</c:v>
                </c:pt>
                <c:pt idx="663">
                  <c:v>0.15316300000000024</c:v>
                </c:pt>
                <c:pt idx="664">
                  <c:v>0.15339400000000078</c:v>
                </c:pt>
                <c:pt idx="665">
                  <c:v>0.15362500000000001</c:v>
                </c:pt>
                <c:pt idx="666">
                  <c:v>0.15385600000000021</c:v>
                </c:pt>
                <c:pt idx="667">
                  <c:v>0.15408700000000078</c:v>
                </c:pt>
                <c:pt idx="668">
                  <c:v>0.15431800000000101</c:v>
                </c:pt>
                <c:pt idx="669">
                  <c:v>0.15454900000000124</c:v>
                </c:pt>
                <c:pt idx="670">
                  <c:v>0.15478000000000078</c:v>
                </c:pt>
                <c:pt idx="671">
                  <c:v>0.15501100000000098</c:v>
                </c:pt>
                <c:pt idx="672">
                  <c:v>0.15524200000000124</c:v>
                </c:pt>
                <c:pt idx="673">
                  <c:v>0.15547300000000044</c:v>
                </c:pt>
                <c:pt idx="674">
                  <c:v>0.15570400000000087</c:v>
                </c:pt>
                <c:pt idx="675">
                  <c:v>0.15593500000000124</c:v>
                </c:pt>
                <c:pt idx="676">
                  <c:v>0.15616600000000044</c:v>
                </c:pt>
                <c:pt idx="677">
                  <c:v>0.15639700000000087</c:v>
                </c:pt>
                <c:pt idx="678">
                  <c:v>0.15662800000000004</c:v>
                </c:pt>
                <c:pt idx="679">
                  <c:v>0.15685900000000041</c:v>
                </c:pt>
                <c:pt idx="680">
                  <c:v>0.15709000000000087</c:v>
                </c:pt>
                <c:pt idx="681">
                  <c:v>0.15732100000000004</c:v>
                </c:pt>
                <c:pt idx="682">
                  <c:v>0.15755200000000041</c:v>
                </c:pt>
                <c:pt idx="683">
                  <c:v>0.15778300000000087</c:v>
                </c:pt>
                <c:pt idx="684">
                  <c:v>0.15801400000000113</c:v>
                </c:pt>
                <c:pt idx="685">
                  <c:v>0.15824500000000136</c:v>
                </c:pt>
                <c:pt idx="686">
                  <c:v>0.15847600000000087</c:v>
                </c:pt>
                <c:pt idx="687">
                  <c:v>0.15870700000000101</c:v>
                </c:pt>
                <c:pt idx="688">
                  <c:v>0.15893800000000133</c:v>
                </c:pt>
                <c:pt idx="689">
                  <c:v>0.15916900000000087</c:v>
                </c:pt>
                <c:pt idx="690">
                  <c:v>0.15940000000000101</c:v>
                </c:pt>
                <c:pt idx="691">
                  <c:v>0.15963100000000024</c:v>
                </c:pt>
                <c:pt idx="692">
                  <c:v>0.15986200000000081</c:v>
                </c:pt>
                <c:pt idx="693">
                  <c:v>0.16009300000000021</c:v>
                </c:pt>
                <c:pt idx="694">
                  <c:v>0.16032400000000008</c:v>
                </c:pt>
                <c:pt idx="695">
                  <c:v>0.16055500000000006</c:v>
                </c:pt>
                <c:pt idx="696">
                  <c:v>0.16078600000000021</c:v>
                </c:pt>
                <c:pt idx="697">
                  <c:v>0.16101700000000041</c:v>
                </c:pt>
                <c:pt idx="698">
                  <c:v>0.16124800000000084</c:v>
                </c:pt>
                <c:pt idx="699">
                  <c:v>0.16147900000000009</c:v>
                </c:pt>
                <c:pt idx="700">
                  <c:v>0.16171000000000024</c:v>
                </c:pt>
                <c:pt idx="701">
                  <c:v>0.16194100000000083</c:v>
                </c:pt>
                <c:pt idx="702">
                  <c:v>0.16217199999999987</c:v>
                </c:pt>
                <c:pt idx="703">
                  <c:v>0.16240300000000024</c:v>
                </c:pt>
                <c:pt idx="704">
                  <c:v>0.16263400000000006</c:v>
                </c:pt>
                <c:pt idx="705">
                  <c:v>0.16286500000000009</c:v>
                </c:pt>
                <c:pt idx="706">
                  <c:v>0.16309600000000024</c:v>
                </c:pt>
                <c:pt idx="707">
                  <c:v>0.16332700000000006</c:v>
                </c:pt>
                <c:pt idx="708">
                  <c:v>0.16355800000000006</c:v>
                </c:pt>
                <c:pt idx="709">
                  <c:v>0.16378900000000024</c:v>
                </c:pt>
                <c:pt idx="710">
                  <c:v>0.16402000000000005</c:v>
                </c:pt>
                <c:pt idx="711">
                  <c:v>0.16425100000000006</c:v>
                </c:pt>
                <c:pt idx="712">
                  <c:v>0.16448200000000024</c:v>
                </c:pt>
                <c:pt idx="713">
                  <c:v>0.16471300000000041</c:v>
                </c:pt>
                <c:pt idx="714">
                  <c:v>0.16494400000000095</c:v>
                </c:pt>
                <c:pt idx="715">
                  <c:v>0.16517500000000002</c:v>
                </c:pt>
                <c:pt idx="716">
                  <c:v>0.16540600000000041</c:v>
                </c:pt>
                <c:pt idx="717">
                  <c:v>0.16563700000000006</c:v>
                </c:pt>
                <c:pt idx="718">
                  <c:v>0.16586800000000024</c:v>
                </c:pt>
                <c:pt idx="719">
                  <c:v>0.16609900000000041</c:v>
                </c:pt>
                <c:pt idx="720">
                  <c:v>0.16633000000000006</c:v>
                </c:pt>
                <c:pt idx="721">
                  <c:v>0.16656100000000021</c:v>
                </c:pt>
                <c:pt idx="722">
                  <c:v>0.16679200000000041</c:v>
                </c:pt>
                <c:pt idx="723">
                  <c:v>0.16702300000000006</c:v>
                </c:pt>
                <c:pt idx="724">
                  <c:v>0.16725400000000021</c:v>
                </c:pt>
                <c:pt idx="725">
                  <c:v>0.16748500000000041</c:v>
                </c:pt>
                <c:pt idx="726">
                  <c:v>0.16771600000000084</c:v>
                </c:pt>
                <c:pt idx="727">
                  <c:v>0.16794700000000107</c:v>
                </c:pt>
                <c:pt idx="728">
                  <c:v>0.16817800000000008</c:v>
                </c:pt>
                <c:pt idx="729">
                  <c:v>0.16840900000000084</c:v>
                </c:pt>
                <c:pt idx="730">
                  <c:v>0.16864000000000021</c:v>
                </c:pt>
                <c:pt idx="731">
                  <c:v>0.16887100000000008</c:v>
                </c:pt>
                <c:pt idx="732">
                  <c:v>0.16910200000000006</c:v>
                </c:pt>
                <c:pt idx="733">
                  <c:v>0.16933300000000009</c:v>
                </c:pt>
                <c:pt idx="734">
                  <c:v>0.16956400000000024</c:v>
                </c:pt>
                <c:pt idx="735">
                  <c:v>0.16979500000000083</c:v>
                </c:pt>
                <c:pt idx="736">
                  <c:v>0.17002600000000001</c:v>
                </c:pt>
                <c:pt idx="737">
                  <c:v>0.17025700000000021</c:v>
                </c:pt>
                <c:pt idx="738">
                  <c:v>0.17048800000000044</c:v>
                </c:pt>
                <c:pt idx="739">
                  <c:v>0.17071900000000093</c:v>
                </c:pt>
                <c:pt idx="740">
                  <c:v>0.17095000000000021</c:v>
                </c:pt>
                <c:pt idx="741">
                  <c:v>0.171181</c:v>
                </c:pt>
                <c:pt idx="742">
                  <c:v>0.17141200000000087</c:v>
                </c:pt>
                <c:pt idx="743">
                  <c:v>0.17164300000000021</c:v>
                </c:pt>
                <c:pt idx="744">
                  <c:v>0.17187400000000003</c:v>
                </c:pt>
                <c:pt idx="745">
                  <c:v>0.17210500000000001</c:v>
                </c:pt>
                <c:pt idx="746">
                  <c:v>0.17233600000000004</c:v>
                </c:pt>
                <c:pt idx="747">
                  <c:v>0.17256700000000041</c:v>
                </c:pt>
                <c:pt idx="748">
                  <c:v>0.17279800000000087</c:v>
                </c:pt>
                <c:pt idx="749">
                  <c:v>0.17302900000000004</c:v>
                </c:pt>
                <c:pt idx="750">
                  <c:v>0.17326000000000041</c:v>
                </c:pt>
                <c:pt idx="751">
                  <c:v>0.17349100000000087</c:v>
                </c:pt>
                <c:pt idx="752">
                  <c:v>0.17372200000000004</c:v>
                </c:pt>
                <c:pt idx="753">
                  <c:v>0.17395300000000041</c:v>
                </c:pt>
                <c:pt idx="754">
                  <c:v>0.17418400000000001</c:v>
                </c:pt>
                <c:pt idx="755">
                  <c:v>0.17441500000000101</c:v>
                </c:pt>
                <c:pt idx="756">
                  <c:v>0.17464600000000041</c:v>
                </c:pt>
                <c:pt idx="757">
                  <c:v>0.174877</c:v>
                </c:pt>
                <c:pt idx="758">
                  <c:v>0.17510800000000001</c:v>
                </c:pt>
                <c:pt idx="759">
                  <c:v>0.17533900000000024</c:v>
                </c:pt>
                <c:pt idx="760">
                  <c:v>0.17557</c:v>
                </c:pt>
                <c:pt idx="761">
                  <c:v>0.17580100000000001</c:v>
                </c:pt>
                <c:pt idx="762">
                  <c:v>0.17603200000000024</c:v>
                </c:pt>
                <c:pt idx="763">
                  <c:v>0.17626300000000078</c:v>
                </c:pt>
                <c:pt idx="764">
                  <c:v>0.17649400000000101</c:v>
                </c:pt>
                <c:pt idx="765">
                  <c:v>0.17672500000000024</c:v>
                </c:pt>
                <c:pt idx="766">
                  <c:v>0.17695600000000078</c:v>
                </c:pt>
                <c:pt idx="767">
                  <c:v>0.17718700000000001</c:v>
                </c:pt>
                <c:pt idx="768">
                  <c:v>0.17741800000000124</c:v>
                </c:pt>
                <c:pt idx="769">
                  <c:v>0.17764900000000078</c:v>
                </c:pt>
                <c:pt idx="770">
                  <c:v>0.17788000000000001</c:v>
                </c:pt>
                <c:pt idx="771">
                  <c:v>0.17811100000000021</c:v>
                </c:pt>
                <c:pt idx="772">
                  <c:v>0.17834200000000044</c:v>
                </c:pt>
                <c:pt idx="773">
                  <c:v>0.17857300000000001</c:v>
                </c:pt>
                <c:pt idx="774">
                  <c:v>0.17880400000000021</c:v>
                </c:pt>
                <c:pt idx="775">
                  <c:v>0.17903500000000044</c:v>
                </c:pt>
                <c:pt idx="776">
                  <c:v>0.17926600000000087</c:v>
                </c:pt>
                <c:pt idx="777">
                  <c:v>0.17949700000000124</c:v>
                </c:pt>
                <c:pt idx="778">
                  <c:v>0.17972800000000044</c:v>
                </c:pt>
                <c:pt idx="779">
                  <c:v>0.17995900000000087</c:v>
                </c:pt>
                <c:pt idx="780">
                  <c:v>0.18019000000000004</c:v>
                </c:pt>
                <c:pt idx="781">
                  <c:v>0.18042100000000041</c:v>
                </c:pt>
                <c:pt idx="782">
                  <c:v>0.18065200000000001</c:v>
                </c:pt>
                <c:pt idx="783">
                  <c:v>0.18088300000000004</c:v>
                </c:pt>
                <c:pt idx="784">
                  <c:v>0.18111400000000041</c:v>
                </c:pt>
                <c:pt idx="785">
                  <c:v>0.18134500000000087</c:v>
                </c:pt>
                <c:pt idx="786">
                  <c:v>0.18157600000000004</c:v>
                </c:pt>
                <c:pt idx="787">
                  <c:v>0.18180700000000041</c:v>
                </c:pt>
                <c:pt idx="788">
                  <c:v>0.18203800000000087</c:v>
                </c:pt>
                <c:pt idx="789">
                  <c:v>0.18226900000000101</c:v>
                </c:pt>
                <c:pt idx="790">
                  <c:v>0.18250000000000041</c:v>
                </c:pt>
                <c:pt idx="791">
                  <c:v>0.18273100000000086</c:v>
                </c:pt>
                <c:pt idx="792">
                  <c:v>0.18296200000000101</c:v>
                </c:pt>
                <c:pt idx="793">
                  <c:v>0.18319300000000024</c:v>
                </c:pt>
                <c:pt idx="794">
                  <c:v>0.18342400000000078</c:v>
                </c:pt>
                <c:pt idx="795">
                  <c:v>0.18365500000000001</c:v>
                </c:pt>
                <c:pt idx="796">
                  <c:v>0.18388600000000024</c:v>
                </c:pt>
                <c:pt idx="797">
                  <c:v>0.18411700000000078</c:v>
                </c:pt>
                <c:pt idx="798">
                  <c:v>0.18434800000000101</c:v>
                </c:pt>
                <c:pt idx="799">
                  <c:v>0.18457900000000024</c:v>
                </c:pt>
                <c:pt idx="800">
                  <c:v>0.18481000000000078</c:v>
                </c:pt>
                <c:pt idx="801">
                  <c:v>0.18504100000000101</c:v>
                </c:pt>
                <c:pt idx="802">
                  <c:v>0.18527200000000021</c:v>
                </c:pt>
                <c:pt idx="803">
                  <c:v>0.18550300000000078</c:v>
                </c:pt>
                <c:pt idx="804">
                  <c:v>0.18573400000000101</c:v>
                </c:pt>
                <c:pt idx="805">
                  <c:v>0.18596500000000124</c:v>
                </c:pt>
                <c:pt idx="806">
                  <c:v>0.18619600000000044</c:v>
                </c:pt>
                <c:pt idx="807">
                  <c:v>0.18642700000000087</c:v>
                </c:pt>
                <c:pt idx="808">
                  <c:v>0.18665800000000021</c:v>
                </c:pt>
                <c:pt idx="809">
                  <c:v>0.18688900000000044</c:v>
                </c:pt>
                <c:pt idx="810">
                  <c:v>0.18712000000000001</c:v>
                </c:pt>
                <c:pt idx="811">
                  <c:v>0.18735100000000021</c:v>
                </c:pt>
                <c:pt idx="812">
                  <c:v>0.18758200000000044</c:v>
                </c:pt>
                <c:pt idx="813">
                  <c:v>0.18781300000000087</c:v>
                </c:pt>
                <c:pt idx="814">
                  <c:v>0.18804400000000124</c:v>
                </c:pt>
                <c:pt idx="815">
                  <c:v>0.18827500000000041</c:v>
                </c:pt>
                <c:pt idx="816">
                  <c:v>0.18850600000000087</c:v>
                </c:pt>
                <c:pt idx="817">
                  <c:v>0.18873700000000124</c:v>
                </c:pt>
                <c:pt idx="818">
                  <c:v>0.18896800000000136</c:v>
                </c:pt>
                <c:pt idx="819">
                  <c:v>0.18919900000000087</c:v>
                </c:pt>
                <c:pt idx="820">
                  <c:v>0.18943000000000104</c:v>
                </c:pt>
                <c:pt idx="821">
                  <c:v>0.18966100000000041</c:v>
                </c:pt>
                <c:pt idx="822">
                  <c:v>0.18989200000000087</c:v>
                </c:pt>
                <c:pt idx="823">
                  <c:v>0.19012299999999988</c:v>
                </c:pt>
                <c:pt idx="824">
                  <c:v>0.19035400000000008</c:v>
                </c:pt>
                <c:pt idx="825">
                  <c:v>0.19058500000000006</c:v>
                </c:pt>
                <c:pt idx="826">
                  <c:v>0.19081600000000021</c:v>
                </c:pt>
                <c:pt idx="827">
                  <c:v>0.19104700000000041</c:v>
                </c:pt>
                <c:pt idx="828">
                  <c:v>0.19127800000000006</c:v>
                </c:pt>
                <c:pt idx="829">
                  <c:v>0.19150900000000021</c:v>
                </c:pt>
                <c:pt idx="830">
                  <c:v>0.19174000000000041</c:v>
                </c:pt>
                <c:pt idx="831">
                  <c:v>0.19197100000000006</c:v>
                </c:pt>
                <c:pt idx="832">
                  <c:v>0.19220200000000009</c:v>
                </c:pt>
                <c:pt idx="833">
                  <c:v>0.19243300000000024</c:v>
                </c:pt>
                <c:pt idx="834">
                  <c:v>0.19266400000000006</c:v>
                </c:pt>
                <c:pt idx="835">
                  <c:v>0.19289500000000009</c:v>
                </c:pt>
                <c:pt idx="836">
                  <c:v>0.19312600000000008</c:v>
                </c:pt>
                <c:pt idx="837">
                  <c:v>0.19335700000000006</c:v>
                </c:pt>
                <c:pt idx="838">
                  <c:v>0.19358800000000009</c:v>
                </c:pt>
                <c:pt idx="839">
                  <c:v>0.19381900000000024</c:v>
                </c:pt>
                <c:pt idx="840">
                  <c:v>0.19405000000000006</c:v>
                </c:pt>
                <c:pt idx="841">
                  <c:v>0.19428100000000006</c:v>
                </c:pt>
                <c:pt idx="842">
                  <c:v>0.19451200000000024</c:v>
                </c:pt>
                <c:pt idx="843">
                  <c:v>0.19474300000000044</c:v>
                </c:pt>
                <c:pt idx="844">
                  <c:v>0.19497400000000006</c:v>
                </c:pt>
                <c:pt idx="845">
                  <c:v>0.19520500000000024</c:v>
                </c:pt>
                <c:pt idx="846">
                  <c:v>0.19543600000000044</c:v>
                </c:pt>
                <c:pt idx="847">
                  <c:v>0.19566700000000006</c:v>
                </c:pt>
                <c:pt idx="848">
                  <c:v>0.19589800000000024</c:v>
                </c:pt>
                <c:pt idx="849">
                  <c:v>0.19612900000000008</c:v>
                </c:pt>
                <c:pt idx="850">
                  <c:v>0.19636000000000006</c:v>
                </c:pt>
                <c:pt idx="851">
                  <c:v>0.19659100000000024</c:v>
                </c:pt>
                <c:pt idx="852">
                  <c:v>0.19682200000000008</c:v>
                </c:pt>
                <c:pt idx="853">
                  <c:v>0.19705300000000006</c:v>
                </c:pt>
                <c:pt idx="854">
                  <c:v>0.19728400000000021</c:v>
                </c:pt>
                <c:pt idx="855">
                  <c:v>0.19751500000000041</c:v>
                </c:pt>
                <c:pt idx="856">
                  <c:v>0.19774600000000095</c:v>
                </c:pt>
                <c:pt idx="857">
                  <c:v>0.19797700000000021</c:v>
                </c:pt>
                <c:pt idx="858">
                  <c:v>0.19820800000000041</c:v>
                </c:pt>
                <c:pt idx="859">
                  <c:v>0.19843900000000089</c:v>
                </c:pt>
                <c:pt idx="860">
                  <c:v>0.19866999999999999</c:v>
                </c:pt>
                <c:pt idx="861">
                  <c:v>0.19890100000000041</c:v>
                </c:pt>
                <c:pt idx="862">
                  <c:v>0.19913200000000006</c:v>
                </c:pt>
                <c:pt idx="863">
                  <c:v>0.19936300000000021</c:v>
                </c:pt>
                <c:pt idx="864">
                  <c:v>0.19959400000000041</c:v>
                </c:pt>
                <c:pt idx="865">
                  <c:v>0.19982500000000006</c:v>
                </c:pt>
                <c:pt idx="866">
                  <c:v>0.20005600000000001</c:v>
                </c:pt>
                <c:pt idx="867">
                  <c:v>0.20028700000000021</c:v>
                </c:pt>
                <c:pt idx="868">
                  <c:v>0.20051800000000078</c:v>
                </c:pt>
                <c:pt idx="869">
                  <c:v>0.20074900000000101</c:v>
                </c:pt>
                <c:pt idx="870">
                  <c:v>0.20098000000000021</c:v>
                </c:pt>
                <c:pt idx="871">
                  <c:v>0.20121100000000078</c:v>
                </c:pt>
                <c:pt idx="872">
                  <c:v>0.20144200000000098</c:v>
                </c:pt>
                <c:pt idx="873">
                  <c:v>0.20167300000000002</c:v>
                </c:pt>
                <c:pt idx="874">
                  <c:v>0.20190400000000044</c:v>
                </c:pt>
                <c:pt idx="875">
                  <c:v>0.20213500000000001</c:v>
                </c:pt>
                <c:pt idx="876">
                  <c:v>0.20236600000000021</c:v>
                </c:pt>
                <c:pt idx="877">
                  <c:v>0.20259700000000044</c:v>
                </c:pt>
                <c:pt idx="878">
                  <c:v>0.20282800000000001</c:v>
                </c:pt>
                <c:pt idx="879">
                  <c:v>0.20305900000000021</c:v>
                </c:pt>
                <c:pt idx="880">
                  <c:v>0.20329000000000041</c:v>
                </c:pt>
                <c:pt idx="881">
                  <c:v>0.20352100000000001</c:v>
                </c:pt>
                <c:pt idx="882">
                  <c:v>0.20375200000000004</c:v>
                </c:pt>
                <c:pt idx="883">
                  <c:v>0.20398300000000041</c:v>
                </c:pt>
                <c:pt idx="884">
                  <c:v>0.20421400000000087</c:v>
                </c:pt>
                <c:pt idx="885">
                  <c:v>0.20444500000000118</c:v>
                </c:pt>
                <c:pt idx="886">
                  <c:v>0.20467600000000002</c:v>
                </c:pt>
                <c:pt idx="887">
                  <c:v>0.20490700000000087</c:v>
                </c:pt>
                <c:pt idx="888">
                  <c:v>0.20513800000000001</c:v>
                </c:pt>
                <c:pt idx="889">
                  <c:v>0.20536900000000041</c:v>
                </c:pt>
                <c:pt idx="890">
                  <c:v>0.2056</c:v>
                </c:pt>
                <c:pt idx="891">
                  <c:v>0.20583100000000001</c:v>
                </c:pt>
                <c:pt idx="892">
                  <c:v>0.20606200000000024</c:v>
                </c:pt>
                <c:pt idx="893">
                  <c:v>0.20629300000000081</c:v>
                </c:pt>
                <c:pt idx="894">
                  <c:v>0.20652400000000001</c:v>
                </c:pt>
                <c:pt idx="895">
                  <c:v>0.20675500000000024</c:v>
                </c:pt>
                <c:pt idx="896">
                  <c:v>0.20698600000000078</c:v>
                </c:pt>
                <c:pt idx="897">
                  <c:v>0.20721700000000101</c:v>
                </c:pt>
                <c:pt idx="898">
                  <c:v>0.20744800000000127</c:v>
                </c:pt>
                <c:pt idx="899">
                  <c:v>0.207679</c:v>
                </c:pt>
                <c:pt idx="900">
                  <c:v>0.20791000000000101</c:v>
                </c:pt>
                <c:pt idx="901">
                  <c:v>0.20814100000000021</c:v>
                </c:pt>
                <c:pt idx="902">
                  <c:v>0.208372</c:v>
                </c:pt>
                <c:pt idx="903">
                  <c:v>0.20860300000000001</c:v>
                </c:pt>
                <c:pt idx="904">
                  <c:v>0.20883400000000021</c:v>
                </c:pt>
                <c:pt idx="905">
                  <c:v>0.20906500000000044</c:v>
                </c:pt>
                <c:pt idx="906">
                  <c:v>0.20929600000000095</c:v>
                </c:pt>
                <c:pt idx="907">
                  <c:v>0.20952700000000021</c:v>
                </c:pt>
                <c:pt idx="908">
                  <c:v>0.20975800000000044</c:v>
                </c:pt>
                <c:pt idx="909">
                  <c:v>0.20998900000000087</c:v>
                </c:pt>
                <c:pt idx="910">
                  <c:v>0.21022000000000021</c:v>
                </c:pt>
                <c:pt idx="911">
                  <c:v>0.21045100000000044</c:v>
                </c:pt>
                <c:pt idx="912">
                  <c:v>0.21068200000000001</c:v>
                </c:pt>
                <c:pt idx="913">
                  <c:v>0.21091300000000124</c:v>
                </c:pt>
                <c:pt idx="914">
                  <c:v>0.21114400000000041</c:v>
                </c:pt>
                <c:pt idx="915">
                  <c:v>0.21137500000000001</c:v>
                </c:pt>
                <c:pt idx="916">
                  <c:v>0.21160600000000004</c:v>
                </c:pt>
                <c:pt idx="917">
                  <c:v>0.21183700000000041</c:v>
                </c:pt>
                <c:pt idx="918">
                  <c:v>0.21206800000000087</c:v>
                </c:pt>
                <c:pt idx="919">
                  <c:v>0.21229900000000113</c:v>
                </c:pt>
                <c:pt idx="920">
                  <c:v>0.21253000000000041</c:v>
                </c:pt>
                <c:pt idx="921">
                  <c:v>0.21276100000000087</c:v>
                </c:pt>
                <c:pt idx="922">
                  <c:v>0.21299200000000101</c:v>
                </c:pt>
                <c:pt idx="923">
                  <c:v>0.21322300000000041</c:v>
                </c:pt>
                <c:pt idx="924">
                  <c:v>0.21345400000000087</c:v>
                </c:pt>
                <c:pt idx="925">
                  <c:v>0.21368500000000001</c:v>
                </c:pt>
                <c:pt idx="926">
                  <c:v>0.21391600000000133</c:v>
                </c:pt>
                <c:pt idx="927">
                  <c:v>0.21414700000000081</c:v>
                </c:pt>
                <c:pt idx="928">
                  <c:v>0.21437800000000001</c:v>
                </c:pt>
                <c:pt idx="929">
                  <c:v>0.21460900000000024</c:v>
                </c:pt>
                <c:pt idx="930">
                  <c:v>0.21484000000000078</c:v>
                </c:pt>
                <c:pt idx="931">
                  <c:v>0.21507100000000001</c:v>
                </c:pt>
                <c:pt idx="932">
                  <c:v>0.21530200000000024</c:v>
                </c:pt>
                <c:pt idx="933">
                  <c:v>0.21553300000000078</c:v>
                </c:pt>
                <c:pt idx="934">
                  <c:v>0.21576400000000101</c:v>
                </c:pt>
                <c:pt idx="935">
                  <c:v>0.21599500000000124</c:v>
                </c:pt>
                <c:pt idx="936">
                  <c:v>0.21622600000000078</c:v>
                </c:pt>
                <c:pt idx="937">
                  <c:v>0.21645700000000101</c:v>
                </c:pt>
                <c:pt idx="938">
                  <c:v>0.21668800000000021</c:v>
                </c:pt>
                <c:pt idx="939">
                  <c:v>0.21691900000000147</c:v>
                </c:pt>
                <c:pt idx="940">
                  <c:v>0.21715000000000001</c:v>
                </c:pt>
                <c:pt idx="941">
                  <c:v>0.21738100000000021</c:v>
                </c:pt>
                <c:pt idx="942">
                  <c:v>0.21761200000000044</c:v>
                </c:pt>
                <c:pt idx="943">
                  <c:v>0.21784300000000087</c:v>
                </c:pt>
                <c:pt idx="944">
                  <c:v>0.21807400000000021</c:v>
                </c:pt>
                <c:pt idx="945">
                  <c:v>0.21830500000000044</c:v>
                </c:pt>
                <c:pt idx="946">
                  <c:v>0.21853600000000087</c:v>
                </c:pt>
                <c:pt idx="947">
                  <c:v>0.21876700000000124</c:v>
                </c:pt>
                <c:pt idx="948">
                  <c:v>0.21899800000000136</c:v>
                </c:pt>
                <c:pt idx="949">
                  <c:v>0.21922900000000087</c:v>
                </c:pt>
                <c:pt idx="950">
                  <c:v>0.21946000000000124</c:v>
                </c:pt>
                <c:pt idx="951">
                  <c:v>0.21969100000000041</c:v>
                </c:pt>
                <c:pt idx="952">
                  <c:v>0.21992200000000087</c:v>
                </c:pt>
                <c:pt idx="953">
                  <c:v>0.22015300000000002</c:v>
                </c:pt>
                <c:pt idx="954">
                  <c:v>0.22038400000000008</c:v>
                </c:pt>
                <c:pt idx="955">
                  <c:v>0.22061500000000006</c:v>
                </c:pt>
                <c:pt idx="956">
                  <c:v>0.22084600000000021</c:v>
                </c:pt>
                <c:pt idx="957">
                  <c:v>0.22107700000000008</c:v>
                </c:pt>
                <c:pt idx="958">
                  <c:v>0.22130800000000006</c:v>
                </c:pt>
                <c:pt idx="959">
                  <c:v>0.22153900000000021</c:v>
                </c:pt>
                <c:pt idx="960">
                  <c:v>0.22177000000000008</c:v>
                </c:pt>
                <c:pt idx="961">
                  <c:v>0.22200100000000006</c:v>
                </c:pt>
                <c:pt idx="962">
                  <c:v>0.22223200000000021</c:v>
                </c:pt>
                <c:pt idx="963">
                  <c:v>0.22246300000000041</c:v>
                </c:pt>
                <c:pt idx="964">
                  <c:v>0.22269400000000006</c:v>
                </c:pt>
                <c:pt idx="965">
                  <c:v>0.22292500000000021</c:v>
                </c:pt>
                <c:pt idx="966">
                  <c:v>0.22315600000000008</c:v>
                </c:pt>
                <c:pt idx="967">
                  <c:v>0.22338700000000006</c:v>
                </c:pt>
                <c:pt idx="968">
                  <c:v>0.22361800000000009</c:v>
                </c:pt>
                <c:pt idx="969">
                  <c:v>0.22384900000000024</c:v>
                </c:pt>
                <c:pt idx="970">
                  <c:v>0.22408000000000006</c:v>
                </c:pt>
                <c:pt idx="971">
                  <c:v>0.22431100000000009</c:v>
                </c:pt>
                <c:pt idx="972">
                  <c:v>0.22454200000000024</c:v>
                </c:pt>
                <c:pt idx="973">
                  <c:v>0.22477300000000006</c:v>
                </c:pt>
                <c:pt idx="974">
                  <c:v>0.22500400000000009</c:v>
                </c:pt>
                <c:pt idx="975">
                  <c:v>0.22523500000000024</c:v>
                </c:pt>
                <c:pt idx="976">
                  <c:v>0.22546600000000044</c:v>
                </c:pt>
                <c:pt idx="977">
                  <c:v>0.22569700000000006</c:v>
                </c:pt>
                <c:pt idx="978">
                  <c:v>0.22592800000000024</c:v>
                </c:pt>
                <c:pt idx="979">
                  <c:v>0.22615900000000008</c:v>
                </c:pt>
                <c:pt idx="980">
                  <c:v>0.22639000000000006</c:v>
                </c:pt>
                <c:pt idx="981">
                  <c:v>0.22662100000000002</c:v>
                </c:pt>
                <c:pt idx="982">
                  <c:v>0.22685200000000008</c:v>
                </c:pt>
                <c:pt idx="983">
                  <c:v>0.22708300000000006</c:v>
                </c:pt>
                <c:pt idx="984">
                  <c:v>0.22731400000000024</c:v>
                </c:pt>
                <c:pt idx="985">
                  <c:v>0.22754500000000041</c:v>
                </c:pt>
                <c:pt idx="986">
                  <c:v>0.22777600000000006</c:v>
                </c:pt>
                <c:pt idx="987">
                  <c:v>0.22800700000000024</c:v>
                </c:pt>
                <c:pt idx="988">
                  <c:v>0.22823800000000041</c:v>
                </c:pt>
                <c:pt idx="989">
                  <c:v>0.22846900000000095</c:v>
                </c:pt>
                <c:pt idx="990">
                  <c:v>0.22870000000000021</c:v>
                </c:pt>
                <c:pt idx="991">
                  <c:v>0.22893100000000041</c:v>
                </c:pt>
                <c:pt idx="992">
                  <c:v>0.22916200000000006</c:v>
                </c:pt>
                <c:pt idx="993">
                  <c:v>0.22939300000000021</c:v>
                </c:pt>
                <c:pt idx="994">
                  <c:v>0.22962400000000008</c:v>
                </c:pt>
                <c:pt idx="995">
                  <c:v>0.22985500000000006</c:v>
                </c:pt>
                <c:pt idx="996">
                  <c:v>0.23008600000000001</c:v>
                </c:pt>
                <c:pt idx="997">
                  <c:v>0.23031700000000024</c:v>
                </c:pt>
                <c:pt idx="998">
                  <c:v>0.23054800000000078</c:v>
                </c:pt>
                <c:pt idx="999">
                  <c:v>0.23077900000000001</c:v>
                </c:pt>
                <c:pt idx="1000">
                  <c:v>0.23101000000000024</c:v>
                </c:pt>
                <c:pt idx="1001">
                  <c:v>0.23124100000000078</c:v>
                </c:pt>
                <c:pt idx="1002">
                  <c:v>0.23147200000000001</c:v>
                </c:pt>
                <c:pt idx="1003">
                  <c:v>0.23170300000000021</c:v>
                </c:pt>
                <c:pt idx="1004">
                  <c:v>0.23193400000000078</c:v>
                </c:pt>
                <c:pt idx="1005">
                  <c:v>0.23216500000000001</c:v>
                </c:pt>
                <c:pt idx="1006">
                  <c:v>0.23239600000000021</c:v>
                </c:pt>
                <c:pt idx="1007">
                  <c:v>0.232627</c:v>
                </c:pt>
                <c:pt idx="1008">
                  <c:v>0.23285800000000001</c:v>
                </c:pt>
                <c:pt idx="1009">
                  <c:v>0.23308900000000021</c:v>
                </c:pt>
                <c:pt idx="1010">
                  <c:v>0.23332000000000003</c:v>
                </c:pt>
                <c:pt idx="1011">
                  <c:v>0.23355100000000001</c:v>
                </c:pt>
                <c:pt idx="1012">
                  <c:v>0.23378200000000021</c:v>
                </c:pt>
                <c:pt idx="1013">
                  <c:v>0.23401300000000044</c:v>
                </c:pt>
                <c:pt idx="1014">
                  <c:v>0.23424400000000087</c:v>
                </c:pt>
                <c:pt idx="1015">
                  <c:v>0.23447500000000004</c:v>
                </c:pt>
                <c:pt idx="1016">
                  <c:v>0.23470600000000041</c:v>
                </c:pt>
                <c:pt idx="1017">
                  <c:v>0.23493700000000087</c:v>
                </c:pt>
                <c:pt idx="1018">
                  <c:v>0.23516800000000004</c:v>
                </c:pt>
                <c:pt idx="1019">
                  <c:v>0.23539900000000041</c:v>
                </c:pt>
                <c:pt idx="1020">
                  <c:v>0.23563000000000001</c:v>
                </c:pt>
                <c:pt idx="1021">
                  <c:v>0.23586100000000004</c:v>
                </c:pt>
                <c:pt idx="1022">
                  <c:v>0.23609200000000041</c:v>
                </c:pt>
                <c:pt idx="1023">
                  <c:v>0.23632300000000001</c:v>
                </c:pt>
                <c:pt idx="1024">
                  <c:v>0.23655400000000001</c:v>
                </c:pt>
                <c:pt idx="1025">
                  <c:v>0.23678500000000041</c:v>
                </c:pt>
                <c:pt idx="1026">
                  <c:v>0.23701600000000086</c:v>
                </c:pt>
                <c:pt idx="1027">
                  <c:v>0.23724700000000101</c:v>
                </c:pt>
                <c:pt idx="1028">
                  <c:v>0.23747800000000024</c:v>
                </c:pt>
                <c:pt idx="1029">
                  <c:v>0.23770900000000078</c:v>
                </c:pt>
                <c:pt idx="1030">
                  <c:v>0.23794000000000101</c:v>
                </c:pt>
                <c:pt idx="1031">
                  <c:v>0.23817100000000002</c:v>
                </c:pt>
                <c:pt idx="1032">
                  <c:v>0.23840200000000078</c:v>
                </c:pt>
                <c:pt idx="1033">
                  <c:v>0.23863300000000001</c:v>
                </c:pt>
                <c:pt idx="1034">
                  <c:v>0.23886400000000024</c:v>
                </c:pt>
                <c:pt idx="1035">
                  <c:v>0.23909500000000078</c:v>
                </c:pt>
                <c:pt idx="1036">
                  <c:v>0.23932600000000001</c:v>
                </c:pt>
                <c:pt idx="1037">
                  <c:v>0.23955700000000021</c:v>
                </c:pt>
                <c:pt idx="1038">
                  <c:v>0.23978800000000078</c:v>
                </c:pt>
                <c:pt idx="1039">
                  <c:v>0.24001900000000101</c:v>
                </c:pt>
                <c:pt idx="1040">
                  <c:v>0.24025000000000021</c:v>
                </c:pt>
                <c:pt idx="1041">
                  <c:v>0.24048100000000044</c:v>
                </c:pt>
                <c:pt idx="1042">
                  <c:v>0.24071200000000087</c:v>
                </c:pt>
                <c:pt idx="1043">
                  <c:v>0.24094300000000124</c:v>
                </c:pt>
                <c:pt idx="1044">
                  <c:v>0.24117400000000003</c:v>
                </c:pt>
                <c:pt idx="1045">
                  <c:v>0.24140500000000087</c:v>
                </c:pt>
                <c:pt idx="1046">
                  <c:v>0.24163600000000021</c:v>
                </c:pt>
                <c:pt idx="1047">
                  <c:v>0.24186700000000041</c:v>
                </c:pt>
                <c:pt idx="1048">
                  <c:v>0.24209800000000087</c:v>
                </c:pt>
                <c:pt idx="1049">
                  <c:v>0.24232900000000004</c:v>
                </c:pt>
                <c:pt idx="1050">
                  <c:v>0.24256000000000041</c:v>
                </c:pt>
                <c:pt idx="1051">
                  <c:v>0.24279100000000087</c:v>
                </c:pt>
                <c:pt idx="1052">
                  <c:v>0.24302200000000004</c:v>
                </c:pt>
                <c:pt idx="1053">
                  <c:v>0.24325300000000041</c:v>
                </c:pt>
                <c:pt idx="1054">
                  <c:v>0.24348400000000087</c:v>
                </c:pt>
                <c:pt idx="1055">
                  <c:v>0.24371500000000101</c:v>
                </c:pt>
                <c:pt idx="1056">
                  <c:v>0.24394600000000136</c:v>
                </c:pt>
                <c:pt idx="1057">
                  <c:v>0.24417700000000001</c:v>
                </c:pt>
                <c:pt idx="1058">
                  <c:v>0.24440800000000101</c:v>
                </c:pt>
                <c:pt idx="1059">
                  <c:v>0.24463900000000041</c:v>
                </c:pt>
                <c:pt idx="1060">
                  <c:v>0.24487</c:v>
                </c:pt>
                <c:pt idx="1061">
                  <c:v>0.24510100000000001</c:v>
                </c:pt>
                <c:pt idx="1062">
                  <c:v>0.24533200000000024</c:v>
                </c:pt>
                <c:pt idx="1063">
                  <c:v>0.24556300000000078</c:v>
                </c:pt>
                <c:pt idx="1064">
                  <c:v>0.24579400000000101</c:v>
                </c:pt>
                <c:pt idx="1065">
                  <c:v>0.24602500000000024</c:v>
                </c:pt>
                <c:pt idx="1066">
                  <c:v>0.24625600000000078</c:v>
                </c:pt>
                <c:pt idx="1067">
                  <c:v>0.24648700000000101</c:v>
                </c:pt>
                <c:pt idx="1068">
                  <c:v>0.24671800000000124</c:v>
                </c:pt>
                <c:pt idx="1069">
                  <c:v>0.24694900000000147</c:v>
                </c:pt>
                <c:pt idx="1070">
                  <c:v>0.24718000000000001</c:v>
                </c:pt>
                <c:pt idx="1071">
                  <c:v>0.24741100000000124</c:v>
                </c:pt>
                <c:pt idx="1072">
                  <c:v>0.24764200000000078</c:v>
                </c:pt>
                <c:pt idx="1073">
                  <c:v>0.24787300000000001</c:v>
                </c:pt>
                <c:pt idx="1074">
                  <c:v>0.24810400000000021</c:v>
                </c:pt>
                <c:pt idx="1075">
                  <c:v>0.24833500000000044</c:v>
                </c:pt>
                <c:pt idx="1076">
                  <c:v>0.24856600000000087</c:v>
                </c:pt>
                <c:pt idx="1077">
                  <c:v>0.24879700000000124</c:v>
                </c:pt>
                <c:pt idx="1078">
                  <c:v>0.24902800000000044</c:v>
                </c:pt>
                <c:pt idx="1079">
                  <c:v>0.24925900000000087</c:v>
                </c:pt>
                <c:pt idx="1080">
                  <c:v>0.24949000000000124</c:v>
                </c:pt>
                <c:pt idx="1081">
                  <c:v>0.24972100000000041</c:v>
                </c:pt>
                <c:pt idx="1082">
                  <c:v>0.24995200000000087</c:v>
                </c:pt>
                <c:pt idx="1083">
                  <c:v>0.2501830000000001</c:v>
                </c:pt>
                <c:pt idx="1084">
                  <c:v>0.25041400000000008</c:v>
                </c:pt>
                <c:pt idx="1085">
                  <c:v>0.25064500000000001</c:v>
                </c:pt>
                <c:pt idx="1086">
                  <c:v>0.25087600000000032</c:v>
                </c:pt>
                <c:pt idx="1087">
                  <c:v>0.25110700000000002</c:v>
                </c:pt>
                <c:pt idx="1088">
                  <c:v>0.25133800000000001</c:v>
                </c:pt>
                <c:pt idx="1089">
                  <c:v>0.2515690000000001</c:v>
                </c:pt>
                <c:pt idx="1090">
                  <c:v>0.25180000000000002</c:v>
                </c:pt>
                <c:pt idx="1091">
                  <c:v>0.25203100000000001</c:v>
                </c:pt>
                <c:pt idx="1092">
                  <c:v>0.25226200000000004</c:v>
                </c:pt>
                <c:pt idx="1093">
                  <c:v>0.25249300000000002</c:v>
                </c:pt>
                <c:pt idx="1094">
                  <c:v>0.252724</c:v>
                </c:pt>
                <c:pt idx="1095">
                  <c:v>0.25295500000000004</c:v>
                </c:pt>
                <c:pt idx="1096">
                  <c:v>0.25318600000000002</c:v>
                </c:pt>
                <c:pt idx="1097">
                  <c:v>0.253417</c:v>
                </c:pt>
                <c:pt idx="1098">
                  <c:v>0.25364800000000004</c:v>
                </c:pt>
                <c:pt idx="1099">
                  <c:v>0.25387900000000002</c:v>
                </c:pt>
                <c:pt idx="1100">
                  <c:v>0.25411</c:v>
                </c:pt>
                <c:pt idx="1101">
                  <c:v>0.25434100000000004</c:v>
                </c:pt>
                <c:pt idx="1102">
                  <c:v>0.25457200000000002</c:v>
                </c:pt>
                <c:pt idx="1103">
                  <c:v>0.254803</c:v>
                </c:pt>
                <c:pt idx="1104">
                  <c:v>0.25503400000000004</c:v>
                </c:pt>
                <c:pt idx="1105">
                  <c:v>0.25526500000000002</c:v>
                </c:pt>
                <c:pt idx="1106">
                  <c:v>0.255496</c:v>
                </c:pt>
                <c:pt idx="1107">
                  <c:v>0.25572700000000004</c:v>
                </c:pt>
                <c:pt idx="1108">
                  <c:v>0.25595800000000002</c:v>
                </c:pt>
                <c:pt idx="1109">
                  <c:v>0.256189</c:v>
                </c:pt>
                <c:pt idx="1110">
                  <c:v>0.25642000000000031</c:v>
                </c:pt>
                <c:pt idx="1111">
                  <c:v>0.25665100000000002</c:v>
                </c:pt>
                <c:pt idx="1112">
                  <c:v>0.25688200000000144</c:v>
                </c:pt>
                <c:pt idx="1113">
                  <c:v>0.25711300000000004</c:v>
                </c:pt>
                <c:pt idx="1114">
                  <c:v>0.25734400000000002</c:v>
                </c:pt>
                <c:pt idx="1115">
                  <c:v>0.257575</c:v>
                </c:pt>
                <c:pt idx="1116">
                  <c:v>0.25780600000000031</c:v>
                </c:pt>
                <c:pt idx="1117">
                  <c:v>0.25803700000000002</c:v>
                </c:pt>
                <c:pt idx="1118">
                  <c:v>0.258268</c:v>
                </c:pt>
                <c:pt idx="1119">
                  <c:v>0.25849900000000003</c:v>
                </c:pt>
                <c:pt idx="1120">
                  <c:v>0.25873000000000002</c:v>
                </c:pt>
                <c:pt idx="1121">
                  <c:v>0.258961</c:v>
                </c:pt>
                <c:pt idx="1122">
                  <c:v>0.25919200000000003</c:v>
                </c:pt>
                <c:pt idx="1123">
                  <c:v>0.25942300000000001</c:v>
                </c:pt>
                <c:pt idx="1124">
                  <c:v>0.259654</c:v>
                </c:pt>
                <c:pt idx="1125">
                  <c:v>0.25988500000000031</c:v>
                </c:pt>
                <c:pt idx="1126">
                  <c:v>0.26011600000000001</c:v>
                </c:pt>
                <c:pt idx="1127">
                  <c:v>0.260347</c:v>
                </c:pt>
                <c:pt idx="1128">
                  <c:v>0.26057800000000031</c:v>
                </c:pt>
                <c:pt idx="1129">
                  <c:v>0.26080900000000001</c:v>
                </c:pt>
                <c:pt idx="1130">
                  <c:v>0.26104000000000005</c:v>
                </c:pt>
                <c:pt idx="1131">
                  <c:v>0.26127100000000003</c:v>
                </c:pt>
                <c:pt idx="1132">
                  <c:v>0.26150200000000001</c:v>
                </c:pt>
                <c:pt idx="1133">
                  <c:v>0.26173299999999999</c:v>
                </c:pt>
                <c:pt idx="1134">
                  <c:v>0.26196400000000031</c:v>
                </c:pt>
                <c:pt idx="1135">
                  <c:v>0.26219500000000001</c:v>
                </c:pt>
                <c:pt idx="1136">
                  <c:v>0.26242600000000038</c:v>
                </c:pt>
                <c:pt idx="1137">
                  <c:v>0.26265700000000003</c:v>
                </c:pt>
                <c:pt idx="1138">
                  <c:v>0.26288800000000162</c:v>
                </c:pt>
                <c:pt idx="1139">
                  <c:v>0.2631190000000001</c:v>
                </c:pt>
                <c:pt idx="1140">
                  <c:v>0.26335000000000008</c:v>
                </c:pt>
                <c:pt idx="1141">
                  <c:v>0.26358100000000001</c:v>
                </c:pt>
                <c:pt idx="1142">
                  <c:v>0.26381200000000032</c:v>
                </c:pt>
                <c:pt idx="1143">
                  <c:v>0.26404300000000003</c:v>
                </c:pt>
                <c:pt idx="1144">
                  <c:v>0.26427400000000001</c:v>
                </c:pt>
                <c:pt idx="1145">
                  <c:v>0.2645050000000001</c:v>
                </c:pt>
                <c:pt idx="1146">
                  <c:v>0.26473600000000003</c:v>
                </c:pt>
                <c:pt idx="1147">
                  <c:v>0.26496700000000001</c:v>
                </c:pt>
                <c:pt idx="1148">
                  <c:v>0.26519800000000004</c:v>
                </c:pt>
                <c:pt idx="1149">
                  <c:v>0.26542900000000008</c:v>
                </c:pt>
                <c:pt idx="1150">
                  <c:v>0.26566000000000001</c:v>
                </c:pt>
                <c:pt idx="1151">
                  <c:v>0.2658910000000001</c:v>
                </c:pt>
                <c:pt idx="1152">
                  <c:v>0.26612200000000008</c:v>
                </c:pt>
                <c:pt idx="1153">
                  <c:v>0.26635300000000001</c:v>
                </c:pt>
                <c:pt idx="1154">
                  <c:v>0.26658400000000032</c:v>
                </c:pt>
                <c:pt idx="1155">
                  <c:v>0.26681500000000002</c:v>
                </c:pt>
                <c:pt idx="1156">
                  <c:v>0.26704600000000001</c:v>
                </c:pt>
                <c:pt idx="1157">
                  <c:v>0.26727700000000004</c:v>
                </c:pt>
                <c:pt idx="1158">
                  <c:v>0.26750800000000002</c:v>
                </c:pt>
                <c:pt idx="1159">
                  <c:v>0.267739</c:v>
                </c:pt>
                <c:pt idx="1160">
                  <c:v>0.26797000000000032</c:v>
                </c:pt>
                <c:pt idx="1161">
                  <c:v>0.26820100000000002</c:v>
                </c:pt>
                <c:pt idx="1162">
                  <c:v>0.268432</c:v>
                </c:pt>
                <c:pt idx="1163">
                  <c:v>0.26866300000000004</c:v>
                </c:pt>
                <c:pt idx="1164">
                  <c:v>0.26889400000000002</c:v>
                </c:pt>
                <c:pt idx="1165">
                  <c:v>0.269125</c:v>
                </c:pt>
                <c:pt idx="1166">
                  <c:v>0.26935600000000032</c:v>
                </c:pt>
                <c:pt idx="1167">
                  <c:v>0.26958700000000002</c:v>
                </c:pt>
                <c:pt idx="1168">
                  <c:v>0.26981800000000145</c:v>
                </c:pt>
                <c:pt idx="1169">
                  <c:v>0.27004900000000004</c:v>
                </c:pt>
                <c:pt idx="1170">
                  <c:v>0.27028000000000002</c:v>
                </c:pt>
                <c:pt idx="1171">
                  <c:v>0.270511</c:v>
                </c:pt>
                <c:pt idx="1172">
                  <c:v>0.27074200000000004</c:v>
                </c:pt>
                <c:pt idx="1173">
                  <c:v>0.27097300000000002</c:v>
                </c:pt>
                <c:pt idx="1174">
                  <c:v>0.271204</c:v>
                </c:pt>
                <c:pt idx="1175">
                  <c:v>0.27143500000000004</c:v>
                </c:pt>
                <c:pt idx="1176">
                  <c:v>0.27166600000000002</c:v>
                </c:pt>
                <c:pt idx="1177">
                  <c:v>0.271897</c:v>
                </c:pt>
                <c:pt idx="1178">
                  <c:v>0.27212800000000031</c:v>
                </c:pt>
                <c:pt idx="1179">
                  <c:v>0.27235900000000002</c:v>
                </c:pt>
                <c:pt idx="1180">
                  <c:v>0.27259</c:v>
                </c:pt>
                <c:pt idx="1181">
                  <c:v>0.27282100000000031</c:v>
                </c:pt>
                <c:pt idx="1182">
                  <c:v>0.27305200000000002</c:v>
                </c:pt>
                <c:pt idx="1183">
                  <c:v>0.273283</c:v>
                </c:pt>
                <c:pt idx="1184">
                  <c:v>0.27351400000000031</c:v>
                </c:pt>
                <c:pt idx="1185">
                  <c:v>0.27374500000000002</c:v>
                </c:pt>
                <c:pt idx="1186">
                  <c:v>0.27397600000000144</c:v>
                </c:pt>
                <c:pt idx="1187">
                  <c:v>0.27420700000000003</c:v>
                </c:pt>
                <c:pt idx="1188">
                  <c:v>0.27443800000000002</c:v>
                </c:pt>
                <c:pt idx="1189">
                  <c:v>0.274669</c:v>
                </c:pt>
                <c:pt idx="1190">
                  <c:v>0.27490000000000031</c:v>
                </c:pt>
                <c:pt idx="1191">
                  <c:v>0.27513100000000001</c:v>
                </c:pt>
                <c:pt idx="1192">
                  <c:v>0.27536200000000038</c:v>
                </c:pt>
                <c:pt idx="1193">
                  <c:v>0.27559300000000003</c:v>
                </c:pt>
                <c:pt idx="1194">
                  <c:v>0.27582400000000162</c:v>
                </c:pt>
                <c:pt idx="1195">
                  <c:v>0.27605500000000011</c:v>
                </c:pt>
                <c:pt idx="1196">
                  <c:v>0.27628600000000031</c:v>
                </c:pt>
                <c:pt idx="1197">
                  <c:v>0.27651700000000001</c:v>
                </c:pt>
                <c:pt idx="1198">
                  <c:v>0.27674800000000005</c:v>
                </c:pt>
                <c:pt idx="1199">
                  <c:v>0.27697900000000031</c:v>
                </c:pt>
                <c:pt idx="1200">
                  <c:v>0.27721000000000001</c:v>
                </c:pt>
                <c:pt idx="1201">
                  <c:v>0.2774410000000001</c:v>
                </c:pt>
                <c:pt idx="1202">
                  <c:v>0.27767200000000031</c:v>
                </c:pt>
                <c:pt idx="1203">
                  <c:v>0.27790300000000001</c:v>
                </c:pt>
                <c:pt idx="1204">
                  <c:v>0.27813400000000005</c:v>
                </c:pt>
                <c:pt idx="1205">
                  <c:v>0.27836500000000008</c:v>
                </c:pt>
                <c:pt idx="1206">
                  <c:v>0.27859600000000001</c:v>
                </c:pt>
                <c:pt idx="1207">
                  <c:v>0.27882700000000032</c:v>
                </c:pt>
                <c:pt idx="1208">
                  <c:v>0.27905800000000008</c:v>
                </c:pt>
                <c:pt idx="1209">
                  <c:v>0.27928900000000001</c:v>
                </c:pt>
                <c:pt idx="1210">
                  <c:v>0.27952000000000032</c:v>
                </c:pt>
                <c:pt idx="1211">
                  <c:v>0.27975100000000003</c:v>
                </c:pt>
                <c:pt idx="1212">
                  <c:v>0.27998200000000162</c:v>
                </c:pt>
                <c:pt idx="1213">
                  <c:v>0.2802130000000001</c:v>
                </c:pt>
                <c:pt idx="1214">
                  <c:v>0.28044400000000008</c:v>
                </c:pt>
                <c:pt idx="1215">
                  <c:v>0.28067500000000001</c:v>
                </c:pt>
                <c:pt idx="1216">
                  <c:v>0.28090600000000032</c:v>
                </c:pt>
                <c:pt idx="1217">
                  <c:v>0.28113700000000003</c:v>
                </c:pt>
                <c:pt idx="1218">
                  <c:v>0.28136800000000162</c:v>
                </c:pt>
                <c:pt idx="1219">
                  <c:v>0.2815990000000001</c:v>
                </c:pt>
                <c:pt idx="1220">
                  <c:v>0.28183000000000002</c:v>
                </c:pt>
                <c:pt idx="1221">
                  <c:v>0.28206100000000001</c:v>
                </c:pt>
                <c:pt idx="1222">
                  <c:v>0.28229200000000004</c:v>
                </c:pt>
                <c:pt idx="1223">
                  <c:v>0.28252300000000002</c:v>
                </c:pt>
                <c:pt idx="1224">
                  <c:v>0.28275400000000001</c:v>
                </c:pt>
                <c:pt idx="1225">
                  <c:v>0.28298500000000032</c:v>
                </c:pt>
                <c:pt idx="1226">
                  <c:v>0.28321600000000002</c:v>
                </c:pt>
                <c:pt idx="1227">
                  <c:v>0.283447</c:v>
                </c:pt>
                <c:pt idx="1228">
                  <c:v>0.28367800000000032</c:v>
                </c:pt>
                <c:pt idx="1229">
                  <c:v>0.28390900000000002</c:v>
                </c:pt>
                <c:pt idx="1230">
                  <c:v>0.28414</c:v>
                </c:pt>
                <c:pt idx="1231">
                  <c:v>0.28437100000000032</c:v>
                </c:pt>
                <c:pt idx="1232">
                  <c:v>0.28460200000000002</c:v>
                </c:pt>
                <c:pt idx="1233">
                  <c:v>0.284833</c:v>
                </c:pt>
                <c:pt idx="1234">
                  <c:v>0.28506400000000032</c:v>
                </c:pt>
                <c:pt idx="1235">
                  <c:v>0.28529500000000002</c:v>
                </c:pt>
                <c:pt idx="1236">
                  <c:v>0.28552600000000145</c:v>
                </c:pt>
                <c:pt idx="1237">
                  <c:v>0.28575700000000004</c:v>
                </c:pt>
                <c:pt idx="1238">
                  <c:v>0.28598800000000191</c:v>
                </c:pt>
                <c:pt idx="1239">
                  <c:v>0.286219</c:v>
                </c:pt>
                <c:pt idx="1240">
                  <c:v>0.28645000000000032</c:v>
                </c:pt>
                <c:pt idx="1241">
                  <c:v>0.28668100000000002</c:v>
                </c:pt>
                <c:pt idx="1242">
                  <c:v>0.28691200000000144</c:v>
                </c:pt>
                <c:pt idx="1243">
                  <c:v>0.28714300000000004</c:v>
                </c:pt>
                <c:pt idx="1244">
                  <c:v>0.28737400000000191</c:v>
                </c:pt>
                <c:pt idx="1245">
                  <c:v>0.287605</c:v>
                </c:pt>
                <c:pt idx="1246">
                  <c:v>0.28783600000000031</c:v>
                </c:pt>
                <c:pt idx="1247">
                  <c:v>0.28806700000000002</c:v>
                </c:pt>
                <c:pt idx="1248">
                  <c:v>0.288298</c:v>
                </c:pt>
                <c:pt idx="1249">
                  <c:v>0.28852900000000031</c:v>
                </c:pt>
                <c:pt idx="1250">
                  <c:v>0.28876000000000002</c:v>
                </c:pt>
                <c:pt idx="1251">
                  <c:v>0.288991</c:v>
                </c:pt>
                <c:pt idx="1252">
                  <c:v>0.28922200000000031</c:v>
                </c:pt>
                <c:pt idx="1253">
                  <c:v>0.28945300000000002</c:v>
                </c:pt>
                <c:pt idx="1254">
                  <c:v>0.28968400000000138</c:v>
                </c:pt>
                <c:pt idx="1255">
                  <c:v>0.28991500000000031</c:v>
                </c:pt>
                <c:pt idx="1256">
                  <c:v>0.29014600000000002</c:v>
                </c:pt>
                <c:pt idx="1257">
                  <c:v>0.29037700000000038</c:v>
                </c:pt>
                <c:pt idx="1258">
                  <c:v>0.29060800000000031</c:v>
                </c:pt>
                <c:pt idx="1259">
                  <c:v>0.29083900000000001</c:v>
                </c:pt>
                <c:pt idx="1260">
                  <c:v>0.29107000000000038</c:v>
                </c:pt>
                <c:pt idx="1261">
                  <c:v>0.29130100000000031</c:v>
                </c:pt>
                <c:pt idx="1262">
                  <c:v>0.29153200000000001</c:v>
                </c:pt>
                <c:pt idx="1263">
                  <c:v>0.29176300000000011</c:v>
                </c:pt>
                <c:pt idx="1264">
                  <c:v>0.29199400000000031</c:v>
                </c:pt>
                <c:pt idx="1265">
                  <c:v>0.29222500000000001</c:v>
                </c:pt>
                <c:pt idx="1266">
                  <c:v>0.29245600000000038</c:v>
                </c:pt>
                <c:pt idx="1267">
                  <c:v>0.29268700000000031</c:v>
                </c:pt>
                <c:pt idx="1268">
                  <c:v>0.29291800000000162</c:v>
                </c:pt>
                <c:pt idx="1269">
                  <c:v>0.2931490000000001</c:v>
                </c:pt>
                <c:pt idx="1270">
                  <c:v>0.29338000000000225</c:v>
                </c:pt>
                <c:pt idx="1271">
                  <c:v>0.29361100000000001</c:v>
                </c:pt>
                <c:pt idx="1272">
                  <c:v>0.29384200000000038</c:v>
                </c:pt>
                <c:pt idx="1273">
                  <c:v>0.29407300000000008</c:v>
                </c:pt>
                <c:pt idx="1274">
                  <c:v>0.29430400000000162</c:v>
                </c:pt>
                <c:pt idx="1275">
                  <c:v>0.2945350000000001</c:v>
                </c:pt>
                <c:pt idx="1276">
                  <c:v>0.29476600000000008</c:v>
                </c:pt>
                <c:pt idx="1277">
                  <c:v>0.29499700000000001</c:v>
                </c:pt>
                <c:pt idx="1278">
                  <c:v>0.29522800000000032</c:v>
                </c:pt>
                <c:pt idx="1279">
                  <c:v>0.29545900000000008</c:v>
                </c:pt>
                <c:pt idx="1280">
                  <c:v>0.29569000000000001</c:v>
                </c:pt>
                <c:pt idx="1281">
                  <c:v>0.29592100000000032</c:v>
                </c:pt>
                <c:pt idx="1282">
                  <c:v>0.29615200000000008</c:v>
                </c:pt>
                <c:pt idx="1283">
                  <c:v>0.29638300000000162</c:v>
                </c:pt>
                <c:pt idx="1284">
                  <c:v>0.29661400000000032</c:v>
                </c:pt>
                <c:pt idx="1285">
                  <c:v>0.29684500000000008</c:v>
                </c:pt>
                <c:pt idx="1286">
                  <c:v>0.29707600000000162</c:v>
                </c:pt>
                <c:pt idx="1287">
                  <c:v>0.29730700000000032</c:v>
                </c:pt>
                <c:pt idx="1288">
                  <c:v>0.29753800000000002</c:v>
                </c:pt>
                <c:pt idx="1289">
                  <c:v>0.29776900000000001</c:v>
                </c:pt>
                <c:pt idx="1290">
                  <c:v>0.29800000000000032</c:v>
                </c:pt>
                <c:pt idx="1291">
                  <c:v>0.29823100000000002</c:v>
                </c:pt>
                <c:pt idx="1292">
                  <c:v>0.29846200000000161</c:v>
                </c:pt>
                <c:pt idx="1293">
                  <c:v>0.29869300000000004</c:v>
                </c:pt>
                <c:pt idx="1294">
                  <c:v>0.29892400000000191</c:v>
                </c:pt>
                <c:pt idx="1295">
                  <c:v>0.299155</c:v>
                </c:pt>
                <c:pt idx="1296">
                  <c:v>0.29938600000000265</c:v>
                </c:pt>
                <c:pt idx="1297">
                  <c:v>0.29961700000000002</c:v>
                </c:pt>
                <c:pt idx="1298">
                  <c:v>0.29984800000000156</c:v>
                </c:pt>
                <c:pt idx="1299">
                  <c:v>0.30007900000000032</c:v>
                </c:pt>
                <c:pt idx="1300">
                  <c:v>0.30031000000000191</c:v>
                </c:pt>
                <c:pt idx="1301">
                  <c:v>0.300541</c:v>
                </c:pt>
                <c:pt idx="1302">
                  <c:v>0.30077200000000032</c:v>
                </c:pt>
                <c:pt idx="1303">
                  <c:v>0.30100300000000002</c:v>
                </c:pt>
                <c:pt idx="1304">
                  <c:v>0.301234</c:v>
                </c:pt>
                <c:pt idx="1305">
                  <c:v>0.30146500000000032</c:v>
                </c:pt>
                <c:pt idx="1306">
                  <c:v>0.30169600000000002</c:v>
                </c:pt>
                <c:pt idx="1307">
                  <c:v>0.30192700000000144</c:v>
                </c:pt>
                <c:pt idx="1308">
                  <c:v>0.30215800000000032</c:v>
                </c:pt>
                <c:pt idx="1309">
                  <c:v>0.30238900000000191</c:v>
                </c:pt>
                <c:pt idx="1310">
                  <c:v>0.30262000000000144</c:v>
                </c:pt>
                <c:pt idx="1311">
                  <c:v>0.30285100000000031</c:v>
                </c:pt>
                <c:pt idx="1312">
                  <c:v>0.30308200000000191</c:v>
                </c:pt>
                <c:pt idx="1313">
                  <c:v>0.30331300000000144</c:v>
                </c:pt>
                <c:pt idx="1314">
                  <c:v>0.30354400000000031</c:v>
                </c:pt>
                <c:pt idx="1315">
                  <c:v>0.30377500000000002</c:v>
                </c:pt>
                <c:pt idx="1316">
                  <c:v>0.30400600000000144</c:v>
                </c:pt>
                <c:pt idx="1317">
                  <c:v>0.30423700000000004</c:v>
                </c:pt>
                <c:pt idx="1318">
                  <c:v>0.3044680000000019</c:v>
                </c:pt>
                <c:pt idx="1319">
                  <c:v>0.304699</c:v>
                </c:pt>
                <c:pt idx="1320">
                  <c:v>0.30493000000000031</c:v>
                </c:pt>
                <c:pt idx="1321">
                  <c:v>0.30516100000000002</c:v>
                </c:pt>
                <c:pt idx="1322">
                  <c:v>0.30539200000000088</c:v>
                </c:pt>
                <c:pt idx="1323">
                  <c:v>0.30562300000000031</c:v>
                </c:pt>
                <c:pt idx="1324">
                  <c:v>0.30585400000000174</c:v>
                </c:pt>
                <c:pt idx="1325">
                  <c:v>0.30608500000000038</c:v>
                </c:pt>
                <c:pt idx="1326">
                  <c:v>0.30631600000000225</c:v>
                </c:pt>
                <c:pt idx="1327">
                  <c:v>0.30654700000000001</c:v>
                </c:pt>
                <c:pt idx="1328">
                  <c:v>0.30677800000000038</c:v>
                </c:pt>
                <c:pt idx="1329">
                  <c:v>0.30700900000000031</c:v>
                </c:pt>
                <c:pt idx="1330">
                  <c:v>0.30724000000000001</c:v>
                </c:pt>
                <c:pt idx="1331">
                  <c:v>0.30747100000000038</c:v>
                </c:pt>
                <c:pt idx="1332">
                  <c:v>0.30770200000000031</c:v>
                </c:pt>
                <c:pt idx="1333">
                  <c:v>0.30793300000000001</c:v>
                </c:pt>
                <c:pt idx="1334">
                  <c:v>0.30816400000000038</c:v>
                </c:pt>
                <c:pt idx="1335">
                  <c:v>0.30839500000000031</c:v>
                </c:pt>
                <c:pt idx="1336">
                  <c:v>0.30862600000000162</c:v>
                </c:pt>
                <c:pt idx="1337">
                  <c:v>0.30885700000000038</c:v>
                </c:pt>
                <c:pt idx="1338">
                  <c:v>0.30908800000000225</c:v>
                </c:pt>
                <c:pt idx="1339">
                  <c:v>0.30931900000000162</c:v>
                </c:pt>
                <c:pt idx="1340">
                  <c:v>0.30955000000000032</c:v>
                </c:pt>
                <c:pt idx="1341">
                  <c:v>0.30978100000000008</c:v>
                </c:pt>
                <c:pt idx="1342">
                  <c:v>0.31001200000000162</c:v>
                </c:pt>
                <c:pt idx="1343">
                  <c:v>0.3102430000000001</c:v>
                </c:pt>
                <c:pt idx="1344">
                  <c:v>0.31047400000000225</c:v>
                </c:pt>
                <c:pt idx="1345">
                  <c:v>0.31070500000000001</c:v>
                </c:pt>
                <c:pt idx="1346">
                  <c:v>0.31093600000000032</c:v>
                </c:pt>
                <c:pt idx="1347">
                  <c:v>0.31116700000000008</c:v>
                </c:pt>
                <c:pt idx="1348">
                  <c:v>0.31139800000000162</c:v>
                </c:pt>
                <c:pt idx="1349">
                  <c:v>0.31162900000000032</c:v>
                </c:pt>
                <c:pt idx="1350">
                  <c:v>0.31186000000000208</c:v>
                </c:pt>
                <c:pt idx="1351">
                  <c:v>0.31209100000000001</c:v>
                </c:pt>
                <c:pt idx="1352">
                  <c:v>0.31232200000000265</c:v>
                </c:pt>
                <c:pt idx="1353">
                  <c:v>0.31255300000000008</c:v>
                </c:pt>
                <c:pt idx="1354">
                  <c:v>0.31278400000000162</c:v>
                </c:pt>
                <c:pt idx="1355">
                  <c:v>0.31301500000000032</c:v>
                </c:pt>
                <c:pt idx="1356">
                  <c:v>0.31324600000000002</c:v>
                </c:pt>
                <c:pt idx="1357">
                  <c:v>0.31347700000000162</c:v>
                </c:pt>
                <c:pt idx="1358">
                  <c:v>0.31370800000000032</c:v>
                </c:pt>
                <c:pt idx="1359">
                  <c:v>0.31393900000000002</c:v>
                </c:pt>
                <c:pt idx="1360">
                  <c:v>0.31417000000000161</c:v>
                </c:pt>
                <c:pt idx="1361">
                  <c:v>0.31440100000000032</c:v>
                </c:pt>
                <c:pt idx="1362">
                  <c:v>0.31463200000000002</c:v>
                </c:pt>
                <c:pt idx="1363">
                  <c:v>0.31486300000000161</c:v>
                </c:pt>
                <c:pt idx="1364">
                  <c:v>0.31509400000000032</c:v>
                </c:pt>
                <c:pt idx="1365">
                  <c:v>0.31532500000000191</c:v>
                </c:pt>
                <c:pt idx="1366">
                  <c:v>0.3155560000000015</c:v>
                </c:pt>
                <c:pt idx="1367">
                  <c:v>0.31578700000000032</c:v>
                </c:pt>
                <c:pt idx="1368">
                  <c:v>0.31601800000000191</c:v>
                </c:pt>
                <c:pt idx="1369">
                  <c:v>0.316249</c:v>
                </c:pt>
                <c:pt idx="1370">
                  <c:v>0.31648000000000265</c:v>
                </c:pt>
                <c:pt idx="1371">
                  <c:v>0.31671100000000002</c:v>
                </c:pt>
                <c:pt idx="1372">
                  <c:v>0.31694200000000144</c:v>
                </c:pt>
                <c:pt idx="1373">
                  <c:v>0.31717300000000032</c:v>
                </c:pt>
                <c:pt idx="1374">
                  <c:v>0.31740400000000191</c:v>
                </c:pt>
                <c:pt idx="1375">
                  <c:v>0.317635</c:v>
                </c:pt>
                <c:pt idx="1376">
                  <c:v>0.31786600000000248</c:v>
                </c:pt>
                <c:pt idx="1377">
                  <c:v>0.31809700000000002</c:v>
                </c:pt>
                <c:pt idx="1378">
                  <c:v>0.31832800000000289</c:v>
                </c:pt>
                <c:pt idx="1379">
                  <c:v>0.31855900000000031</c:v>
                </c:pt>
                <c:pt idx="1380">
                  <c:v>0.31879000000000002</c:v>
                </c:pt>
                <c:pt idx="1381">
                  <c:v>0.31902100000000144</c:v>
                </c:pt>
                <c:pt idx="1382">
                  <c:v>0.31925200000000031</c:v>
                </c:pt>
                <c:pt idx="1383">
                  <c:v>0.3194830000000019</c:v>
                </c:pt>
                <c:pt idx="1384">
                  <c:v>0.31971400000000144</c:v>
                </c:pt>
                <c:pt idx="1385">
                  <c:v>0.31994500000000031</c:v>
                </c:pt>
                <c:pt idx="1386">
                  <c:v>0.3201760000000019</c:v>
                </c:pt>
                <c:pt idx="1387">
                  <c:v>0.32040700000000144</c:v>
                </c:pt>
                <c:pt idx="1388">
                  <c:v>0.32063800000000031</c:v>
                </c:pt>
                <c:pt idx="1389">
                  <c:v>0.3208690000000019</c:v>
                </c:pt>
                <c:pt idx="1390">
                  <c:v>0.32110000000000088</c:v>
                </c:pt>
                <c:pt idx="1391">
                  <c:v>0.32133100000000031</c:v>
                </c:pt>
                <c:pt idx="1392">
                  <c:v>0.32156200000000174</c:v>
                </c:pt>
                <c:pt idx="1393">
                  <c:v>0.321793</c:v>
                </c:pt>
                <c:pt idx="1394">
                  <c:v>0.32202400000000225</c:v>
                </c:pt>
                <c:pt idx="1395">
                  <c:v>0.32225500000000001</c:v>
                </c:pt>
                <c:pt idx="1396">
                  <c:v>0.32248600000000266</c:v>
                </c:pt>
                <c:pt idx="1397">
                  <c:v>0.32271700000000031</c:v>
                </c:pt>
                <c:pt idx="1398">
                  <c:v>0.32294800000000162</c:v>
                </c:pt>
                <c:pt idx="1399">
                  <c:v>0.32317900000000038</c:v>
                </c:pt>
                <c:pt idx="1400">
                  <c:v>0.32341000000000225</c:v>
                </c:pt>
                <c:pt idx="1401">
                  <c:v>0.32364100000000001</c:v>
                </c:pt>
                <c:pt idx="1402">
                  <c:v>0.32387200000000266</c:v>
                </c:pt>
                <c:pt idx="1403">
                  <c:v>0.32410300000000031</c:v>
                </c:pt>
                <c:pt idx="1404">
                  <c:v>0.32433400000000162</c:v>
                </c:pt>
                <c:pt idx="1405">
                  <c:v>0.32456500000000038</c:v>
                </c:pt>
                <c:pt idx="1406">
                  <c:v>0.32479600000000008</c:v>
                </c:pt>
                <c:pt idx="1407">
                  <c:v>0.32502700000000162</c:v>
                </c:pt>
                <c:pt idx="1408">
                  <c:v>0.32525800000000032</c:v>
                </c:pt>
                <c:pt idx="1409">
                  <c:v>0.32548900000000225</c:v>
                </c:pt>
                <c:pt idx="1410">
                  <c:v>0.32572000000000162</c:v>
                </c:pt>
                <c:pt idx="1411">
                  <c:v>0.32595100000000032</c:v>
                </c:pt>
                <c:pt idx="1412">
                  <c:v>0.32618200000000225</c:v>
                </c:pt>
                <c:pt idx="1413">
                  <c:v>0.32641300000000162</c:v>
                </c:pt>
                <c:pt idx="1414">
                  <c:v>0.32664400000000032</c:v>
                </c:pt>
                <c:pt idx="1415">
                  <c:v>0.32687500000000225</c:v>
                </c:pt>
                <c:pt idx="1416">
                  <c:v>0.32710600000000162</c:v>
                </c:pt>
                <c:pt idx="1417">
                  <c:v>0.32733700000000032</c:v>
                </c:pt>
                <c:pt idx="1418">
                  <c:v>0.32756800000000208</c:v>
                </c:pt>
                <c:pt idx="1419">
                  <c:v>0.32779900000000001</c:v>
                </c:pt>
                <c:pt idx="1420">
                  <c:v>0.32803000000000032</c:v>
                </c:pt>
                <c:pt idx="1421">
                  <c:v>0.32826100000000002</c:v>
                </c:pt>
                <c:pt idx="1422">
                  <c:v>0.32849200000000162</c:v>
                </c:pt>
                <c:pt idx="1423">
                  <c:v>0.32872300000000032</c:v>
                </c:pt>
                <c:pt idx="1424">
                  <c:v>0.32895400000000191</c:v>
                </c:pt>
                <c:pt idx="1425">
                  <c:v>0.32918500000000162</c:v>
                </c:pt>
                <c:pt idx="1426">
                  <c:v>0.32941600000000265</c:v>
                </c:pt>
                <c:pt idx="1427">
                  <c:v>0.32964700000000002</c:v>
                </c:pt>
                <c:pt idx="1428">
                  <c:v>0.32987800000000317</c:v>
                </c:pt>
                <c:pt idx="1429">
                  <c:v>0.33010900000000032</c:v>
                </c:pt>
                <c:pt idx="1430">
                  <c:v>0.33034000000000191</c:v>
                </c:pt>
                <c:pt idx="1431">
                  <c:v>0.33057100000000156</c:v>
                </c:pt>
                <c:pt idx="1432">
                  <c:v>0.33080200000000265</c:v>
                </c:pt>
                <c:pt idx="1433">
                  <c:v>0.33103300000000002</c:v>
                </c:pt>
                <c:pt idx="1434">
                  <c:v>0.33126400000000145</c:v>
                </c:pt>
                <c:pt idx="1435">
                  <c:v>0.33149500000000032</c:v>
                </c:pt>
                <c:pt idx="1436">
                  <c:v>0.33172600000000191</c:v>
                </c:pt>
                <c:pt idx="1437">
                  <c:v>0.33195700000000145</c:v>
                </c:pt>
                <c:pt idx="1438">
                  <c:v>0.33218800000000265</c:v>
                </c:pt>
                <c:pt idx="1439">
                  <c:v>0.33241900000000191</c:v>
                </c:pt>
                <c:pt idx="1440">
                  <c:v>0.33265000000000144</c:v>
                </c:pt>
                <c:pt idx="1441">
                  <c:v>0.33288100000000254</c:v>
                </c:pt>
                <c:pt idx="1442">
                  <c:v>0.33311200000000191</c:v>
                </c:pt>
                <c:pt idx="1443">
                  <c:v>0.33334300000000144</c:v>
                </c:pt>
                <c:pt idx="1444">
                  <c:v>0.33357400000000242</c:v>
                </c:pt>
                <c:pt idx="1445">
                  <c:v>0.33380500000000191</c:v>
                </c:pt>
                <c:pt idx="1446">
                  <c:v>0.33403600000000144</c:v>
                </c:pt>
                <c:pt idx="1447">
                  <c:v>0.33426700000000031</c:v>
                </c:pt>
                <c:pt idx="1448">
                  <c:v>0.3344980000000019</c:v>
                </c:pt>
                <c:pt idx="1449">
                  <c:v>0.33472900000000144</c:v>
                </c:pt>
                <c:pt idx="1450">
                  <c:v>0.33496000000000226</c:v>
                </c:pt>
                <c:pt idx="1451">
                  <c:v>0.33519100000000002</c:v>
                </c:pt>
                <c:pt idx="1452">
                  <c:v>0.33542200000000288</c:v>
                </c:pt>
                <c:pt idx="1453">
                  <c:v>0.33565300000000031</c:v>
                </c:pt>
                <c:pt idx="1454">
                  <c:v>0.33588400000000329</c:v>
                </c:pt>
                <c:pt idx="1455">
                  <c:v>0.33611500000000138</c:v>
                </c:pt>
                <c:pt idx="1456">
                  <c:v>0.33634600000000225</c:v>
                </c:pt>
                <c:pt idx="1457">
                  <c:v>0.33657700000000185</c:v>
                </c:pt>
                <c:pt idx="1458">
                  <c:v>0.33680800000000266</c:v>
                </c:pt>
                <c:pt idx="1459">
                  <c:v>0.33703900000000031</c:v>
                </c:pt>
                <c:pt idx="1460">
                  <c:v>0.33727000000000168</c:v>
                </c:pt>
                <c:pt idx="1461">
                  <c:v>0.33750100000000038</c:v>
                </c:pt>
                <c:pt idx="1462">
                  <c:v>0.33773200000000031</c:v>
                </c:pt>
                <c:pt idx="1463">
                  <c:v>0.33796300000000162</c:v>
                </c:pt>
                <c:pt idx="1464">
                  <c:v>0.33819400000000038</c:v>
                </c:pt>
                <c:pt idx="1465">
                  <c:v>0.33842500000000225</c:v>
                </c:pt>
                <c:pt idx="1466">
                  <c:v>0.33865600000000162</c:v>
                </c:pt>
                <c:pt idx="1467">
                  <c:v>0.33888700000000277</c:v>
                </c:pt>
                <c:pt idx="1468">
                  <c:v>0.33911800000000225</c:v>
                </c:pt>
                <c:pt idx="1469">
                  <c:v>0.33934900000000162</c:v>
                </c:pt>
                <c:pt idx="1470">
                  <c:v>0.33958000000000266</c:v>
                </c:pt>
                <c:pt idx="1471">
                  <c:v>0.33981100000000225</c:v>
                </c:pt>
                <c:pt idx="1472">
                  <c:v>0.34004200000000012</c:v>
                </c:pt>
                <c:pt idx="1473">
                  <c:v>0.34027300000000021</c:v>
                </c:pt>
                <c:pt idx="1474">
                  <c:v>0.34050400000000036</c:v>
                </c:pt>
                <c:pt idx="1475">
                  <c:v>0.34073500000000001</c:v>
                </c:pt>
                <c:pt idx="1476">
                  <c:v>0.34096600000000038</c:v>
                </c:pt>
                <c:pt idx="1477">
                  <c:v>0.34119700000000003</c:v>
                </c:pt>
                <c:pt idx="1478">
                  <c:v>0.34142800000000173</c:v>
                </c:pt>
                <c:pt idx="1479">
                  <c:v>0.34165900000000021</c:v>
                </c:pt>
                <c:pt idx="1480">
                  <c:v>0.34189000000000036</c:v>
                </c:pt>
                <c:pt idx="1481">
                  <c:v>0.34212100000000012</c:v>
                </c:pt>
                <c:pt idx="1482">
                  <c:v>0.34235200000000038</c:v>
                </c:pt>
                <c:pt idx="1483">
                  <c:v>0.34258300000000036</c:v>
                </c:pt>
                <c:pt idx="1484">
                  <c:v>0.34281400000000173</c:v>
                </c:pt>
                <c:pt idx="1485">
                  <c:v>0.34304500000000021</c:v>
                </c:pt>
                <c:pt idx="1486">
                  <c:v>0.34327600000000036</c:v>
                </c:pt>
                <c:pt idx="1487">
                  <c:v>0.34350700000000012</c:v>
                </c:pt>
                <c:pt idx="1488">
                  <c:v>0.34373800000000015</c:v>
                </c:pt>
                <c:pt idx="1489">
                  <c:v>0.3439690000000003</c:v>
                </c:pt>
                <c:pt idx="1490">
                  <c:v>0.34420000000000012</c:v>
                </c:pt>
                <c:pt idx="1491">
                  <c:v>0.34443100000000015</c:v>
                </c:pt>
                <c:pt idx="1492">
                  <c:v>0.3446620000000003</c:v>
                </c:pt>
                <c:pt idx="1493">
                  <c:v>0.34489300000000012</c:v>
                </c:pt>
                <c:pt idx="1494">
                  <c:v>0.34512400000000037</c:v>
                </c:pt>
                <c:pt idx="1495">
                  <c:v>0.3453550000000003</c:v>
                </c:pt>
                <c:pt idx="1496">
                  <c:v>0.34558600000000173</c:v>
                </c:pt>
                <c:pt idx="1497">
                  <c:v>0.34581700000000037</c:v>
                </c:pt>
                <c:pt idx="1498">
                  <c:v>0.3460480000000003</c:v>
                </c:pt>
                <c:pt idx="1499">
                  <c:v>0.34627900000000011</c:v>
                </c:pt>
                <c:pt idx="1500">
                  <c:v>0.34651000000000037</c:v>
                </c:pt>
                <c:pt idx="1501">
                  <c:v>0.34674100000000002</c:v>
                </c:pt>
                <c:pt idx="1502">
                  <c:v>0.34697200000000156</c:v>
                </c:pt>
                <c:pt idx="1503">
                  <c:v>0.34720300000000015</c:v>
                </c:pt>
                <c:pt idx="1504">
                  <c:v>0.3474340000000003</c:v>
                </c:pt>
                <c:pt idx="1505">
                  <c:v>0.34766500000000011</c:v>
                </c:pt>
                <c:pt idx="1506">
                  <c:v>0.34789600000000037</c:v>
                </c:pt>
                <c:pt idx="1507">
                  <c:v>0.3481270000000003</c:v>
                </c:pt>
                <c:pt idx="1508">
                  <c:v>0.34835800000000156</c:v>
                </c:pt>
                <c:pt idx="1509">
                  <c:v>0.34858900000000037</c:v>
                </c:pt>
                <c:pt idx="1510">
                  <c:v>0.34882000000000202</c:v>
                </c:pt>
                <c:pt idx="1511">
                  <c:v>0.34905100000000011</c:v>
                </c:pt>
                <c:pt idx="1512">
                  <c:v>0.34928200000000037</c:v>
                </c:pt>
                <c:pt idx="1513">
                  <c:v>0.34951300000000018</c:v>
                </c:pt>
                <c:pt idx="1514">
                  <c:v>0.34974400000000011</c:v>
                </c:pt>
                <c:pt idx="1515">
                  <c:v>0.34997500000000037</c:v>
                </c:pt>
                <c:pt idx="1516">
                  <c:v>0.35020600000000002</c:v>
                </c:pt>
                <c:pt idx="1517">
                  <c:v>0.350437</c:v>
                </c:pt>
                <c:pt idx="1518">
                  <c:v>0.35066800000000031</c:v>
                </c:pt>
                <c:pt idx="1519">
                  <c:v>0.35089900000000002</c:v>
                </c:pt>
                <c:pt idx="1520">
                  <c:v>0.35113</c:v>
                </c:pt>
                <c:pt idx="1521">
                  <c:v>0.35136100000000031</c:v>
                </c:pt>
                <c:pt idx="1522">
                  <c:v>0.35159200000000002</c:v>
                </c:pt>
                <c:pt idx="1523">
                  <c:v>0.35182300000000138</c:v>
                </c:pt>
                <c:pt idx="1524">
                  <c:v>0.35205400000000031</c:v>
                </c:pt>
                <c:pt idx="1525">
                  <c:v>0.35228500000000001</c:v>
                </c:pt>
                <c:pt idx="1526">
                  <c:v>0.35251600000000038</c:v>
                </c:pt>
                <c:pt idx="1527">
                  <c:v>0.35274700000000003</c:v>
                </c:pt>
                <c:pt idx="1528">
                  <c:v>0.35297800000000162</c:v>
                </c:pt>
                <c:pt idx="1529">
                  <c:v>0.353209</c:v>
                </c:pt>
                <c:pt idx="1530">
                  <c:v>0.35344000000000031</c:v>
                </c:pt>
                <c:pt idx="1531">
                  <c:v>0.35367100000000001</c:v>
                </c:pt>
                <c:pt idx="1532">
                  <c:v>0.35390200000000038</c:v>
                </c:pt>
                <c:pt idx="1533">
                  <c:v>0.35413300000000003</c:v>
                </c:pt>
                <c:pt idx="1534">
                  <c:v>0.35436400000000162</c:v>
                </c:pt>
                <c:pt idx="1535">
                  <c:v>0.3545950000000001</c:v>
                </c:pt>
                <c:pt idx="1536">
                  <c:v>0.35482600000000225</c:v>
                </c:pt>
                <c:pt idx="1537">
                  <c:v>0.35505700000000001</c:v>
                </c:pt>
                <c:pt idx="1538">
                  <c:v>0.35528800000000038</c:v>
                </c:pt>
                <c:pt idx="1539">
                  <c:v>0.35551900000000008</c:v>
                </c:pt>
                <c:pt idx="1540">
                  <c:v>0.35575000000000001</c:v>
                </c:pt>
                <c:pt idx="1541">
                  <c:v>0.35598100000000032</c:v>
                </c:pt>
                <c:pt idx="1542">
                  <c:v>0.35621200000000008</c:v>
                </c:pt>
                <c:pt idx="1543">
                  <c:v>0.35644300000000001</c:v>
                </c:pt>
                <c:pt idx="1544">
                  <c:v>0.35667400000000032</c:v>
                </c:pt>
                <c:pt idx="1545">
                  <c:v>0.35690500000000008</c:v>
                </c:pt>
                <c:pt idx="1546">
                  <c:v>0.35713600000000001</c:v>
                </c:pt>
                <c:pt idx="1547">
                  <c:v>0.35736700000000032</c:v>
                </c:pt>
                <c:pt idx="1548">
                  <c:v>0.35759800000000008</c:v>
                </c:pt>
                <c:pt idx="1549">
                  <c:v>0.35782900000000162</c:v>
                </c:pt>
                <c:pt idx="1550">
                  <c:v>0.35806000000000032</c:v>
                </c:pt>
                <c:pt idx="1551">
                  <c:v>0.35829100000000003</c:v>
                </c:pt>
                <c:pt idx="1552">
                  <c:v>0.35852200000000162</c:v>
                </c:pt>
                <c:pt idx="1553">
                  <c:v>0.35875300000000004</c:v>
                </c:pt>
                <c:pt idx="1554">
                  <c:v>0.35898400000000197</c:v>
                </c:pt>
                <c:pt idx="1555">
                  <c:v>0.35921500000000001</c:v>
                </c:pt>
                <c:pt idx="1556">
                  <c:v>0.35944600000000032</c:v>
                </c:pt>
                <c:pt idx="1557">
                  <c:v>0.35967700000000002</c:v>
                </c:pt>
                <c:pt idx="1558">
                  <c:v>0.35990800000000162</c:v>
                </c:pt>
                <c:pt idx="1559">
                  <c:v>0.36013900000000004</c:v>
                </c:pt>
                <c:pt idx="1560">
                  <c:v>0.36037000000000191</c:v>
                </c:pt>
                <c:pt idx="1561">
                  <c:v>0.360601</c:v>
                </c:pt>
                <c:pt idx="1562">
                  <c:v>0.36083200000000032</c:v>
                </c:pt>
                <c:pt idx="1563">
                  <c:v>0.36106300000000002</c:v>
                </c:pt>
                <c:pt idx="1564">
                  <c:v>0.361294</c:v>
                </c:pt>
                <c:pt idx="1565">
                  <c:v>0.36152500000000032</c:v>
                </c:pt>
                <c:pt idx="1566">
                  <c:v>0.36175600000000002</c:v>
                </c:pt>
                <c:pt idx="1567">
                  <c:v>0.3619870000000015</c:v>
                </c:pt>
                <c:pt idx="1568">
                  <c:v>0.36221800000000032</c:v>
                </c:pt>
                <c:pt idx="1569">
                  <c:v>0.36244900000000002</c:v>
                </c:pt>
                <c:pt idx="1570">
                  <c:v>0.36268000000000145</c:v>
                </c:pt>
                <c:pt idx="1571">
                  <c:v>0.36291100000000032</c:v>
                </c:pt>
                <c:pt idx="1572">
                  <c:v>0.36314200000000002</c:v>
                </c:pt>
                <c:pt idx="1573">
                  <c:v>0.36337300000000144</c:v>
                </c:pt>
                <c:pt idx="1574">
                  <c:v>0.36360400000000032</c:v>
                </c:pt>
                <c:pt idx="1575">
                  <c:v>0.36383500000000002</c:v>
                </c:pt>
                <c:pt idx="1576">
                  <c:v>0.36406600000000144</c:v>
                </c:pt>
                <c:pt idx="1577">
                  <c:v>0.36429700000000004</c:v>
                </c:pt>
                <c:pt idx="1578">
                  <c:v>0.36452800000000191</c:v>
                </c:pt>
                <c:pt idx="1579">
                  <c:v>0.364759</c:v>
                </c:pt>
                <c:pt idx="1580">
                  <c:v>0.36499000000000031</c:v>
                </c:pt>
                <c:pt idx="1581">
                  <c:v>0.36522100000000002</c:v>
                </c:pt>
                <c:pt idx="1582">
                  <c:v>0.36545200000000144</c:v>
                </c:pt>
                <c:pt idx="1583">
                  <c:v>0.36568300000000031</c:v>
                </c:pt>
                <c:pt idx="1584">
                  <c:v>0.3659140000000019</c:v>
                </c:pt>
                <c:pt idx="1585">
                  <c:v>0.366145</c:v>
                </c:pt>
                <c:pt idx="1586">
                  <c:v>0.36637600000000226</c:v>
                </c:pt>
                <c:pt idx="1587">
                  <c:v>0.36660700000000002</c:v>
                </c:pt>
                <c:pt idx="1588">
                  <c:v>0.36683800000000144</c:v>
                </c:pt>
                <c:pt idx="1589">
                  <c:v>0.36706900000000031</c:v>
                </c:pt>
                <c:pt idx="1590">
                  <c:v>0.3673000000000019</c:v>
                </c:pt>
                <c:pt idx="1591">
                  <c:v>0.367531</c:v>
                </c:pt>
                <c:pt idx="1592">
                  <c:v>0.36776200000000031</c:v>
                </c:pt>
                <c:pt idx="1593">
                  <c:v>0.36799300000000001</c:v>
                </c:pt>
                <c:pt idx="1594">
                  <c:v>0.36822400000000038</c:v>
                </c:pt>
                <c:pt idx="1595">
                  <c:v>0.36845500000000031</c:v>
                </c:pt>
                <c:pt idx="1596">
                  <c:v>0.36868600000000162</c:v>
                </c:pt>
                <c:pt idx="1597">
                  <c:v>0.36891700000000038</c:v>
                </c:pt>
                <c:pt idx="1598">
                  <c:v>0.36914800000000031</c:v>
                </c:pt>
                <c:pt idx="1599">
                  <c:v>0.36937900000000162</c:v>
                </c:pt>
                <c:pt idx="1600">
                  <c:v>0.36961000000000038</c:v>
                </c:pt>
                <c:pt idx="1601">
                  <c:v>0.36984100000000031</c:v>
                </c:pt>
                <c:pt idx="1602">
                  <c:v>0.37007200000000162</c:v>
                </c:pt>
                <c:pt idx="1603">
                  <c:v>0.37030300000000038</c:v>
                </c:pt>
                <c:pt idx="1604">
                  <c:v>0.37053400000000031</c:v>
                </c:pt>
                <c:pt idx="1605">
                  <c:v>0.37076500000000001</c:v>
                </c:pt>
                <c:pt idx="1606">
                  <c:v>0.37099600000000038</c:v>
                </c:pt>
                <c:pt idx="1607">
                  <c:v>0.37122700000000008</c:v>
                </c:pt>
                <c:pt idx="1608">
                  <c:v>0.37145800000000162</c:v>
                </c:pt>
                <c:pt idx="1609">
                  <c:v>0.37168900000000032</c:v>
                </c:pt>
                <c:pt idx="1610">
                  <c:v>0.37192000000000225</c:v>
                </c:pt>
                <c:pt idx="1611">
                  <c:v>0.37215100000000001</c:v>
                </c:pt>
                <c:pt idx="1612">
                  <c:v>0.37238200000000266</c:v>
                </c:pt>
                <c:pt idx="1613">
                  <c:v>0.37261300000000008</c:v>
                </c:pt>
                <c:pt idx="1614">
                  <c:v>0.37284400000000162</c:v>
                </c:pt>
                <c:pt idx="1615">
                  <c:v>0.37307500000000032</c:v>
                </c:pt>
                <c:pt idx="1616">
                  <c:v>0.37330600000000225</c:v>
                </c:pt>
                <c:pt idx="1617">
                  <c:v>0.37353700000000001</c:v>
                </c:pt>
                <c:pt idx="1618">
                  <c:v>0.37376800000000032</c:v>
                </c:pt>
                <c:pt idx="1619">
                  <c:v>0.37399900000000008</c:v>
                </c:pt>
                <c:pt idx="1620">
                  <c:v>0.37423000000000001</c:v>
                </c:pt>
                <c:pt idx="1621">
                  <c:v>0.37446100000000032</c:v>
                </c:pt>
                <c:pt idx="1622">
                  <c:v>0.37469200000000008</c:v>
                </c:pt>
                <c:pt idx="1623">
                  <c:v>0.37492300000000162</c:v>
                </c:pt>
                <c:pt idx="1624">
                  <c:v>0.37515400000000032</c:v>
                </c:pt>
                <c:pt idx="1625">
                  <c:v>0.37538500000000191</c:v>
                </c:pt>
                <c:pt idx="1626">
                  <c:v>0.37561600000000162</c:v>
                </c:pt>
                <c:pt idx="1627">
                  <c:v>0.37584700000000032</c:v>
                </c:pt>
                <c:pt idx="1628">
                  <c:v>0.37607800000000191</c:v>
                </c:pt>
                <c:pt idx="1629">
                  <c:v>0.37630900000000161</c:v>
                </c:pt>
                <c:pt idx="1630">
                  <c:v>0.37654000000000032</c:v>
                </c:pt>
                <c:pt idx="1631">
                  <c:v>0.37677100000000002</c:v>
                </c:pt>
                <c:pt idx="1632">
                  <c:v>0.37700200000000161</c:v>
                </c:pt>
                <c:pt idx="1633">
                  <c:v>0.37723300000000004</c:v>
                </c:pt>
                <c:pt idx="1634">
                  <c:v>0.37746400000000191</c:v>
                </c:pt>
                <c:pt idx="1635">
                  <c:v>0.377695</c:v>
                </c:pt>
                <c:pt idx="1636">
                  <c:v>0.37792600000000265</c:v>
                </c:pt>
                <c:pt idx="1637">
                  <c:v>0.37815700000000002</c:v>
                </c:pt>
                <c:pt idx="1638">
                  <c:v>0.37838800000000289</c:v>
                </c:pt>
                <c:pt idx="1639">
                  <c:v>0.37861900000000032</c:v>
                </c:pt>
                <c:pt idx="1640">
                  <c:v>0.37885000000000191</c:v>
                </c:pt>
                <c:pt idx="1641">
                  <c:v>0.37908100000000144</c:v>
                </c:pt>
                <c:pt idx="1642">
                  <c:v>0.37931200000000265</c:v>
                </c:pt>
                <c:pt idx="1643">
                  <c:v>0.37954300000000002</c:v>
                </c:pt>
                <c:pt idx="1644">
                  <c:v>0.37977400000000144</c:v>
                </c:pt>
                <c:pt idx="1645">
                  <c:v>0.38000500000000031</c:v>
                </c:pt>
                <c:pt idx="1646">
                  <c:v>0.38023600000000002</c:v>
                </c:pt>
                <c:pt idx="1647">
                  <c:v>0.38046700000000144</c:v>
                </c:pt>
                <c:pt idx="1648">
                  <c:v>0.38069800000000031</c:v>
                </c:pt>
                <c:pt idx="1649">
                  <c:v>0.3809290000000019</c:v>
                </c:pt>
                <c:pt idx="1650">
                  <c:v>0.38116000000000144</c:v>
                </c:pt>
                <c:pt idx="1651">
                  <c:v>0.38139100000000031</c:v>
                </c:pt>
                <c:pt idx="1652">
                  <c:v>0.3816220000000019</c:v>
                </c:pt>
                <c:pt idx="1653">
                  <c:v>0.38185300000000144</c:v>
                </c:pt>
                <c:pt idx="1654">
                  <c:v>0.38208400000000226</c:v>
                </c:pt>
                <c:pt idx="1655">
                  <c:v>0.3823150000000019</c:v>
                </c:pt>
                <c:pt idx="1656">
                  <c:v>0.38254600000000138</c:v>
                </c:pt>
                <c:pt idx="1657">
                  <c:v>0.38277700000000031</c:v>
                </c:pt>
                <c:pt idx="1658">
                  <c:v>0.38300800000000185</c:v>
                </c:pt>
                <c:pt idx="1659">
                  <c:v>0.383239</c:v>
                </c:pt>
                <c:pt idx="1660">
                  <c:v>0.38347000000000225</c:v>
                </c:pt>
                <c:pt idx="1661">
                  <c:v>0.38370100000000001</c:v>
                </c:pt>
                <c:pt idx="1662">
                  <c:v>0.38393200000000038</c:v>
                </c:pt>
                <c:pt idx="1663">
                  <c:v>0.38416300000000031</c:v>
                </c:pt>
                <c:pt idx="1664">
                  <c:v>0.38439400000000162</c:v>
                </c:pt>
                <c:pt idx="1665">
                  <c:v>0.38462500000000038</c:v>
                </c:pt>
                <c:pt idx="1666">
                  <c:v>0.38485600000000225</c:v>
                </c:pt>
                <c:pt idx="1667">
                  <c:v>0.38508700000000162</c:v>
                </c:pt>
                <c:pt idx="1668">
                  <c:v>0.38531800000000266</c:v>
                </c:pt>
                <c:pt idx="1669">
                  <c:v>0.38554900000000031</c:v>
                </c:pt>
                <c:pt idx="1670">
                  <c:v>0.38578000000000162</c:v>
                </c:pt>
                <c:pt idx="1671">
                  <c:v>0.38601100000000038</c:v>
                </c:pt>
                <c:pt idx="1672">
                  <c:v>0.38624200000000031</c:v>
                </c:pt>
                <c:pt idx="1673">
                  <c:v>0.38647300000000162</c:v>
                </c:pt>
                <c:pt idx="1674">
                  <c:v>0.38670400000000038</c:v>
                </c:pt>
                <c:pt idx="1675">
                  <c:v>0.38693500000000008</c:v>
                </c:pt>
                <c:pt idx="1676">
                  <c:v>0.38716600000000162</c:v>
                </c:pt>
                <c:pt idx="1677">
                  <c:v>0.38739700000000032</c:v>
                </c:pt>
                <c:pt idx="1678">
                  <c:v>0.38762800000000225</c:v>
                </c:pt>
                <c:pt idx="1679">
                  <c:v>0.38785900000000162</c:v>
                </c:pt>
                <c:pt idx="1680">
                  <c:v>0.38809000000000032</c:v>
                </c:pt>
                <c:pt idx="1681">
                  <c:v>0.38832100000000225</c:v>
                </c:pt>
                <c:pt idx="1682">
                  <c:v>0.38855200000000162</c:v>
                </c:pt>
                <c:pt idx="1683">
                  <c:v>0.38878300000000032</c:v>
                </c:pt>
                <c:pt idx="1684">
                  <c:v>0.38901400000000214</c:v>
                </c:pt>
                <c:pt idx="1685">
                  <c:v>0.38924500000000001</c:v>
                </c:pt>
                <c:pt idx="1686">
                  <c:v>0.38947600000000265</c:v>
                </c:pt>
                <c:pt idx="1687">
                  <c:v>0.38970700000000008</c:v>
                </c:pt>
                <c:pt idx="1688">
                  <c:v>0.38993800000000162</c:v>
                </c:pt>
                <c:pt idx="1689">
                  <c:v>0.39016900000000032</c:v>
                </c:pt>
                <c:pt idx="1690">
                  <c:v>0.39040000000000191</c:v>
                </c:pt>
                <c:pt idx="1691">
                  <c:v>0.39063100000000001</c:v>
                </c:pt>
                <c:pt idx="1692">
                  <c:v>0.39086200000000265</c:v>
                </c:pt>
                <c:pt idx="1693">
                  <c:v>0.39109300000000002</c:v>
                </c:pt>
                <c:pt idx="1694">
                  <c:v>0.39132400000000322</c:v>
                </c:pt>
                <c:pt idx="1695">
                  <c:v>0.39155500000000032</c:v>
                </c:pt>
                <c:pt idx="1696">
                  <c:v>0.39178600000000191</c:v>
                </c:pt>
                <c:pt idx="1697">
                  <c:v>0.39201700000000161</c:v>
                </c:pt>
                <c:pt idx="1698">
                  <c:v>0.39224800000000032</c:v>
                </c:pt>
                <c:pt idx="1699">
                  <c:v>0.39247900000000191</c:v>
                </c:pt>
                <c:pt idx="1700">
                  <c:v>0.39271000000000156</c:v>
                </c:pt>
                <c:pt idx="1701">
                  <c:v>0.39294100000000032</c:v>
                </c:pt>
                <c:pt idx="1702">
                  <c:v>0.39317200000000191</c:v>
                </c:pt>
                <c:pt idx="1703">
                  <c:v>0.39340300000000145</c:v>
                </c:pt>
                <c:pt idx="1704">
                  <c:v>0.39363400000000032</c:v>
                </c:pt>
                <c:pt idx="1705">
                  <c:v>0.39386500000000191</c:v>
                </c:pt>
                <c:pt idx="1706">
                  <c:v>0.39409600000000145</c:v>
                </c:pt>
                <c:pt idx="1707">
                  <c:v>0.39432700000000265</c:v>
                </c:pt>
                <c:pt idx="1708">
                  <c:v>0.39455800000000191</c:v>
                </c:pt>
                <c:pt idx="1709">
                  <c:v>0.39478900000000144</c:v>
                </c:pt>
                <c:pt idx="1710">
                  <c:v>0.39502000000000254</c:v>
                </c:pt>
                <c:pt idx="1711">
                  <c:v>0.39525100000000002</c:v>
                </c:pt>
                <c:pt idx="1712">
                  <c:v>0.39548200000000289</c:v>
                </c:pt>
                <c:pt idx="1713">
                  <c:v>0.39571300000000031</c:v>
                </c:pt>
                <c:pt idx="1714">
                  <c:v>0.39594400000000191</c:v>
                </c:pt>
                <c:pt idx="1715">
                  <c:v>0.39617500000000144</c:v>
                </c:pt>
                <c:pt idx="1716">
                  <c:v>0.39640600000000226</c:v>
                </c:pt>
                <c:pt idx="1717">
                  <c:v>0.39663700000000002</c:v>
                </c:pt>
                <c:pt idx="1718">
                  <c:v>0.39686800000000289</c:v>
                </c:pt>
                <c:pt idx="1719">
                  <c:v>0.39709900000000031</c:v>
                </c:pt>
                <c:pt idx="1720">
                  <c:v>0.3973300000000019</c:v>
                </c:pt>
                <c:pt idx="1721">
                  <c:v>0.39756100000000144</c:v>
                </c:pt>
                <c:pt idx="1722">
                  <c:v>0.39779200000000031</c:v>
                </c:pt>
                <c:pt idx="1723">
                  <c:v>0.3980230000000019</c:v>
                </c:pt>
                <c:pt idx="1724">
                  <c:v>0.39825400000000138</c:v>
                </c:pt>
                <c:pt idx="1725">
                  <c:v>0.39848500000000225</c:v>
                </c:pt>
                <c:pt idx="1726">
                  <c:v>0.39871600000000185</c:v>
                </c:pt>
                <c:pt idx="1727">
                  <c:v>0.39894700000000038</c:v>
                </c:pt>
                <c:pt idx="1728">
                  <c:v>0.39917800000000225</c:v>
                </c:pt>
                <c:pt idx="1729">
                  <c:v>0.39940900000000168</c:v>
                </c:pt>
                <c:pt idx="1730">
                  <c:v>0.39964000000000038</c:v>
                </c:pt>
                <c:pt idx="1731">
                  <c:v>0.39987100000000225</c:v>
                </c:pt>
                <c:pt idx="1732">
                  <c:v>0.40010200000000001</c:v>
                </c:pt>
                <c:pt idx="1733">
                  <c:v>0.40033300000000011</c:v>
                </c:pt>
                <c:pt idx="1734">
                  <c:v>0.40056400000000031</c:v>
                </c:pt>
                <c:pt idx="1735">
                  <c:v>0.40079500000000001</c:v>
                </c:pt>
                <c:pt idx="1736">
                  <c:v>0.40102600000000038</c:v>
                </c:pt>
                <c:pt idx="1737">
                  <c:v>0.40125700000000003</c:v>
                </c:pt>
                <c:pt idx="1738">
                  <c:v>0.40148800000000162</c:v>
                </c:pt>
                <c:pt idx="1739">
                  <c:v>0.4017190000000001</c:v>
                </c:pt>
                <c:pt idx="1740">
                  <c:v>0.40195000000000008</c:v>
                </c:pt>
                <c:pt idx="1741">
                  <c:v>0.40218100000000001</c:v>
                </c:pt>
                <c:pt idx="1742">
                  <c:v>0.40241200000000032</c:v>
                </c:pt>
                <c:pt idx="1743">
                  <c:v>0.40264300000000003</c:v>
                </c:pt>
                <c:pt idx="1744">
                  <c:v>0.40287400000000162</c:v>
                </c:pt>
                <c:pt idx="1745">
                  <c:v>0.4031050000000001</c:v>
                </c:pt>
                <c:pt idx="1746">
                  <c:v>0.40333600000000008</c:v>
                </c:pt>
                <c:pt idx="1747">
                  <c:v>0.40356700000000001</c:v>
                </c:pt>
                <c:pt idx="1748">
                  <c:v>0.40379800000000005</c:v>
                </c:pt>
                <c:pt idx="1749">
                  <c:v>0.40402900000000008</c:v>
                </c:pt>
                <c:pt idx="1750">
                  <c:v>0.40426000000000001</c:v>
                </c:pt>
                <c:pt idx="1751">
                  <c:v>0.40449100000000004</c:v>
                </c:pt>
                <c:pt idx="1752">
                  <c:v>0.40472200000000008</c:v>
                </c:pt>
                <c:pt idx="1753">
                  <c:v>0.40495300000000001</c:v>
                </c:pt>
                <c:pt idx="1754">
                  <c:v>0.40518400000000032</c:v>
                </c:pt>
                <c:pt idx="1755">
                  <c:v>0.40541500000000008</c:v>
                </c:pt>
                <c:pt idx="1756">
                  <c:v>0.40564600000000001</c:v>
                </c:pt>
                <c:pt idx="1757">
                  <c:v>0.40587700000000032</c:v>
                </c:pt>
                <c:pt idx="1758">
                  <c:v>0.40610800000000002</c:v>
                </c:pt>
                <c:pt idx="1759">
                  <c:v>0.40633900000000001</c:v>
                </c:pt>
                <c:pt idx="1760">
                  <c:v>0.40657000000000032</c:v>
                </c:pt>
                <c:pt idx="1761">
                  <c:v>0.40680100000000002</c:v>
                </c:pt>
                <c:pt idx="1762">
                  <c:v>0.407032</c:v>
                </c:pt>
                <c:pt idx="1763">
                  <c:v>0.40726300000000004</c:v>
                </c:pt>
                <c:pt idx="1764">
                  <c:v>0.40749400000000002</c:v>
                </c:pt>
                <c:pt idx="1765">
                  <c:v>0.407725</c:v>
                </c:pt>
                <c:pt idx="1766">
                  <c:v>0.40795600000000032</c:v>
                </c:pt>
                <c:pt idx="1767">
                  <c:v>0.40818700000000002</c:v>
                </c:pt>
                <c:pt idx="1768">
                  <c:v>0.4084180000000015</c:v>
                </c:pt>
                <c:pt idx="1769">
                  <c:v>0.40864900000000004</c:v>
                </c:pt>
                <c:pt idx="1770">
                  <c:v>0.40888000000000191</c:v>
                </c:pt>
                <c:pt idx="1771">
                  <c:v>0.409111</c:v>
                </c:pt>
                <c:pt idx="1772">
                  <c:v>0.40934200000000032</c:v>
                </c:pt>
                <c:pt idx="1773">
                  <c:v>0.40957300000000002</c:v>
                </c:pt>
                <c:pt idx="1774">
                  <c:v>0.40980400000000144</c:v>
                </c:pt>
                <c:pt idx="1775">
                  <c:v>0.41003500000000004</c:v>
                </c:pt>
                <c:pt idx="1776">
                  <c:v>0.41026600000000002</c:v>
                </c:pt>
                <c:pt idx="1777">
                  <c:v>0.410497</c:v>
                </c:pt>
                <c:pt idx="1778">
                  <c:v>0.41072800000000032</c:v>
                </c:pt>
                <c:pt idx="1779">
                  <c:v>0.41095900000000002</c:v>
                </c:pt>
                <c:pt idx="1780">
                  <c:v>0.41119</c:v>
                </c:pt>
                <c:pt idx="1781">
                  <c:v>0.41142100000000031</c:v>
                </c:pt>
                <c:pt idx="1782">
                  <c:v>0.41165200000000002</c:v>
                </c:pt>
                <c:pt idx="1783">
                  <c:v>0.41188300000000144</c:v>
                </c:pt>
                <c:pt idx="1784">
                  <c:v>0.41211400000000031</c:v>
                </c:pt>
                <c:pt idx="1785">
                  <c:v>0.41234500000000002</c:v>
                </c:pt>
                <c:pt idx="1786">
                  <c:v>0.41257600000000144</c:v>
                </c:pt>
                <c:pt idx="1787">
                  <c:v>0.41280700000000031</c:v>
                </c:pt>
                <c:pt idx="1788">
                  <c:v>0.41303800000000002</c:v>
                </c:pt>
                <c:pt idx="1789">
                  <c:v>0.413269</c:v>
                </c:pt>
                <c:pt idx="1790">
                  <c:v>0.41350000000000031</c:v>
                </c:pt>
                <c:pt idx="1791">
                  <c:v>0.41373100000000002</c:v>
                </c:pt>
                <c:pt idx="1792">
                  <c:v>0.41396200000000088</c:v>
                </c:pt>
                <c:pt idx="1793">
                  <c:v>0.41419300000000003</c:v>
                </c:pt>
                <c:pt idx="1794">
                  <c:v>0.41442400000000174</c:v>
                </c:pt>
                <c:pt idx="1795">
                  <c:v>0.414655</c:v>
                </c:pt>
                <c:pt idx="1796">
                  <c:v>0.41488600000000225</c:v>
                </c:pt>
                <c:pt idx="1797">
                  <c:v>0.41511700000000001</c:v>
                </c:pt>
                <c:pt idx="1798">
                  <c:v>0.41534800000000038</c:v>
                </c:pt>
                <c:pt idx="1799">
                  <c:v>0.41557900000000031</c:v>
                </c:pt>
                <c:pt idx="1800">
                  <c:v>0.41581000000000162</c:v>
                </c:pt>
                <c:pt idx="1801">
                  <c:v>0.41604100000000011</c:v>
                </c:pt>
                <c:pt idx="1802">
                  <c:v>0.41627200000000031</c:v>
                </c:pt>
                <c:pt idx="1803">
                  <c:v>0.41650300000000001</c:v>
                </c:pt>
                <c:pt idx="1804">
                  <c:v>0.41673400000000005</c:v>
                </c:pt>
                <c:pt idx="1805">
                  <c:v>0.41696500000000031</c:v>
                </c:pt>
                <c:pt idx="1806">
                  <c:v>0.41719600000000001</c:v>
                </c:pt>
                <c:pt idx="1807">
                  <c:v>0.41742700000000038</c:v>
                </c:pt>
                <c:pt idx="1808">
                  <c:v>0.41765800000000008</c:v>
                </c:pt>
                <c:pt idx="1809">
                  <c:v>0.41788900000000162</c:v>
                </c:pt>
                <c:pt idx="1810">
                  <c:v>0.41812000000000032</c:v>
                </c:pt>
                <c:pt idx="1811">
                  <c:v>0.41835100000000008</c:v>
                </c:pt>
                <c:pt idx="1812">
                  <c:v>0.41858200000000162</c:v>
                </c:pt>
                <c:pt idx="1813">
                  <c:v>0.41881300000000032</c:v>
                </c:pt>
                <c:pt idx="1814">
                  <c:v>0.41904400000000008</c:v>
                </c:pt>
                <c:pt idx="1815">
                  <c:v>0.41927500000000001</c:v>
                </c:pt>
                <c:pt idx="1816">
                  <c:v>0.41950600000000032</c:v>
                </c:pt>
                <c:pt idx="1817">
                  <c:v>0.41973700000000003</c:v>
                </c:pt>
                <c:pt idx="1818">
                  <c:v>0.41996800000000162</c:v>
                </c:pt>
                <c:pt idx="1819">
                  <c:v>0.42019900000000004</c:v>
                </c:pt>
                <c:pt idx="1820">
                  <c:v>0.42043000000000008</c:v>
                </c:pt>
                <c:pt idx="1821">
                  <c:v>0.42066100000000001</c:v>
                </c:pt>
                <c:pt idx="1822">
                  <c:v>0.42089200000000032</c:v>
                </c:pt>
                <c:pt idx="1823">
                  <c:v>0.42112300000000008</c:v>
                </c:pt>
                <c:pt idx="1824">
                  <c:v>0.42135400000000162</c:v>
                </c:pt>
                <c:pt idx="1825">
                  <c:v>0.42158500000000032</c:v>
                </c:pt>
                <c:pt idx="1826">
                  <c:v>0.42181600000000191</c:v>
                </c:pt>
                <c:pt idx="1827">
                  <c:v>0.42204700000000001</c:v>
                </c:pt>
                <c:pt idx="1828">
                  <c:v>0.42227800000000032</c:v>
                </c:pt>
                <c:pt idx="1829">
                  <c:v>0.42250900000000002</c:v>
                </c:pt>
                <c:pt idx="1830">
                  <c:v>0.42274</c:v>
                </c:pt>
                <c:pt idx="1831">
                  <c:v>0.42297100000000032</c:v>
                </c:pt>
                <c:pt idx="1832">
                  <c:v>0.42320200000000002</c:v>
                </c:pt>
                <c:pt idx="1833">
                  <c:v>0.423433</c:v>
                </c:pt>
                <c:pt idx="1834">
                  <c:v>0.42366400000000032</c:v>
                </c:pt>
                <c:pt idx="1835">
                  <c:v>0.42389500000000002</c:v>
                </c:pt>
                <c:pt idx="1836">
                  <c:v>0.4241260000000015</c:v>
                </c:pt>
                <c:pt idx="1837">
                  <c:v>0.42435700000000032</c:v>
                </c:pt>
                <c:pt idx="1838">
                  <c:v>0.42458800000000191</c:v>
                </c:pt>
                <c:pt idx="1839">
                  <c:v>0.42481900000000145</c:v>
                </c:pt>
                <c:pt idx="1840">
                  <c:v>0.42505000000000032</c:v>
                </c:pt>
                <c:pt idx="1841">
                  <c:v>0.42528100000000002</c:v>
                </c:pt>
                <c:pt idx="1842">
                  <c:v>0.42551200000000144</c:v>
                </c:pt>
                <c:pt idx="1843">
                  <c:v>0.42574300000000004</c:v>
                </c:pt>
                <c:pt idx="1844">
                  <c:v>0.42597400000000191</c:v>
                </c:pt>
                <c:pt idx="1845">
                  <c:v>0.426205</c:v>
                </c:pt>
                <c:pt idx="1846">
                  <c:v>0.42643600000000031</c:v>
                </c:pt>
                <c:pt idx="1847">
                  <c:v>0.42666700000000002</c:v>
                </c:pt>
                <c:pt idx="1848">
                  <c:v>0.42689800000000144</c:v>
                </c:pt>
                <c:pt idx="1849">
                  <c:v>0.42712900000000031</c:v>
                </c:pt>
                <c:pt idx="1850">
                  <c:v>0.42736000000000191</c:v>
                </c:pt>
                <c:pt idx="1851">
                  <c:v>0.427591</c:v>
                </c:pt>
                <c:pt idx="1852">
                  <c:v>0.42782200000000226</c:v>
                </c:pt>
                <c:pt idx="1853">
                  <c:v>0.42805300000000002</c:v>
                </c:pt>
                <c:pt idx="1854">
                  <c:v>0.42828400000000144</c:v>
                </c:pt>
                <c:pt idx="1855">
                  <c:v>0.42851500000000031</c:v>
                </c:pt>
                <c:pt idx="1856">
                  <c:v>0.42874600000000002</c:v>
                </c:pt>
                <c:pt idx="1857">
                  <c:v>0.42897700000000138</c:v>
                </c:pt>
                <c:pt idx="1858">
                  <c:v>0.42920800000000031</c:v>
                </c:pt>
                <c:pt idx="1859">
                  <c:v>0.42943900000000002</c:v>
                </c:pt>
                <c:pt idx="1860">
                  <c:v>0.42967000000000038</c:v>
                </c:pt>
                <c:pt idx="1861">
                  <c:v>0.42990100000000031</c:v>
                </c:pt>
                <c:pt idx="1862">
                  <c:v>0.43013200000000001</c:v>
                </c:pt>
                <c:pt idx="1863">
                  <c:v>0.43036300000000038</c:v>
                </c:pt>
                <c:pt idx="1864">
                  <c:v>0.43059400000000031</c:v>
                </c:pt>
                <c:pt idx="1865">
                  <c:v>0.43082500000000162</c:v>
                </c:pt>
                <c:pt idx="1866">
                  <c:v>0.43105600000000038</c:v>
                </c:pt>
                <c:pt idx="1867">
                  <c:v>0.43128700000000031</c:v>
                </c:pt>
                <c:pt idx="1868">
                  <c:v>0.43151800000000162</c:v>
                </c:pt>
                <c:pt idx="1869">
                  <c:v>0.4317490000000001</c:v>
                </c:pt>
                <c:pt idx="1870">
                  <c:v>0.43198000000000225</c:v>
                </c:pt>
                <c:pt idx="1871">
                  <c:v>0.43221100000000001</c:v>
                </c:pt>
                <c:pt idx="1872">
                  <c:v>0.43244200000000038</c:v>
                </c:pt>
                <c:pt idx="1873">
                  <c:v>0.43267300000000031</c:v>
                </c:pt>
                <c:pt idx="1874">
                  <c:v>0.43290400000000162</c:v>
                </c:pt>
                <c:pt idx="1875">
                  <c:v>0.4331350000000001</c:v>
                </c:pt>
                <c:pt idx="1876">
                  <c:v>0.43336600000000225</c:v>
                </c:pt>
                <c:pt idx="1877">
                  <c:v>0.43359700000000001</c:v>
                </c:pt>
                <c:pt idx="1878">
                  <c:v>0.43382800000000266</c:v>
                </c:pt>
                <c:pt idx="1879">
                  <c:v>0.43405900000000008</c:v>
                </c:pt>
                <c:pt idx="1880">
                  <c:v>0.43429000000000001</c:v>
                </c:pt>
                <c:pt idx="1881">
                  <c:v>0.43452100000000032</c:v>
                </c:pt>
                <c:pt idx="1882">
                  <c:v>0.43475200000000008</c:v>
                </c:pt>
                <c:pt idx="1883">
                  <c:v>0.43498300000000162</c:v>
                </c:pt>
                <c:pt idx="1884">
                  <c:v>0.43521400000000032</c:v>
                </c:pt>
                <c:pt idx="1885">
                  <c:v>0.43544500000000008</c:v>
                </c:pt>
                <c:pt idx="1886">
                  <c:v>0.43567600000000162</c:v>
                </c:pt>
                <c:pt idx="1887">
                  <c:v>0.43590700000000032</c:v>
                </c:pt>
                <c:pt idx="1888">
                  <c:v>0.43613800000000008</c:v>
                </c:pt>
                <c:pt idx="1889">
                  <c:v>0.43636900000000162</c:v>
                </c:pt>
                <c:pt idx="1890">
                  <c:v>0.43660000000000032</c:v>
                </c:pt>
                <c:pt idx="1891">
                  <c:v>0.43683100000000002</c:v>
                </c:pt>
                <c:pt idx="1892">
                  <c:v>0.43706200000000162</c:v>
                </c:pt>
                <c:pt idx="1893">
                  <c:v>0.43729300000000004</c:v>
                </c:pt>
                <c:pt idx="1894">
                  <c:v>0.43752400000000191</c:v>
                </c:pt>
                <c:pt idx="1895">
                  <c:v>0.43775500000000001</c:v>
                </c:pt>
                <c:pt idx="1896">
                  <c:v>0.43798600000000265</c:v>
                </c:pt>
                <c:pt idx="1897">
                  <c:v>0.43821700000000002</c:v>
                </c:pt>
                <c:pt idx="1898">
                  <c:v>0.43844800000000161</c:v>
                </c:pt>
                <c:pt idx="1899">
                  <c:v>0.43867900000000032</c:v>
                </c:pt>
                <c:pt idx="1900">
                  <c:v>0.43891000000000191</c:v>
                </c:pt>
                <c:pt idx="1901">
                  <c:v>0.439141</c:v>
                </c:pt>
                <c:pt idx="1902">
                  <c:v>0.43937200000000265</c:v>
                </c:pt>
                <c:pt idx="1903">
                  <c:v>0.43960300000000002</c:v>
                </c:pt>
                <c:pt idx="1904">
                  <c:v>0.43983400000000145</c:v>
                </c:pt>
                <c:pt idx="1905">
                  <c:v>0.44006500000000015</c:v>
                </c:pt>
                <c:pt idx="1906">
                  <c:v>0.44029599999999997</c:v>
                </c:pt>
                <c:pt idx="1907">
                  <c:v>0.44052700000000011</c:v>
                </c:pt>
                <c:pt idx="1908">
                  <c:v>0.44075800000000015</c:v>
                </c:pt>
                <c:pt idx="1909">
                  <c:v>0.4409890000000003</c:v>
                </c:pt>
                <c:pt idx="1910">
                  <c:v>0.44122000000000011</c:v>
                </c:pt>
                <c:pt idx="1911">
                  <c:v>0.44145100000000015</c:v>
                </c:pt>
                <c:pt idx="1912">
                  <c:v>0.4416820000000003</c:v>
                </c:pt>
                <c:pt idx="1913">
                  <c:v>0.44191300000000011</c:v>
                </c:pt>
                <c:pt idx="1914">
                  <c:v>0.44214400000000015</c:v>
                </c:pt>
                <c:pt idx="1915">
                  <c:v>0.44237500000000018</c:v>
                </c:pt>
                <c:pt idx="1916">
                  <c:v>0.44260600000000011</c:v>
                </c:pt>
                <c:pt idx="1917">
                  <c:v>0.44283700000000015</c:v>
                </c:pt>
                <c:pt idx="1918">
                  <c:v>0.44306800000000018</c:v>
                </c:pt>
                <c:pt idx="1919">
                  <c:v>0.443299</c:v>
                </c:pt>
                <c:pt idx="1920">
                  <c:v>0.44353000000000015</c:v>
                </c:pt>
                <c:pt idx="1921">
                  <c:v>0.44376100000000002</c:v>
                </c:pt>
                <c:pt idx="1922">
                  <c:v>0.44399200000000011</c:v>
                </c:pt>
                <c:pt idx="1923">
                  <c:v>0.44422300000000015</c:v>
                </c:pt>
                <c:pt idx="1924">
                  <c:v>0.44445400000000018</c:v>
                </c:pt>
                <c:pt idx="1925">
                  <c:v>0.44468500000000011</c:v>
                </c:pt>
                <c:pt idx="1926">
                  <c:v>0.44491600000000037</c:v>
                </c:pt>
                <c:pt idx="1927">
                  <c:v>0.44514700000000001</c:v>
                </c:pt>
                <c:pt idx="1928">
                  <c:v>0.44537800000000088</c:v>
                </c:pt>
                <c:pt idx="1929">
                  <c:v>0.44560900000000014</c:v>
                </c:pt>
                <c:pt idx="1930">
                  <c:v>0.44584000000000018</c:v>
                </c:pt>
                <c:pt idx="1931">
                  <c:v>0.44607100000000011</c:v>
                </c:pt>
                <c:pt idx="1932">
                  <c:v>0.44630200000000037</c:v>
                </c:pt>
                <c:pt idx="1933">
                  <c:v>0.44653300000000001</c:v>
                </c:pt>
                <c:pt idx="1934">
                  <c:v>0.44676400000000016</c:v>
                </c:pt>
                <c:pt idx="1935">
                  <c:v>0.44699500000000014</c:v>
                </c:pt>
                <c:pt idx="1936">
                  <c:v>0.44722600000000012</c:v>
                </c:pt>
                <c:pt idx="1937">
                  <c:v>0.44745700000000022</c:v>
                </c:pt>
                <c:pt idx="1938">
                  <c:v>0.44768800000000036</c:v>
                </c:pt>
                <c:pt idx="1939">
                  <c:v>0.44791900000000012</c:v>
                </c:pt>
                <c:pt idx="1940">
                  <c:v>0.44815000000000016</c:v>
                </c:pt>
                <c:pt idx="1941">
                  <c:v>0.44838100000000036</c:v>
                </c:pt>
                <c:pt idx="1942">
                  <c:v>0.44861200000000012</c:v>
                </c:pt>
                <c:pt idx="1943">
                  <c:v>0.44884300000000021</c:v>
                </c:pt>
                <c:pt idx="1944">
                  <c:v>0.44907400000000036</c:v>
                </c:pt>
                <c:pt idx="1945">
                  <c:v>0.44930500000000012</c:v>
                </c:pt>
                <c:pt idx="1946">
                  <c:v>0.44953600000000016</c:v>
                </c:pt>
                <c:pt idx="1947">
                  <c:v>0.44976700000000003</c:v>
                </c:pt>
                <c:pt idx="1948">
                  <c:v>0.44999800000000012</c:v>
                </c:pt>
                <c:pt idx="1949">
                  <c:v>0.45022900000000005</c:v>
                </c:pt>
                <c:pt idx="1950">
                  <c:v>0.45046000000000008</c:v>
                </c:pt>
                <c:pt idx="1951">
                  <c:v>0.45069100000000001</c:v>
                </c:pt>
                <c:pt idx="1952">
                  <c:v>0.45092200000000032</c:v>
                </c:pt>
                <c:pt idx="1953">
                  <c:v>0.45115300000000003</c:v>
                </c:pt>
                <c:pt idx="1954">
                  <c:v>0.45138400000000162</c:v>
                </c:pt>
                <c:pt idx="1955">
                  <c:v>0.45161500000000004</c:v>
                </c:pt>
                <c:pt idx="1956">
                  <c:v>0.45184600000000008</c:v>
                </c:pt>
                <c:pt idx="1957">
                  <c:v>0.45207700000000001</c:v>
                </c:pt>
                <c:pt idx="1958">
                  <c:v>0.45230800000000032</c:v>
                </c:pt>
                <c:pt idx="1959">
                  <c:v>0.45253900000000002</c:v>
                </c:pt>
                <c:pt idx="1960">
                  <c:v>0.45277000000000001</c:v>
                </c:pt>
                <c:pt idx="1961">
                  <c:v>0.45300100000000004</c:v>
                </c:pt>
                <c:pt idx="1962">
                  <c:v>0.45323199999999997</c:v>
                </c:pt>
                <c:pt idx="1963">
                  <c:v>0.453463</c:v>
                </c:pt>
                <c:pt idx="1964">
                  <c:v>0.45369400000000004</c:v>
                </c:pt>
                <c:pt idx="1965">
                  <c:v>0.45392500000000002</c:v>
                </c:pt>
                <c:pt idx="1966">
                  <c:v>0.454156</c:v>
                </c:pt>
                <c:pt idx="1967">
                  <c:v>0.45438700000000032</c:v>
                </c:pt>
                <c:pt idx="1968">
                  <c:v>0.45461800000000002</c:v>
                </c:pt>
                <c:pt idx="1969">
                  <c:v>0.454849</c:v>
                </c:pt>
                <c:pt idx="1970">
                  <c:v>0.45508000000000032</c:v>
                </c:pt>
                <c:pt idx="1971">
                  <c:v>0.45531100000000002</c:v>
                </c:pt>
                <c:pt idx="1972">
                  <c:v>0.455542</c:v>
                </c:pt>
                <c:pt idx="1973">
                  <c:v>0.45577300000000004</c:v>
                </c:pt>
                <c:pt idx="1974">
                  <c:v>0.45600400000000002</c:v>
                </c:pt>
                <c:pt idx="1975">
                  <c:v>0.456235</c:v>
                </c:pt>
                <c:pt idx="1976">
                  <c:v>0.45646600000000032</c:v>
                </c:pt>
                <c:pt idx="1977">
                  <c:v>0.45669700000000002</c:v>
                </c:pt>
                <c:pt idx="1978">
                  <c:v>0.45692800000000144</c:v>
                </c:pt>
                <c:pt idx="1979">
                  <c:v>0.45715900000000004</c:v>
                </c:pt>
                <c:pt idx="1980">
                  <c:v>0.45739000000000002</c:v>
                </c:pt>
                <c:pt idx="1981">
                  <c:v>0.457621</c:v>
                </c:pt>
                <c:pt idx="1982">
                  <c:v>0.45785200000000031</c:v>
                </c:pt>
                <c:pt idx="1983">
                  <c:v>0.45808300000000002</c:v>
                </c:pt>
                <c:pt idx="1984">
                  <c:v>0.45831400000000144</c:v>
                </c:pt>
                <c:pt idx="1985">
                  <c:v>0.45854500000000004</c:v>
                </c:pt>
                <c:pt idx="1986">
                  <c:v>0.45877600000000002</c:v>
                </c:pt>
                <c:pt idx="1987">
                  <c:v>0.459007</c:v>
                </c:pt>
                <c:pt idx="1988">
                  <c:v>0.45923800000000004</c:v>
                </c:pt>
                <c:pt idx="1989">
                  <c:v>0.45946900000000002</c:v>
                </c:pt>
                <c:pt idx="1990">
                  <c:v>0.4597</c:v>
                </c:pt>
                <c:pt idx="1991">
                  <c:v>0.45993100000000003</c:v>
                </c:pt>
                <c:pt idx="1992">
                  <c:v>0.46016200000000002</c:v>
                </c:pt>
                <c:pt idx="1993">
                  <c:v>0.460393</c:v>
                </c:pt>
                <c:pt idx="1994">
                  <c:v>0.46062400000000031</c:v>
                </c:pt>
                <c:pt idx="1995">
                  <c:v>0.46085500000000001</c:v>
                </c:pt>
                <c:pt idx="1996">
                  <c:v>0.46108600000000038</c:v>
                </c:pt>
                <c:pt idx="1997">
                  <c:v>0.46131700000000031</c:v>
                </c:pt>
                <c:pt idx="1998">
                  <c:v>0.46154800000000001</c:v>
                </c:pt>
                <c:pt idx="1999">
                  <c:v>0.461779</c:v>
                </c:pt>
                <c:pt idx="2000">
                  <c:v>0.46201000000000031</c:v>
                </c:pt>
                <c:pt idx="2001">
                  <c:v>0.46224100000000001</c:v>
                </c:pt>
                <c:pt idx="2002">
                  <c:v>0.46247200000000038</c:v>
                </c:pt>
                <c:pt idx="2003">
                  <c:v>0.46270300000000003</c:v>
                </c:pt>
                <c:pt idx="2004">
                  <c:v>0.46293400000000001</c:v>
                </c:pt>
                <c:pt idx="2005">
                  <c:v>0.4631650000000001</c:v>
                </c:pt>
                <c:pt idx="2006">
                  <c:v>0.46339600000000031</c:v>
                </c:pt>
                <c:pt idx="2007">
                  <c:v>0.46362700000000001</c:v>
                </c:pt>
                <c:pt idx="2008">
                  <c:v>0.46385800000000038</c:v>
                </c:pt>
                <c:pt idx="2009">
                  <c:v>0.46408900000000008</c:v>
                </c:pt>
                <c:pt idx="2010">
                  <c:v>0.46432000000000162</c:v>
                </c:pt>
                <c:pt idx="2011">
                  <c:v>0.4645510000000001</c:v>
                </c:pt>
                <c:pt idx="2012">
                  <c:v>0.46478200000000008</c:v>
                </c:pt>
                <c:pt idx="2013">
                  <c:v>0.46501300000000001</c:v>
                </c:pt>
                <c:pt idx="2014">
                  <c:v>0.46524400000000005</c:v>
                </c:pt>
                <c:pt idx="2015">
                  <c:v>0.46547500000000008</c:v>
                </c:pt>
                <c:pt idx="2016">
                  <c:v>0.46570600000000001</c:v>
                </c:pt>
                <c:pt idx="2017">
                  <c:v>0.46593700000000005</c:v>
                </c:pt>
                <c:pt idx="2018">
                  <c:v>0.46616800000000008</c:v>
                </c:pt>
                <c:pt idx="2019">
                  <c:v>0.46639900000000001</c:v>
                </c:pt>
                <c:pt idx="2020">
                  <c:v>0.46663000000000004</c:v>
                </c:pt>
                <c:pt idx="2021">
                  <c:v>0.46686100000000008</c:v>
                </c:pt>
                <c:pt idx="2022">
                  <c:v>0.46709200000000001</c:v>
                </c:pt>
                <c:pt idx="2023">
                  <c:v>0.46732300000000032</c:v>
                </c:pt>
                <c:pt idx="2024">
                  <c:v>0.46755400000000008</c:v>
                </c:pt>
                <c:pt idx="2025">
                  <c:v>0.46778500000000001</c:v>
                </c:pt>
                <c:pt idx="2026">
                  <c:v>0.46801600000000032</c:v>
                </c:pt>
                <c:pt idx="2027">
                  <c:v>0.46824700000000002</c:v>
                </c:pt>
                <c:pt idx="2028">
                  <c:v>0.46847800000000162</c:v>
                </c:pt>
                <c:pt idx="2029">
                  <c:v>0.46870900000000004</c:v>
                </c:pt>
                <c:pt idx="2030">
                  <c:v>0.46894000000000002</c:v>
                </c:pt>
                <c:pt idx="2031">
                  <c:v>0.469171</c:v>
                </c:pt>
                <c:pt idx="2032">
                  <c:v>0.46940200000000032</c:v>
                </c:pt>
                <c:pt idx="2033">
                  <c:v>0.46963300000000002</c:v>
                </c:pt>
                <c:pt idx="2034">
                  <c:v>0.46986400000000161</c:v>
                </c:pt>
                <c:pt idx="2035">
                  <c:v>0.47009500000000004</c:v>
                </c:pt>
                <c:pt idx="2036">
                  <c:v>0.47032600000000191</c:v>
                </c:pt>
                <c:pt idx="2037">
                  <c:v>0.470557</c:v>
                </c:pt>
                <c:pt idx="2038">
                  <c:v>0.47078800000000032</c:v>
                </c:pt>
                <c:pt idx="2039">
                  <c:v>0.47101900000000002</c:v>
                </c:pt>
                <c:pt idx="2040">
                  <c:v>0.47125</c:v>
                </c:pt>
                <c:pt idx="2041">
                  <c:v>0.47148100000000032</c:v>
                </c:pt>
                <c:pt idx="2042">
                  <c:v>0.47171200000000002</c:v>
                </c:pt>
                <c:pt idx="2043">
                  <c:v>0.471943</c:v>
                </c:pt>
                <c:pt idx="2044">
                  <c:v>0.47217400000000032</c:v>
                </c:pt>
                <c:pt idx="2045">
                  <c:v>0.47240500000000002</c:v>
                </c:pt>
                <c:pt idx="2046">
                  <c:v>0.472636</c:v>
                </c:pt>
                <c:pt idx="2047">
                  <c:v>0.47286700000000031</c:v>
                </c:pt>
                <c:pt idx="2048">
                  <c:v>0.47309800000000002</c:v>
                </c:pt>
                <c:pt idx="2049">
                  <c:v>0.47332900000000144</c:v>
                </c:pt>
                <c:pt idx="2050">
                  <c:v>0.47356000000000031</c:v>
                </c:pt>
                <c:pt idx="2051">
                  <c:v>0.47379100000000002</c:v>
                </c:pt>
                <c:pt idx="2052">
                  <c:v>0.47402200000000144</c:v>
                </c:pt>
                <c:pt idx="2053">
                  <c:v>0.47425300000000004</c:v>
                </c:pt>
                <c:pt idx="2054">
                  <c:v>0.4744840000000019</c:v>
                </c:pt>
                <c:pt idx="2055">
                  <c:v>0.474715</c:v>
                </c:pt>
                <c:pt idx="2056">
                  <c:v>0.47494600000000031</c:v>
                </c:pt>
                <c:pt idx="2057">
                  <c:v>0.47517700000000002</c:v>
                </c:pt>
                <c:pt idx="2058">
                  <c:v>0.47540800000000144</c:v>
                </c:pt>
                <c:pt idx="2059">
                  <c:v>0.47563900000000003</c:v>
                </c:pt>
                <c:pt idx="2060">
                  <c:v>0.4758700000000019</c:v>
                </c:pt>
                <c:pt idx="2061">
                  <c:v>0.476101</c:v>
                </c:pt>
                <c:pt idx="2062">
                  <c:v>0.47633200000000031</c:v>
                </c:pt>
                <c:pt idx="2063">
                  <c:v>0.47656300000000001</c:v>
                </c:pt>
                <c:pt idx="2064">
                  <c:v>0.476794</c:v>
                </c:pt>
                <c:pt idx="2065">
                  <c:v>0.47702500000000031</c:v>
                </c:pt>
                <c:pt idx="2066">
                  <c:v>0.47725600000000001</c:v>
                </c:pt>
                <c:pt idx="2067">
                  <c:v>0.47748700000000038</c:v>
                </c:pt>
                <c:pt idx="2068">
                  <c:v>0.47771800000000031</c:v>
                </c:pt>
                <c:pt idx="2069">
                  <c:v>0.47794900000000001</c:v>
                </c:pt>
                <c:pt idx="2070">
                  <c:v>0.47818000000000038</c:v>
                </c:pt>
                <c:pt idx="2071">
                  <c:v>0.47841100000000031</c:v>
                </c:pt>
                <c:pt idx="2072">
                  <c:v>0.47864200000000001</c:v>
                </c:pt>
                <c:pt idx="2073">
                  <c:v>0.47887300000000038</c:v>
                </c:pt>
                <c:pt idx="2074">
                  <c:v>0.47910400000000031</c:v>
                </c:pt>
                <c:pt idx="2075">
                  <c:v>0.47933500000000001</c:v>
                </c:pt>
                <c:pt idx="2076">
                  <c:v>0.47956600000000038</c:v>
                </c:pt>
                <c:pt idx="2077">
                  <c:v>0.47979700000000003</c:v>
                </c:pt>
                <c:pt idx="2078">
                  <c:v>0.48002800000000162</c:v>
                </c:pt>
                <c:pt idx="2079">
                  <c:v>0.4802590000000001</c:v>
                </c:pt>
                <c:pt idx="2080">
                  <c:v>0.48049000000000008</c:v>
                </c:pt>
                <c:pt idx="2081">
                  <c:v>0.48072100000000001</c:v>
                </c:pt>
                <c:pt idx="2082">
                  <c:v>0.48095200000000032</c:v>
                </c:pt>
                <c:pt idx="2083">
                  <c:v>0.48118300000000008</c:v>
                </c:pt>
                <c:pt idx="2084">
                  <c:v>0.48141400000000162</c:v>
                </c:pt>
                <c:pt idx="2085">
                  <c:v>0.48164500000000005</c:v>
                </c:pt>
                <c:pt idx="2086">
                  <c:v>0.48187600000000214</c:v>
                </c:pt>
                <c:pt idx="2087">
                  <c:v>0.48210700000000001</c:v>
                </c:pt>
                <c:pt idx="2088">
                  <c:v>0.48233800000000032</c:v>
                </c:pt>
                <c:pt idx="2089">
                  <c:v>0.48256900000000008</c:v>
                </c:pt>
                <c:pt idx="2090">
                  <c:v>0.48280000000000162</c:v>
                </c:pt>
                <c:pt idx="2091">
                  <c:v>0.48303100000000004</c:v>
                </c:pt>
                <c:pt idx="2092">
                  <c:v>0.48326200000000002</c:v>
                </c:pt>
                <c:pt idx="2093">
                  <c:v>0.48349300000000001</c:v>
                </c:pt>
                <c:pt idx="2094">
                  <c:v>0.48372400000000032</c:v>
                </c:pt>
                <c:pt idx="2095">
                  <c:v>0.48395500000000002</c:v>
                </c:pt>
                <c:pt idx="2096">
                  <c:v>0.48418600000000162</c:v>
                </c:pt>
                <c:pt idx="2097">
                  <c:v>0.48441700000000032</c:v>
                </c:pt>
                <c:pt idx="2098">
                  <c:v>0.48464800000000002</c:v>
                </c:pt>
                <c:pt idx="2099">
                  <c:v>0.48487900000000161</c:v>
                </c:pt>
                <c:pt idx="2100">
                  <c:v>0.48511000000000032</c:v>
                </c:pt>
                <c:pt idx="2101">
                  <c:v>0.48534100000000002</c:v>
                </c:pt>
                <c:pt idx="2102">
                  <c:v>0.48557200000000156</c:v>
                </c:pt>
                <c:pt idx="2103">
                  <c:v>0.48580300000000032</c:v>
                </c:pt>
                <c:pt idx="2104">
                  <c:v>0.48603400000000002</c:v>
                </c:pt>
                <c:pt idx="2105">
                  <c:v>0.486265</c:v>
                </c:pt>
                <c:pt idx="2106">
                  <c:v>0.48649600000000032</c:v>
                </c:pt>
                <c:pt idx="2107">
                  <c:v>0.48672700000000002</c:v>
                </c:pt>
                <c:pt idx="2108">
                  <c:v>0.48695800000000145</c:v>
                </c:pt>
                <c:pt idx="2109">
                  <c:v>0.48718900000000032</c:v>
                </c:pt>
                <c:pt idx="2110">
                  <c:v>0.48742000000000191</c:v>
                </c:pt>
                <c:pt idx="2111">
                  <c:v>0.487651</c:v>
                </c:pt>
                <c:pt idx="2112">
                  <c:v>0.48788200000000254</c:v>
                </c:pt>
                <c:pt idx="2113">
                  <c:v>0.48811300000000002</c:v>
                </c:pt>
                <c:pt idx="2114">
                  <c:v>0.48834400000000144</c:v>
                </c:pt>
                <c:pt idx="2115">
                  <c:v>0.48857500000000031</c:v>
                </c:pt>
                <c:pt idx="2116">
                  <c:v>0.48880600000000191</c:v>
                </c:pt>
                <c:pt idx="2117">
                  <c:v>0.489037</c:v>
                </c:pt>
                <c:pt idx="2118">
                  <c:v>0.48926800000000031</c:v>
                </c:pt>
                <c:pt idx="2119">
                  <c:v>0.48949900000000002</c:v>
                </c:pt>
                <c:pt idx="2120">
                  <c:v>0.48973</c:v>
                </c:pt>
                <c:pt idx="2121">
                  <c:v>0.48996100000000031</c:v>
                </c:pt>
                <c:pt idx="2122">
                  <c:v>0.49019200000000002</c:v>
                </c:pt>
                <c:pt idx="2123">
                  <c:v>0.49042300000000144</c:v>
                </c:pt>
                <c:pt idx="2124">
                  <c:v>0.49065400000000031</c:v>
                </c:pt>
                <c:pt idx="2125">
                  <c:v>0.4908850000000019</c:v>
                </c:pt>
                <c:pt idx="2126">
                  <c:v>0.49111600000000138</c:v>
                </c:pt>
                <c:pt idx="2127">
                  <c:v>0.49134700000000031</c:v>
                </c:pt>
                <c:pt idx="2128">
                  <c:v>0.49157800000000185</c:v>
                </c:pt>
                <c:pt idx="2129">
                  <c:v>0.49180900000000038</c:v>
                </c:pt>
                <c:pt idx="2130">
                  <c:v>0.49204000000000031</c:v>
                </c:pt>
                <c:pt idx="2131">
                  <c:v>0.49227100000000001</c:v>
                </c:pt>
                <c:pt idx="2132">
                  <c:v>0.49250200000000038</c:v>
                </c:pt>
                <c:pt idx="2133">
                  <c:v>0.49273300000000003</c:v>
                </c:pt>
                <c:pt idx="2134">
                  <c:v>0.49296400000000162</c:v>
                </c:pt>
                <c:pt idx="2135">
                  <c:v>0.49319500000000011</c:v>
                </c:pt>
                <c:pt idx="2136">
                  <c:v>0.49342600000000225</c:v>
                </c:pt>
                <c:pt idx="2137">
                  <c:v>0.49365700000000001</c:v>
                </c:pt>
                <c:pt idx="2138">
                  <c:v>0.49388800000000266</c:v>
                </c:pt>
                <c:pt idx="2139">
                  <c:v>0.49411900000000031</c:v>
                </c:pt>
                <c:pt idx="2140">
                  <c:v>0.49435000000000162</c:v>
                </c:pt>
                <c:pt idx="2141">
                  <c:v>0.49458100000000038</c:v>
                </c:pt>
                <c:pt idx="2142">
                  <c:v>0.49481200000000225</c:v>
                </c:pt>
                <c:pt idx="2143">
                  <c:v>0.49504300000000001</c:v>
                </c:pt>
                <c:pt idx="2144">
                  <c:v>0.49527400000000038</c:v>
                </c:pt>
                <c:pt idx="2145">
                  <c:v>0.49550500000000008</c:v>
                </c:pt>
                <c:pt idx="2146">
                  <c:v>0.49573600000000001</c:v>
                </c:pt>
                <c:pt idx="2147">
                  <c:v>0.49596700000000032</c:v>
                </c:pt>
                <c:pt idx="2148">
                  <c:v>0.49619800000000008</c:v>
                </c:pt>
                <c:pt idx="2149">
                  <c:v>0.49642900000000162</c:v>
                </c:pt>
                <c:pt idx="2150">
                  <c:v>0.49666000000000032</c:v>
                </c:pt>
                <c:pt idx="2151">
                  <c:v>0.49689100000000008</c:v>
                </c:pt>
                <c:pt idx="2152">
                  <c:v>0.49712200000000162</c:v>
                </c:pt>
                <c:pt idx="2153">
                  <c:v>0.49735300000000032</c:v>
                </c:pt>
                <c:pt idx="2154">
                  <c:v>0.49758400000000214</c:v>
                </c:pt>
                <c:pt idx="2155">
                  <c:v>0.49781500000000162</c:v>
                </c:pt>
                <c:pt idx="2156">
                  <c:v>0.49804600000000032</c:v>
                </c:pt>
                <c:pt idx="2157">
                  <c:v>0.49827700000000008</c:v>
                </c:pt>
                <c:pt idx="2158">
                  <c:v>0.49850800000000162</c:v>
                </c:pt>
                <c:pt idx="2159">
                  <c:v>0.49873900000000004</c:v>
                </c:pt>
                <c:pt idx="2160">
                  <c:v>0.49897000000000191</c:v>
                </c:pt>
                <c:pt idx="2161">
                  <c:v>0.49920100000000001</c:v>
                </c:pt>
                <c:pt idx="2162">
                  <c:v>0.49943200000000032</c:v>
                </c:pt>
                <c:pt idx="2163">
                  <c:v>0.49966300000000002</c:v>
                </c:pt>
                <c:pt idx="2164">
                  <c:v>0.49989400000000161</c:v>
                </c:pt>
                <c:pt idx="2165">
                  <c:v>0.50012499999999949</c:v>
                </c:pt>
                <c:pt idx="2166">
                  <c:v>0.50035599999999958</c:v>
                </c:pt>
                <c:pt idx="2167">
                  <c:v>0.50058699999999479</c:v>
                </c:pt>
                <c:pt idx="2168">
                  <c:v>0.50081799999999677</c:v>
                </c:pt>
                <c:pt idx="2169">
                  <c:v>0.50104899999999997</c:v>
                </c:pt>
                <c:pt idx="2170">
                  <c:v>0.5012799999999995</c:v>
                </c:pt>
                <c:pt idx="2171">
                  <c:v>0.50151099999999549</c:v>
                </c:pt>
                <c:pt idx="2172">
                  <c:v>0.50174199999999991</c:v>
                </c:pt>
                <c:pt idx="2173">
                  <c:v>0.501973</c:v>
                </c:pt>
                <c:pt idx="2174">
                  <c:v>0.50220399999999676</c:v>
                </c:pt>
                <c:pt idx="2175">
                  <c:v>0.50243499999999641</c:v>
                </c:pt>
                <c:pt idx="2176">
                  <c:v>0.5026659999999995</c:v>
                </c:pt>
                <c:pt idx="2177">
                  <c:v>0.50289699999999959</c:v>
                </c:pt>
                <c:pt idx="2178">
                  <c:v>0.50312799999999958</c:v>
                </c:pt>
                <c:pt idx="2179">
                  <c:v>0.503359</c:v>
                </c:pt>
                <c:pt idx="2180">
                  <c:v>0.50358999999999676</c:v>
                </c:pt>
                <c:pt idx="2181">
                  <c:v>0.50382099999999996</c:v>
                </c:pt>
                <c:pt idx="2182">
                  <c:v>0.5040519999999995</c:v>
                </c:pt>
                <c:pt idx="2183">
                  <c:v>0.50428299999999548</c:v>
                </c:pt>
                <c:pt idx="2184">
                  <c:v>0.50451399999999502</c:v>
                </c:pt>
                <c:pt idx="2185">
                  <c:v>0.50474500000000289</c:v>
                </c:pt>
                <c:pt idx="2186">
                  <c:v>0.50497599999999998</c:v>
                </c:pt>
                <c:pt idx="2187">
                  <c:v>0.50520699999999619</c:v>
                </c:pt>
                <c:pt idx="2188">
                  <c:v>0.50543799999999606</c:v>
                </c:pt>
                <c:pt idx="2189">
                  <c:v>0.50566899999999959</c:v>
                </c:pt>
                <c:pt idx="2190">
                  <c:v>0.50590000000000002</c:v>
                </c:pt>
                <c:pt idx="2191">
                  <c:v>0.506131</c:v>
                </c:pt>
                <c:pt idx="2192">
                  <c:v>0.50636199999999676</c:v>
                </c:pt>
                <c:pt idx="2193">
                  <c:v>0.50659299999999619</c:v>
                </c:pt>
                <c:pt idx="2194">
                  <c:v>0.5068239999999995</c:v>
                </c:pt>
                <c:pt idx="2195">
                  <c:v>0.50705499999999959</c:v>
                </c:pt>
                <c:pt idx="2196">
                  <c:v>0.50728599999999957</c:v>
                </c:pt>
                <c:pt idx="2197">
                  <c:v>0.50751699999999444</c:v>
                </c:pt>
                <c:pt idx="2198">
                  <c:v>0.50774799999999998</c:v>
                </c:pt>
                <c:pt idx="2199">
                  <c:v>0.50797899999999996</c:v>
                </c:pt>
                <c:pt idx="2200">
                  <c:v>0.5082099999999995</c:v>
                </c:pt>
                <c:pt idx="2201">
                  <c:v>0.50844099999999959</c:v>
                </c:pt>
                <c:pt idx="2202">
                  <c:v>0.50867200000000001</c:v>
                </c:pt>
                <c:pt idx="2203">
                  <c:v>0.50890299999999711</c:v>
                </c:pt>
                <c:pt idx="2204">
                  <c:v>0.50913399999999676</c:v>
                </c:pt>
                <c:pt idx="2205">
                  <c:v>0.50936499999999618</c:v>
                </c:pt>
                <c:pt idx="2206">
                  <c:v>0.50959599999999949</c:v>
                </c:pt>
                <c:pt idx="2207">
                  <c:v>0.50982699999999959</c:v>
                </c:pt>
                <c:pt idx="2208">
                  <c:v>0.51005800000000001</c:v>
                </c:pt>
                <c:pt idx="2209">
                  <c:v>0.51028899999999711</c:v>
                </c:pt>
                <c:pt idx="2210">
                  <c:v>0.51051999999999675</c:v>
                </c:pt>
                <c:pt idx="2211">
                  <c:v>0.51075099999999996</c:v>
                </c:pt>
                <c:pt idx="2212">
                  <c:v>0.51098199999999949</c:v>
                </c:pt>
                <c:pt idx="2213">
                  <c:v>0.51121299999999548</c:v>
                </c:pt>
                <c:pt idx="2214">
                  <c:v>0.51144400000000001</c:v>
                </c:pt>
                <c:pt idx="2215">
                  <c:v>0.51167499999999999</c:v>
                </c:pt>
                <c:pt idx="2216">
                  <c:v>0.51190599999999997</c:v>
                </c:pt>
                <c:pt idx="2217">
                  <c:v>0.51213699999999618</c:v>
                </c:pt>
                <c:pt idx="2218">
                  <c:v>0.5123679999999956</c:v>
                </c:pt>
                <c:pt idx="2219">
                  <c:v>0.51259899999999958</c:v>
                </c:pt>
                <c:pt idx="2220">
                  <c:v>0.51283000000000001</c:v>
                </c:pt>
                <c:pt idx="2221">
                  <c:v>0.5130609999999971</c:v>
                </c:pt>
                <c:pt idx="2222">
                  <c:v>0.51329199999999997</c:v>
                </c:pt>
                <c:pt idx="2223">
                  <c:v>0.51352299999999618</c:v>
                </c:pt>
                <c:pt idx="2224">
                  <c:v>0.51375399999999949</c:v>
                </c:pt>
                <c:pt idx="2225">
                  <c:v>0.51398499999999958</c:v>
                </c:pt>
                <c:pt idx="2226">
                  <c:v>0.51421599999999956</c:v>
                </c:pt>
                <c:pt idx="2227">
                  <c:v>0.51444699999999699</c:v>
                </c:pt>
                <c:pt idx="2228">
                  <c:v>0.51467799999999997</c:v>
                </c:pt>
                <c:pt idx="2229">
                  <c:v>0.51490899999999951</c:v>
                </c:pt>
                <c:pt idx="2230">
                  <c:v>0.51513999999999949</c:v>
                </c:pt>
                <c:pt idx="2231">
                  <c:v>0.51537099999999958</c:v>
                </c:pt>
                <c:pt idx="2232">
                  <c:v>0.515602</c:v>
                </c:pt>
                <c:pt idx="2233">
                  <c:v>0.51583299999999677</c:v>
                </c:pt>
                <c:pt idx="2234">
                  <c:v>0.51606399999999675</c:v>
                </c:pt>
                <c:pt idx="2235">
                  <c:v>0.5162949999999995</c:v>
                </c:pt>
                <c:pt idx="2236">
                  <c:v>0.51652599999999949</c:v>
                </c:pt>
                <c:pt idx="2237">
                  <c:v>0.51675699999999958</c:v>
                </c:pt>
                <c:pt idx="2238">
                  <c:v>0.516988</c:v>
                </c:pt>
                <c:pt idx="2239">
                  <c:v>0.51721899999999676</c:v>
                </c:pt>
                <c:pt idx="2240">
                  <c:v>0.51744999999999997</c:v>
                </c:pt>
                <c:pt idx="2241">
                  <c:v>0.5176809999999995</c:v>
                </c:pt>
                <c:pt idx="2242">
                  <c:v>0.51791199999999959</c:v>
                </c:pt>
                <c:pt idx="2243">
                  <c:v>0.51814299999999958</c:v>
                </c:pt>
                <c:pt idx="2244">
                  <c:v>0.518374</c:v>
                </c:pt>
                <c:pt idx="2245">
                  <c:v>0.51860499999999998</c:v>
                </c:pt>
                <c:pt idx="2246">
                  <c:v>0.51883599999999996</c:v>
                </c:pt>
                <c:pt idx="2247">
                  <c:v>0.51906699999999617</c:v>
                </c:pt>
                <c:pt idx="2248">
                  <c:v>0.51929799999999959</c:v>
                </c:pt>
                <c:pt idx="2249">
                  <c:v>0.51952900000000002</c:v>
                </c:pt>
                <c:pt idx="2250">
                  <c:v>0.51976</c:v>
                </c:pt>
                <c:pt idx="2251">
                  <c:v>0.51999099999999998</c:v>
                </c:pt>
                <c:pt idx="2252">
                  <c:v>0.52022199999999996</c:v>
                </c:pt>
                <c:pt idx="2253">
                  <c:v>0.52045299999999617</c:v>
                </c:pt>
                <c:pt idx="2254">
                  <c:v>0.52068399999999959</c:v>
                </c:pt>
                <c:pt idx="2255">
                  <c:v>0.52091500000000002</c:v>
                </c:pt>
                <c:pt idx="2256">
                  <c:v>0.521146</c:v>
                </c:pt>
                <c:pt idx="2257">
                  <c:v>0.52137699999999676</c:v>
                </c:pt>
                <c:pt idx="2258">
                  <c:v>0.52160799999999996</c:v>
                </c:pt>
                <c:pt idx="2259">
                  <c:v>0.5218389999999995</c:v>
                </c:pt>
                <c:pt idx="2260">
                  <c:v>0.52206999999999959</c:v>
                </c:pt>
                <c:pt idx="2261">
                  <c:v>0.52230100000000002</c:v>
                </c:pt>
                <c:pt idx="2262">
                  <c:v>0.52253199999999711</c:v>
                </c:pt>
                <c:pt idx="2263">
                  <c:v>0.52276299999999676</c:v>
                </c:pt>
                <c:pt idx="2264">
                  <c:v>0.52299399999999996</c:v>
                </c:pt>
                <c:pt idx="2265">
                  <c:v>0.5232249999999995</c:v>
                </c:pt>
                <c:pt idx="2266">
                  <c:v>0.52345599999999959</c:v>
                </c:pt>
                <c:pt idx="2267">
                  <c:v>0.52368700000000001</c:v>
                </c:pt>
                <c:pt idx="2268">
                  <c:v>0.52391799999999711</c:v>
                </c:pt>
                <c:pt idx="2269">
                  <c:v>0.52414899999999998</c:v>
                </c:pt>
                <c:pt idx="2270">
                  <c:v>0.52437999999999996</c:v>
                </c:pt>
                <c:pt idx="2271">
                  <c:v>0.52461099999999949</c:v>
                </c:pt>
                <c:pt idx="2272">
                  <c:v>0.52484199999999992</c:v>
                </c:pt>
                <c:pt idx="2273">
                  <c:v>0.52507300000000001</c:v>
                </c:pt>
                <c:pt idx="2274">
                  <c:v>0.52530399999999711</c:v>
                </c:pt>
                <c:pt idx="2275">
                  <c:v>0.52553499999999675</c:v>
                </c:pt>
                <c:pt idx="2276">
                  <c:v>0.52576599999999996</c:v>
                </c:pt>
                <c:pt idx="2277">
                  <c:v>0.52599699999999949</c:v>
                </c:pt>
                <c:pt idx="2278">
                  <c:v>0.52622799999999958</c:v>
                </c:pt>
                <c:pt idx="2279">
                  <c:v>0.52645900000000001</c:v>
                </c:pt>
                <c:pt idx="2280">
                  <c:v>0.52668999999999999</c:v>
                </c:pt>
                <c:pt idx="2281">
                  <c:v>0.52692099999999997</c:v>
                </c:pt>
                <c:pt idx="2282">
                  <c:v>0.52715199999999951</c:v>
                </c:pt>
                <c:pt idx="2283">
                  <c:v>0.52738299999999561</c:v>
                </c:pt>
                <c:pt idx="2284">
                  <c:v>0.52761399999999958</c:v>
                </c:pt>
                <c:pt idx="2285">
                  <c:v>0.52784500000000323</c:v>
                </c:pt>
                <c:pt idx="2286">
                  <c:v>0.52807599999999999</c:v>
                </c:pt>
                <c:pt idx="2287">
                  <c:v>0.52830699999999675</c:v>
                </c:pt>
                <c:pt idx="2288">
                  <c:v>0.52853799999999618</c:v>
                </c:pt>
                <c:pt idx="2289">
                  <c:v>0.52876899999999949</c:v>
                </c:pt>
                <c:pt idx="2290">
                  <c:v>0.52899999999999991</c:v>
                </c:pt>
                <c:pt idx="2291">
                  <c:v>0.52923100000000001</c:v>
                </c:pt>
                <c:pt idx="2292">
                  <c:v>0.5294619999999971</c:v>
                </c:pt>
                <c:pt idx="2293">
                  <c:v>0.52969299999999997</c:v>
                </c:pt>
                <c:pt idx="2294">
                  <c:v>0.52992399999999951</c:v>
                </c:pt>
                <c:pt idx="2295">
                  <c:v>0.53015499999999949</c:v>
                </c:pt>
                <c:pt idx="2296">
                  <c:v>0.53038599999999958</c:v>
                </c:pt>
                <c:pt idx="2297">
                  <c:v>0.53061700000000001</c:v>
                </c:pt>
                <c:pt idx="2298">
                  <c:v>0.53084799999999999</c:v>
                </c:pt>
                <c:pt idx="2299">
                  <c:v>0.53107899999999997</c:v>
                </c:pt>
                <c:pt idx="2300">
                  <c:v>0.5313099999999995</c:v>
                </c:pt>
                <c:pt idx="2301">
                  <c:v>0.53154099999999949</c:v>
                </c:pt>
                <c:pt idx="2302">
                  <c:v>0.53177199999999991</c:v>
                </c:pt>
                <c:pt idx="2303">
                  <c:v>0.532003</c:v>
                </c:pt>
                <c:pt idx="2304">
                  <c:v>0.53223399999999677</c:v>
                </c:pt>
                <c:pt idx="2305">
                  <c:v>0.53246499999999675</c:v>
                </c:pt>
                <c:pt idx="2306">
                  <c:v>0.53269599999999995</c:v>
                </c:pt>
                <c:pt idx="2307">
                  <c:v>0.53292699999999948</c:v>
                </c:pt>
                <c:pt idx="2308">
                  <c:v>0.53315799999999958</c:v>
                </c:pt>
                <c:pt idx="2309">
                  <c:v>0.533389</c:v>
                </c:pt>
                <c:pt idx="2310">
                  <c:v>0.53361999999999998</c:v>
                </c:pt>
                <c:pt idx="2311">
                  <c:v>0.53385099999999996</c:v>
                </c:pt>
                <c:pt idx="2312">
                  <c:v>0.5340819999999995</c:v>
                </c:pt>
                <c:pt idx="2313">
                  <c:v>0.53431299999999549</c:v>
                </c:pt>
                <c:pt idx="2314">
                  <c:v>0.53454400000000002</c:v>
                </c:pt>
                <c:pt idx="2315">
                  <c:v>0.534775000000003</c:v>
                </c:pt>
                <c:pt idx="2316">
                  <c:v>0.53500599999999998</c:v>
                </c:pt>
                <c:pt idx="2317">
                  <c:v>0.53523699999999619</c:v>
                </c:pt>
                <c:pt idx="2318">
                  <c:v>0.53546799999999617</c:v>
                </c:pt>
                <c:pt idx="2319">
                  <c:v>0.53569899999999993</c:v>
                </c:pt>
                <c:pt idx="2320">
                  <c:v>0.53593000000000002</c:v>
                </c:pt>
                <c:pt idx="2321">
                  <c:v>0.536161</c:v>
                </c:pt>
                <c:pt idx="2322">
                  <c:v>0.53639199999999998</c:v>
                </c:pt>
                <c:pt idx="2323">
                  <c:v>0.53662299999999996</c:v>
                </c:pt>
                <c:pt idx="2324">
                  <c:v>0.5368539999999995</c:v>
                </c:pt>
                <c:pt idx="2325">
                  <c:v>0.53708499999999959</c:v>
                </c:pt>
                <c:pt idx="2326">
                  <c:v>0.53731599999999957</c:v>
                </c:pt>
                <c:pt idx="2327">
                  <c:v>0.537547</c:v>
                </c:pt>
                <c:pt idx="2328">
                  <c:v>0.53777799999999998</c:v>
                </c:pt>
                <c:pt idx="2329">
                  <c:v>0.53800899999999996</c:v>
                </c:pt>
                <c:pt idx="2330">
                  <c:v>0.5382399999999995</c:v>
                </c:pt>
                <c:pt idx="2331">
                  <c:v>0.53847099999999959</c:v>
                </c:pt>
                <c:pt idx="2332">
                  <c:v>0.53870200000000001</c:v>
                </c:pt>
                <c:pt idx="2333">
                  <c:v>0.538933</c:v>
                </c:pt>
                <c:pt idx="2334">
                  <c:v>0.53916399999999676</c:v>
                </c:pt>
                <c:pt idx="2335">
                  <c:v>0.53939499999999996</c:v>
                </c:pt>
                <c:pt idx="2336">
                  <c:v>0.53962599999999994</c:v>
                </c:pt>
                <c:pt idx="2337">
                  <c:v>0.53985699999999959</c:v>
                </c:pt>
                <c:pt idx="2338">
                  <c:v>0.54008800000000001</c:v>
                </c:pt>
                <c:pt idx="2339">
                  <c:v>0.54031899999999711</c:v>
                </c:pt>
                <c:pt idx="2340">
                  <c:v>0.54054999999999997</c:v>
                </c:pt>
                <c:pt idx="2341">
                  <c:v>0.54078099999999996</c:v>
                </c:pt>
                <c:pt idx="2342">
                  <c:v>0.54101199999999949</c:v>
                </c:pt>
                <c:pt idx="2343">
                  <c:v>0.54124299999999959</c:v>
                </c:pt>
                <c:pt idx="2344">
                  <c:v>0.54147400000000001</c:v>
                </c:pt>
                <c:pt idx="2345">
                  <c:v>0.54170499999999999</c:v>
                </c:pt>
                <c:pt idx="2346">
                  <c:v>0.54193599999999997</c:v>
                </c:pt>
                <c:pt idx="2347">
                  <c:v>0.54216699999999618</c:v>
                </c:pt>
                <c:pt idx="2348">
                  <c:v>0.54239799999999949</c:v>
                </c:pt>
                <c:pt idx="2349">
                  <c:v>0.54262899999999992</c:v>
                </c:pt>
                <c:pt idx="2350">
                  <c:v>0.54286000000000001</c:v>
                </c:pt>
                <c:pt idx="2351">
                  <c:v>0.54309099999999999</c:v>
                </c:pt>
                <c:pt idx="2352">
                  <c:v>0.54332199999999997</c:v>
                </c:pt>
                <c:pt idx="2353">
                  <c:v>0.54355299999999618</c:v>
                </c:pt>
                <c:pt idx="2354">
                  <c:v>0.54378399999999949</c:v>
                </c:pt>
                <c:pt idx="2355">
                  <c:v>0.54401499999999958</c:v>
                </c:pt>
                <c:pt idx="2356">
                  <c:v>0.54424600000000001</c:v>
                </c:pt>
                <c:pt idx="2357">
                  <c:v>0.5444769999999971</c:v>
                </c:pt>
                <c:pt idx="2358">
                  <c:v>0.54470799999999997</c:v>
                </c:pt>
                <c:pt idx="2359">
                  <c:v>0.54493899999999951</c:v>
                </c:pt>
                <c:pt idx="2360">
                  <c:v>0.54516999999999949</c:v>
                </c:pt>
                <c:pt idx="2361">
                  <c:v>0.54540099999999958</c:v>
                </c:pt>
                <c:pt idx="2362">
                  <c:v>0.54563200000000001</c:v>
                </c:pt>
                <c:pt idx="2363">
                  <c:v>0.54586299999999688</c:v>
                </c:pt>
                <c:pt idx="2364">
                  <c:v>0.54609399999999997</c:v>
                </c:pt>
                <c:pt idx="2365">
                  <c:v>0.54632499999999951</c:v>
                </c:pt>
                <c:pt idx="2366">
                  <c:v>0.54655599999999949</c:v>
                </c:pt>
                <c:pt idx="2367">
                  <c:v>0.54678699999999958</c:v>
                </c:pt>
                <c:pt idx="2368">
                  <c:v>0.547018</c:v>
                </c:pt>
                <c:pt idx="2369">
                  <c:v>0.54724899999999999</c:v>
                </c:pt>
                <c:pt idx="2370">
                  <c:v>0.54747999999999997</c:v>
                </c:pt>
                <c:pt idx="2371">
                  <c:v>0.5477109999999995</c:v>
                </c:pt>
                <c:pt idx="2372">
                  <c:v>0.54794199999999993</c:v>
                </c:pt>
                <c:pt idx="2373">
                  <c:v>0.54817299999999958</c:v>
                </c:pt>
                <c:pt idx="2374">
                  <c:v>0.548404</c:v>
                </c:pt>
                <c:pt idx="2375">
                  <c:v>0.54863499999999998</c:v>
                </c:pt>
                <c:pt idx="2376">
                  <c:v>0.54886599999999997</c:v>
                </c:pt>
                <c:pt idx="2377">
                  <c:v>0.5490969999999995</c:v>
                </c:pt>
                <c:pt idx="2378">
                  <c:v>0.54932799999999959</c:v>
                </c:pt>
                <c:pt idx="2379">
                  <c:v>0.54955900000000002</c:v>
                </c:pt>
                <c:pt idx="2380">
                  <c:v>0.54979000000000311</c:v>
                </c:pt>
                <c:pt idx="2381">
                  <c:v>0.55002099999999998</c:v>
                </c:pt>
                <c:pt idx="2382">
                  <c:v>0.55025199999999996</c:v>
                </c:pt>
                <c:pt idx="2383">
                  <c:v>0.55048299999999617</c:v>
                </c:pt>
                <c:pt idx="2384">
                  <c:v>0.55071399999999959</c:v>
                </c:pt>
                <c:pt idx="2385">
                  <c:v>0.55094500000000324</c:v>
                </c:pt>
                <c:pt idx="2386">
                  <c:v>0.551176</c:v>
                </c:pt>
                <c:pt idx="2387">
                  <c:v>0.55140699999999676</c:v>
                </c:pt>
                <c:pt idx="2388">
                  <c:v>0.55163799999999996</c:v>
                </c:pt>
                <c:pt idx="2389">
                  <c:v>0.5518689999999995</c:v>
                </c:pt>
                <c:pt idx="2390">
                  <c:v>0.55209999999999992</c:v>
                </c:pt>
                <c:pt idx="2391">
                  <c:v>0.55233100000000002</c:v>
                </c:pt>
                <c:pt idx="2392">
                  <c:v>0.55256199999999756</c:v>
                </c:pt>
                <c:pt idx="2393">
                  <c:v>0.55279299999999998</c:v>
                </c:pt>
                <c:pt idx="2394">
                  <c:v>0.55302399999999996</c:v>
                </c:pt>
                <c:pt idx="2395">
                  <c:v>0.5532549999999995</c:v>
                </c:pt>
                <c:pt idx="2396">
                  <c:v>0.55348599999999959</c:v>
                </c:pt>
                <c:pt idx="2397">
                  <c:v>0.55371700000000001</c:v>
                </c:pt>
                <c:pt idx="2398">
                  <c:v>0.55394800000000288</c:v>
                </c:pt>
                <c:pt idx="2399">
                  <c:v>0.55417899999999998</c:v>
                </c:pt>
                <c:pt idx="2400">
                  <c:v>0.55440999999999996</c:v>
                </c:pt>
                <c:pt idx="2401">
                  <c:v>0.55464099999999994</c:v>
                </c:pt>
                <c:pt idx="2402">
                  <c:v>0.55487199999999992</c:v>
                </c:pt>
                <c:pt idx="2403">
                  <c:v>0.55510300000000001</c:v>
                </c:pt>
                <c:pt idx="2404">
                  <c:v>0.55533399999999711</c:v>
                </c:pt>
                <c:pt idx="2405">
                  <c:v>0.55556499999999676</c:v>
                </c:pt>
                <c:pt idx="2406">
                  <c:v>0.55579600000000062</c:v>
                </c:pt>
                <c:pt idx="2407">
                  <c:v>0.55602699999999949</c:v>
                </c:pt>
                <c:pt idx="2408">
                  <c:v>0.55625799999999959</c:v>
                </c:pt>
                <c:pt idx="2409">
                  <c:v>0.55648900000000001</c:v>
                </c:pt>
                <c:pt idx="2410">
                  <c:v>0.55671999999999999</c:v>
                </c:pt>
                <c:pt idx="2411">
                  <c:v>0.55695099999999997</c:v>
                </c:pt>
                <c:pt idx="2412">
                  <c:v>0.55718199999999996</c:v>
                </c:pt>
                <c:pt idx="2413">
                  <c:v>0.55741299999999561</c:v>
                </c:pt>
                <c:pt idx="2414">
                  <c:v>0.55764399999999992</c:v>
                </c:pt>
                <c:pt idx="2415">
                  <c:v>0.55787500000000323</c:v>
                </c:pt>
                <c:pt idx="2416">
                  <c:v>0.55810599999999999</c:v>
                </c:pt>
                <c:pt idx="2417">
                  <c:v>0.55833699999999675</c:v>
                </c:pt>
                <c:pt idx="2418">
                  <c:v>0.55856799999999618</c:v>
                </c:pt>
                <c:pt idx="2419">
                  <c:v>0.55879899999999993</c:v>
                </c:pt>
                <c:pt idx="2420">
                  <c:v>0.55902999999999992</c:v>
                </c:pt>
                <c:pt idx="2421">
                  <c:v>0.55926100000000001</c:v>
                </c:pt>
                <c:pt idx="2422">
                  <c:v>0.55949199999999999</c:v>
                </c:pt>
                <c:pt idx="2423">
                  <c:v>0.55972299999999997</c:v>
                </c:pt>
                <c:pt idx="2424">
                  <c:v>0.55995399999999951</c:v>
                </c:pt>
                <c:pt idx="2425">
                  <c:v>0.56018499999999949</c:v>
                </c:pt>
                <c:pt idx="2426">
                  <c:v>0.56041599999999958</c:v>
                </c:pt>
                <c:pt idx="2427">
                  <c:v>0.56064700000000323</c:v>
                </c:pt>
                <c:pt idx="2428">
                  <c:v>0.56087799999999999</c:v>
                </c:pt>
                <c:pt idx="2429">
                  <c:v>0.56110899999999997</c:v>
                </c:pt>
                <c:pt idx="2430">
                  <c:v>0.56133999999999951</c:v>
                </c:pt>
                <c:pt idx="2431">
                  <c:v>0.56157099999999949</c:v>
                </c:pt>
                <c:pt idx="2432">
                  <c:v>0.56180199999999991</c:v>
                </c:pt>
                <c:pt idx="2433">
                  <c:v>0.562033</c:v>
                </c:pt>
                <c:pt idx="2434">
                  <c:v>0.56226399999999677</c:v>
                </c:pt>
                <c:pt idx="2435">
                  <c:v>0.56249499999999997</c:v>
                </c:pt>
                <c:pt idx="2436">
                  <c:v>0.56272599999999995</c:v>
                </c:pt>
                <c:pt idx="2437">
                  <c:v>0.56295699999999949</c:v>
                </c:pt>
                <c:pt idx="2438">
                  <c:v>0.56318799999999958</c:v>
                </c:pt>
                <c:pt idx="2439">
                  <c:v>0.563419</c:v>
                </c:pt>
                <c:pt idx="2440">
                  <c:v>0.56365000000000065</c:v>
                </c:pt>
                <c:pt idx="2441">
                  <c:v>0.56388099999999997</c:v>
                </c:pt>
                <c:pt idx="2442">
                  <c:v>0.5641119999999995</c:v>
                </c:pt>
                <c:pt idx="2443">
                  <c:v>0.56434299999999959</c:v>
                </c:pt>
                <c:pt idx="2444">
                  <c:v>0.56457399999999958</c:v>
                </c:pt>
                <c:pt idx="2445">
                  <c:v>0.56480500000000322</c:v>
                </c:pt>
                <c:pt idx="2446">
                  <c:v>0.56503599999999998</c:v>
                </c:pt>
                <c:pt idx="2447">
                  <c:v>0.5652669999999963</c:v>
                </c:pt>
                <c:pt idx="2448">
                  <c:v>0.5654979999999995</c:v>
                </c:pt>
                <c:pt idx="2449">
                  <c:v>0.56572899999999993</c:v>
                </c:pt>
                <c:pt idx="2450">
                  <c:v>0.56596000000000002</c:v>
                </c:pt>
                <c:pt idx="2451">
                  <c:v>0.56619100000000289</c:v>
                </c:pt>
                <c:pt idx="2452">
                  <c:v>0.56642199999999998</c:v>
                </c:pt>
                <c:pt idx="2453">
                  <c:v>0.56665299999999996</c:v>
                </c:pt>
                <c:pt idx="2454">
                  <c:v>0.5668839999999995</c:v>
                </c:pt>
                <c:pt idx="2455">
                  <c:v>0.56711499999999959</c:v>
                </c:pt>
                <c:pt idx="2456">
                  <c:v>0.56734600000000002</c:v>
                </c:pt>
                <c:pt idx="2457">
                  <c:v>0.567577</c:v>
                </c:pt>
                <c:pt idx="2458">
                  <c:v>0.56780799999999998</c:v>
                </c:pt>
                <c:pt idx="2459">
                  <c:v>0.56803899999999996</c:v>
                </c:pt>
                <c:pt idx="2460">
                  <c:v>0.5682699999999995</c:v>
                </c:pt>
                <c:pt idx="2461">
                  <c:v>0.56850099999999959</c:v>
                </c:pt>
                <c:pt idx="2462">
                  <c:v>0.56873200000000002</c:v>
                </c:pt>
                <c:pt idx="2463">
                  <c:v>0.568963</c:v>
                </c:pt>
                <c:pt idx="2464">
                  <c:v>0.56919399999999998</c:v>
                </c:pt>
                <c:pt idx="2465">
                  <c:v>0.56942499999999996</c:v>
                </c:pt>
                <c:pt idx="2466">
                  <c:v>0.56965599999999994</c:v>
                </c:pt>
                <c:pt idx="2467">
                  <c:v>0.56988699999999959</c:v>
                </c:pt>
                <c:pt idx="2468">
                  <c:v>0.57011800000000001</c:v>
                </c:pt>
                <c:pt idx="2469">
                  <c:v>0.57034899999999999</c:v>
                </c:pt>
                <c:pt idx="2470">
                  <c:v>0.57057999999999998</c:v>
                </c:pt>
                <c:pt idx="2471">
                  <c:v>0.57081099999999996</c:v>
                </c:pt>
                <c:pt idx="2472">
                  <c:v>0.57104199999999994</c:v>
                </c:pt>
                <c:pt idx="2473">
                  <c:v>0.57127299999999959</c:v>
                </c:pt>
                <c:pt idx="2474">
                  <c:v>0.57150400000000001</c:v>
                </c:pt>
                <c:pt idx="2475">
                  <c:v>0.57173499999999999</c:v>
                </c:pt>
                <c:pt idx="2476">
                  <c:v>0.57196599999999997</c:v>
                </c:pt>
                <c:pt idx="2477">
                  <c:v>0.57219699999999996</c:v>
                </c:pt>
                <c:pt idx="2478">
                  <c:v>0.57242799999999949</c:v>
                </c:pt>
                <c:pt idx="2479">
                  <c:v>0.57265899999999992</c:v>
                </c:pt>
                <c:pt idx="2480">
                  <c:v>0.57289000000000323</c:v>
                </c:pt>
                <c:pt idx="2481">
                  <c:v>0.57312099999999999</c:v>
                </c:pt>
                <c:pt idx="2482">
                  <c:v>0.57335199999999997</c:v>
                </c:pt>
                <c:pt idx="2483">
                  <c:v>0.57358299999999618</c:v>
                </c:pt>
                <c:pt idx="2484">
                  <c:v>0.57381399999999949</c:v>
                </c:pt>
                <c:pt idx="2485">
                  <c:v>0.57404499999999992</c:v>
                </c:pt>
                <c:pt idx="2486">
                  <c:v>0.57427600000000001</c:v>
                </c:pt>
                <c:pt idx="2487">
                  <c:v>0.5745069999999971</c:v>
                </c:pt>
                <c:pt idx="2488">
                  <c:v>0.57473799999999997</c:v>
                </c:pt>
                <c:pt idx="2489">
                  <c:v>0.57496899999999951</c:v>
                </c:pt>
                <c:pt idx="2490">
                  <c:v>0.57519999999999993</c:v>
                </c:pt>
                <c:pt idx="2491">
                  <c:v>0.57543099999999958</c:v>
                </c:pt>
                <c:pt idx="2492">
                  <c:v>0.57566200000000001</c:v>
                </c:pt>
                <c:pt idx="2493">
                  <c:v>0.57589299999999999</c:v>
                </c:pt>
                <c:pt idx="2494">
                  <c:v>0.57612399999999997</c:v>
                </c:pt>
                <c:pt idx="2495">
                  <c:v>0.57635499999999951</c:v>
                </c:pt>
                <c:pt idx="2496">
                  <c:v>0.57658599999999949</c:v>
                </c:pt>
                <c:pt idx="2497">
                  <c:v>0.57681699999999958</c:v>
                </c:pt>
                <c:pt idx="2498">
                  <c:v>0.57704800000000323</c:v>
                </c:pt>
                <c:pt idx="2499">
                  <c:v>0.57727899999999999</c:v>
                </c:pt>
                <c:pt idx="2500">
                  <c:v>0.57750999999999997</c:v>
                </c:pt>
                <c:pt idx="2501">
                  <c:v>0.57774099999999995</c:v>
                </c:pt>
                <c:pt idx="2502">
                  <c:v>0.57797199999999993</c:v>
                </c:pt>
                <c:pt idx="2503">
                  <c:v>0.57820299999999958</c:v>
                </c:pt>
                <c:pt idx="2504">
                  <c:v>0.578434</c:v>
                </c:pt>
                <c:pt idx="2505">
                  <c:v>0.57866499999999998</c:v>
                </c:pt>
                <c:pt idx="2506">
                  <c:v>0.57889600000000063</c:v>
                </c:pt>
                <c:pt idx="2507">
                  <c:v>0.5791269999999995</c:v>
                </c:pt>
                <c:pt idx="2508">
                  <c:v>0.57935799999999948</c:v>
                </c:pt>
                <c:pt idx="2509">
                  <c:v>0.57958899999999958</c:v>
                </c:pt>
                <c:pt idx="2510">
                  <c:v>0.57982000000000322</c:v>
                </c:pt>
                <c:pt idx="2511">
                  <c:v>0.58005099999999699</c:v>
                </c:pt>
                <c:pt idx="2512">
                  <c:v>0.58028199999999674</c:v>
                </c:pt>
                <c:pt idx="2513">
                  <c:v>0.58051299999999328</c:v>
                </c:pt>
                <c:pt idx="2514">
                  <c:v>0.58074399999999959</c:v>
                </c:pt>
                <c:pt idx="2515">
                  <c:v>0.58097500000000024</c:v>
                </c:pt>
                <c:pt idx="2516">
                  <c:v>0.58120599999999956</c:v>
                </c:pt>
                <c:pt idx="2517">
                  <c:v>0.58143699999999388</c:v>
                </c:pt>
                <c:pt idx="2518">
                  <c:v>0.58166799999999641</c:v>
                </c:pt>
                <c:pt idx="2519">
                  <c:v>0.5818989999999995</c:v>
                </c:pt>
                <c:pt idx="2520">
                  <c:v>0.58212999999999959</c:v>
                </c:pt>
                <c:pt idx="2521">
                  <c:v>0.58236099999999535</c:v>
                </c:pt>
                <c:pt idx="2522">
                  <c:v>0.58259199999999856</c:v>
                </c:pt>
                <c:pt idx="2523">
                  <c:v>0.58282299999999698</c:v>
                </c:pt>
                <c:pt idx="2524">
                  <c:v>0.58305399999999641</c:v>
                </c:pt>
                <c:pt idx="2525">
                  <c:v>0.58328499999999617</c:v>
                </c:pt>
                <c:pt idx="2526">
                  <c:v>0.58351599999999593</c:v>
                </c:pt>
                <c:pt idx="2527">
                  <c:v>0.58374700000000024</c:v>
                </c:pt>
                <c:pt idx="2528">
                  <c:v>0.58397800000000022</c:v>
                </c:pt>
                <c:pt idx="2529">
                  <c:v>0.58420899999999698</c:v>
                </c:pt>
                <c:pt idx="2530">
                  <c:v>0.58443999999999641</c:v>
                </c:pt>
                <c:pt idx="2531">
                  <c:v>0.5846709999999995</c:v>
                </c:pt>
                <c:pt idx="2532">
                  <c:v>0.58490199999999959</c:v>
                </c:pt>
                <c:pt idx="2533">
                  <c:v>0.58513299999999535</c:v>
                </c:pt>
                <c:pt idx="2534">
                  <c:v>0.58536399999999467</c:v>
                </c:pt>
                <c:pt idx="2535">
                  <c:v>0.58559499999999698</c:v>
                </c:pt>
                <c:pt idx="2536">
                  <c:v>0.58582600000000018</c:v>
                </c:pt>
                <c:pt idx="2537">
                  <c:v>0.58605699999999583</c:v>
                </c:pt>
                <c:pt idx="2538">
                  <c:v>0.5862879999999957</c:v>
                </c:pt>
                <c:pt idx="2539">
                  <c:v>0.58651899999999535</c:v>
                </c:pt>
                <c:pt idx="2540">
                  <c:v>0.58675000000000022</c:v>
                </c:pt>
                <c:pt idx="2541">
                  <c:v>0.58698099999999687</c:v>
                </c:pt>
                <c:pt idx="2542">
                  <c:v>0.5872119999999964</c:v>
                </c:pt>
                <c:pt idx="2543">
                  <c:v>0.58744299999999583</c:v>
                </c:pt>
                <c:pt idx="2544">
                  <c:v>0.58767399999999959</c:v>
                </c:pt>
                <c:pt idx="2545">
                  <c:v>0.58790500000000023</c:v>
                </c:pt>
                <c:pt idx="2546">
                  <c:v>0.58813599999999733</c:v>
                </c:pt>
                <c:pt idx="2547">
                  <c:v>0.58836699999999387</c:v>
                </c:pt>
                <c:pt idx="2548">
                  <c:v>0.58859799999999629</c:v>
                </c:pt>
                <c:pt idx="2549">
                  <c:v>0.58882899999999949</c:v>
                </c:pt>
                <c:pt idx="2550">
                  <c:v>0.58905999999999958</c:v>
                </c:pt>
                <c:pt idx="2551">
                  <c:v>0.58929100000000023</c:v>
                </c:pt>
                <c:pt idx="2552">
                  <c:v>0.58952199999999733</c:v>
                </c:pt>
                <c:pt idx="2553">
                  <c:v>0.58975299999999686</c:v>
                </c:pt>
                <c:pt idx="2554">
                  <c:v>0.58998399999999629</c:v>
                </c:pt>
                <c:pt idx="2555">
                  <c:v>0.59021499999999583</c:v>
                </c:pt>
                <c:pt idx="2556">
                  <c:v>0.59044599999999958</c:v>
                </c:pt>
                <c:pt idx="2557">
                  <c:v>0.59067700000000023</c:v>
                </c:pt>
                <c:pt idx="2558">
                  <c:v>0.59090799999999732</c:v>
                </c:pt>
                <c:pt idx="2559">
                  <c:v>0.59113899999999686</c:v>
                </c:pt>
                <c:pt idx="2560">
                  <c:v>0.59136999999999629</c:v>
                </c:pt>
                <c:pt idx="2561">
                  <c:v>0.59160099999999949</c:v>
                </c:pt>
                <c:pt idx="2562">
                  <c:v>0.59183199999999958</c:v>
                </c:pt>
                <c:pt idx="2563">
                  <c:v>0.59206299999999501</c:v>
                </c:pt>
                <c:pt idx="2564">
                  <c:v>0.5922939999999971</c:v>
                </c:pt>
                <c:pt idx="2565">
                  <c:v>0.59252499999999686</c:v>
                </c:pt>
                <c:pt idx="2566">
                  <c:v>0.59275599999999951</c:v>
                </c:pt>
                <c:pt idx="2567">
                  <c:v>0.5929869999999956</c:v>
                </c:pt>
                <c:pt idx="2568">
                  <c:v>0.59321799999999558</c:v>
                </c:pt>
                <c:pt idx="2569">
                  <c:v>0.59344900000000023</c:v>
                </c:pt>
                <c:pt idx="2570">
                  <c:v>0.59368000000000021</c:v>
                </c:pt>
                <c:pt idx="2571">
                  <c:v>0.59391099999999686</c:v>
                </c:pt>
                <c:pt idx="2572">
                  <c:v>0.5941419999999995</c:v>
                </c:pt>
                <c:pt idx="2573">
                  <c:v>0.59437299999999549</c:v>
                </c:pt>
                <c:pt idx="2574">
                  <c:v>0.59460399999999958</c:v>
                </c:pt>
                <c:pt idx="2575">
                  <c:v>0.59483500000000022</c:v>
                </c:pt>
                <c:pt idx="2576">
                  <c:v>0.59506599999999699</c:v>
                </c:pt>
                <c:pt idx="2577">
                  <c:v>0.59529699999999675</c:v>
                </c:pt>
                <c:pt idx="2578">
                  <c:v>0.59552799999999628</c:v>
                </c:pt>
                <c:pt idx="2579">
                  <c:v>0.59575899999999959</c:v>
                </c:pt>
                <c:pt idx="2580">
                  <c:v>0.59599000000000024</c:v>
                </c:pt>
                <c:pt idx="2581">
                  <c:v>0.59622100000000022</c:v>
                </c:pt>
                <c:pt idx="2582">
                  <c:v>0.59645199999999698</c:v>
                </c:pt>
                <c:pt idx="2583">
                  <c:v>0.59668299999999641</c:v>
                </c:pt>
                <c:pt idx="2584">
                  <c:v>0.59691399999999628</c:v>
                </c:pt>
                <c:pt idx="2585">
                  <c:v>0.59714499999999959</c:v>
                </c:pt>
                <c:pt idx="2586">
                  <c:v>0.59737599999999957</c:v>
                </c:pt>
                <c:pt idx="2587">
                  <c:v>0.59760700000000022</c:v>
                </c:pt>
                <c:pt idx="2588">
                  <c:v>0.59783799999999698</c:v>
                </c:pt>
                <c:pt idx="2589">
                  <c:v>0.59806899999999641</c:v>
                </c:pt>
                <c:pt idx="2590">
                  <c:v>0.5982999999999995</c:v>
                </c:pt>
                <c:pt idx="2591">
                  <c:v>0.59853099999999593</c:v>
                </c:pt>
                <c:pt idx="2592">
                  <c:v>0.59876199999999957</c:v>
                </c:pt>
                <c:pt idx="2593">
                  <c:v>0.59899300000000022</c:v>
                </c:pt>
                <c:pt idx="2594">
                  <c:v>0.59922399999999698</c:v>
                </c:pt>
                <c:pt idx="2595">
                  <c:v>0.59945499999999641</c:v>
                </c:pt>
                <c:pt idx="2596">
                  <c:v>0.5996859999999995</c:v>
                </c:pt>
                <c:pt idx="2597">
                  <c:v>0.59991699999999593</c:v>
                </c:pt>
                <c:pt idx="2598">
                  <c:v>0.60014800000000323</c:v>
                </c:pt>
                <c:pt idx="2599">
                  <c:v>0.60037900000000288</c:v>
                </c:pt>
                <c:pt idx="2600">
                  <c:v>0.60061000000000064</c:v>
                </c:pt>
                <c:pt idx="2601">
                  <c:v>0.6008410000000044</c:v>
                </c:pt>
                <c:pt idx="2602">
                  <c:v>0.60107199999999994</c:v>
                </c:pt>
                <c:pt idx="2603">
                  <c:v>0.60130299999999959</c:v>
                </c:pt>
                <c:pt idx="2604">
                  <c:v>0.60153400000000001</c:v>
                </c:pt>
                <c:pt idx="2605">
                  <c:v>0.60176499999999999</c:v>
                </c:pt>
                <c:pt idx="2606">
                  <c:v>0.60199600000000064</c:v>
                </c:pt>
                <c:pt idx="2607">
                  <c:v>0.60222699999999996</c:v>
                </c:pt>
                <c:pt idx="2608">
                  <c:v>0.60245799999999949</c:v>
                </c:pt>
                <c:pt idx="2609">
                  <c:v>0.60268899999999992</c:v>
                </c:pt>
                <c:pt idx="2610">
                  <c:v>0.60292000000000323</c:v>
                </c:pt>
                <c:pt idx="2611">
                  <c:v>0.60315099999999999</c:v>
                </c:pt>
                <c:pt idx="2612">
                  <c:v>0.60338199999999997</c:v>
                </c:pt>
                <c:pt idx="2613">
                  <c:v>0.60361299999999996</c:v>
                </c:pt>
                <c:pt idx="2614">
                  <c:v>0.60384399999999994</c:v>
                </c:pt>
                <c:pt idx="2615">
                  <c:v>0.60407499999999992</c:v>
                </c:pt>
                <c:pt idx="2616">
                  <c:v>0.60430600000000001</c:v>
                </c:pt>
                <c:pt idx="2617">
                  <c:v>0.6045369999999971</c:v>
                </c:pt>
                <c:pt idx="2618">
                  <c:v>0.60476799999999997</c:v>
                </c:pt>
                <c:pt idx="2619">
                  <c:v>0.60499899999999995</c:v>
                </c:pt>
                <c:pt idx="2620">
                  <c:v>0.60522999999999993</c:v>
                </c:pt>
                <c:pt idx="2621">
                  <c:v>0.60546099999999958</c:v>
                </c:pt>
                <c:pt idx="2622">
                  <c:v>0.60569200000000323</c:v>
                </c:pt>
                <c:pt idx="2623">
                  <c:v>0.60592299999999999</c:v>
                </c:pt>
                <c:pt idx="2624">
                  <c:v>0.60615399999999997</c:v>
                </c:pt>
                <c:pt idx="2625">
                  <c:v>0.60638499999999951</c:v>
                </c:pt>
                <c:pt idx="2626">
                  <c:v>0.60661599999999993</c:v>
                </c:pt>
                <c:pt idx="2627">
                  <c:v>0.60684699999999991</c:v>
                </c:pt>
                <c:pt idx="2628">
                  <c:v>0.60707800000000323</c:v>
                </c:pt>
                <c:pt idx="2629">
                  <c:v>0.60730899999999999</c:v>
                </c:pt>
                <c:pt idx="2630">
                  <c:v>0.60753999999999997</c:v>
                </c:pt>
                <c:pt idx="2631">
                  <c:v>0.60777099999999995</c:v>
                </c:pt>
                <c:pt idx="2632">
                  <c:v>0.60800199999999993</c:v>
                </c:pt>
                <c:pt idx="2633">
                  <c:v>0.60823299999999958</c:v>
                </c:pt>
                <c:pt idx="2634">
                  <c:v>0.608464</c:v>
                </c:pt>
                <c:pt idx="2635">
                  <c:v>0.6086950000000052</c:v>
                </c:pt>
                <c:pt idx="2636">
                  <c:v>0.60892600000000063</c:v>
                </c:pt>
                <c:pt idx="2637">
                  <c:v>0.6091569999999995</c:v>
                </c:pt>
                <c:pt idx="2638">
                  <c:v>0.60938799999999949</c:v>
                </c:pt>
                <c:pt idx="2639">
                  <c:v>0.60961899999999991</c:v>
                </c:pt>
                <c:pt idx="2640">
                  <c:v>0.60985000000000322</c:v>
                </c:pt>
                <c:pt idx="2641">
                  <c:v>0.61008099999999998</c:v>
                </c:pt>
                <c:pt idx="2642">
                  <c:v>0.61031199999999997</c:v>
                </c:pt>
                <c:pt idx="2643">
                  <c:v>0.6105429999999995</c:v>
                </c:pt>
                <c:pt idx="2644">
                  <c:v>0.61077399999999993</c:v>
                </c:pt>
                <c:pt idx="2645">
                  <c:v>0.61100500000000324</c:v>
                </c:pt>
                <c:pt idx="2646">
                  <c:v>0.611236</c:v>
                </c:pt>
                <c:pt idx="2647">
                  <c:v>0.61146699999999676</c:v>
                </c:pt>
                <c:pt idx="2648">
                  <c:v>0.6116980000000044</c:v>
                </c:pt>
                <c:pt idx="2649">
                  <c:v>0.61192899999999995</c:v>
                </c:pt>
                <c:pt idx="2650">
                  <c:v>0.61215999999999993</c:v>
                </c:pt>
                <c:pt idx="2651">
                  <c:v>0.61239100000000324</c:v>
                </c:pt>
                <c:pt idx="2652">
                  <c:v>0.61262200000000289</c:v>
                </c:pt>
                <c:pt idx="2653">
                  <c:v>0.61285299999999998</c:v>
                </c:pt>
                <c:pt idx="2654">
                  <c:v>0.61308399999999996</c:v>
                </c:pt>
                <c:pt idx="2655">
                  <c:v>0.6133149999999995</c:v>
                </c:pt>
                <c:pt idx="2656">
                  <c:v>0.61354599999999992</c:v>
                </c:pt>
                <c:pt idx="2657">
                  <c:v>0.61377700000000324</c:v>
                </c:pt>
                <c:pt idx="2658">
                  <c:v>0.61400800000000288</c:v>
                </c:pt>
                <c:pt idx="2659">
                  <c:v>0.61423899999999998</c:v>
                </c:pt>
                <c:pt idx="2660">
                  <c:v>0.61446999999999996</c:v>
                </c:pt>
                <c:pt idx="2661">
                  <c:v>0.61470099999999994</c:v>
                </c:pt>
                <c:pt idx="2662">
                  <c:v>0.61493199999999992</c:v>
                </c:pt>
                <c:pt idx="2663">
                  <c:v>0.61516300000000002</c:v>
                </c:pt>
                <c:pt idx="2664">
                  <c:v>0.61539400000000288</c:v>
                </c:pt>
                <c:pt idx="2665">
                  <c:v>0.61562500000000508</c:v>
                </c:pt>
                <c:pt idx="2666">
                  <c:v>0.61585600000000063</c:v>
                </c:pt>
                <c:pt idx="2667">
                  <c:v>0.6160869999999995</c:v>
                </c:pt>
                <c:pt idx="2668">
                  <c:v>0.61631799999999959</c:v>
                </c:pt>
                <c:pt idx="2669">
                  <c:v>0.61654900000000323</c:v>
                </c:pt>
                <c:pt idx="2670">
                  <c:v>0.61678000000000288</c:v>
                </c:pt>
                <c:pt idx="2671">
                  <c:v>0.61701099999999998</c:v>
                </c:pt>
                <c:pt idx="2672">
                  <c:v>0.61724200000000062</c:v>
                </c:pt>
                <c:pt idx="2673">
                  <c:v>0.61747299999999949</c:v>
                </c:pt>
                <c:pt idx="2674">
                  <c:v>0.61770399999999992</c:v>
                </c:pt>
                <c:pt idx="2675">
                  <c:v>0.61793500000000323</c:v>
                </c:pt>
                <c:pt idx="2676">
                  <c:v>0.61816599999999999</c:v>
                </c:pt>
                <c:pt idx="2677">
                  <c:v>0.61839699999999997</c:v>
                </c:pt>
                <c:pt idx="2678">
                  <c:v>0.61862800000000429</c:v>
                </c:pt>
                <c:pt idx="2679">
                  <c:v>0.61885899999999994</c:v>
                </c:pt>
                <c:pt idx="2680">
                  <c:v>0.61908999999999992</c:v>
                </c:pt>
                <c:pt idx="2681">
                  <c:v>0.61932100000000323</c:v>
                </c:pt>
                <c:pt idx="2682">
                  <c:v>0.61955199999999999</c:v>
                </c:pt>
                <c:pt idx="2683">
                  <c:v>0.61978299999999997</c:v>
                </c:pt>
                <c:pt idx="2684">
                  <c:v>0.62001399999999951</c:v>
                </c:pt>
                <c:pt idx="2685">
                  <c:v>0.62024499999999994</c:v>
                </c:pt>
                <c:pt idx="2686">
                  <c:v>0.62047599999999992</c:v>
                </c:pt>
                <c:pt idx="2687">
                  <c:v>0.62070700000000323</c:v>
                </c:pt>
                <c:pt idx="2688">
                  <c:v>0.62093799999999999</c:v>
                </c:pt>
                <c:pt idx="2689">
                  <c:v>0.62116899999999997</c:v>
                </c:pt>
                <c:pt idx="2690">
                  <c:v>0.62139999999999995</c:v>
                </c:pt>
                <c:pt idx="2691">
                  <c:v>0.62163099999999993</c:v>
                </c:pt>
                <c:pt idx="2692">
                  <c:v>0.62186199999999991</c:v>
                </c:pt>
                <c:pt idx="2693">
                  <c:v>0.62209300000000323</c:v>
                </c:pt>
                <c:pt idx="2694">
                  <c:v>0.62232399999999999</c:v>
                </c:pt>
                <c:pt idx="2695">
                  <c:v>0.62255499999999997</c:v>
                </c:pt>
                <c:pt idx="2696">
                  <c:v>0.62278599999999995</c:v>
                </c:pt>
                <c:pt idx="2697">
                  <c:v>0.62301699999999949</c:v>
                </c:pt>
                <c:pt idx="2698">
                  <c:v>0.62324799999999991</c:v>
                </c:pt>
                <c:pt idx="2699">
                  <c:v>0.62347900000000323</c:v>
                </c:pt>
                <c:pt idx="2700">
                  <c:v>0.62371000000000065</c:v>
                </c:pt>
                <c:pt idx="2701">
                  <c:v>0.62394100000000474</c:v>
                </c:pt>
                <c:pt idx="2702">
                  <c:v>0.62417199999999995</c:v>
                </c:pt>
                <c:pt idx="2703">
                  <c:v>0.62440299999999949</c:v>
                </c:pt>
                <c:pt idx="2704">
                  <c:v>0.62463399999999991</c:v>
                </c:pt>
                <c:pt idx="2705">
                  <c:v>0.62486500000000322</c:v>
                </c:pt>
                <c:pt idx="2706">
                  <c:v>0.62509600000000065</c:v>
                </c:pt>
                <c:pt idx="2707">
                  <c:v>0.62532699999999997</c:v>
                </c:pt>
                <c:pt idx="2708">
                  <c:v>0.6255579999999995</c:v>
                </c:pt>
                <c:pt idx="2709">
                  <c:v>0.62578899999999993</c:v>
                </c:pt>
                <c:pt idx="2710">
                  <c:v>0.62602000000000324</c:v>
                </c:pt>
                <c:pt idx="2711">
                  <c:v>0.62625100000000322</c:v>
                </c:pt>
                <c:pt idx="2712">
                  <c:v>0.62648199999999998</c:v>
                </c:pt>
                <c:pt idx="2713">
                  <c:v>0.62671299999999996</c:v>
                </c:pt>
                <c:pt idx="2714">
                  <c:v>0.62694399999999995</c:v>
                </c:pt>
                <c:pt idx="2715">
                  <c:v>0.62717499999999993</c:v>
                </c:pt>
                <c:pt idx="2716">
                  <c:v>0.62740600000000002</c:v>
                </c:pt>
                <c:pt idx="2717">
                  <c:v>0.627637000000003</c:v>
                </c:pt>
                <c:pt idx="2718">
                  <c:v>0.62786799999999998</c:v>
                </c:pt>
                <c:pt idx="2719">
                  <c:v>0.6280990000000044</c:v>
                </c:pt>
                <c:pt idx="2720">
                  <c:v>0.62832999999999994</c:v>
                </c:pt>
                <c:pt idx="2721">
                  <c:v>0.62856099999999959</c:v>
                </c:pt>
                <c:pt idx="2722">
                  <c:v>0.62879200000000324</c:v>
                </c:pt>
                <c:pt idx="2723">
                  <c:v>0.62902300000000289</c:v>
                </c:pt>
                <c:pt idx="2724">
                  <c:v>0.62925399999999998</c:v>
                </c:pt>
                <c:pt idx="2725">
                  <c:v>0.62948499999999996</c:v>
                </c:pt>
                <c:pt idx="2726">
                  <c:v>0.62971599999999994</c:v>
                </c:pt>
                <c:pt idx="2727">
                  <c:v>0.62994699999999992</c:v>
                </c:pt>
                <c:pt idx="2728">
                  <c:v>0.63017800000000324</c:v>
                </c:pt>
                <c:pt idx="2729">
                  <c:v>0.63040900000000288</c:v>
                </c:pt>
                <c:pt idx="2730">
                  <c:v>0.63064000000000509</c:v>
                </c:pt>
                <c:pt idx="2731">
                  <c:v>0.6308710000000044</c:v>
                </c:pt>
                <c:pt idx="2732">
                  <c:v>0.63110199999999994</c:v>
                </c:pt>
                <c:pt idx="2733">
                  <c:v>0.63133299999999959</c:v>
                </c:pt>
                <c:pt idx="2734">
                  <c:v>0.63156400000000001</c:v>
                </c:pt>
                <c:pt idx="2735">
                  <c:v>0.63179500000000577</c:v>
                </c:pt>
                <c:pt idx="2736">
                  <c:v>0.63202600000000064</c:v>
                </c:pt>
                <c:pt idx="2737">
                  <c:v>0.63225699999999996</c:v>
                </c:pt>
                <c:pt idx="2738">
                  <c:v>0.6324879999999995</c:v>
                </c:pt>
                <c:pt idx="2739">
                  <c:v>0.63271899999999992</c:v>
                </c:pt>
                <c:pt idx="2740">
                  <c:v>0.63295000000000323</c:v>
                </c:pt>
                <c:pt idx="2741">
                  <c:v>0.63318099999999999</c:v>
                </c:pt>
                <c:pt idx="2742">
                  <c:v>0.63341199999999998</c:v>
                </c:pt>
                <c:pt idx="2743">
                  <c:v>0.63364300000000429</c:v>
                </c:pt>
                <c:pt idx="2744">
                  <c:v>0.63387399999999994</c:v>
                </c:pt>
                <c:pt idx="2745">
                  <c:v>0.63410499999999992</c:v>
                </c:pt>
                <c:pt idx="2746">
                  <c:v>0.63433600000000001</c:v>
                </c:pt>
                <c:pt idx="2747">
                  <c:v>0.63456699999999711</c:v>
                </c:pt>
                <c:pt idx="2748">
                  <c:v>0.63479800000000508</c:v>
                </c:pt>
                <c:pt idx="2749">
                  <c:v>0.63502899999999995</c:v>
                </c:pt>
                <c:pt idx="2750">
                  <c:v>0.63525999999999994</c:v>
                </c:pt>
                <c:pt idx="2751">
                  <c:v>0.63549099999999992</c:v>
                </c:pt>
                <c:pt idx="2752">
                  <c:v>0.63572200000000323</c:v>
                </c:pt>
                <c:pt idx="2753">
                  <c:v>0.63595299999999999</c:v>
                </c:pt>
                <c:pt idx="2754">
                  <c:v>0.63618399999999997</c:v>
                </c:pt>
                <c:pt idx="2755">
                  <c:v>0.63641499999999951</c:v>
                </c:pt>
                <c:pt idx="2756">
                  <c:v>0.63664600000000371</c:v>
                </c:pt>
                <c:pt idx="2757">
                  <c:v>0.63687699999999992</c:v>
                </c:pt>
                <c:pt idx="2758">
                  <c:v>0.63710800000000323</c:v>
                </c:pt>
                <c:pt idx="2759">
                  <c:v>0.63733899999999999</c:v>
                </c:pt>
                <c:pt idx="2760">
                  <c:v>0.63756999999999997</c:v>
                </c:pt>
                <c:pt idx="2761">
                  <c:v>0.63780099999999995</c:v>
                </c:pt>
                <c:pt idx="2762">
                  <c:v>0.63803199999999993</c:v>
                </c:pt>
                <c:pt idx="2763">
                  <c:v>0.63826299999999958</c:v>
                </c:pt>
                <c:pt idx="2764">
                  <c:v>0.63849400000000323</c:v>
                </c:pt>
                <c:pt idx="2765">
                  <c:v>0.63872500000000521</c:v>
                </c:pt>
                <c:pt idx="2766">
                  <c:v>0.63895600000000063</c:v>
                </c:pt>
                <c:pt idx="2767">
                  <c:v>0.63918699999999951</c:v>
                </c:pt>
                <c:pt idx="2768">
                  <c:v>0.63941799999999949</c:v>
                </c:pt>
                <c:pt idx="2769">
                  <c:v>0.63964900000000624</c:v>
                </c:pt>
                <c:pt idx="2770">
                  <c:v>0.63988000000000322</c:v>
                </c:pt>
                <c:pt idx="2771">
                  <c:v>0.64011099999999999</c:v>
                </c:pt>
                <c:pt idx="2772">
                  <c:v>0.64034200000000063</c:v>
                </c:pt>
                <c:pt idx="2773">
                  <c:v>0.6405729999999995</c:v>
                </c:pt>
                <c:pt idx="2774">
                  <c:v>0.64080399999999993</c:v>
                </c:pt>
                <c:pt idx="2775">
                  <c:v>0.64103500000000324</c:v>
                </c:pt>
                <c:pt idx="2776">
                  <c:v>0.641266</c:v>
                </c:pt>
                <c:pt idx="2777">
                  <c:v>0.64149699999999998</c:v>
                </c:pt>
                <c:pt idx="2778">
                  <c:v>0.64172800000000441</c:v>
                </c:pt>
                <c:pt idx="2779">
                  <c:v>0.64195899999999995</c:v>
                </c:pt>
                <c:pt idx="2780">
                  <c:v>0.64218999999999993</c:v>
                </c:pt>
                <c:pt idx="2781">
                  <c:v>0.64242100000000324</c:v>
                </c:pt>
                <c:pt idx="2782">
                  <c:v>0.64265200000000311</c:v>
                </c:pt>
                <c:pt idx="2783">
                  <c:v>0.64288299999999998</c:v>
                </c:pt>
                <c:pt idx="2784">
                  <c:v>0.64311399999999996</c:v>
                </c:pt>
                <c:pt idx="2785">
                  <c:v>0.64334499999999994</c:v>
                </c:pt>
                <c:pt idx="2786">
                  <c:v>0.64357599999999993</c:v>
                </c:pt>
                <c:pt idx="2787">
                  <c:v>0.64380700000000324</c:v>
                </c:pt>
                <c:pt idx="2788">
                  <c:v>0.64403800000000289</c:v>
                </c:pt>
                <c:pt idx="2789">
                  <c:v>0.64426899999999998</c:v>
                </c:pt>
                <c:pt idx="2790">
                  <c:v>0.64450000000000063</c:v>
                </c:pt>
                <c:pt idx="2791">
                  <c:v>0.64473099999999994</c:v>
                </c:pt>
                <c:pt idx="2792">
                  <c:v>0.64496199999999992</c:v>
                </c:pt>
                <c:pt idx="2793">
                  <c:v>0.64519300000000324</c:v>
                </c:pt>
                <c:pt idx="2794">
                  <c:v>0.64542400000000288</c:v>
                </c:pt>
                <c:pt idx="2795">
                  <c:v>0.64565500000000509</c:v>
                </c:pt>
                <c:pt idx="2796">
                  <c:v>0.64588600000000063</c:v>
                </c:pt>
                <c:pt idx="2797">
                  <c:v>0.6461169999999995</c:v>
                </c:pt>
                <c:pt idx="2798">
                  <c:v>0.64634799999999992</c:v>
                </c:pt>
                <c:pt idx="2799">
                  <c:v>0.64657900000000323</c:v>
                </c:pt>
                <c:pt idx="2800">
                  <c:v>0.64681000000000288</c:v>
                </c:pt>
                <c:pt idx="2801">
                  <c:v>0.64704100000000508</c:v>
                </c:pt>
                <c:pt idx="2802">
                  <c:v>0.64727200000000062</c:v>
                </c:pt>
                <c:pt idx="2803">
                  <c:v>0.6475029999999995</c:v>
                </c:pt>
                <c:pt idx="2804">
                  <c:v>0.64773399999999992</c:v>
                </c:pt>
                <c:pt idx="2805">
                  <c:v>0.64796500000000323</c:v>
                </c:pt>
                <c:pt idx="2806">
                  <c:v>0.64819600000000288</c:v>
                </c:pt>
                <c:pt idx="2807">
                  <c:v>0.64842699999999998</c:v>
                </c:pt>
                <c:pt idx="2808">
                  <c:v>0.64865800000000429</c:v>
                </c:pt>
                <c:pt idx="2809">
                  <c:v>0.64888899999999994</c:v>
                </c:pt>
                <c:pt idx="2810">
                  <c:v>0.64911999999999992</c:v>
                </c:pt>
                <c:pt idx="2811">
                  <c:v>0.64935100000000323</c:v>
                </c:pt>
                <c:pt idx="2812">
                  <c:v>0.64958199999999999</c:v>
                </c:pt>
                <c:pt idx="2813">
                  <c:v>0.64981299999999997</c:v>
                </c:pt>
                <c:pt idx="2814">
                  <c:v>0.65004400000000429</c:v>
                </c:pt>
                <c:pt idx="2815">
                  <c:v>0.65027499999999994</c:v>
                </c:pt>
                <c:pt idx="2816">
                  <c:v>0.65050599999999992</c:v>
                </c:pt>
                <c:pt idx="2817">
                  <c:v>0.65073700000000323</c:v>
                </c:pt>
                <c:pt idx="2818">
                  <c:v>0.65096799999999999</c:v>
                </c:pt>
                <c:pt idx="2819">
                  <c:v>0.65119900000000508</c:v>
                </c:pt>
                <c:pt idx="2820">
                  <c:v>0.65142999999999995</c:v>
                </c:pt>
                <c:pt idx="2821">
                  <c:v>0.65166099999999993</c:v>
                </c:pt>
                <c:pt idx="2822">
                  <c:v>0.65189200000000358</c:v>
                </c:pt>
                <c:pt idx="2823">
                  <c:v>0.65212300000000323</c:v>
                </c:pt>
                <c:pt idx="2824">
                  <c:v>0.65235399999999999</c:v>
                </c:pt>
                <c:pt idx="2825">
                  <c:v>0.65258499999999997</c:v>
                </c:pt>
                <c:pt idx="2826">
                  <c:v>0.65281599999999995</c:v>
                </c:pt>
                <c:pt idx="2827">
                  <c:v>0.65304699999999993</c:v>
                </c:pt>
                <c:pt idx="2828">
                  <c:v>0.65327799999999991</c:v>
                </c:pt>
                <c:pt idx="2829">
                  <c:v>0.65350900000000323</c:v>
                </c:pt>
                <c:pt idx="2830">
                  <c:v>0.65374000000000521</c:v>
                </c:pt>
                <c:pt idx="2831">
                  <c:v>0.65397100000000485</c:v>
                </c:pt>
                <c:pt idx="2832">
                  <c:v>0.65420199999999995</c:v>
                </c:pt>
                <c:pt idx="2833">
                  <c:v>0.65443299999999949</c:v>
                </c:pt>
                <c:pt idx="2834">
                  <c:v>0.65466399999999991</c:v>
                </c:pt>
                <c:pt idx="2835">
                  <c:v>0.65489500000000633</c:v>
                </c:pt>
                <c:pt idx="2836">
                  <c:v>0.65512600000000065</c:v>
                </c:pt>
                <c:pt idx="2837">
                  <c:v>0.65535699999999997</c:v>
                </c:pt>
                <c:pt idx="2838">
                  <c:v>0.6555879999999995</c:v>
                </c:pt>
                <c:pt idx="2839">
                  <c:v>0.65581899999999993</c:v>
                </c:pt>
                <c:pt idx="2840">
                  <c:v>0.65605000000000324</c:v>
                </c:pt>
                <c:pt idx="2841">
                  <c:v>0.65628100000000322</c:v>
                </c:pt>
                <c:pt idx="2842">
                  <c:v>0.65651199999999998</c:v>
                </c:pt>
                <c:pt idx="2843">
                  <c:v>0.65674300000000441</c:v>
                </c:pt>
                <c:pt idx="2844">
                  <c:v>0.65697399999999995</c:v>
                </c:pt>
                <c:pt idx="2845">
                  <c:v>0.65720499999999993</c:v>
                </c:pt>
                <c:pt idx="2846">
                  <c:v>0.65743600000000002</c:v>
                </c:pt>
                <c:pt idx="2847">
                  <c:v>0.65766700000000322</c:v>
                </c:pt>
                <c:pt idx="2848">
                  <c:v>0.6578980000000052</c:v>
                </c:pt>
                <c:pt idx="2849">
                  <c:v>0.6581290000000044</c:v>
                </c:pt>
                <c:pt idx="2850">
                  <c:v>0.65835999999999995</c:v>
                </c:pt>
                <c:pt idx="2851">
                  <c:v>0.65859099999999993</c:v>
                </c:pt>
                <c:pt idx="2852">
                  <c:v>0.65882200000000324</c:v>
                </c:pt>
                <c:pt idx="2853">
                  <c:v>0.659053000000003</c:v>
                </c:pt>
                <c:pt idx="2854">
                  <c:v>0.65928399999999998</c:v>
                </c:pt>
                <c:pt idx="2855">
                  <c:v>0.65951499999999996</c:v>
                </c:pt>
                <c:pt idx="2856">
                  <c:v>0.65974600000000372</c:v>
                </c:pt>
                <c:pt idx="2857">
                  <c:v>0.65997699999999992</c:v>
                </c:pt>
                <c:pt idx="2858">
                  <c:v>0.66020800000000324</c:v>
                </c:pt>
                <c:pt idx="2859">
                  <c:v>0.66043900000000288</c:v>
                </c:pt>
                <c:pt idx="2860">
                  <c:v>0.66067000000000509</c:v>
                </c:pt>
                <c:pt idx="2861">
                  <c:v>0.6609010000000044</c:v>
                </c:pt>
                <c:pt idx="2862">
                  <c:v>0.66113199999999994</c:v>
                </c:pt>
                <c:pt idx="2863">
                  <c:v>0.66136299999999959</c:v>
                </c:pt>
                <c:pt idx="2864">
                  <c:v>0.66159400000000324</c:v>
                </c:pt>
                <c:pt idx="2865">
                  <c:v>0.66182500000000577</c:v>
                </c:pt>
                <c:pt idx="2866">
                  <c:v>0.66205600000000064</c:v>
                </c:pt>
                <c:pt idx="2867">
                  <c:v>0.66228699999999996</c:v>
                </c:pt>
                <c:pt idx="2868">
                  <c:v>0.6625179999999995</c:v>
                </c:pt>
                <c:pt idx="2869">
                  <c:v>0.66274900000000625</c:v>
                </c:pt>
                <c:pt idx="2870">
                  <c:v>0.66298000000000323</c:v>
                </c:pt>
                <c:pt idx="2871">
                  <c:v>0.66321099999999999</c:v>
                </c:pt>
                <c:pt idx="2872">
                  <c:v>0.66344200000000064</c:v>
                </c:pt>
                <c:pt idx="2873">
                  <c:v>0.66367300000000429</c:v>
                </c:pt>
                <c:pt idx="2874">
                  <c:v>0.66390399999999994</c:v>
                </c:pt>
                <c:pt idx="2875">
                  <c:v>0.66413499999999992</c:v>
                </c:pt>
                <c:pt idx="2876">
                  <c:v>0.66436600000000001</c:v>
                </c:pt>
                <c:pt idx="2877">
                  <c:v>0.66459699999999999</c:v>
                </c:pt>
                <c:pt idx="2878">
                  <c:v>0.66482800000000508</c:v>
                </c:pt>
                <c:pt idx="2879">
                  <c:v>0.66505900000000429</c:v>
                </c:pt>
                <c:pt idx="2880">
                  <c:v>0.66528999999999994</c:v>
                </c:pt>
                <c:pt idx="2881">
                  <c:v>0.66552099999999992</c:v>
                </c:pt>
                <c:pt idx="2882">
                  <c:v>0.66575200000000323</c:v>
                </c:pt>
                <c:pt idx="2883">
                  <c:v>0.66598299999999999</c:v>
                </c:pt>
                <c:pt idx="2884">
                  <c:v>0.66621399999999997</c:v>
                </c:pt>
                <c:pt idx="2885">
                  <c:v>0.66644499999999995</c:v>
                </c:pt>
                <c:pt idx="2886">
                  <c:v>0.66667600000000371</c:v>
                </c:pt>
                <c:pt idx="2887">
                  <c:v>0.66690699999999992</c:v>
                </c:pt>
                <c:pt idx="2888">
                  <c:v>0.66713800000000323</c:v>
                </c:pt>
                <c:pt idx="2889">
                  <c:v>0.66736899999999999</c:v>
                </c:pt>
                <c:pt idx="2890">
                  <c:v>0.66760000000000508</c:v>
                </c:pt>
                <c:pt idx="2891">
                  <c:v>0.66783099999999995</c:v>
                </c:pt>
                <c:pt idx="2892">
                  <c:v>0.66806199999999993</c:v>
                </c:pt>
                <c:pt idx="2893">
                  <c:v>0.66829299999999991</c:v>
                </c:pt>
                <c:pt idx="2894">
                  <c:v>0.66852400000000323</c:v>
                </c:pt>
                <c:pt idx="2895">
                  <c:v>0.66875500000000521</c:v>
                </c:pt>
                <c:pt idx="2896">
                  <c:v>0.66898600000000064</c:v>
                </c:pt>
                <c:pt idx="2897">
                  <c:v>0.66921699999999951</c:v>
                </c:pt>
                <c:pt idx="2898">
                  <c:v>0.66944799999999993</c:v>
                </c:pt>
                <c:pt idx="2899">
                  <c:v>0.66967900000000624</c:v>
                </c:pt>
                <c:pt idx="2900">
                  <c:v>0.66991000000000323</c:v>
                </c:pt>
                <c:pt idx="2901">
                  <c:v>0.6701410000000052</c:v>
                </c:pt>
                <c:pt idx="2902">
                  <c:v>0.67037200000000063</c:v>
                </c:pt>
                <c:pt idx="2903">
                  <c:v>0.67060299999999995</c:v>
                </c:pt>
                <c:pt idx="2904">
                  <c:v>0.67083399999999993</c:v>
                </c:pt>
                <c:pt idx="2905">
                  <c:v>0.67106499999999991</c:v>
                </c:pt>
                <c:pt idx="2906">
                  <c:v>0.67129600000000322</c:v>
                </c:pt>
                <c:pt idx="2907">
                  <c:v>0.67152699999999999</c:v>
                </c:pt>
                <c:pt idx="2908">
                  <c:v>0.67175800000000441</c:v>
                </c:pt>
                <c:pt idx="2909">
                  <c:v>0.67198899999999995</c:v>
                </c:pt>
                <c:pt idx="2910">
                  <c:v>0.67221999999999993</c:v>
                </c:pt>
                <c:pt idx="2911">
                  <c:v>0.67245100000000324</c:v>
                </c:pt>
                <c:pt idx="2912">
                  <c:v>0.67268200000000322</c:v>
                </c:pt>
                <c:pt idx="2913">
                  <c:v>0.67291299999999998</c:v>
                </c:pt>
                <c:pt idx="2914">
                  <c:v>0.67314400000000441</c:v>
                </c:pt>
                <c:pt idx="2915">
                  <c:v>0.67337499999999995</c:v>
                </c:pt>
                <c:pt idx="2916">
                  <c:v>0.6736060000000037</c:v>
                </c:pt>
                <c:pt idx="2917">
                  <c:v>0.67383700000000324</c:v>
                </c:pt>
                <c:pt idx="2918">
                  <c:v>0.674068000000003</c:v>
                </c:pt>
                <c:pt idx="2919">
                  <c:v>0.6742990000000052</c:v>
                </c:pt>
                <c:pt idx="2920">
                  <c:v>0.67453000000000063</c:v>
                </c:pt>
                <c:pt idx="2921">
                  <c:v>0.67476099999999994</c:v>
                </c:pt>
                <c:pt idx="2922">
                  <c:v>0.6749920000000037</c:v>
                </c:pt>
                <c:pt idx="2923">
                  <c:v>0.67522300000000324</c:v>
                </c:pt>
                <c:pt idx="2924">
                  <c:v>0.67545400000000289</c:v>
                </c:pt>
                <c:pt idx="2925">
                  <c:v>0.67568500000000509</c:v>
                </c:pt>
                <c:pt idx="2926">
                  <c:v>0.67591600000000063</c:v>
                </c:pt>
                <c:pt idx="2927">
                  <c:v>0.67614699999999994</c:v>
                </c:pt>
                <c:pt idx="2928">
                  <c:v>0.67637799999999992</c:v>
                </c:pt>
                <c:pt idx="2929">
                  <c:v>0.67660900000000646</c:v>
                </c:pt>
                <c:pt idx="2930">
                  <c:v>0.67684000000000577</c:v>
                </c:pt>
                <c:pt idx="2931">
                  <c:v>0.67707100000000509</c:v>
                </c:pt>
                <c:pt idx="2932">
                  <c:v>0.67730200000000063</c:v>
                </c:pt>
                <c:pt idx="2933">
                  <c:v>0.6775329999999995</c:v>
                </c:pt>
                <c:pt idx="2934">
                  <c:v>0.67776399999999992</c:v>
                </c:pt>
                <c:pt idx="2935">
                  <c:v>0.67799500000000634</c:v>
                </c:pt>
                <c:pt idx="2936">
                  <c:v>0.67822600000000288</c:v>
                </c:pt>
                <c:pt idx="2937">
                  <c:v>0.67845699999999998</c:v>
                </c:pt>
                <c:pt idx="2938">
                  <c:v>0.67868800000000429</c:v>
                </c:pt>
                <c:pt idx="2939">
                  <c:v>0.67891899999999994</c:v>
                </c:pt>
                <c:pt idx="2940">
                  <c:v>0.67915000000000358</c:v>
                </c:pt>
                <c:pt idx="2941">
                  <c:v>0.67938100000000323</c:v>
                </c:pt>
                <c:pt idx="2942">
                  <c:v>0.67961200000000288</c:v>
                </c:pt>
                <c:pt idx="2943">
                  <c:v>0.67984300000000508</c:v>
                </c:pt>
                <c:pt idx="2944">
                  <c:v>0.68007400000000073</c:v>
                </c:pt>
                <c:pt idx="2945">
                  <c:v>0.68030499999999949</c:v>
                </c:pt>
                <c:pt idx="2946">
                  <c:v>0.68053599999999959</c:v>
                </c:pt>
                <c:pt idx="2947">
                  <c:v>0.68076700000000023</c:v>
                </c:pt>
                <c:pt idx="2948">
                  <c:v>0.68099800000000299</c:v>
                </c:pt>
                <c:pt idx="2949">
                  <c:v>0.68122900000000075</c:v>
                </c:pt>
                <c:pt idx="2950">
                  <c:v>0.68145999999999951</c:v>
                </c:pt>
                <c:pt idx="2951">
                  <c:v>0.68169100000000382</c:v>
                </c:pt>
                <c:pt idx="2952">
                  <c:v>0.68192200000000014</c:v>
                </c:pt>
                <c:pt idx="2953">
                  <c:v>0.68215300000000023</c:v>
                </c:pt>
                <c:pt idx="2954">
                  <c:v>0.68238399999999733</c:v>
                </c:pt>
                <c:pt idx="2955">
                  <c:v>0.68261500000000075</c:v>
                </c:pt>
                <c:pt idx="2956">
                  <c:v>0.68284600000000073</c:v>
                </c:pt>
                <c:pt idx="2957">
                  <c:v>0.68307699999999949</c:v>
                </c:pt>
                <c:pt idx="2958">
                  <c:v>0.68330799999999958</c:v>
                </c:pt>
                <c:pt idx="2959">
                  <c:v>0.68353900000000023</c:v>
                </c:pt>
                <c:pt idx="2960">
                  <c:v>0.68377000000000165</c:v>
                </c:pt>
                <c:pt idx="2961">
                  <c:v>0.68400100000000075</c:v>
                </c:pt>
                <c:pt idx="2962">
                  <c:v>0.68423199999999951</c:v>
                </c:pt>
                <c:pt idx="2963">
                  <c:v>0.68446299999999582</c:v>
                </c:pt>
                <c:pt idx="2964">
                  <c:v>0.68469400000000358</c:v>
                </c:pt>
                <c:pt idx="2965">
                  <c:v>0.68492500000000334</c:v>
                </c:pt>
                <c:pt idx="2966">
                  <c:v>0.68515600000000021</c:v>
                </c:pt>
                <c:pt idx="2967">
                  <c:v>0.68538699999999686</c:v>
                </c:pt>
                <c:pt idx="2968">
                  <c:v>0.68561799999999951</c:v>
                </c:pt>
                <c:pt idx="2969">
                  <c:v>0.68584900000000382</c:v>
                </c:pt>
                <c:pt idx="2970">
                  <c:v>0.68608000000000013</c:v>
                </c:pt>
                <c:pt idx="2971">
                  <c:v>0.68631100000000023</c:v>
                </c:pt>
                <c:pt idx="2972">
                  <c:v>0.68654200000000021</c:v>
                </c:pt>
                <c:pt idx="2973">
                  <c:v>0.68677300000000074</c:v>
                </c:pt>
                <c:pt idx="2974">
                  <c:v>0.6870039999999995</c:v>
                </c:pt>
                <c:pt idx="2975">
                  <c:v>0.68723499999999949</c:v>
                </c:pt>
                <c:pt idx="2976">
                  <c:v>0.68746599999999958</c:v>
                </c:pt>
                <c:pt idx="2977">
                  <c:v>0.68769700000000333</c:v>
                </c:pt>
                <c:pt idx="2978">
                  <c:v>0.68792800000000165</c:v>
                </c:pt>
                <c:pt idx="2979">
                  <c:v>0.68815900000000074</c:v>
                </c:pt>
                <c:pt idx="2980">
                  <c:v>0.6883899999999995</c:v>
                </c:pt>
                <c:pt idx="2981">
                  <c:v>0.68862100000000381</c:v>
                </c:pt>
                <c:pt idx="2982">
                  <c:v>0.68885200000000024</c:v>
                </c:pt>
                <c:pt idx="2983">
                  <c:v>0.68908300000000022</c:v>
                </c:pt>
                <c:pt idx="2984">
                  <c:v>0.68931399999999698</c:v>
                </c:pt>
                <c:pt idx="2985">
                  <c:v>0.68954500000000074</c:v>
                </c:pt>
                <c:pt idx="2986">
                  <c:v>0.68977600000000072</c:v>
                </c:pt>
                <c:pt idx="2987">
                  <c:v>0.69000699999999959</c:v>
                </c:pt>
                <c:pt idx="2988">
                  <c:v>0.69023800000000024</c:v>
                </c:pt>
                <c:pt idx="2989">
                  <c:v>0.69046900000000022</c:v>
                </c:pt>
                <c:pt idx="2990">
                  <c:v>0.69070000000000165</c:v>
                </c:pt>
                <c:pt idx="2991">
                  <c:v>0.69093100000000074</c:v>
                </c:pt>
                <c:pt idx="2992">
                  <c:v>0.6911619999999995</c:v>
                </c:pt>
                <c:pt idx="2993">
                  <c:v>0.69139299999999959</c:v>
                </c:pt>
                <c:pt idx="2994">
                  <c:v>0.69162400000000346</c:v>
                </c:pt>
                <c:pt idx="2995">
                  <c:v>0.69185500000000311</c:v>
                </c:pt>
                <c:pt idx="2996">
                  <c:v>0.6920860000000002</c:v>
                </c:pt>
                <c:pt idx="2997">
                  <c:v>0.69231699999999641</c:v>
                </c:pt>
                <c:pt idx="2998">
                  <c:v>0.6925479999999995</c:v>
                </c:pt>
                <c:pt idx="2999">
                  <c:v>0.69277900000000359</c:v>
                </c:pt>
                <c:pt idx="3000">
                  <c:v>0.69301000000000024</c:v>
                </c:pt>
                <c:pt idx="3001">
                  <c:v>0.6932410000000031</c:v>
                </c:pt>
                <c:pt idx="3002">
                  <c:v>0.6934720000000002</c:v>
                </c:pt>
                <c:pt idx="3003">
                  <c:v>0.69370300000000074</c:v>
                </c:pt>
                <c:pt idx="3004">
                  <c:v>0.6939339999999995</c:v>
                </c:pt>
                <c:pt idx="3005">
                  <c:v>0.69416499999999959</c:v>
                </c:pt>
                <c:pt idx="3006">
                  <c:v>0.69439600000000024</c:v>
                </c:pt>
                <c:pt idx="3007">
                  <c:v>0.69462700000000299</c:v>
                </c:pt>
                <c:pt idx="3008">
                  <c:v>0.69485800000000075</c:v>
                </c:pt>
                <c:pt idx="3009">
                  <c:v>0.69508900000000073</c:v>
                </c:pt>
                <c:pt idx="3010">
                  <c:v>0.69531999999999949</c:v>
                </c:pt>
                <c:pt idx="3011">
                  <c:v>0.69555099999999959</c:v>
                </c:pt>
                <c:pt idx="3012">
                  <c:v>0.69578200000000023</c:v>
                </c:pt>
                <c:pt idx="3013">
                  <c:v>0.69601299999999733</c:v>
                </c:pt>
                <c:pt idx="3014">
                  <c:v>0.69624400000000075</c:v>
                </c:pt>
                <c:pt idx="3015">
                  <c:v>0.69647500000000073</c:v>
                </c:pt>
                <c:pt idx="3016">
                  <c:v>0.6967060000000006</c:v>
                </c:pt>
                <c:pt idx="3017">
                  <c:v>0.69693699999999958</c:v>
                </c:pt>
                <c:pt idx="3018">
                  <c:v>0.69716800000000023</c:v>
                </c:pt>
                <c:pt idx="3019">
                  <c:v>0.69739900000000299</c:v>
                </c:pt>
                <c:pt idx="3020">
                  <c:v>0.69763000000000075</c:v>
                </c:pt>
                <c:pt idx="3021">
                  <c:v>0.69786099999999951</c:v>
                </c:pt>
                <c:pt idx="3022">
                  <c:v>0.6980920000000006</c:v>
                </c:pt>
                <c:pt idx="3023">
                  <c:v>0.69832299999999958</c:v>
                </c:pt>
                <c:pt idx="3024">
                  <c:v>0.69855400000000023</c:v>
                </c:pt>
                <c:pt idx="3025">
                  <c:v>0.69878500000000165</c:v>
                </c:pt>
                <c:pt idx="3026">
                  <c:v>0.69901600000000019</c:v>
                </c:pt>
                <c:pt idx="3027">
                  <c:v>0.69924699999999951</c:v>
                </c:pt>
                <c:pt idx="3028">
                  <c:v>0.69947799999999949</c:v>
                </c:pt>
                <c:pt idx="3029">
                  <c:v>0.69970900000000358</c:v>
                </c:pt>
                <c:pt idx="3030">
                  <c:v>0.69994000000000334</c:v>
                </c:pt>
                <c:pt idx="3031">
                  <c:v>0.70017099999999999</c:v>
                </c:pt>
                <c:pt idx="3032">
                  <c:v>0.70040199999999997</c:v>
                </c:pt>
                <c:pt idx="3033">
                  <c:v>0.70063299999999951</c:v>
                </c:pt>
                <c:pt idx="3034">
                  <c:v>0.70086399999999949</c:v>
                </c:pt>
                <c:pt idx="3035">
                  <c:v>0.70109499999999991</c:v>
                </c:pt>
                <c:pt idx="3036">
                  <c:v>0.701326</c:v>
                </c:pt>
                <c:pt idx="3037">
                  <c:v>0.70155699999999677</c:v>
                </c:pt>
                <c:pt idx="3038">
                  <c:v>0.70178799999999997</c:v>
                </c:pt>
                <c:pt idx="3039">
                  <c:v>0.7020189999999995</c:v>
                </c:pt>
                <c:pt idx="3040">
                  <c:v>0.70224999999999993</c:v>
                </c:pt>
                <c:pt idx="3041">
                  <c:v>0.70248100000000002</c:v>
                </c:pt>
                <c:pt idx="3042">
                  <c:v>0.702712</c:v>
                </c:pt>
                <c:pt idx="3043">
                  <c:v>0.70294299999999998</c:v>
                </c:pt>
                <c:pt idx="3044">
                  <c:v>0.70317399999999997</c:v>
                </c:pt>
                <c:pt idx="3045">
                  <c:v>0.7034049999999995</c:v>
                </c:pt>
                <c:pt idx="3046">
                  <c:v>0.70363599999999993</c:v>
                </c:pt>
                <c:pt idx="3047">
                  <c:v>0.70386700000000002</c:v>
                </c:pt>
                <c:pt idx="3048">
                  <c:v>0.70409800000000322</c:v>
                </c:pt>
                <c:pt idx="3049">
                  <c:v>0.70432899999999998</c:v>
                </c:pt>
                <c:pt idx="3050">
                  <c:v>0.70455999999999996</c:v>
                </c:pt>
                <c:pt idx="3051">
                  <c:v>0.70479099999999995</c:v>
                </c:pt>
                <c:pt idx="3052">
                  <c:v>0.70502199999999993</c:v>
                </c:pt>
                <c:pt idx="3053">
                  <c:v>0.70525300000000002</c:v>
                </c:pt>
                <c:pt idx="3054">
                  <c:v>0.705484</c:v>
                </c:pt>
                <c:pt idx="3055">
                  <c:v>0.70571499999999998</c:v>
                </c:pt>
                <c:pt idx="3056">
                  <c:v>0.70594600000000063</c:v>
                </c:pt>
                <c:pt idx="3057">
                  <c:v>0.7061769999999995</c:v>
                </c:pt>
                <c:pt idx="3058">
                  <c:v>0.70640799999999959</c:v>
                </c:pt>
                <c:pt idx="3059">
                  <c:v>0.70663900000000324</c:v>
                </c:pt>
                <c:pt idx="3060">
                  <c:v>0.70687000000000288</c:v>
                </c:pt>
                <c:pt idx="3061">
                  <c:v>0.70710099999999998</c:v>
                </c:pt>
                <c:pt idx="3062">
                  <c:v>0.70733199999999996</c:v>
                </c:pt>
                <c:pt idx="3063">
                  <c:v>0.70756299999999595</c:v>
                </c:pt>
                <c:pt idx="3064">
                  <c:v>0.70779399999999992</c:v>
                </c:pt>
                <c:pt idx="3065">
                  <c:v>0.70802500000000324</c:v>
                </c:pt>
                <c:pt idx="3066">
                  <c:v>0.708256</c:v>
                </c:pt>
                <c:pt idx="3067">
                  <c:v>0.70848699999999676</c:v>
                </c:pt>
                <c:pt idx="3068">
                  <c:v>0.70871799999999996</c:v>
                </c:pt>
                <c:pt idx="3069">
                  <c:v>0.70894899999999994</c:v>
                </c:pt>
                <c:pt idx="3070">
                  <c:v>0.70917999999999992</c:v>
                </c:pt>
                <c:pt idx="3071">
                  <c:v>0.70941100000000001</c:v>
                </c:pt>
                <c:pt idx="3072">
                  <c:v>0.70964200000000288</c:v>
                </c:pt>
                <c:pt idx="3073">
                  <c:v>0.70987299999999998</c:v>
                </c:pt>
                <c:pt idx="3074">
                  <c:v>0.71010399999999996</c:v>
                </c:pt>
                <c:pt idx="3075">
                  <c:v>0.71033499999999949</c:v>
                </c:pt>
                <c:pt idx="3076">
                  <c:v>0.71056599999999959</c:v>
                </c:pt>
                <c:pt idx="3077">
                  <c:v>0.71079700000000323</c:v>
                </c:pt>
                <c:pt idx="3078">
                  <c:v>0.71102799999999999</c:v>
                </c:pt>
                <c:pt idx="3079">
                  <c:v>0.71125899999999997</c:v>
                </c:pt>
                <c:pt idx="3080">
                  <c:v>0.71148999999999996</c:v>
                </c:pt>
                <c:pt idx="3081">
                  <c:v>0.71172099999999994</c:v>
                </c:pt>
                <c:pt idx="3082">
                  <c:v>0.71195199999999992</c:v>
                </c:pt>
                <c:pt idx="3083">
                  <c:v>0.71218300000000001</c:v>
                </c:pt>
                <c:pt idx="3084">
                  <c:v>0.71241399999999711</c:v>
                </c:pt>
                <c:pt idx="3085">
                  <c:v>0.71264500000000508</c:v>
                </c:pt>
                <c:pt idx="3086">
                  <c:v>0.71287599999999995</c:v>
                </c:pt>
                <c:pt idx="3087">
                  <c:v>0.71310699999999949</c:v>
                </c:pt>
                <c:pt idx="3088">
                  <c:v>0.71333799999999958</c:v>
                </c:pt>
                <c:pt idx="3089">
                  <c:v>0.71356900000000001</c:v>
                </c:pt>
                <c:pt idx="3090">
                  <c:v>0.71380000000000265</c:v>
                </c:pt>
                <c:pt idx="3091">
                  <c:v>0.71403099999999997</c:v>
                </c:pt>
                <c:pt idx="3092">
                  <c:v>0.71426199999999951</c:v>
                </c:pt>
                <c:pt idx="3093">
                  <c:v>0.71449299999999949</c:v>
                </c:pt>
                <c:pt idx="3094">
                  <c:v>0.71472399999999991</c:v>
                </c:pt>
                <c:pt idx="3095">
                  <c:v>0.71495500000000323</c:v>
                </c:pt>
                <c:pt idx="3096">
                  <c:v>0.71518599999999999</c:v>
                </c:pt>
                <c:pt idx="3097">
                  <c:v>0.71541699999999675</c:v>
                </c:pt>
                <c:pt idx="3098">
                  <c:v>0.71564799999999995</c:v>
                </c:pt>
                <c:pt idx="3099">
                  <c:v>0.71587899999999993</c:v>
                </c:pt>
                <c:pt idx="3100">
                  <c:v>0.71610999999999991</c:v>
                </c:pt>
                <c:pt idx="3101">
                  <c:v>0.71634100000000323</c:v>
                </c:pt>
                <c:pt idx="3102">
                  <c:v>0.71657199999999999</c:v>
                </c:pt>
                <c:pt idx="3103">
                  <c:v>0.71680299999999997</c:v>
                </c:pt>
                <c:pt idx="3104">
                  <c:v>0.71703399999999951</c:v>
                </c:pt>
                <c:pt idx="3105">
                  <c:v>0.71726499999999949</c:v>
                </c:pt>
                <c:pt idx="3106">
                  <c:v>0.71749600000000002</c:v>
                </c:pt>
                <c:pt idx="3107">
                  <c:v>0.71772700000000322</c:v>
                </c:pt>
                <c:pt idx="3108">
                  <c:v>0.71795799999999999</c:v>
                </c:pt>
                <c:pt idx="3109">
                  <c:v>0.71818899999999997</c:v>
                </c:pt>
                <c:pt idx="3110">
                  <c:v>0.7184199999999995</c:v>
                </c:pt>
                <c:pt idx="3111">
                  <c:v>0.71865099999999993</c:v>
                </c:pt>
                <c:pt idx="3112">
                  <c:v>0.71888200000000002</c:v>
                </c:pt>
                <c:pt idx="3113">
                  <c:v>0.719113</c:v>
                </c:pt>
                <c:pt idx="3114">
                  <c:v>0.71934399999999998</c:v>
                </c:pt>
                <c:pt idx="3115">
                  <c:v>0.71957499999999996</c:v>
                </c:pt>
                <c:pt idx="3116">
                  <c:v>0.71980599999999995</c:v>
                </c:pt>
                <c:pt idx="3117">
                  <c:v>0.72003699999999959</c:v>
                </c:pt>
                <c:pt idx="3118">
                  <c:v>0.72026800000000002</c:v>
                </c:pt>
                <c:pt idx="3119">
                  <c:v>0.720499000000003</c:v>
                </c:pt>
                <c:pt idx="3120">
                  <c:v>0.72073000000000065</c:v>
                </c:pt>
                <c:pt idx="3121">
                  <c:v>0.72096099999999996</c:v>
                </c:pt>
                <c:pt idx="3122">
                  <c:v>0.72119199999999994</c:v>
                </c:pt>
                <c:pt idx="3123">
                  <c:v>0.72142299999999959</c:v>
                </c:pt>
                <c:pt idx="3124">
                  <c:v>0.72165400000000324</c:v>
                </c:pt>
                <c:pt idx="3125">
                  <c:v>0.72188500000000289</c:v>
                </c:pt>
                <c:pt idx="3126">
                  <c:v>0.72211599999999998</c:v>
                </c:pt>
                <c:pt idx="3127">
                  <c:v>0.72234699999999996</c:v>
                </c:pt>
                <c:pt idx="3128">
                  <c:v>0.7225779999999995</c:v>
                </c:pt>
                <c:pt idx="3129">
                  <c:v>0.72280899999999992</c:v>
                </c:pt>
                <c:pt idx="3130">
                  <c:v>0.72304000000000324</c:v>
                </c:pt>
                <c:pt idx="3131">
                  <c:v>0.72327100000000288</c:v>
                </c:pt>
                <c:pt idx="3132">
                  <c:v>0.72350199999999998</c:v>
                </c:pt>
                <c:pt idx="3133">
                  <c:v>0.72373299999999996</c:v>
                </c:pt>
                <c:pt idx="3134">
                  <c:v>0.7239639999999995</c:v>
                </c:pt>
                <c:pt idx="3135">
                  <c:v>0.72419499999999992</c:v>
                </c:pt>
                <c:pt idx="3136">
                  <c:v>0.72442600000000001</c:v>
                </c:pt>
                <c:pt idx="3137">
                  <c:v>0.72465700000000288</c:v>
                </c:pt>
                <c:pt idx="3138">
                  <c:v>0.72488799999999998</c:v>
                </c:pt>
                <c:pt idx="3139">
                  <c:v>0.72511899999999996</c:v>
                </c:pt>
                <c:pt idx="3140">
                  <c:v>0.72534999999999994</c:v>
                </c:pt>
                <c:pt idx="3141">
                  <c:v>0.72558099999999959</c:v>
                </c:pt>
                <c:pt idx="3142">
                  <c:v>0.72581200000000001</c:v>
                </c:pt>
                <c:pt idx="3143">
                  <c:v>0.72604299999999999</c:v>
                </c:pt>
                <c:pt idx="3144">
                  <c:v>0.72627399999999998</c:v>
                </c:pt>
                <c:pt idx="3145">
                  <c:v>0.72650499999999996</c:v>
                </c:pt>
                <c:pt idx="3146">
                  <c:v>0.72673599999999994</c:v>
                </c:pt>
                <c:pt idx="3147">
                  <c:v>0.72696699999999959</c:v>
                </c:pt>
                <c:pt idx="3148">
                  <c:v>0.72719800000000323</c:v>
                </c:pt>
                <c:pt idx="3149">
                  <c:v>0.72742899999999999</c:v>
                </c:pt>
                <c:pt idx="3150">
                  <c:v>0.72766000000000064</c:v>
                </c:pt>
                <c:pt idx="3151">
                  <c:v>0.72789099999999995</c:v>
                </c:pt>
                <c:pt idx="3152">
                  <c:v>0.72812199999999994</c:v>
                </c:pt>
                <c:pt idx="3153">
                  <c:v>0.72835299999999958</c:v>
                </c:pt>
                <c:pt idx="3154">
                  <c:v>0.72858400000000001</c:v>
                </c:pt>
                <c:pt idx="3155">
                  <c:v>0.72881499999999999</c:v>
                </c:pt>
                <c:pt idx="3156">
                  <c:v>0.72904600000000064</c:v>
                </c:pt>
                <c:pt idx="3157">
                  <c:v>0.72927699999999951</c:v>
                </c:pt>
                <c:pt idx="3158">
                  <c:v>0.72950799999999949</c:v>
                </c:pt>
                <c:pt idx="3159">
                  <c:v>0.72973899999999992</c:v>
                </c:pt>
                <c:pt idx="3160">
                  <c:v>0.72997000000000323</c:v>
                </c:pt>
                <c:pt idx="3161">
                  <c:v>0.73020099999999999</c:v>
                </c:pt>
                <c:pt idx="3162">
                  <c:v>0.73043199999999997</c:v>
                </c:pt>
                <c:pt idx="3163">
                  <c:v>0.73066299999999951</c:v>
                </c:pt>
                <c:pt idx="3164">
                  <c:v>0.73089399999999993</c:v>
                </c:pt>
                <c:pt idx="3165">
                  <c:v>0.73112499999999991</c:v>
                </c:pt>
                <c:pt idx="3166">
                  <c:v>0.73135600000000001</c:v>
                </c:pt>
                <c:pt idx="3167">
                  <c:v>0.73158699999999699</c:v>
                </c:pt>
                <c:pt idx="3168">
                  <c:v>0.73181799999999997</c:v>
                </c:pt>
                <c:pt idx="3169">
                  <c:v>0.73204899999999995</c:v>
                </c:pt>
                <c:pt idx="3170">
                  <c:v>0.73227999999999993</c:v>
                </c:pt>
                <c:pt idx="3171">
                  <c:v>0.73251100000000002</c:v>
                </c:pt>
                <c:pt idx="3172">
                  <c:v>0.73274200000000322</c:v>
                </c:pt>
                <c:pt idx="3173">
                  <c:v>0.73297299999999999</c:v>
                </c:pt>
                <c:pt idx="3174">
                  <c:v>0.73320399999999997</c:v>
                </c:pt>
                <c:pt idx="3175">
                  <c:v>0.7334349999999995</c:v>
                </c:pt>
                <c:pt idx="3176">
                  <c:v>0.73366599999999993</c:v>
                </c:pt>
                <c:pt idx="3177">
                  <c:v>0.73389700000000324</c:v>
                </c:pt>
                <c:pt idx="3178">
                  <c:v>0.73412800000000322</c:v>
                </c:pt>
                <c:pt idx="3179">
                  <c:v>0.73435899999999998</c:v>
                </c:pt>
                <c:pt idx="3180">
                  <c:v>0.73458999999999997</c:v>
                </c:pt>
                <c:pt idx="3181">
                  <c:v>0.73482099999999995</c:v>
                </c:pt>
                <c:pt idx="3182">
                  <c:v>0.73505199999999993</c:v>
                </c:pt>
                <c:pt idx="3183">
                  <c:v>0.73528300000000002</c:v>
                </c:pt>
                <c:pt idx="3184">
                  <c:v>0.735514</c:v>
                </c:pt>
                <c:pt idx="3185">
                  <c:v>0.7357450000000052</c:v>
                </c:pt>
                <c:pt idx="3186">
                  <c:v>0.73597600000000063</c:v>
                </c:pt>
                <c:pt idx="3187">
                  <c:v>0.7362069999999995</c:v>
                </c:pt>
                <c:pt idx="3188">
                  <c:v>0.73643799999999959</c:v>
                </c:pt>
                <c:pt idx="3189">
                  <c:v>0.73666900000000324</c:v>
                </c:pt>
                <c:pt idx="3190">
                  <c:v>0.73690000000000289</c:v>
                </c:pt>
                <c:pt idx="3191">
                  <c:v>0.73713099999999998</c:v>
                </c:pt>
                <c:pt idx="3192">
                  <c:v>0.73736199999999996</c:v>
                </c:pt>
                <c:pt idx="3193">
                  <c:v>0.7375929999999995</c:v>
                </c:pt>
                <c:pt idx="3194">
                  <c:v>0.73782399999999992</c:v>
                </c:pt>
                <c:pt idx="3195">
                  <c:v>0.73805500000000324</c:v>
                </c:pt>
                <c:pt idx="3196">
                  <c:v>0.738286</c:v>
                </c:pt>
                <c:pt idx="3197">
                  <c:v>0.73851699999999676</c:v>
                </c:pt>
                <c:pt idx="3198">
                  <c:v>0.7387480000000044</c:v>
                </c:pt>
                <c:pt idx="3199">
                  <c:v>0.73897899999999994</c:v>
                </c:pt>
                <c:pt idx="3200">
                  <c:v>0.73920999999999992</c:v>
                </c:pt>
                <c:pt idx="3201">
                  <c:v>0.73944100000000323</c:v>
                </c:pt>
                <c:pt idx="3202">
                  <c:v>0.73967200000000288</c:v>
                </c:pt>
                <c:pt idx="3203">
                  <c:v>0.73990299999999998</c:v>
                </c:pt>
                <c:pt idx="3204">
                  <c:v>0.74013399999999996</c:v>
                </c:pt>
                <c:pt idx="3205">
                  <c:v>0.7403649999999995</c:v>
                </c:pt>
                <c:pt idx="3206">
                  <c:v>0.74059599999999992</c:v>
                </c:pt>
                <c:pt idx="3207">
                  <c:v>0.74082700000000323</c:v>
                </c:pt>
                <c:pt idx="3208">
                  <c:v>0.74105799999999999</c:v>
                </c:pt>
                <c:pt idx="3209">
                  <c:v>0.74128899999999998</c:v>
                </c:pt>
                <c:pt idx="3210">
                  <c:v>0.74151999999999996</c:v>
                </c:pt>
                <c:pt idx="3211">
                  <c:v>0.74175099999999994</c:v>
                </c:pt>
                <c:pt idx="3212">
                  <c:v>0.74198199999999992</c:v>
                </c:pt>
                <c:pt idx="3213">
                  <c:v>0.74221300000000001</c:v>
                </c:pt>
                <c:pt idx="3214">
                  <c:v>0.74244399999999999</c:v>
                </c:pt>
                <c:pt idx="3215">
                  <c:v>0.74267500000000508</c:v>
                </c:pt>
                <c:pt idx="3216">
                  <c:v>0.74290600000000062</c:v>
                </c:pt>
                <c:pt idx="3217">
                  <c:v>0.74313699999999949</c:v>
                </c:pt>
                <c:pt idx="3218">
                  <c:v>0.74336799999999958</c:v>
                </c:pt>
                <c:pt idx="3219">
                  <c:v>0.74359900000000323</c:v>
                </c:pt>
                <c:pt idx="3220">
                  <c:v>0.74383000000000288</c:v>
                </c:pt>
                <c:pt idx="3221">
                  <c:v>0.74406099999999997</c:v>
                </c:pt>
                <c:pt idx="3222">
                  <c:v>0.74429199999999995</c:v>
                </c:pt>
                <c:pt idx="3223">
                  <c:v>0.74452299999999949</c:v>
                </c:pt>
                <c:pt idx="3224">
                  <c:v>0.74475399999999992</c:v>
                </c:pt>
                <c:pt idx="3225">
                  <c:v>0.74498500000000323</c:v>
                </c:pt>
                <c:pt idx="3226">
                  <c:v>0.74521599999999999</c:v>
                </c:pt>
                <c:pt idx="3227">
                  <c:v>0.74544699999999997</c:v>
                </c:pt>
                <c:pt idx="3228">
                  <c:v>0.74567799999999995</c:v>
                </c:pt>
                <c:pt idx="3229">
                  <c:v>0.74590899999999993</c:v>
                </c:pt>
                <c:pt idx="3230">
                  <c:v>0.74613999999999991</c:v>
                </c:pt>
                <c:pt idx="3231">
                  <c:v>0.74637100000000323</c:v>
                </c:pt>
                <c:pt idx="3232">
                  <c:v>0.74660200000000065</c:v>
                </c:pt>
                <c:pt idx="3233">
                  <c:v>0.74683299999999997</c:v>
                </c:pt>
                <c:pt idx="3234">
                  <c:v>0.74706399999999951</c:v>
                </c:pt>
                <c:pt idx="3235">
                  <c:v>0.74729499999999993</c:v>
                </c:pt>
                <c:pt idx="3236">
                  <c:v>0.74752599999999991</c:v>
                </c:pt>
                <c:pt idx="3237">
                  <c:v>0.74775700000000322</c:v>
                </c:pt>
                <c:pt idx="3238">
                  <c:v>0.74798799999999999</c:v>
                </c:pt>
                <c:pt idx="3239">
                  <c:v>0.74821899999999997</c:v>
                </c:pt>
                <c:pt idx="3240">
                  <c:v>0.74844999999999995</c:v>
                </c:pt>
                <c:pt idx="3241">
                  <c:v>0.74868099999999993</c:v>
                </c:pt>
                <c:pt idx="3242">
                  <c:v>0.74891200000000002</c:v>
                </c:pt>
                <c:pt idx="3243">
                  <c:v>0.74914300000000322</c:v>
                </c:pt>
                <c:pt idx="3244">
                  <c:v>0.74937399999999998</c:v>
                </c:pt>
                <c:pt idx="3245">
                  <c:v>0.74960500000000441</c:v>
                </c:pt>
                <c:pt idx="3246">
                  <c:v>0.74983599999999995</c:v>
                </c:pt>
                <c:pt idx="3247">
                  <c:v>0.75006699999999948</c:v>
                </c:pt>
                <c:pt idx="3248">
                  <c:v>0.75029800000000324</c:v>
                </c:pt>
                <c:pt idx="3249">
                  <c:v>0.75052900000000322</c:v>
                </c:pt>
                <c:pt idx="3250">
                  <c:v>0.75076000000000065</c:v>
                </c:pt>
                <c:pt idx="3251">
                  <c:v>0.75099100000000441</c:v>
                </c:pt>
                <c:pt idx="3252">
                  <c:v>0.75122199999999995</c:v>
                </c:pt>
                <c:pt idx="3253">
                  <c:v>0.75145299999999959</c:v>
                </c:pt>
                <c:pt idx="3254">
                  <c:v>0.75168400000000324</c:v>
                </c:pt>
                <c:pt idx="3255">
                  <c:v>0.751915000000003</c:v>
                </c:pt>
                <c:pt idx="3256">
                  <c:v>0.75214600000000065</c:v>
                </c:pt>
                <c:pt idx="3257">
                  <c:v>0.75237699999999996</c:v>
                </c:pt>
                <c:pt idx="3258">
                  <c:v>0.75260799999999994</c:v>
                </c:pt>
                <c:pt idx="3259">
                  <c:v>0.75283899999999992</c:v>
                </c:pt>
                <c:pt idx="3260">
                  <c:v>0.75307000000000324</c:v>
                </c:pt>
                <c:pt idx="3261">
                  <c:v>0.75330100000000288</c:v>
                </c:pt>
                <c:pt idx="3262">
                  <c:v>0.75353199999999998</c:v>
                </c:pt>
                <c:pt idx="3263">
                  <c:v>0.75376299999999996</c:v>
                </c:pt>
                <c:pt idx="3264">
                  <c:v>0.75399399999999994</c:v>
                </c:pt>
                <c:pt idx="3265">
                  <c:v>0.75422499999999992</c:v>
                </c:pt>
                <c:pt idx="3266">
                  <c:v>0.75445600000000002</c:v>
                </c:pt>
                <c:pt idx="3267">
                  <c:v>0.75468700000000288</c:v>
                </c:pt>
                <c:pt idx="3268">
                  <c:v>0.75491799999999998</c:v>
                </c:pt>
                <c:pt idx="3269">
                  <c:v>0.7551490000000044</c:v>
                </c:pt>
                <c:pt idx="3270">
                  <c:v>0.75537999999999994</c:v>
                </c:pt>
                <c:pt idx="3271">
                  <c:v>0.75561099999999992</c:v>
                </c:pt>
                <c:pt idx="3272">
                  <c:v>0.75584200000000323</c:v>
                </c:pt>
                <c:pt idx="3273">
                  <c:v>0.75607300000000288</c:v>
                </c:pt>
                <c:pt idx="3274">
                  <c:v>0.75630399999999998</c:v>
                </c:pt>
                <c:pt idx="3275">
                  <c:v>0.75653499999999996</c:v>
                </c:pt>
                <c:pt idx="3276">
                  <c:v>0.75676599999999994</c:v>
                </c:pt>
                <c:pt idx="3277">
                  <c:v>0.75699699999999992</c:v>
                </c:pt>
                <c:pt idx="3278">
                  <c:v>0.75722800000000323</c:v>
                </c:pt>
                <c:pt idx="3279">
                  <c:v>0.75745899999999999</c:v>
                </c:pt>
                <c:pt idx="3280">
                  <c:v>0.75769000000000508</c:v>
                </c:pt>
                <c:pt idx="3281">
                  <c:v>0.75792100000000429</c:v>
                </c:pt>
                <c:pt idx="3282">
                  <c:v>0.75815199999999994</c:v>
                </c:pt>
                <c:pt idx="3283">
                  <c:v>0.75838299999999959</c:v>
                </c:pt>
                <c:pt idx="3284">
                  <c:v>0.75861400000000323</c:v>
                </c:pt>
                <c:pt idx="3285">
                  <c:v>0.75884500000000565</c:v>
                </c:pt>
                <c:pt idx="3286">
                  <c:v>0.75907600000000064</c:v>
                </c:pt>
                <c:pt idx="3287">
                  <c:v>0.75930699999999951</c:v>
                </c:pt>
                <c:pt idx="3288">
                  <c:v>0.75953799999999949</c:v>
                </c:pt>
                <c:pt idx="3289">
                  <c:v>0.75976899999999992</c:v>
                </c:pt>
                <c:pt idx="3290">
                  <c:v>0.76000000000000323</c:v>
                </c:pt>
                <c:pt idx="3291">
                  <c:v>0.76023099999999999</c:v>
                </c:pt>
                <c:pt idx="3292">
                  <c:v>0.76046199999999997</c:v>
                </c:pt>
                <c:pt idx="3293">
                  <c:v>0.76069299999999995</c:v>
                </c:pt>
                <c:pt idx="3294">
                  <c:v>0.76092399999999993</c:v>
                </c:pt>
                <c:pt idx="3295">
                  <c:v>0.76115499999999991</c:v>
                </c:pt>
                <c:pt idx="3296">
                  <c:v>0.76138600000000001</c:v>
                </c:pt>
                <c:pt idx="3297">
                  <c:v>0.76161699999999999</c:v>
                </c:pt>
                <c:pt idx="3298">
                  <c:v>0.76184800000000497</c:v>
                </c:pt>
                <c:pt idx="3299">
                  <c:v>0.76207899999999995</c:v>
                </c:pt>
                <c:pt idx="3300">
                  <c:v>0.76230999999999993</c:v>
                </c:pt>
                <c:pt idx="3301">
                  <c:v>0.76254099999999991</c:v>
                </c:pt>
                <c:pt idx="3302">
                  <c:v>0.76277200000000323</c:v>
                </c:pt>
                <c:pt idx="3303">
                  <c:v>0.76300299999999999</c:v>
                </c:pt>
                <c:pt idx="3304">
                  <c:v>0.76323399999999997</c:v>
                </c:pt>
                <c:pt idx="3305">
                  <c:v>0.76346499999999951</c:v>
                </c:pt>
                <c:pt idx="3306">
                  <c:v>0.76369600000000371</c:v>
                </c:pt>
                <c:pt idx="3307">
                  <c:v>0.76392700000000335</c:v>
                </c:pt>
                <c:pt idx="3308">
                  <c:v>0.76415800000000322</c:v>
                </c:pt>
                <c:pt idx="3309">
                  <c:v>0.76438899999999999</c:v>
                </c:pt>
                <c:pt idx="3310">
                  <c:v>0.76462000000000441</c:v>
                </c:pt>
                <c:pt idx="3311">
                  <c:v>0.76485099999999995</c:v>
                </c:pt>
                <c:pt idx="3312">
                  <c:v>0.76508199999999993</c:v>
                </c:pt>
                <c:pt idx="3313">
                  <c:v>0.76531300000000002</c:v>
                </c:pt>
                <c:pt idx="3314">
                  <c:v>0.76554400000000322</c:v>
                </c:pt>
                <c:pt idx="3315">
                  <c:v>0.7657750000000052</c:v>
                </c:pt>
                <c:pt idx="3316">
                  <c:v>0.76600600000000063</c:v>
                </c:pt>
                <c:pt idx="3317">
                  <c:v>0.7662369999999995</c:v>
                </c:pt>
                <c:pt idx="3318">
                  <c:v>0.76646799999999959</c:v>
                </c:pt>
                <c:pt idx="3319">
                  <c:v>0.76669900000000646</c:v>
                </c:pt>
                <c:pt idx="3320">
                  <c:v>0.766930000000003</c:v>
                </c:pt>
                <c:pt idx="3321">
                  <c:v>0.76716099999999998</c:v>
                </c:pt>
                <c:pt idx="3322">
                  <c:v>0.76739200000000063</c:v>
                </c:pt>
                <c:pt idx="3323">
                  <c:v>0.76762299999999994</c:v>
                </c:pt>
                <c:pt idx="3324">
                  <c:v>0.76785399999999993</c:v>
                </c:pt>
                <c:pt idx="3325">
                  <c:v>0.76808500000000324</c:v>
                </c:pt>
                <c:pt idx="3326">
                  <c:v>0.768316</c:v>
                </c:pt>
                <c:pt idx="3327">
                  <c:v>0.76854699999999998</c:v>
                </c:pt>
                <c:pt idx="3328">
                  <c:v>0.7687780000000044</c:v>
                </c:pt>
                <c:pt idx="3329">
                  <c:v>0.76900899999999994</c:v>
                </c:pt>
                <c:pt idx="3330">
                  <c:v>0.76923999999999992</c:v>
                </c:pt>
                <c:pt idx="3331">
                  <c:v>0.76947100000000324</c:v>
                </c:pt>
                <c:pt idx="3332">
                  <c:v>0.76970200000000288</c:v>
                </c:pt>
                <c:pt idx="3333">
                  <c:v>0.76993299999999998</c:v>
                </c:pt>
                <c:pt idx="3334">
                  <c:v>0.7701639999999994</c:v>
                </c:pt>
                <c:pt idx="3335">
                  <c:v>0.77039499999999972</c:v>
                </c:pt>
                <c:pt idx="3336">
                  <c:v>0.77062600000000325</c:v>
                </c:pt>
                <c:pt idx="3337">
                  <c:v>0.77085700000000301</c:v>
                </c:pt>
                <c:pt idx="3338">
                  <c:v>0.77108800000000266</c:v>
                </c:pt>
                <c:pt idx="3339">
                  <c:v>0.77131899999999953</c:v>
                </c:pt>
                <c:pt idx="3340">
                  <c:v>0.77155000000000062</c:v>
                </c:pt>
                <c:pt idx="3341">
                  <c:v>0.77178099999999972</c:v>
                </c:pt>
                <c:pt idx="3342">
                  <c:v>0.7720119999999997</c:v>
                </c:pt>
                <c:pt idx="3343">
                  <c:v>0.77224300000000301</c:v>
                </c:pt>
                <c:pt idx="3344">
                  <c:v>0.77247399999999977</c:v>
                </c:pt>
                <c:pt idx="3345">
                  <c:v>0.77270500000000475</c:v>
                </c:pt>
                <c:pt idx="3346">
                  <c:v>0.77293600000000062</c:v>
                </c:pt>
                <c:pt idx="3347">
                  <c:v>0.77316699999999938</c:v>
                </c:pt>
                <c:pt idx="3348">
                  <c:v>0.7733979999999997</c:v>
                </c:pt>
                <c:pt idx="3349">
                  <c:v>0.77362900000000612</c:v>
                </c:pt>
                <c:pt idx="3350">
                  <c:v>0.77386000000000266</c:v>
                </c:pt>
                <c:pt idx="3351">
                  <c:v>0.77409100000000475</c:v>
                </c:pt>
                <c:pt idx="3352">
                  <c:v>0.77432199999999973</c:v>
                </c:pt>
                <c:pt idx="3353">
                  <c:v>0.77455299999999938</c:v>
                </c:pt>
                <c:pt idx="3354">
                  <c:v>0.7747839999999997</c:v>
                </c:pt>
                <c:pt idx="3355">
                  <c:v>0.77501500000000301</c:v>
                </c:pt>
                <c:pt idx="3356">
                  <c:v>0.77524600000000266</c:v>
                </c:pt>
                <c:pt idx="3357">
                  <c:v>0.77547699999999953</c:v>
                </c:pt>
                <c:pt idx="3358">
                  <c:v>0.77570799999999973</c:v>
                </c:pt>
                <c:pt idx="3359">
                  <c:v>0.77593899999999971</c:v>
                </c:pt>
                <c:pt idx="3360">
                  <c:v>0.77616999999999969</c:v>
                </c:pt>
                <c:pt idx="3361">
                  <c:v>0.77640100000000301</c:v>
                </c:pt>
                <c:pt idx="3362">
                  <c:v>0.77663200000000165</c:v>
                </c:pt>
                <c:pt idx="3363">
                  <c:v>0.77686299999999953</c:v>
                </c:pt>
                <c:pt idx="3364">
                  <c:v>0.77709399999999973</c:v>
                </c:pt>
                <c:pt idx="3365">
                  <c:v>0.77732499999999971</c:v>
                </c:pt>
                <c:pt idx="3366">
                  <c:v>0.77755599999999969</c:v>
                </c:pt>
                <c:pt idx="3367">
                  <c:v>0.777787000000003</c:v>
                </c:pt>
                <c:pt idx="3368">
                  <c:v>0.77801799999999977</c:v>
                </c:pt>
                <c:pt idx="3369">
                  <c:v>0.77824900000000463</c:v>
                </c:pt>
                <c:pt idx="3370">
                  <c:v>0.77847999999999973</c:v>
                </c:pt>
                <c:pt idx="3371">
                  <c:v>0.77871099999999971</c:v>
                </c:pt>
                <c:pt idx="3372">
                  <c:v>0.77894200000000324</c:v>
                </c:pt>
                <c:pt idx="3373">
                  <c:v>0.779173000000003</c:v>
                </c:pt>
                <c:pt idx="3374">
                  <c:v>0.77940399999999976</c:v>
                </c:pt>
                <c:pt idx="3375">
                  <c:v>0.77963500000000419</c:v>
                </c:pt>
                <c:pt idx="3376">
                  <c:v>0.77986599999999973</c:v>
                </c:pt>
                <c:pt idx="3377">
                  <c:v>0.78009699999999949</c:v>
                </c:pt>
                <c:pt idx="3378">
                  <c:v>0.78032800000000002</c:v>
                </c:pt>
                <c:pt idx="3379">
                  <c:v>0.780559</c:v>
                </c:pt>
                <c:pt idx="3380">
                  <c:v>0.78078999999999998</c:v>
                </c:pt>
                <c:pt idx="3381">
                  <c:v>0.78102099999999997</c:v>
                </c:pt>
                <c:pt idx="3382">
                  <c:v>0.7812519999999995</c:v>
                </c:pt>
                <c:pt idx="3383">
                  <c:v>0.78148299999999549</c:v>
                </c:pt>
                <c:pt idx="3384">
                  <c:v>0.78171400000000002</c:v>
                </c:pt>
                <c:pt idx="3385">
                  <c:v>0.78194500000000311</c:v>
                </c:pt>
                <c:pt idx="3386">
                  <c:v>0.78217599999999998</c:v>
                </c:pt>
                <c:pt idx="3387">
                  <c:v>0.78240699999999619</c:v>
                </c:pt>
                <c:pt idx="3388">
                  <c:v>0.7826379999999995</c:v>
                </c:pt>
                <c:pt idx="3389">
                  <c:v>0.78286899999999959</c:v>
                </c:pt>
                <c:pt idx="3390">
                  <c:v>0.78310000000000002</c:v>
                </c:pt>
                <c:pt idx="3391">
                  <c:v>0.783331</c:v>
                </c:pt>
                <c:pt idx="3392">
                  <c:v>0.78356199999999676</c:v>
                </c:pt>
                <c:pt idx="3393">
                  <c:v>0.78379299999999996</c:v>
                </c:pt>
                <c:pt idx="3394">
                  <c:v>0.7840239999999995</c:v>
                </c:pt>
                <c:pt idx="3395">
                  <c:v>0.78425499999999959</c:v>
                </c:pt>
                <c:pt idx="3396">
                  <c:v>0.78448599999999957</c:v>
                </c:pt>
                <c:pt idx="3397">
                  <c:v>0.784717</c:v>
                </c:pt>
                <c:pt idx="3398">
                  <c:v>0.78494799999999998</c:v>
                </c:pt>
                <c:pt idx="3399">
                  <c:v>0.78517899999999996</c:v>
                </c:pt>
                <c:pt idx="3400">
                  <c:v>0.7854099999999995</c:v>
                </c:pt>
                <c:pt idx="3401">
                  <c:v>0.78564099999999992</c:v>
                </c:pt>
                <c:pt idx="3402">
                  <c:v>0.78587200000000001</c:v>
                </c:pt>
                <c:pt idx="3403">
                  <c:v>0.786103</c:v>
                </c:pt>
                <c:pt idx="3404">
                  <c:v>0.78633399999999676</c:v>
                </c:pt>
                <c:pt idx="3405">
                  <c:v>0.78656499999999618</c:v>
                </c:pt>
                <c:pt idx="3406">
                  <c:v>0.78679599999999994</c:v>
                </c:pt>
                <c:pt idx="3407">
                  <c:v>0.78702699999999959</c:v>
                </c:pt>
                <c:pt idx="3408">
                  <c:v>0.78725800000000001</c:v>
                </c:pt>
                <c:pt idx="3409">
                  <c:v>0.78748899999999711</c:v>
                </c:pt>
                <c:pt idx="3410">
                  <c:v>0.78771999999999998</c:v>
                </c:pt>
                <c:pt idx="3411">
                  <c:v>0.78795099999999996</c:v>
                </c:pt>
                <c:pt idx="3412">
                  <c:v>0.78818199999999949</c:v>
                </c:pt>
                <c:pt idx="3413">
                  <c:v>0.78841299999999548</c:v>
                </c:pt>
                <c:pt idx="3414">
                  <c:v>0.78864400000000323</c:v>
                </c:pt>
                <c:pt idx="3415">
                  <c:v>0.78887499999999999</c:v>
                </c:pt>
                <c:pt idx="3416">
                  <c:v>0.78910599999999997</c:v>
                </c:pt>
                <c:pt idx="3417">
                  <c:v>0.78933699999999618</c:v>
                </c:pt>
                <c:pt idx="3418">
                  <c:v>0.78956799999999561</c:v>
                </c:pt>
                <c:pt idx="3419">
                  <c:v>0.78979899999999992</c:v>
                </c:pt>
                <c:pt idx="3420">
                  <c:v>0.79003000000000001</c:v>
                </c:pt>
                <c:pt idx="3421">
                  <c:v>0.7902609999999971</c:v>
                </c:pt>
                <c:pt idx="3422">
                  <c:v>0.79049199999999997</c:v>
                </c:pt>
                <c:pt idx="3423">
                  <c:v>0.79072299999999951</c:v>
                </c:pt>
                <c:pt idx="3424">
                  <c:v>0.79095399999999949</c:v>
                </c:pt>
                <c:pt idx="3425">
                  <c:v>0.79118499999999958</c:v>
                </c:pt>
                <c:pt idx="3426">
                  <c:v>0.79141599999999956</c:v>
                </c:pt>
                <c:pt idx="3427">
                  <c:v>0.79164699999999999</c:v>
                </c:pt>
                <c:pt idx="3428">
                  <c:v>0.79187799999999997</c:v>
                </c:pt>
                <c:pt idx="3429">
                  <c:v>0.79210899999999951</c:v>
                </c:pt>
                <c:pt idx="3430">
                  <c:v>0.79233999999999949</c:v>
                </c:pt>
                <c:pt idx="3431">
                  <c:v>0.79257099999999958</c:v>
                </c:pt>
                <c:pt idx="3432">
                  <c:v>0.79280200000000001</c:v>
                </c:pt>
                <c:pt idx="3433">
                  <c:v>0.79303299999999699</c:v>
                </c:pt>
                <c:pt idx="3434">
                  <c:v>0.79326399999999675</c:v>
                </c:pt>
                <c:pt idx="3435">
                  <c:v>0.79349499999999951</c:v>
                </c:pt>
                <c:pt idx="3436">
                  <c:v>0.79372599999999993</c:v>
                </c:pt>
                <c:pt idx="3437">
                  <c:v>0.79395700000000002</c:v>
                </c:pt>
                <c:pt idx="3438">
                  <c:v>0.79418800000000001</c:v>
                </c:pt>
                <c:pt idx="3439">
                  <c:v>0.79441899999999677</c:v>
                </c:pt>
                <c:pt idx="3440">
                  <c:v>0.79465000000000063</c:v>
                </c:pt>
                <c:pt idx="3441">
                  <c:v>0.7948809999999995</c:v>
                </c:pt>
                <c:pt idx="3442">
                  <c:v>0.79511199999999949</c:v>
                </c:pt>
                <c:pt idx="3443">
                  <c:v>0.79534300000000002</c:v>
                </c:pt>
                <c:pt idx="3444">
                  <c:v>0.795574</c:v>
                </c:pt>
                <c:pt idx="3445">
                  <c:v>0.79580499999999998</c:v>
                </c:pt>
                <c:pt idx="3446">
                  <c:v>0.79603599999999997</c:v>
                </c:pt>
                <c:pt idx="3447">
                  <c:v>0.79626699999999617</c:v>
                </c:pt>
                <c:pt idx="3448">
                  <c:v>0.79649799999999948</c:v>
                </c:pt>
                <c:pt idx="3449">
                  <c:v>0.79672900000000324</c:v>
                </c:pt>
                <c:pt idx="3450">
                  <c:v>0.79696</c:v>
                </c:pt>
                <c:pt idx="3451">
                  <c:v>0.79719099999999998</c:v>
                </c:pt>
                <c:pt idx="3452">
                  <c:v>0.79742199999999996</c:v>
                </c:pt>
                <c:pt idx="3453">
                  <c:v>0.7976529999999995</c:v>
                </c:pt>
                <c:pt idx="3454">
                  <c:v>0.79788399999999959</c:v>
                </c:pt>
                <c:pt idx="3455">
                  <c:v>0.79811500000000002</c:v>
                </c:pt>
                <c:pt idx="3456">
                  <c:v>0.798346</c:v>
                </c:pt>
                <c:pt idx="3457">
                  <c:v>0.79857699999999676</c:v>
                </c:pt>
                <c:pt idx="3458">
                  <c:v>0.79880799999999996</c:v>
                </c:pt>
                <c:pt idx="3459">
                  <c:v>0.7990389999999995</c:v>
                </c:pt>
                <c:pt idx="3460">
                  <c:v>0.79926999999999959</c:v>
                </c:pt>
                <c:pt idx="3461">
                  <c:v>0.79950100000000002</c:v>
                </c:pt>
                <c:pt idx="3462">
                  <c:v>0.799732</c:v>
                </c:pt>
                <c:pt idx="3463">
                  <c:v>0.79996299999999676</c:v>
                </c:pt>
                <c:pt idx="3464">
                  <c:v>0.80019399999999996</c:v>
                </c:pt>
                <c:pt idx="3465">
                  <c:v>0.8004249999999995</c:v>
                </c:pt>
                <c:pt idx="3466">
                  <c:v>0.80065599999999992</c:v>
                </c:pt>
                <c:pt idx="3467">
                  <c:v>0.80088700000000002</c:v>
                </c:pt>
                <c:pt idx="3468">
                  <c:v>0.801118</c:v>
                </c:pt>
                <c:pt idx="3469">
                  <c:v>0.80134899999999998</c:v>
                </c:pt>
                <c:pt idx="3470">
                  <c:v>0.80157999999999996</c:v>
                </c:pt>
                <c:pt idx="3471">
                  <c:v>0.8018109999999995</c:v>
                </c:pt>
                <c:pt idx="3472">
                  <c:v>0.80204199999999992</c:v>
                </c:pt>
                <c:pt idx="3473">
                  <c:v>0.80227300000000001</c:v>
                </c:pt>
                <c:pt idx="3474">
                  <c:v>0.802504</c:v>
                </c:pt>
                <c:pt idx="3475">
                  <c:v>0.80273499999999998</c:v>
                </c:pt>
                <c:pt idx="3476">
                  <c:v>0.80296599999999996</c:v>
                </c:pt>
                <c:pt idx="3477">
                  <c:v>0.80319699999999949</c:v>
                </c:pt>
                <c:pt idx="3478">
                  <c:v>0.80342799999999959</c:v>
                </c:pt>
                <c:pt idx="3479">
                  <c:v>0.80365900000000323</c:v>
                </c:pt>
                <c:pt idx="3480">
                  <c:v>0.80388999999999999</c:v>
                </c:pt>
                <c:pt idx="3481">
                  <c:v>0.80412099999999997</c:v>
                </c:pt>
                <c:pt idx="3482">
                  <c:v>0.80435199999999996</c:v>
                </c:pt>
                <c:pt idx="3483">
                  <c:v>0.80458299999999561</c:v>
                </c:pt>
                <c:pt idx="3484">
                  <c:v>0.80481399999999959</c:v>
                </c:pt>
                <c:pt idx="3485">
                  <c:v>0.80504500000000323</c:v>
                </c:pt>
                <c:pt idx="3486">
                  <c:v>0.80527599999999999</c:v>
                </c:pt>
                <c:pt idx="3487">
                  <c:v>0.80550699999999675</c:v>
                </c:pt>
                <c:pt idx="3488">
                  <c:v>0.80573799999999951</c:v>
                </c:pt>
                <c:pt idx="3489">
                  <c:v>0.80596899999999949</c:v>
                </c:pt>
                <c:pt idx="3490">
                  <c:v>0.80619999999999992</c:v>
                </c:pt>
                <c:pt idx="3491">
                  <c:v>0.80643100000000001</c:v>
                </c:pt>
                <c:pt idx="3492">
                  <c:v>0.80666199999999999</c:v>
                </c:pt>
                <c:pt idx="3493">
                  <c:v>0.80689299999999997</c:v>
                </c:pt>
                <c:pt idx="3494">
                  <c:v>0.80712399999999951</c:v>
                </c:pt>
                <c:pt idx="3495">
                  <c:v>0.80735499999999949</c:v>
                </c:pt>
                <c:pt idx="3496">
                  <c:v>0.80758599999999958</c:v>
                </c:pt>
                <c:pt idx="3497">
                  <c:v>0.80781700000000001</c:v>
                </c:pt>
                <c:pt idx="3498">
                  <c:v>0.80804799999999999</c:v>
                </c:pt>
                <c:pt idx="3499">
                  <c:v>0.80827899999999997</c:v>
                </c:pt>
                <c:pt idx="3500">
                  <c:v>0.80850999999999951</c:v>
                </c:pt>
                <c:pt idx="3501">
                  <c:v>0.80874099999999993</c:v>
                </c:pt>
                <c:pt idx="3502">
                  <c:v>0.80897200000000002</c:v>
                </c:pt>
                <c:pt idx="3503">
                  <c:v>0.80920300000000001</c:v>
                </c:pt>
                <c:pt idx="3504">
                  <c:v>0.80943399999999688</c:v>
                </c:pt>
                <c:pt idx="3505">
                  <c:v>0.80966499999999997</c:v>
                </c:pt>
                <c:pt idx="3506">
                  <c:v>0.80989599999999995</c:v>
                </c:pt>
                <c:pt idx="3507">
                  <c:v>0.81012699999999949</c:v>
                </c:pt>
                <c:pt idx="3508">
                  <c:v>0.81035800000000002</c:v>
                </c:pt>
                <c:pt idx="3509">
                  <c:v>0.810589</c:v>
                </c:pt>
                <c:pt idx="3510">
                  <c:v>0.81081999999999999</c:v>
                </c:pt>
                <c:pt idx="3511">
                  <c:v>0.81105099999999997</c:v>
                </c:pt>
                <c:pt idx="3512">
                  <c:v>0.8112819999999995</c:v>
                </c:pt>
                <c:pt idx="3513">
                  <c:v>0.81151299999999549</c:v>
                </c:pt>
                <c:pt idx="3514">
                  <c:v>0.81174400000000324</c:v>
                </c:pt>
                <c:pt idx="3515">
                  <c:v>0.81197500000000322</c:v>
                </c:pt>
                <c:pt idx="3516">
                  <c:v>0.81220599999999998</c:v>
                </c:pt>
                <c:pt idx="3517">
                  <c:v>0.81243699999999641</c:v>
                </c:pt>
                <c:pt idx="3518">
                  <c:v>0.8126679999999995</c:v>
                </c:pt>
                <c:pt idx="3519">
                  <c:v>0.81289899999999993</c:v>
                </c:pt>
                <c:pt idx="3520">
                  <c:v>0.81313000000000002</c:v>
                </c:pt>
                <c:pt idx="3521">
                  <c:v>0.813361</c:v>
                </c:pt>
                <c:pt idx="3522">
                  <c:v>0.81359199999999998</c:v>
                </c:pt>
                <c:pt idx="3523">
                  <c:v>0.81382299999999996</c:v>
                </c:pt>
                <c:pt idx="3524">
                  <c:v>0.8140539999999995</c:v>
                </c:pt>
                <c:pt idx="3525">
                  <c:v>0.81428499999999959</c:v>
                </c:pt>
                <c:pt idx="3526">
                  <c:v>0.81451599999999957</c:v>
                </c:pt>
                <c:pt idx="3527">
                  <c:v>0.81474700000000289</c:v>
                </c:pt>
                <c:pt idx="3528">
                  <c:v>0.81497799999999998</c:v>
                </c:pt>
                <c:pt idx="3529">
                  <c:v>0.81520899999999996</c:v>
                </c:pt>
                <c:pt idx="3530">
                  <c:v>0.8154399999999995</c:v>
                </c:pt>
                <c:pt idx="3531">
                  <c:v>0.81567099999999992</c:v>
                </c:pt>
                <c:pt idx="3532">
                  <c:v>0.81590200000000002</c:v>
                </c:pt>
                <c:pt idx="3533">
                  <c:v>0.816133</c:v>
                </c:pt>
                <c:pt idx="3534">
                  <c:v>0.81636399999999676</c:v>
                </c:pt>
                <c:pt idx="3535">
                  <c:v>0.81659499999999996</c:v>
                </c:pt>
                <c:pt idx="3536">
                  <c:v>0.81682599999999994</c:v>
                </c:pt>
                <c:pt idx="3537">
                  <c:v>0.81705699999999959</c:v>
                </c:pt>
                <c:pt idx="3538">
                  <c:v>0.81728800000000001</c:v>
                </c:pt>
                <c:pt idx="3539">
                  <c:v>0.817519</c:v>
                </c:pt>
                <c:pt idx="3540">
                  <c:v>0.81775000000000064</c:v>
                </c:pt>
                <c:pt idx="3541">
                  <c:v>0.81798099999999996</c:v>
                </c:pt>
                <c:pt idx="3542">
                  <c:v>0.8182119999999995</c:v>
                </c:pt>
                <c:pt idx="3543">
                  <c:v>0.81844299999999959</c:v>
                </c:pt>
                <c:pt idx="3544">
                  <c:v>0.81867400000000323</c:v>
                </c:pt>
                <c:pt idx="3545">
                  <c:v>0.81890499999999999</c:v>
                </c:pt>
                <c:pt idx="3546">
                  <c:v>0.81913599999999998</c:v>
                </c:pt>
                <c:pt idx="3547">
                  <c:v>0.81936699999999618</c:v>
                </c:pt>
                <c:pt idx="3548">
                  <c:v>0.81959799999999949</c:v>
                </c:pt>
                <c:pt idx="3549">
                  <c:v>0.81982899999999992</c:v>
                </c:pt>
                <c:pt idx="3550">
                  <c:v>0.82006000000000001</c:v>
                </c:pt>
                <c:pt idx="3551">
                  <c:v>0.82029099999999999</c:v>
                </c:pt>
                <c:pt idx="3552">
                  <c:v>0.82052199999999997</c:v>
                </c:pt>
                <c:pt idx="3553">
                  <c:v>0.82075299999999951</c:v>
                </c:pt>
                <c:pt idx="3554">
                  <c:v>0.82098399999999949</c:v>
                </c:pt>
                <c:pt idx="3555">
                  <c:v>0.82121499999999958</c:v>
                </c:pt>
                <c:pt idx="3556">
                  <c:v>0.82144600000000001</c:v>
                </c:pt>
                <c:pt idx="3557">
                  <c:v>0.82167699999999999</c:v>
                </c:pt>
                <c:pt idx="3558">
                  <c:v>0.82190799999999997</c:v>
                </c:pt>
                <c:pt idx="3559">
                  <c:v>0.82213899999999951</c:v>
                </c:pt>
                <c:pt idx="3560">
                  <c:v>0.82236999999999949</c:v>
                </c:pt>
                <c:pt idx="3561">
                  <c:v>0.82260099999999992</c:v>
                </c:pt>
                <c:pt idx="3562">
                  <c:v>0.82283200000000001</c:v>
                </c:pt>
                <c:pt idx="3563">
                  <c:v>0.8230629999999971</c:v>
                </c:pt>
                <c:pt idx="3564">
                  <c:v>0.82329399999999997</c:v>
                </c:pt>
                <c:pt idx="3565">
                  <c:v>0.82352499999999951</c:v>
                </c:pt>
                <c:pt idx="3566">
                  <c:v>0.82375599999999993</c:v>
                </c:pt>
                <c:pt idx="3567">
                  <c:v>0.82398699999999958</c:v>
                </c:pt>
                <c:pt idx="3568">
                  <c:v>0.82421800000000001</c:v>
                </c:pt>
                <c:pt idx="3569">
                  <c:v>0.82444899999999999</c:v>
                </c:pt>
                <c:pt idx="3570">
                  <c:v>0.82468000000000063</c:v>
                </c:pt>
                <c:pt idx="3571">
                  <c:v>0.82491099999999951</c:v>
                </c:pt>
                <c:pt idx="3572">
                  <c:v>0.82514199999999993</c:v>
                </c:pt>
                <c:pt idx="3573">
                  <c:v>0.82537300000000002</c:v>
                </c:pt>
                <c:pt idx="3574">
                  <c:v>0.82560400000000322</c:v>
                </c:pt>
                <c:pt idx="3575">
                  <c:v>0.82583499999999999</c:v>
                </c:pt>
                <c:pt idx="3576">
                  <c:v>0.82606599999999997</c:v>
                </c:pt>
                <c:pt idx="3577">
                  <c:v>0.8262969999999995</c:v>
                </c:pt>
                <c:pt idx="3578">
                  <c:v>0.82652799999999949</c:v>
                </c:pt>
                <c:pt idx="3579">
                  <c:v>0.82675900000000324</c:v>
                </c:pt>
                <c:pt idx="3580">
                  <c:v>0.82699000000000322</c:v>
                </c:pt>
                <c:pt idx="3581">
                  <c:v>0.82722099999999998</c:v>
                </c:pt>
                <c:pt idx="3582">
                  <c:v>0.82745199999999997</c:v>
                </c:pt>
                <c:pt idx="3583">
                  <c:v>0.8276829999999995</c:v>
                </c:pt>
                <c:pt idx="3584">
                  <c:v>0.82791399999999959</c:v>
                </c:pt>
                <c:pt idx="3585">
                  <c:v>0.82814500000000324</c:v>
                </c:pt>
                <c:pt idx="3586">
                  <c:v>0.828376</c:v>
                </c:pt>
                <c:pt idx="3587">
                  <c:v>0.82860699999999998</c:v>
                </c:pt>
                <c:pt idx="3588">
                  <c:v>0.82883799999999996</c:v>
                </c:pt>
                <c:pt idx="3589">
                  <c:v>0.8290689999999995</c:v>
                </c:pt>
                <c:pt idx="3590">
                  <c:v>0.82929999999999993</c:v>
                </c:pt>
                <c:pt idx="3591">
                  <c:v>0.82953100000000002</c:v>
                </c:pt>
                <c:pt idx="3592">
                  <c:v>0.829762</c:v>
                </c:pt>
                <c:pt idx="3593">
                  <c:v>0.82999299999999998</c:v>
                </c:pt>
                <c:pt idx="3594">
                  <c:v>0.83022399999999996</c:v>
                </c:pt>
                <c:pt idx="3595">
                  <c:v>0.8304549999999995</c:v>
                </c:pt>
                <c:pt idx="3596">
                  <c:v>0.83068599999999992</c:v>
                </c:pt>
                <c:pt idx="3597">
                  <c:v>0.83091700000000002</c:v>
                </c:pt>
                <c:pt idx="3598">
                  <c:v>0.83114800000000288</c:v>
                </c:pt>
                <c:pt idx="3599">
                  <c:v>0.83137899999999998</c:v>
                </c:pt>
                <c:pt idx="3600">
                  <c:v>0.83161000000000063</c:v>
                </c:pt>
                <c:pt idx="3601">
                  <c:v>0.83184099999999994</c:v>
                </c:pt>
                <c:pt idx="3602">
                  <c:v>0.83207199999999992</c:v>
                </c:pt>
                <c:pt idx="3603">
                  <c:v>0.83230300000000002</c:v>
                </c:pt>
                <c:pt idx="3604">
                  <c:v>0.832534</c:v>
                </c:pt>
                <c:pt idx="3605">
                  <c:v>0.83276499999999998</c:v>
                </c:pt>
                <c:pt idx="3606">
                  <c:v>0.83299600000000062</c:v>
                </c:pt>
                <c:pt idx="3607">
                  <c:v>0.8332269999999995</c:v>
                </c:pt>
                <c:pt idx="3608">
                  <c:v>0.83345799999999959</c:v>
                </c:pt>
                <c:pt idx="3609">
                  <c:v>0.83368900000000323</c:v>
                </c:pt>
                <c:pt idx="3610">
                  <c:v>0.83391999999999999</c:v>
                </c:pt>
                <c:pt idx="3611">
                  <c:v>0.83415099999999998</c:v>
                </c:pt>
                <c:pt idx="3612">
                  <c:v>0.83438199999999996</c:v>
                </c:pt>
                <c:pt idx="3613">
                  <c:v>0.83461299999999949</c:v>
                </c:pt>
                <c:pt idx="3614">
                  <c:v>0.83484399999999992</c:v>
                </c:pt>
                <c:pt idx="3615">
                  <c:v>0.83507500000000323</c:v>
                </c:pt>
                <c:pt idx="3616">
                  <c:v>0.83530599999999999</c:v>
                </c:pt>
                <c:pt idx="3617">
                  <c:v>0.83553699999999675</c:v>
                </c:pt>
                <c:pt idx="3618">
                  <c:v>0.83576799999999996</c:v>
                </c:pt>
                <c:pt idx="3619">
                  <c:v>0.83599899999999994</c:v>
                </c:pt>
                <c:pt idx="3620">
                  <c:v>0.83622999999999992</c:v>
                </c:pt>
                <c:pt idx="3621">
                  <c:v>0.83646100000000001</c:v>
                </c:pt>
                <c:pt idx="3622">
                  <c:v>0.83669200000000288</c:v>
                </c:pt>
                <c:pt idx="3623">
                  <c:v>0.83692299999999997</c:v>
                </c:pt>
                <c:pt idx="3624">
                  <c:v>0.83715399999999951</c:v>
                </c:pt>
                <c:pt idx="3625">
                  <c:v>0.83738499999999949</c:v>
                </c:pt>
                <c:pt idx="3626">
                  <c:v>0.83761599999999992</c:v>
                </c:pt>
                <c:pt idx="3627">
                  <c:v>0.83784700000000323</c:v>
                </c:pt>
                <c:pt idx="3628">
                  <c:v>0.83807799999999999</c:v>
                </c:pt>
                <c:pt idx="3629">
                  <c:v>0.83830899999999997</c:v>
                </c:pt>
                <c:pt idx="3630">
                  <c:v>0.83853999999999951</c:v>
                </c:pt>
                <c:pt idx="3631">
                  <c:v>0.83877099999999993</c:v>
                </c:pt>
                <c:pt idx="3632">
                  <c:v>0.83900199999999991</c:v>
                </c:pt>
                <c:pt idx="3633">
                  <c:v>0.83923300000000001</c:v>
                </c:pt>
                <c:pt idx="3634">
                  <c:v>0.83946399999999699</c:v>
                </c:pt>
                <c:pt idx="3635">
                  <c:v>0.83969500000000485</c:v>
                </c:pt>
                <c:pt idx="3636">
                  <c:v>0.83992599999999995</c:v>
                </c:pt>
                <c:pt idx="3637">
                  <c:v>0.84015699999999949</c:v>
                </c:pt>
                <c:pt idx="3638">
                  <c:v>0.84038800000000002</c:v>
                </c:pt>
                <c:pt idx="3639">
                  <c:v>0.84061900000000322</c:v>
                </c:pt>
                <c:pt idx="3640">
                  <c:v>0.84085000000000065</c:v>
                </c:pt>
                <c:pt idx="3641">
                  <c:v>0.84108099999999997</c:v>
                </c:pt>
                <c:pt idx="3642">
                  <c:v>0.8413119999999995</c:v>
                </c:pt>
                <c:pt idx="3643">
                  <c:v>0.84154299999999949</c:v>
                </c:pt>
                <c:pt idx="3644">
                  <c:v>0.84177400000000335</c:v>
                </c:pt>
                <c:pt idx="3645">
                  <c:v>0.84200500000000322</c:v>
                </c:pt>
                <c:pt idx="3646">
                  <c:v>0.84223599999999998</c:v>
                </c:pt>
                <c:pt idx="3647">
                  <c:v>0.84246699999999652</c:v>
                </c:pt>
                <c:pt idx="3648">
                  <c:v>0.84269799999999995</c:v>
                </c:pt>
                <c:pt idx="3649">
                  <c:v>0.84292899999999993</c:v>
                </c:pt>
                <c:pt idx="3650">
                  <c:v>0.84316000000000002</c:v>
                </c:pt>
                <c:pt idx="3651">
                  <c:v>0.84339100000000322</c:v>
                </c:pt>
                <c:pt idx="3652">
                  <c:v>0.84362200000000065</c:v>
                </c:pt>
                <c:pt idx="3653">
                  <c:v>0.84385299999999996</c:v>
                </c:pt>
                <c:pt idx="3654">
                  <c:v>0.8440839999999995</c:v>
                </c:pt>
                <c:pt idx="3655">
                  <c:v>0.84431499999999959</c:v>
                </c:pt>
                <c:pt idx="3656">
                  <c:v>0.84454600000000002</c:v>
                </c:pt>
                <c:pt idx="3657">
                  <c:v>0.844777000000003</c:v>
                </c:pt>
                <c:pt idx="3658">
                  <c:v>0.84500799999999998</c:v>
                </c:pt>
                <c:pt idx="3659">
                  <c:v>0.84523899999999996</c:v>
                </c:pt>
                <c:pt idx="3660">
                  <c:v>0.8454699999999995</c:v>
                </c:pt>
                <c:pt idx="3661">
                  <c:v>0.84570099999999993</c:v>
                </c:pt>
                <c:pt idx="3662">
                  <c:v>0.84593200000000002</c:v>
                </c:pt>
                <c:pt idx="3663">
                  <c:v>0.846163</c:v>
                </c:pt>
                <c:pt idx="3664">
                  <c:v>0.84639399999999998</c:v>
                </c:pt>
                <c:pt idx="3665">
                  <c:v>0.8466250000000044</c:v>
                </c:pt>
                <c:pt idx="3666">
                  <c:v>0.84685599999999994</c:v>
                </c:pt>
                <c:pt idx="3667">
                  <c:v>0.84708699999999959</c:v>
                </c:pt>
                <c:pt idx="3668">
                  <c:v>0.84731800000000002</c:v>
                </c:pt>
                <c:pt idx="3669">
                  <c:v>0.84754900000000288</c:v>
                </c:pt>
                <c:pt idx="3670">
                  <c:v>0.84778000000000064</c:v>
                </c:pt>
                <c:pt idx="3671">
                  <c:v>0.84801099999999996</c:v>
                </c:pt>
                <c:pt idx="3672">
                  <c:v>0.84824199999999994</c:v>
                </c:pt>
                <c:pt idx="3673">
                  <c:v>0.84847299999999959</c:v>
                </c:pt>
                <c:pt idx="3674">
                  <c:v>0.84870400000000323</c:v>
                </c:pt>
                <c:pt idx="3675">
                  <c:v>0.84893500000000288</c:v>
                </c:pt>
                <c:pt idx="3676">
                  <c:v>0.84916599999999998</c:v>
                </c:pt>
                <c:pt idx="3677">
                  <c:v>0.84939699999999996</c:v>
                </c:pt>
                <c:pt idx="3678">
                  <c:v>0.84962799999999994</c:v>
                </c:pt>
                <c:pt idx="3679">
                  <c:v>0.84985899999999992</c:v>
                </c:pt>
                <c:pt idx="3680">
                  <c:v>0.85009000000000323</c:v>
                </c:pt>
                <c:pt idx="3681">
                  <c:v>0.85032099999999999</c:v>
                </c:pt>
                <c:pt idx="3682">
                  <c:v>0.85055199999999997</c:v>
                </c:pt>
                <c:pt idx="3683">
                  <c:v>0.85078299999999996</c:v>
                </c:pt>
                <c:pt idx="3684">
                  <c:v>0.85101399999999949</c:v>
                </c:pt>
                <c:pt idx="3685">
                  <c:v>0.85124499999999992</c:v>
                </c:pt>
                <c:pt idx="3686">
                  <c:v>0.85147600000000001</c:v>
                </c:pt>
                <c:pt idx="3687">
                  <c:v>0.85170699999999999</c:v>
                </c:pt>
                <c:pt idx="3688">
                  <c:v>0.85193799999999997</c:v>
                </c:pt>
                <c:pt idx="3689">
                  <c:v>0.85216899999999951</c:v>
                </c:pt>
                <c:pt idx="3690">
                  <c:v>0.85239999999999994</c:v>
                </c:pt>
                <c:pt idx="3691">
                  <c:v>0.85263099999999992</c:v>
                </c:pt>
                <c:pt idx="3692">
                  <c:v>0.85286200000000001</c:v>
                </c:pt>
                <c:pt idx="3693">
                  <c:v>0.85309299999999999</c:v>
                </c:pt>
                <c:pt idx="3694">
                  <c:v>0.85332399999999997</c:v>
                </c:pt>
                <c:pt idx="3695">
                  <c:v>0.85355499999999951</c:v>
                </c:pt>
                <c:pt idx="3696">
                  <c:v>0.85378599999999993</c:v>
                </c:pt>
                <c:pt idx="3697">
                  <c:v>0.85401699999999958</c:v>
                </c:pt>
                <c:pt idx="3698">
                  <c:v>0.85424800000000323</c:v>
                </c:pt>
                <c:pt idx="3699">
                  <c:v>0.85447899999999999</c:v>
                </c:pt>
                <c:pt idx="3700">
                  <c:v>0.85471000000000064</c:v>
                </c:pt>
                <c:pt idx="3701">
                  <c:v>0.85494099999999995</c:v>
                </c:pt>
                <c:pt idx="3702">
                  <c:v>0.85517199999999993</c:v>
                </c:pt>
                <c:pt idx="3703">
                  <c:v>0.85540300000000002</c:v>
                </c:pt>
                <c:pt idx="3704">
                  <c:v>0.85563400000000323</c:v>
                </c:pt>
                <c:pt idx="3705">
                  <c:v>0.85586499999999999</c:v>
                </c:pt>
                <c:pt idx="3706">
                  <c:v>0.85609600000000063</c:v>
                </c:pt>
                <c:pt idx="3707">
                  <c:v>0.85632699999999951</c:v>
                </c:pt>
                <c:pt idx="3708">
                  <c:v>0.85655799999999949</c:v>
                </c:pt>
                <c:pt idx="3709">
                  <c:v>0.85678900000000346</c:v>
                </c:pt>
                <c:pt idx="3710">
                  <c:v>0.85702000000000322</c:v>
                </c:pt>
                <c:pt idx="3711">
                  <c:v>0.85725099999999999</c:v>
                </c:pt>
                <c:pt idx="3712">
                  <c:v>0.85748199999999997</c:v>
                </c:pt>
                <c:pt idx="3713">
                  <c:v>0.8577129999999995</c:v>
                </c:pt>
                <c:pt idx="3714">
                  <c:v>0.85794399999999993</c:v>
                </c:pt>
                <c:pt idx="3715">
                  <c:v>0.85817500000000324</c:v>
                </c:pt>
                <c:pt idx="3716">
                  <c:v>0.858406</c:v>
                </c:pt>
                <c:pt idx="3717">
                  <c:v>0.85863699999999998</c:v>
                </c:pt>
                <c:pt idx="3718">
                  <c:v>0.85886799999999996</c:v>
                </c:pt>
                <c:pt idx="3719">
                  <c:v>0.85909899999999995</c:v>
                </c:pt>
                <c:pt idx="3720">
                  <c:v>0.85932999999999993</c:v>
                </c:pt>
                <c:pt idx="3721">
                  <c:v>0.85956100000000002</c:v>
                </c:pt>
                <c:pt idx="3722">
                  <c:v>0.85979200000000311</c:v>
                </c:pt>
                <c:pt idx="3723">
                  <c:v>0.86002299999999998</c:v>
                </c:pt>
                <c:pt idx="3724">
                  <c:v>0.86025399999999996</c:v>
                </c:pt>
                <c:pt idx="3725">
                  <c:v>0.8604849999999995</c:v>
                </c:pt>
                <c:pt idx="3726">
                  <c:v>0.86071599999999993</c:v>
                </c:pt>
                <c:pt idx="3727">
                  <c:v>0.86094700000000324</c:v>
                </c:pt>
                <c:pt idx="3728">
                  <c:v>0.86117800000000289</c:v>
                </c:pt>
                <c:pt idx="3729">
                  <c:v>0.86140899999999998</c:v>
                </c:pt>
                <c:pt idx="3730">
                  <c:v>0.8616400000000044</c:v>
                </c:pt>
                <c:pt idx="3731">
                  <c:v>0.86187099999999994</c:v>
                </c:pt>
                <c:pt idx="3732">
                  <c:v>0.86210199999999992</c:v>
                </c:pt>
                <c:pt idx="3733">
                  <c:v>0.86233300000000002</c:v>
                </c:pt>
                <c:pt idx="3734">
                  <c:v>0.862564</c:v>
                </c:pt>
                <c:pt idx="3735">
                  <c:v>0.86279500000000509</c:v>
                </c:pt>
                <c:pt idx="3736">
                  <c:v>0.86302600000000063</c:v>
                </c:pt>
                <c:pt idx="3737">
                  <c:v>0.8632569999999995</c:v>
                </c:pt>
                <c:pt idx="3738">
                  <c:v>0.86348799999999959</c:v>
                </c:pt>
                <c:pt idx="3739">
                  <c:v>0.86371900000000323</c:v>
                </c:pt>
                <c:pt idx="3740">
                  <c:v>0.86395000000000288</c:v>
                </c:pt>
                <c:pt idx="3741">
                  <c:v>0.86418099999999998</c:v>
                </c:pt>
                <c:pt idx="3742">
                  <c:v>0.86441199999999996</c:v>
                </c:pt>
                <c:pt idx="3743">
                  <c:v>0.86464299999999994</c:v>
                </c:pt>
                <c:pt idx="3744">
                  <c:v>0.86487399999999992</c:v>
                </c:pt>
                <c:pt idx="3745">
                  <c:v>0.86510500000000323</c:v>
                </c:pt>
                <c:pt idx="3746">
                  <c:v>0.86533599999999999</c:v>
                </c:pt>
                <c:pt idx="3747">
                  <c:v>0.86556699999999676</c:v>
                </c:pt>
                <c:pt idx="3748">
                  <c:v>0.86579800000000429</c:v>
                </c:pt>
                <c:pt idx="3749">
                  <c:v>0.86602899999999994</c:v>
                </c:pt>
                <c:pt idx="3750">
                  <c:v>0.86625999999999992</c:v>
                </c:pt>
                <c:pt idx="3751">
                  <c:v>0.86649100000000323</c:v>
                </c:pt>
                <c:pt idx="3752">
                  <c:v>0.86672200000000288</c:v>
                </c:pt>
                <c:pt idx="3753">
                  <c:v>0.86695299999999997</c:v>
                </c:pt>
                <c:pt idx="3754">
                  <c:v>0.86718399999999951</c:v>
                </c:pt>
                <c:pt idx="3755">
                  <c:v>0.86741499999999949</c:v>
                </c:pt>
                <c:pt idx="3756">
                  <c:v>0.86764600000000358</c:v>
                </c:pt>
                <c:pt idx="3757">
                  <c:v>0.86787700000000323</c:v>
                </c:pt>
                <c:pt idx="3758">
                  <c:v>0.86810799999999999</c:v>
                </c:pt>
                <c:pt idx="3759">
                  <c:v>0.86833899999999997</c:v>
                </c:pt>
                <c:pt idx="3760">
                  <c:v>0.86856999999999951</c:v>
                </c:pt>
                <c:pt idx="3761">
                  <c:v>0.86880099999999993</c:v>
                </c:pt>
                <c:pt idx="3762">
                  <c:v>0.86903199999999992</c:v>
                </c:pt>
                <c:pt idx="3763">
                  <c:v>0.86926300000000001</c:v>
                </c:pt>
                <c:pt idx="3764">
                  <c:v>0.86949399999999999</c:v>
                </c:pt>
                <c:pt idx="3765">
                  <c:v>0.86972500000000508</c:v>
                </c:pt>
                <c:pt idx="3766">
                  <c:v>0.86995599999999995</c:v>
                </c:pt>
                <c:pt idx="3767">
                  <c:v>0.87018699999999949</c:v>
                </c:pt>
                <c:pt idx="3768">
                  <c:v>0.87041800000000003</c:v>
                </c:pt>
                <c:pt idx="3769">
                  <c:v>0.87064900000000633</c:v>
                </c:pt>
                <c:pt idx="3770">
                  <c:v>0.87088000000000065</c:v>
                </c:pt>
                <c:pt idx="3771">
                  <c:v>0.87111099999999997</c:v>
                </c:pt>
                <c:pt idx="3772">
                  <c:v>0.87134199999999995</c:v>
                </c:pt>
                <c:pt idx="3773">
                  <c:v>0.87157299999999949</c:v>
                </c:pt>
                <c:pt idx="3774">
                  <c:v>0.87180400000000347</c:v>
                </c:pt>
                <c:pt idx="3775">
                  <c:v>0.87203500000000322</c:v>
                </c:pt>
                <c:pt idx="3776">
                  <c:v>0.87226599999999999</c:v>
                </c:pt>
                <c:pt idx="3777">
                  <c:v>0.87249699999999997</c:v>
                </c:pt>
                <c:pt idx="3778">
                  <c:v>0.87272799999999995</c:v>
                </c:pt>
                <c:pt idx="3779">
                  <c:v>0.87295899999999993</c:v>
                </c:pt>
                <c:pt idx="3780">
                  <c:v>0.87319000000000324</c:v>
                </c:pt>
                <c:pt idx="3781">
                  <c:v>0.87342100000000322</c:v>
                </c:pt>
                <c:pt idx="3782">
                  <c:v>0.87365200000000065</c:v>
                </c:pt>
                <c:pt idx="3783">
                  <c:v>0.87388299999999997</c:v>
                </c:pt>
                <c:pt idx="3784">
                  <c:v>0.8741139999999995</c:v>
                </c:pt>
                <c:pt idx="3785">
                  <c:v>0.87434499999999993</c:v>
                </c:pt>
                <c:pt idx="3786">
                  <c:v>0.87457600000000002</c:v>
                </c:pt>
                <c:pt idx="3787">
                  <c:v>0.87480700000000311</c:v>
                </c:pt>
                <c:pt idx="3788">
                  <c:v>0.87503799999999998</c:v>
                </c:pt>
                <c:pt idx="3789">
                  <c:v>0.87526899999999996</c:v>
                </c:pt>
                <c:pt idx="3790">
                  <c:v>0.87549999999999994</c:v>
                </c:pt>
                <c:pt idx="3791">
                  <c:v>0.87573099999999993</c:v>
                </c:pt>
                <c:pt idx="3792">
                  <c:v>0.87596200000000002</c:v>
                </c:pt>
                <c:pt idx="3793">
                  <c:v>0.87619300000000289</c:v>
                </c:pt>
                <c:pt idx="3794">
                  <c:v>0.87642399999999998</c:v>
                </c:pt>
                <c:pt idx="3795">
                  <c:v>0.8766550000000044</c:v>
                </c:pt>
                <c:pt idx="3796">
                  <c:v>0.87688599999999994</c:v>
                </c:pt>
                <c:pt idx="3797">
                  <c:v>0.87711699999999959</c:v>
                </c:pt>
                <c:pt idx="3798">
                  <c:v>0.87734800000000324</c:v>
                </c:pt>
                <c:pt idx="3799">
                  <c:v>0.87757900000000288</c:v>
                </c:pt>
                <c:pt idx="3800">
                  <c:v>0.87781000000000065</c:v>
                </c:pt>
                <c:pt idx="3801">
                  <c:v>0.8780410000000044</c:v>
                </c:pt>
                <c:pt idx="3802">
                  <c:v>0.87827199999999994</c:v>
                </c:pt>
                <c:pt idx="3803">
                  <c:v>0.87850299999999959</c:v>
                </c:pt>
                <c:pt idx="3804">
                  <c:v>0.87873400000000323</c:v>
                </c:pt>
                <c:pt idx="3805">
                  <c:v>0.87896500000000288</c:v>
                </c:pt>
                <c:pt idx="3806">
                  <c:v>0.87919600000000064</c:v>
                </c:pt>
                <c:pt idx="3807">
                  <c:v>0.87942699999999996</c:v>
                </c:pt>
                <c:pt idx="3808">
                  <c:v>0.87965799999999994</c:v>
                </c:pt>
                <c:pt idx="3809">
                  <c:v>0.87988899999999992</c:v>
                </c:pt>
                <c:pt idx="3810">
                  <c:v>0.88012000000000024</c:v>
                </c:pt>
                <c:pt idx="3811">
                  <c:v>0.88035099999999733</c:v>
                </c:pt>
                <c:pt idx="3812">
                  <c:v>0.88058199999999687</c:v>
                </c:pt>
                <c:pt idx="3813">
                  <c:v>0.8808129999999964</c:v>
                </c:pt>
                <c:pt idx="3814">
                  <c:v>0.88104399999999949</c:v>
                </c:pt>
                <c:pt idx="3815">
                  <c:v>0.88127499999999959</c:v>
                </c:pt>
                <c:pt idx="3816">
                  <c:v>0.88150599999999957</c:v>
                </c:pt>
                <c:pt idx="3817">
                  <c:v>0.88173699999999733</c:v>
                </c:pt>
                <c:pt idx="3818">
                  <c:v>0.88196799999999687</c:v>
                </c:pt>
                <c:pt idx="3819">
                  <c:v>0.88219900000000073</c:v>
                </c:pt>
                <c:pt idx="3820">
                  <c:v>0.88242999999999949</c:v>
                </c:pt>
                <c:pt idx="3821">
                  <c:v>0.88266099999999958</c:v>
                </c:pt>
                <c:pt idx="3822">
                  <c:v>0.88289200000000023</c:v>
                </c:pt>
                <c:pt idx="3823">
                  <c:v>0.88312299999999733</c:v>
                </c:pt>
                <c:pt idx="3824">
                  <c:v>0.88335399999999686</c:v>
                </c:pt>
                <c:pt idx="3825">
                  <c:v>0.88358499999999629</c:v>
                </c:pt>
                <c:pt idx="3826">
                  <c:v>0.88381599999999949</c:v>
                </c:pt>
                <c:pt idx="3827">
                  <c:v>0.88404699999999958</c:v>
                </c:pt>
                <c:pt idx="3828">
                  <c:v>0.88427800000000023</c:v>
                </c:pt>
                <c:pt idx="3829">
                  <c:v>0.88450899999999733</c:v>
                </c:pt>
                <c:pt idx="3830">
                  <c:v>0.88474000000000075</c:v>
                </c:pt>
                <c:pt idx="3831">
                  <c:v>0.88497099999999951</c:v>
                </c:pt>
                <c:pt idx="3832">
                  <c:v>0.88520199999999949</c:v>
                </c:pt>
                <c:pt idx="3833">
                  <c:v>0.88543299999999603</c:v>
                </c:pt>
                <c:pt idx="3834">
                  <c:v>0.88566400000000023</c:v>
                </c:pt>
                <c:pt idx="3835">
                  <c:v>0.88589500000000165</c:v>
                </c:pt>
                <c:pt idx="3836">
                  <c:v>0.88612600000000019</c:v>
                </c:pt>
                <c:pt idx="3837">
                  <c:v>0.88635699999999629</c:v>
                </c:pt>
                <c:pt idx="3838">
                  <c:v>0.88658799999999582</c:v>
                </c:pt>
                <c:pt idx="3839">
                  <c:v>0.88681900000000025</c:v>
                </c:pt>
                <c:pt idx="3840">
                  <c:v>0.88705000000000023</c:v>
                </c:pt>
                <c:pt idx="3841">
                  <c:v>0.88728099999999699</c:v>
                </c:pt>
                <c:pt idx="3842">
                  <c:v>0.88751199999999686</c:v>
                </c:pt>
                <c:pt idx="3843">
                  <c:v>0.8877429999999995</c:v>
                </c:pt>
                <c:pt idx="3844">
                  <c:v>0.88797399999999949</c:v>
                </c:pt>
                <c:pt idx="3845">
                  <c:v>0.88820500000000024</c:v>
                </c:pt>
                <c:pt idx="3846">
                  <c:v>0.88843599999999956</c:v>
                </c:pt>
                <c:pt idx="3847">
                  <c:v>0.88866699999999699</c:v>
                </c:pt>
                <c:pt idx="3848">
                  <c:v>0.88889800000000074</c:v>
                </c:pt>
                <c:pt idx="3849">
                  <c:v>0.8891289999999995</c:v>
                </c:pt>
                <c:pt idx="3850">
                  <c:v>0.88935999999999948</c:v>
                </c:pt>
                <c:pt idx="3851">
                  <c:v>0.88959100000000024</c:v>
                </c:pt>
                <c:pt idx="3852">
                  <c:v>0.88982200000000022</c:v>
                </c:pt>
                <c:pt idx="3853">
                  <c:v>0.89005299999999699</c:v>
                </c:pt>
                <c:pt idx="3854">
                  <c:v>0.89028399999999652</c:v>
                </c:pt>
                <c:pt idx="3855">
                  <c:v>0.89051499999999628</c:v>
                </c:pt>
                <c:pt idx="3856">
                  <c:v>0.89074600000000015</c:v>
                </c:pt>
                <c:pt idx="3857">
                  <c:v>0.89097700000000024</c:v>
                </c:pt>
                <c:pt idx="3858">
                  <c:v>0.89120800000000022</c:v>
                </c:pt>
                <c:pt idx="3859">
                  <c:v>0.89143899999999698</c:v>
                </c:pt>
                <c:pt idx="3860">
                  <c:v>0.89167000000000074</c:v>
                </c:pt>
                <c:pt idx="3861">
                  <c:v>0.8919009999999995</c:v>
                </c:pt>
                <c:pt idx="3862">
                  <c:v>0.89213199999999959</c:v>
                </c:pt>
                <c:pt idx="3863">
                  <c:v>0.89236299999999535</c:v>
                </c:pt>
                <c:pt idx="3864">
                  <c:v>0.89259400000000022</c:v>
                </c:pt>
                <c:pt idx="3865">
                  <c:v>0.89282500000000165</c:v>
                </c:pt>
                <c:pt idx="3866">
                  <c:v>0.89305600000000018</c:v>
                </c:pt>
                <c:pt idx="3867">
                  <c:v>0.89328699999999606</c:v>
                </c:pt>
                <c:pt idx="3868">
                  <c:v>0.89351799999999593</c:v>
                </c:pt>
                <c:pt idx="3869">
                  <c:v>0.89374900000000346</c:v>
                </c:pt>
                <c:pt idx="3870">
                  <c:v>0.89398000000000022</c:v>
                </c:pt>
                <c:pt idx="3871">
                  <c:v>0.89421099999999698</c:v>
                </c:pt>
                <c:pt idx="3872">
                  <c:v>0.89444200000000018</c:v>
                </c:pt>
                <c:pt idx="3873">
                  <c:v>0.8946729999999995</c:v>
                </c:pt>
                <c:pt idx="3874">
                  <c:v>0.89490399999999959</c:v>
                </c:pt>
                <c:pt idx="3875">
                  <c:v>0.89513500000000024</c:v>
                </c:pt>
                <c:pt idx="3876">
                  <c:v>0.89536599999999733</c:v>
                </c:pt>
                <c:pt idx="3877">
                  <c:v>0.89559699999999698</c:v>
                </c:pt>
                <c:pt idx="3878">
                  <c:v>0.89582800000000073</c:v>
                </c:pt>
                <c:pt idx="3879">
                  <c:v>0.89605899999999949</c:v>
                </c:pt>
                <c:pt idx="3880">
                  <c:v>0.89628999999999959</c:v>
                </c:pt>
                <c:pt idx="3881">
                  <c:v>0.89652100000000023</c:v>
                </c:pt>
                <c:pt idx="3882">
                  <c:v>0.89675200000000022</c:v>
                </c:pt>
                <c:pt idx="3883">
                  <c:v>0.89698299999999687</c:v>
                </c:pt>
                <c:pt idx="3884">
                  <c:v>0.8972139999999964</c:v>
                </c:pt>
                <c:pt idx="3885">
                  <c:v>0.89744499999999949</c:v>
                </c:pt>
                <c:pt idx="3886">
                  <c:v>0.89767600000000014</c:v>
                </c:pt>
                <c:pt idx="3887">
                  <c:v>0.89790700000000023</c:v>
                </c:pt>
                <c:pt idx="3888">
                  <c:v>0.89813799999999733</c:v>
                </c:pt>
                <c:pt idx="3889">
                  <c:v>0.89836899999999686</c:v>
                </c:pt>
                <c:pt idx="3890">
                  <c:v>0.89859999999999951</c:v>
                </c:pt>
                <c:pt idx="3891">
                  <c:v>0.89883099999999949</c:v>
                </c:pt>
                <c:pt idx="3892">
                  <c:v>0.89906199999999958</c:v>
                </c:pt>
                <c:pt idx="3893">
                  <c:v>0.89929300000000023</c:v>
                </c:pt>
                <c:pt idx="3894">
                  <c:v>0.89952399999999733</c:v>
                </c:pt>
                <c:pt idx="3895">
                  <c:v>0.89975500000000075</c:v>
                </c:pt>
                <c:pt idx="3896">
                  <c:v>0.89998599999999951</c:v>
                </c:pt>
                <c:pt idx="3897">
                  <c:v>0.9002169999999956</c:v>
                </c:pt>
                <c:pt idx="3898">
                  <c:v>0.90044800000000003</c:v>
                </c:pt>
                <c:pt idx="3899">
                  <c:v>0.90067900000000323</c:v>
                </c:pt>
                <c:pt idx="3900">
                  <c:v>0.90090999999999999</c:v>
                </c:pt>
                <c:pt idx="3901">
                  <c:v>0.90114099999999997</c:v>
                </c:pt>
                <c:pt idx="3902">
                  <c:v>0.90137199999999951</c:v>
                </c:pt>
                <c:pt idx="3903">
                  <c:v>0.90160299999999949</c:v>
                </c:pt>
                <c:pt idx="3904">
                  <c:v>0.90183400000000002</c:v>
                </c:pt>
                <c:pt idx="3905">
                  <c:v>0.90206500000000001</c:v>
                </c:pt>
                <c:pt idx="3906">
                  <c:v>0.90229599999999999</c:v>
                </c:pt>
                <c:pt idx="3907">
                  <c:v>0.90252699999999675</c:v>
                </c:pt>
                <c:pt idx="3908">
                  <c:v>0.90275799999999951</c:v>
                </c:pt>
                <c:pt idx="3909">
                  <c:v>0.90298899999999949</c:v>
                </c:pt>
                <c:pt idx="3910">
                  <c:v>0.90322000000000002</c:v>
                </c:pt>
                <c:pt idx="3911">
                  <c:v>0.903451</c:v>
                </c:pt>
                <c:pt idx="3912">
                  <c:v>0.90368199999999999</c:v>
                </c:pt>
                <c:pt idx="3913">
                  <c:v>0.90391299999999675</c:v>
                </c:pt>
                <c:pt idx="3914">
                  <c:v>0.9041439999999995</c:v>
                </c:pt>
                <c:pt idx="3915">
                  <c:v>0.90437499999999948</c:v>
                </c:pt>
                <c:pt idx="3916">
                  <c:v>0.90460600000000002</c:v>
                </c:pt>
                <c:pt idx="3917">
                  <c:v>0.904837</c:v>
                </c:pt>
                <c:pt idx="3918">
                  <c:v>0.90506799999999676</c:v>
                </c:pt>
                <c:pt idx="3919">
                  <c:v>0.90529899999999996</c:v>
                </c:pt>
                <c:pt idx="3920">
                  <c:v>0.9055299999999995</c:v>
                </c:pt>
                <c:pt idx="3921">
                  <c:v>0.90576099999999959</c:v>
                </c:pt>
                <c:pt idx="3922">
                  <c:v>0.90599200000000002</c:v>
                </c:pt>
                <c:pt idx="3923">
                  <c:v>0.906223</c:v>
                </c:pt>
                <c:pt idx="3924">
                  <c:v>0.90645399999999676</c:v>
                </c:pt>
                <c:pt idx="3925">
                  <c:v>0.90668499999999996</c:v>
                </c:pt>
                <c:pt idx="3926">
                  <c:v>0.9069159999999995</c:v>
                </c:pt>
                <c:pt idx="3927">
                  <c:v>0.90714699999999959</c:v>
                </c:pt>
                <c:pt idx="3928">
                  <c:v>0.90737800000000002</c:v>
                </c:pt>
                <c:pt idx="3929">
                  <c:v>0.90760900000000289</c:v>
                </c:pt>
                <c:pt idx="3930">
                  <c:v>0.90783999999999998</c:v>
                </c:pt>
                <c:pt idx="3931">
                  <c:v>0.90807099999999996</c:v>
                </c:pt>
                <c:pt idx="3932">
                  <c:v>0.9083019999999995</c:v>
                </c:pt>
                <c:pt idx="3933">
                  <c:v>0.90853299999999548</c:v>
                </c:pt>
                <c:pt idx="3934">
                  <c:v>0.90876400000000002</c:v>
                </c:pt>
                <c:pt idx="3935">
                  <c:v>0.90899500000000288</c:v>
                </c:pt>
                <c:pt idx="3936">
                  <c:v>0.90922599999999998</c:v>
                </c:pt>
                <c:pt idx="3937">
                  <c:v>0.90945699999999619</c:v>
                </c:pt>
                <c:pt idx="3938">
                  <c:v>0.9096879999999995</c:v>
                </c:pt>
                <c:pt idx="3939">
                  <c:v>0.90991899999999959</c:v>
                </c:pt>
                <c:pt idx="3940">
                  <c:v>0.91015000000000001</c:v>
                </c:pt>
                <c:pt idx="3941">
                  <c:v>0.910381</c:v>
                </c:pt>
                <c:pt idx="3942">
                  <c:v>0.91061199999999998</c:v>
                </c:pt>
                <c:pt idx="3943">
                  <c:v>0.91084299999999996</c:v>
                </c:pt>
                <c:pt idx="3944">
                  <c:v>0.9110739999999995</c:v>
                </c:pt>
                <c:pt idx="3945">
                  <c:v>0.91130499999999959</c:v>
                </c:pt>
                <c:pt idx="3946">
                  <c:v>0.91153599999999957</c:v>
                </c:pt>
                <c:pt idx="3947">
                  <c:v>0.91176699999999711</c:v>
                </c:pt>
                <c:pt idx="3948">
                  <c:v>0.91199799999999998</c:v>
                </c:pt>
                <c:pt idx="3949">
                  <c:v>0.91222899999999996</c:v>
                </c:pt>
                <c:pt idx="3950">
                  <c:v>0.91245999999999949</c:v>
                </c:pt>
                <c:pt idx="3951">
                  <c:v>0.91269099999999992</c:v>
                </c:pt>
                <c:pt idx="3952">
                  <c:v>0.91292200000000001</c:v>
                </c:pt>
                <c:pt idx="3953">
                  <c:v>0.91315299999999711</c:v>
                </c:pt>
                <c:pt idx="3954">
                  <c:v>0.91338399999999675</c:v>
                </c:pt>
                <c:pt idx="3955">
                  <c:v>0.91361499999999951</c:v>
                </c:pt>
                <c:pt idx="3956">
                  <c:v>0.91384599999999994</c:v>
                </c:pt>
                <c:pt idx="3957">
                  <c:v>0.91407699999999958</c:v>
                </c:pt>
                <c:pt idx="3958">
                  <c:v>0.91430800000000001</c:v>
                </c:pt>
                <c:pt idx="3959">
                  <c:v>0.9145389999999971</c:v>
                </c:pt>
                <c:pt idx="3960">
                  <c:v>0.91476999999999997</c:v>
                </c:pt>
                <c:pt idx="3961">
                  <c:v>0.91500099999999951</c:v>
                </c:pt>
                <c:pt idx="3962">
                  <c:v>0.91523199999999949</c:v>
                </c:pt>
                <c:pt idx="3963">
                  <c:v>0.91546299999999547</c:v>
                </c:pt>
                <c:pt idx="3964">
                  <c:v>0.91569400000000323</c:v>
                </c:pt>
                <c:pt idx="3965">
                  <c:v>0.91592499999999999</c:v>
                </c:pt>
                <c:pt idx="3966">
                  <c:v>0.91615599999999997</c:v>
                </c:pt>
                <c:pt idx="3967">
                  <c:v>0.91638699999999618</c:v>
                </c:pt>
                <c:pt idx="3968">
                  <c:v>0.91661799999999949</c:v>
                </c:pt>
                <c:pt idx="3969">
                  <c:v>0.9168490000000038</c:v>
                </c:pt>
                <c:pt idx="3970">
                  <c:v>0.91708000000000001</c:v>
                </c:pt>
                <c:pt idx="3971">
                  <c:v>0.91731099999999699</c:v>
                </c:pt>
                <c:pt idx="3972">
                  <c:v>0.91754199999999997</c:v>
                </c:pt>
                <c:pt idx="3973">
                  <c:v>0.91777299999999951</c:v>
                </c:pt>
                <c:pt idx="3974">
                  <c:v>0.91800399999999949</c:v>
                </c:pt>
                <c:pt idx="3975">
                  <c:v>0.91823500000000002</c:v>
                </c:pt>
                <c:pt idx="3976">
                  <c:v>0.91846599999999956</c:v>
                </c:pt>
                <c:pt idx="3977">
                  <c:v>0.91869699999999999</c:v>
                </c:pt>
                <c:pt idx="3978">
                  <c:v>0.91892799999999997</c:v>
                </c:pt>
                <c:pt idx="3979">
                  <c:v>0.9191589999999995</c:v>
                </c:pt>
                <c:pt idx="3980">
                  <c:v>0.91938999999999949</c:v>
                </c:pt>
                <c:pt idx="3981">
                  <c:v>0.91962100000000324</c:v>
                </c:pt>
                <c:pt idx="3982">
                  <c:v>0.919852</c:v>
                </c:pt>
                <c:pt idx="3983">
                  <c:v>0.92008299999999676</c:v>
                </c:pt>
                <c:pt idx="3984">
                  <c:v>0.92031399999999652</c:v>
                </c:pt>
                <c:pt idx="3985">
                  <c:v>0.9205449999999995</c:v>
                </c:pt>
                <c:pt idx="3986">
                  <c:v>0.92077599999999993</c:v>
                </c:pt>
                <c:pt idx="3987">
                  <c:v>0.92100700000000002</c:v>
                </c:pt>
                <c:pt idx="3988">
                  <c:v>0.921238</c:v>
                </c:pt>
                <c:pt idx="3989">
                  <c:v>0.92146899999999676</c:v>
                </c:pt>
                <c:pt idx="3990">
                  <c:v>0.92170000000000063</c:v>
                </c:pt>
                <c:pt idx="3991">
                  <c:v>0.9219309999999995</c:v>
                </c:pt>
                <c:pt idx="3992">
                  <c:v>0.92216199999999959</c:v>
                </c:pt>
                <c:pt idx="3993">
                  <c:v>0.92239300000000002</c:v>
                </c:pt>
                <c:pt idx="3994">
                  <c:v>0.92262400000000289</c:v>
                </c:pt>
                <c:pt idx="3995">
                  <c:v>0.92285499999999998</c:v>
                </c:pt>
                <c:pt idx="3996">
                  <c:v>0.92308599999999996</c:v>
                </c:pt>
                <c:pt idx="3997">
                  <c:v>0.92331699999999617</c:v>
                </c:pt>
                <c:pt idx="3998">
                  <c:v>0.92354799999999959</c:v>
                </c:pt>
                <c:pt idx="3999">
                  <c:v>0.92377900000000324</c:v>
                </c:pt>
                <c:pt idx="4000">
                  <c:v>0.92401</c:v>
                </c:pt>
                <c:pt idx="4001">
                  <c:v>0.92424099999999998</c:v>
                </c:pt>
                <c:pt idx="4002">
                  <c:v>0.92447199999999996</c:v>
                </c:pt>
                <c:pt idx="4003">
                  <c:v>0.9247029999999995</c:v>
                </c:pt>
                <c:pt idx="4004">
                  <c:v>0.92493399999999959</c:v>
                </c:pt>
                <c:pt idx="4005">
                  <c:v>0.92516500000000002</c:v>
                </c:pt>
                <c:pt idx="4006">
                  <c:v>0.925396</c:v>
                </c:pt>
                <c:pt idx="4007">
                  <c:v>0.92562699999999998</c:v>
                </c:pt>
                <c:pt idx="4008">
                  <c:v>0.92585799999999996</c:v>
                </c:pt>
                <c:pt idx="4009">
                  <c:v>0.9260889999999995</c:v>
                </c:pt>
                <c:pt idx="4010">
                  <c:v>0.92631999999999959</c:v>
                </c:pt>
                <c:pt idx="4011">
                  <c:v>0.92655100000000001</c:v>
                </c:pt>
                <c:pt idx="4012">
                  <c:v>0.92678199999999999</c:v>
                </c:pt>
                <c:pt idx="4013">
                  <c:v>0.92701299999999676</c:v>
                </c:pt>
                <c:pt idx="4014">
                  <c:v>0.92724399999999996</c:v>
                </c:pt>
                <c:pt idx="4015">
                  <c:v>0.92747499999999949</c:v>
                </c:pt>
                <c:pt idx="4016">
                  <c:v>0.92770599999999992</c:v>
                </c:pt>
                <c:pt idx="4017">
                  <c:v>0.92793700000000001</c:v>
                </c:pt>
                <c:pt idx="4018">
                  <c:v>0.92816799999999711</c:v>
                </c:pt>
                <c:pt idx="4019">
                  <c:v>0.92839899999999997</c:v>
                </c:pt>
                <c:pt idx="4020">
                  <c:v>0.92863000000000062</c:v>
                </c:pt>
                <c:pt idx="4021">
                  <c:v>0.92886099999999949</c:v>
                </c:pt>
                <c:pt idx="4022">
                  <c:v>0.92909199999999992</c:v>
                </c:pt>
                <c:pt idx="4023">
                  <c:v>0.92932300000000001</c:v>
                </c:pt>
                <c:pt idx="4024">
                  <c:v>0.9295539999999971</c:v>
                </c:pt>
                <c:pt idx="4025">
                  <c:v>0.92978499999999997</c:v>
                </c:pt>
                <c:pt idx="4026">
                  <c:v>0.93001599999999951</c:v>
                </c:pt>
                <c:pt idx="4027">
                  <c:v>0.93024699999999949</c:v>
                </c:pt>
                <c:pt idx="4028">
                  <c:v>0.93047799999999958</c:v>
                </c:pt>
                <c:pt idx="4029">
                  <c:v>0.93070900000000323</c:v>
                </c:pt>
                <c:pt idx="4030">
                  <c:v>0.93093999999999999</c:v>
                </c:pt>
                <c:pt idx="4031">
                  <c:v>0.93117099999999997</c:v>
                </c:pt>
                <c:pt idx="4032">
                  <c:v>0.93140199999999951</c:v>
                </c:pt>
                <c:pt idx="4033">
                  <c:v>0.93163299999999949</c:v>
                </c:pt>
                <c:pt idx="4034">
                  <c:v>0.93186400000000003</c:v>
                </c:pt>
                <c:pt idx="4035">
                  <c:v>0.93209500000000323</c:v>
                </c:pt>
                <c:pt idx="4036">
                  <c:v>0.93232599999999999</c:v>
                </c:pt>
                <c:pt idx="4037">
                  <c:v>0.93255699999999675</c:v>
                </c:pt>
                <c:pt idx="4038">
                  <c:v>0.93278799999999951</c:v>
                </c:pt>
                <c:pt idx="4039">
                  <c:v>0.93301899999999949</c:v>
                </c:pt>
                <c:pt idx="4040">
                  <c:v>0.93325000000000002</c:v>
                </c:pt>
                <c:pt idx="4041">
                  <c:v>0.93348100000000001</c:v>
                </c:pt>
                <c:pt idx="4042">
                  <c:v>0.93371199999999999</c:v>
                </c:pt>
                <c:pt idx="4043">
                  <c:v>0.93394299999999997</c:v>
                </c:pt>
                <c:pt idx="4044">
                  <c:v>0.9341739999999995</c:v>
                </c:pt>
                <c:pt idx="4045">
                  <c:v>0.93440499999999949</c:v>
                </c:pt>
                <c:pt idx="4046">
                  <c:v>0.93463600000000002</c:v>
                </c:pt>
                <c:pt idx="4047">
                  <c:v>0.934867</c:v>
                </c:pt>
                <c:pt idx="4048">
                  <c:v>0.93509799999999998</c:v>
                </c:pt>
                <c:pt idx="4049">
                  <c:v>0.93532899999999997</c:v>
                </c:pt>
                <c:pt idx="4050">
                  <c:v>0.9355599999999995</c:v>
                </c:pt>
                <c:pt idx="4051">
                  <c:v>0.93579099999999993</c:v>
                </c:pt>
                <c:pt idx="4052">
                  <c:v>0.93602200000000002</c:v>
                </c:pt>
                <c:pt idx="4053">
                  <c:v>0.936253</c:v>
                </c:pt>
                <c:pt idx="4054">
                  <c:v>0.93648399999999676</c:v>
                </c:pt>
                <c:pt idx="4055">
                  <c:v>0.93671499999999996</c:v>
                </c:pt>
                <c:pt idx="4056">
                  <c:v>0.93694599999999995</c:v>
                </c:pt>
                <c:pt idx="4057">
                  <c:v>0.93717699999999959</c:v>
                </c:pt>
                <c:pt idx="4058">
                  <c:v>0.93740800000000002</c:v>
                </c:pt>
                <c:pt idx="4059">
                  <c:v>0.937639000000003</c:v>
                </c:pt>
                <c:pt idx="4060">
                  <c:v>0.93786999999999998</c:v>
                </c:pt>
                <c:pt idx="4061">
                  <c:v>0.93810099999999996</c:v>
                </c:pt>
                <c:pt idx="4062">
                  <c:v>0.9383319999999995</c:v>
                </c:pt>
                <c:pt idx="4063">
                  <c:v>0.93856299999999548</c:v>
                </c:pt>
                <c:pt idx="4064">
                  <c:v>0.93879400000000324</c:v>
                </c:pt>
                <c:pt idx="4065">
                  <c:v>0.93902500000000289</c:v>
                </c:pt>
                <c:pt idx="4066">
                  <c:v>0.93925599999999998</c:v>
                </c:pt>
                <c:pt idx="4067">
                  <c:v>0.93948699999999619</c:v>
                </c:pt>
                <c:pt idx="4068">
                  <c:v>0.9397179999999995</c:v>
                </c:pt>
                <c:pt idx="4069">
                  <c:v>0.93994899999999992</c:v>
                </c:pt>
                <c:pt idx="4070">
                  <c:v>0.94018000000000002</c:v>
                </c:pt>
                <c:pt idx="4071">
                  <c:v>0.940411</c:v>
                </c:pt>
                <c:pt idx="4072">
                  <c:v>0.94064200000000064</c:v>
                </c:pt>
                <c:pt idx="4073">
                  <c:v>0.94087299999999996</c:v>
                </c:pt>
                <c:pt idx="4074">
                  <c:v>0.9411039999999995</c:v>
                </c:pt>
                <c:pt idx="4075">
                  <c:v>0.94133499999999959</c:v>
                </c:pt>
                <c:pt idx="4076">
                  <c:v>0.94156599999999957</c:v>
                </c:pt>
                <c:pt idx="4077">
                  <c:v>0.94179700000000288</c:v>
                </c:pt>
                <c:pt idx="4078">
                  <c:v>0.94202799999999998</c:v>
                </c:pt>
                <c:pt idx="4079">
                  <c:v>0.94225899999999996</c:v>
                </c:pt>
                <c:pt idx="4080">
                  <c:v>0.94248999999999949</c:v>
                </c:pt>
                <c:pt idx="4081">
                  <c:v>0.94272099999999992</c:v>
                </c:pt>
                <c:pt idx="4082">
                  <c:v>0.94295200000000001</c:v>
                </c:pt>
                <c:pt idx="4083">
                  <c:v>0.94318299999999711</c:v>
                </c:pt>
                <c:pt idx="4084">
                  <c:v>0.94341399999999676</c:v>
                </c:pt>
                <c:pt idx="4085">
                  <c:v>0.94364500000000429</c:v>
                </c:pt>
                <c:pt idx="4086">
                  <c:v>0.94387599999999994</c:v>
                </c:pt>
                <c:pt idx="4087">
                  <c:v>0.94410699999999959</c:v>
                </c:pt>
                <c:pt idx="4088">
                  <c:v>0.94433800000000001</c:v>
                </c:pt>
                <c:pt idx="4089">
                  <c:v>0.94456899999999711</c:v>
                </c:pt>
                <c:pt idx="4090">
                  <c:v>0.94480000000000064</c:v>
                </c:pt>
                <c:pt idx="4091">
                  <c:v>0.94503099999999951</c:v>
                </c:pt>
                <c:pt idx="4092">
                  <c:v>0.94526199999999949</c:v>
                </c:pt>
                <c:pt idx="4093">
                  <c:v>0.94549299999999958</c:v>
                </c:pt>
                <c:pt idx="4094">
                  <c:v>0.94572400000000323</c:v>
                </c:pt>
                <c:pt idx="4095">
                  <c:v>0.94595499999999999</c:v>
                </c:pt>
                <c:pt idx="4096">
                  <c:v>0.94618599999999997</c:v>
                </c:pt>
                <c:pt idx="4097">
                  <c:v>0.94641699999999618</c:v>
                </c:pt>
                <c:pt idx="4098">
                  <c:v>0.94664799999999993</c:v>
                </c:pt>
                <c:pt idx="4099">
                  <c:v>0.9468790000000038</c:v>
                </c:pt>
                <c:pt idx="4100">
                  <c:v>0.94711000000000001</c:v>
                </c:pt>
                <c:pt idx="4101">
                  <c:v>0.94734099999999999</c:v>
                </c:pt>
                <c:pt idx="4102">
                  <c:v>0.94757199999999997</c:v>
                </c:pt>
                <c:pt idx="4103">
                  <c:v>0.94780299999999951</c:v>
                </c:pt>
                <c:pt idx="4104">
                  <c:v>0.94803399999999949</c:v>
                </c:pt>
                <c:pt idx="4105">
                  <c:v>0.94826500000000002</c:v>
                </c:pt>
                <c:pt idx="4106">
                  <c:v>0.94849600000000001</c:v>
                </c:pt>
                <c:pt idx="4107">
                  <c:v>0.94872699999999999</c:v>
                </c:pt>
                <c:pt idx="4108">
                  <c:v>0.94895799999999997</c:v>
                </c:pt>
                <c:pt idx="4109">
                  <c:v>0.94918899999999951</c:v>
                </c:pt>
                <c:pt idx="4110">
                  <c:v>0.94941999999999949</c:v>
                </c:pt>
                <c:pt idx="4111">
                  <c:v>0.94965100000000346</c:v>
                </c:pt>
                <c:pt idx="4112">
                  <c:v>0.949882</c:v>
                </c:pt>
                <c:pt idx="4113">
                  <c:v>0.95011299999999677</c:v>
                </c:pt>
                <c:pt idx="4114">
                  <c:v>0.95034399999999997</c:v>
                </c:pt>
                <c:pt idx="4115">
                  <c:v>0.9505749999999995</c:v>
                </c:pt>
                <c:pt idx="4116">
                  <c:v>0.95080599999999993</c:v>
                </c:pt>
                <c:pt idx="4117">
                  <c:v>0.95103700000000002</c:v>
                </c:pt>
                <c:pt idx="4118">
                  <c:v>0.951268</c:v>
                </c:pt>
                <c:pt idx="4119">
                  <c:v>0.95149899999999998</c:v>
                </c:pt>
                <c:pt idx="4120">
                  <c:v>0.95173000000000063</c:v>
                </c:pt>
                <c:pt idx="4121">
                  <c:v>0.9519609999999995</c:v>
                </c:pt>
                <c:pt idx="4122">
                  <c:v>0.95219199999999993</c:v>
                </c:pt>
                <c:pt idx="4123">
                  <c:v>0.95242300000000002</c:v>
                </c:pt>
                <c:pt idx="4124">
                  <c:v>0.95265400000000311</c:v>
                </c:pt>
                <c:pt idx="4125">
                  <c:v>0.95288499999999998</c:v>
                </c:pt>
                <c:pt idx="4126">
                  <c:v>0.95311599999999996</c:v>
                </c:pt>
                <c:pt idx="4127">
                  <c:v>0.9533469999999995</c:v>
                </c:pt>
                <c:pt idx="4128">
                  <c:v>0.95357799999999959</c:v>
                </c:pt>
                <c:pt idx="4129">
                  <c:v>0.95380900000000324</c:v>
                </c:pt>
                <c:pt idx="4130">
                  <c:v>0.95404000000000289</c:v>
                </c:pt>
                <c:pt idx="4131">
                  <c:v>0.95427099999999998</c:v>
                </c:pt>
                <c:pt idx="4132">
                  <c:v>0.95450199999999996</c:v>
                </c:pt>
                <c:pt idx="4133">
                  <c:v>0.9547329999999995</c:v>
                </c:pt>
                <c:pt idx="4134">
                  <c:v>0.95496399999999959</c:v>
                </c:pt>
                <c:pt idx="4135">
                  <c:v>0.95519500000000324</c:v>
                </c:pt>
                <c:pt idx="4136">
                  <c:v>0.955426</c:v>
                </c:pt>
                <c:pt idx="4137">
                  <c:v>0.95565699999999998</c:v>
                </c:pt>
                <c:pt idx="4138">
                  <c:v>0.95588799999999996</c:v>
                </c:pt>
                <c:pt idx="4139">
                  <c:v>0.9561189999999995</c:v>
                </c:pt>
                <c:pt idx="4140">
                  <c:v>0.95634999999999992</c:v>
                </c:pt>
                <c:pt idx="4141">
                  <c:v>0.95658100000000001</c:v>
                </c:pt>
                <c:pt idx="4142">
                  <c:v>0.956812</c:v>
                </c:pt>
                <c:pt idx="4143">
                  <c:v>0.95704299999999998</c:v>
                </c:pt>
                <c:pt idx="4144">
                  <c:v>0.95727399999999996</c:v>
                </c:pt>
                <c:pt idx="4145">
                  <c:v>0.9575049999999995</c:v>
                </c:pt>
                <c:pt idx="4146">
                  <c:v>0.95773599999999992</c:v>
                </c:pt>
                <c:pt idx="4147">
                  <c:v>0.95796700000000001</c:v>
                </c:pt>
                <c:pt idx="4148">
                  <c:v>0.95819799999999999</c:v>
                </c:pt>
                <c:pt idx="4149">
                  <c:v>0.95842899999999998</c:v>
                </c:pt>
                <c:pt idx="4150">
                  <c:v>0.95866000000000062</c:v>
                </c:pt>
                <c:pt idx="4151">
                  <c:v>0.95889099999999994</c:v>
                </c:pt>
                <c:pt idx="4152">
                  <c:v>0.95912199999999992</c:v>
                </c:pt>
                <c:pt idx="4153">
                  <c:v>0.95935300000000001</c:v>
                </c:pt>
                <c:pt idx="4154">
                  <c:v>0.95958399999999711</c:v>
                </c:pt>
                <c:pt idx="4155">
                  <c:v>0.95981499999999997</c:v>
                </c:pt>
                <c:pt idx="4156">
                  <c:v>0.96004599999999995</c:v>
                </c:pt>
                <c:pt idx="4157">
                  <c:v>0.96027699999999949</c:v>
                </c:pt>
                <c:pt idx="4158">
                  <c:v>0.96050799999999958</c:v>
                </c:pt>
                <c:pt idx="4159">
                  <c:v>0.96073900000000323</c:v>
                </c:pt>
                <c:pt idx="4160">
                  <c:v>0.96096999999999999</c:v>
                </c:pt>
                <c:pt idx="4161">
                  <c:v>0.96120099999999997</c:v>
                </c:pt>
                <c:pt idx="4162">
                  <c:v>0.96143199999999951</c:v>
                </c:pt>
                <c:pt idx="4163">
                  <c:v>0.96166299999999949</c:v>
                </c:pt>
                <c:pt idx="4164">
                  <c:v>0.9618940000000038</c:v>
                </c:pt>
                <c:pt idx="4165">
                  <c:v>0.96212500000000323</c:v>
                </c:pt>
                <c:pt idx="4166">
                  <c:v>0.96235599999999999</c:v>
                </c:pt>
                <c:pt idx="4167">
                  <c:v>0.96258699999999675</c:v>
                </c:pt>
                <c:pt idx="4168">
                  <c:v>0.96281799999999951</c:v>
                </c:pt>
                <c:pt idx="4169">
                  <c:v>0.96304899999999993</c:v>
                </c:pt>
                <c:pt idx="4170">
                  <c:v>0.96328000000000003</c:v>
                </c:pt>
                <c:pt idx="4171">
                  <c:v>0.96351100000000001</c:v>
                </c:pt>
                <c:pt idx="4172">
                  <c:v>0.96374200000000065</c:v>
                </c:pt>
                <c:pt idx="4173">
                  <c:v>0.96397299999999997</c:v>
                </c:pt>
                <c:pt idx="4174">
                  <c:v>0.96420399999999951</c:v>
                </c:pt>
                <c:pt idx="4175">
                  <c:v>0.96443499999999949</c:v>
                </c:pt>
                <c:pt idx="4176">
                  <c:v>0.96466600000000002</c:v>
                </c:pt>
                <c:pt idx="4177">
                  <c:v>0.96489700000000322</c:v>
                </c:pt>
                <c:pt idx="4178">
                  <c:v>0.96512799999999999</c:v>
                </c:pt>
                <c:pt idx="4179">
                  <c:v>0.96535899999999997</c:v>
                </c:pt>
                <c:pt idx="4180">
                  <c:v>0.9655899999999995</c:v>
                </c:pt>
                <c:pt idx="4181">
                  <c:v>0.96582099999999993</c:v>
                </c:pt>
                <c:pt idx="4182">
                  <c:v>0.96605200000000002</c:v>
                </c:pt>
                <c:pt idx="4183">
                  <c:v>0.966283</c:v>
                </c:pt>
                <c:pt idx="4184">
                  <c:v>0.96651399999999676</c:v>
                </c:pt>
                <c:pt idx="4185">
                  <c:v>0.96674500000000441</c:v>
                </c:pt>
                <c:pt idx="4186">
                  <c:v>0.96697599999999995</c:v>
                </c:pt>
                <c:pt idx="4187">
                  <c:v>0.96720699999999959</c:v>
                </c:pt>
                <c:pt idx="4188">
                  <c:v>0.96743800000000002</c:v>
                </c:pt>
                <c:pt idx="4189">
                  <c:v>0.96766900000000311</c:v>
                </c:pt>
                <c:pt idx="4190">
                  <c:v>0.96790000000000065</c:v>
                </c:pt>
                <c:pt idx="4191">
                  <c:v>0.96813099999999996</c:v>
                </c:pt>
                <c:pt idx="4192">
                  <c:v>0.9683619999999995</c:v>
                </c:pt>
                <c:pt idx="4193">
                  <c:v>0.96859299999999959</c:v>
                </c:pt>
                <c:pt idx="4194">
                  <c:v>0.96882400000000324</c:v>
                </c:pt>
                <c:pt idx="4195">
                  <c:v>0.96905500000000289</c:v>
                </c:pt>
                <c:pt idx="4196">
                  <c:v>0.96928599999999998</c:v>
                </c:pt>
                <c:pt idx="4197">
                  <c:v>0.96951699999999619</c:v>
                </c:pt>
                <c:pt idx="4198">
                  <c:v>0.96974799999999994</c:v>
                </c:pt>
                <c:pt idx="4199">
                  <c:v>0.96997899999999992</c:v>
                </c:pt>
                <c:pt idx="4200">
                  <c:v>0.97020999999999979</c:v>
                </c:pt>
                <c:pt idx="4201">
                  <c:v>0.97044100000000266</c:v>
                </c:pt>
                <c:pt idx="4202">
                  <c:v>0.97067200000000065</c:v>
                </c:pt>
                <c:pt idx="4203">
                  <c:v>0.97090299999999941</c:v>
                </c:pt>
                <c:pt idx="4204">
                  <c:v>0.97113399999999939</c:v>
                </c:pt>
                <c:pt idx="4205">
                  <c:v>0.97136499999999948</c:v>
                </c:pt>
                <c:pt idx="4206">
                  <c:v>0.97159599999999979</c:v>
                </c:pt>
                <c:pt idx="4207">
                  <c:v>0.97182700000000266</c:v>
                </c:pt>
                <c:pt idx="4208">
                  <c:v>0.97205799999999976</c:v>
                </c:pt>
                <c:pt idx="4209">
                  <c:v>0.9722889999999994</c:v>
                </c:pt>
                <c:pt idx="4210">
                  <c:v>0.97251999999999938</c:v>
                </c:pt>
                <c:pt idx="4211">
                  <c:v>0.9727509999999997</c:v>
                </c:pt>
                <c:pt idx="4212">
                  <c:v>0.97298199999999979</c:v>
                </c:pt>
                <c:pt idx="4213">
                  <c:v>0.97321299999999689</c:v>
                </c:pt>
                <c:pt idx="4214">
                  <c:v>0.97344399999999953</c:v>
                </c:pt>
                <c:pt idx="4215">
                  <c:v>0.97367500000000395</c:v>
                </c:pt>
                <c:pt idx="4216">
                  <c:v>0.97390599999999972</c:v>
                </c:pt>
                <c:pt idx="4217">
                  <c:v>0.97413699999999948</c:v>
                </c:pt>
                <c:pt idx="4218">
                  <c:v>0.97436799999999946</c:v>
                </c:pt>
                <c:pt idx="4219">
                  <c:v>0.97459899999999977</c:v>
                </c:pt>
                <c:pt idx="4220">
                  <c:v>0.97483000000000064</c:v>
                </c:pt>
                <c:pt idx="4221">
                  <c:v>0.9750609999999994</c:v>
                </c:pt>
                <c:pt idx="4222">
                  <c:v>0.97529199999999971</c:v>
                </c:pt>
                <c:pt idx="4223">
                  <c:v>0.97552299999999947</c:v>
                </c:pt>
                <c:pt idx="4224">
                  <c:v>0.97575400000000301</c:v>
                </c:pt>
                <c:pt idx="4225">
                  <c:v>0.97598499999999977</c:v>
                </c:pt>
                <c:pt idx="4226">
                  <c:v>0.97621599999999953</c:v>
                </c:pt>
                <c:pt idx="4227">
                  <c:v>0.9764469999999994</c:v>
                </c:pt>
                <c:pt idx="4228">
                  <c:v>0.97667799999999971</c:v>
                </c:pt>
                <c:pt idx="4229">
                  <c:v>0.97690900000000336</c:v>
                </c:pt>
                <c:pt idx="4230">
                  <c:v>0.97714000000000301</c:v>
                </c:pt>
                <c:pt idx="4231">
                  <c:v>0.97737099999999977</c:v>
                </c:pt>
                <c:pt idx="4232">
                  <c:v>0.97760200000000064</c:v>
                </c:pt>
                <c:pt idx="4233">
                  <c:v>0.9778329999999994</c:v>
                </c:pt>
                <c:pt idx="4234">
                  <c:v>0.97806399999999938</c:v>
                </c:pt>
                <c:pt idx="4235">
                  <c:v>0.97829500000000336</c:v>
                </c:pt>
                <c:pt idx="4236">
                  <c:v>0.97852599999999978</c:v>
                </c:pt>
                <c:pt idx="4237">
                  <c:v>0.97875699999999977</c:v>
                </c:pt>
                <c:pt idx="4238">
                  <c:v>0.97898799999999953</c:v>
                </c:pt>
                <c:pt idx="4239">
                  <c:v>0.9792189999999994</c:v>
                </c:pt>
                <c:pt idx="4240">
                  <c:v>0.97944999999999971</c:v>
                </c:pt>
                <c:pt idx="4241">
                  <c:v>0.97968100000000335</c:v>
                </c:pt>
                <c:pt idx="4242">
                  <c:v>0.97991199999999978</c:v>
                </c:pt>
                <c:pt idx="4243">
                  <c:v>0.98014299999999688</c:v>
                </c:pt>
                <c:pt idx="4244">
                  <c:v>0.98037399999999675</c:v>
                </c:pt>
                <c:pt idx="4245">
                  <c:v>0.9806049999999995</c:v>
                </c:pt>
                <c:pt idx="4246">
                  <c:v>0.98083599999999949</c:v>
                </c:pt>
                <c:pt idx="4247">
                  <c:v>0.98106699999999558</c:v>
                </c:pt>
                <c:pt idx="4248">
                  <c:v>0.981298</c:v>
                </c:pt>
                <c:pt idx="4249">
                  <c:v>0.98152899999999677</c:v>
                </c:pt>
                <c:pt idx="4250">
                  <c:v>0.98175999999999997</c:v>
                </c:pt>
                <c:pt idx="4251">
                  <c:v>0.9819909999999995</c:v>
                </c:pt>
                <c:pt idx="4252">
                  <c:v>0.98222199999999948</c:v>
                </c:pt>
                <c:pt idx="4253">
                  <c:v>0.98245299999999547</c:v>
                </c:pt>
                <c:pt idx="4254">
                  <c:v>0.982684</c:v>
                </c:pt>
                <c:pt idx="4255">
                  <c:v>0.98291499999999676</c:v>
                </c:pt>
                <c:pt idx="4256">
                  <c:v>0.98314599999999996</c:v>
                </c:pt>
                <c:pt idx="4257">
                  <c:v>0.98337699999999617</c:v>
                </c:pt>
                <c:pt idx="4258">
                  <c:v>0.98360799999999959</c:v>
                </c:pt>
                <c:pt idx="4259">
                  <c:v>0.98383900000000002</c:v>
                </c:pt>
                <c:pt idx="4260">
                  <c:v>0.98407</c:v>
                </c:pt>
                <c:pt idx="4261">
                  <c:v>0.98430099999999676</c:v>
                </c:pt>
                <c:pt idx="4262">
                  <c:v>0.98453199999999619</c:v>
                </c:pt>
                <c:pt idx="4263">
                  <c:v>0.98476299999999617</c:v>
                </c:pt>
                <c:pt idx="4264">
                  <c:v>0.98499399999999959</c:v>
                </c:pt>
                <c:pt idx="4265">
                  <c:v>0.98522500000000002</c:v>
                </c:pt>
                <c:pt idx="4266">
                  <c:v>0.98545599999999856</c:v>
                </c:pt>
                <c:pt idx="4267">
                  <c:v>0.98568699999999676</c:v>
                </c:pt>
                <c:pt idx="4268">
                  <c:v>0.98591799999999619</c:v>
                </c:pt>
                <c:pt idx="4269">
                  <c:v>0.9861489999999995</c:v>
                </c:pt>
                <c:pt idx="4270">
                  <c:v>0.98637999999999959</c:v>
                </c:pt>
                <c:pt idx="4271">
                  <c:v>0.98661100000000002</c:v>
                </c:pt>
                <c:pt idx="4272">
                  <c:v>0.986842</c:v>
                </c:pt>
                <c:pt idx="4273">
                  <c:v>0.98707299999999676</c:v>
                </c:pt>
                <c:pt idx="4274">
                  <c:v>0.98730399999999618</c:v>
                </c:pt>
                <c:pt idx="4275">
                  <c:v>0.98753499999999561</c:v>
                </c:pt>
                <c:pt idx="4276">
                  <c:v>0.98776599999999959</c:v>
                </c:pt>
                <c:pt idx="4277">
                  <c:v>0.98799700000000001</c:v>
                </c:pt>
                <c:pt idx="4278">
                  <c:v>0.988228</c:v>
                </c:pt>
                <c:pt idx="4279">
                  <c:v>0.98845899999999676</c:v>
                </c:pt>
                <c:pt idx="4280">
                  <c:v>0.98868999999999996</c:v>
                </c:pt>
                <c:pt idx="4281">
                  <c:v>0.98892099999999949</c:v>
                </c:pt>
                <c:pt idx="4282">
                  <c:v>0.98915199999999959</c:v>
                </c:pt>
                <c:pt idx="4283">
                  <c:v>0.98938299999999491</c:v>
                </c:pt>
                <c:pt idx="4284">
                  <c:v>0.98961399999999711</c:v>
                </c:pt>
                <c:pt idx="4285">
                  <c:v>0.98984499999999997</c:v>
                </c:pt>
                <c:pt idx="4286">
                  <c:v>0.99007599999999996</c:v>
                </c:pt>
                <c:pt idx="4287">
                  <c:v>0.99030699999999561</c:v>
                </c:pt>
                <c:pt idx="4288">
                  <c:v>0.99053799999999548</c:v>
                </c:pt>
                <c:pt idx="4289">
                  <c:v>0.99076900000000001</c:v>
                </c:pt>
                <c:pt idx="4290">
                  <c:v>0.99099999999999999</c:v>
                </c:pt>
                <c:pt idx="4291">
                  <c:v>0.99123099999999675</c:v>
                </c:pt>
                <c:pt idx="4292">
                  <c:v>0.99146199999999618</c:v>
                </c:pt>
                <c:pt idx="4293">
                  <c:v>0.99169299999999949</c:v>
                </c:pt>
                <c:pt idx="4294">
                  <c:v>0.99192399999999958</c:v>
                </c:pt>
                <c:pt idx="4295">
                  <c:v>0.99215500000000001</c:v>
                </c:pt>
                <c:pt idx="4296">
                  <c:v>0.9923859999999971</c:v>
                </c:pt>
                <c:pt idx="4297">
                  <c:v>0.99261699999999675</c:v>
                </c:pt>
                <c:pt idx="4298">
                  <c:v>0.99284799999999951</c:v>
                </c:pt>
                <c:pt idx="4299">
                  <c:v>0.99307899999999949</c:v>
                </c:pt>
                <c:pt idx="4300">
                  <c:v>0.99330999999999958</c:v>
                </c:pt>
                <c:pt idx="4301">
                  <c:v>0.99354100000000001</c:v>
                </c:pt>
                <c:pt idx="4302">
                  <c:v>0.99377199999999999</c:v>
                </c:pt>
                <c:pt idx="4303">
                  <c:v>0.99400299999999675</c:v>
                </c:pt>
                <c:pt idx="4304">
                  <c:v>0.99423399999999618</c:v>
                </c:pt>
                <c:pt idx="4305">
                  <c:v>0.9944649999999956</c:v>
                </c:pt>
                <c:pt idx="4306">
                  <c:v>0.99469600000000002</c:v>
                </c:pt>
                <c:pt idx="4307">
                  <c:v>0.99492700000000001</c:v>
                </c:pt>
                <c:pt idx="4308">
                  <c:v>0.99515799999999688</c:v>
                </c:pt>
                <c:pt idx="4309">
                  <c:v>0.99538899999999675</c:v>
                </c:pt>
                <c:pt idx="4310">
                  <c:v>0.99561999999999951</c:v>
                </c:pt>
                <c:pt idx="4311">
                  <c:v>0.99585099999999949</c:v>
                </c:pt>
                <c:pt idx="4312">
                  <c:v>0.99608199999999958</c:v>
                </c:pt>
                <c:pt idx="4313">
                  <c:v>0.99631299999999479</c:v>
                </c:pt>
                <c:pt idx="4314">
                  <c:v>0.99654399999999677</c:v>
                </c:pt>
                <c:pt idx="4315">
                  <c:v>0.99677499999999997</c:v>
                </c:pt>
                <c:pt idx="4316">
                  <c:v>0.9970059999999995</c:v>
                </c:pt>
                <c:pt idx="4317">
                  <c:v>0.99723699999999549</c:v>
                </c:pt>
                <c:pt idx="4318">
                  <c:v>0.99746799999999558</c:v>
                </c:pt>
                <c:pt idx="4319">
                  <c:v>0.99769900000000322</c:v>
                </c:pt>
                <c:pt idx="4320">
                  <c:v>0.99792999999999998</c:v>
                </c:pt>
                <c:pt idx="4321">
                  <c:v>0.99816099999999641</c:v>
                </c:pt>
                <c:pt idx="4322">
                  <c:v>0.9983919999999995</c:v>
                </c:pt>
                <c:pt idx="4323">
                  <c:v>0.99862299999999959</c:v>
                </c:pt>
                <c:pt idx="4324">
                  <c:v>0.99885400000000002</c:v>
                </c:pt>
                <c:pt idx="4325">
                  <c:v>0.999085</c:v>
                </c:pt>
                <c:pt idx="4326">
                  <c:v>0.99931599999999676</c:v>
                </c:pt>
                <c:pt idx="4327">
                  <c:v>0.99954699999999619</c:v>
                </c:pt>
                <c:pt idx="4328">
                  <c:v>0.9997779999999995</c:v>
                </c:pt>
                <c:pt idx="4329">
                  <c:v>1.0000089999999999</c:v>
                </c:pt>
                <c:pt idx="4330">
                  <c:v>1.00024</c:v>
                </c:pt>
                <c:pt idx="4331">
                  <c:v>1.0004709999999999</c:v>
                </c:pt>
                <c:pt idx="4332">
                  <c:v>1.000702</c:v>
                </c:pt>
                <c:pt idx="4333">
                  <c:v>1.0009329999999999</c:v>
                </c:pt>
                <c:pt idx="4334">
                  <c:v>1.0011639999999944</c:v>
                </c:pt>
                <c:pt idx="4335">
                  <c:v>1.0013949999999916</c:v>
                </c:pt>
                <c:pt idx="4336">
                  <c:v>1.0016259999999935</c:v>
                </c:pt>
                <c:pt idx="4337">
                  <c:v>1.001857</c:v>
                </c:pt>
                <c:pt idx="4338">
                  <c:v>1.0020880000000001</c:v>
                </c:pt>
                <c:pt idx="4339">
                  <c:v>1.0023190000000002</c:v>
                </c:pt>
                <c:pt idx="4340">
                  <c:v>1.0025500000000001</c:v>
                </c:pt>
                <c:pt idx="4341">
                  <c:v>1.0027809999999999</c:v>
                </c:pt>
                <c:pt idx="4342">
                  <c:v>1.003012</c:v>
                </c:pt>
                <c:pt idx="4343">
                  <c:v>1.0032429999999999</c:v>
                </c:pt>
                <c:pt idx="4344">
                  <c:v>1.0034739999999998</c:v>
                </c:pt>
                <c:pt idx="4345">
                  <c:v>1.003704999999993</c:v>
                </c:pt>
                <c:pt idx="4346">
                  <c:v>1.0039359999999944</c:v>
                </c:pt>
                <c:pt idx="4347">
                  <c:v>1.004167</c:v>
                </c:pt>
                <c:pt idx="4348">
                  <c:v>1.0043979999999999</c:v>
                </c:pt>
                <c:pt idx="4349">
                  <c:v>1.0046289999999998</c:v>
                </c:pt>
                <c:pt idx="4350">
                  <c:v>1.0048599999999999</c:v>
                </c:pt>
                <c:pt idx="4351">
                  <c:v>1.0050909999999944</c:v>
                </c:pt>
                <c:pt idx="4352">
                  <c:v>1.0053219999999916</c:v>
                </c:pt>
                <c:pt idx="4353">
                  <c:v>1.0055529999999999</c:v>
                </c:pt>
                <c:pt idx="4354">
                  <c:v>1.0057839999999998</c:v>
                </c:pt>
                <c:pt idx="4355">
                  <c:v>1.0060150000000001</c:v>
                </c:pt>
                <c:pt idx="4356">
                  <c:v>1.006246</c:v>
                </c:pt>
                <c:pt idx="4357">
                  <c:v>1.0064770000000001</c:v>
                </c:pt>
                <c:pt idx="4358">
                  <c:v>1.0067080000000002</c:v>
                </c:pt>
                <c:pt idx="4359">
                  <c:v>1.0069389999999998</c:v>
                </c:pt>
                <c:pt idx="4360">
                  <c:v>1.0071699999999937</c:v>
                </c:pt>
                <c:pt idx="4361">
                  <c:v>1.0074009999999998</c:v>
                </c:pt>
                <c:pt idx="4362">
                  <c:v>1.007631999999993</c:v>
                </c:pt>
                <c:pt idx="4363">
                  <c:v>1.0078629999999944</c:v>
                </c:pt>
                <c:pt idx="4364">
                  <c:v>1.0080939999999998</c:v>
                </c:pt>
                <c:pt idx="4365">
                  <c:v>1.0083249999999937</c:v>
                </c:pt>
                <c:pt idx="4366">
                  <c:v>1.008556</c:v>
                </c:pt>
                <c:pt idx="4367">
                  <c:v>1.0087870000000001</c:v>
                </c:pt>
                <c:pt idx="4368">
                  <c:v>1.0090180000000002</c:v>
                </c:pt>
                <c:pt idx="4369">
                  <c:v>1.0092489999999998</c:v>
                </c:pt>
                <c:pt idx="4370">
                  <c:v>1.0094800000000002</c:v>
                </c:pt>
                <c:pt idx="4371">
                  <c:v>1.0097109999999998</c:v>
                </c:pt>
                <c:pt idx="4372">
                  <c:v>1.0099419999999937</c:v>
                </c:pt>
                <c:pt idx="4373">
                  <c:v>1.010173</c:v>
                </c:pt>
                <c:pt idx="4374">
                  <c:v>1.0104039999999999</c:v>
                </c:pt>
                <c:pt idx="4375">
                  <c:v>1.0106350000000002</c:v>
                </c:pt>
                <c:pt idx="4376">
                  <c:v>1.0108659999999998</c:v>
                </c:pt>
                <c:pt idx="4377">
                  <c:v>1.0110969999999937</c:v>
                </c:pt>
                <c:pt idx="4378">
                  <c:v>1.0113279999999998</c:v>
                </c:pt>
                <c:pt idx="4379">
                  <c:v>1.0115589999999999</c:v>
                </c:pt>
                <c:pt idx="4380">
                  <c:v>1.0117899999999944</c:v>
                </c:pt>
                <c:pt idx="4381">
                  <c:v>1.0120209999999998</c:v>
                </c:pt>
                <c:pt idx="4382">
                  <c:v>1.0122520000000041</c:v>
                </c:pt>
                <c:pt idx="4383">
                  <c:v>1.012483</c:v>
                </c:pt>
                <c:pt idx="4384">
                  <c:v>1.0127139999999999</c:v>
                </c:pt>
                <c:pt idx="4385">
                  <c:v>1.012945</c:v>
                </c:pt>
                <c:pt idx="4386">
                  <c:v>1.0131759999999999</c:v>
                </c:pt>
                <c:pt idx="4387">
                  <c:v>1.0134070000000002</c:v>
                </c:pt>
                <c:pt idx="4388">
                  <c:v>1.0136379999999998</c:v>
                </c:pt>
                <c:pt idx="4389">
                  <c:v>1.0138689999999935</c:v>
                </c:pt>
                <c:pt idx="4390">
                  <c:v>1.0141</c:v>
                </c:pt>
                <c:pt idx="4391">
                  <c:v>1.0143309999999999</c:v>
                </c:pt>
                <c:pt idx="4392">
                  <c:v>1.0145620000000002</c:v>
                </c:pt>
                <c:pt idx="4393">
                  <c:v>1.0147929999999998</c:v>
                </c:pt>
                <c:pt idx="4394">
                  <c:v>1.0150239999999939</c:v>
                </c:pt>
                <c:pt idx="4395">
                  <c:v>1.015255</c:v>
                </c:pt>
                <c:pt idx="4396">
                  <c:v>1.0154859999999999</c:v>
                </c:pt>
                <c:pt idx="4397">
                  <c:v>1.015717</c:v>
                </c:pt>
                <c:pt idx="4398">
                  <c:v>1.0159479999999999</c:v>
                </c:pt>
                <c:pt idx="4399">
                  <c:v>1.0161790000000002</c:v>
                </c:pt>
                <c:pt idx="4400">
                  <c:v>1.01641</c:v>
                </c:pt>
                <c:pt idx="4401">
                  <c:v>1.0166409999999999</c:v>
                </c:pt>
                <c:pt idx="4402">
                  <c:v>1.016872</c:v>
                </c:pt>
                <c:pt idx="4403">
                  <c:v>1.0171029999999999</c:v>
                </c:pt>
                <c:pt idx="4404">
                  <c:v>1.0173339999999944</c:v>
                </c:pt>
                <c:pt idx="4405">
                  <c:v>1.0175649999999916</c:v>
                </c:pt>
                <c:pt idx="4406">
                  <c:v>1.0177959999999935</c:v>
                </c:pt>
                <c:pt idx="4407">
                  <c:v>1.018027</c:v>
                </c:pt>
                <c:pt idx="4408">
                  <c:v>1.0182580000000001</c:v>
                </c:pt>
                <c:pt idx="4409">
                  <c:v>1.018489</c:v>
                </c:pt>
                <c:pt idx="4410">
                  <c:v>1.0187199999999998</c:v>
                </c:pt>
                <c:pt idx="4411">
                  <c:v>1.0189510000000002</c:v>
                </c:pt>
                <c:pt idx="4412">
                  <c:v>1.019182</c:v>
                </c:pt>
                <c:pt idx="4413">
                  <c:v>1.0194129999999999</c:v>
                </c:pt>
                <c:pt idx="4414">
                  <c:v>1.0196439999999998</c:v>
                </c:pt>
                <c:pt idx="4415">
                  <c:v>1.019874999999993</c:v>
                </c:pt>
                <c:pt idx="4416">
                  <c:v>1.0201060000000002</c:v>
                </c:pt>
                <c:pt idx="4417">
                  <c:v>1.020337</c:v>
                </c:pt>
                <c:pt idx="4418">
                  <c:v>1.0205679999999999</c:v>
                </c:pt>
                <c:pt idx="4419">
                  <c:v>1.0207989999999998</c:v>
                </c:pt>
                <c:pt idx="4420">
                  <c:v>1.0210299999999934</c:v>
                </c:pt>
                <c:pt idx="4421">
                  <c:v>1.0212609999999998</c:v>
                </c:pt>
                <c:pt idx="4422">
                  <c:v>1.021491999999993</c:v>
                </c:pt>
                <c:pt idx="4423">
                  <c:v>1.0217229999999944</c:v>
                </c:pt>
                <c:pt idx="4424">
                  <c:v>1.0219539999999998</c:v>
                </c:pt>
                <c:pt idx="4425">
                  <c:v>1.0221850000000001</c:v>
                </c:pt>
                <c:pt idx="4426">
                  <c:v>1.022416</c:v>
                </c:pt>
                <c:pt idx="4427">
                  <c:v>1.0226470000000001</c:v>
                </c:pt>
                <c:pt idx="4428">
                  <c:v>1.0228780000000002</c:v>
                </c:pt>
                <c:pt idx="4429">
                  <c:v>1.0231089999999998</c:v>
                </c:pt>
                <c:pt idx="4430">
                  <c:v>1.0233399999999937</c:v>
                </c:pt>
                <c:pt idx="4431">
                  <c:v>1.0235709999999998</c:v>
                </c:pt>
                <c:pt idx="4432">
                  <c:v>1.023801999999993</c:v>
                </c:pt>
                <c:pt idx="4433">
                  <c:v>1.0240330000000002</c:v>
                </c:pt>
                <c:pt idx="4434">
                  <c:v>1.0242639999999998</c:v>
                </c:pt>
                <c:pt idx="4435">
                  <c:v>1.0244950000000002</c:v>
                </c:pt>
                <c:pt idx="4436">
                  <c:v>1.0247259999999998</c:v>
                </c:pt>
                <c:pt idx="4437">
                  <c:v>1.0249570000000001</c:v>
                </c:pt>
                <c:pt idx="4438">
                  <c:v>1.025188</c:v>
                </c:pt>
                <c:pt idx="4439">
                  <c:v>1.0254189999999999</c:v>
                </c:pt>
                <c:pt idx="4440">
                  <c:v>1.0256500000000002</c:v>
                </c:pt>
                <c:pt idx="4441">
                  <c:v>1.0258809999999998</c:v>
                </c:pt>
                <c:pt idx="4442">
                  <c:v>1.0261120000000001</c:v>
                </c:pt>
                <c:pt idx="4443">
                  <c:v>1.026343</c:v>
                </c:pt>
                <c:pt idx="4444">
                  <c:v>1.0265739999999999</c:v>
                </c:pt>
                <c:pt idx="4445">
                  <c:v>1.0268050000000002</c:v>
                </c:pt>
                <c:pt idx="4446">
                  <c:v>1.0270359999999998</c:v>
                </c:pt>
                <c:pt idx="4447">
                  <c:v>1.0272670000000002</c:v>
                </c:pt>
                <c:pt idx="4448">
                  <c:v>1.0274979999999998</c:v>
                </c:pt>
                <c:pt idx="4449">
                  <c:v>1.0277289999999935</c:v>
                </c:pt>
                <c:pt idx="4450">
                  <c:v>1.0279599999999998</c:v>
                </c:pt>
                <c:pt idx="4451">
                  <c:v>1.0281909999999999</c:v>
                </c:pt>
                <c:pt idx="4452">
                  <c:v>1.0284220000000002</c:v>
                </c:pt>
                <c:pt idx="4453">
                  <c:v>1.028653</c:v>
                </c:pt>
                <c:pt idx="4454">
                  <c:v>1.0288839999999999</c:v>
                </c:pt>
                <c:pt idx="4455">
                  <c:v>1.029115</c:v>
                </c:pt>
                <c:pt idx="4456">
                  <c:v>1.0293459999999999</c:v>
                </c:pt>
                <c:pt idx="4457">
                  <c:v>1.0295770000000002</c:v>
                </c:pt>
                <c:pt idx="4458">
                  <c:v>1.0298079999999998</c:v>
                </c:pt>
                <c:pt idx="4459">
                  <c:v>1.0300389999999999</c:v>
                </c:pt>
                <c:pt idx="4460">
                  <c:v>1.03027</c:v>
                </c:pt>
                <c:pt idx="4461">
                  <c:v>1.0305009999999999</c:v>
                </c:pt>
                <c:pt idx="4462">
                  <c:v>1.030732</c:v>
                </c:pt>
                <c:pt idx="4463">
                  <c:v>1.0309629999999999</c:v>
                </c:pt>
                <c:pt idx="4464">
                  <c:v>1.0311939999999944</c:v>
                </c:pt>
                <c:pt idx="4465">
                  <c:v>1.0314249999999916</c:v>
                </c:pt>
                <c:pt idx="4466">
                  <c:v>1.0316559999999999</c:v>
                </c:pt>
                <c:pt idx="4467">
                  <c:v>1.031887</c:v>
                </c:pt>
                <c:pt idx="4468">
                  <c:v>1.0321180000000001</c:v>
                </c:pt>
                <c:pt idx="4469">
                  <c:v>1.0323490000000002</c:v>
                </c:pt>
                <c:pt idx="4470">
                  <c:v>1.0325800000000001</c:v>
                </c:pt>
                <c:pt idx="4471">
                  <c:v>1.0328109999999999</c:v>
                </c:pt>
                <c:pt idx="4472">
                  <c:v>1.033042</c:v>
                </c:pt>
                <c:pt idx="4473">
                  <c:v>1.0332729999999999</c:v>
                </c:pt>
                <c:pt idx="4474">
                  <c:v>1.0335039999999998</c:v>
                </c:pt>
                <c:pt idx="4475">
                  <c:v>1.033734999999993</c:v>
                </c:pt>
                <c:pt idx="4476">
                  <c:v>1.0339659999999944</c:v>
                </c:pt>
                <c:pt idx="4477">
                  <c:v>1.034197</c:v>
                </c:pt>
                <c:pt idx="4478">
                  <c:v>1.0344279999999999</c:v>
                </c:pt>
                <c:pt idx="4479">
                  <c:v>1.034659</c:v>
                </c:pt>
                <c:pt idx="4480">
                  <c:v>1.0348899999999999</c:v>
                </c:pt>
                <c:pt idx="4481">
                  <c:v>1.0351209999999944</c:v>
                </c:pt>
                <c:pt idx="4482">
                  <c:v>1.0353520000000001</c:v>
                </c:pt>
                <c:pt idx="4483">
                  <c:v>1.0355829999999999</c:v>
                </c:pt>
                <c:pt idx="4484">
                  <c:v>1.0358139999999998</c:v>
                </c:pt>
                <c:pt idx="4485">
                  <c:v>1.0360450000000001</c:v>
                </c:pt>
                <c:pt idx="4486">
                  <c:v>1.036276</c:v>
                </c:pt>
                <c:pt idx="4487">
                  <c:v>1.0365070000000001</c:v>
                </c:pt>
                <c:pt idx="4488">
                  <c:v>1.0367380000000002</c:v>
                </c:pt>
                <c:pt idx="4489">
                  <c:v>1.0369689999999998</c:v>
                </c:pt>
                <c:pt idx="4490">
                  <c:v>1.0371999999999937</c:v>
                </c:pt>
                <c:pt idx="4491">
                  <c:v>1.0374309999999998</c:v>
                </c:pt>
                <c:pt idx="4492">
                  <c:v>1.037661999999993</c:v>
                </c:pt>
                <c:pt idx="4493">
                  <c:v>1.0378929999999944</c:v>
                </c:pt>
                <c:pt idx="4494">
                  <c:v>1.0381239999999998</c:v>
                </c:pt>
                <c:pt idx="4495">
                  <c:v>1.0383550000000001</c:v>
                </c:pt>
                <c:pt idx="4496">
                  <c:v>1.038586</c:v>
                </c:pt>
                <c:pt idx="4497">
                  <c:v>1.0388170000000001</c:v>
                </c:pt>
                <c:pt idx="4498">
                  <c:v>1.0390480000000002</c:v>
                </c:pt>
                <c:pt idx="4499">
                  <c:v>1.0392789999999998</c:v>
                </c:pt>
                <c:pt idx="4500">
                  <c:v>1.0395100000000002</c:v>
                </c:pt>
                <c:pt idx="4501">
                  <c:v>1.0397409999999998</c:v>
                </c:pt>
                <c:pt idx="4502">
                  <c:v>1.0399719999999937</c:v>
                </c:pt>
                <c:pt idx="4503">
                  <c:v>1.040203</c:v>
                </c:pt>
                <c:pt idx="4504">
                  <c:v>1.0404339999999999</c:v>
                </c:pt>
                <c:pt idx="4505">
                  <c:v>1.0406650000000002</c:v>
                </c:pt>
                <c:pt idx="4506">
                  <c:v>1.0408959999999998</c:v>
                </c:pt>
                <c:pt idx="4507">
                  <c:v>1.0411269999999937</c:v>
                </c:pt>
                <c:pt idx="4508">
                  <c:v>1.041358</c:v>
                </c:pt>
                <c:pt idx="4509">
                  <c:v>1.0415889999999999</c:v>
                </c:pt>
                <c:pt idx="4510">
                  <c:v>1.0418199999999944</c:v>
                </c:pt>
                <c:pt idx="4511">
                  <c:v>1.0420510000000001</c:v>
                </c:pt>
                <c:pt idx="4512">
                  <c:v>1.0422820000000041</c:v>
                </c:pt>
                <c:pt idx="4513">
                  <c:v>1.042513</c:v>
                </c:pt>
                <c:pt idx="4514">
                  <c:v>1.0427439999999999</c:v>
                </c:pt>
                <c:pt idx="4515">
                  <c:v>1.042975</c:v>
                </c:pt>
                <c:pt idx="4516">
                  <c:v>1.0432059999999999</c:v>
                </c:pt>
                <c:pt idx="4517">
                  <c:v>1.0434370000000002</c:v>
                </c:pt>
                <c:pt idx="4518">
                  <c:v>1.0436679999999998</c:v>
                </c:pt>
                <c:pt idx="4519">
                  <c:v>1.0438989999999935</c:v>
                </c:pt>
                <c:pt idx="4520">
                  <c:v>1.04413</c:v>
                </c:pt>
                <c:pt idx="4521">
                  <c:v>1.0443609999999999</c:v>
                </c:pt>
                <c:pt idx="4522">
                  <c:v>1.0445920000000002</c:v>
                </c:pt>
                <c:pt idx="4523">
                  <c:v>1.0448229999999998</c:v>
                </c:pt>
                <c:pt idx="4524">
                  <c:v>1.0450539999999999</c:v>
                </c:pt>
                <c:pt idx="4525">
                  <c:v>1.045285</c:v>
                </c:pt>
                <c:pt idx="4526">
                  <c:v>1.0455159999999999</c:v>
                </c:pt>
                <c:pt idx="4527">
                  <c:v>1.045747</c:v>
                </c:pt>
                <c:pt idx="4528">
                  <c:v>1.0459779999999999</c:v>
                </c:pt>
                <c:pt idx="4529">
                  <c:v>1.0462090000000002</c:v>
                </c:pt>
                <c:pt idx="4530">
                  <c:v>1.04644</c:v>
                </c:pt>
                <c:pt idx="4531">
                  <c:v>1.0466709999999999</c:v>
                </c:pt>
                <c:pt idx="4532">
                  <c:v>1.046902</c:v>
                </c:pt>
                <c:pt idx="4533">
                  <c:v>1.0471329999999999</c:v>
                </c:pt>
                <c:pt idx="4534">
                  <c:v>1.0473639999999944</c:v>
                </c:pt>
                <c:pt idx="4535">
                  <c:v>1.0475949999999916</c:v>
                </c:pt>
                <c:pt idx="4536">
                  <c:v>1.0478259999999937</c:v>
                </c:pt>
                <c:pt idx="4537">
                  <c:v>1.0480570000000065</c:v>
                </c:pt>
                <c:pt idx="4538">
                  <c:v>1.0482880000000001</c:v>
                </c:pt>
                <c:pt idx="4539">
                  <c:v>1.048519</c:v>
                </c:pt>
                <c:pt idx="4540">
                  <c:v>1.0487500000000001</c:v>
                </c:pt>
                <c:pt idx="4541">
                  <c:v>1.0489810000000002</c:v>
                </c:pt>
                <c:pt idx="4542">
                  <c:v>1.049212</c:v>
                </c:pt>
                <c:pt idx="4543">
                  <c:v>1.0494429999999999</c:v>
                </c:pt>
                <c:pt idx="4544">
                  <c:v>1.0496739999999998</c:v>
                </c:pt>
                <c:pt idx="4545">
                  <c:v>1.049904999999993</c:v>
                </c:pt>
                <c:pt idx="4546">
                  <c:v>1.0501360000000002</c:v>
                </c:pt>
                <c:pt idx="4547">
                  <c:v>1.0503670000000001</c:v>
                </c:pt>
                <c:pt idx="4548">
                  <c:v>1.0505979999999999</c:v>
                </c:pt>
                <c:pt idx="4549">
                  <c:v>1.0508289999999998</c:v>
                </c:pt>
                <c:pt idx="4550">
                  <c:v>1.0510599999999999</c:v>
                </c:pt>
                <c:pt idx="4551">
                  <c:v>1.0512909999999998</c:v>
                </c:pt>
                <c:pt idx="4552">
                  <c:v>1.051521999999993</c:v>
                </c:pt>
                <c:pt idx="4553">
                  <c:v>1.0517530000000002</c:v>
                </c:pt>
                <c:pt idx="4554">
                  <c:v>1.0519839999999998</c:v>
                </c:pt>
                <c:pt idx="4555">
                  <c:v>1.0522150000000001</c:v>
                </c:pt>
                <c:pt idx="4556">
                  <c:v>1.052446</c:v>
                </c:pt>
                <c:pt idx="4557">
                  <c:v>1.0526770000000001</c:v>
                </c:pt>
                <c:pt idx="4558">
                  <c:v>1.0529080000000002</c:v>
                </c:pt>
                <c:pt idx="4559">
                  <c:v>1.0531389999999998</c:v>
                </c:pt>
                <c:pt idx="4560">
                  <c:v>1.0533699999999937</c:v>
                </c:pt>
                <c:pt idx="4561">
                  <c:v>1.0536009999999998</c:v>
                </c:pt>
                <c:pt idx="4562">
                  <c:v>1.0538319999999932</c:v>
                </c:pt>
                <c:pt idx="4563">
                  <c:v>1.0540630000000002</c:v>
                </c:pt>
                <c:pt idx="4564">
                  <c:v>1.0542939999999998</c:v>
                </c:pt>
                <c:pt idx="4565">
                  <c:v>1.0545250000000002</c:v>
                </c:pt>
                <c:pt idx="4566">
                  <c:v>1.054756</c:v>
                </c:pt>
                <c:pt idx="4567">
                  <c:v>1.0549870000000001</c:v>
                </c:pt>
                <c:pt idx="4568">
                  <c:v>1.055218</c:v>
                </c:pt>
                <c:pt idx="4569">
                  <c:v>1.0554489999999999</c:v>
                </c:pt>
                <c:pt idx="4570">
                  <c:v>1.0556800000000002</c:v>
                </c:pt>
                <c:pt idx="4571">
                  <c:v>1.0559109999999998</c:v>
                </c:pt>
                <c:pt idx="4572">
                  <c:v>1.0561420000000001</c:v>
                </c:pt>
                <c:pt idx="4573">
                  <c:v>1.056373</c:v>
                </c:pt>
                <c:pt idx="4574">
                  <c:v>1.0566039999999999</c:v>
                </c:pt>
                <c:pt idx="4575">
                  <c:v>1.0568350000000002</c:v>
                </c:pt>
                <c:pt idx="4576">
                  <c:v>1.0570659999999998</c:v>
                </c:pt>
                <c:pt idx="4577">
                  <c:v>1.0572970000000002</c:v>
                </c:pt>
                <c:pt idx="4578">
                  <c:v>1.0575279999999998</c:v>
                </c:pt>
                <c:pt idx="4579">
                  <c:v>1.0577589999999999</c:v>
                </c:pt>
                <c:pt idx="4580">
                  <c:v>1.0579899999999998</c:v>
                </c:pt>
                <c:pt idx="4581">
                  <c:v>1.0582209999999999</c:v>
                </c:pt>
                <c:pt idx="4582">
                  <c:v>1.0584520000000059</c:v>
                </c:pt>
                <c:pt idx="4583">
                  <c:v>1.058683</c:v>
                </c:pt>
                <c:pt idx="4584">
                  <c:v>1.0589139999999999</c:v>
                </c:pt>
                <c:pt idx="4585">
                  <c:v>1.059145</c:v>
                </c:pt>
                <c:pt idx="4586">
                  <c:v>1.0593759999999999</c:v>
                </c:pt>
                <c:pt idx="4587">
                  <c:v>1.0596070000000002</c:v>
                </c:pt>
                <c:pt idx="4588">
                  <c:v>1.0598379999999998</c:v>
                </c:pt>
                <c:pt idx="4589">
                  <c:v>1.0600690000000002</c:v>
                </c:pt>
                <c:pt idx="4590">
                  <c:v>1.0603</c:v>
                </c:pt>
                <c:pt idx="4591">
                  <c:v>1.0605309999999999</c:v>
                </c:pt>
                <c:pt idx="4592">
                  <c:v>1.060762</c:v>
                </c:pt>
                <c:pt idx="4593">
                  <c:v>1.0609929999999999</c:v>
                </c:pt>
                <c:pt idx="4594">
                  <c:v>1.0612239999999944</c:v>
                </c:pt>
                <c:pt idx="4595">
                  <c:v>1.061455</c:v>
                </c:pt>
                <c:pt idx="4596">
                  <c:v>1.0616859999999999</c:v>
                </c:pt>
                <c:pt idx="4597">
                  <c:v>1.061917</c:v>
                </c:pt>
                <c:pt idx="4598">
                  <c:v>1.0621480000000001</c:v>
                </c:pt>
                <c:pt idx="4599">
                  <c:v>1.0623790000000002</c:v>
                </c:pt>
                <c:pt idx="4600">
                  <c:v>1.0626100000000001</c:v>
                </c:pt>
                <c:pt idx="4601">
                  <c:v>1.0628409999999999</c:v>
                </c:pt>
                <c:pt idx="4602">
                  <c:v>1.063072</c:v>
                </c:pt>
                <c:pt idx="4603">
                  <c:v>1.0633029999999999</c:v>
                </c:pt>
                <c:pt idx="4604">
                  <c:v>1.0635339999999998</c:v>
                </c:pt>
                <c:pt idx="4605">
                  <c:v>1.063764999999993</c:v>
                </c:pt>
                <c:pt idx="4606">
                  <c:v>1.0639959999999944</c:v>
                </c:pt>
                <c:pt idx="4607">
                  <c:v>1.064227</c:v>
                </c:pt>
                <c:pt idx="4608">
                  <c:v>1.0644580000000001</c:v>
                </c:pt>
                <c:pt idx="4609">
                  <c:v>1.064689</c:v>
                </c:pt>
                <c:pt idx="4610">
                  <c:v>1.0649199999999999</c:v>
                </c:pt>
                <c:pt idx="4611">
                  <c:v>1.0651510000000002</c:v>
                </c:pt>
                <c:pt idx="4612">
                  <c:v>1.0653820000000001</c:v>
                </c:pt>
                <c:pt idx="4613">
                  <c:v>1.0656129999999999</c:v>
                </c:pt>
                <c:pt idx="4614">
                  <c:v>1.0658439999999998</c:v>
                </c:pt>
                <c:pt idx="4615">
                  <c:v>1.0660750000000001</c:v>
                </c:pt>
                <c:pt idx="4616">
                  <c:v>1.066306</c:v>
                </c:pt>
                <c:pt idx="4617">
                  <c:v>1.0665370000000001</c:v>
                </c:pt>
                <c:pt idx="4618">
                  <c:v>1.0667680000000002</c:v>
                </c:pt>
                <c:pt idx="4619">
                  <c:v>1.0669989999999998</c:v>
                </c:pt>
                <c:pt idx="4620">
                  <c:v>1.0672299999999937</c:v>
                </c:pt>
                <c:pt idx="4621">
                  <c:v>1.0674609999999998</c:v>
                </c:pt>
                <c:pt idx="4622">
                  <c:v>1.067691999999993</c:v>
                </c:pt>
                <c:pt idx="4623">
                  <c:v>1.0679229999999944</c:v>
                </c:pt>
                <c:pt idx="4624">
                  <c:v>1.068154</c:v>
                </c:pt>
                <c:pt idx="4625">
                  <c:v>1.0683850000000001</c:v>
                </c:pt>
                <c:pt idx="4626">
                  <c:v>1.068616</c:v>
                </c:pt>
                <c:pt idx="4627">
                  <c:v>1.0688470000000001</c:v>
                </c:pt>
                <c:pt idx="4628">
                  <c:v>1.0690780000000002</c:v>
                </c:pt>
                <c:pt idx="4629">
                  <c:v>1.0693089999999998</c:v>
                </c:pt>
                <c:pt idx="4630">
                  <c:v>1.0695400000000002</c:v>
                </c:pt>
                <c:pt idx="4631">
                  <c:v>1.0697709999999998</c:v>
                </c:pt>
                <c:pt idx="4632">
                  <c:v>1.0700020000000001</c:v>
                </c:pt>
                <c:pt idx="4633">
                  <c:v>1.070233</c:v>
                </c:pt>
                <c:pt idx="4634">
                  <c:v>1.0704639999999999</c:v>
                </c:pt>
                <c:pt idx="4635">
                  <c:v>1.0706950000000002</c:v>
                </c:pt>
                <c:pt idx="4636">
                  <c:v>1.0709259999999998</c:v>
                </c:pt>
                <c:pt idx="4637">
                  <c:v>1.0711570000000001</c:v>
                </c:pt>
                <c:pt idx="4638">
                  <c:v>1.071388</c:v>
                </c:pt>
                <c:pt idx="4639">
                  <c:v>1.0716189999999999</c:v>
                </c:pt>
                <c:pt idx="4640">
                  <c:v>1.0718500000000002</c:v>
                </c:pt>
                <c:pt idx="4641">
                  <c:v>1.0720810000000001</c:v>
                </c:pt>
                <c:pt idx="4642">
                  <c:v>1.0723120000000059</c:v>
                </c:pt>
                <c:pt idx="4643">
                  <c:v>1.072543</c:v>
                </c:pt>
                <c:pt idx="4644">
                  <c:v>1.0727739999999999</c:v>
                </c:pt>
                <c:pt idx="4645">
                  <c:v>1.073005</c:v>
                </c:pt>
                <c:pt idx="4646">
                  <c:v>1.0732359999999999</c:v>
                </c:pt>
                <c:pt idx="4647">
                  <c:v>1.0734670000000002</c:v>
                </c:pt>
                <c:pt idx="4648">
                  <c:v>1.0736979999999998</c:v>
                </c:pt>
                <c:pt idx="4649">
                  <c:v>1.0739289999999935</c:v>
                </c:pt>
                <c:pt idx="4650">
                  <c:v>1.07416</c:v>
                </c:pt>
                <c:pt idx="4651">
                  <c:v>1.0743909999999999</c:v>
                </c:pt>
                <c:pt idx="4652">
                  <c:v>1.0746220000000002</c:v>
                </c:pt>
                <c:pt idx="4653">
                  <c:v>1.0748530000000001</c:v>
                </c:pt>
                <c:pt idx="4654">
                  <c:v>1.0750840000000002</c:v>
                </c:pt>
                <c:pt idx="4655">
                  <c:v>1.075315</c:v>
                </c:pt>
                <c:pt idx="4656">
                  <c:v>1.0755459999999999</c:v>
                </c:pt>
                <c:pt idx="4657">
                  <c:v>1.075777</c:v>
                </c:pt>
                <c:pt idx="4658">
                  <c:v>1.0760080000000001</c:v>
                </c:pt>
                <c:pt idx="4659">
                  <c:v>1.0762390000000002</c:v>
                </c:pt>
                <c:pt idx="4660">
                  <c:v>1.07647</c:v>
                </c:pt>
                <c:pt idx="4661">
                  <c:v>1.0767009999999999</c:v>
                </c:pt>
                <c:pt idx="4662">
                  <c:v>1.076932</c:v>
                </c:pt>
                <c:pt idx="4663">
                  <c:v>1.0771629999999999</c:v>
                </c:pt>
                <c:pt idx="4664">
                  <c:v>1.0773939999999944</c:v>
                </c:pt>
                <c:pt idx="4665">
                  <c:v>1.0776249999999916</c:v>
                </c:pt>
                <c:pt idx="4666">
                  <c:v>1.0778559999999999</c:v>
                </c:pt>
                <c:pt idx="4667">
                  <c:v>1.0780870000000065</c:v>
                </c:pt>
                <c:pt idx="4668">
                  <c:v>1.0783180000000001</c:v>
                </c:pt>
                <c:pt idx="4669">
                  <c:v>1.078549</c:v>
                </c:pt>
                <c:pt idx="4670">
                  <c:v>1.0787800000000001</c:v>
                </c:pt>
                <c:pt idx="4671">
                  <c:v>1.0790110000000002</c:v>
                </c:pt>
                <c:pt idx="4672">
                  <c:v>1.079242</c:v>
                </c:pt>
                <c:pt idx="4673">
                  <c:v>1.0794729999999999</c:v>
                </c:pt>
                <c:pt idx="4674">
                  <c:v>1.0797039999999998</c:v>
                </c:pt>
                <c:pt idx="4675">
                  <c:v>1.079934999999993</c:v>
                </c:pt>
                <c:pt idx="4676">
                  <c:v>1.0801660000000002</c:v>
                </c:pt>
                <c:pt idx="4677">
                  <c:v>1.0803970000000001</c:v>
                </c:pt>
                <c:pt idx="4678">
                  <c:v>1.0806279999999999</c:v>
                </c:pt>
                <c:pt idx="4679">
                  <c:v>1.080859</c:v>
                </c:pt>
                <c:pt idx="4680">
                  <c:v>1.0810899999999999</c:v>
                </c:pt>
                <c:pt idx="4681">
                  <c:v>1.0813209999999998</c:v>
                </c:pt>
                <c:pt idx="4682">
                  <c:v>1.0815520000000001</c:v>
                </c:pt>
                <c:pt idx="4683">
                  <c:v>1.0817830000000002</c:v>
                </c:pt>
                <c:pt idx="4684">
                  <c:v>1.082014</c:v>
                </c:pt>
                <c:pt idx="4685">
                  <c:v>1.0822450000000001</c:v>
                </c:pt>
                <c:pt idx="4686">
                  <c:v>1.082476</c:v>
                </c:pt>
                <c:pt idx="4687">
                  <c:v>1.0827070000000001</c:v>
                </c:pt>
                <c:pt idx="4688">
                  <c:v>1.0829380000000002</c:v>
                </c:pt>
                <c:pt idx="4689">
                  <c:v>1.0831689999999998</c:v>
                </c:pt>
                <c:pt idx="4690">
                  <c:v>1.0833999999999937</c:v>
                </c:pt>
                <c:pt idx="4691">
                  <c:v>1.0836309999999998</c:v>
                </c:pt>
                <c:pt idx="4692">
                  <c:v>1.0838619999999934</c:v>
                </c:pt>
                <c:pt idx="4693">
                  <c:v>1.0840930000000002</c:v>
                </c:pt>
                <c:pt idx="4694">
                  <c:v>1.0843239999999998</c:v>
                </c:pt>
                <c:pt idx="4695">
                  <c:v>1.0845550000000059</c:v>
                </c:pt>
                <c:pt idx="4696">
                  <c:v>1.084786</c:v>
                </c:pt>
                <c:pt idx="4697">
                  <c:v>1.0850170000000001</c:v>
                </c:pt>
                <c:pt idx="4698">
                  <c:v>1.085248</c:v>
                </c:pt>
                <c:pt idx="4699">
                  <c:v>1.0854789999999999</c:v>
                </c:pt>
                <c:pt idx="4700">
                  <c:v>1.0857100000000002</c:v>
                </c:pt>
                <c:pt idx="4701">
                  <c:v>1.0859409999999998</c:v>
                </c:pt>
                <c:pt idx="4702">
                  <c:v>1.0861720000000001</c:v>
                </c:pt>
                <c:pt idx="4703">
                  <c:v>1.086403</c:v>
                </c:pt>
                <c:pt idx="4704">
                  <c:v>1.0866339999999999</c:v>
                </c:pt>
                <c:pt idx="4705">
                  <c:v>1.0868650000000002</c:v>
                </c:pt>
                <c:pt idx="4706">
                  <c:v>1.0870959999999998</c:v>
                </c:pt>
                <c:pt idx="4707">
                  <c:v>1.0873270000000002</c:v>
                </c:pt>
                <c:pt idx="4708">
                  <c:v>1.087558</c:v>
                </c:pt>
                <c:pt idx="4709">
                  <c:v>1.0877889999999999</c:v>
                </c:pt>
                <c:pt idx="4710">
                  <c:v>1.08802</c:v>
                </c:pt>
                <c:pt idx="4711">
                  <c:v>1.0882510000000001</c:v>
                </c:pt>
                <c:pt idx="4712">
                  <c:v>1.0884820000000059</c:v>
                </c:pt>
                <c:pt idx="4713">
                  <c:v>1.088713</c:v>
                </c:pt>
                <c:pt idx="4714">
                  <c:v>1.0889439999999999</c:v>
                </c:pt>
                <c:pt idx="4715">
                  <c:v>1.089175</c:v>
                </c:pt>
                <c:pt idx="4716">
                  <c:v>1.0894059999999999</c:v>
                </c:pt>
                <c:pt idx="4717">
                  <c:v>1.0896370000000002</c:v>
                </c:pt>
                <c:pt idx="4718">
                  <c:v>1.0898679999999998</c:v>
                </c:pt>
                <c:pt idx="4719">
                  <c:v>1.0900990000000002</c:v>
                </c:pt>
                <c:pt idx="4720">
                  <c:v>1.09033</c:v>
                </c:pt>
                <c:pt idx="4721">
                  <c:v>1.0905609999999999</c:v>
                </c:pt>
                <c:pt idx="4722">
                  <c:v>1.090792</c:v>
                </c:pt>
                <c:pt idx="4723">
                  <c:v>1.0910229999999999</c:v>
                </c:pt>
                <c:pt idx="4724">
                  <c:v>1.0912540000000002</c:v>
                </c:pt>
                <c:pt idx="4725">
                  <c:v>1.091485</c:v>
                </c:pt>
                <c:pt idx="4726">
                  <c:v>1.0917159999999999</c:v>
                </c:pt>
                <c:pt idx="4727">
                  <c:v>1.091947</c:v>
                </c:pt>
                <c:pt idx="4728">
                  <c:v>1.0921780000000001</c:v>
                </c:pt>
                <c:pt idx="4729">
                  <c:v>1.0924090000000002</c:v>
                </c:pt>
                <c:pt idx="4730">
                  <c:v>1.0926400000000001</c:v>
                </c:pt>
                <c:pt idx="4731">
                  <c:v>1.0928709999999999</c:v>
                </c:pt>
                <c:pt idx="4732">
                  <c:v>1.093102</c:v>
                </c:pt>
                <c:pt idx="4733">
                  <c:v>1.0933329999999999</c:v>
                </c:pt>
                <c:pt idx="4734">
                  <c:v>1.0935639999999998</c:v>
                </c:pt>
                <c:pt idx="4735">
                  <c:v>1.093794999999993</c:v>
                </c:pt>
                <c:pt idx="4736">
                  <c:v>1.0940260000000002</c:v>
                </c:pt>
                <c:pt idx="4737">
                  <c:v>1.0942570000000071</c:v>
                </c:pt>
                <c:pt idx="4738">
                  <c:v>1.0944880000000001</c:v>
                </c:pt>
                <c:pt idx="4739">
                  <c:v>1.094719</c:v>
                </c:pt>
                <c:pt idx="4740">
                  <c:v>1.0949500000000001</c:v>
                </c:pt>
                <c:pt idx="4741">
                  <c:v>1.0951810000000002</c:v>
                </c:pt>
                <c:pt idx="4742">
                  <c:v>1.0954120000000001</c:v>
                </c:pt>
                <c:pt idx="4743">
                  <c:v>1.0956429999999999</c:v>
                </c:pt>
                <c:pt idx="4744">
                  <c:v>1.0958739999999998</c:v>
                </c:pt>
                <c:pt idx="4745">
                  <c:v>1.0961050000000001</c:v>
                </c:pt>
                <c:pt idx="4746">
                  <c:v>1.096336</c:v>
                </c:pt>
                <c:pt idx="4747">
                  <c:v>1.0965670000000001</c:v>
                </c:pt>
                <c:pt idx="4748">
                  <c:v>1.0967980000000002</c:v>
                </c:pt>
                <c:pt idx="4749">
                  <c:v>1.0970289999999998</c:v>
                </c:pt>
                <c:pt idx="4750">
                  <c:v>1.0972599999999999</c:v>
                </c:pt>
                <c:pt idx="4751">
                  <c:v>1.0974909999999998</c:v>
                </c:pt>
                <c:pt idx="4752">
                  <c:v>1.097721999999993</c:v>
                </c:pt>
                <c:pt idx="4753">
                  <c:v>1.0979530000000002</c:v>
                </c:pt>
                <c:pt idx="4754">
                  <c:v>1.098184</c:v>
                </c:pt>
                <c:pt idx="4755">
                  <c:v>1.0984150000000001</c:v>
                </c:pt>
                <c:pt idx="4756">
                  <c:v>1.098646</c:v>
                </c:pt>
                <c:pt idx="4757">
                  <c:v>1.0988770000000001</c:v>
                </c:pt>
                <c:pt idx="4758">
                  <c:v>1.0991080000000002</c:v>
                </c:pt>
                <c:pt idx="4759">
                  <c:v>1.0993389999999998</c:v>
                </c:pt>
                <c:pt idx="4760">
                  <c:v>1.0995700000000002</c:v>
                </c:pt>
                <c:pt idx="4761">
                  <c:v>1.0998009999999998</c:v>
                </c:pt>
                <c:pt idx="4762">
                  <c:v>1.1000320000000001</c:v>
                </c:pt>
                <c:pt idx="4763">
                  <c:v>1.100263</c:v>
                </c:pt>
                <c:pt idx="4764">
                  <c:v>1.1004939999999999</c:v>
                </c:pt>
                <c:pt idx="4765">
                  <c:v>1.1007250000000002</c:v>
                </c:pt>
                <c:pt idx="4766">
                  <c:v>1.100956</c:v>
                </c:pt>
                <c:pt idx="4767">
                  <c:v>1.1011870000000001</c:v>
                </c:pt>
                <c:pt idx="4768">
                  <c:v>1.101418</c:v>
                </c:pt>
                <c:pt idx="4769">
                  <c:v>1.1016489999999999</c:v>
                </c:pt>
                <c:pt idx="4770">
                  <c:v>1.1018800000000002</c:v>
                </c:pt>
                <c:pt idx="4771">
                  <c:v>1.1021110000000001</c:v>
                </c:pt>
                <c:pt idx="4772">
                  <c:v>1.1023420000000059</c:v>
                </c:pt>
                <c:pt idx="4773">
                  <c:v>1.102573</c:v>
                </c:pt>
                <c:pt idx="4774">
                  <c:v>1.1028039999999999</c:v>
                </c:pt>
                <c:pt idx="4775">
                  <c:v>1.103035</c:v>
                </c:pt>
                <c:pt idx="4776">
                  <c:v>1.1032659999999999</c:v>
                </c:pt>
                <c:pt idx="4777">
                  <c:v>1.1034970000000002</c:v>
                </c:pt>
                <c:pt idx="4778">
                  <c:v>1.1037279999999998</c:v>
                </c:pt>
                <c:pt idx="4779">
                  <c:v>1.1039589999999999</c:v>
                </c:pt>
                <c:pt idx="4780">
                  <c:v>1.10419</c:v>
                </c:pt>
                <c:pt idx="4781">
                  <c:v>1.1044209999999999</c:v>
                </c:pt>
                <c:pt idx="4782">
                  <c:v>1.104652000000006</c:v>
                </c:pt>
                <c:pt idx="4783">
                  <c:v>1.1048830000000001</c:v>
                </c:pt>
                <c:pt idx="4784">
                  <c:v>1.1051140000000002</c:v>
                </c:pt>
                <c:pt idx="4785">
                  <c:v>1.105345</c:v>
                </c:pt>
                <c:pt idx="4786">
                  <c:v>1.1055759999999999</c:v>
                </c:pt>
                <c:pt idx="4787">
                  <c:v>1.105807</c:v>
                </c:pt>
                <c:pt idx="4788">
                  <c:v>1.1060380000000001</c:v>
                </c:pt>
                <c:pt idx="4789">
                  <c:v>1.1062690000000002</c:v>
                </c:pt>
                <c:pt idx="4790">
                  <c:v>1.1065</c:v>
                </c:pt>
                <c:pt idx="4791">
                  <c:v>1.1067309999999999</c:v>
                </c:pt>
                <c:pt idx="4792">
                  <c:v>1.106962</c:v>
                </c:pt>
                <c:pt idx="4793">
                  <c:v>1.1071929999999999</c:v>
                </c:pt>
                <c:pt idx="4794">
                  <c:v>1.1074239999999944</c:v>
                </c:pt>
                <c:pt idx="4795">
                  <c:v>1.1076550000000001</c:v>
                </c:pt>
                <c:pt idx="4796">
                  <c:v>1.1078859999999999</c:v>
                </c:pt>
                <c:pt idx="4797">
                  <c:v>1.1081170000000067</c:v>
                </c:pt>
                <c:pt idx="4798">
                  <c:v>1.1083480000000001</c:v>
                </c:pt>
                <c:pt idx="4799">
                  <c:v>1.108579</c:v>
                </c:pt>
                <c:pt idx="4800">
                  <c:v>1.1088100000000001</c:v>
                </c:pt>
                <c:pt idx="4801">
                  <c:v>1.1090410000000002</c:v>
                </c:pt>
                <c:pt idx="4802">
                  <c:v>1.109272</c:v>
                </c:pt>
                <c:pt idx="4803">
                  <c:v>1.1095029999999999</c:v>
                </c:pt>
                <c:pt idx="4804">
                  <c:v>1.1097339999999998</c:v>
                </c:pt>
                <c:pt idx="4805">
                  <c:v>1.109964999999993</c:v>
                </c:pt>
                <c:pt idx="4806">
                  <c:v>1.1101960000000002</c:v>
                </c:pt>
                <c:pt idx="4807">
                  <c:v>1.1104270000000001</c:v>
                </c:pt>
                <c:pt idx="4808">
                  <c:v>1.1106580000000001</c:v>
                </c:pt>
                <c:pt idx="4809">
                  <c:v>1.110889</c:v>
                </c:pt>
                <c:pt idx="4810">
                  <c:v>1.1111199999999999</c:v>
                </c:pt>
                <c:pt idx="4811">
                  <c:v>1.111351</c:v>
                </c:pt>
                <c:pt idx="4812">
                  <c:v>1.1115820000000001</c:v>
                </c:pt>
                <c:pt idx="4813">
                  <c:v>1.1118130000000002</c:v>
                </c:pt>
                <c:pt idx="4814">
                  <c:v>1.112044</c:v>
                </c:pt>
                <c:pt idx="4815">
                  <c:v>1.1122750000000001</c:v>
                </c:pt>
                <c:pt idx="4816">
                  <c:v>1.112506</c:v>
                </c:pt>
                <c:pt idx="4817">
                  <c:v>1.1127370000000001</c:v>
                </c:pt>
                <c:pt idx="4818">
                  <c:v>1.1129680000000002</c:v>
                </c:pt>
                <c:pt idx="4819">
                  <c:v>1.1131989999999998</c:v>
                </c:pt>
                <c:pt idx="4820">
                  <c:v>1.1134299999999937</c:v>
                </c:pt>
                <c:pt idx="4821">
                  <c:v>1.1136609999999998</c:v>
                </c:pt>
                <c:pt idx="4822">
                  <c:v>1.1138919999999934</c:v>
                </c:pt>
                <c:pt idx="4823">
                  <c:v>1.1141230000000002</c:v>
                </c:pt>
                <c:pt idx="4824">
                  <c:v>1.1143540000000001</c:v>
                </c:pt>
                <c:pt idx="4825">
                  <c:v>1.1145850000000059</c:v>
                </c:pt>
                <c:pt idx="4826">
                  <c:v>1.114816</c:v>
                </c:pt>
                <c:pt idx="4827">
                  <c:v>1.1150470000000001</c:v>
                </c:pt>
                <c:pt idx="4828">
                  <c:v>1.115278</c:v>
                </c:pt>
                <c:pt idx="4829">
                  <c:v>1.1155089999999999</c:v>
                </c:pt>
                <c:pt idx="4830">
                  <c:v>1.1157400000000002</c:v>
                </c:pt>
                <c:pt idx="4831">
                  <c:v>1.1159709999999998</c:v>
                </c:pt>
                <c:pt idx="4832">
                  <c:v>1.1162020000000001</c:v>
                </c:pt>
                <c:pt idx="4833">
                  <c:v>1.116433</c:v>
                </c:pt>
                <c:pt idx="4834">
                  <c:v>1.1166639999999999</c:v>
                </c:pt>
                <c:pt idx="4835">
                  <c:v>1.1168950000000002</c:v>
                </c:pt>
                <c:pt idx="4836">
                  <c:v>1.1171259999999998</c:v>
                </c:pt>
                <c:pt idx="4837">
                  <c:v>1.1173570000000059</c:v>
                </c:pt>
                <c:pt idx="4838">
                  <c:v>1.117588</c:v>
                </c:pt>
                <c:pt idx="4839">
                  <c:v>1.1178189999999999</c:v>
                </c:pt>
                <c:pt idx="4840">
                  <c:v>1.1180500000000064</c:v>
                </c:pt>
                <c:pt idx="4841">
                  <c:v>1.1182810000000001</c:v>
                </c:pt>
                <c:pt idx="4842">
                  <c:v>1.1185120000000059</c:v>
                </c:pt>
                <c:pt idx="4843">
                  <c:v>1.118743</c:v>
                </c:pt>
                <c:pt idx="4844">
                  <c:v>1.1189739999999999</c:v>
                </c:pt>
                <c:pt idx="4845">
                  <c:v>1.119205</c:v>
                </c:pt>
                <c:pt idx="4846">
                  <c:v>1.1194359999999999</c:v>
                </c:pt>
                <c:pt idx="4847">
                  <c:v>1.1196670000000002</c:v>
                </c:pt>
                <c:pt idx="4848">
                  <c:v>1.1198979999999998</c:v>
                </c:pt>
                <c:pt idx="4849">
                  <c:v>1.1201290000000002</c:v>
                </c:pt>
                <c:pt idx="4850">
                  <c:v>1.12036</c:v>
                </c:pt>
                <c:pt idx="4851">
                  <c:v>1.1205909999999999</c:v>
                </c:pt>
                <c:pt idx="4852">
                  <c:v>1.120822</c:v>
                </c:pt>
                <c:pt idx="4853">
                  <c:v>1.1210530000000001</c:v>
                </c:pt>
                <c:pt idx="4854">
                  <c:v>1.1212840000000002</c:v>
                </c:pt>
                <c:pt idx="4855">
                  <c:v>1.121515</c:v>
                </c:pt>
                <c:pt idx="4856">
                  <c:v>1.1217459999999999</c:v>
                </c:pt>
                <c:pt idx="4857">
                  <c:v>1.121977</c:v>
                </c:pt>
                <c:pt idx="4858">
                  <c:v>1.1222080000000001</c:v>
                </c:pt>
                <c:pt idx="4859">
                  <c:v>1.1224390000000002</c:v>
                </c:pt>
                <c:pt idx="4860">
                  <c:v>1.1226700000000001</c:v>
                </c:pt>
                <c:pt idx="4861">
                  <c:v>1.1229009999999999</c:v>
                </c:pt>
                <c:pt idx="4862">
                  <c:v>1.123132</c:v>
                </c:pt>
                <c:pt idx="4863">
                  <c:v>1.1233629999999999</c:v>
                </c:pt>
                <c:pt idx="4864">
                  <c:v>1.1235939999999998</c:v>
                </c:pt>
                <c:pt idx="4865">
                  <c:v>1.123824999999993</c:v>
                </c:pt>
                <c:pt idx="4866">
                  <c:v>1.1240560000000059</c:v>
                </c:pt>
                <c:pt idx="4867">
                  <c:v>1.1242870000000071</c:v>
                </c:pt>
                <c:pt idx="4868">
                  <c:v>1.1245180000000001</c:v>
                </c:pt>
                <c:pt idx="4869">
                  <c:v>1.124749</c:v>
                </c:pt>
                <c:pt idx="4870">
                  <c:v>1.1249800000000001</c:v>
                </c:pt>
                <c:pt idx="4871">
                  <c:v>1.1252110000000002</c:v>
                </c:pt>
                <c:pt idx="4872">
                  <c:v>1.1254420000000001</c:v>
                </c:pt>
                <c:pt idx="4873">
                  <c:v>1.1256729999999999</c:v>
                </c:pt>
                <c:pt idx="4874">
                  <c:v>1.1259039999999998</c:v>
                </c:pt>
                <c:pt idx="4875">
                  <c:v>1.1261350000000001</c:v>
                </c:pt>
                <c:pt idx="4876">
                  <c:v>1.126366</c:v>
                </c:pt>
                <c:pt idx="4877">
                  <c:v>1.1265970000000001</c:v>
                </c:pt>
                <c:pt idx="4878">
                  <c:v>1.1268280000000002</c:v>
                </c:pt>
                <c:pt idx="4879">
                  <c:v>1.127059</c:v>
                </c:pt>
                <c:pt idx="4880">
                  <c:v>1.1272899999999999</c:v>
                </c:pt>
                <c:pt idx="4881">
                  <c:v>1.1275209999999998</c:v>
                </c:pt>
                <c:pt idx="4882">
                  <c:v>1.1277520000000001</c:v>
                </c:pt>
                <c:pt idx="4883">
                  <c:v>1.1279830000000002</c:v>
                </c:pt>
                <c:pt idx="4884">
                  <c:v>1.1282140000000001</c:v>
                </c:pt>
                <c:pt idx="4885">
                  <c:v>1.1284450000000001</c:v>
                </c:pt>
                <c:pt idx="4886">
                  <c:v>1.128676</c:v>
                </c:pt>
                <c:pt idx="4887">
                  <c:v>1.1289070000000001</c:v>
                </c:pt>
                <c:pt idx="4888">
                  <c:v>1.129138</c:v>
                </c:pt>
                <c:pt idx="4889">
                  <c:v>1.1293689999999998</c:v>
                </c:pt>
                <c:pt idx="4890">
                  <c:v>1.1296000000000002</c:v>
                </c:pt>
                <c:pt idx="4891">
                  <c:v>1.1298309999999998</c:v>
                </c:pt>
                <c:pt idx="4892">
                  <c:v>1.1300620000000001</c:v>
                </c:pt>
                <c:pt idx="4893">
                  <c:v>1.130293</c:v>
                </c:pt>
                <c:pt idx="4894">
                  <c:v>1.1305239999999999</c:v>
                </c:pt>
                <c:pt idx="4895">
                  <c:v>1.1307550000000059</c:v>
                </c:pt>
                <c:pt idx="4896">
                  <c:v>1.130986</c:v>
                </c:pt>
                <c:pt idx="4897">
                  <c:v>1.1312170000000001</c:v>
                </c:pt>
                <c:pt idx="4898">
                  <c:v>1.131448</c:v>
                </c:pt>
                <c:pt idx="4899">
                  <c:v>1.1316789999999999</c:v>
                </c:pt>
                <c:pt idx="4900">
                  <c:v>1.1319100000000002</c:v>
                </c:pt>
                <c:pt idx="4901">
                  <c:v>1.1321410000000001</c:v>
                </c:pt>
                <c:pt idx="4902">
                  <c:v>1.1323720000000059</c:v>
                </c:pt>
                <c:pt idx="4903">
                  <c:v>1.132603</c:v>
                </c:pt>
                <c:pt idx="4904">
                  <c:v>1.1328339999999999</c:v>
                </c:pt>
                <c:pt idx="4905">
                  <c:v>1.133065</c:v>
                </c:pt>
                <c:pt idx="4906">
                  <c:v>1.1332959999999999</c:v>
                </c:pt>
                <c:pt idx="4907">
                  <c:v>1.1335270000000002</c:v>
                </c:pt>
                <c:pt idx="4908">
                  <c:v>1.133758</c:v>
                </c:pt>
                <c:pt idx="4909">
                  <c:v>1.1339889999999999</c:v>
                </c:pt>
                <c:pt idx="4910">
                  <c:v>1.13422</c:v>
                </c:pt>
                <c:pt idx="4911">
                  <c:v>1.1344510000000001</c:v>
                </c:pt>
                <c:pt idx="4912">
                  <c:v>1.134682000000006</c:v>
                </c:pt>
                <c:pt idx="4913">
                  <c:v>1.1349130000000001</c:v>
                </c:pt>
                <c:pt idx="4914">
                  <c:v>1.1351440000000002</c:v>
                </c:pt>
                <c:pt idx="4915">
                  <c:v>1.135375</c:v>
                </c:pt>
                <c:pt idx="4916">
                  <c:v>1.1356059999999999</c:v>
                </c:pt>
                <c:pt idx="4917">
                  <c:v>1.135837</c:v>
                </c:pt>
                <c:pt idx="4918">
                  <c:v>1.1360680000000001</c:v>
                </c:pt>
                <c:pt idx="4919">
                  <c:v>1.1362990000000002</c:v>
                </c:pt>
                <c:pt idx="4920">
                  <c:v>1.13653</c:v>
                </c:pt>
                <c:pt idx="4921">
                  <c:v>1.1367609999999999</c:v>
                </c:pt>
                <c:pt idx="4922">
                  <c:v>1.136992</c:v>
                </c:pt>
                <c:pt idx="4923">
                  <c:v>1.1372229999999999</c:v>
                </c:pt>
                <c:pt idx="4924">
                  <c:v>1.1374540000000002</c:v>
                </c:pt>
                <c:pt idx="4925">
                  <c:v>1.1376850000000001</c:v>
                </c:pt>
                <c:pt idx="4926">
                  <c:v>1.1379159999999999</c:v>
                </c:pt>
                <c:pt idx="4927">
                  <c:v>1.1381470000000069</c:v>
                </c:pt>
                <c:pt idx="4928">
                  <c:v>1.1383780000000001</c:v>
                </c:pt>
                <c:pt idx="4929">
                  <c:v>1.138609</c:v>
                </c:pt>
                <c:pt idx="4930">
                  <c:v>1.1388400000000001</c:v>
                </c:pt>
                <c:pt idx="4931">
                  <c:v>1.1390710000000002</c:v>
                </c:pt>
                <c:pt idx="4932">
                  <c:v>1.139302</c:v>
                </c:pt>
                <c:pt idx="4933">
                  <c:v>1.1395329999999999</c:v>
                </c:pt>
                <c:pt idx="4934">
                  <c:v>1.1397639999999998</c:v>
                </c:pt>
                <c:pt idx="4935">
                  <c:v>1.139994999999993</c:v>
                </c:pt>
                <c:pt idx="4936">
                  <c:v>1.1402260000000002</c:v>
                </c:pt>
                <c:pt idx="4937">
                  <c:v>1.1404570000000072</c:v>
                </c:pt>
                <c:pt idx="4938">
                  <c:v>1.1406880000000001</c:v>
                </c:pt>
                <c:pt idx="4939">
                  <c:v>1.140919</c:v>
                </c:pt>
                <c:pt idx="4940">
                  <c:v>1.1411500000000001</c:v>
                </c:pt>
                <c:pt idx="4941">
                  <c:v>1.141381</c:v>
                </c:pt>
                <c:pt idx="4942">
                  <c:v>1.1416120000000001</c:v>
                </c:pt>
                <c:pt idx="4943">
                  <c:v>1.1418430000000002</c:v>
                </c:pt>
                <c:pt idx="4944">
                  <c:v>1.142074</c:v>
                </c:pt>
                <c:pt idx="4945">
                  <c:v>1.1423050000000001</c:v>
                </c:pt>
                <c:pt idx="4946">
                  <c:v>1.142536</c:v>
                </c:pt>
                <c:pt idx="4947">
                  <c:v>1.1427670000000001</c:v>
                </c:pt>
                <c:pt idx="4948">
                  <c:v>1.1429980000000002</c:v>
                </c:pt>
                <c:pt idx="4949">
                  <c:v>1.1432289999999998</c:v>
                </c:pt>
                <c:pt idx="4950">
                  <c:v>1.1434599999999999</c:v>
                </c:pt>
                <c:pt idx="4951">
                  <c:v>1.1436909999999998</c:v>
                </c:pt>
                <c:pt idx="4952">
                  <c:v>1.1439219999999937</c:v>
                </c:pt>
                <c:pt idx="4953">
                  <c:v>1.1441530000000062</c:v>
                </c:pt>
                <c:pt idx="4954">
                  <c:v>1.1443840000000001</c:v>
                </c:pt>
                <c:pt idx="4955">
                  <c:v>1.1446150000000059</c:v>
                </c:pt>
                <c:pt idx="4956">
                  <c:v>1.144846</c:v>
                </c:pt>
                <c:pt idx="4957">
                  <c:v>1.1450770000000001</c:v>
                </c:pt>
                <c:pt idx="4958">
                  <c:v>1.145308</c:v>
                </c:pt>
                <c:pt idx="4959">
                  <c:v>1.1455389999999999</c:v>
                </c:pt>
                <c:pt idx="4960">
                  <c:v>1.1457700000000002</c:v>
                </c:pt>
                <c:pt idx="4961">
                  <c:v>1.146001</c:v>
                </c:pt>
                <c:pt idx="4962">
                  <c:v>1.1462320000000001</c:v>
                </c:pt>
                <c:pt idx="4963">
                  <c:v>1.146463</c:v>
                </c:pt>
                <c:pt idx="4964">
                  <c:v>1.1466939999999999</c:v>
                </c:pt>
                <c:pt idx="4965">
                  <c:v>1.1469250000000002</c:v>
                </c:pt>
                <c:pt idx="4966">
                  <c:v>1.1471560000000001</c:v>
                </c:pt>
                <c:pt idx="4967">
                  <c:v>1.1473870000000059</c:v>
                </c:pt>
                <c:pt idx="4968">
                  <c:v>1.147618</c:v>
                </c:pt>
                <c:pt idx="4969">
                  <c:v>1.1478489999999999</c:v>
                </c:pt>
                <c:pt idx="4970">
                  <c:v>1.1480800000000064</c:v>
                </c:pt>
                <c:pt idx="4971">
                  <c:v>1.1483110000000001</c:v>
                </c:pt>
                <c:pt idx="4972">
                  <c:v>1.1485420000000059</c:v>
                </c:pt>
                <c:pt idx="4973">
                  <c:v>1.148773</c:v>
                </c:pt>
                <c:pt idx="4974">
                  <c:v>1.1490039999999999</c:v>
                </c:pt>
                <c:pt idx="4975">
                  <c:v>1.149235</c:v>
                </c:pt>
                <c:pt idx="4976">
                  <c:v>1.1494659999999999</c:v>
                </c:pt>
                <c:pt idx="4977">
                  <c:v>1.1496970000000002</c:v>
                </c:pt>
                <c:pt idx="4978">
                  <c:v>1.1499279999999998</c:v>
                </c:pt>
                <c:pt idx="4979">
                  <c:v>1.1501590000000059</c:v>
                </c:pt>
                <c:pt idx="4980">
                  <c:v>1.15039</c:v>
                </c:pt>
                <c:pt idx="4981">
                  <c:v>1.1506209999999999</c:v>
                </c:pt>
                <c:pt idx="4982">
                  <c:v>1.1508520000000064</c:v>
                </c:pt>
                <c:pt idx="4983">
                  <c:v>1.1510830000000001</c:v>
                </c:pt>
                <c:pt idx="4984">
                  <c:v>1.1513140000000002</c:v>
                </c:pt>
                <c:pt idx="4985">
                  <c:v>1.151545</c:v>
                </c:pt>
                <c:pt idx="4986">
                  <c:v>1.1517759999999999</c:v>
                </c:pt>
                <c:pt idx="4987">
                  <c:v>1.1520070000000064</c:v>
                </c:pt>
                <c:pt idx="4988">
                  <c:v>1.1522380000000001</c:v>
                </c:pt>
                <c:pt idx="4989">
                  <c:v>1.1524690000000002</c:v>
                </c:pt>
                <c:pt idx="4990">
                  <c:v>1.1527000000000001</c:v>
                </c:pt>
                <c:pt idx="4991">
                  <c:v>1.1529310000000002</c:v>
                </c:pt>
                <c:pt idx="4992">
                  <c:v>1.153162</c:v>
                </c:pt>
                <c:pt idx="4993">
                  <c:v>1.1533929999999999</c:v>
                </c:pt>
                <c:pt idx="4994">
                  <c:v>1.1536239999999998</c:v>
                </c:pt>
                <c:pt idx="4995">
                  <c:v>1.1538550000000001</c:v>
                </c:pt>
                <c:pt idx="4996">
                  <c:v>1.1540860000000059</c:v>
                </c:pt>
                <c:pt idx="4997">
                  <c:v>1.1543170000000071</c:v>
                </c:pt>
                <c:pt idx="4998">
                  <c:v>1.1545480000000001</c:v>
                </c:pt>
                <c:pt idx="4999">
                  <c:v>1.154779</c:v>
                </c:pt>
                <c:pt idx="5000">
                  <c:v>1.1550100000000001</c:v>
                </c:pt>
                <c:pt idx="5001">
                  <c:v>1.1552410000000002</c:v>
                </c:pt>
                <c:pt idx="5002">
                  <c:v>1.1554720000000001</c:v>
                </c:pt>
                <c:pt idx="5003">
                  <c:v>1.1557029999999999</c:v>
                </c:pt>
                <c:pt idx="5004">
                  <c:v>1.1559339999999998</c:v>
                </c:pt>
                <c:pt idx="5005">
                  <c:v>1.1561650000000001</c:v>
                </c:pt>
                <c:pt idx="5006">
                  <c:v>1.156396</c:v>
                </c:pt>
                <c:pt idx="5007">
                  <c:v>1.1566270000000001</c:v>
                </c:pt>
                <c:pt idx="5008">
                  <c:v>1.1568580000000059</c:v>
                </c:pt>
                <c:pt idx="5009">
                  <c:v>1.157089</c:v>
                </c:pt>
                <c:pt idx="5010">
                  <c:v>1.1573199999999999</c:v>
                </c:pt>
                <c:pt idx="5011">
                  <c:v>1.157551</c:v>
                </c:pt>
                <c:pt idx="5012">
                  <c:v>1.1577820000000001</c:v>
                </c:pt>
                <c:pt idx="5013">
                  <c:v>1.158013000000006</c:v>
                </c:pt>
                <c:pt idx="5014">
                  <c:v>1.1582440000000001</c:v>
                </c:pt>
                <c:pt idx="5015">
                  <c:v>1.1584750000000001</c:v>
                </c:pt>
                <c:pt idx="5016">
                  <c:v>1.158706</c:v>
                </c:pt>
                <c:pt idx="5017">
                  <c:v>1.1589370000000001</c:v>
                </c:pt>
                <c:pt idx="5018">
                  <c:v>1.159168</c:v>
                </c:pt>
                <c:pt idx="5019">
                  <c:v>1.1593989999999998</c:v>
                </c:pt>
                <c:pt idx="5020">
                  <c:v>1.1596300000000002</c:v>
                </c:pt>
                <c:pt idx="5021">
                  <c:v>1.1598609999999998</c:v>
                </c:pt>
                <c:pt idx="5022">
                  <c:v>1.1600920000000001</c:v>
                </c:pt>
                <c:pt idx="5023">
                  <c:v>1.160323</c:v>
                </c:pt>
                <c:pt idx="5024">
                  <c:v>1.1605540000000001</c:v>
                </c:pt>
                <c:pt idx="5025">
                  <c:v>1.160785000000006</c:v>
                </c:pt>
                <c:pt idx="5026">
                  <c:v>1.161016</c:v>
                </c:pt>
                <c:pt idx="5027">
                  <c:v>1.1612470000000001</c:v>
                </c:pt>
                <c:pt idx="5028">
                  <c:v>1.161478</c:v>
                </c:pt>
                <c:pt idx="5029">
                  <c:v>1.1617089999999999</c:v>
                </c:pt>
                <c:pt idx="5030">
                  <c:v>1.1619400000000002</c:v>
                </c:pt>
                <c:pt idx="5031">
                  <c:v>1.1621710000000001</c:v>
                </c:pt>
                <c:pt idx="5032">
                  <c:v>1.1624020000000059</c:v>
                </c:pt>
                <c:pt idx="5033">
                  <c:v>1.162633</c:v>
                </c:pt>
                <c:pt idx="5034">
                  <c:v>1.1628639999999999</c:v>
                </c:pt>
                <c:pt idx="5035">
                  <c:v>1.163095</c:v>
                </c:pt>
                <c:pt idx="5036">
                  <c:v>1.1633259999999999</c:v>
                </c:pt>
                <c:pt idx="5037">
                  <c:v>1.1635570000000059</c:v>
                </c:pt>
                <c:pt idx="5038">
                  <c:v>1.163788</c:v>
                </c:pt>
                <c:pt idx="5039">
                  <c:v>1.1640190000000001</c:v>
                </c:pt>
                <c:pt idx="5040">
                  <c:v>1.1642500000000064</c:v>
                </c:pt>
                <c:pt idx="5041">
                  <c:v>1.1644810000000001</c:v>
                </c:pt>
                <c:pt idx="5042">
                  <c:v>1.164712000000006</c:v>
                </c:pt>
                <c:pt idx="5043">
                  <c:v>1.1649430000000001</c:v>
                </c:pt>
                <c:pt idx="5044">
                  <c:v>1.1651740000000002</c:v>
                </c:pt>
                <c:pt idx="5045">
                  <c:v>1.165405</c:v>
                </c:pt>
                <c:pt idx="5046">
                  <c:v>1.1656359999999999</c:v>
                </c:pt>
                <c:pt idx="5047">
                  <c:v>1.165867</c:v>
                </c:pt>
                <c:pt idx="5048">
                  <c:v>1.1660980000000001</c:v>
                </c:pt>
                <c:pt idx="5049">
                  <c:v>1.1663290000000002</c:v>
                </c:pt>
                <c:pt idx="5050">
                  <c:v>1.16656</c:v>
                </c:pt>
                <c:pt idx="5051">
                  <c:v>1.1667909999999999</c:v>
                </c:pt>
                <c:pt idx="5052">
                  <c:v>1.167022</c:v>
                </c:pt>
                <c:pt idx="5053">
                  <c:v>1.1672530000000001</c:v>
                </c:pt>
                <c:pt idx="5054">
                  <c:v>1.1674840000000002</c:v>
                </c:pt>
                <c:pt idx="5055">
                  <c:v>1.1677150000000001</c:v>
                </c:pt>
                <c:pt idx="5056">
                  <c:v>1.1679460000000002</c:v>
                </c:pt>
                <c:pt idx="5057">
                  <c:v>1.1681770000000069</c:v>
                </c:pt>
                <c:pt idx="5058">
                  <c:v>1.1684080000000001</c:v>
                </c:pt>
                <c:pt idx="5059">
                  <c:v>1.168639</c:v>
                </c:pt>
                <c:pt idx="5060">
                  <c:v>1.1688700000000001</c:v>
                </c:pt>
                <c:pt idx="5061">
                  <c:v>1.1691010000000002</c:v>
                </c:pt>
                <c:pt idx="5062">
                  <c:v>1.169332</c:v>
                </c:pt>
                <c:pt idx="5063">
                  <c:v>1.1695629999999999</c:v>
                </c:pt>
                <c:pt idx="5064">
                  <c:v>1.1697939999999998</c:v>
                </c:pt>
                <c:pt idx="5065">
                  <c:v>1.1700250000000001</c:v>
                </c:pt>
                <c:pt idx="5066">
                  <c:v>1.170256000000006</c:v>
                </c:pt>
                <c:pt idx="5067">
                  <c:v>1.1704870000000072</c:v>
                </c:pt>
                <c:pt idx="5068">
                  <c:v>1.1707180000000001</c:v>
                </c:pt>
                <c:pt idx="5069">
                  <c:v>1.170949</c:v>
                </c:pt>
                <c:pt idx="5070">
                  <c:v>1.1711800000000001</c:v>
                </c:pt>
                <c:pt idx="5071">
                  <c:v>1.171411</c:v>
                </c:pt>
                <c:pt idx="5072">
                  <c:v>1.1716420000000001</c:v>
                </c:pt>
                <c:pt idx="5073">
                  <c:v>1.1718730000000002</c:v>
                </c:pt>
                <c:pt idx="5074">
                  <c:v>1.172104</c:v>
                </c:pt>
                <c:pt idx="5075">
                  <c:v>1.1723350000000001</c:v>
                </c:pt>
                <c:pt idx="5076">
                  <c:v>1.172566</c:v>
                </c:pt>
                <c:pt idx="5077">
                  <c:v>1.1727970000000001</c:v>
                </c:pt>
                <c:pt idx="5078">
                  <c:v>1.1730280000000002</c:v>
                </c:pt>
                <c:pt idx="5079">
                  <c:v>1.1732590000000001</c:v>
                </c:pt>
                <c:pt idx="5080">
                  <c:v>1.1734899999999999</c:v>
                </c:pt>
                <c:pt idx="5081">
                  <c:v>1.1737209999999998</c:v>
                </c:pt>
                <c:pt idx="5082">
                  <c:v>1.1739520000000001</c:v>
                </c:pt>
                <c:pt idx="5083">
                  <c:v>1.1741830000000062</c:v>
                </c:pt>
                <c:pt idx="5084">
                  <c:v>1.1744140000000001</c:v>
                </c:pt>
                <c:pt idx="5085">
                  <c:v>1.1746450000000059</c:v>
                </c:pt>
                <c:pt idx="5086">
                  <c:v>1.174876</c:v>
                </c:pt>
                <c:pt idx="5087">
                  <c:v>1.1751070000000001</c:v>
                </c:pt>
                <c:pt idx="5088">
                  <c:v>1.175338</c:v>
                </c:pt>
                <c:pt idx="5089">
                  <c:v>1.1755689999999999</c:v>
                </c:pt>
                <c:pt idx="5090">
                  <c:v>1.1758000000000002</c:v>
                </c:pt>
                <c:pt idx="5091">
                  <c:v>1.176031</c:v>
                </c:pt>
                <c:pt idx="5092">
                  <c:v>1.1762620000000001</c:v>
                </c:pt>
                <c:pt idx="5093">
                  <c:v>1.176493</c:v>
                </c:pt>
                <c:pt idx="5094">
                  <c:v>1.1767239999999999</c:v>
                </c:pt>
                <c:pt idx="5095">
                  <c:v>1.176955000000006</c:v>
                </c:pt>
                <c:pt idx="5096">
                  <c:v>1.1771860000000001</c:v>
                </c:pt>
                <c:pt idx="5097">
                  <c:v>1.1774170000000059</c:v>
                </c:pt>
                <c:pt idx="5098">
                  <c:v>1.177648</c:v>
                </c:pt>
                <c:pt idx="5099">
                  <c:v>1.1778789999999999</c:v>
                </c:pt>
                <c:pt idx="5100">
                  <c:v>1.1781100000000064</c:v>
                </c:pt>
                <c:pt idx="5101">
                  <c:v>1.1783410000000001</c:v>
                </c:pt>
                <c:pt idx="5102">
                  <c:v>1.1785720000000059</c:v>
                </c:pt>
                <c:pt idx="5103">
                  <c:v>1.178803</c:v>
                </c:pt>
                <c:pt idx="5104">
                  <c:v>1.1790339999999999</c:v>
                </c:pt>
                <c:pt idx="5105">
                  <c:v>1.179265</c:v>
                </c:pt>
                <c:pt idx="5106">
                  <c:v>1.1794959999999999</c:v>
                </c:pt>
                <c:pt idx="5107">
                  <c:v>1.1797270000000002</c:v>
                </c:pt>
                <c:pt idx="5108">
                  <c:v>1.1799580000000001</c:v>
                </c:pt>
                <c:pt idx="5109">
                  <c:v>1.1801890000000059</c:v>
                </c:pt>
                <c:pt idx="5110">
                  <c:v>1.18042</c:v>
                </c:pt>
                <c:pt idx="5111">
                  <c:v>1.1806510000000001</c:v>
                </c:pt>
                <c:pt idx="5112">
                  <c:v>1.1808820000000064</c:v>
                </c:pt>
                <c:pt idx="5113">
                  <c:v>1.1811130000000001</c:v>
                </c:pt>
                <c:pt idx="5114">
                  <c:v>1.1813440000000002</c:v>
                </c:pt>
                <c:pt idx="5115">
                  <c:v>1.181575</c:v>
                </c:pt>
                <c:pt idx="5116">
                  <c:v>1.1818059999999999</c:v>
                </c:pt>
                <c:pt idx="5117">
                  <c:v>1.1820370000000064</c:v>
                </c:pt>
                <c:pt idx="5118">
                  <c:v>1.1822680000000001</c:v>
                </c:pt>
                <c:pt idx="5119">
                  <c:v>1.1824990000000002</c:v>
                </c:pt>
                <c:pt idx="5120">
                  <c:v>1.1827300000000001</c:v>
                </c:pt>
                <c:pt idx="5121">
                  <c:v>1.1829610000000002</c:v>
                </c:pt>
                <c:pt idx="5122">
                  <c:v>1.183192</c:v>
                </c:pt>
                <c:pt idx="5123">
                  <c:v>1.1834229999999999</c:v>
                </c:pt>
                <c:pt idx="5124">
                  <c:v>1.183654</c:v>
                </c:pt>
                <c:pt idx="5125">
                  <c:v>1.1838850000000001</c:v>
                </c:pt>
                <c:pt idx="5126">
                  <c:v>1.1841160000000059</c:v>
                </c:pt>
                <c:pt idx="5127">
                  <c:v>1.1843470000000071</c:v>
                </c:pt>
                <c:pt idx="5128">
                  <c:v>1.1845780000000001</c:v>
                </c:pt>
                <c:pt idx="5129">
                  <c:v>1.184809</c:v>
                </c:pt>
                <c:pt idx="5130">
                  <c:v>1.1850400000000001</c:v>
                </c:pt>
                <c:pt idx="5131">
                  <c:v>1.1852710000000002</c:v>
                </c:pt>
                <c:pt idx="5132">
                  <c:v>1.1855020000000001</c:v>
                </c:pt>
                <c:pt idx="5133">
                  <c:v>1.1857329999999999</c:v>
                </c:pt>
                <c:pt idx="5134">
                  <c:v>1.1859639999999998</c:v>
                </c:pt>
                <c:pt idx="5135">
                  <c:v>1.1861950000000001</c:v>
                </c:pt>
                <c:pt idx="5136">
                  <c:v>1.186426</c:v>
                </c:pt>
                <c:pt idx="5137">
                  <c:v>1.1866570000000085</c:v>
                </c:pt>
                <c:pt idx="5138">
                  <c:v>1.1868880000000059</c:v>
                </c:pt>
                <c:pt idx="5139">
                  <c:v>1.187119</c:v>
                </c:pt>
                <c:pt idx="5140">
                  <c:v>1.1873500000000001</c:v>
                </c:pt>
                <c:pt idx="5141">
                  <c:v>1.187581</c:v>
                </c:pt>
                <c:pt idx="5142">
                  <c:v>1.1878120000000001</c:v>
                </c:pt>
                <c:pt idx="5143">
                  <c:v>1.188043000000006</c:v>
                </c:pt>
                <c:pt idx="5144">
                  <c:v>1.1882740000000001</c:v>
                </c:pt>
                <c:pt idx="5145">
                  <c:v>1.1885050000000001</c:v>
                </c:pt>
                <c:pt idx="5146">
                  <c:v>1.188736</c:v>
                </c:pt>
                <c:pt idx="5147">
                  <c:v>1.1889670000000001</c:v>
                </c:pt>
                <c:pt idx="5148">
                  <c:v>1.189198</c:v>
                </c:pt>
                <c:pt idx="5149">
                  <c:v>1.1894289999999998</c:v>
                </c:pt>
                <c:pt idx="5150">
                  <c:v>1.1896600000000002</c:v>
                </c:pt>
                <c:pt idx="5151">
                  <c:v>1.1898909999999998</c:v>
                </c:pt>
                <c:pt idx="5152">
                  <c:v>1.1901220000000001</c:v>
                </c:pt>
                <c:pt idx="5153">
                  <c:v>1.1903530000000064</c:v>
                </c:pt>
                <c:pt idx="5154">
                  <c:v>1.1905840000000001</c:v>
                </c:pt>
                <c:pt idx="5155">
                  <c:v>1.190815000000006</c:v>
                </c:pt>
                <c:pt idx="5156">
                  <c:v>1.191046</c:v>
                </c:pt>
                <c:pt idx="5157">
                  <c:v>1.1912770000000001</c:v>
                </c:pt>
                <c:pt idx="5158">
                  <c:v>1.191508</c:v>
                </c:pt>
                <c:pt idx="5159">
                  <c:v>1.1917389999999999</c:v>
                </c:pt>
                <c:pt idx="5160">
                  <c:v>1.1919700000000002</c:v>
                </c:pt>
                <c:pt idx="5161">
                  <c:v>1.1922010000000001</c:v>
                </c:pt>
                <c:pt idx="5162">
                  <c:v>1.1924320000000059</c:v>
                </c:pt>
                <c:pt idx="5163">
                  <c:v>1.192663</c:v>
                </c:pt>
                <c:pt idx="5164">
                  <c:v>1.1928939999999999</c:v>
                </c:pt>
                <c:pt idx="5165">
                  <c:v>1.193125</c:v>
                </c:pt>
                <c:pt idx="5166">
                  <c:v>1.1933560000000001</c:v>
                </c:pt>
                <c:pt idx="5167">
                  <c:v>1.1935870000000059</c:v>
                </c:pt>
                <c:pt idx="5168">
                  <c:v>1.193818</c:v>
                </c:pt>
                <c:pt idx="5169">
                  <c:v>1.1940490000000001</c:v>
                </c:pt>
                <c:pt idx="5170">
                  <c:v>1.1942800000000064</c:v>
                </c:pt>
                <c:pt idx="5171">
                  <c:v>1.1945110000000001</c:v>
                </c:pt>
                <c:pt idx="5172">
                  <c:v>1.194742000000006</c:v>
                </c:pt>
                <c:pt idx="5173">
                  <c:v>1.1949730000000001</c:v>
                </c:pt>
                <c:pt idx="5174">
                  <c:v>1.1952040000000002</c:v>
                </c:pt>
                <c:pt idx="5175">
                  <c:v>1.195435</c:v>
                </c:pt>
                <c:pt idx="5176">
                  <c:v>1.1956659999999999</c:v>
                </c:pt>
                <c:pt idx="5177">
                  <c:v>1.195897</c:v>
                </c:pt>
                <c:pt idx="5178">
                  <c:v>1.1961280000000001</c:v>
                </c:pt>
                <c:pt idx="5179">
                  <c:v>1.1963590000000059</c:v>
                </c:pt>
                <c:pt idx="5180">
                  <c:v>1.19659</c:v>
                </c:pt>
                <c:pt idx="5181">
                  <c:v>1.1968209999999999</c:v>
                </c:pt>
                <c:pt idx="5182">
                  <c:v>1.1970520000000064</c:v>
                </c:pt>
                <c:pt idx="5183">
                  <c:v>1.1972830000000001</c:v>
                </c:pt>
                <c:pt idx="5184">
                  <c:v>1.1975140000000002</c:v>
                </c:pt>
                <c:pt idx="5185">
                  <c:v>1.1977450000000001</c:v>
                </c:pt>
                <c:pt idx="5186">
                  <c:v>1.1979760000000002</c:v>
                </c:pt>
                <c:pt idx="5187">
                  <c:v>1.1982070000000071</c:v>
                </c:pt>
                <c:pt idx="5188">
                  <c:v>1.1984380000000001</c:v>
                </c:pt>
                <c:pt idx="5189">
                  <c:v>1.198669</c:v>
                </c:pt>
                <c:pt idx="5190">
                  <c:v>1.1989000000000001</c:v>
                </c:pt>
                <c:pt idx="5191">
                  <c:v>1.1991310000000002</c:v>
                </c:pt>
                <c:pt idx="5192">
                  <c:v>1.199362</c:v>
                </c:pt>
                <c:pt idx="5193">
                  <c:v>1.1995929999999999</c:v>
                </c:pt>
                <c:pt idx="5194">
                  <c:v>1.1998239999999998</c:v>
                </c:pt>
                <c:pt idx="5195">
                  <c:v>1.2000550000000001</c:v>
                </c:pt>
                <c:pt idx="5196">
                  <c:v>1.2002860000000002</c:v>
                </c:pt>
                <c:pt idx="5197">
                  <c:v>1.2005170000000001</c:v>
                </c:pt>
                <c:pt idx="5198">
                  <c:v>1.2007479999999999</c:v>
                </c:pt>
                <c:pt idx="5199">
                  <c:v>1.2009789999999998</c:v>
                </c:pt>
                <c:pt idx="5200">
                  <c:v>1.2012099999999937</c:v>
                </c:pt>
                <c:pt idx="5201">
                  <c:v>1.2014409999999998</c:v>
                </c:pt>
                <c:pt idx="5202">
                  <c:v>1.201671999999993</c:v>
                </c:pt>
                <c:pt idx="5203">
                  <c:v>1.2019029999999944</c:v>
                </c:pt>
                <c:pt idx="5204">
                  <c:v>1.2021339999999998</c:v>
                </c:pt>
                <c:pt idx="5205">
                  <c:v>1.2023649999999937</c:v>
                </c:pt>
                <c:pt idx="5206">
                  <c:v>1.2025959999999998</c:v>
                </c:pt>
                <c:pt idx="5207">
                  <c:v>1.202826999999993</c:v>
                </c:pt>
                <c:pt idx="5208">
                  <c:v>1.2030580000000002</c:v>
                </c:pt>
                <c:pt idx="5209">
                  <c:v>1.2032889999999998</c:v>
                </c:pt>
                <c:pt idx="5210">
                  <c:v>1.2035199999999937</c:v>
                </c:pt>
                <c:pt idx="5211">
                  <c:v>1.2037509999999998</c:v>
                </c:pt>
                <c:pt idx="5212">
                  <c:v>1.2039819999999937</c:v>
                </c:pt>
                <c:pt idx="5213">
                  <c:v>1.204213</c:v>
                </c:pt>
                <c:pt idx="5214">
                  <c:v>1.2044439999999998</c:v>
                </c:pt>
                <c:pt idx="5215">
                  <c:v>1.2046750000000002</c:v>
                </c:pt>
                <c:pt idx="5216">
                  <c:v>1.2049059999999998</c:v>
                </c:pt>
                <c:pt idx="5217">
                  <c:v>1.2051369999999937</c:v>
                </c:pt>
                <c:pt idx="5218">
                  <c:v>1.2053679999999998</c:v>
                </c:pt>
                <c:pt idx="5219">
                  <c:v>1.2055989999999928</c:v>
                </c:pt>
                <c:pt idx="5220">
                  <c:v>1.2058299999999891</c:v>
                </c:pt>
                <c:pt idx="5221">
                  <c:v>1.2060609999999998</c:v>
                </c:pt>
                <c:pt idx="5222">
                  <c:v>1.2062919999999937</c:v>
                </c:pt>
                <c:pt idx="5223">
                  <c:v>1.2065229999999998</c:v>
                </c:pt>
                <c:pt idx="5224">
                  <c:v>1.2067539999999999</c:v>
                </c:pt>
                <c:pt idx="5225">
                  <c:v>1.2069850000000002</c:v>
                </c:pt>
                <c:pt idx="5226">
                  <c:v>1.2072159999999998</c:v>
                </c:pt>
                <c:pt idx="5227">
                  <c:v>1.2074470000000002</c:v>
                </c:pt>
                <c:pt idx="5228">
                  <c:v>1.2076779999999998</c:v>
                </c:pt>
                <c:pt idx="5229">
                  <c:v>1.2079089999999935</c:v>
                </c:pt>
                <c:pt idx="5230">
                  <c:v>1.20814</c:v>
                </c:pt>
                <c:pt idx="5231">
                  <c:v>1.2083709999999999</c:v>
                </c:pt>
                <c:pt idx="5232">
                  <c:v>1.2086020000000002</c:v>
                </c:pt>
                <c:pt idx="5233">
                  <c:v>1.2088329999999998</c:v>
                </c:pt>
                <c:pt idx="5234">
                  <c:v>1.2090639999999935</c:v>
                </c:pt>
                <c:pt idx="5235">
                  <c:v>1.20929499999999</c:v>
                </c:pt>
                <c:pt idx="5236">
                  <c:v>1.2095259999999928</c:v>
                </c:pt>
                <c:pt idx="5237">
                  <c:v>1.2097570000000002</c:v>
                </c:pt>
                <c:pt idx="5238">
                  <c:v>1.2099879999999998</c:v>
                </c:pt>
                <c:pt idx="5239">
                  <c:v>1.2102190000000002</c:v>
                </c:pt>
                <c:pt idx="5240">
                  <c:v>1.21045</c:v>
                </c:pt>
                <c:pt idx="5241">
                  <c:v>1.2106809999999999</c:v>
                </c:pt>
                <c:pt idx="5242">
                  <c:v>1.210912</c:v>
                </c:pt>
                <c:pt idx="5243">
                  <c:v>1.2111429999999999</c:v>
                </c:pt>
                <c:pt idx="5244">
                  <c:v>1.2113739999999944</c:v>
                </c:pt>
                <c:pt idx="5245">
                  <c:v>1.2116049999999916</c:v>
                </c:pt>
                <c:pt idx="5246">
                  <c:v>1.2118359999999935</c:v>
                </c:pt>
                <c:pt idx="5247">
                  <c:v>1.212067</c:v>
                </c:pt>
                <c:pt idx="5248">
                  <c:v>1.2122979999999999</c:v>
                </c:pt>
                <c:pt idx="5249">
                  <c:v>1.2125289999999944</c:v>
                </c:pt>
                <c:pt idx="5250">
                  <c:v>1.2127599999999998</c:v>
                </c:pt>
                <c:pt idx="5251">
                  <c:v>1.2129909999999944</c:v>
                </c:pt>
                <c:pt idx="5252">
                  <c:v>1.2132219999999916</c:v>
                </c:pt>
                <c:pt idx="5253">
                  <c:v>1.2134529999999999</c:v>
                </c:pt>
                <c:pt idx="5254">
                  <c:v>1.2136839999999998</c:v>
                </c:pt>
                <c:pt idx="5255">
                  <c:v>1.213914999999993</c:v>
                </c:pt>
                <c:pt idx="5256">
                  <c:v>1.2141460000000002</c:v>
                </c:pt>
                <c:pt idx="5257">
                  <c:v>1.214377</c:v>
                </c:pt>
                <c:pt idx="5258">
                  <c:v>1.2146079999999999</c:v>
                </c:pt>
                <c:pt idx="5259">
                  <c:v>1.2148389999999998</c:v>
                </c:pt>
                <c:pt idx="5260">
                  <c:v>1.215069999999993</c:v>
                </c:pt>
                <c:pt idx="5261">
                  <c:v>1.2153009999999944</c:v>
                </c:pt>
                <c:pt idx="5262">
                  <c:v>1.2155319999999918</c:v>
                </c:pt>
                <c:pt idx="5263">
                  <c:v>1.2157629999999942</c:v>
                </c:pt>
                <c:pt idx="5264">
                  <c:v>1.2159939999999914</c:v>
                </c:pt>
                <c:pt idx="5265">
                  <c:v>1.2162249999999937</c:v>
                </c:pt>
                <c:pt idx="5266">
                  <c:v>1.216456</c:v>
                </c:pt>
                <c:pt idx="5267">
                  <c:v>1.2166870000000001</c:v>
                </c:pt>
                <c:pt idx="5268">
                  <c:v>1.2169180000000002</c:v>
                </c:pt>
                <c:pt idx="5269">
                  <c:v>1.2171489999999998</c:v>
                </c:pt>
                <c:pt idx="5270">
                  <c:v>1.2173799999999937</c:v>
                </c:pt>
                <c:pt idx="5271">
                  <c:v>1.2176109999999998</c:v>
                </c:pt>
                <c:pt idx="5272">
                  <c:v>1.217841999999993</c:v>
                </c:pt>
                <c:pt idx="5273">
                  <c:v>1.2180730000000002</c:v>
                </c:pt>
                <c:pt idx="5274">
                  <c:v>1.2183039999999998</c:v>
                </c:pt>
                <c:pt idx="5275">
                  <c:v>1.2185349999999939</c:v>
                </c:pt>
                <c:pt idx="5276">
                  <c:v>1.2187659999999998</c:v>
                </c:pt>
                <c:pt idx="5277">
                  <c:v>1.2189969999999937</c:v>
                </c:pt>
                <c:pt idx="5278">
                  <c:v>1.2192279999999998</c:v>
                </c:pt>
                <c:pt idx="5279">
                  <c:v>1.2194589999999998</c:v>
                </c:pt>
                <c:pt idx="5280">
                  <c:v>1.2196899999999944</c:v>
                </c:pt>
                <c:pt idx="5281">
                  <c:v>1.2199209999999914</c:v>
                </c:pt>
                <c:pt idx="5282">
                  <c:v>1.2201520000000001</c:v>
                </c:pt>
                <c:pt idx="5283">
                  <c:v>1.220383</c:v>
                </c:pt>
                <c:pt idx="5284">
                  <c:v>1.2206139999999999</c:v>
                </c:pt>
                <c:pt idx="5285">
                  <c:v>1.2208450000000002</c:v>
                </c:pt>
                <c:pt idx="5286">
                  <c:v>1.2210759999999998</c:v>
                </c:pt>
                <c:pt idx="5287">
                  <c:v>1.2213069999999937</c:v>
                </c:pt>
                <c:pt idx="5288">
                  <c:v>1.2215379999999998</c:v>
                </c:pt>
                <c:pt idx="5289">
                  <c:v>1.2217689999999934</c:v>
                </c:pt>
                <c:pt idx="5290">
                  <c:v>1.2220000000000002</c:v>
                </c:pt>
                <c:pt idx="5291">
                  <c:v>1.2222309999999998</c:v>
                </c:pt>
                <c:pt idx="5292">
                  <c:v>1.2224620000000002</c:v>
                </c:pt>
                <c:pt idx="5293">
                  <c:v>1.2226929999999998</c:v>
                </c:pt>
                <c:pt idx="5294">
                  <c:v>1.2229239999999935</c:v>
                </c:pt>
                <c:pt idx="5295">
                  <c:v>1.223155</c:v>
                </c:pt>
                <c:pt idx="5296">
                  <c:v>1.2233859999999999</c:v>
                </c:pt>
                <c:pt idx="5297">
                  <c:v>1.2236170000000002</c:v>
                </c:pt>
                <c:pt idx="5298">
                  <c:v>1.2238479999999998</c:v>
                </c:pt>
                <c:pt idx="5299">
                  <c:v>1.2240789999999999</c:v>
                </c:pt>
                <c:pt idx="5300">
                  <c:v>1.22431</c:v>
                </c:pt>
                <c:pt idx="5301">
                  <c:v>1.2245409999999999</c:v>
                </c:pt>
                <c:pt idx="5302">
                  <c:v>1.2247720000000002</c:v>
                </c:pt>
                <c:pt idx="5303">
                  <c:v>1.2250029999999998</c:v>
                </c:pt>
                <c:pt idx="5304">
                  <c:v>1.2252339999999944</c:v>
                </c:pt>
                <c:pt idx="5305">
                  <c:v>1.2254649999999916</c:v>
                </c:pt>
                <c:pt idx="5306">
                  <c:v>1.2256959999999935</c:v>
                </c:pt>
                <c:pt idx="5307">
                  <c:v>1.22592699999999</c:v>
                </c:pt>
                <c:pt idx="5308">
                  <c:v>1.2261580000000001</c:v>
                </c:pt>
                <c:pt idx="5309">
                  <c:v>1.2263890000000002</c:v>
                </c:pt>
                <c:pt idx="5310">
                  <c:v>1.2266199999999998</c:v>
                </c:pt>
                <c:pt idx="5311">
                  <c:v>1.2268509999999999</c:v>
                </c:pt>
                <c:pt idx="5312">
                  <c:v>1.227082</c:v>
                </c:pt>
                <c:pt idx="5313">
                  <c:v>1.2273129999999999</c:v>
                </c:pt>
                <c:pt idx="5314">
                  <c:v>1.2275439999999944</c:v>
                </c:pt>
                <c:pt idx="5315">
                  <c:v>1.227774999999993</c:v>
                </c:pt>
                <c:pt idx="5316">
                  <c:v>1.2280060000000002</c:v>
                </c:pt>
                <c:pt idx="5317">
                  <c:v>1.228237</c:v>
                </c:pt>
                <c:pt idx="5318">
                  <c:v>1.2284679999999999</c:v>
                </c:pt>
                <c:pt idx="5319">
                  <c:v>1.2286989999999998</c:v>
                </c:pt>
                <c:pt idx="5320">
                  <c:v>1.228929999999993</c:v>
                </c:pt>
                <c:pt idx="5321">
                  <c:v>1.2291609999999944</c:v>
                </c:pt>
                <c:pt idx="5322">
                  <c:v>1.2293919999999916</c:v>
                </c:pt>
                <c:pt idx="5323">
                  <c:v>1.2296229999999935</c:v>
                </c:pt>
                <c:pt idx="5324">
                  <c:v>1.2298539999999998</c:v>
                </c:pt>
                <c:pt idx="5325">
                  <c:v>1.2300850000000001</c:v>
                </c:pt>
                <c:pt idx="5326">
                  <c:v>1.2303160000000002</c:v>
                </c:pt>
                <c:pt idx="5327">
                  <c:v>1.2305470000000001</c:v>
                </c:pt>
                <c:pt idx="5328">
                  <c:v>1.2307779999999999</c:v>
                </c:pt>
                <c:pt idx="5329">
                  <c:v>1.2310089999999998</c:v>
                </c:pt>
                <c:pt idx="5330">
                  <c:v>1.2312399999999937</c:v>
                </c:pt>
                <c:pt idx="5331">
                  <c:v>1.2314709999999998</c:v>
                </c:pt>
                <c:pt idx="5332">
                  <c:v>1.231701999999993</c:v>
                </c:pt>
                <c:pt idx="5333">
                  <c:v>1.2319329999999944</c:v>
                </c:pt>
                <c:pt idx="5334">
                  <c:v>1.2321639999999998</c:v>
                </c:pt>
                <c:pt idx="5335">
                  <c:v>1.2323949999999937</c:v>
                </c:pt>
                <c:pt idx="5336">
                  <c:v>1.2326259999999998</c:v>
                </c:pt>
                <c:pt idx="5337">
                  <c:v>1.2328570000000001</c:v>
                </c:pt>
                <c:pt idx="5338">
                  <c:v>1.2330880000000002</c:v>
                </c:pt>
                <c:pt idx="5339">
                  <c:v>1.2333189999999998</c:v>
                </c:pt>
                <c:pt idx="5340">
                  <c:v>1.2335499999999939</c:v>
                </c:pt>
                <c:pt idx="5341">
                  <c:v>1.2337809999999998</c:v>
                </c:pt>
                <c:pt idx="5342">
                  <c:v>1.2340120000000001</c:v>
                </c:pt>
                <c:pt idx="5343">
                  <c:v>1.234243</c:v>
                </c:pt>
                <c:pt idx="5344">
                  <c:v>1.2344739999999998</c:v>
                </c:pt>
                <c:pt idx="5345">
                  <c:v>1.2347050000000002</c:v>
                </c:pt>
                <c:pt idx="5346">
                  <c:v>1.2349359999999998</c:v>
                </c:pt>
                <c:pt idx="5347">
                  <c:v>1.2351669999999937</c:v>
                </c:pt>
                <c:pt idx="5348">
                  <c:v>1.2353979999999998</c:v>
                </c:pt>
                <c:pt idx="5349">
                  <c:v>1.2356289999999928</c:v>
                </c:pt>
                <c:pt idx="5350">
                  <c:v>1.2358599999999944</c:v>
                </c:pt>
                <c:pt idx="5351">
                  <c:v>1.2360909999999998</c:v>
                </c:pt>
                <c:pt idx="5352">
                  <c:v>1.2363219999999937</c:v>
                </c:pt>
                <c:pt idx="5353">
                  <c:v>1.236553</c:v>
                </c:pt>
                <c:pt idx="5354">
                  <c:v>1.2367839999999999</c:v>
                </c:pt>
                <c:pt idx="5355">
                  <c:v>1.2370150000000002</c:v>
                </c:pt>
                <c:pt idx="5356">
                  <c:v>1.2372459999999998</c:v>
                </c:pt>
                <c:pt idx="5357">
                  <c:v>1.2374770000000002</c:v>
                </c:pt>
                <c:pt idx="5358">
                  <c:v>1.2377079999999998</c:v>
                </c:pt>
                <c:pt idx="5359">
                  <c:v>1.2379389999999935</c:v>
                </c:pt>
                <c:pt idx="5360">
                  <c:v>1.23817</c:v>
                </c:pt>
                <c:pt idx="5361">
                  <c:v>1.2384009999999999</c:v>
                </c:pt>
                <c:pt idx="5362">
                  <c:v>1.2386320000000002</c:v>
                </c:pt>
                <c:pt idx="5363">
                  <c:v>1.2388629999999998</c:v>
                </c:pt>
                <c:pt idx="5364">
                  <c:v>1.2390939999999935</c:v>
                </c:pt>
                <c:pt idx="5365">
                  <c:v>1.2393249999999902</c:v>
                </c:pt>
                <c:pt idx="5366">
                  <c:v>1.2395559999999999</c:v>
                </c:pt>
                <c:pt idx="5367">
                  <c:v>1.2397870000000002</c:v>
                </c:pt>
                <c:pt idx="5368">
                  <c:v>1.2400180000000001</c:v>
                </c:pt>
                <c:pt idx="5369">
                  <c:v>1.2402490000000002</c:v>
                </c:pt>
                <c:pt idx="5370">
                  <c:v>1.24048</c:v>
                </c:pt>
                <c:pt idx="5371">
                  <c:v>1.2407109999999999</c:v>
                </c:pt>
                <c:pt idx="5372">
                  <c:v>1.240942</c:v>
                </c:pt>
                <c:pt idx="5373">
                  <c:v>1.2411729999999999</c:v>
                </c:pt>
                <c:pt idx="5374">
                  <c:v>1.2414039999999944</c:v>
                </c:pt>
                <c:pt idx="5375">
                  <c:v>1.2416349999999916</c:v>
                </c:pt>
                <c:pt idx="5376">
                  <c:v>1.2418659999999935</c:v>
                </c:pt>
                <c:pt idx="5377">
                  <c:v>1.242097</c:v>
                </c:pt>
                <c:pt idx="5378">
                  <c:v>1.2423279999999999</c:v>
                </c:pt>
                <c:pt idx="5379">
                  <c:v>1.2425590000000002</c:v>
                </c:pt>
                <c:pt idx="5380">
                  <c:v>1.2427899999999998</c:v>
                </c:pt>
                <c:pt idx="5381">
                  <c:v>1.2430209999999944</c:v>
                </c:pt>
                <c:pt idx="5382">
                  <c:v>1.243252</c:v>
                </c:pt>
                <c:pt idx="5383">
                  <c:v>1.2434829999999999</c:v>
                </c:pt>
                <c:pt idx="5384">
                  <c:v>1.2437139999999998</c:v>
                </c:pt>
                <c:pt idx="5385">
                  <c:v>1.243944999999993</c:v>
                </c:pt>
                <c:pt idx="5386">
                  <c:v>1.2441760000000002</c:v>
                </c:pt>
                <c:pt idx="5387">
                  <c:v>1.244407</c:v>
                </c:pt>
                <c:pt idx="5388">
                  <c:v>1.2446379999999999</c:v>
                </c:pt>
                <c:pt idx="5389">
                  <c:v>1.2448689999999998</c:v>
                </c:pt>
                <c:pt idx="5390">
                  <c:v>1.245099999999993</c:v>
                </c:pt>
                <c:pt idx="5391">
                  <c:v>1.2453309999999944</c:v>
                </c:pt>
                <c:pt idx="5392">
                  <c:v>1.2455619999999923</c:v>
                </c:pt>
                <c:pt idx="5393">
                  <c:v>1.2457929999999944</c:v>
                </c:pt>
                <c:pt idx="5394">
                  <c:v>1.2460239999999998</c:v>
                </c:pt>
                <c:pt idx="5395">
                  <c:v>1.2462550000000001</c:v>
                </c:pt>
                <c:pt idx="5396">
                  <c:v>1.246486</c:v>
                </c:pt>
                <c:pt idx="5397">
                  <c:v>1.2467170000000001</c:v>
                </c:pt>
                <c:pt idx="5398">
                  <c:v>1.2469480000000002</c:v>
                </c:pt>
                <c:pt idx="5399">
                  <c:v>1.2471789999999998</c:v>
                </c:pt>
                <c:pt idx="5400">
                  <c:v>1.2474099999999937</c:v>
                </c:pt>
                <c:pt idx="5401">
                  <c:v>1.2476409999999998</c:v>
                </c:pt>
                <c:pt idx="5402">
                  <c:v>1.247871999999993</c:v>
                </c:pt>
                <c:pt idx="5403">
                  <c:v>1.2481030000000002</c:v>
                </c:pt>
                <c:pt idx="5404">
                  <c:v>1.2483339999999998</c:v>
                </c:pt>
                <c:pt idx="5405">
                  <c:v>1.2485649999999942</c:v>
                </c:pt>
                <c:pt idx="5406">
                  <c:v>1.2487959999999998</c:v>
                </c:pt>
                <c:pt idx="5407">
                  <c:v>1.2490269999999937</c:v>
                </c:pt>
                <c:pt idx="5408">
                  <c:v>1.249258</c:v>
                </c:pt>
                <c:pt idx="5409">
                  <c:v>1.2494889999999998</c:v>
                </c:pt>
                <c:pt idx="5410">
                  <c:v>1.2497199999999944</c:v>
                </c:pt>
                <c:pt idx="5411">
                  <c:v>1.2499509999999998</c:v>
                </c:pt>
                <c:pt idx="5412">
                  <c:v>1.2501820000000001</c:v>
                </c:pt>
                <c:pt idx="5413">
                  <c:v>1.250413</c:v>
                </c:pt>
                <c:pt idx="5414">
                  <c:v>1.2506439999999999</c:v>
                </c:pt>
                <c:pt idx="5415">
                  <c:v>1.2508750000000002</c:v>
                </c:pt>
                <c:pt idx="5416">
                  <c:v>1.2511059999999998</c:v>
                </c:pt>
                <c:pt idx="5417">
                  <c:v>1.2513369999999937</c:v>
                </c:pt>
                <c:pt idx="5418">
                  <c:v>1.2515679999999998</c:v>
                </c:pt>
                <c:pt idx="5419">
                  <c:v>1.2517989999999934</c:v>
                </c:pt>
                <c:pt idx="5420">
                  <c:v>1.2520300000000002</c:v>
                </c:pt>
                <c:pt idx="5421">
                  <c:v>1.2522609999999998</c:v>
                </c:pt>
                <c:pt idx="5422">
                  <c:v>1.2524920000000002</c:v>
                </c:pt>
                <c:pt idx="5423">
                  <c:v>1.2527229999999998</c:v>
                </c:pt>
                <c:pt idx="5424">
                  <c:v>1.2529539999999999</c:v>
                </c:pt>
                <c:pt idx="5425">
                  <c:v>1.253185</c:v>
                </c:pt>
                <c:pt idx="5426">
                  <c:v>1.2534159999999999</c:v>
                </c:pt>
                <c:pt idx="5427">
                  <c:v>1.2536470000000002</c:v>
                </c:pt>
                <c:pt idx="5428">
                  <c:v>1.2538779999999998</c:v>
                </c:pt>
                <c:pt idx="5429">
                  <c:v>1.2541089999999999</c:v>
                </c:pt>
                <c:pt idx="5430">
                  <c:v>1.25434</c:v>
                </c:pt>
                <c:pt idx="5431">
                  <c:v>1.2545709999999999</c:v>
                </c:pt>
                <c:pt idx="5432">
                  <c:v>1.2548020000000002</c:v>
                </c:pt>
                <c:pt idx="5433">
                  <c:v>1.2550329999999998</c:v>
                </c:pt>
                <c:pt idx="5434">
                  <c:v>1.2552639999999944</c:v>
                </c:pt>
                <c:pt idx="5435">
                  <c:v>1.2554949999999916</c:v>
                </c:pt>
                <c:pt idx="5436">
                  <c:v>1.2557259999999935</c:v>
                </c:pt>
                <c:pt idx="5437">
                  <c:v>1.255957</c:v>
                </c:pt>
                <c:pt idx="5438">
                  <c:v>1.2561880000000001</c:v>
                </c:pt>
                <c:pt idx="5439">
                  <c:v>1.2564190000000002</c:v>
                </c:pt>
                <c:pt idx="5440">
                  <c:v>1.25665</c:v>
                </c:pt>
                <c:pt idx="5441">
                  <c:v>1.2568809999999999</c:v>
                </c:pt>
                <c:pt idx="5442">
                  <c:v>1.257112</c:v>
                </c:pt>
                <c:pt idx="5443">
                  <c:v>1.2573429999999999</c:v>
                </c:pt>
                <c:pt idx="5444">
                  <c:v>1.2575739999999958</c:v>
                </c:pt>
                <c:pt idx="5445">
                  <c:v>1.257804999999993</c:v>
                </c:pt>
                <c:pt idx="5446">
                  <c:v>1.2580360000000002</c:v>
                </c:pt>
                <c:pt idx="5447">
                  <c:v>1.258267</c:v>
                </c:pt>
                <c:pt idx="5448">
                  <c:v>1.2584979999999999</c:v>
                </c:pt>
                <c:pt idx="5449">
                  <c:v>1.2587289999999998</c:v>
                </c:pt>
                <c:pt idx="5450">
                  <c:v>1.2589599999999999</c:v>
                </c:pt>
                <c:pt idx="5451">
                  <c:v>1.2591909999999944</c:v>
                </c:pt>
                <c:pt idx="5452">
                  <c:v>1.2594219999999916</c:v>
                </c:pt>
                <c:pt idx="5453">
                  <c:v>1.2596529999999999</c:v>
                </c:pt>
                <c:pt idx="5454">
                  <c:v>1.2598839999999998</c:v>
                </c:pt>
                <c:pt idx="5455">
                  <c:v>1.2601150000000001</c:v>
                </c:pt>
                <c:pt idx="5456">
                  <c:v>1.2603460000000002</c:v>
                </c:pt>
                <c:pt idx="5457">
                  <c:v>1.2605770000000001</c:v>
                </c:pt>
                <c:pt idx="5458">
                  <c:v>1.2608080000000002</c:v>
                </c:pt>
                <c:pt idx="5459">
                  <c:v>1.2610389999999998</c:v>
                </c:pt>
                <c:pt idx="5460">
                  <c:v>1.2612699999999937</c:v>
                </c:pt>
                <c:pt idx="5461">
                  <c:v>1.2615009999999998</c:v>
                </c:pt>
                <c:pt idx="5462">
                  <c:v>1.261731999999993</c:v>
                </c:pt>
                <c:pt idx="5463">
                  <c:v>1.2619629999999944</c:v>
                </c:pt>
                <c:pt idx="5464">
                  <c:v>1.2621939999999998</c:v>
                </c:pt>
                <c:pt idx="5465">
                  <c:v>1.2624249999999937</c:v>
                </c:pt>
                <c:pt idx="5466">
                  <c:v>1.262656</c:v>
                </c:pt>
                <c:pt idx="5467">
                  <c:v>1.2628870000000001</c:v>
                </c:pt>
                <c:pt idx="5468">
                  <c:v>1.2631180000000002</c:v>
                </c:pt>
                <c:pt idx="5469">
                  <c:v>1.2633489999999998</c:v>
                </c:pt>
                <c:pt idx="5470">
                  <c:v>1.2635799999999942</c:v>
                </c:pt>
                <c:pt idx="5471">
                  <c:v>1.2638109999999998</c:v>
                </c:pt>
                <c:pt idx="5472">
                  <c:v>1.2640420000000001</c:v>
                </c:pt>
                <c:pt idx="5473">
                  <c:v>1.264273</c:v>
                </c:pt>
                <c:pt idx="5474">
                  <c:v>1.2645039999999999</c:v>
                </c:pt>
                <c:pt idx="5475">
                  <c:v>1.2647350000000002</c:v>
                </c:pt>
                <c:pt idx="5476">
                  <c:v>1.2649659999999998</c:v>
                </c:pt>
                <c:pt idx="5477">
                  <c:v>1.2651969999999937</c:v>
                </c:pt>
                <c:pt idx="5478">
                  <c:v>1.2654279999999998</c:v>
                </c:pt>
                <c:pt idx="5479">
                  <c:v>1.2656589999999999</c:v>
                </c:pt>
                <c:pt idx="5480">
                  <c:v>1.2658899999999944</c:v>
                </c:pt>
                <c:pt idx="5481">
                  <c:v>1.2661209999999998</c:v>
                </c:pt>
                <c:pt idx="5482">
                  <c:v>1.2663520000000001</c:v>
                </c:pt>
                <c:pt idx="5483">
                  <c:v>1.266583</c:v>
                </c:pt>
                <c:pt idx="5484">
                  <c:v>1.2668139999999999</c:v>
                </c:pt>
                <c:pt idx="5485">
                  <c:v>1.2670450000000002</c:v>
                </c:pt>
                <c:pt idx="5486">
                  <c:v>1.2672759999999998</c:v>
                </c:pt>
                <c:pt idx="5487">
                  <c:v>1.2675070000000002</c:v>
                </c:pt>
                <c:pt idx="5488">
                  <c:v>1.2677379999999998</c:v>
                </c:pt>
                <c:pt idx="5489">
                  <c:v>1.2679689999999935</c:v>
                </c:pt>
                <c:pt idx="5490">
                  <c:v>1.2682</c:v>
                </c:pt>
                <c:pt idx="5491">
                  <c:v>1.2684309999999999</c:v>
                </c:pt>
                <c:pt idx="5492">
                  <c:v>1.2686620000000002</c:v>
                </c:pt>
                <c:pt idx="5493">
                  <c:v>1.2688929999999998</c:v>
                </c:pt>
                <c:pt idx="5494">
                  <c:v>1.2691239999999935</c:v>
                </c:pt>
                <c:pt idx="5495">
                  <c:v>1.269355</c:v>
                </c:pt>
                <c:pt idx="5496">
                  <c:v>1.2695859999999999</c:v>
                </c:pt>
                <c:pt idx="5497">
                  <c:v>1.2698170000000002</c:v>
                </c:pt>
                <c:pt idx="5498">
                  <c:v>1.2700480000000001</c:v>
                </c:pt>
                <c:pt idx="5499">
                  <c:v>1.2702790000000002</c:v>
                </c:pt>
                <c:pt idx="5500">
                  <c:v>1.27051</c:v>
                </c:pt>
                <c:pt idx="5501">
                  <c:v>1.2707409999999999</c:v>
                </c:pt>
                <c:pt idx="5502">
                  <c:v>1.270972</c:v>
                </c:pt>
                <c:pt idx="5503">
                  <c:v>1.2712029999999999</c:v>
                </c:pt>
                <c:pt idx="5504">
                  <c:v>1.2714339999999944</c:v>
                </c:pt>
                <c:pt idx="5505">
                  <c:v>1.2716649999999916</c:v>
                </c:pt>
                <c:pt idx="5506">
                  <c:v>1.2718959999999935</c:v>
                </c:pt>
                <c:pt idx="5507">
                  <c:v>1.272127</c:v>
                </c:pt>
                <c:pt idx="5508">
                  <c:v>1.2723580000000001</c:v>
                </c:pt>
                <c:pt idx="5509">
                  <c:v>1.2725890000000002</c:v>
                </c:pt>
                <c:pt idx="5510">
                  <c:v>1.2728199999999998</c:v>
                </c:pt>
                <c:pt idx="5511">
                  <c:v>1.2730510000000002</c:v>
                </c:pt>
                <c:pt idx="5512">
                  <c:v>1.273282</c:v>
                </c:pt>
                <c:pt idx="5513">
                  <c:v>1.2735129999999999</c:v>
                </c:pt>
                <c:pt idx="5514">
                  <c:v>1.2737439999999998</c:v>
                </c:pt>
                <c:pt idx="5515">
                  <c:v>1.273974999999993</c:v>
                </c:pt>
                <c:pt idx="5516">
                  <c:v>1.2742060000000002</c:v>
                </c:pt>
                <c:pt idx="5517">
                  <c:v>1.274437</c:v>
                </c:pt>
                <c:pt idx="5518">
                  <c:v>1.2746679999999999</c:v>
                </c:pt>
                <c:pt idx="5519">
                  <c:v>1.2748989999999998</c:v>
                </c:pt>
                <c:pt idx="5520">
                  <c:v>1.275129999999993</c:v>
                </c:pt>
                <c:pt idx="5521">
                  <c:v>1.2753609999999944</c:v>
                </c:pt>
                <c:pt idx="5522">
                  <c:v>1.2755919999999927</c:v>
                </c:pt>
                <c:pt idx="5523">
                  <c:v>1.2758229999999944</c:v>
                </c:pt>
                <c:pt idx="5524">
                  <c:v>1.276054</c:v>
                </c:pt>
                <c:pt idx="5525">
                  <c:v>1.2762850000000001</c:v>
                </c:pt>
                <c:pt idx="5526">
                  <c:v>1.276516</c:v>
                </c:pt>
                <c:pt idx="5527">
                  <c:v>1.2767470000000001</c:v>
                </c:pt>
                <c:pt idx="5528">
                  <c:v>1.2769780000000002</c:v>
                </c:pt>
                <c:pt idx="5529">
                  <c:v>1.2772089999999998</c:v>
                </c:pt>
                <c:pt idx="5530">
                  <c:v>1.2774399999999937</c:v>
                </c:pt>
                <c:pt idx="5531">
                  <c:v>1.2776709999999998</c:v>
                </c:pt>
                <c:pt idx="5532">
                  <c:v>1.277901999999993</c:v>
                </c:pt>
                <c:pt idx="5533">
                  <c:v>1.2781330000000002</c:v>
                </c:pt>
                <c:pt idx="5534">
                  <c:v>1.2783639999999998</c:v>
                </c:pt>
                <c:pt idx="5535">
                  <c:v>1.2785949999999942</c:v>
                </c:pt>
                <c:pt idx="5536">
                  <c:v>1.2788259999999998</c:v>
                </c:pt>
                <c:pt idx="5537">
                  <c:v>1.2790570000000001</c:v>
                </c:pt>
                <c:pt idx="5538">
                  <c:v>1.279288</c:v>
                </c:pt>
                <c:pt idx="5539">
                  <c:v>1.2795189999999999</c:v>
                </c:pt>
                <c:pt idx="5540">
                  <c:v>1.2797500000000002</c:v>
                </c:pt>
                <c:pt idx="5541">
                  <c:v>1.2799809999999998</c:v>
                </c:pt>
                <c:pt idx="5542">
                  <c:v>1.2802120000000001</c:v>
                </c:pt>
                <c:pt idx="5543">
                  <c:v>1.280443</c:v>
                </c:pt>
                <c:pt idx="5544">
                  <c:v>1.2806739999999999</c:v>
                </c:pt>
                <c:pt idx="5545">
                  <c:v>1.2809050000000002</c:v>
                </c:pt>
                <c:pt idx="5546">
                  <c:v>1.2811359999999998</c:v>
                </c:pt>
                <c:pt idx="5547">
                  <c:v>1.2813669999999937</c:v>
                </c:pt>
                <c:pt idx="5548">
                  <c:v>1.2815979999999998</c:v>
                </c:pt>
                <c:pt idx="5549">
                  <c:v>1.2818289999999934</c:v>
                </c:pt>
                <c:pt idx="5550">
                  <c:v>1.2820600000000002</c:v>
                </c:pt>
                <c:pt idx="5551">
                  <c:v>1.2822909999999998</c:v>
                </c:pt>
                <c:pt idx="5552">
                  <c:v>1.2825220000000002</c:v>
                </c:pt>
                <c:pt idx="5553">
                  <c:v>1.282753</c:v>
                </c:pt>
                <c:pt idx="5554">
                  <c:v>1.2829839999999999</c:v>
                </c:pt>
                <c:pt idx="5555">
                  <c:v>1.283215</c:v>
                </c:pt>
                <c:pt idx="5556">
                  <c:v>1.2834459999999999</c:v>
                </c:pt>
                <c:pt idx="5557">
                  <c:v>1.2836770000000002</c:v>
                </c:pt>
                <c:pt idx="5558">
                  <c:v>1.2839079999999998</c:v>
                </c:pt>
                <c:pt idx="5559">
                  <c:v>1.2841389999999999</c:v>
                </c:pt>
                <c:pt idx="5560">
                  <c:v>1.28437</c:v>
                </c:pt>
                <c:pt idx="5561">
                  <c:v>1.2846009999999999</c:v>
                </c:pt>
                <c:pt idx="5562">
                  <c:v>1.2848320000000002</c:v>
                </c:pt>
                <c:pt idx="5563">
                  <c:v>1.2850629999999998</c:v>
                </c:pt>
                <c:pt idx="5564">
                  <c:v>1.2852939999999944</c:v>
                </c:pt>
                <c:pt idx="5565">
                  <c:v>1.2855249999999916</c:v>
                </c:pt>
                <c:pt idx="5566">
                  <c:v>1.2857559999999999</c:v>
                </c:pt>
                <c:pt idx="5567">
                  <c:v>1.285987</c:v>
                </c:pt>
                <c:pt idx="5568">
                  <c:v>1.2862180000000001</c:v>
                </c:pt>
                <c:pt idx="5569">
                  <c:v>1.2864490000000002</c:v>
                </c:pt>
                <c:pt idx="5570">
                  <c:v>1.28668</c:v>
                </c:pt>
                <c:pt idx="5571">
                  <c:v>1.2869109999999999</c:v>
                </c:pt>
                <c:pt idx="5572">
                  <c:v>1.287142</c:v>
                </c:pt>
                <c:pt idx="5573">
                  <c:v>1.2873729999999999</c:v>
                </c:pt>
                <c:pt idx="5574">
                  <c:v>1.2876039999999978</c:v>
                </c:pt>
                <c:pt idx="5575">
                  <c:v>1.287834999999993</c:v>
                </c:pt>
                <c:pt idx="5576">
                  <c:v>1.2880660000000002</c:v>
                </c:pt>
                <c:pt idx="5577">
                  <c:v>1.288297</c:v>
                </c:pt>
                <c:pt idx="5578">
                  <c:v>1.2885279999999999</c:v>
                </c:pt>
                <c:pt idx="5579">
                  <c:v>1.288759</c:v>
                </c:pt>
                <c:pt idx="5580">
                  <c:v>1.2889899999999999</c:v>
                </c:pt>
                <c:pt idx="5581">
                  <c:v>1.2892209999999944</c:v>
                </c:pt>
                <c:pt idx="5582">
                  <c:v>1.289452</c:v>
                </c:pt>
                <c:pt idx="5583">
                  <c:v>1.2896829999999999</c:v>
                </c:pt>
                <c:pt idx="5584">
                  <c:v>1.2899139999999998</c:v>
                </c:pt>
                <c:pt idx="5585">
                  <c:v>1.2901450000000001</c:v>
                </c:pt>
                <c:pt idx="5586">
                  <c:v>1.2903760000000002</c:v>
                </c:pt>
                <c:pt idx="5587">
                  <c:v>1.2906070000000001</c:v>
                </c:pt>
                <c:pt idx="5588">
                  <c:v>1.2908380000000002</c:v>
                </c:pt>
                <c:pt idx="5589">
                  <c:v>1.2910689999999998</c:v>
                </c:pt>
                <c:pt idx="5590">
                  <c:v>1.2912999999999937</c:v>
                </c:pt>
                <c:pt idx="5591">
                  <c:v>1.2915309999999998</c:v>
                </c:pt>
                <c:pt idx="5592">
                  <c:v>1.291761999999993</c:v>
                </c:pt>
                <c:pt idx="5593">
                  <c:v>1.2919929999999944</c:v>
                </c:pt>
                <c:pt idx="5594">
                  <c:v>1.2922239999999998</c:v>
                </c:pt>
                <c:pt idx="5595">
                  <c:v>1.2924550000000001</c:v>
                </c:pt>
                <c:pt idx="5596">
                  <c:v>1.292686</c:v>
                </c:pt>
                <c:pt idx="5597">
                  <c:v>1.2929170000000001</c:v>
                </c:pt>
                <c:pt idx="5598">
                  <c:v>1.2931480000000002</c:v>
                </c:pt>
                <c:pt idx="5599">
                  <c:v>1.2933789999999998</c:v>
                </c:pt>
                <c:pt idx="5600">
                  <c:v>1.2936099999999944</c:v>
                </c:pt>
                <c:pt idx="5601">
                  <c:v>1.2938409999999998</c:v>
                </c:pt>
                <c:pt idx="5602">
                  <c:v>1.2940720000000001</c:v>
                </c:pt>
                <c:pt idx="5603">
                  <c:v>1.294303</c:v>
                </c:pt>
                <c:pt idx="5604">
                  <c:v>1.2945339999999999</c:v>
                </c:pt>
                <c:pt idx="5605">
                  <c:v>1.2947650000000002</c:v>
                </c:pt>
                <c:pt idx="5606">
                  <c:v>1.2949959999999998</c:v>
                </c:pt>
                <c:pt idx="5607">
                  <c:v>1.2952269999999937</c:v>
                </c:pt>
                <c:pt idx="5608">
                  <c:v>1.295458</c:v>
                </c:pt>
                <c:pt idx="5609">
                  <c:v>1.2956889999999999</c:v>
                </c:pt>
                <c:pt idx="5610">
                  <c:v>1.2959199999999944</c:v>
                </c:pt>
                <c:pt idx="5611">
                  <c:v>1.2961510000000001</c:v>
                </c:pt>
                <c:pt idx="5612">
                  <c:v>1.2963820000000001</c:v>
                </c:pt>
                <c:pt idx="5613">
                  <c:v>1.296613</c:v>
                </c:pt>
                <c:pt idx="5614">
                  <c:v>1.2968439999999999</c:v>
                </c:pt>
                <c:pt idx="5615">
                  <c:v>1.297075</c:v>
                </c:pt>
                <c:pt idx="5616">
                  <c:v>1.2973059999999998</c:v>
                </c:pt>
                <c:pt idx="5617">
                  <c:v>1.2975370000000002</c:v>
                </c:pt>
                <c:pt idx="5618">
                  <c:v>1.2977679999999998</c:v>
                </c:pt>
                <c:pt idx="5619">
                  <c:v>1.2979989999999935</c:v>
                </c:pt>
                <c:pt idx="5620">
                  <c:v>1.29823</c:v>
                </c:pt>
                <c:pt idx="5621">
                  <c:v>1.2984609999999999</c:v>
                </c:pt>
                <c:pt idx="5622">
                  <c:v>1.2986920000000002</c:v>
                </c:pt>
                <c:pt idx="5623">
                  <c:v>1.2989229999999998</c:v>
                </c:pt>
                <c:pt idx="5624">
                  <c:v>1.2991539999999999</c:v>
                </c:pt>
                <c:pt idx="5625">
                  <c:v>1.299385</c:v>
                </c:pt>
                <c:pt idx="5626">
                  <c:v>1.2996159999999999</c:v>
                </c:pt>
                <c:pt idx="5627">
                  <c:v>1.2998470000000002</c:v>
                </c:pt>
                <c:pt idx="5628">
                  <c:v>1.3000780000000001</c:v>
                </c:pt>
                <c:pt idx="5629">
                  <c:v>1.3003090000000002</c:v>
                </c:pt>
                <c:pt idx="5630">
                  <c:v>1.30054</c:v>
                </c:pt>
                <c:pt idx="5631">
                  <c:v>1.3007709999999999</c:v>
                </c:pt>
                <c:pt idx="5632">
                  <c:v>1.301002</c:v>
                </c:pt>
                <c:pt idx="5633">
                  <c:v>1.3012329999999999</c:v>
                </c:pt>
                <c:pt idx="5634">
                  <c:v>1.3014639999999944</c:v>
                </c:pt>
                <c:pt idx="5635">
                  <c:v>1.3016949999999916</c:v>
                </c:pt>
                <c:pt idx="5636">
                  <c:v>1.3019259999999935</c:v>
                </c:pt>
                <c:pt idx="5637">
                  <c:v>1.3021570000000064</c:v>
                </c:pt>
                <c:pt idx="5638">
                  <c:v>1.3023880000000001</c:v>
                </c:pt>
                <c:pt idx="5639">
                  <c:v>1.3026190000000002</c:v>
                </c:pt>
                <c:pt idx="5640">
                  <c:v>1.3028500000000001</c:v>
                </c:pt>
                <c:pt idx="5641">
                  <c:v>1.3030810000000002</c:v>
                </c:pt>
                <c:pt idx="5642">
                  <c:v>1.303312</c:v>
                </c:pt>
                <c:pt idx="5643">
                  <c:v>1.3035429999999999</c:v>
                </c:pt>
                <c:pt idx="5644">
                  <c:v>1.3037739999999998</c:v>
                </c:pt>
                <c:pt idx="5645">
                  <c:v>1.3040050000000001</c:v>
                </c:pt>
                <c:pt idx="5646">
                  <c:v>1.3042360000000002</c:v>
                </c:pt>
                <c:pt idx="5647">
                  <c:v>1.304467</c:v>
                </c:pt>
                <c:pt idx="5648">
                  <c:v>1.3046979999999999</c:v>
                </c:pt>
                <c:pt idx="5649">
                  <c:v>1.3049289999999998</c:v>
                </c:pt>
                <c:pt idx="5650">
                  <c:v>1.3051599999999999</c:v>
                </c:pt>
                <c:pt idx="5651">
                  <c:v>1.3053909999999944</c:v>
                </c:pt>
                <c:pt idx="5652">
                  <c:v>1.305621999999993</c:v>
                </c:pt>
                <c:pt idx="5653">
                  <c:v>1.3058530000000002</c:v>
                </c:pt>
                <c:pt idx="5654">
                  <c:v>1.306084</c:v>
                </c:pt>
                <c:pt idx="5655">
                  <c:v>1.3063150000000001</c:v>
                </c:pt>
                <c:pt idx="5656">
                  <c:v>1.306546</c:v>
                </c:pt>
                <c:pt idx="5657">
                  <c:v>1.3067770000000001</c:v>
                </c:pt>
                <c:pt idx="5658">
                  <c:v>1.3070080000000002</c:v>
                </c:pt>
                <c:pt idx="5659">
                  <c:v>1.3072389999999998</c:v>
                </c:pt>
                <c:pt idx="5660">
                  <c:v>1.3074699999999937</c:v>
                </c:pt>
                <c:pt idx="5661">
                  <c:v>1.3077009999999998</c:v>
                </c:pt>
                <c:pt idx="5662">
                  <c:v>1.307931999999993</c:v>
                </c:pt>
                <c:pt idx="5663">
                  <c:v>1.3081630000000002</c:v>
                </c:pt>
                <c:pt idx="5664">
                  <c:v>1.3083939999999998</c:v>
                </c:pt>
                <c:pt idx="5665">
                  <c:v>1.3086249999999944</c:v>
                </c:pt>
                <c:pt idx="5666">
                  <c:v>1.308856</c:v>
                </c:pt>
                <c:pt idx="5667">
                  <c:v>1.3090870000000001</c:v>
                </c:pt>
                <c:pt idx="5668">
                  <c:v>1.309318</c:v>
                </c:pt>
                <c:pt idx="5669">
                  <c:v>1.3095489999999999</c:v>
                </c:pt>
                <c:pt idx="5670">
                  <c:v>1.3097800000000002</c:v>
                </c:pt>
                <c:pt idx="5671">
                  <c:v>1.310011</c:v>
                </c:pt>
                <c:pt idx="5672">
                  <c:v>1.3102420000000001</c:v>
                </c:pt>
                <c:pt idx="5673">
                  <c:v>1.310473</c:v>
                </c:pt>
                <c:pt idx="5674">
                  <c:v>1.3107039999999999</c:v>
                </c:pt>
                <c:pt idx="5675">
                  <c:v>1.3109350000000002</c:v>
                </c:pt>
                <c:pt idx="5676">
                  <c:v>1.3111659999999998</c:v>
                </c:pt>
                <c:pt idx="5677">
                  <c:v>1.3113969999999939</c:v>
                </c:pt>
                <c:pt idx="5678">
                  <c:v>1.3116279999999998</c:v>
                </c:pt>
                <c:pt idx="5679">
                  <c:v>1.3118589999999999</c:v>
                </c:pt>
                <c:pt idx="5680">
                  <c:v>1.31209</c:v>
                </c:pt>
                <c:pt idx="5681">
                  <c:v>1.3123209999999998</c:v>
                </c:pt>
                <c:pt idx="5682">
                  <c:v>1.3125520000000059</c:v>
                </c:pt>
                <c:pt idx="5683">
                  <c:v>1.312783</c:v>
                </c:pt>
                <c:pt idx="5684">
                  <c:v>1.3130139999999999</c:v>
                </c:pt>
                <c:pt idx="5685">
                  <c:v>1.313245</c:v>
                </c:pt>
                <c:pt idx="5686">
                  <c:v>1.3134759999999999</c:v>
                </c:pt>
                <c:pt idx="5687">
                  <c:v>1.3137070000000002</c:v>
                </c:pt>
                <c:pt idx="5688">
                  <c:v>1.3139379999999998</c:v>
                </c:pt>
                <c:pt idx="5689">
                  <c:v>1.3141689999999999</c:v>
                </c:pt>
                <c:pt idx="5690">
                  <c:v>1.3144</c:v>
                </c:pt>
                <c:pt idx="5691">
                  <c:v>1.3146309999999999</c:v>
                </c:pt>
                <c:pt idx="5692">
                  <c:v>1.3148620000000002</c:v>
                </c:pt>
                <c:pt idx="5693">
                  <c:v>1.3150929999999998</c:v>
                </c:pt>
                <c:pt idx="5694">
                  <c:v>1.3153239999999944</c:v>
                </c:pt>
                <c:pt idx="5695">
                  <c:v>1.315555</c:v>
                </c:pt>
                <c:pt idx="5696">
                  <c:v>1.3157859999999999</c:v>
                </c:pt>
                <c:pt idx="5697">
                  <c:v>1.3160170000000064</c:v>
                </c:pt>
                <c:pt idx="5698">
                  <c:v>1.3162480000000001</c:v>
                </c:pt>
                <c:pt idx="5699">
                  <c:v>1.3164790000000002</c:v>
                </c:pt>
                <c:pt idx="5700">
                  <c:v>1.31671</c:v>
                </c:pt>
                <c:pt idx="5701">
                  <c:v>1.3169409999999999</c:v>
                </c:pt>
                <c:pt idx="5702">
                  <c:v>1.317172</c:v>
                </c:pt>
                <c:pt idx="5703">
                  <c:v>1.3174029999999999</c:v>
                </c:pt>
                <c:pt idx="5704">
                  <c:v>1.3176339999999978</c:v>
                </c:pt>
                <c:pt idx="5705">
                  <c:v>1.317864999999993</c:v>
                </c:pt>
                <c:pt idx="5706">
                  <c:v>1.3180960000000002</c:v>
                </c:pt>
                <c:pt idx="5707">
                  <c:v>1.318327</c:v>
                </c:pt>
                <c:pt idx="5708">
                  <c:v>1.3185580000000001</c:v>
                </c:pt>
                <c:pt idx="5709">
                  <c:v>1.318789</c:v>
                </c:pt>
                <c:pt idx="5710">
                  <c:v>1.3190199999999999</c:v>
                </c:pt>
                <c:pt idx="5711">
                  <c:v>1.3192510000000002</c:v>
                </c:pt>
                <c:pt idx="5712">
                  <c:v>1.319482</c:v>
                </c:pt>
                <c:pt idx="5713">
                  <c:v>1.3197129999999999</c:v>
                </c:pt>
                <c:pt idx="5714">
                  <c:v>1.3199439999999998</c:v>
                </c:pt>
                <c:pt idx="5715">
                  <c:v>1.3201750000000001</c:v>
                </c:pt>
                <c:pt idx="5716">
                  <c:v>1.3204060000000002</c:v>
                </c:pt>
                <c:pt idx="5717">
                  <c:v>1.3206370000000001</c:v>
                </c:pt>
                <c:pt idx="5718">
                  <c:v>1.3208680000000002</c:v>
                </c:pt>
                <c:pt idx="5719">
                  <c:v>1.3210989999999998</c:v>
                </c:pt>
                <c:pt idx="5720">
                  <c:v>1.3213299999999937</c:v>
                </c:pt>
                <c:pt idx="5721">
                  <c:v>1.3215609999999998</c:v>
                </c:pt>
                <c:pt idx="5722">
                  <c:v>1.321791999999993</c:v>
                </c:pt>
                <c:pt idx="5723">
                  <c:v>1.3220230000000002</c:v>
                </c:pt>
                <c:pt idx="5724">
                  <c:v>1.322254</c:v>
                </c:pt>
                <c:pt idx="5725">
                  <c:v>1.3224850000000001</c:v>
                </c:pt>
                <c:pt idx="5726">
                  <c:v>1.322716</c:v>
                </c:pt>
                <c:pt idx="5727">
                  <c:v>1.3229470000000001</c:v>
                </c:pt>
                <c:pt idx="5728">
                  <c:v>1.3231780000000002</c:v>
                </c:pt>
                <c:pt idx="5729">
                  <c:v>1.3234089999999998</c:v>
                </c:pt>
                <c:pt idx="5730">
                  <c:v>1.3236399999999944</c:v>
                </c:pt>
                <c:pt idx="5731">
                  <c:v>1.3238709999999998</c:v>
                </c:pt>
                <c:pt idx="5732">
                  <c:v>1.3241020000000001</c:v>
                </c:pt>
                <c:pt idx="5733">
                  <c:v>1.324333</c:v>
                </c:pt>
                <c:pt idx="5734">
                  <c:v>1.3245639999999999</c:v>
                </c:pt>
                <c:pt idx="5735">
                  <c:v>1.3247950000000002</c:v>
                </c:pt>
                <c:pt idx="5736">
                  <c:v>1.3250259999999998</c:v>
                </c:pt>
                <c:pt idx="5737">
                  <c:v>1.3252570000000001</c:v>
                </c:pt>
                <c:pt idx="5738">
                  <c:v>1.325488</c:v>
                </c:pt>
                <c:pt idx="5739">
                  <c:v>1.3257189999999999</c:v>
                </c:pt>
                <c:pt idx="5740">
                  <c:v>1.3259500000000002</c:v>
                </c:pt>
                <c:pt idx="5741">
                  <c:v>1.3261810000000001</c:v>
                </c:pt>
                <c:pt idx="5742">
                  <c:v>1.3264120000000001</c:v>
                </c:pt>
                <c:pt idx="5743">
                  <c:v>1.326643</c:v>
                </c:pt>
                <c:pt idx="5744">
                  <c:v>1.3268739999999999</c:v>
                </c:pt>
                <c:pt idx="5745">
                  <c:v>1.327105</c:v>
                </c:pt>
                <c:pt idx="5746">
                  <c:v>1.3273359999999998</c:v>
                </c:pt>
                <c:pt idx="5747">
                  <c:v>1.3275670000000002</c:v>
                </c:pt>
                <c:pt idx="5748">
                  <c:v>1.3277979999999998</c:v>
                </c:pt>
                <c:pt idx="5749">
                  <c:v>1.3280289999999999</c:v>
                </c:pt>
                <c:pt idx="5750">
                  <c:v>1.32826</c:v>
                </c:pt>
                <c:pt idx="5751">
                  <c:v>1.3284909999999999</c:v>
                </c:pt>
                <c:pt idx="5752">
                  <c:v>1.3287220000000002</c:v>
                </c:pt>
                <c:pt idx="5753">
                  <c:v>1.3289530000000001</c:v>
                </c:pt>
                <c:pt idx="5754">
                  <c:v>1.3291839999999999</c:v>
                </c:pt>
                <c:pt idx="5755">
                  <c:v>1.329415</c:v>
                </c:pt>
                <c:pt idx="5756">
                  <c:v>1.3296459999999999</c:v>
                </c:pt>
                <c:pt idx="5757">
                  <c:v>1.3298770000000002</c:v>
                </c:pt>
                <c:pt idx="5758">
                  <c:v>1.3301080000000001</c:v>
                </c:pt>
                <c:pt idx="5759">
                  <c:v>1.3303390000000002</c:v>
                </c:pt>
                <c:pt idx="5760">
                  <c:v>1.33057</c:v>
                </c:pt>
                <c:pt idx="5761">
                  <c:v>1.3308009999999999</c:v>
                </c:pt>
                <c:pt idx="5762">
                  <c:v>1.331032</c:v>
                </c:pt>
                <c:pt idx="5763">
                  <c:v>1.3312629999999999</c:v>
                </c:pt>
                <c:pt idx="5764">
                  <c:v>1.3314939999999944</c:v>
                </c:pt>
                <c:pt idx="5765">
                  <c:v>1.3317249999999916</c:v>
                </c:pt>
                <c:pt idx="5766">
                  <c:v>1.3319559999999999</c:v>
                </c:pt>
                <c:pt idx="5767">
                  <c:v>1.3321870000000064</c:v>
                </c:pt>
                <c:pt idx="5768">
                  <c:v>1.3324180000000001</c:v>
                </c:pt>
                <c:pt idx="5769">
                  <c:v>1.3326490000000002</c:v>
                </c:pt>
                <c:pt idx="5770">
                  <c:v>1.3328800000000001</c:v>
                </c:pt>
                <c:pt idx="5771">
                  <c:v>1.3331110000000002</c:v>
                </c:pt>
                <c:pt idx="5772">
                  <c:v>1.333342</c:v>
                </c:pt>
                <c:pt idx="5773">
                  <c:v>1.3335729999999999</c:v>
                </c:pt>
                <c:pt idx="5774">
                  <c:v>1.3338039999999998</c:v>
                </c:pt>
                <c:pt idx="5775">
                  <c:v>1.3340350000000001</c:v>
                </c:pt>
                <c:pt idx="5776">
                  <c:v>1.3342660000000002</c:v>
                </c:pt>
                <c:pt idx="5777">
                  <c:v>1.334497</c:v>
                </c:pt>
                <c:pt idx="5778">
                  <c:v>1.3347279999999999</c:v>
                </c:pt>
                <c:pt idx="5779">
                  <c:v>1.334959</c:v>
                </c:pt>
                <c:pt idx="5780">
                  <c:v>1.3351899999999999</c:v>
                </c:pt>
                <c:pt idx="5781">
                  <c:v>1.3354209999999958</c:v>
                </c:pt>
                <c:pt idx="5782">
                  <c:v>1.3356520000000001</c:v>
                </c:pt>
                <c:pt idx="5783">
                  <c:v>1.3358830000000002</c:v>
                </c:pt>
                <c:pt idx="5784">
                  <c:v>1.336114</c:v>
                </c:pt>
                <c:pt idx="5785">
                  <c:v>1.3363450000000001</c:v>
                </c:pt>
                <c:pt idx="5786">
                  <c:v>1.336576</c:v>
                </c:pt>
                <c:pt idx="5787">
                  <c:v>1.3368070000000001</c:v>
                </c:pt>
                <c:pt idx="5788">
                  <c:v>1.3370380000000002</c:v>
                </c:pt>
                <c:pt idx="5789">
                  <c:v>1.3372689999999998</c:v>
                </c:pt>
                <c:pt idx="5790">
                  <c:v>1.3374999999999937</c:v>
                </c:pt>
                <c:pt idx="5791">
                  <c:v>1.3377309999999998</c:v>
                </c:pt>
                <c:pt idx="5792">
                  <c:v>1.337961999999993</c:v>
                </c:pt>
                <c:pt idx="5793">
                  <c:v>1.3381930000000002</c:v>
                </c:pt>
                <c:pt idx="5794">
                  <c:v>1.3384239999999998</c:v>
                </c:pt>
                <c:pt idx="5795">
                  <c:v>1.3386550000000021</c:v>
                </c:pt>
                <c:pt idx="5796">
                  <c:v>1.338886</c:v>
                </c:pt>
                <c:pt idx="5797">
                  <c:v>1.3391170000000001</c:v>
                </c:pt>
                <c:pt idx="5798">
                  <c:v>1.339348</c:v>
                </c:pt>
                <c:pt idx="5799">
                  <c:v>1.3395789999999999</c:v>
                </c:pt>
                <c:pt idx="5800">
                  <c:v>1.3398100000000002</c:v>
                </c:pt>
                <c:pt idx="5801">
                  <c:v>1.340041</c:v>
                </c:pt>
                <c:pt idx="5802">
                  <c:v>1.3402720000000001</c:v>
                </c:pt>
                <c:pt idx="5803">
                  <c:v>1.340503</c:v>
                </c:pt>
                <c:pt idx="5804">
                  <c:v>1.3407339999999999</c:v>
                </c:pt>
                <c:pt idx="5805">
                  <c:v>1.3409650000000002</c:v>
                </c:pt>
                <c:pt idx="5806">
                  <c:v>1.3411959999999998</c:v>
                </c:pt>
                <c:pt idx="5807">
                  <c:v>1.3414269999999942</c:v>
                </c:pt>
                <c:pt idx="5808">
                  <c:v>1.341658</c:v>
                </c:pt>
                <c:pt idx="5809">
                  <c:v>1.3418889999999999</c:v>
                </c:pt>
                <c:pt idx="5810">
                  <c:v>1.34212</c:v>
                </c:pt>
                <c:pt idx="5811">
                  <c:v>1.3423510000000001</c:v>
                </c:pt>
                <c:pt idx="5812">
                  <c:v>1.3425820000000059</c:v>
                </c:pt>
                <c:pt idx="5813">
                  <c:v>1.342813</c:v>
                </c:pt>
                <c:pt idx="5814">
                  <c:v>1.3430439999999999</c:v>
                </c:pt>
                <c:pt idx="5815">
                  <c:v>1.343275</c:v>
                </c:pt>
                <c:pt idx="5816">
                  <c:v>1.3435059999999999</c:v>
                </c:pt>
                <c:pt idx="5817">
                  <c:v>1.3437370000000002</c:v>
                </c:pt>
                <c:pt idx="5818">
                  <c:v>1.3439679999999998</c:v>
                </c:pt>
                <c:pt idx="5819">
                  <c:v>1.3441989999999999</c:v>
                </c:pt>
                <c:pt idx="5820">
                  <c:v>1.34443</c:v>
                </c:pt>
                <c:pt idx="5821">
                  <c:v>1.3446609999999999</c:v>
                </c:pt>
                <c:pt idx="5822">
                  <c:v>1.3448920000000002</c:v>
                </c:pt>
                <c:pt idx="5823">
                  <c:v>1.3451229999999998</c:v>
                </c:pt>
                <c:pt idx="5824">
                  <c:v>1.3453540000000002</c:v>
                </c:pt>
                <c:pt idx="5825">
                  <c:v>1.345585</c:v>
                </c:pt>
                <c:pt idx="5826">
                  <c:v>1.3458159999999999</c:v>
                </c:pt>
                <c:pt idx="5827">
                  <c:v>1.3460470000000064</c:v>
                </c:pt>
                <c:pt idx="5828">
                  <c:v>1.3462780000000001</c:v>
                </c:pt>
                <c:pt idx="5829">
                  <c:v>1.3465090000000002</c:v>
                </c:pt>
                <c:pt idx="5830">
                  <c:v>1.34674</c:v>
                </c:pt>
                <c:pt idx="5831">
                  <c:v>1.3469709999999999</c:v>
                </c:pt>
                <c:pt idx="5832">
                  <c:v>1.347202</c:v>
                </c:pt>
                <c:pt idx="5833">
                  <c:v>1.3474329999999999</c:v>
                </c:pt>
                <c:pt idx="5834">
                  <c:v>1.3476639999999998</c:v>
                </c:pt>
                <c:pt idx="5835">
                  <c:v>1.347894999999993</c:v>
                </c:pt>
                <c:pt idx="5836">
                  <c:v>1.3481260000000002</c:v>
                </c:pt>
                <c:pt idx="5837">
                  <c:v>1.3483570000000071</c:v>
                </c:pt>
                <c:pt idx="5838">
                  <c:v>1.3485880000000001</c:v>
                </c:pt>
                <c:pt idx="5839">
                  <c:v>1.348819</c:v>
                </c:pt>
                <c:pt idx="5840">
                  <c:v>1.3490500000000001</c:v>
                </c:pt>
                <c:pt idx="5841">
                  <c:v>1.3492810000000002</c:v>
                </c:pt>
                <c:pt idx="5842">
                  <c:v>1.349512</c:v>
                </c:pt>
                <c:pt idx="5843">
                  <c:v>1.3497429999999999</c:v>
                </c:pt>
                <c:pt idx="5844">
                  <c:v>1.3499739999999998</c:v>
                </c:pt>
                <c:pt idx="5845">
                  <c:v>1.3502050000000001</c:v>
                </c:pt>
                <c:pt idx="5846">
                  <c:v>1.3504360000000002</c:v>
                </c:pt>
                <c:pt idx="5847">
                  <c:v>1.3506670000000001</c:v>
                </c:pt>
                <c:pt idx="5848">
                  <c:v>1.3508980000000002</c:v>
                </c:pt>
                <c:pt idx="5849">
                  <c:v>1.3511289999999998</c:v>
                </c:pt>
                <c:pt idx="5850">
                  <c:v>1.3513599999999999</c:v>
                </c:pt>
                <c:pt idx="5851">
                  <c:v>1.3515909999999998</c:v>
                </c:pt>
                <c:pt idx="5852">
                  <c:v>1.351821999999993</c:v>
                </c:pt>
                <c:pt idx="5853">
                  <c:v>1.3520530000000059</c:v>
                </c:pt>
                <c:pt idx="5854">
                  <c:v>1.352284</c:v>
                </c:pt>
                <c:pt idx="5855">
                  <c:v>1.3525150000000001</c:v>
                </c:pt>
                <c:pt idx="5856">
                  <c:v>1.352746</c:v>
                </c:pt>
                <c:pt idx="5857">
                  <c:v>1.3529770000000001</c:v>
                </c:pt>
                <c:pt idx="5858">
                  <c:v>1.3532080000000002</c:v>
                </c:pt>
                <c:pt idx="5859">
                  <c:v>1.3534389999999998</c:v>
                </c:pt>
                <c:pt idx="5860">
                  <c:v>1.3536700000000002</c:v>
                </c:pt>
                <c:pt idx="5861">
                  <c:v>1.3539009999999998</c:v>
                </c:pt>
                <c:pt idx="5862">
                  <c:v>1.3541320000000001</c:v>
                </c:pt>
                <c:pt idx="5863">
                  <c:v>1.354363</c:v>
                </c:pt>
                <c:pt idx="5864">
                  <c:v>1.3545939999999999</c:v>
                </c:pt>
                <c:pt idx="5865">
                  <c:v>1.3548250000000002</c:v>
                </c:pt>
                <c:pt idx="5866">
                  <c:v>1.355056</c:v>
                </c:pt>
                <c:pt idx="5867">
                  <c:v>1.3552870000000001</c:v>
                </c:pt>
                <c:pt idx="5868">
                  <c:v>1.355518</c:v>
                </c:pt>
                <c:pt idx="5869">
                  <c:v>1.3557489999999999</c:v>
                </c:pt>
                <c:pt idx="5870">
                  <c:v>1.3559800000000002</c:v>
                </c:pt>
                <c:pt idx="5871">
                  <c:v>1.3562110000000001</c:v>
                </c:pt>
                <c:pt idx="5872">
                  <c:v>1.3564420000000001</c:v>
                </c:pt>
                <c:pt idx="5873">
                  <c:v>1.356673</c:v>
                </c:pt>
                <c:pt idx="5874">
                  <c:v>1.3569039999999999</c:v>
                </c:pt>
                <c:pt idx="5875">
                  <c:v>1.357135</c:v>
                </c:pt>
                <c:pt idx="5876">
                  <c:v>1.3573659999999999</c:v>
                </c:pt>
                <c:pt idx="5877">
                  <c:v>1.3575970000000002</c:v>
                </c:pt>
                <c:pt idx="5878">
                  <c:v>1.3578279999999998</c:v>
                </c:pt>
                <c:pt idx="5879">
                  <c:v>1.3580590000000001</c:v>
                </c:pt>
                <c:pt idx="5880">
                  <c:v>1.35829</c:v>
                </c:pt>
                <c:pt idx="5881">
                  <c:v>1.3585209999999999</c:v>
                </c:pt>
                <c:pt idx="5882">
                  <c:v>1.358752000000006</c:v>
                </c:pt>
                <c:pt idx="5883">
                  <c:v>1.3589830000000001</c:v>
                </c:pt>
                <c:pt idx="5884">
                  <c:v>1.3592139999999999</c:v>
                </c:pt>
                <c:pt idx="5885">
                  <c:v>1.359445</c:v>
                </c:pt>
                <c:pt idx="5886">
                  <c:v>1.3596759999999999</c:v>
                </c:pt>
                <c:pt idx="5887">
                  <c:v>1.3599070000000002</c:v>
                </c:pt>
                <c:pt idx="5888">
                  <c:v>1.3601380000000001</c:v>
                </c:pt>
                <c:pt idx="5889">
                  <c:v>1.3603690000000002</c:v>
                </c:pt>
                <c:pt idx="5890">
                  <c:v>1.3606</c:v>
                </c:pt>
                <c:pt idx="5891">
                  <c:v>1.3608309999999999</c:v>
                </c:pt>
                <c:pt idx="5892">
                  <c:v>1.361062</c:v>
                </c:pt>
                <c:pt idx="5893">
                  <c:v>1.3612929999999999</c:v>
                </c:pt>
                <c:pt idx="5894">
                  <c:v>1.3615239999999944</c:v>
                </c:pt>
                <c:pt idx="5895">
                  <c:v>1.361755</c:v>
                </c:pt>
                <c:pt idx="5896">
                  <c:v>1.3619859999999999</c:v>
                </c:pt>
                <c:pt idx="5897">
                  <c:v>1.3622170000000065</c:v>
                </c:pt>
                <c:pt idx="5898">
                  <c:v>1.3624480000000001</c:v>
                </c:pt>
                <c:pt idx="5899">
                  <c:v>1.3626790000000002</c:v>
                </c:pt>
                <c:pt idx="5900">
                  <c:v>1.3629100000000001</c:v>
                </c:pt>
                <c:pt idx="5901">
                  <c:v>1.3631410000000002</c:v>
                </c:pt>
                <c:pt idx="5902">
                  <c:v>1.363372</c:v>
                </c:pt>
                <c:pt idx="5903">
                  <c:v>1.3636029999999999</c:v>
                </c:pt>
                <c:pt idx="5904">
                  <c:v>1.3638339999999998</c:v>
                </c:pt>
                <c:pt idx="5905">
                  <c:v>1.3640650000000001</c:v>
                </c:pt>
                <c:pt idx="5906">
                  <c:v>1.3642960000000002</c:v>
                </c:pt>
                <c:pt idx="5907">
                  <c:v>1.364527</c:v>
                </c:pt>
                <c:pt idx="5908">
                  <c:v>1.3647580000000001</c:v>
                </c:pt>
                <c:pt idx="5909">
                  <c:v>1.364989</c:v>
                </c:pt>
                <c:pt idx="5910">
                  <c:v>1.3652199999999999</c:v>
                </c:pt>
                <c:pt idx="5911">
                  <c:v>1.3654510000000002</c:v>
                </c:pt>
                <c:pt idx="5912">
                  <c:v>1.3656820000000001</c:v>
                </c:pt>
                <c:pt idx="5913">
                  <c:v>1.3659130000000002</c:v>
                </c:pt>
                <c:pt idx="5914">
                  <c:v>1.366144</c:v>
                </c:pt>
                <c:pt idx="5915">
                  <c:v>1.3663750000000001</c:v>
                </c:pt>
                <c:pt idx="5916">
                  <c:v>1.366606</c:v>
                </c:pt>
                <c:pt idx="5917">
                  <c:v>1.3668370000000001</c:v>
                </c:pt>
                <c:pt idx="5918">
                  <c:v>1.3670680000000002</c:v>
                </c:pt>
                <c:pt idx="5919">
                  <c:v>1.3672989999999998</c:v>
                </c:pt>
                <c:pt idx="5920">
                  <c:v>1.3675299999999937</c:v>
                </c:pt>
                <c:pt idx="5921">
                  <c:v>1.3677609999999998</c:v>
                </c:pt>
                <c:pt idx="5922">
                  <c:v>1.367991999999993</c:v>
                </c:pt>
                <c:pt idx="5923">
                  <c:v>1.3682230000000002</c:v>
                </c:pt>
                <c:pt idx="5924">
                  <c:v>1.3684540000000001</c:v>
                </c:pt>
                <c:pt idx="5925">
                  <c:v>1.3686850000000021</c:v>
                </c:pt>
                <c:pt idx="5926">
                  <c:v>1.368916</c:v>
                </c:pt>
                <c:pt idx="5927">
                  <c:v>1.3691470000000001</c:v>
                </c:pt>
                <c:pt idx="5928">
                  <c:v>1.369378</c:v>
                </c:pt>
                <c:pt idx="5929">
                  <c:v>1.3696089999999999</c:v>
                </c:pt>
                <c:pt idx="5930">
                  <c:v>1.3698400000000002</c:v>
                </c:pt>
                <c:pt idx="5931">
                  <c:v>1.370071</c:v>
                </c:pt>
                <c:pt idx="5932">
                  <c:v>1.3703020000000001</c:v>
                </c:pt>
                <c:pt idx="5933">
                  <c:v>1.370533</c:v>
                </c:pt>
                <c:pt idx="5934">
                  <c:v>1.3707639999999999</c:v>
                </c:pt>
                <c:pt idx="5935">
                  <c:v>1.3709950000000002</c:v>
                </c:pt>
                <c:pt idx="5936">
                  <c:v>1.3712259999999998</c:v>
                </c:pt>
                <c:pt idx="5937">
                  <c:v>1.3714570000000001</c:v>
                </c:pt>
                <c:pt idx="5938">
                  <c:v>1.371688</c:v>
                </c:pt>
                <c:pt idx="5939">
                  <c:v>1.3719189999999999</c:v>
                </c:pt>
                <c:pt idx="5940">
                  <c:v>1.3721500000000064</c:v>
                </c:pt>
                <c:pt idx="5941">
                  <c:v>1.3723810000000001</c:v>
                </c:pt>
                <c:pt idx="5942">
                  <c:v>1.3726120000000059</c:v>
                </c:pt>
                <c:pt idx="5943">
                  <c:v>1.372843</c:v>
                </c:pt>
                <c:pt idx="5944">
                  <c:v>1.3730739999999999</c:v>
                </c:pt>
                <c:pt idx="5945">
                  <c:v>1.373305</c:v>
                </c:pt>
                <c:pt idx="5946">
                  <c:v>1.3735359999999999</c:v>
                </c:pt>
                <c:pt idx="5947">
                  <c:v>1.3737670000000002</c:v>
                </c:pt>
                <c:pt idx="5948">
                  <c:v>1.3739979999999998</c:v>
                </c:pt>
                <c:pt idx="5949">
                  <c:v>1.3742289999999999</c:v>
                </c:pt>
                <c:pt idx="5950">
                  <c:v>1.37446</c:v>
                </c:pt>
                <c:pt idx="5951">
                  <c:v>1.3746909999999999</c:v>
                </c:pt>
                <c:pt idx="5952">
                  <c:v>1.3749220000000002</c:v>
                </c:pt>
                <c:pt idx="5953">
                  <c:v>1.3751530000000001</c:v>
                </c:pt>
                <c:pt idx="5954">
                  <c:v>1.3753840000000002</c:v>
                </c:pt>
                <c:pt idx="5955">
                  <c:v>1.375615</c:v>
                </c:pt>
                <c:pt idx="5956">
                  <c:v>1.3758459999999999</c:v>
                </c:pt>
                <c:pt idx="5957">
                  <c:v>1.3760770000000064</c:v>
                </c:pt>
                <c:pt idx="5958">
                  <c:v>1.3763080000000001</c:v>
                </c:pt>
                <c:pt idx="5959">
                  <c:v>1.3765390000000002</c:v>
                </c:pt>
                <c:pt idx="5960">
                  <c:v>1.37677</c:v>
                </c:pt>
                <c:pt idx="5961">
                  <c:v>1.3770009999999999</c:v>
                </c:pt>
                <c:pt idx="5962">
                  <c:v>1.377232</c:v>
                </c:pt>
                <c:pt idx="5963">
                  <c:v>1.3774629999999999</c:v>
                </c:pt>
                <c:pt idx="5964">
                  <c:v>1.3776939999999998</c:v>
                </c:pt>
                <c:pt idx="5965">
                  <c:v>1.377924999999993</c:v>
                </c:pt>
                <c:pt idx="5966">
                  <c:v>1.3781560000000059</c:v>
                </c:pt>
                <c:pt idx="5967">
                  <c:v>1.3783870000000071</c:v>
                </c:pt>
                <c:pt idx="5968">
                  <c:v>1.3786180000000001</c:v>
                </c:pt>
                <c:pt idx="5969">
                  <c:v>1.378849</c:v>
                </c:pt>
                <c:pt idx="5970">
                  <c:v>1.3790800000000001</c:v>
                </c:pt>
                <c:pt idx="5971">
                  <c:v>1.3793110000000002</c:v>
                </c:pt>
                <c:pt idx="5972">
                  <c:v>1.379542</c:v>
                </c:pt>
                <c:pt idx="5973">
                  <c:v>1.3797729999999999</c:v>
                </c:pt>
                <c:pt idx="5974">
                  <c:v>1.380004</c:v>
                </c:pt>
                <c:pt idx="5975">
                  <c:v>1.3802350000000001</c:v>
                </c:pt>
                <c:pt idx="5976">
                  <c:v>1.3804660000000002</c:v>
                </c:pt>
                <c:pt idx="5977">
                  <c:v>1.3806970000000001</c:v>
                </c:pt>
                <c:pt idx="5978">
                  <c:v>1.3809280000000002</c:v>
                </c:pt>
                <c:pt idx="5979">
                  <c:v>1.381159</c:v>
                </c:pt>
                <c:pt idx="5980">
                  <c:v>1.3813899999999999</c:v>
                </c:pt>
                <c:pt idx="5981">
                  <c:v>1.3816209999999998</c:v>
                </c:pt>
                <c:pt idx="5982">
                  <c:v>1.3818520000000001</c:v>
                </c:pt>
                <c:pt idx="5983">
                  <c:v>1.3820830000000059</c:v>
                </c:pt>
                <c:pt idx="5984">
                  <c:v>1.382314</c:v>
                </c:pt>
                <c:pt idx="5985">
                  <c:v>1.3825450000000001</c:v>
                </c:pt>
                <c:pt idx="5986">
                  <c:v>1.382776</c:v>
                </c:pt>
                <c:pt idx="5987">
                  <c:v>1.3830070000000001</c:v>
                </c:pt>
                <c:pt idx="5988">
                  <c:v>1.3832380000000002</c:v>
                </c:pt>
                <c:pt idx="5989">
                  <c:v>1.3834689999999998</c:v>
                </c:pt>
                <c:pt idx="5990">
                  <c:v>1.3837000000000002</c:v>
                </c:pt>
                <c:pt idx="5991">
                  <c:v>1.3839309999999998</c:v>
                </c:pt>
                <c:pt idx="5992">
                  <c:v>1.3841620000000001</c:v>
                </c:pt>
                <c:pt idx="5993">
                  <c:v>1.384393</c:v>
                </c:pt>
                <c:pt idx="5994">
                  <c:v>1.3846239999999999</c:v>
                </c:pt>
                <c:pt idx="5995">
                  <c:v>1.3848550000000059</c:v>
                </c:pt>
                <c:pt idx="5996">
                  <c:v>1.385086</c:v>
                </c:pt>
                <c:pt idx="5997">
                  <c:v>1.3853170000000001</c:v>
                </c:pt>
                <c:pt idx="5998">
                  <c:v>1.385548</c:v>
                </c:pt>
                <c:pt idx="5999">
                  <c:v>1.3857789999999999</c:v>
                </c:pt>
                <c:pt idx="6000">
                  <c:v>1.386010000000006</c:v>
                </c:pt>
                <c:pt idx="6001">
                  <c:v>1.3862410000000001</c:v>
                </c:pt>
                <c:pt idx="6002">
                  <c:v>1.3864720000000001</c:v>
                </c:pt>
                <c:pt idx="6003">
                  <c:v>1.386703</c:v>
                </c:pt>
                <c:pt idx="6004">
                  <c:v>1.3869339999999999</c:v>
                </c:pt>
                <c:pt idx="6005">
                  <c:v>1.387165</c:v>
                </c:pt>
                <c:pt idx="6006">
                  <c:v>1.3873959999999999</c:v>
                </c:pt>
                <c:pt idx="6007">
                  <c:v>1.3876270000000002</c:v>
                </c:pt>
                <c:pt idx="6008">
                  <c:v>1.387858</c:v>
                </c:pt>
                <c:pt idx="6009">
                  <c:v>1.3880890000000001</c:v>
                </c:pt>
                <c:pt idx="6010">
                  <c:v>1.38832</c:v>
                </c:pt>
                <c:pt idx="6011">
                  <c:v>1.3885510000000001</c:v>
                </c:pt>
                <c:pt idx="6012">
                  <c:v>1.388782000000006</c:v>
                </c:pt>
                <c:pt idx="6013">
                  <c:v>1.3890130000000001</c:v>
                </c:pt>
                <c:pt idx="6014">
                  <c:v>1.3892439999999999</c:v>
                </c:pt>
                <c:pt idx="6015">
                  <c:v>1.389475</c:v>
                </c:pt>
                <c:pt idx="6016">
                  <c:v>1.3897059999999999</c:v>
                </c:pt>
                <c:pt idx="6017">
                  <c:v>1.3899370000000002</c:v>
                </c:pt>
                <c:pt idx="6018">
                  <c:v>1.3901680000000001</c:v>
                </c:pt>
                <c:pt idx="6019">
                  <c:v>1.3903990000000002</c:v>
                </c:pt>
                <c:pt idx="6020">
                  <c:v>1.39063</c:v>
                </c:pt>
                <c:pt idx="6021">
                  <c:v>1.3908609999999999</c:v>
                </c:pt>
                <c:pt idx="6022">
                  <c:v>1.391092</c:v>
                </c:pt>
                <c:pt idx="6023">
                  <c:v>1.3913229999999999</c:v>
                </c:pt>
                <c:pt idx="6024">
                  <c:v>1.3915540000000002</c:v>
                </c:pt>
                <c:pt idx="6025">
                  <c:v>1.391785</c:v>
                </c:pt>
                <c:pt idx="6026">
                  <c:v>1.3920160000000001</c:v>
                </c:pt>
                <c:pt idx="6027">
                  <c:v>1.3922470000000065</c:v>
                </c:pt>
                <c:pt idx="6028">
                  <c:v>1.3924780000000001</c:v>
                </c:pt>
                <c:pt idx="6029">
                  <c:v>1.3927090000000002</c:v>
                </c:pt>
                <c:pt idx="6030">
                  <c:v>1.3929400000000001</c:v>
                </c:pt>
                <c:pt idx="6031">
                  <c:v>1.3931710000000002</c:v>
                </c:pt>
                <c:pt idx="6032">
                  <c:v>1.393402</c:v>
                </c:pt>
                <c:pt idx="6033">
                  <c:v>1.3936329999999999</c:v>
                </c:pt>
                <c:pt idx="6034">
                  <c:v>1.3938639999999998</c:v>
                </c:pt>
                <c:pt idx="6035">
                  <c:v>1.3940950000000001</c:v>
                </c:pt>
                <c:pt idx="6036">
                  <c:v>1.3943260000000002</c:v>
                </c:pt>
                <c:pt idx="6037">
                  <c:v>1.3945570000000072</c:v>
                </c:pt>
                <c:pt idx="6038">
                  <c:v>1.3947880000000001</c:v>
                </c:pt>
                <c:pt idx="6039">
                  <c:v>1.395019</c:v>
                </c:pt>
                <c:pt idx="6040">
                  <c:v>1.3952500000000001</c:v>
                </c:pt>
                <c:pt idx="6041">
                  <c:v>1.3954810000000002</c:v>
                </c:pt>
                <c:pt idx="6042">
                  <c:v>1.3957120000000001</c:v>
                </c:pt>
                <c:pt idx="6043">
                  <c:v>1.3959430000000002</c:v>
                </c:pt>
                <c:pt idx="6044">
                  <c:v>1.396174</c:v>
                </c:pt>
                <c:pt idx="6045">
                  <c:v>1.3964050000000001</c:v>
                </c:pt>
                <c:pt idx="6046">
                  <c:v>1.396636</c:v>
                </c:pt>
                <c:pt idx="6047">
                  <c:v>1.3968670000000001</c:v>
                </c:pt>
                <c:pt idx="6048">
                  <c:v>1.3970980000000002</c:v>
                </c:pt>
                <c:pt idx="6049">
                  <c:v>1.3973289999999998</c:v>
                </c:pt>
                <c:pt idx="6050">
                  <c:v>1.3975599999999999</c:v>
                </c:pt>
                <c:pt idx="6051">
                  <c:v>1.3977909999999998</c:v>
                </c:pt>
                <c:pt idx="6052">
                  <c:v>1.3980220000000001</c:v>
                </c:pt>
                <c:pt idx="6053">
                  <c:v>1.398253000000006</c:v>
                </c:pt>
                <c:pt idx="6054">
                  <c:v>1.3984840000000001</c:v>
                </c:pt>
                <c:pt idx="6055">
                  <c:v>1.3987150000000041</c:v>
                </c:pt>
                <c:pt idx="6056">
                  <c:v>1.398946</c:v>
                </c:pt>
                <c:pt idx="6057">
                  <c:v>1.3991770000000001</c:v>
                </c:pt>
                <c:pt idx="6058">
                  <c:v>1.399408</c:v>
                </c:pt>
                <c:pt idx="6059">
                  <c:v>1.3996389999999999</c:v>
                </c:pt>
                <c:pt idx="6060">
                  <c:v>1.3998700000000002</c:v>
                </c:pt>
                <c:pt idx="6061">
                  <c:v>1.4001009999999998</c:v>
                </c:pt>
                <c:pt idx="6062">
                  <c:v>1.4003319999999937</c:v>
                </c:pt>
                <c:pt idx="6063">
                  <c:v>1.4005629999999998</c:v>
                </c:pt>
                <c:pt idx="6064">
                  <c:v>1.4007939999999928</c:v>
                </c:pt>
                <c:pt idx="6065">
                  <c:v>1.4010249999999891</c:v>
                </c:pt>
                <c:pt idx="6066">
                  <c:v>1.4012559999999998</c:v>
                </c:pt>
                <c:pt idx="6067">
                  <c:v>1.4014869999999944</c:v>
                </c:pt>
                <c:pt idx="6068">
                  <c:v>1.4017179999999998</c:v>
                </c:pt>
                <c:pt idx="6069">
                  <c:v>1.4019489999999935</c:v>
                </c:pt>
                <c:pt idx="6070">
                  <c:v>1.40218</c:v>
                </c:pt>
                <c:pt idx="6071">
                  <c:v>1.4024109999999999</c:v>
                </c:pt>
                <c:pt idx="6072">
                  <c:v>1.4026420000000002</c:v>
                </c:pt>
                <c:pt idx="6073">
                  <c:v>1.4028729999999998</c:v>
                </c:pt>
                <c:pt idx="6074">
                  <c:v>1.4031039999999935</c:v>
                </c:pt>
                <c:pt idx="6075">
                  <c:v>1.40333499999999</c:v>
                </c:pt>
                <c:pt idx="6076">
                  <c:v>1.4035659999999928</c:v>
                </c:pt>
                <c:pt idx="6077">
                  <c:v>1.4037969999999891</c:v>
                </c:pt>
                <c:pt idx="6078">
                  <c:v>1.4040279999999998</c:v>
                </c:pt>
                <c:pt idx="6079">
                  <c:v>1.4042589999999999</c:v>
                </c:pt>
                <c:pt idx="6080">
                  <c:v>1.4044899999999998</c:v>
                </c:pt>
                <c:pt idx="6081">
                  <c:v>1.4047209999999934</c:v>
                </c:pt>
                <c:pt idx="6082">
                  <c:v>1.4049520000000002</c:v>
                </c:pt>
                <c:pt idx="6083">
                  <c:v>1.4051829999999998</c:v>
                </c:pt>
                <c:pt idx="6084">
                  <c:v>1.4054139999999944</c:v>
                </c:pt>
                <c:pt idx="6085">
                  <c:v>1.4056449999999916</c:v>
                </c:pt>
                <c:pt idx="6086">
                  <c:v>1.4058759999999935</c:v>
                </c:pt>
                <c:pt idx="6087">
                  <c:v>1.406107</c:v>
                </c:pt>
                <c:pt idx="6088">
                  <c:v>1.4063379999999999</c:v>
                </c:pt>
                <c:pt idx="6089">
                  <c:v>1.4065689999999944</c:v>
                </c:pt>
                <c:pt idx="6090">
                  <c:v>1.4067999999999916</c:v>
                </c:pt>
                <c:pt idx="6091">
                  <c:v>1.4070309999999935</c:v>
                </c:pt>
                <c:pt idx="6092">
                  <c:v>1.4072619999999907</c:v>
                </c:pt>
                <c:pt idx="6093">
                  <c:v>1.4074929999999934</c:v>
                </c:pt>
                <c:pt idx="6094">
                  <c:v>1.4077239999999898</c:v>
                </c:pt>
                <c:pt idx="6095">
                  <c:v>1.407954999999993</c:v>
                </c:pt>
                <c:pt idx="6096">
                  <c:v>1.4081860000000002</c:v>
                </c:pt>
                <c:pt idx="6097">
                  <c:v>1.408417</c:v>
                </c:pt>
                <c:pt idx="6098">
                  <c:v>1.4086479999999999</c:v>
                </c:pt>
                <c:pt idx="6099">
                  <c:v>1.4088789999999998</c:v>
                </c:pt>
                <c:pt idx="6100">
                  <c:v>1.409109999999993</c:v>
                </c:pt>
                <c:pt idx="6101">
                  <c:v>1.4093409999999944</c:v>
                </c:pt>
                <c:pt idx="6102">
                  <c:v>1.4095719999999916</c:v>
                </c:pt>
                <c:pt idx="6103">
                  <c:v>1.4098029999999935</c:v>
                </c:pt>
                <c:pt idx="6104">
                  <c:v>1.4100339999999998</c:v>
                </c:pt>
                <c:pt idx="6105">
                  <c:v>1.4102649999999932</c:v>
                </c:pt>
                <c:pt idx="6106">
                  <c:v>1.4104959999999978</c:v>
                </c:pt>
                <c:pt idx="6107">
                  <c:v>1.410726999999993</c:v>
                </c:pt>
                <c:pt idx="6108">
                  <c:v>1.4109580000000002</c:v>
                </c:pt>
                <c:pt idx="6109">
                  <c:v>1.4111889999999998</c:v>
                </c:pt>
                <c:pt idx="6110">
                  <c:v>1.4114199999999935</c:v>
                </c:pt>
                <c:pt idx="6111">
                  <c:v>1.4116509999999998</c:v>
                </c:pt>
                <c:pt idx="6112">
                  <c:v>1.411881999999993</c:v>
                </c:pt>
                <c:pt idx="6113">
                  <c:v>1.4121130000000002</c:v>
                </c:pt>
                <c:pt idx="6114">
                  <c:v>1.4123439999999998</c:v>
                </c:pt>
                <c:pt idx="6115">
                  <c:v>1.4125749999999937</c:v>
                </c:pt>
                <c:pt idx="6116">
                  <c:v>1.4128059999999998</c:v>
                </c:pt>
                <c:pt idx="6117">
                  <c:v>1.413036999999993</c:v>
                </c:pt>
                <c:pt idx="6118">
                  <c:v>1.4132679999999944</c:v>
                </c:pt>
                <c:pt idx="6119">
                  <c:v>1.4134989999999927</c:v>
                </c:pt>
                <c:pt idx="6120">
                  <c:v>1.4137299999999888</c:v>
                </c:pt>
                <c:pt idx="6121">
                  <c:v>1.4139609999999914</c:v>
                </c:pt>
                <c:pt idx="6122">
                  <c:v>1.4141919999999937</c:v>
                </c:pt>
                <c:pt idx="6123">
                  <c:v>1.4144229999999998</c:v>
                </c:pt>
                <c:pt idx="6124">
                  <c:v>1.4146539999999999</c:v>
                </c:pt>
                <c:pt idx="6125">
                  <c:v>1.4148850000000002</c:v>
                </c:pt>
                <c:pt idx="6126">
                  <c:v>1.4151159999999998</c:v>
                </c:pt>
                <c:pt idx="6127">
                  <c:v>1.4153469999999937</c:v>
                </c:pt>
                <c:pt idx="6128">
                  <c:v>1.4155779999999998</c:v>
                </c:pt>
                <c:pt idx="6129">
                  <c:v>1.4158089999999928</c:v>
                </c:pt>
                <c:pt idx="6130">
                  <c:v>1.4160400000000002</c:v>
                </c:pt>
                <c:pt idx="6131">
                  <c:v>1.4162709999999998</c:v>
                </c:pt>
                <c:pt idx="6132">
                  <c:v>1.4165019999999944</c:v>
                </c:pt>
                <c:pt idx="6133">
                  <c:v>1.4167329999999998</c:v>
                </c:pt>
                <c:pt idx="6134">
                  <c:v>1.4169639999999935</c:v>
                </c:pt>
                <c:pt idx="6135">
                  <c:v>1.4171949999999898</c:v>
                </c:pt>
                <c:pt idx="6136">
                  <c:v>1.4174259999999927</c:v>
                </c:pt>
                <c:pt idx="6137">
                  <c:v>1.4176570000000002</c:v>
                </c:pt>
                <c:pt idx="6138">
                  <c:v>1.4178879999999998</c:v>
                </c:pt>
                <c:pt idx="6139">
                  <c:v>1.4181189999999999</c:v>
                </c:pt>
                <c:pt idx="6140">
                  <c:v>1.41835</c:v>
                </c:pt>
                <c:pt idx="6141">
                  <c:v>1.4185809999999999</c:v>
                </c:pt>
                <c:pt idx="6142">
                  <c:v>1.4188120000000002</c:v>
                </c:pt>
                <c:pt idx="6143">
                  <c:v>1.4190429999999998</c:v>
                </c:pt>
                <c:pt idx="6144">
                  <c:v>1.4192739999999937</c:v>
                </c:pt>
                <c:pt idx="6145">
                  <c:v>1.4195049999999916</c:v>
                </c:pt>
                <c:pt idx="6146">
                  <c:v>1.4197359999999934</c:v>
                </c:pt>
                <c:pt idx="6147">
                  <c:v>1.4199669999999902</c:v>
                </c:pt>
                <c:pt idx="6148">
                  <c:v>1.4201979999999998</c:v>
                </c:pt>
                <c:pt idx="6149">
                  <c:v>1.4204289999999944</c:v>
                </c:pt>
                <c:pt idx="6150">
                  <c:v>1.4206599999999998</c:v>
                </c:pt>
                <c:pt idx="6151">
                  <c:v>1.4208909999999935</c:v>
                </c:pt>
                <c:pt idx="6152">
                  <c:v>1.42112199999999</c:v>
                </c:pt>
                <c:pt idx="6153">
                  <c:v>1.4213529999999999</c:v>
                </c:pt>
                <c:pt idx="6154">
                  <c:v>1.4215839999999944</c:v>
                </c:pt>
                <c:pt idx="6155">
                  <c:v>1.4218149999999916</c:v>
                </c:pt>
                <c:pt idx="6156">
                  <c:v>1.4220459999999999</c:v>
                </c:pt>
                <c:pt idx="6157">
                  <c:v>1.422277</c:v>
                </c:pt>
                <c:pt idx="6158">
                  <c:v>1.4225079999999999</c:v>
                </c:pt>
                <c:pt idx="6159">
                  <c:v>1.4227389999999998</c:v>
                </c:pt>
                <c:pt idx="6160">
                  <c:v>1.422969999999993</c:v>
                </c:pt>
                <c:pt idx="6161">
                  <c:v>1.4232009999999944</c:v>
                </c:pt>
                <c:pt idx="6162">
                  <c:v>1.4234319999999916</c:v>
                </c:pt>
                <c:pt idx="6163">
                  <c:v>1.4236629999999935</c:v>
                </c:pt>
                <c:pt idx="6164">
                  <c:v>1.4238939999999896</c:v>
                </c:pt>
                <c:pt idx="6165">
                  <c:v>1.424124999999993</c:v>
                </c:pt>
                <c:pt idx="6166">
                  <c:v>1.4243560000000002</c:v>
                </c:pt>
                <c:pt idx="6167">
                  <c:v>1.424587</c:v>
                </c:pt>
                <c:pt idx="6168">
                  <c:v>1.4248179999999999</c:v>
                </c:pt>
                <c:pt idx="6169">
                  <c:v>1.4250489999999998</c:v>
                </c:pt>
                <c:pt idx="6170">
                  <c:v>1.4252799999999932</c:v>
                </c:pt>
                <c:pt idx="6171">
                  <c:v>1.4255109999999998</c:v>
                </c:pt>
                <c:pt idx="6172">
                  <c:v>1.425741999999993</c:v>
                </c:pt>
                <c:pt idx="6173">
                  <c:v>1.4259729999999944</c:v>
                </c:pt>
                <c:pt idx="6174">
                  <c:v>1.4262039999999998</c:v>
                </c:pt>
                <c:pt idx="6175">
                  <c:v>1.4264349999999937</c:v>
                </c:pt>
                <c:pt idx="6176">
                  <c:v>1.4266659999999998</c:v>
                </c:pt>
                <c:pt idx="6177">
                  <c:v>1.426896999999993</c:v>
                </c:pt>
                <c:pt idx="6178">
                  <c:v>1.4271279999999944</c:v>
                </c:pt>
                <c:pt idx="6179">
                  <c:v>1.4273589999999998</c:v>
                </c:pt>
                <c:pt idx="6180">
                  <c:v>1.4275899999999935</c:v>
                </c:pt>
                <c:pt idx="6181">
                  <c:v>1.4278209999999896</c:v>
                </c:pt>
                <c:pt idx="6182">
                  <c:v>1.4280520000000001</c:v>
                </c:pt>
                <c:pt idx="6183">
                  <c:v>1.4282830000000002</c:v>
                </c:pt>
                <c:pt idx="6184">
                  <c:v>1.4285139999999998</c:v>
                </c:pt>
                <c:pt idx="6185">
                  <c:v>1.4287450000000002</c:v>
                </c:pt>
                <c:pt idx="6186">
                  <c:v>1.4289759999999998</c:v>
                </c:pt>
                <c:pt idx="6187">
                  <c:v>1.4292069999999937</c:v>
                </c:pt>
                <c:pt idx="6188">
                  <c:v>1.4294379999999998</c:v>
                </c:pt>
                <c:pt idx="6189">
                  <c:v>1.4296689999999928</c:v>
                </c:pt>
                <c:pt idx="6190">
                  <c:v>1.4298999999999888</c:v>
                </c:pt>
                <c:pt idx="6191">
                  <c:v>1.4301309999999998</c:v>
                </c:pt>
                <c:pt idx="6192">
                  <c:v>1.4303619999999937</c:v>
                </c:pt>
                <c:pt idx="6193">
                  <c:v>1.4305929999999998</c:v>
                </c:pt>
                <c:pt idx="6194">
                  <c:v>1.4308239999999928</c:v>
                </c:pt>
                <c:pt idx="6195">
                  <c:v>1.4310550000000002</c:v>
                </c:pt>
                <c:pt idx="6196">
                  <c:v>1.4312859999999998</c:v>
                </c:pt>
                <c:pt idx="6197">
                  <c:v>1.4315170000000002</c:v>
                </c:pt>
                <c:pt idx="6198">
                  <c:v>1.4317479999999998</c:v>
                </c:pt>
                <c:pt idx="6199">
                  <c:v>1.4319789999999935</c:v>
                </c:pt>
                <c:pt idx="6200">
                  <c:v>1.43221</c:v>
                </c:pt>
                <c:pt idx="6201">
                  <c:v>1.4324409999999999</c:v>
                </c:pt>
                <c:pt idx="6202">
                  <c:v>1.4326720000000002</c:v>
                </c:pt>
                <c:pt idx="6203">
                  <c:v>1.4329029999999998</c:v>
                </c:pt>
                <c:pt idx="6204">
                  <c:v>1.4331339999999935</c:v>
                </c:pt>
                <c:pt idx="6205">
                  <c:v>1.43336499999999</c:v>
                </c:pt>
                <c:pt idx="6206">
                  <c:v>1.4335959999999928</c:v>
                </c:pt>
                <c:pt idx="6207">
                  <c:v>1.4338269999999891</c:v>
                </c:pt>
                <c:pt idx="6208">
                  <c:v>1.4340580000000001</c:v>
                </c:pt>
                <c:pt idx="6209">
                  <c:v>1.4342889999999999</c:v>
                </c:pt>
                <c:pt idx="6210">
                  <c:v>1.4345199999999998</c:v>
                </c:pt>
                <c:pt idx="6211">
                  <c:v>1.4347509999999999</c:v>
                </c:pt>
                <c:pt idx="6212">
                  <c:v>1.4349820000000002</c:v>
                </c:pt>
                <c:pt idx="6213">
                  <c:v>1.4352129999999998</c:v>
                </c:pt>
                <c:pt idx="6214">
                  <c:v>1.4354439999999944</c:v>
                </c:pt>
                <c:pt idx="6215">
                  <c:v>1.4356749999999916</c:v>
                </c:pt>
                <c:pt idx="6216">
                  <c:v>1.4359059999999935</c:v>
                </c:pt>
                <c:pt idx="6217">
                  <c:v>1.436137</c:v>
                </c:pt>
                <c:pt idx="6218">
                  <c:v>1.4363679999999999</c:v>
                </c:pt>
                <c:pt idx="6219">
                  <c:v>1.4365989999999944</c:v>
                </c:pt>
                <c:pt idx="6220">
                  <c:v>1.4368299999999916</c:v>
                </c:pt>
                <c:pt idx="6221">
                  <c:v>1.4370609999999935</c:v>
                </c:pt>
                <c:pt idx="6222">
                  <c:v>1.4372919999999911</c:v>
                </c:pt>
                <c:pt idx="6223">
                  <c:v>1.4375229999999934</c:v>
                </c:pt>
                <c:pt idx="6224">
                  <c:v>1.4377539999999998</c:v>
                </c:pt>
                <c:pt idx="6225">
                  <c:v>1.437984999999993</c:v>
                </c:pt>
                <c:pt idx="6226">
                  <c:v>1.4382160000000002</c:v>
                </c:pt>
                <c:pt idx="6227">
                  <c:v>1.438447</c:v>
                </c:pt>
                <c:pt idx="6228">
                  <c:v>1.4386779999999999</c:v>
                </c:pt>
                <c:pt idx="6229">
                  <c:v>1.4389089999999998</c:v>
                </c:pt>
                <c:pt idx="6230">
                  <c:v>1.439139999999993</c:v>
                </c:pt>
                <c:pt idx="6231">
                  <c:v>1.4393709999999944</c:v>
                </c:pt>
                <c:pt idx="6232">
                  <c:v>1.4396019999999916</c:v>
                </c:pt>
                <c:pt idx="6233">
                  <c:v>1.4398329999999935</c:v>
                </c:pt>
                <c:pt idx="6234">
                  <c:v>1.4400639999999998</c:v>
                </c:pt>
                <c:pt idx="6235">
                  <c:v>1.4402949999999934</c:v>
                </c:pt>
                <c:pt idx="6236">
                  <c:v>1.4405259999999998</c:v>
                </c:pt>
                <c:pt idx="6237">
                  <c:v>1.4407570000000001</c:v>
                </c:pt>
                <c:pt idx="6238">
                  <c:v>1.4409880000000002</c:v>
                </c:pt>
                <c:pt idx="6239">
                  <c:v>1.4412189999999998</c:v>
                </c:pt>
                <c:pt idx="6240">
                  <c:v>1.4414499999999937</c:v>
                </c:pt>
                <c:pt idx="6241">
                  <c:v>1.4416809999999998</c:v>
                </c:pt>
                <c:pt idx="6242">
                  <c:v>1.441911999999993</c:v>
                </c:pt>
                <c:pt idx="6243">
                  <c:v>1.4421430000000002</c:v>
                </c:pt>
                <c:pt idx="6244">
                  <c:v>1.4423739999999998</c:v>
                </c:pt>
                <c:pt idx="6245">
                  <c:v>1.4426049999999937</c:v>
                </c:pt>
                <c:pt idx="6246">
                  <c:v>1.4428359999999998</c:v>
                </c:pt>
                <c:pt idx="6247">
                  <c:v>1.443066999999993</c:v>
                </c:pt>
                <c:pt idx="6248">
                  <c:v>1.4432979999999958</c:v>
                </c:pt>
                <c:pt idx="6249">
                  <c:v>1.4435289999999927</c:v>
                </c:pt>
                <c:pt idx="6250">
                  <c:v>1.4437599999999944</c:v>
                </c:pt>
                <c:pt idx="6251">
                  <c:v>1.4439909999999914</c:v>
                </c:pt>
                <c:pt idx="6252">
                  <c:v>1.4442219999999937</c:v>
                </c:pt>
                <c:pt idx="6253">
                  <c:v>1.444453</c:v>
                </c:pt>
                <c:pt idx="6254">
                  <c:v>1.4446839999999999</c:v>
                </c:pt>
                <c:pt idx="6255">
                  <c:v>1.4449150000000002</c:v>
                </c:pt>
                <c:pt idx="6256">
                  <c:v>1.4451459999999998</c:v>
                </c:pt>
                <c:pt idx="6257">
                  <c:v>1.4453769999999937</c:v>
                </c:pt>
                <c:pt idx="6258">
                  <c:v>1.4456079999999998</c:v>
                </c:pt>
                <c:pt idx="6259">
                  <c:v>1.4458389999999928</c:v>
                </c:pt>
                <c:pt idx="6260">
                  <c:v>1.4460700000000002</c:v>
                </c:pt>
                <c:pt idx="6261">
                  <c:v>1.4463009999999998</c:v>
                </c:pt>
                <c:pt idx="6262">
                  <c:v>1.4465320000000002</c:v>
                </c:pt>
                <c:pt idx="6263">
                  <c:v>1.4467629999999998</c:v>
                </c:pt>
                <c:pt idx="6264">
                  <c:v>1.4469939999999935</c:v>
                </c:pt>
                <c:pt idx="6265">
                  <c:v>1.4472249999999898</c:v>
                </c:pt>
                <c:pt idx="6266">
                  <c:v>1.4474559999999999</c:v>
                </c:pt>
                <c:pt idx="6267">
                  <c:v>1.4476870000000002</c:v>
                </c:pt>
                <c:pt idx="6268">
                  <c:v>1.4479179999999998</c:v>
                </c:pt>
                <c:pt idx="6269">
                  <c:v>1.4481489999999999</c:v>
                </c:pt>
                <c:pt idx="6270">
                  <c:v>1.44838</c:v>
                </c:pt>
                <c:pt idx="6271">
                  <c:v>1.4486109999999999</c:v>
                </c:pt>
                <c:pt idx="6272">
                  <c:v>1.4488420000000002</c:v>
                </c:pt>
                <c:pt idx="6273">
                  <c:v>1.4490729999999998</c:v>
                </c:pt>
                <c:pt idx="6274">
                  <c:v>1.4493039999999939</c:v>
                </c:pt>
                <c:pt idx="6275">
                  <c:v>1.4495349999999916</c:v>
                </c:pt>
                <c:pt idx="6276">
                  <c:v>1.4497659999999934</c:v>
                </c:pt>
                <c:pt idx="6277">
                  <c:v>1.4499969999999902</c:v>
                </c:pt>
                <c:pt idx="6278">
                  <c:v>1.4502279999999999</c:v>
                </c:pt>
                <c:pt idx="6279">
                  <c:v>1.4504590000000002</c:v>
                </c:pt>
                <c:pt idx="6280">
                  <c:v>1.4506899999999998</c:v>
                </c:pt>
                <c:pt idx="6281">
                  <c:v>1.4509209999999935</c:v>
                </c:pt>
                <c:pt idx="6282">
                  <c:v>1.451152</c:v>
                </c:pt>
                <c:pt idx="6283">
                  <c:v>1.4513829999999999</c:v>
                </c:pt>
                <c:pt idx="6284">
                  <c:v>1.4516139999999944</c:v>
                </c:pt>
                <c:pt idx="6285">
                  <c:v>1.4518449999999916</c:v>
                </c:pt>
                <c:pt idx="6286">
                  <c:v>1.4520759999999999</c:v>
                </c:pt>
                <c:pt idx="6287">
                  <c:v>1.452307</c:v>
                </c:pt>
                <c:pt idx="6288">
                  <c:v>1.4525379999999999</c:v>
                </c:pt>
                <c:pt idx="6289">
                  <c:v>1.4527689999999998</c:v>
                </c:pt>
                <c:pt idx="6290">
                  <c:v>1.452999999999993</c:v>
                </c:pt>
                <c:pt idx="6291">
                  <c:v>1.4532309999999944</c:v>
                </c:pt>
                <c:pt idx="6292">
                  <c:v>1.4534619999999916</c:v>
                </c:pt>
                <c:pt idx="6293">
                  <c:v>1.4536929999999935</c:v>
                </c:pt>
                <c:pt idx="6294">
                  <c:v>1.4539239999999896</c:v>
                </c:pt>
                <c:pt idx="6295">
                  <c:v>1.4541550000000001</c:v>
                </c:pt>
                <c:pt idx="6296">
                  <c:v>1.4543860000000002</c:v>
                </c:pt>
                <c:pt idx="6297">
                  <c:v>1.454617</c:v>
                </c:pt>
                <c:pt idx="6298">
                  <c:v>1.4548479999999999</c:v>
                </c:pt>
                <c:pt idx="6299">
                  <c:v>1.4550789999999998</c:v>
                </c:pt>
                <c:pt idx="6300">
                  <c:v>1.4553099999999934</c:v>
                </c:pt>
                <c:pt idx="6301">
                  <c:v>1.4555409999999998</c:v>
                </c:pt>
                <c:pt idx="6302">
                  <c:v>1.455771999999993</c:v>
                </c:pt>
                <c:pt idx="6303">
                  <c:v>1.4560030000000002</c:v>
                </c:pt>
                <c:pt idx="6304">
                  <c:v>1.4562339999999998</c:v>
                </c:pt>
                <c:pt idx="6305">
                  <c:v>1.4564649999999937</c:v>
                </c:pt>
                <c:pt idx="6306">
                  <c:v>1.4566959999999998</c:v>
                </c:pt>
                <c:pt idx="6307">
                  <c:v>1.456926999999993</c:v>
                </c:pt>
                <c:pt idx="6308">
                  <c:v>1.4571580000000002</c:v>
                </c:pt>
                <c:pt idx="6309">
                  <c:v>1.4573889999999998</c:v>
                </c:pt>
                <c:pt idx="6310">
                  <c:v>1.4576199999999935</c:v>
                </c:pt>
                <c:pt idx="6311">
                  <c:v>1.4578509999999998</c:v>
                </c:pt>
                <c:pt idx="6312">
                  <c:v>1.4580820000000001</c:v>
                </c:pt>
                <c:pt idx="6313">
                  <c:v>1.4583130000000002</c:v>
                </c:pt>
                <c:pt idx="6314">
                  <c:v>1.4585439999999998</c:v>
                </c:pt>
                <c:pt idx="6315">
                  <c:v>1.4587750000000002</c:v>
                </c:pt>
                <c:pt idx="6316">
                  <c:v>1.4590059999999998</c:v>
                </c:pt>
                <c:pt idx="6317">
                  <c:v>1.4592369999999937</c:v>
                </c:pt>
                <c:pt idx="6318">
                  <c:v>1.4594679999999998</c:v>
                </c:pt>
                <c:pt idx="6319">
                  <c:v>1.4596989999999928</c:v>
                </c:pt>
                <c:pt idx="6320">
                  <c:v>1.4599299999999888</c:v>
                </c:pt>
                <c:pt idx="6321">
                  <c:v>1.4601609999999998</c:v>
                </c:pt>
                <c:pt idx="6322">
                  <c:v>1.4603919999999937</c:v>
                </c:pt>
                <c:pt idx="6323">
                  <c:v>1.4606229999999998</c:v>
                </c:pt>
                <c:pt idx="6324">
                  <c:v>1.4608539999999999</c:v>
                </c:pt>
                <c:pt idx="6325">
                  <c:v>1.4610850000000002</c:v>
                </c:pt>
                <c:pt idx="6326">
                  <c:v>1.4613159999999998</c:v>
                </c:pt>
                <c:pt idx="6327">
                  <c:v>1.4615470000000002</c:v>
                </c:pt>
                <c:pt idx="6328">
                  <c:v>1.4617779999999998</c:v>
                </c:pt>
                <c:pt idx="6329">
                  <c:v>1.4620089999999999</c:v>
                </c:pt>
                <c:pt idx="6330">
                  <c:v>1.46224</c:v>
                </c:pt>
                <c:pt idx="6331">
                  <c:v>1.4624709999999999</c:v>
                </c:pt>
                <c:pt idx="6332">
                  <c:v>1.4627020000000002</c:v>
                </c:pt>
                <c:pt idx="6333">
                  <c:v>1.4629329999999998</c:v>
                </c:pt>
                <c:pt idx="6334">
                  <c:v>1.4631639999999935</c:v>
                </c:pt>
                <c:pt idx="6335">
                  <c:v>1.46339499999999</c:v>
                </c:pt>
                <c:pt idx="6336">
                  <c:v>1.4636259999999928</c:v>
                </c:pt>
                <c:pt idx="6337">
                  <c:v>1.4638570000000002</c:v>
                </c:pt>
                <c:pt idx="6338">
                  <c:v>1.4640880000000001</c:v>
                </c:pt>
                <c:pt idx="6339">
                  <c:v>1.4643189999999999</c:v>
                </c:pt>
                <c:pt idx="6340">
                  <c:v>1.46455</c:v>
                </c:pt>
                <c:pt idx="6341">
                  <c:v>1.4647809999999999</c:v>
                </c:pt>
                <c:pt idx="6342">
                  <c:v>1.4650120000000002</c:v>
                </c:pt>
                <c:pt idx="6343">
                  <c:v>1.4652429999999999</c:v>
                </c:pt>
                <c:pt idx="6344">
                  <c:v>1.4654739999999944</c:v>
                </c:pt>
                <c:pt idx="6345">
                  <c:v>1.4657049999999916</c:v>
                </c:pt>
                <c:pt idx="6346">
                  <c:v>1.4659359999999935</c:v>
                </c:pt>
                <c:pt idx="6347">
                  <c:v>1.466167</c:v>
                </c:pt>
                <c:pt idx="6348">
                  <c:v>1.4663979999999999</c:v>
                </c:pt>
                <c:pt idx="6349">
                  <c:v>1.4666289999999944</c:v>
                </c:pt>
                <c:pt idx="6350">
                  <c:v>1.4668599999999998</c:v>
                </c:pt>
                <c:pt idx="6351">
                  <c:v>1.4670909999999935</c:v>
                </c:pt>
                <c:pt idx="6352">
                  <c:v>1.4673219999999914</c:v>
                </c:pt>
                <c:pt idx="6353">
                  <c:v>1.4675529999999999</c:v>
                </c:pt>
                <c:pt idx="6354">
                  <c:v>1.4677839999999998</c:v>
                </c:pt>
                <c:pt idx="6355">
                  <c:v>1.4680150000000001</c:v>
                </c:pt>
                <c:pt idx="6356">
                  <c:v>1.4682460000000002</c:v>
                </c:pt>
                <c:pt idx="6357">
                  <c:v>1.468477</c:v>
                </c:pt>
                <c:pt idx="6358">
                  <c:v>1.4687079999999999</c:v>
                </c:pt>
                <c:pt idx="6359">
                  <c:v>1.4689389999999998</c:v>
                </c:pt>
                <c:pt idx="6360">
                  <c:v>1.469169999999993</c:v>
                </c:pt>
                <c:pt idx="6361">
                  <c:v>1.4694009999999944</c:v>
                </c:pt>
                <c:pt idx="6362">
                  <c:v>1.4696319999999916</c:v>
                </c:pt>
                <c:pt idx="6363">
                  <c:v>1.4698629999999935</c:v>
                </c:pt>
                <c:pt idx="6364">
                  <c:v>1.4700939999999998</c:v>
                </c:pt>
                <c:pt idx="6365">
                  <c:v>1.4703249999999934</c:v>
                </c:pt>
                <c:pt idx="6366">
                  <c:v>1.4705560000000002</c:v>
                </c:pt>
                <c:pt idx="6367">
                  <c:v>1.4707870000000001</c:v>
                </c:pt>
                <c:pt idx="6368">
                  <c:v>1.4710180000000002</c:v>
                </c:pt>
                <c:pt idx="6369">
                  <c:v>1.4712489999999998</c:v>
                </c:pt>
                <c:pt idx="6370">
                  <c:v>1.4714799999999937</c:v>
                </c:pt>
                <c:pt idx="6371">
                  <c:v>1.4717109999999998</c:v>
                </c:pt>
                <c:pt idx="6372">
                  <c:v>1.471941999999993</c:v>
                </c:pt>
                <c:pt idx="6373">
                  <c:v>1.4721730000000002</c:v>
                </c:pt>
                <c:pt idx="6374">
                  <c:v>1.4724039999999998</c:v>
                </c:pt>
                <c:pt idx="6375">
                  <c:v>1.4726349999999937</c:v>
                </c:pt>
                <c:pt idx="6376">
                  <c:v>1.4728659999999998</c:v>
                </c:pt>
                <c:pt idx="6377">
                  <c:v>1.473096999999993</c:v>
                </c:pt>
                <c:pt idx="6378">
                  <c:v>1.4733279999999978</c:v>
                </c:pt>
                <c:pt idx="6379">
                  <c:v>1.4735589999999998</c:v>
                </c:pt>
                <c:pt idx="6380">
                  <c:v>1.4737899999999944</c:v>
                </c:pt>
                <c:pt idx="6381">
                  <c:v>1.4740209999999998</c:v>
                </c:pt>
                <c:pt idx="6382">
                  <c:v>1.4742520000000001</c:v>
                </c:pt>
                <c:pt idx="6383">
                  <c:v>1.474483</c:v>
                </c:pt>
                <c:pt idx="6384">
                  <c:v>1.4747139999999999</c:v>
                </c:pt>
                <c:pt idx="6385">
                  <c:v>1.4749450000000002</c:v>
                </c:pt>
                <c:pt idx="6386">
                  <c:v>1.4751759999999998</c:v>
                </c:pt>
                <c:pt idx="6387">
                  <c:v>1.4754069999999937</c:v>
                </c:pt>
                <c:pt idx="6388">
                  <c:v>1.4756379999999998</c:v>
                </c:pt>
                <c:pt idx="6389">
                  <c:v>1.4758689999999928</c:v>
                </c:pt>
                <c:pt idx="6390">
                  <c:v>1.4761000000000002</c:v>
                </c:pt>
                <c:pt idx="6391">
                  <c:v>1.4763309999999998</c:v>
                </c:pt>
                <c:pt idx="6392">
                  <c:v>1.4765620000000002</c:v>
                </c:pt>
                <c:pt idx="6393">
                  <c:v>1.4767929999999998</c:v>
                </c:pt>
                <c:pt idx="6394">
                  <c:v>1.4770239999999935</c:v>
                </c:pt>
                <c:pt idx="6395">
                  <c:v>1.477255</c:v>
                </c:pt>
                <c:pt idx="6396">
                  <c:v>1.4774859999999999</c:v>
                </c:pt>
                <c:pt idx="6397">
                  <c:v>1.4777170000000002</c:v>
                </c:pt>
                <c:pt idx="6398">
                  <c:v>1.4779479999999998</c:v>
                </c:pt>
                <c:pt idx="6399">
                  <c:v>1.4781789999999999</c:v>
                </c:pt>
                <c:pt idx="6400">
                  <c:v>1.47841</c:v>
                </c:pt>
                <c:pt idx="6401">
                  <c:v>1.4786409999999999</c:v>
                </c:pt>
                <c:pt idx="6402">
                  <c:v>1.4788720000000002</c:v>
                </c:pt>
                <c:pt idx="6403">
                  <c:v>1.4791029999999998</c:v>
                </c:pt>
                <c:pt idx="6404">
                  <c:v>1.4793339999999942</c:v>
                </c:pt>
                <c:pt idx="6405">
                  <c:v>1.4795649999999916</c:v>
                </c:pt>
                <c:pt idx="6406">
                  <c:v>1.4797959999999934</c:v>
                </c:pt>
                <c:pt idx="6407">
                  <c:v>1.480027</c:v>
                </c:pt>
                <c:pt idx="6408">
                  <c:v>1.4802580000000001</c:v>
                </c:pt>
                <c:pt idx="6409">
                  <c:v>1.4804890000000002</c:v>
                </c:pt>
                <c:pt idx="6410">
                  <c:v>1.4807199999999998</c:v>
                </c:pt>
                <c:pt idx="6411">
                  <c:v>1.4809509999999999</c:v>
                </c:pt>
                <c:pt idx="6412">
                  <c:v>1.481182</c:v>
                </c:pt>
                <c:pt idx="6413">
                  <c:v>1.4814129999999999</c:v>
                </c:pt>
                <c:pt idx="6414">
                  <c:v>1.4816439999999944</c:v>
                </c:pt>
                <c:pt idx="6415">
                  <c:v>1.4818749999999916</c:v>
                </c:pt>
                <c:pt idx="6416">
                  <c:v>1.4821059999999999</c:v>
                </c:pt>
                <c:pt idx="6417">
                  <c:v>1.482337</c:v>
                </c:pt>
                <c:pt idx="6418">
                  <c:v>1.4825679999999999</c:v>
                </c:pt>
                <c:pt idx="6419">
                  <c:v>1.4827989999999998</c:v>
                </c:pt>
                <c:pt idx="6420">
                  <c:v>1.483029999999993</c:v>
                </c:pt>
                <c:pt idx="6421">
                  <c:v>1.4832609999999944</c:v>
                </c:pt>
                <c:pt idx="6422">
                  <c:v>1.4834919999999916</c:v>
                </c:pt>
                <c:pt idx="6423">
                  <c:v>1.4837229999999935</c:v>
                </c:pt>
                <c:pt idx="6424">
                  <c:v>1.4839539999999998</c:v>
                </c:pt>
                <c:pt idx="6425">
                  <c:v>1.4841850000000001</c:v>
                </c:pt>
                <c:pt idx="6426">
                  <c:v>1.4844160000000002</c:v>
                </c:pt>
                <c:pt idx="6427">
                  <c:v>1.484647</c:v>
                </c:pt>
                <c:pt idx="6428">
                  <c:v>1.4848779999999999</c:v>
                </c:pt>
                <c:pt idx="6429">
                  <c:v>1.4851089999999998</c:v>
                </c:pt>
                <c:pt idx="6430">
                  <c:v>1.4853399999999937</c:v>
                </c:pt>
                <c:pt idx="6431">
                  <c:v>1.4855709999999998</c:v>
                </c:pt>
                <c:pt idx="6432">
                  <c:v>1.485801999999993</c:v>
                </c:pt>
                <c:pt idx="6433">
                  <c:v>1.4860330000000002</c:v>
                </c:pt>
                <c:pt idx="6434">
                  <c:v>1.4862639999999998</c:v>
                </c:pt>
                <c:pt idx="6435">
                  <c:v>1.4864949999999937</c:v>
                </c:pt>
                <c:pt idx="6436">
                  <c:v>1.4867259999999998</c:v>
                </c:pt>
                <c:pt idx="6437">
                  <c:v>1.4869570000000001</c:v>
                </c:pt>
                <c:pt idx="6438">
                  <c:v>1.4871880000000002</c:v>
                </c:pt>
                <c:pt idx="6439">
                  <c:v>1.4874189999999998</c:v>
                </c:pt>
                <c:pt idx="6440">
                  <c:v>1.4876499999999937</c:v>
                </c:pt>
                <c:pt idx="6441">
                  <c:v>1.4878809999999998</c:v>
                </c:pt>
                <c:pt idx="6442">
                  <c:v>1.4881120000000001</c:v>
                </c:pt>
                <c:pt idx="6443">
                  <c:v>1.4883430000000002</c:v>
                </c:pt>
                <c:pt idx="6444">
                  <c:v>1.4885739999999998</c:v>
                </c:pt>
                <c:pt idx="6445">
                  <c:v>1.4888050000000002</c:v>
                </c:pt>
                <c:pt idx="6446">
                  <c:v>1.4890359999999998</c:v>
                </c:pt>
                <c:pt idx="6447">
                  <c:v>1.4892669999999937</c:v>
                </c:pt>
                <c:pt idx="6448">
                  <c:v>1.4894979999999998</c:v>
                </c:pt>
                <c:pt idx="6449">
                  <c:v>1.4897289999999928</c:v>
                </c:pt>
                <c:pt idx="6450">
                  <c:v>1.4899599999999944</c:v>
                </c:pt>
                <c:pt idx="6451">
                  <c:v>1.4901909999999998</c:v>
                </c:pt>
                <c:pt idx="6452">
                  <c:v>1.4904219999999937</c:v>
                </c:pt>
                <c:pt idx="6453">
                  <c:v>1.490653</c:v>
                </c:pt>
                <c:pt idx="6454">
                  <c:v>1.4908839999999999</c:v>
                </c:pt>
                <c:pt idx="6455">
                  <c:v>1.4911150000000002</c:v>
                </c:pt>
                <c:pt idx="6456">
                  <c:v>1.4913459999999998</c:v>
                </c:pt>
                <c:pt idx="6457">
                  <c:v>1.4915770000000002</c:v>
                </c:pt>
                <c:pt idx="6458">
                  <c:v>1.4918079999999998</c:v>
                </c:pt>
                <c:pt idx="6459">
                  <c:v>1.4920389999999999</c:v>
                </c:pt>
                <c:pt idx="6460">
                  <c:v>1.49227</c:v>
                </c:pt>
                <c:pt idx="6461">
                  <c:v>1.4925009999999999</c:v>
                </c:pt>
                <c:pt idx="6462">
                  <c:v>1.4927320000000002</c:v>
                </c:pt>
                <c:pt idx="6463">
                  <c:v>1.4929629999999998</c:v>
                </c:pt>
                <c:pt idx="6464">
                  <c:v>1.4931939999999935</c:v>
                </c:pt>
                <c:pt idx="6465">
                  <c:v>1.49342499999999</c:v>
                </c:pt>
                <c:pt idx="6466">
                  <c:v>1.4936559999999999</c:v>
                </c:pt>
                <c:pt idx="6467">
                  <c:v>1.4938870000000002</c:v>
                </c:pt>
                <c:pt idx="6468">
                  <c:v>1.4941180000000001</c:v>
                </c:pt>
                <c:pt idx="6469">
                  <c:v>1.4943489999999999</c:v>
                </c:pt>
                <c:pt idx="6470">
                  <c:v>1.49458</c:v>
                </c:pt>
                <c:pt idx="6471">
                  <c:v>1.4948109999999999</c:v>
                </c:pt>
                <c:pt idx="6472">
                  <c:v>1.495042</c:v>
                </c:pt>
                <c:pt idx="6473">
                  <c:v>1.4952729999999999</c:v>
                </c:pt>
                <c:pt idx="6474">
                  <c:v>1.4955039999999944</c:v>
                </c:pt>
                <c:pt idx="6475">
                  <c:v>1.4957349999999916</c:v>
                </c:pt>
                <c:pt idx="6476">
                  <c:v>1.4959659999999935</c:v>
                </c:pt>
                <c:pt idx="6477">
                  <c:v>1.496197</c:v>
                </c:pt>
                <c:pt idx="6478">
                  <c:v>1.4964279999999999</c:v>
                </c:pt>
                <c:pt idx="6479">
                  <c:v>1.4966590000000002</c:v>
                </c:pt>
                <c:pt idx="6480">
                  <c:v>1.4968899999999998</c:v>
                </c:pt>
                <c:pt idx="6481">
                  <c:v>1.4971209999999937</c:v>
                </c:pt>
                <c:pt idx="6482">
                  <c:v>1.497352</c:v>
                </c:pt>
                <c:pt idx="6483">
                  <c:v>1.4975829999999999</c:v>
                </c:pt>
                <c:pt idx="6484">
                  <c:v>1.4978139999999998</c:v>
                </c:pt>
                <c:pt idx="6485">
                  <c:v>1.4980450000000001</c:v>
                </c:pt>
                <c:pt idx="6486">
                  <c:v>1.4982760000000002</c:v>
                </c:pt>
                <c:pt idx="6487">
                  <c:v>1.498507</c:v>
                </c:pt>
                <c:pt idx="6488">
                  <c:v>1.4987379999999999</c:v>
                </c:pt>
                <c:pt idx="6489">
                  <c:v>1.4989689999999998</c:v>
                </c:pt>
                <c:pt idx="6490">
                  <c:v>1.499199999999993</c:v>
                </c:pt>
                <c:pt idx="6491">
                  <c:v>1.4994309999999944</c:v>
                </c:pt>
                <c:pt idx="6492">
                  <c:v>1.4996619999999916</c:v>
                </c:pt>
                <c:pt idx="6493">
                  <c:v>1.4998929999999935</c:v>
                </c:pt>
                <c:pt idx="6494">
                  <c:v>1.5001239999999998</c:v>
                </c:pt>
                <c:pt idx="6495">
                  <c:v>1.5003550000000001</c:v>
                </c:pt>
                <c:pt idx="6496">
                  <c:v>1.5005860000000002</c:v>
                </c:pt>
                <c:pt idx="6497">
                  <c:v>1.5008170000000001</c:v>
                </c:pt>
                <c:pt idx="6498">
                  <c:v>1.5010480000000002</c:v>
                </c:pt>
                <c:pt idx="6499">
                  <c:v>1.5012789999999998</c:v>
                </c:pt>
                <c:pt idx="6500">
                  <c:v>1.5015099999999937</c:v>
                </c:pt>
                <c:pt idx="6501">
                  <c:v>1.5017409999999998</c:v>
                </c:pt>
                <c:pt idx="6502">
                  <c:v>1.501971999999993</c:v>
                </c:pt>
                <c:pt idx="6503">
                  <c:v>1.5022030000000002</c:v>
                </c:pt>
                <c:pt idx="6504">
                  <c:v>1.5024339999999998</c:v>
                </c:pt>
                <c:pt idx="6505">
                  <c:v>1.5026649999999937</c:v>
                </c:pt>
                <c:pt idx="6506">
                  <c:v>1.5028959999999998</c:v>
                </c:pt>
                <c:pt idx="6507">
                  <c:v>1.5031269999999932</c:v>
                </c:pt>
                <c:pt idx="6508">
                  <c:v>1.5033580000000002</c:v>
                </c:pt>
                <c:pt idx="6509">
                  <c:v>1.5035889999999998</c:v>
                </c:pt>
                <c:pt idx="6510">
                  <c:v>1.5038199999999944</c:v>
                </c:pt>
                <c:pt idx="6511">
                  <c:v>1.504051</c:v>
                </c:pt>
                <c:pt idx="6512">
                  <c:v>1.5042820000000001</c:v>
                </c:pt>
                <c:pt idx="6513">
                  <c:v>1.504513</c:v>
                </c:pt>
                <c:pt idx="6514">
                  <c:v>1.5047439999999999</c:v>
                </c:pt>
                <c:pt idx="6515">
                  <c:v>1.5049750000000002</c:v>
                </c:pt>
                <c:pt idx="6516">
                  <c:v>1.5052059999999998</c:v>
                </c:pt>
                <c:pt idx="6517">
                  <c:v>1.5054369999999937</c:v>
                </c:pt>
                <c:pt idx="6518">
                  <c:v>1.5056679999999998</c:v>
                </c:pt>
                <c:pt idx="6519">
                  <c:v>1.5058989999999928</c:v>
                </c:pt>
                <c:pt idx="6520">
                  <c:v>1.5061300000000002</c:v>
                </c:pt>
                <c:pt idx="6521">
                  <c:v>1.5063609999999998</c:v>
                </c:pt>
                <c:pt idx="6522">
                  <c:v>1.5065920000000002</c:v>
                </c:pt>
                <c:pt idx="6523">
                  <c:v>1.5068229999999998</c:v>
                </c:pt>
                <c:pt idx="6524">
                  <c:v>1.5070539999999999</c:v>
                </c:pt>
                <c:pt idx="6525">
                  <c:v>1.507285</c:v>
                </c:pt>
                <c:pt idx="6526">
                  <c:v>1.5075159999999999</c:v>
                </c:pt>
                <c:pt idx="6527">
                  <c:v>1.5077470000000002</c:v>
                </c:pt>
                <c:pt idx="6528">
                  <c:v>1.5079779999999998</c:v>
                </c:pt>
                <c:pt idx="6529">
                  <c:v>1.5082089999999999</c:v>
                </c:pt>
                <c:pt idx="6530">
                  <c:v>1.50844</c:v>
                </c:pt>
                <c:pt idx="6531">
                  <c:v>1.5086709999999999</c:v>
                </c:pt>
                <c:pt idx="6532">
                  <c:v>1.5089020000000002</c:v>
                </c:pt>
                <c:pt idx="6533">
                  <c:v>1.5091329999999998</c:v>
                </c:pt>
                <c:pt idx="6534">
                  <c:v>1.5093639999999942</c:v>
                </c:pt>
                <c:pt idx="6535">
                  <c:v>1.5095949999999916</c:v>
                </c:pt>
                <c:pt idx="6536">
                  <c:v>1.5098259999999935</c:v>
                </c:pt>
                <c:pt idx="6537">
                  <c:v>1.5100570000000064</c:v>
                </c:pt>
                <c:pt idx="6538">
                  <c:v>1.5102880000000001</c:v>
                </c:pt>
                <c:pt idx="6539">
                  <c:v>1.5105190000000002</c:v>
                </c:pt>
                <c:pt idx="6540">
                  <c:v>1.51075</c:v>
                </c:pt>
                <c:pt idx="6541">
                  <c:v>1.5109809999999999</c:v>
                </c:pt>
                <c:pt idx="6542">
                  <c:v>1.511212</c:v>
                </c:pt>
                <c:pt idx="6543">
                  <c:v>1.5114429999999999</c:v>
                </c:pt>
                <c:pt idx="6544">
                  <c:v>1.5116739999999944</c:v>
                </c:pt>
                <c:pt idx="6545">
                  <c:v>1.5119049999999916</c:v>
                </c:pt>
                <c:pt idx="6546">
                  <c:v>1.5121359999999999</c:v>
                </c:pt>
                <c:pt idx="6547">
                  <c:v>1.512367</c:v>
                </c:pt>
                <c:pt idx="6548">
                  <c:v>1.5125979999999999</c:v>
                </c:pt>
                <c:pt idx="6549">
                  <c:v>1.5128289999999998</c:v>
                </c:pt>
                <c:pt idx="6550">
                  <c:v>1.5130599999999998</c:v>
                </c:pt>
                <c:pt idx="6551">
                  <c:v>1.5132909999999944</c:v>
                </c:pt>
                <c:pt idx="6552">
                  <c:v>1.5135219999999916</c:v>
                </c:pt>
                <c:pt idx="6553">
                  <c:v>1.5137529999999999</c:v>
                </c:pt>
                <c:pt idx="6554">
                  <c:v>1.5139839999999998</c:v>
                </c:pt>
                <c:pt idx="6555">
                  <c:v>1.5142150000000001</c:v>
                </c:pt>
                <c:pt idx="6556">
                  <c:v>1.5144460000000002</c:v>
                </c:pt>
                <c:pt idx="6557">
                  <c:v>1.5146770000000001</c:v>
                </c:pt>
                <c:pt idx="6558">
                  <c:v>1.5149079999999999</c:v>
                </c:pt>
                <c:pt idx="6559">
                  <c:v>1.5151389999999998</c:v>
                </c:pt>
                <c:pt idx="6560">
                  <c:v>1.5153699999999937</c:v>
                </c:pt>
                <c:pt idx="6561">
                  <c:v>1.5156009999999998</c:v>
                </c:pt>
                <c:pt idx="6562">
                  <c:v>1.515831999999993</c:v>
                </c:pt>
                <c:pt idx="6563">
                  <c:v>1.5160630000000002</c:v>
                </c:pt>
                <c:pt idx="6564">
                  <c:v>1.5162939999999998</c:v>
                </c:pt>
                <c:pt idx="6565">
                  <c:v>1.5165249999999937</c:v>
                </c:pt>
                <c:pt idx="6566">
                  <c:v>1.516756</c:v>
                </c:pt>
                <c:pt idx="6567">
                  <c:v>1.5169870000000001</c:v>
                </c:pt>
                <c:pt idx="6568">
                  <c:v>1.5172180000000002</c:v>
                </c:pt>
                <c:pt idx="6569">
                  <c:v>1.5174489999999998</c:v>
                </c:pt>
                <c:pt idx="6570">
                  <c:v>1.5176799999999937</c:v>
                </c:pt>
                <c:pt idx="6571">
                  <c:v>1.5179109999999998</c:v>
                </c:pt>
                <c:pt idx="6572">
                  <c:v>1.5181420000000001</c:v>
                </c:pt>
                <c:pt idx="6573">
                  <c:v>1.5183730000000002</c:v>
                </c:pt>
                <c:pt idx="6574">
                  <c:v>1.5186039999999998</c:v>
                </c:pt>
                <c:pt idx="6575">
                  <c:v>1.5188350000000002</c:v>
                </c:pt>
                <c:pt idx="6576">
                  <c:v>1.5190659999999998</c:v>
                </c:pt>
                <c:pt idx="6577">
                  <c:v>1.5192969999999937</c:v>
                </c:pt>
                <c:pt idx="6578">
                  <c:v>1.5195279999999998</c:v>
                </c:pt>
                <c:pt idx="6579">
                  <c:v>1.5197589999999999</c:v>
                </c:pt>
                <c:pt idx="6580">
                  <c:v>1.5199899999999944</c:v>
                </c:pt>
                <c:pt idx="6581">
                  <c:v>1.5202209999999998</c:v>
                </c:pt>
                <c:pt idx="6582">
                  <c:v>1.5204520000000001</c:v>
                </c:pt>
                <c:pt idx="6583">
                  <c:v>1.520683</c:v>
                </c:pt>
                <c:pt idx="6584">
                  <c:v>1.5209139999999999</c:v>
                </c:pt>
                <c:pt idx="6585">
                  <c:v>1.5211450000000002</c:v>
                </c:pt>
                <c:pt idx="6586">
                  <c:v>1.5213759999999998</c:v>
                </c:pt>
                <c:pt idx="6587">
                  <c:v>1.5216070000000002</c:v>
                </c:pt>
                <c:pt idx="6588">
                  <c:v>1.5218379999999998</c:v>
                </c:pt>
                <c:pt idx="6589">
                  <c:v>1.5220689999999999</c:v>
                </c:pt>
                <c:pt idx="6590">
                  <c:v>1.5223</c:v>
                </c:pt>
                <c:pt idx="6591">
                  <c:v>1.5225309999999999</c:v>
                </c:pt>
                <c:pt idx="6592">
                  <c:v>1.5227620000000002</c:v>
                </c:pt>
                <c:pt idx="6593">
                  <c:v>1.5229929999999998</c:v>
                </c:pt>
                <c:pt idx="6594">
                  <c:v>1.5232239999999935</c:v>
                </c:pt>
                <c:pt idx="6595">
                  <c:v>1.523455</c:v>
                </c:pt>
                <c:pt idx="6596">
                  <c:v>1.5236859999999999</c:v>
                </c:pt>
                <c:pt idx="6597">
                  <c:v>1.5239170000000002</c:v>
                </c:pt>
                <c:pt idx="6598">
                  <c:v>1.5241480000000001</c:v>
                </c:pt>
                <c:pt idx="6599">
                  <c:v>1.5243790000000002</c:v>
                </c:pt>
                <c:pt idx="6600">
                  <c:v>1.52461</c:v>
                </c:pt>
                <c:pt idx="6601">
                  <c:v>1.5248409999999999</c:v>
                </c:pt>
                <c:pt idx="6602">
                  <c:v>1.525072</c:v>
                </c:pt>
                <c:pt idx="6603">
                  <c:v>1.5253029999999999</c:v>
                </c:pt>
                <c:pt idx="6604">
                  <c:v>1.5255339999999944</c:v>
                </c:pt>
                <c:pt idx="6605">
                  <c:v>1.5257649999999916</c:v>
                </c:pt>
                <c:pt idx="6606">
                  <c:v>1.5259959999999935</c:v>
                </c:pt>
                <c:pt idx="6607">
                  <c:v>1.526227</c:v>
                </c:pt>
                <c:pt idx="6608">
                  <c:v>1.5264580000000001</c:v>
                </c:pt>
                <c:pt idx="6609">
                  <c:v>1.5266890000000002</c:v>
                </c:pt>
                <c:pt idx="6610">
                  <c:v>1.5269199999999998</c:v>
                </c:pt>
                <c:pt idx="6611">
                  <c:v>1.5271509999999999</c:v>
                </c:pt>
                <c:pt idx="6612">
                  <c:v>1.527382</c:v>
                </c:pt>
                <c:pt idx="6613">
                  <c:v>1.5276129999999999</c:v>
                </c:pt>
                <c:pt idx="6614">
                  <c:v>1.5278439999999998</c:v>
                </c:pt>
                <c:pt idx="6615">
                  <c:v>1.5280750000000001</c:v>
                </c:pt>
                <c:pt idx="6616">
                  <c:v>1.5283060000000002</c:v>
                </c:pt>
                <c:pt idx="6617">
                  <c:v>1.528537</c:v>
                </c:pt>
                <c:pt idx="6618">
                  <c:v>1.5287679999999999</c:v>
                </c:pt>
                <c:pt idx="6619">
                  <c:v>1.5289989999999998</c:v>
                </c:pt>
                <c:pt idx="6620">
                  <c:v>1.529229999999993</c:v>
                </c:pt>
                <c:pt idx="6621">
                  <c:v>1.5294609999999944</c:v>
                </c:pt>
                <c:pt idx="6622">
                  <c:v>1.5296919999999916</c:v>
                </c:pt>
                <c:pt idx="6623">
                  <c:v>1.5299229999999935</c:v>
                </c:pt>
                <c:pt idx="6624">
                  <c:v>1.530154</c:v>
                </c:pt>
                <c:pt idx="6625">
                  <c:v>1.5303850000000001</c:v>
                </c:pt>
                <c:pt idx="6626">
                  <c:v>1.5306160000000002</c:v>
                </c:pt>
                <c:pt idx="6627">
                  <c:v>1.5308470000000001</c:v>
                </c:pt>
                <c:pt idx="6628">
                  <c:v>1.5310780000000002</c:v>
                </c:pt>
                <c:pt idx="6629">
                  <c:v>1.5313089999999998</c:v>
                </c:pt>
                <c:pt idx="6630">
                  <c:v>1.5315399999999937</c:v>
                </c:pt>
                <c:pt idx="6631">
                  <c:v>1.5317709999999998</c:v>
                </c:pt>
                <c:pt idx="6632">
                  <c:v>1.5320020000000001</c:v>
                </c:pt>
                <c:pt idx="6633">
                  <c:v>1.5322330000000002</c:v>
                </c:pt>
                <c:pt idx="6634">
                  <c:v>1.5324639999999998</c:v>
                </c:pt>
                <c:pt idx="6635">
                  <c:v>1.5326949999999937</c:v>
                </c:pt>
                <c:pt idx="6636">
                  <c:v>1.5329259999999998</c:v>
                </c:pt>
                <c:pt idx="6637">
                  <c:v>1.5331570000000001</c:v>
                </c:pt>
                <c:pt idx="6638">
                  <c:v>1.5333880000000002</c:v>
                </c:pt>
                <c:pt idx="6639">
                  <c:v>1.5336189999999998</c:v>
                </c:pt>
                <c:pt idx="6640">
                  <c:v>1.5338500000000002</c:v>
                </c:pt>
                <c:pt idx="6641">
                  <c:v>1.534081</c:v>
                </c:pt>
                <c:pt idx="6642">
                  <c:v>1.5343120000000001</c:v>
                </c:pt>
                <c:pt idx="6643">
                  <c:v>1.534543</c:v>
                </c:pt>
                <c:pt idx="6644">
                  <c:v>1.5347739999999999</c:v>
                </c:pt>
                <c:pt idx="6645">
                  <c:v>1.5350050000000002</c:v>
                </c:pt>
                <c:pt idx="6646">
                  <c:v>1.5352359999999998</c:v>
                </c:pt>
                <c:pt idx="6647">
                  <c:v>1.5354669999999937</c:v>
                </c:pt>
                <c:pt idx="6648">
                  <c:v>1.5356979999999998</c:v>
                </c:pt>
                <c:pt idx="6649">
                  <c:v>1.5359289999999928</c:v>
                </c:pt>
                <c:pt idx="6650">
                  <c:v>1.5361600000000002</c:v>
                </c:pt>
                <c:pt idx="6651">
                  <c:v>1.5363909999999998</c:v>
                </c:pt>
                <c:pt idx="6652">
                  <c:v>1.5366220000000002</c:v>
                </c:pt>
                <c:pt idx="6653">
                  <c:v>1.536853</c:v>
                </c:pt>
                <c:pt idx="6654">
                  <c:v>1.5370839999999999</c:v>
                </c:pt>
                <c:pt idx="6655">
                  <c:v>1.537315</c:v>
                </c:pt>
                <c:pt idx="6656">
                  <c:v>1.5375459999999999</c:v>
                </c:pt>
                <c:pt idx="6657">
                  <c:v>1.5377770000000002</c:v>
                </c:pt>
                <c:pt idx="6658">
                  <c:v>1.538008</c:v>
                </c:pt>
                <c:pt idx="6659">
                  <c:v>1.5382389999999999</c:v>
                </c:pt>
                <c:pt idx="6660">
                  <c:v>1.53847</c:v>
                </c:pt>
                <c:pt idx="6661">
                  <c:v>1.5387009999999999</c:v>
                </c:pt>
                <c:pt idx="6662">
                  <c:v>1.5389320000000002</c:v>
                </c:pt>
                <c:pt idx="6663">
                  <c:v>1.5391629999999998</c:v>
                </c:pt>
                <c:pt idx="6664">
                  <c:v>1.5393939999999944</c:v>
                </c:pt>
                <c:pt idx="6665">
                  <c:v>1.5396249999999916</c:v>
                </c:pt>
                <c:pt idx="6666">
                  <c:v>1.5398559999999999</c:v>
                </c:pt>
                <c:pt idx="6667">
                  <c:v>1.5400870000000064</c:v>
                </c:pt>
                <c:pt idx="6668">
                  <c:v>1.5403180000000001</c:v>
                </c:pt>
                <c:pt idx="6669">
                  <c:v>1.5405490000000002</c:v>
                </c:pt>
                <c:pt idx="6670">
                  <c:v>1.54078</c:v>
                </c:pt>
                <c:pt idx="6671">
                  <c:v>1.5410109999999999</c:v>
                </c:pt>
                <c:pt idx="6672">
                  <c:v>1.541242</c:v>
                </c:pt>
                <c:pt idx="6673">
                  <c:v>1.5414729999999999</c:v>
                </c:pt>
                <c:pt idx="6674">
                  <c:v>1.5417039999999944</c:v>
                </c:pt>
                <c:pt idx="6675">
                  <c:v>1.5419349999999918</c:v>
                </c:pt>
                <c:pt idx="6676">
                  <c:v>1.5421659999999999</c:v>
                </c:pt>
                <c:pt idx="6677">
                  <c:v>1.542397</c:v>
                </c:pt>
                <c:pt idx="6678">
                  <c:v>1.5426279999999999</c:v>
                </c:pt>
                <c:pt idx="6679">
                  <c:v>1.5428590000000002</c:v>
                </c:pt>
                <c:pt idx="6680">
                  <c:v>1.5430899999999999</c:v>
                </c:pt>
                <c:pt idx="6681">
                  <c:v>1.5433209999999944</c:v>
                </c:pt>
                <c:pt idx="6682">
                  <c:v>1.543552</c:v>
                </c:pt>
                <c:pt idx="6683">
                  <c:v>1.5437829999999999</c:v>
                </c:pt>
                <c:pt idx="6684">
                  <c:v>1.544014</c:v>
                </c:pt>
                <c:pt idx="6685">
                  <c:v>1.5442450000000001</c:v>
                </c:pt>
                <c:pt idx="6686">
                  <c:v>1.5444760000000002</c:v>
                </c:pt>
                <c:pt idx="6687">
                  <c:v>1.5447070000000001</c:v>
                </c:pt>
                <c:pt idx="6688">
                  <c:v>1.5449379999999999</c:v>
                </c:pt>
                <c:pt idx="6689">
                  <c:v>1.5451689999999998</c:v>
                </c:pt>
                <c:pt idx="6690">
                  <c:v>1.5453999999999937</c:v>
                </c:pt>
                <c:pt idx="6691">
                  <c:v>1.5456309999999998</c:v>
                </c:pt>
                <c:pt idx="6692">
                  <c:v>1.545861999999993</c:v>
                </c:pt>
                <c:pt idx="6693">
                  <c:v>1.5460930000000002</c:v>
                </c:pt>
                <c:pt idx="6694">
                  <c:v>1.5463239999999998</c:v>
                </c:pt>
                <c:pt idx="6695">
                  <c:v>1.5465550000000001</c:v>
                </c:pt>
                <c:pt idx="6696">
                  <c:v>1.546786</c:v>
                </c:pt>
                <c:pt idx="6697">
                  <c:v>1.5470170000000001</c:v>
                </c:pt>
                <c:pt idx="6698">
                  <c:v>1.5472480000000002</c:v>
                </c:pt>
                <c:pt idx="6699">
                  <c:v>1.5474789999999998</c:v>
                </c:pt>
                <c:pt idx="6700">
                  <c:v>1.5477099999999937</c:v>
                </c:pt>
                <c:pt idx="6701">
                  <c:v>1.5479409999999998</c:v>
                </c:pt>
                <c:pt idx="6702">
                  <c:v>1.5481720000000001</c:v>
                </c:pt>
                <c:pt idx="6703">
                  <c:v>1.5484030000000002</c:v>
                </c:pt>
                <c:pt idx="6704">
                  <c:v>1.5486339999999998</c:v>
                </c:pt>
                <c:pt idx="6705">
                  <c:v>1.5488650000000002</c:v>
                </c:pt>
                <c:pt idx="6706">
                  <c:v>1.5490959999999998</c:v>
                </c:pt>
                <c:pt idx="6707">
                  <c:v>1.5493269999999937</c:v>
                </c:pt>
                <c:pt idx="6708">
                  <c:v>1.549558</c:v>
                </c:pt>
                <c:pt idx="6709">
                  <c:v>1.5497889999999999</c:v>
                </c:pt>
                <c:pt idx="6710">
                  <c:v>1.5500200000000002</c:v>
                </c:pt>
                <c:pt idx="6711">
                  <c:v>1.550251</c:v>
                </c:pt>
                <c:pt idx="6712">
                  <c:v>1.5504820000000001</c:v>
                </c:pt>
                <c:pt idx="6713">
                  <c:v>1.550713</c:v>
                </c:pt>
                <c:pt idx="6714">
                  <c:v>1.5509439999999999</c:v>
                </c:pt>
                <c:pt idx="6715">
                  <c:v>1.5511750000000002</c:v>
                </c:pt>
                <c:pt idx="6716">
                  <c:v>1.5514059999999998</c:v>
                </c:pt>
                <c:pt idx="6717">
                  <c:v>1.5516370000000002</c:v>
                </c:pt>
                <c:pt idx="6718">
                  <c:v>1.5518679999999998</c:v>
                </c:pt>
                <c:pt idx="6719">
                  <c:v>1.5520989999999999</c:v>
                </c:pt>
                <c:pt idx="6720">
                  <c:v>1.55233</c:v>
                </c:pt>
                <c:pt idx="6721">
                  <c:v>1.5525609999999999</c:v>
                </c:pt>
                <c:pt idx="6722">
                  <c:v>1.5527920000000002</c:v>
                </c:pt>
                <c:pt idx="6723">
                  <c:v>1.5530229999999998</c:v>
                </c:pt>
                <c:pt idx="6724">
                  <c:v>1.5532539999999999</c:v>
                </c:pt>
                <c:pt idx="6725">
                  <c:v>1.553485</c:v>
                </c:pt>
                <c:pt idx="6726">
                  <c:v>1.5537159999999999</c:v>
                </c:pt>
                <c:pt idx="6727">
                  <c:v>1.5539470000000002</c:v>
                </c:pt>
                <c:pt idx="6728">
                  <c:v>1.5541780000000001</c:v>
                </c:pt>
                <c:pt idx="6729">
                  <c:v>1.5544090000000002</c:v>
                </c:pt>
                <c:pt idx="6730">
                  <c:v>1.55464</c:v>
                </c:pt>
                <c:pt idx="6731">
                  <c:v>1.5548709999999999</c:v>
                </c:pt>
                <c:pt idx="6732">
                  <c:v>1.555102</c:v>
                </c:pt>
                <c:pt idx="6733">
                  <c:v>1.5553329999999999</c:v>
                </c:pt>
                <c:pt idx="6734">
                  <c:v>1.5555639999999944</c:v>
                </c:pt>
                <c:pt idx="6735">
                  <c:v>1.5557949999999916</c:v>
                </c:pt>
                <c:pt idx="6736">
                  <c:v>1.5560259999999999</c:v>
                </c:pt>
                <c:pt idx="6737">
                  <c:v>1.5562570000000064</c:v>
                </c:pt>
                <c:pt idx="6738">
                  <c:v>1.5564880000000001</c:v>
                </c:pt>
                <c:pt idx="6739">
                  <c:v>1.5567190000000002</c:v>
                </c:pt>
                <c:pt idx="6740">
                  <c:v>1.5569500000000001</c:v>
                </c:pt>
                <c:pt idx="6741">
                  <c:v>1.5571809999999999</c:v>
                </c:pt>
                <c:pt idx="6742">
                  <c:v>1.557412</c:v>
                </c:pt>
                <c:pt idx="6743">
                  <c:v>1.5576429999999999</c:v>
                </c:pt>
                <c:pt idx="6744">
                  <c:v>1.5578739999999998</c:v>
                </c:pt>
                <c:pt idx="6745">
                  <c:v>1.5581050000000001</c:v>
                </c:pt>
                <c:pt idx="6746">
                  <c:v>1.5583360000000002</c:v>
                </c:pt>
                <c:pt idx="6747">
                  <c:v>1.558567</c:v>
                </c:pt>
                <c:pt idx="6748">
                  <c:v>1.5587979999999999</c:v>
                </c:pt>
                <c:pt idx="6749">
                  <c:v>1.5590289999999998</c:v>
                </c:pt>
                <c:pt idx="6750">
                  <c:v>1.5592599999999999</c:v>
                </c:pt>
                <c:pt idx="6751">
                  <c:v>1.5594909999999944</c:v>
                </c:pt>
                <c:pt idx="6752">
                  <c:v>1.5597219999999916</c:v>
                </c:pt>
                <c:pt idx="6753">
                  <c:v>1.5599529999999999</c:v>
                </c:pt>
                <c:pt idx="6754">
                  <c:v>1.560184</c:v>
                </c:pt>
                <c:pt idx="6755">
                  <c:v>1.5604150000000001</c:v>
                </c:pt>
                <c:pt idx="6756">
                  <c:v>1.5606460000000002</c:v>
                </c:pt>
                <c:pt idx="6757">
                  <c:v>1.5608770000000001</c:v>
                </c:pt>
                <c:pt idx="6758">
                  <c:v>1.5611080000000002</c:v>
                </c:pt>
                <c:pt idx="6759">
                  <c:v>1.5613389999999998</c:v>
                </c:pt>
                <c:pt idx="6760">
                  <c:v>1.5615699999999937</c:v>
                </c:pt>
                <c:pt idx="6761">
                  <c:v>1.5618009999999998</c:v>
                </c:pt>
                <c:pt idx="6762">
                  <c:v>1.5620320000000001</c:v>
                </c:pt>
                <c:pt idx="6763">
                  <c:v>1.5622630000000002</c:v>
                </c:pt>
                <c:pt idx="6764">
                  <c:v>1.5624939999999998</c:v>
                </c:pt>
                <c:pt idx="6765">
                  <c:v>1.5627249999999937</c:v>
                </c:pt>
                <c:pt idx="6766">
                  <c:v>1.562956</c:v>
                </c:pt>
                <c:pt idx="6767">
                  <c:v>1.5631870000000001</c:v>
                </c:pt>
                <c:pt idx="6768">
                  <c:v>1.5634180000000002</c:v>
                </c:pt>
                <c:pt idx="6769">
                  <c:v>1.5636489999999998</c:v>
                </c:pt>
                <c:pt idx="6770">
                  <c:v>1.5638800000000002</c:v>
                </c:pt>
                <c:pt idx="6771">
                  <c:v>1.564111</c:v>
                </c:pt>
                <c:pt idx="6772">
                  <c:v>1.5643420000000001</c:v>
                </c:pt>
                <c:pt idx="6773">
                  <c:v>1.564573</c:v>
                </c:pt>
                <c:pt idx="6774">
                  <c:v>1.5648039999999999</c:v>
                </c:pt>
                <c:pt idx="6775">
                  <c:v>1.5650350000000002</c:v>
                </c:pt>
                <c:pt idx="6776">
                  <c:v>1.5652659999999998</c:v>
                </c:pt>
                <c:pt idx="6777">
                  <c:v>1.5654969999999937</c:v>
                </c:pt>
                <c:pt idx="6778">
                  <c:v>1.5657279999999998</c:v>
                </c:pt>
                <c:pt idx="6779">
                  <c:v>1.5659589999999999</c:v>
                </c:pt>
                <c:pt idx="6780">
                  <c:v>1.5661900000000002</c:v>
                </c:pt>
                <c:pt idx="6781">
                  <c:v>1.5664209999999998</c:v>
                </c:pt>
                <c:pt idx="6782">
                  <c:v>1.5666520000000059</c:v>
                </c:pt>
                <c:pt idx="6783">
                  <c:v>1.566883</c:v>
                </c:pt>
                <c:pt idx="6784">
                  <c:v>1.5671139999999999</c:v>
                </c:pt>
                <c:pt idx="6785">
                  <c:v>1.567345</c:v>
                </c:pt>
                <c:pt idx="6786">
                  <c:v>1.5675759999999999</c:v>
                </c:pt>
                <c:pt idx="6787">
                  <c:v>1.5678070000000002</c:v>
                </c:pt>
                <c:pt idx="6788">
                  <c:v>1.568038</c:v>
                </c:pt>
                <c:pt idx="6789">
                  <c:v>1.5682689999999999</c:v>
                </c:pt>
                <c:pt idx="6790">
                  <c:v>1.5685</c:v>
                </c:pt>
                <c:pt idx="6791">
                  <c:v>1.5687309999999999</c:v>
                </c:pt>
                <c:pt idx="6792">
                  <c:v>1.5689620000000002</c:v>
                </c:pt>
                <c:pt idx="6793">
                  <c:v>1.5691929999999998</c:v>
                </c:pt>
                <c:pt idx="6794">
                  <c:v>1.5694239999999944</c:v>
                </c:pt>
                <c:pt idx="6795">
                  <c:v>1.569655</c:v>
                </c:pt>
                <c:pt idx="6796">
                  <c:v>1.5698859999999999</c:v>
                </c:pt>
                <c:pt idx="6797">
                  <c:v>1.5701170000000064</c:v>
                </c:pt>
                <c:pt idx="6798">
                  <c:v>1.5703480000000001</c:v>
                </c:pt>
                <c:pt idx="6799">
                  <c:v>1.5705790000000002</c:v>
                </c:pt>
                <c:pt idx="6800">
                  <c:v>1.57081</c:v>
                </c:pt>
                <c:pt idx="6801">
                  <c:v>1.5710409999999999</c:v>
                </c:pt>
                <c:pt idx="6802">
                  <c:v>1.571272</c:v>
                </c:pt>
                <c:pt idx="6803">
                  <c:v>1.5715029999999999</c:v>
                </c:pt>
                <c:pt idx="6804">
                  <c:v>1.5717339999999944</c:v>
                </c:pt>
                <c:pt idx="6805">
                  <c:v>1.5719649999999918</c:v>
                </c:pt>
                <c:pt idx="6806">
                  <c:v>1.5721959999999999</c:v>
                </c:pt>
                <c:pt idx="6807">
                  <c:v>1.572427</c:v>
                </c:pt>
                <c:pt idx="6808">
                  <c:v>1.5726580000000001</c:v>
                </c:pt>
                <c:pt idx="6809">
                  <c:v>1.5728890000000002</c:v>
                </c:pt>
                <c:pt idx="6810">
                  <c:v>1.5731199999999999</c:v>
                </c:pt>
                <c:pt idx="6811">
                  <c:v>1.5733510000000002</c:v>
                </c:pt>
                <c:pt idx="6812">
                  <c:v>1.573582</c:v>
                </c:pt>
                <c:pt idx="6813">
                  <c:v>1.5738129999999999</c:v>
                </c:pt>
                <c:pt idx="6814">
                  <c:v>1.574044</c:v>
                </c:pt>
                <c:pt idx="6815">
                  <c:v>1.5742750000000001</c:v>
                </c:pt>
                <c:pt idx="6816">
                  <c:v>1.5745060000000002</c:v>
                </c:pt>
                <c:pt idx="6817">
                  <c:v>1.5747370000000001</c:v>
                </c:pt>
                <c:pt idx="6818">
                  <c:v>1.5749679999999999</c:v>
                </c:pt>
                <c:pt idx="6819">
                  <c:v>1.5751989999999998</c:v>
                </c:pt>
                <c:pt idx="6820">
                  <c:v>1.5754299999999937</c:v>
                </c:pt>
                <c:pt idx="6821">
                  <c:v>1.5756609999999998</c:v>
                </c:pt>
                <c:pt idx="6822">
                  <c:v>1.575891999999993</c:v>
                </c:pt>
                <c:pt idx="6823">
                  <c:v>1.5761230000000002</c:v>
                </c:pt>
                <c:pt idx="6824">
                  <c:v>1.576354</c:v>
                </c:pt>
                <c:pt idx="6825">
                  <c:v>1.5765850000000001</c:v>
                </c:pt>
                <c:pt idx="6826">
                  <c:v>1.576816</c:v>
                </c:pt>
                <c:pt idx="6827">
                  <c:v>1.5770470000000001</c:v>
                </c:pt>
                <c:pt idx="6828">
                  <c:v>1.5772780000000002</c:v>
                </c:pt>
                <c:pt idx="6829">
                  <c:v>1.5775089999999998</c:v>
                </c:pt>
                <c:pt idx="6830">
                  <c:v>1.5777399999999937</c:v>
                </c:pt>
                <c:pt idx="6831">
                  <c:v>1.5779709999999998</c:v>
                </c:pt>
                <c:pt idx="6832">
                  <c:v>1.5782020000000001</c:v>
                </c:pt>
                <c:pt idx="6833">
                  <c:v>1.5784330000000002</c:v>
                </c:pt>
                <c:pt idx="6834">
                  <c:v>1.5786639999999998</c:v>
                </c:pt>
                <c:pt idx="6835">
                  <c:v>1.5788950000000002</c:v>
                </c:pt>
                <c:pt idx="6836">
                  <c:v>1.5791259999999998</c:v>
                </c:pt>
                <c:pt idx="6837">
                  <c:v>1.5793570000000001</c:v>
                </c:pt>
                <c:pt idx="6838">
                  <c:v>1.579588</c:v>
                </c:pt>
                <c:pt idx="6839">
                  <c:v>1.5798189999999999</c:v>
                </c:pt>
                <c:pt idx="6840">
                  <c:v>1.5800500000000059</c:v>
                </c:pt>
                <c:pt idx="6841">
                  <c:v>1.580281</c:v>
                </c:pt>
                <c:pt idx="6842">
                  <c:v>1.5805120000000001</c:v>
                </c:pt>
                <c:pt idx="6843">
                  <c:v>1.580743</c:v>
                </c:pt>
                <c:pt idx="6844">
                  <c:v>1.5809739999999999</c:v>
                </c:pt>
                <c:pt idx="6845">
                  <c:v>1.5812050000000002</c:v>
                </c:pt>
                <c:pt idx="6846">
                  <c:v>1.5814359999999998</c:v>
                </c:pt>
                <c:pt idx="6847">
                  <c:v>1.5816670000000002</c:v>
                </c:pt>
                <c:pt idx="6848">
                  <c:v>1.5818979999999998</c:v>
                </c:pt>
                <c:pt idx="6849">
                  <c:v>1.5821289999999999</c:v>
                </c:pt>
                <c:pt idx="6850">
                  <c:v>1.58236</c:v>
                </c:pt>
                <c:pt idx="6851">
                  <c:v>1.5825909999999999</c:v>
                </c:pt>
                <c:pt idx="6852">
                  <c:v>1.5828220000000002</c:v>
                </c:pt>
                <c:pt idx="6853">
                  <c:v>1.583053</c:v>
                </c:pt>
                <c:pt idx="6854">
                  <c:v>1.5832839999999999</c:v>
                </c:pt>
                <c:pt idx="6855">
                  <c:v>1.583515</c:v>
                </c:pt>
                <c:pt idx="6856">
                  <c:v>1.5837459999999999</c:v>
                </c:pt>
                <c:pt idx="6857">
                  <c:v>1.5839770000000002</c:v>
                </c:pt>
                <c:pt idx="6858">
                  <c:v>1.5842080000000001</c:v>
                </c:pt>
                <c:pt idx="6859">
                  <c:v>1.5844390000000002</c:v>
                </c:pt>
                <c:pt idx="6860">
                  <c:v>1.58467</c:v>
                </c:pt>
                <c:pt idx="6861">
                  <c:v>1.5849009999999999</c:v>
                </c:pt>
                <c:pt idx="6862">
                  <c:v>1.585132</c:v>
                </c:pt>
                <c:pt idx="6863">
                  <c:v>1.5853629999999999</c:v>
                </c:pt>
                <c:pt idx="6864">
                  <c:v>1.5855939999999944</c:v>
                </c:pt>
                <c:pt idx="6865">
                  <c:v>1.5858249999999916</c:v>
                </c:pt>
                <c:pt idx="6866">
                  <c:v>1.5860560000000001</c:v>
                </c:pt>
                <c:pt idx="6867">
                  <c:v>1.5862870000000064</c:v>
                </c:pt>
                <c:pt idx="6868">
                  <c:v>1.5865180000000001</c:v>
                </c:pt>
                <c:pt idx="6869">
                  <c:v>1.5867490000000002</c:v>
                </c:pt>
                <c:pt idx="6870">
                  <c:v>1.5869800000000001</c:v>
                </c:pt>
                <c:pt idx="6871">
                  <c:v>1.5872109999999999</c:v>
                </c:pt>
                <c:pt idx="6872">
                  <c:v>1.587442</c:v>
                </c:pt>
                <c:pt idx="6873">
                  <c:v>1.5876729999999999</c:v>
                </c:pt>
                <c:pt idx="6874">
                  <c:v>1.5879039999999998</c:v>
                </c:pt>
                <c:pt idx="6875">
                  <c:v>1.5881350000000001</c:v>
                </c:pt>
                <c:pt idx="6876">
                  <c:v>1.5883660000000002</c:v>
                </c:pt>
                <c:pt idx="6877">
                  <c:v>1.588597</c:v>
                </c:pt>
                <c:pt idx="6878">
                  <c:v>1.5888279999999999</c:v>
                </c:pt>
                <c:pt idx="6879">
                  <c:v>1.589059</c:v>
                </c:pt>
                <c:pt idx="6880">
                  <c:v>1.5892899999999999</c:v>
                </c:pt>
                <c:pt idx="6881">
                  <c:v>1.5895209999999944</c:v>
                </c:pt>
                <c:pt idx="6882">
                  <c:v>1.5897520000000001</c:v>
                </c:pt>
                <c:pt idx="6883">
                  <c:v>1.5899829999999999</c:v>
                </c:pt>
                <c:pt idx="6884">
                  <c:v>1.590214</c:v>
                </c:pt>
                <c:pt idx="6885">
                  <c:v>1.5904450000000001</c:v>
                </c:pt>
                <c:pt idx="6886">
                  <c:v>1.5906760000000002</c:v>
                </c:pt>
                <c:pt idx="6887">
                  <c:v>1.5909070000000001</c:v>
                </c:pt>
                <c:pt idx="6888">
                  <c:v>1.5911380000000002</c:v>
                </c:pt>
                <c:pt idx="6889">
                  <c:v>1.5913689999999998</c:v>
                </c:pt>
                <c:pt idx="6890">
                  <c:v>1.5915999999999937</c:v>
                </c:pt>
                <c:pt idx="6891">
                  <c:v>1.5918309999999998</c:v>
                </c:pt>
                <c:pt idx="6892">
                  <c:v>1.5920620000000001</c:v>
                </c:pt>
                <c:pt idx="6893">
                  <c:v>1.5922930000000002</c:v>
                </c:pt>
                <c:pt idx="6894">
                  <c:v>1.5925239999999998</c:v>
                </c:pt>
                <c:pt idx="6895">
                  <c:v>1.5927550000000001</c:v>
                </c:pt>
                <c:pt idx="6896">
                  <c:v>1.592986</c:v>
                </c:pt>
                <c:pt idx="6897">
                  <c:v>1.5932170000000001</c:v>
                </c:pt>
                <c:pt idx="6898">
                  <c:v>1.5934480000000002</c:v>
                </c:pt>
                <c:pt idx="6899">
                  <c:v>1.5936789999999998</c:v>
                </c:pt>
                <c:pt idx="6900">
                  <c:v>1.5939100000000002</c:v>
                </c:pt>
                <c:pt idx="6901">
                  <c:v>1.594141</c:v>
                </c:pt>
                <c:pt idx="6902">
                  <c:v>1.5943720000000001</c:v>
                </c:pt>
                <c:pt idx="6903">
                  <c:v>1.594603</c:v>
                </c:pt>
                <c:pt idx="6904">
                  <c:v>1.5948339999999999</c:v>
                </c:pt>
                <c:pt idx="6905">
                  <c:v>1.5950650000000002</c:v>
                </c:pt>
                <c:pt idx="6906">
                  <c:v>1.5952959999999998</c:v>
                </c:pt>
                <c:pt idx="6907">
                  <c:v>1.5955269999999937</c:v>
                </c:pt>
                <c:pt idx="6908">
                  <c:v>1.595758</c:v>
                </c:pt>
                <c:pt idx="6909">
                  <c:v>1.5959889999999999</c:v>
                </c:pt>
                <c:pt idx="6910">
                  <c:v>1.5962200000000002</c:v>
                </c:pt>
                <c:pt idx="6911">
                  <c:v>1.5964510000000001</c:v>
                </c:pt>
                <c:pt idx="6912">
                  <c:v>1.5966820000000059</c:v>
                </c:pt>
                <c:pt idx="6913">
                  <c:v>1.596913</c:v>
                </c:pt>
                <c:pt idx="6914">
                  <c:v>1.5971439999999999</c:v>
                </c:pt>
                <c:pt idx="6915">
                  <c:v>1.597375</c:v>
                </c:pt>
                <c:pt idx="6916">
                  <c:v>1.5976059999999999</c:v>
                </c:pt>
                <c:pt idx="6917">
                  <c:v>1.5978370000000002</c:v>
                </c:pt>
                <c:pt idx="6918">
                  <c:v>1.598068</c:v>
                </c:pt>
                <c:pt idx="6919">
                  <c:v>1.5982989999999999</c:v>
                </c:pt>
                <c:pt idx="6920">
                  <c:v>1.59853</c:v>
                </c:pt>
                <c:pt idx="6921">
                  <c:v>1.5987609999999999</c:v>
                </c:pt>
                <c:pt idx="6922">
                  <c:v>1.5989920000000002</c:v>
                </c:pt>
                <c:pt idx="6923">
                  <c:v>1.5992229999999998</c:v>
                </c:pt>
                <c:pt idx="6924">
                  <c:v>1.5994540000000002</c:v>
                </c:pt>
                <c:pt idx="6925">
                  <c:v>1.599685</c:v>
                </c:pt>
                <c:pt idx="6926">
                  <c:v>1.5999159999999999</c:v>
                </c:pt>
                <c:pt idx="6927">
                  <c:v>1.6001470000000064</c:v>
                </c:pt>
                <c:pt idx="6928">
                  <c:v>1.6003780000000001</c:v>
                </c:pt>
                <c:pt idx="6929">
                  <c:v>1.6006090000000002</c:v>
                </c:pt>
                <c:pt idx="6930">
                  <c:v>1.60084</c:v>
                </c:pt>
                <c:pt idx="6931">
                  <c:v>1.6010709999999999</c:v>
                </c:pt>
                <c:pt idx="6932">
                  <c:v>1.601302</c:v>
                </c:pt>
                <c:pt idx="6933">
                  <c:v>1.6015329999999999</c:v>
                </c:pt>
                <c:pt idx="6934">
                  <c:v>1.6017639999999944</c:v>
                </c:pt>
                <c:pt idx="6935">
                  <c:v>1.6019949999999923</c:v>
                </c:pt>
                <c:pt idx="6936">
                  <c:v>1.6022260000000002</c:v>
                </c:pt>
                <c:pt idx="6937">
                  <c:v>1.6024570000000069</c:v>
                </c:pt>
                <c:pt idx="6938">
                  <c:v>1.6026880000000001</c:v>
                </c:pt>
                <c:pt idx="6939">
                  <c:v>1.6029190000000002</c:v>
                </c:pt>
                <c:pt idx="6940">
                  <c:v>1.6031500000000001</c:v>
                </c:pt>
                <c:pt idx="6941">
                  <c:v>1.6033810000000002</c:v>
                </c:pt>
                <c:pt idx="6942">
                  <c:v>1.603612</c:v>
                </c:pt>
                <c:pt idx="6943">
                  <c:v>1.6038429999999999</c:v>
                </c:pt>
                <c:pt idx="6944">
                  <c:v>1.604074</c:v>
                </c:pt>
                <c:pt idx="6945">
                  <c:v>1.6043050000000001</c:v>
                </c:pt>
                <c:pt idx="6946">
                  <c:v>1.6045360000000002</c:v>
                </c:pt>
                <c:pt idx="6947">
                  <c:v>1.6047670000000001</c:v>
                </c:pt>
                <c:pt idx="6948">
                  <c:v>1.6049979999999999</c:v>
                </c:pt>
                <c:pt idx="6949">
                  <c:v>1.6052289999999998</c:v>
                </c:pt>
                <c:pt idx="6950">
                  <c:v>1.6054599999999999</c:v>
                </c:pt>
                <c:pt idx="6951">
                  <c:v>1.6056909999999998</c:v>
                </c:pt>
                <c:pt idx="6952">
                  <c:v>1.605921999999993</c:v>
                </c:pt>
                <c:pt idx="6953">
                  <c:v>1.6061530000000059</c:v>
                </c:pt>
                <c:pt idx="6954">
                  <c:v>1.606384</c:v>
                </c:pt>
                <c:pt idx="6955">
                  <c:v>1.6066150000000001</c:v>
                </c:pt>
                <c:pt idx="6956">
                  <c:v>1.606846</c:v>
                </c:pt>
                <c:pt idx="6957">
                  <c:v>1.6070770000000001</c:v>
                </c:pt>
                <c:pt idx="6958">
                  <c:v>1.6073080000000002</c:v>
                </c:pt>
                <c:pt idx="6959">
                  <c:v>1.6075389999999998</c:v>
                </c:pt>
                <c:pt idx="6960">
                  <c:v>1.6077699999999937</c:v>
                </c:pt>
                <c:pt idx="6961">
                  <c:v>1.608001</c:v>
                </c:pt>
                <c:pt idx="6962">
                  <c:v>1.6082320000000001</c:v>
                </c:pt>
                <c:pt idx="6963">
                  <c:v>1.6084630000000002</c:v>
                </c:pt>
                <c:pt idx="6964">
                  <c:v>1.6086939999999998</c:v>
                </c:pt>
                <c:pt idx="6965">
                  <c:v>1.6089250000000002</c:v>
                </c:pt>
                <c:pt idx="6966">
                  <c:v>1.609156</c:v>
                </c:pt>
                <c:pt idx="6967">
                  <c:v>1.6093870000000001</c:v>
                </c:pt>
                <c:pt idx="6968">
                  <c:v>1.609618</c:v>
                </c:pt>
                <c:pt idx="6969">
                  <c:v>1.6098489999999999</c:v>
                </c:pt>
                <c:pt idx="6970">
                  <c:v>1.610080000000006</c:v>
                </c:pt>
                <c:pt idx="6971">
                  <c:v>1.610311</c:v>
                </c:pt>
                <c:pt idx="6972">
                  <c:v>1.6105420000000001</c:v>
                </c:pt>
                <c:pt idx="6973">
                  <c:v>1.610773</c:v>
                </c:pt>
                <c:pt idx="6974">
                  <c:v>1.6110039999999999</c:v>
                </c:pt>
                <c:pt idx="6975">
                  <c:v>1.6112350000000002</c:v>
                </c:pt>
                <c:pt idx="6976">
                  <c:v>1.6114659999999998</c:v>
                </c:pt>
                <c:pt idx="6977">
                  <c:v>1.6116970000000002</c:v>
                </c:pt>
                <c:pt idx="6978">
                  <c:v>1.6119279999999998</c:v>
                </c:pt>
                <c:pt idx="6979">
                  <c:v>1.6121590000000001</c:v>
                </c:pt>
                <c:pt idx="6980">
                  <c:v>1.61239</c:v>
                </c:pt>
                <c:pt idx="6981">
                  <c:v>1.6126209999999999</c:v>
                </c:pt>
                <c:pt idx="6982">
                  <c:v>1.6128520000000059</c:v>
                </c:pt>
                <c:pt idx="6983">
                  <c:v>1.613083</c:v>
                </c:pt>
                <c:pt idx="6984">
                  <c:v>1.6133139999999999</c:v>
                </c:pt>
                <c:pt idx="6985">
                  <c:v>1.613545</c:v>
                </c:pt>
                <c:pt idx="6986">
                  <c:v>1.6137759999999999</c:v>
                </c:pt>
                <c:pt idx="6987">
                  <c:v>1.614007000000006</c:v>
                </c:pt>
                <c:pt idx="6988">
                  <c:v>1.6142380000000001</c:v>
                </c:pt>
                <c:pt idx="6989">
                  <c:v>1.6144690000000002</c:v>
                </c:pt>
                <c:pt idx="6990">
                  <c:v>1.6147</c:v>
                </c:pt>
                <c:pt idx="6991">
                  <c:v>1.6149309999999999</c:v>
                </c:pt>
                <c:pt idx="6992">
                  <c:v>1.615162</c:v>
                </c:pt>
                <c:pt idx="6993">
                  <c:v>1.6153929999999999</c:v>
                </c:pt>
                <c:pt idx="6994">
                  <c:v>1.6156239999999944</c:v>
                </c:pt>
                <c:pt idx="6995">
                  <c:v>1.615855</c:v>
                </c:pt>
                <c:pt idx="6996">
                  <c:v>1.6160860000000001</c:v>
                </c:pt>
                <c:pt idx="6997">
                  <c:v>1.6163170000000064</c:v>
                </c:pt>
                <c:pt idx="6998">
                  <c:v>1.6165480000000001</c:v>
                </c:pt>
                <c:pt idx="6999">
                  <c:v>1.6167790000000002</c:v>
                </c:pt>
                <c:pt idx="7000">
                  <c:v>1.6170100000000001</c:v>
                </c:pt>
                <c:pt idx="7001">
                  <c:v>1.6172410000000002</c:v>
                </c:pt>
                <c:pt idx="7002">
                  <c:v>1.617472</c:v>
                </c:pt>
                <c:pt idx="7003">
                  <c:v>1.6177029999999999</c:v>
                </c:pt>
                <c:pt idx="7004">
                  <c:v>1.6179339999999998</c:v>
                </c:pt>
                <c:pt idx="7005">
                  <c:v>1.6181650000000001</c:v>
                </c:pt>
                <c:pt idx="7006">
                  <c:v>1.6183960000000002</c:v>
                </c:pt>
                <c:pt idx="7007">
                  <c:v>1.618627</c:v>
                </c:pt>
                <c:pt idx="7008">
                  <c:v>1.6188580000000001</c:v>
                </c:pt>
                <c:pt idx="7009">
                  <c:v>1.619089</c:v>
                </c:pt>
                <c:pt idx="7010">
                  <c:v>1.6193199999999999</c:v>
                </c:pt>
                <c:pt idx="7011">
                  <c:v>1.6195510000000002</c:v>
                </c:pt>
                <c:pt idx="7012">
                  <c:v>1.6197820000000001</c:v>
                </c:pt>
                <c:pt idx="7013">
                  <c:v>1.6200130000000001</c:v>
                </c:pt>
                <c:pt idx="7014">
                  <c:v>1.620244</c:v>
                </c:pt>
                <c:pt idx="7015">
                  <c:v>1.6204750000000001</c:v>
                </c:pt>
                <c:pt idx="7016">
                  <c:v>1.6207060000000002</c:v>
                </c:pt>
                <c:pt idx="7017">
                  <c:v>1.6209370000000001</c:v>
                </c:pt>
                <c:pt idx="7018">
                  <c:v>1.6211680000000002</c:v>
                </c:pt>
                <c:pt idx="7019">
                  <c:v>1.6213989999999998</c:v>
                </c:pt>
                <c:pt idx="7020">
                  <c:v>1.6216299999999937</c:v>
                </c:pt>
                <c:pt idx="7021">
                  <c:v>1.6218609999999998</c:v>
                </c:pt>
                <c:pt idx="7022">
                  <c:v>1.6220920000000001</c:v>
                </c:pt>
                <c:pt idx="7023">
                  <c:v>1.6223230000000002</c:v>
                </c:pt>
                <c:pt idx="7024">
                  <c:v>1.6225540000000001</c:v>
                </c:pt>
                <c:pt idx="7025">
                  <c:v>1.6227850000000001</c:v>
                </c:pt>
                <c:pt idx="7026">
                  <c:v>1.623016</c:v>
                </c:pt>
                <c:pt idx="7027">
                  <c:v>1.6232470000000001</c:v>
                </c:pt>
                <c:pt idx="7028">
                  <c:v>1.6234780000000002</c:v>
                </c:pt>
                <c:pt idx="7029">
                  <c:v>1.6237089999999998</c:v>
                </c:pt>
                <c:pt idx="7030">
                  <c:v>1.6239400000000002</c:v>
                </c:pt>
                <c:pt idx="7031">
                  <c:v>1.624171</c:v>
                </c:pt>
                <c:pt idx="7032">
                  <c:v>1.6244020000000001</c:v>
                </c:pt>
                <c:pt idx="7033">
                  <c:v>1.624633</c:v>
                </c:pt>
                <c:pt idx="7034">
                  <c:v>1.6248639999999999</c:v>
                </c:pt>
                <c:pt idx="7035">
                  <c:v>1.6250950000000002</c:v>
                </c:pt>
                <c:pt idx="7036">
                  <c:v>1.6253259999999998</c:v>
                </c:pt>
                <c:pt idx="7037">
                  <c:v>1.6255570000000001</c:v>
                </c:pt>
                <c:pt idx="7038">
                  <c:v>1.625788</c:v>
                </c:pt>
                <c:pt idx="7039">
                  <c:v>1.6260190000000001</c:v>
                </c:pt>
                <c:pt idx="7040">
                  <c:v>1.626250000000006</c:v>
                </c:pt>
                <c:pt idx="7041">
                  <c:v>1.6264810000000001</c:v>
                </c:pt>
                <c:pt idx="7042">
                  <c:v>1.6267120000000059</c:v>
                </c:pt>
                <c:pt idx="7043">
                  <c:v>1.626943</c:v>
                </c:pt>
                <c:pt idx="7044">
                  <c:v>1.6271739999999999</c:v>
                </c:pt>
                <c:pt idx="7045">
                  <c:v>1.627405</c:v>
                </c:pt>
                <c:pt idx="7046">
                  <c:v>1.6276359999999999</c:v>
                </c:pt>
                <c:pt idx="7047">
                  <c:v>1.6278670000000002</c:v>
                </c:pt>
                <c:pt idx="7048">
                  <c:v>1.628098</c:v>
                </c:pt>
                <c:pt idx="7049">
                  <c:v>1.6283289999999999</c:v>
                </c:pt>
                <c:pt idx="7050">
                  <c:v>1.62856</c:v>
                </c:pt>
                <c:pt idx="7051">
                  <c:v>1.6287909999999999</c:v>
                </c:pt>
                <c:pt idx="7052">
                  <c:v>1.6290220000000002</c:v>
                </c:pt>
                <c:pt idx="7053">
                  <c:v>1.6292530000000001</c:v>
                </c:pt>
                <c:pt idx="7054">
                  <c:v>1.6294840000000002</c:v>
                </c:pt>
                <c:pt idx="7055">
                  <c:v>1.629715</c:v>
                </c:pt>
                <c:pt idx="7056">
                  <c:v>1.6299459999999999</c:v>
                </c:pt>
                <c:pt idx="7057">
                  <c:v>1.6301770000000064</c:v>
                </c:pt>
                <c:pt idx="7058">
                  <c:v>1.6304080000000001</c:v>
                </c:pt>
                <c:pt idx="7059">
                  <c:v>1.6306390000000002</c:v>
                </c:pt>
                <c:pt idx="7060">
                  <c:v>1.63087</c:v>
                </c:pt>
                <c:pt idx="7061">
                  <c:v>1.6311009999999999</c:v>
                </c:pt>
                <c:pt idx="7062">
                  <c:v>1.631332</c:v>
                </c:pt>
                <c:pt idx="7063">
                  <c:v>1.6315629999999999</c:v>
                </c:pt>
                <c:pt idx="7064">
                  <c:v>1.6317939999999944</c:v>
                </c:pt>
                <c:pt idx="7065">
                  <c:v>1.6320250000000001</c:v>
                </c:pt>
                <c:pt idx="7066">
                  <c:v>1.6322560000000021</c:v>
                </c:pt>
                <c:pt idx="7067">
                  <c:v>1.6324870000000071</c:v>
                </c:pt>
                <c:pt idx="7068">
                  <c:v>1.6327180000000001</c:v>
                </c:pt>
                <c:pt idx="7069">
                  <c:v>1.632949</c:v>
                </c:pt>
                <c:pt idx="7070">
                  <c:v>1.6331800000000001</c:v>
                </c:pt>
                <c:pt idx="7071">
                  <c:v>1.6334110000000002</c:v>
                </c:pt>
                <c:pt idx="7072">
                  <c:v>1.633642</c:v>
                </c:pt>
                <c:pt idx="7073">
                  <c:v>1.6338729999999999</c:v>
                </c:pt>
                <c:pt idx="7074">
                  <c:v>1.634104</c:v>
                </c:pt>
                <c:pt idx="7075">
                  <c:v>1.6343350000000001</c:v>
                </c:pt>
                <c:pt idx="7076">
                  <c:v>1.6345660000000002</c:v>
                </c:pt>
                <c:pt idx="7077">
                  <c:v>1.6347970000000001</c:v>
                </c:pt>
                <c:pt idx="7078">
                  <c:v>1.6350279999999999</c:v>
                </c:pt>
                <c:pt idx="7079">
                  <c:v>1.635259</c:v>
                </c:pt>
                <c:pt idx="7080">
                  <c:v>1.6354899999999999</c:v>
                </c:pt>
                <c:pt idx="7081">
                  <c:v>1.6357209999999998</c:v>
                </c:pt>
                <c:pt idx="7082">
                  <c:v>1.6359520000000001</c:v>
                </c:pt>
                <c:pt idx="7083">
                  <c:v>1.6361830000000059</c:v>
                </c:pt>
                <c:pt idx="7084">
                  <c:v>1.636414</c:v>
                </c:pt>
                <c:pt idx="7085">
                  <c:v>1.6366450000000001</c:v>
                </c:pt>
                <c:pt idx="7086">
                  <c:v>1.636876</c:v>
                </c:pt>
                <c:pt idx="7087">
                  <c:v>1.6371070000000001</c:v>
                </c:pt>
                <c:pt idx="7088">
                  <c:v>1.6373380000000002</c:v>
                </c:pt>
                <c:pt idx="7089">
                  <c:v>1.6375689999999998</c:v>
                </c:pt>
                <c:pt idx="7090">
                  <c:v>1.6377999999999937</c:v>
                </c:pt>
                <c:pt idx="7091">
                  <c:v>1.638031</c:v>
                </c:pt>
                <c:pt idx="7092">
                  <c:v>1.6382620000000001</c:v>
                </c:pt>
                <c:pt idx="7093">
                  <c:v>1.6384930000000002</c:v>
                </c:pt>
                <c:pt idx="7094">
                  <c:v>1.6387239999999998</c:v>
                </c:pt>
                <c:pt idx="7095">
                  <c:v>1.6389550000000059</c:v>
                </c:pt>
                <c:pt idx="7096">
                  <c:v>1.639186</c:v>
                </c:pt>
                <c:pt idx="7097">
                  <c:v>1.6394170000000001</c:v>
                </c:pt>
                <c:pt idx="7098">
                  <c:v>1.639648</c:v>
                </c:pt>
                <c:pt idx="7099">
                  <c:v>1.6398789999999999</c:v>
                </c:pt>
                <c:pt idx="7100">
                  <c:v>1.640110000000006</c:v>
                </c:pt>
                <c:pt idx="7101">
                  <c:v>1.640341</c:v>
                </c:pt>
                <c:pt idx="7102">
                  <c:v>1.6405720000000001</c:v>
                </c:pt>
                <c:pt idx="7103">
                  <c:v>1.640803</c:v>
                </c:pt>
                <c:pt idx="7104">
                  <c:v>1.6410339999999999</c:v>
                </c:pt>
                <c:pt idx="7105">
                  <c:v>1.6412650000000002</c:v>
                </c:pt>
                <c:pt idx="7106">
                  <c:v>1.6414959999999998</c:v>
                </c:pt>
                <c:pt idx="7107">
                  <c:v>1.6417270000000002</c:v>
                </c:pt>
                <c:pt idx="7108">
                  <c:v>1.641958</c:v>
                </c:pt>
                <c:pt idx="7109">
                  <c:v>1.6421890000000001</c:v>
                </c:pt>
                <c:pt idx="7110">
                  <c:v>1.64242</c:v>
                </c:pt>
                <c:pt idx="7111">
                  <c:v>1.6426510000000001</c:v>
                </c:pt>
                <c:pt idx="7112">
                  <c:v>1.6428820000000059</c:v>
                </c:pt>
                <c:pt idx="7113">
                  <c:v>1.643113</c:v>
                </c:pt>
                <c:pt idx="7114">
                  <c:v>1.6433439999999999</c:v>
                </c:pt>
                <c:pt idx="7115">
                  <c:v>1.643575</c:v>
                </c:pt>
                <c:pt idx="7116">
                  <c:v>1.6438059999999999</c:v>
                </c:pt>
                <c:pt idx="7117">
                  <c:v>1.644037000000006</c:v>
                </c:pt>
                <c:pt idx="7118">
                  <c:v>1.6442680000000001</c:v>
                </c:pt>
                <c:pt idx="7119">
                  <c:v>1.6444990000000002</c:v>
                </c:pt>
                <c:pt idx="7120">
                  <c:v>1.64473</c:v>
                </c:pt>
                <c:pt idx="7121">
                  <c:v>1.6449609999999999</c:v>
                </c:pt>
                <c:pt idx="7122">
                  <c:v>1.645192</c:v>
                </c:pt>
                <c:pt idx="7123">
                  <c:v>1.6454229999999999</c:v>
                </c:pt>
                <c:pt idx="7124">
                  <c:v>1.6456540000000002</c:v>
                </c:pt>
                <c:pt idx="7125">
                  <c:v>1.645885</c:v>
                </c:pt>
                <c:pt idx="7126">
                  <c:v>1.6461160000000001</c:v>
                </c:pt>
                <c:pt idx="7127">
                  <c:v>1.6463470000000064</c:v>
                </c:pt>
                <c:pt idx="7128">
                  <c:v>1.6465780000000001</c:v>
                </c:pt>
                <c:pt idx="7129">
                  <c:v>1.6468090000000002</c:v>
                </c:pt>
                <c:pt idx="7130">
                  <c:v>1.6470400000000001</c:v>
                </c:pt>
                <c:pt idx="7131">
                  <c:v>1.6472710000000002</c:v>
                </c:pt>
                <c:pt idx="7132">
                  <c:v>1.647502</c:v>
                </c:pt>
                <c:pt idx="7133">
                  <c:v>1.6477329999999999</c:v>
                </c:pt>
                <c:pt idx="7134">
                  <c:v>1.6479639999999998</c:v>
                </c:pt>
                <c:pt idx="7135">
                  <c:v>1.6481950000000001</c:v>
                </c:pt>
                <c:pt idx="7136">
                  <c:v>1.6484260000000002</c:v>
                </c:pt>
                <c:pt idx="7137">
                  <c:v>1.6486570000000071</c:v>
                </c:pt>
                <c:pt idx="7138">
                  <c:v>1.6488880000000001</c:v>
                </c:pt>
                <c:pt idx="7139">
                  <c:v>1.649119</c:v>
                </c:pt>
                <c:pt idx="7140">
                  <c:v>1.6493500000000001</c:v>
                </c:pt>
                <c:pt idx="7141">
                  <c:v>1.6495810000000002</c:v>
                </c:pt>
                <c:pt idx="7142">
                  <c:v>1.6498120000000001</c:v>
                </c:pt>
                <c:pt idx="7143">
                  <c:v>1.6500430000000001</c:v>
                </c:pt>
                <c:pt idx="7144">
                  <c:v>1.650274</c:v>
                </c:pt>
                <c:pt idx="7145">
                  <c:v>1.6505050000000001</c:v>
                </c:pt>
                <c:pt idx="7146">
                  <c:v>1.6507360000000002</c:v>
                </c:pt>
                <c:pt idx="7147">
                  <c:v>1.6509670000000001</c:v>
                </c:pt>
                <c:pt idx="7148">
                  <c:v>1.6511980000000002</c:v>
                </c:pt>
                <c:pt idx="7149">
                  <c:v>1.6514289999999998</c:v>
                </c:pt>
                <c:pt idx="7150">
                  <c:v>1.6516599999999999</c:v>
                </c:pt>
                <c:pt idx="7151">
                  <c:v>1.6518909999999998</c:v>
                </c:pt>
                <c:pt idx="7152">
                  <c:v>1.6521220000000001</c:v>
                </c:pt>
                <c:pt idx="7153">
                  <c:v>1.652353000000006</c:v>
                </c:pt>
                <c:pt idx="7154">
                  <c:v>1.6525840000000001</c:v>
                </c:pt>
                <c:pt idx="7155">
                  <c:v>1.6528150000000001</c:v>
                </c:pt>
                <c:pt idx="7156">
                  <c:v>1.653046</c:v>
                </c:pt>
                <c:pt idx="7157">
                  <c:v>1.6532770000000001</c:v>
                </c:pt>
                <c:pt idx="7158">
                  <c:v>1.6535080000000002</c:v>
                </c:pt>
                <c:pt idx="7159">
                  <c:v>1.6537389999999998</c:v>
                </c:pt>
                <c:pt idx="7160">
                  <c:v>1.6539700000000002</c:v>
                </c:pt>
                <c:pt idx="7161">
                  <c:v>1.654201</c:v>
                </c:pt>
                <c:pt idx="7162">
                  <c:v>1.6544320000000001</c:v>
                </c:pt>
                <c:pt idx="7163">
                  <c:v>1.654663</c:v>
                </c:pt>
                <c:pt idx="7164">
                  <c:v>1.6548939999999999</c:v>
                </c:pt>
                <c:pt idx="7165">
                  <c:v>1.6551250000000002</c:v>
                </c:pt>
                <c:pt idx="7166">
                  <c:v>1.655356</c:v>
                </c:pt>
                <c:pt idx="7167">
                  <c:v>1.6555870000000001</c:v>
                </c:pt>
                <c:pt idx="7168">
                  <c:v>1.655818</c:v>
                </c:pt>
                <c:pt idx="7169">
                  <c:v>1.6560490000000001</c:v>
                </c:pt>
                <c:pt idx="7170">
                  <c:v>1.6562800000000062</c:v>
                </c:pt>
                <c:pt idx="7171">
                  <c:v>1.6565110000000001</c:v>
                </c:pt>
                <c:pt idx="7172">
                  <c:v>1.6567420000000059</c:v>
                </c:pt>
                <c:pt idx="7173">
                  <c:v>1.656973</c:v>
                </c:pt>
                <c:pt idx="7174">
                  <c:v>1.6572039999999999</c:v>
                </c:pt>
                <c:pt idx="7175">
                  <c:v>1.657435</c:v>
                </c:pt>
                <c:pt idx="7176">
                  <c:v>1.6576659999999999</c:v>
                </c:pt>
                <c:pt idx="7177">
                  <c:v>1.6578970000000002</c:v>
                </c:pt>
                <c:pt idx="7178">
                  <c:v>1.658128</c:v>
                </c:pt>
                <c:pt idx="7179">
                  <c:v>1.6583590000000001</c:v>
                </c:pt>
                <c:pt idx="7180">
                  <c:v>1.65859</c:v>
                </c:pt>
                <c:pt idx="7181">
                  <c:v>1.6588209999999999</c:v>
                </c:pt>
                <c:pt idx="7182">
                  <c:v>1.659052000000006</c:v>
                </c:pt>
                <c:pt idx="7183">
                  <c:v>1.6592830000000001</c:v>
                </c:pt>
                <c:pt idx="7184">
                  <c:v>1.6595140000000002</c:v>
                </c:pt>
                <c:pt idx="7185">
                  <c:v>1.659745</c:v>
                </c:pt>
                <c:pt idx="7186">
                  <c:v>1.6599759999999999</c:v>
                </c:pt>
                <c:pt idx="7187">
                  <c:v>1.6602070000000064</c:v>
                </c:pt>
                <c:pt idx="7188">
                  <c:v>1.6604380000000001</c:v>
                </c:pt>
                <c:pt idx="7189">
                  <c:v>1.6606690000000002</c:v>
                </c:pt>
                <c:pt idx="7190">
                  <c:v>1.6609</c:v>
                </c:pt>
                <c:pt idx="7191">
                  <c:v>1.6611309999999999</c:v>
                </c:pt>
                <c:pt idx="7192">
                  <c:v>1.661362</c:v>
                </c:pt>
                <c:pt idx="7193">
                  <c:v>1.6615929999999999</c:v>
                </c:pt>
                <c:pt idx="7194">
                  <c:v>1.6618239999999944</c:v>
                </c:pt>
                <c:pt idx="7195">
                  <c:v>1.6620550000000072</c:v>
                </c:pt>
                <c:pt idx="7196">
                  <c:v>1.6622860000000041</c:v>
                </c:pt>
                <c:pt idx="7197">
                  <c:v>1.6625170000000071</c:v>
                </c:pt>
                <c:pt idx="7198">
                  <c:v>1.6627480000000001</c:v>
                </c:pt>
                <c:pt idx="7199">
                  <c:v>1.662979</c:v>
                </c:pt>
                <c:pt idx="7200">
                  <c:v>1.6632100000000001</c:v>
                </c:pt>
                <c:pt idx="7201">
                  <c:v>1.6634410000000002</c:v>
                </c:pt>
                <c:pt idx="7202">
                  <c:v>1.663672</c:v>
                </c:pt>
                <c:pt idx="7203">
                  <c:v>1.6639029999999999</c:v>
                </c:pt>
                <c:pt idx="7204">
                  <c:v>1.664134</c:v>
                </c:pt>
                <c:pt idx="7205">
                  <c:v>1.6643650000000001</c:v>
                </c:pt>
                <c:pt idx="7206">
                  <c:v>1.6645960000000002</c:v>
                </c:pt>
                <c:pt idx="7207">
                  <c:v>1.6648270000000001</c:v>
                </c:pt>
                <c:pt idx="7208">
                  <c:v>1.6650580000000001</c:v>
                </c:pt>
                <c:pt idx="7209">
                  <c:v>1.665289</c:v>
                </c:pt>
                <c:pt idx="7210">
                  <c:v>1.6655199999999999</c:v>
                </c:pt>
                <c:pt idx="7211">
                  <c:v>1.6657510000000002</c:v>
                </c:pt>
                <c:pt idx="7212">
                  <c:v>1.6659820000000001</c:v>
                </c:pt>
                <c:pt idx="7213">
                  <c:v>1.6662130000000059</c:v>
                </c:pt>
                <c:pt idx="7214">
                  <c:v>1.666444</c:v>
                </c:pt>
                <c:pt idx="7215">
                  <c:v>1.6666750000000001</c:v>
                </c:pt>
                <c:pt idx="7216">
                  <c:v>1.666906</c:v>
                </c:pt>
                <c:pt idx="7217">
                  <c:v>1.6671370000000001</c:v>
                </c:pt>
                <c:pt idx="7218">
                  <c:v>1.6673680000000002</c:v>
                </c:pt>
                <c:pt idx="7219">
                  <c:v>1.6675989999999998</c:v>
                </c:pt>
                <c:pt idx="7220">
                  <c:v>1.6678299999999939</c:v>
                </c:pt>
                <c:pt idx="7221">
                  <c:v>1.668061</c:v>
                </c:pt>
                <c:pt idx="7222">
                  <c:v>1.6682920000000001</c:v>
                </c:pt>
                <c:pt idx="7223">
                  <c:v>1.6685230000000002</c:v>
                </c:pt>
                <c:pt idx="7224">
                  <c:v>1.6687540000000001</c:v>
                </c:pt>
                <c:pt idx="7225">
                  <c:v>1.6689850000000059</c:v>
                </c:pt>
                <c:pt idx="7226">
                  <c:v>1.669216</c:v>
                </c:pt>
                <c:pt idx="7227">
                  <c:v>1.6694470000000001</c:v>
                </c:pt>
                <c:pt idx="7228">
                  <c:v>1.669678</c:v>
                </c:pt>
                <c:pt idx="7229">
                  <c:v>1.6699089999999999</c:v>
                </c:pt>
                <c:pt idx="7230">
                  <c:v>1.670140000000006</c:v>
                </c:pt>
                <c:pt idx="7231">
                  <c:v>1.6703710000000001</c:v>
                </c:pt>
                <c:pt idx="7232">
                  <c:v>1.6706020000000001</c:v>
                </c:pt>
                <c:pt idx="7233">
                  <c:v>1.670833</c:v>
                </c:pt>
                <c:pt idx="7234">
                  <c:v>1.6710639999999999</c:v>
                </c:pt>
                <c:pt idx="7235">
                  <c:v>1.6712950000000002</c:v>
                </c:pt>
                <c:pt idx="7236">
                  <c:v>1.6715259999999998</c:v>
                </c:pt>
                <c:pt idx="7237">
                  <c:v>1.6717570000000059</c:v>
                </c:pt>
                <c:pt idx="7238">
                  <c:v>1.671988</c:v>
                </c:pt>
                <c:pt idx="7239">
                  <c:v>1.6722190000000001</c:v>
                </c:pt>
                <c:pt idx="7240">
                  <c:v>1.6724500000000064</c:v>
                </c:pt>
                <c:pt idx="7241">
                  <c:v>1.6726810000000001</c:v>
                </c:pt>
                <c:pt idx="7242">
                  <c:v>1.6729120000000059</c:v>
                </c:pt>
                <c:pt idx="7243">
                  <c:v>1.673143</c:v>
                </c:pt>
                <c:pt idx="7244">
                  <c:v>1.6733739999999999</c:v>
                </c:pt>
                <c:pt idx="7245">
                  <c:v>1.673605</c:v>
                </c:pt>
                <c:pt idx="7246">
                  <c:v>1.6738359999999999</c:v>
                </c:pt>
                <c:pt idx="7247">
                  <c:v>1.674067000000006</c:v>
                </c:pt>
                <c:pt idx="7248">
                  <c:v>1.6742980000000001</c:v>
                </c:pt>
                <c:pt idx="7249">
                  <c:v>1.6745290000000002</c:v>
                </c:pt>
                <c:pt idx="7250">
                  <c:v>1.67476</c:v>
                </c:pt>
                <c:pt idx="7251">
                  <c:v>1.6749909999999999</c:v>
                </c:pt>
                <c:pt idx="7252">
                  <c:v>1.675222</c:v>
                </c:pt>
                <c:pt idx="7253">
                  <c:v>1.6754530000000001</c:v>
                </c:pt>
                <c:pt idx="7254">
                  <c:v>1.6756840000000002</c:v>
                </c:pt>
                <c:pt idx="7255">
                  <c:v>1.675915</c:v>
                </c:pt>
                <c:pt idx="7256">
                  <c:v>1.6761460000000001</c:v>
                </c:pt>
                <c:pt idx="7257">
                  <c:v>1.6763770000000064</c:v>
                </c:pt>
                <c:pt idx="7258">
                  <c:v>1.6766080000000001</c:v>
                </c:pt>
                <c:pt idx="7259">
                  <c:v>1.6768390000000002</c:v>
                </c:pt>
                <c:pt idx="7260">
                  <c:v>1.6770700000000001</c:v>
                </c:pt>
                <c:pt idx="7261">
                  <c:v>1.6773010000000002</c:v>
                </c:pt>
                <c:pt idx="7262">
                  <c:v>1.677532</c:v>
                </c:pt>
                <c:pt idx="7263">
                  <c:v>1.6777629999999999</c:v>
                </c:pt>
                <c:pt idx="7264">
                  <c:v>1.6779939999999998</c:v>
                </c:pt>
                <c:pt idx="7265">
                  <c:v>1.6782250000000001</c:v>
                </c:pt>
                <c:pt idx="7266">
                  <c:v>1.6784560000000059</c:v>
                </c:pt>
                <c:pt idx="7267">
                  <c:v>1.6786870000000071</c:v>
                </c:pt>
                <c:pt idx="7268">
                  <c:v>1.6789180000000001</c:v>
                </c:pt>
                <c:pt idx="7269">
                  <c:v>1.679149</c:v>
                </c:pt>
                <c:pt idx="7270">
                  <c:v>1.6793800000000001</c:v>
                </c:pt>
                <c:pt idx="7271">
                  <c:v>1.6796110000000002</c:v>
                </c:pt>
                <c:pt idx="7272">
                  <c:v>1.6798420000000001</c:v>
                </c:pt>
                <c:pt idx="7273">
                  <c:v>1.6800730000000001</c:v>
                </c:pt>
                <c:pt idx="7274">
                  <c:v>1.680304</c:v>
                </c:pt>
                <c:pt idx="7275">
                  <c:v>1.6805350000000001</c:v>
                </c:pt>
                <c:pt idx="7276">
                  <c:v>1.6807660000000002</c:v>
                </c:pt>
                <c:pt idx="7277">
                  <c:v>1.6809970000000001</c:v>
                </c:pt>
                <c:pt idx="7278">
                  <c:v>1.6812280000000002</c:v>
                </c:pt>
                <c:pt idx="7279">
                  <c:v>1.681459</c:v>
                </c:pt>
                <c:pt idx="7280">
                  <c:v>1.6816899999999999</c:v>
                </c:pt>
                <c:pt idx="7281">
                  <c:v>1.6819209999999998</c:v>
                </c:pt>
                <c:pt idx="7282">
                  <c:v>1.6821520000000085</c:v>
                </c:pt>
                <c:pt idx="7283">
                  <c:v>1.682383000000006</c:v>
                </c:pt>
                <c:pt idx="7284">
                  <c:v>1.6826140000000001</c:v>
                </c:pt>
                <c:pt idx="7285">
                  <c:v>1.6828450000000001</c:v>
                </c:pt>
                <c:pt idx="7286">
                  <c:v>1.683076</c:v>
                </c:pt>
                <c:pt idx="7287">
                  <c:v>1.6833070000000001</c:v>
                </c:pt>
                <c:pt idx="7288">
                  <c:v>1.6835380000000002</c:v>
                </c:pt>
                <c:pt idx="7289">
                  <c:v>1.6837689999999998</c:v>
                </c:pt>
                <c:pt idx="7290">
                  <c:v>1.6840000000000059</c:v>
                </c:pt>
                <c:pt idx="7291">
                  <c:v>1.684231</c:v>
                </c:pt>
                <c:pt idx="7292">
                  <c:v>1.6844620000000001</c:v>
                </c:pt>
                <c:pt idx="7293">
                  <c:v>1.684693</c:v>
                </c:pt>
                <c:pt idx="7294">
                  <c:v>1.6849239999999999</c:v>
                </c:pt>
                <c:pt idx="7295">
                  <c:v>1.685155000000006</c:v>
                </c:pt>
                <c:pt idx="7296">
                  <c:v>1.6853860000000001</c:v>
                </c:pt>
                <c:pt idx="7297">
                  <c:v>1.6856170000000001</c:v>
                </c:pt>
                <c:pt idx="7298">
                  <c:v>1.685848</c:v>
                </c:pt>
                <c:pt idx="7299">
                  <c:v>1.6860790000000001</c:v>
                </c:pt>
                <c:pt idx="7300">
                  <c:v>1.6863100000000064</c:v>
                </c:pt>
                <c:pt idx="7301">
                  <c:v>1.6865410000000001</c:v>
                </c:pt>
                <c:pt idx="7302">
                  <c:v>1.6867720000000059</c:v>
                </c:pt>
                <c:pt idx="7303">
                  <c:v>1.687003</c:v>
                </c:pt>
                <c:pt idx="7304">
                  <c:v>1.6872339999999999</c:v>
                </c:pt>
                <c:pt idx="7305">
                  <c:v>1.687465</c:v>
                </c:pt>
                <c:pt idx="7306">
                  <c:v>1.6876959999999999</c:v>
                </c:pt>
                <c:pt idx="7307">
                  <c:v>1.6879270000000002</c:v>
                </c:pt>
                <c:pt idx="7308">
                  <c:v>1.6881580000000072</c:v>
                </c:pt>
                <c:pt idx="7309">
                  <c:v>1.6883890000000001</c:v>
                </c:pt>
                <c:pt idx="7310">
                  <c:v>1.68862</c:v>
                </c:pt>
                <c:pt idx="7311">
                  <c:v>1.6888510000000001</c:v>
                </c:pt>
                <c:pt idx="7312">
                  <c:v>1.689082000000006</c:v>
                </c:pt>
                <c:pt idx="7313">
                  <c:v>1.6893130000000001</c:v>
                </c:pt>
                <c:pt idx="7314">
                  <c:v>1.6895440000000002</c:v>
                </c:pt>
                <c:pt idx="7315">
                  <c:v>1.689775</c:v>
                </c:pt>
                <c:pt idx="7316">
                  <c:v>1.6900060000000001</c:v>
                </c:pt>
                <c:pt idx="7317">
                  <c:v>1.6902370000000064</c:v>
                </c:pt>
                <c:pt idx="7318">
                  <c:v>1.6904680000000001</c:v>
                </c:pt>
                <c:pt idx="7319">
                  <c:v>1.6906990000000002</c:v>
                </c:pt>
                <c:pt idx="7320">
                  <c:v>1.69093</c:v>
                </c:pt>
                <c:pt idx="7321">
                  <c:v>1.6911609999999999</c:v>
                </c:pt>
                <c:pt idx="7322">
                  <c:v>1.691392</c:v>
                </c:pt>
                <c:pt idx="7323">
                  <c:v>1.6916229999999999</c:v>
                </c:pt>
                <c:pt idx="7324">
                  <c:v>1.6918540000000002</c:v>
                </c:pt>
                <c:pt idx="7325">
                  <c:v>1.6920850000000072</c:v>
                </c:pt>
                <c:pt idx="7326">
                  <c:v>1.6923160000000059</c:v>
                </c:pt>
                <c:pt idx="7327">
                  <c:v>1.6925470000000071</c:v>
                </c:pt>
                <c:pt idx="7328">
                  <c:v>1.6927780000000001</c:v>
                </c:pt>
                <c:pt idx="7329">
                  <c:v>1.693009</c:v>
                </c:pt>
                <c:pt idx="7330">
                  <c:v>1.6932400000000001</c:v>
                </c:pt>
                <c:pt idx="7331">
                  <c:v>1.6934710000000002</c:v>
                </c:pt>
                <c:pt idx="7332">
                  <c:v>1.693702</c:v>
                </c:pt>
                <c:pt idx="7333">
                  <c:v>1.6939329999999999</c:v>
                </c:pt>
                <c:pt idx="7334">
                  <c:v>1.694164</c:v>
                </c:pt>
                <c:pt idx="7335">
                  <c:v>1.6943950000000001</c:v>
                </c:pt>
                <c:pt idx="7336">
                  <c:v>1.6946260000000002</c:v>
                </c:pt>
                <c:pt idx="7337">
                  <c:v>1.6948570000000072</c:v>
                </c:pt>
                <c:pt idx="7338">
                  <c:v>1.6950880000000021</c:v>
                </c:pt>
                <c:pt idx="7339">
                  <c:v>1.695319</c:v>
                </c:pt>
                <c:pt idx="7340">
                  <c:v>1.6955500000000001</c:v>
                </c:pt>
                <c:pt idx="7341">
                  <c:v>1.6957810000000002</c:v>
                </c:pt>
                <c:pt idx="7342">
                  <c:v>1.6960120000000085</c:v>
                </c:pt>
                <c:pt idx="7343">
                  <c:v>1.6962430000000059</c:v>
                </c:pt>
                <c:pt idx="7344">
                  <c:v>1.696474</c:v>
                </c:pt>
                <c:pt idx="7345">
                  <c:v>1.6967050000000001</c:v>
                </c:pt>
                <c:pt idx="7346">
                  <c:v>1.696936</c:v>
                </c:pt>
                <c:pt idx="7347">
                  <c:v>1.6971670000000001</c:v>
                </c:pt>
                <c:pt idx="7348">
                  <c:v>1.6973980000000002</c:v>
                </c:pt>
                <c:pt idx="7349">
                  <c:v>1.6976289999999998</c:v>
                </c:pt>
                <c:pt idx="7350">
                  <c:v>1.6978599999999999</c:v>
                </c:pt>
                <c:pt idx="7351">
                  <c:v>1.698091</c:v>
                </c:pt>
                <c:pt idx="7352">
                  <c:v>1.6983220000000001</c:v>
                </c:pt>
                <c:pt idx="7353">
                  <c:v>1.6985530000000066</c:v>
                </c:pt>
                <c:pt idx="7354">
                  <c:v>1.6987840000000001</c:v>
                </c:pt>
                <c:pt idx="7355">
                  <c:v>1.6990150000000059</c:v>
                </c:pt>
                <c:pt idx="7356">
                  <c:v>1.699246</c:v>
                </c:pt>
                <c:pt idx="7357">
                  <c:v>1.6994770000000001</c:v>
                </c:pt>
                <c:pt idx="7358">
                  <c:v>1.699708</c:v>
                </c:pt>
                <c:pt idx="7359">
                  <c:v>1.6999389999999999</c:v>
                </c:pt>
                <c:pt idx="7360">
                  <c:v>1.7001700000000006</c:v>
                </c:pt>
                <c:pt idx="7361">
                  <c:v>1.7004009999999998</c:v>
                </c:pt>
                <c:pt idx="7362">
                  <c:v>1.7006319999999944</c:v>
                </c:pt>
                <c:pt idx="7363">
                  <c:v>1.7008629999999998</c:v>
                </c:pt>
                <c:pt idx="7364">
                  <c:v>1.7010939999999939</c:v>
                </c:pt>
                <c:pt idx="7365">
                  <c:v>1.7013249999999907</c:v>
                </c:pt>
                <c:pt idx="7366">
                  <c:v>1.7015559999999998</c:v>
                </c:pt>
                <c:pt idx="7367">
                  <c:v>1.7017870000000006</c:v>
                </c:pt>
                <c:pt idx="7368">
                  <c:v>1.7020180000000005</c:v>
                </c:pt>
                <c:pt idx="7369">
                  <c:v>1.7022489999999999</c:v>
                </c:pt>
                <c:pt idx="7370">
                  <c:v>1.7024800000000004</c:v>
                </c:pt>
                <c:pt idx="7371">
                  <c:v>1.7027109999999999</c:v>
                </c:pt>
                <c:pt idx="7372">
                  <c:v>1.7029420000000006</c:v>
                </c:pt>
                <c:pt idx="7373">
                  <c:v>1.7031729999999998</c:v>
                </c:pt>
                <c:pt idx="7374">
                  <c:v>1.7034039999999941</c:v>
                </c:pt>
                <c:pt idx="7375">
                  <c:v>1.7036349999999911</c:v>
                </c:pt>
                <c:pt idx="7376">
                  <c:v>1.7038659999999934</c:v>
                </c:pt>
                <c:pt idx="7377">
                  <c:v>1.7040970000000006</c:v>
                </c:pt>
                <c:pt idx="7378">
                  <c:v>1.7043279999999998</c:v>
                </c:pt>
                <c:pt idx="7379">
                  <c:v>1.7045590000000006</c:v>
                </c:pt>
                <c:pt idx="7380">
                  <c:v>1.7047899999999998</c:v>
                </c:pt>
                <c:pt idx="7381">
                  <c:v>1.7050209999999939</c:v>
                </c:pt>
                <c:pt idx="7382">
                  <c:v>1.7052520000000004</c:v>
                </c:pt>
                <c:pt idx="7383">
                  <c:v>1.7054829999999999</c:v>
                </c:pt>
                <c:pt idx="7384">
                  <c:v>1.7057139999999948</c:v>
                </c:pt>
                <c:pt idx="7385">
                  <c:v>1.7059449999999925</c:v>
                </c:pt>
                <c:pt idx="7386">
                  <c:v>1.7061759999999999</c:v>
                </c:pt>
                <c:pt idx="7387">
                  <c:v>1.7064070000000005</c:v>
                </c:pt>
                <c:pt idx="7388">
                  <c:v>1.7066379999999999</c:v>
                </c:pt>
                <c:pt idx="7389">
                  <c:v>1.7068689999999958</c:v>
                </c:pt>
                <c:pt idx="7390">
                  <c:v>1.7070999999999934</c:v>
                </c:pt>
                <c:pt idx="7391">
                  <c:v>1.7073309999999948</c:v>
                </c:pt>
                <c:pt idx="7392">
                  <c:v>1.7075619999999918</c:v>
                </c:pt>
                <c:pt idx="7393">
                  <c:v>1.7077929999999939</c:v>
                </c:pt>
                <c:pt idx="7394">
                  <c:v>1.7080239999999998</c:v>
                </c:pt>
                <c:pt idx="7395">
                  <c:v>1.7082550000000005</c:v>
                </c:pt>
                <c:pt idx="7396">
                  <c:v>1.7084860000000006</c:v>
                </c:pt>
                <c:pt idx="7397">
                  <c:v>1.7087170000000005</c:v>
                </c:pt>
                <c:pt idx="7398">
                  <c:v>1.7089479999999999</c:v>
                </c:pt>
                <c:pt idx="7399">
                  <c:v>1.7091789999999998</c:v>
                </c:pt>
                <c:pt idx="7400">
                  <c:v>1.7094099999999934</c:v>
                </c:pt>
                <c:pt idx="7401">
                  <c:v>1.7096409999999949</c:v>
                </c:pt>
                <c:pt idx="7402">
                  <c:v>1.709871999999993</c:v>
                </c:pt>
                <c:pt idx="7403">
                  <c:v>1.7101030000000006</c:v>
                </c:pt>
                <c:pt idx="7404">
                  <c:v>1.7103339999999998</c:v>
                </c:pt>
                <c:pt idx="7405">
                  <c:v>1.7105649999999943</c:v>
                </c:pt>
                <c:pt idx="7406">
                  <c:v>1.7107959999999998</c:v>
                </c:pt>
                <c:pt idx="7407">
                  <c:v>1.7110269999999934</c:v>
                </c:pt>
                <c:pt idx="7408">
                  <c:v>1.7112580000000006</c:v>
                </c:pt>
                <c:pt idx="7409">
                  <c:v>1.7114889999999998</c:v>
                </c:pt>
                <c:pt idx="7410">
                  <c:v>1.7117199999999941</c:v>
                </c:pt>
                <c:pt idx="7411">
                  <c:v>1.7119509999999998</c:v>
                </c:pt>
                <c:pt idx="7412">
                  <c:v>1.7121820000000005</c:v>
                </c:pt>
                <c:pt idx="7413">
                  <c:v>1.7124130000000006</c:v>
                </c:pt>
                <c:pt idx="7414">
                  <c:v>1.7126439999999998</c:v>
                </c:pt>
                <c:pt idx="7415">
                  <c:v>1.7128749999999946</c:v>
                </c:pt>
                <c:pt idx="7416">
                  <c:v>1.7131059999999998</c:v>
                </c:pt>
                <c:pt idx="7417">
                  <c:v>1.7133369999999943</c:v>
                </c:pt>
                <c:pt idx="7418">
                  <c:v>1.7135679999999998</c:v>
                </c:pt>
                <c:pt idx="7419">
                  <c:v>1.7137989999999932</c:v>
                </c:pt>
                <c:pt idx="7420">
                  <c:v>1.7140300000000006</c:v>
                </c:pt>
                <c:pt idx="7421">
                  <c:v>1.7142609999999998</c:v>
                </c:pt>
                <c:pt idx="7422">
                  <c:v>1.7144919999999944</c:v>
                </c:pt>
                <c:pt idx="7423">
                  <c:v>1.7147229999999998</c:v>
                </c:pt>
                <c:pt idx="7424">
                  <c:v>1.7149539999999999</c:v>
                </c:pt>
                <c:pt idx="7425">
                  <c:v>1.7151850000000006</c:v>
                </c:pt>
                <c:pt idx="7426">
                  <c:v>1.7154159999999998</c:v>
                </c:pt>
                <c:pt idx="7427">
                  <c:v>1.7156469999999944</c:v>
                </c:pt>
                <c:pt idx="7428">
                  <c:v>1.7158779999999998</c:v>
                </c:pt>
                <c:pt idx="7429">
                  <c:v>1.7161089999999999</c:v>
                </c:pt>
                <c:pt idx="7430">
                  <c:v>1.7163400000000006</c:v>
                </c:pt>
                <c:pt idx="7431">
                  <c:v>1.7165709999999998</c:v>
                </c:pt>
                <c:pt idx="7432">
                  <c:v>1.7168020000000006</c:v>
                </c:pt>
                <c:pt idx="7433">
                  <c:v>1.7170329999999998</c:v>
                </c:pt>
                <c:pt idx="7434">
                  <c:v>1.7172639999999941</c:v>
                </c:pt>
                <c:pt idx="7435">
                  <c:v>1.7174949999999909</c:v>
                </c:pt>
                <c:pt idx="7436">
                  <c:v>1.7177259999999932</c:v>
                </c:pt>
                <c:pt idx="7437">
                  <c:v>1.7179570000000006</c:v>
                </c:pt>
                <c:pt idx="7438">
                  <c:v>1.7181880000000005</c:v>
                </c:pt>
                <c:pt idx="7439">
                  <c:v>1.7184189999999999</c:v>
                </c:pt>
                <c:pt idx="7440">
                  <c:v>1.7186500000000005</c:v>
                </c:pt>
                <c:pt idx="7441">
                  <c:v>1.7188809999999999</c:v>
                </c:pt>
                <c:pt idx="7442">
                  <c:v>1.7191120000000006</c:v>
                </c:pt>
                <c:pt idx="7443">
                  <c:v>1.7193429999999998</c:v>
                </c:pt>
                <c:pt idx="7444">
                  <c:v>1.7195739999999948</c:v>
                </c:pt>
                <c:pt idx="7445">
                  <c:v>1.7198049999999918</c:v>
                </c:pt>
                <c:pt idx="7446">
                  <c:v>1.7200359999999999</c:v>
                </c:pt>
                <c:pt idx="7447">
                  <c:v>1.7202670000000004</c:v>
                </c:pt>
                <c:pt idx="7448">
                  <c:v>1.7204979999999999</c:v>
                </c:pt>
                <c:pt idx="7449">
                  <c:v>1.7207289999999948</c:v>
                </c:pt>
                <c:pt idx="7450">
                  <c:v>1.7209599999999998</c:v>
                </c:pt>
                <c:pt idx="7451">
                  <c:v>1.7211909999999941</c:v>
                </c:pt>
                <c:pt idx="7452">
                  <c:v>1.7214219999999909</c:v>
                </c:pt>
                <c:pt idx="7453">
                  <c:v>1.7216529999999999</c:v>
                </c:pt>
                <c:pt idx="7454">
                  <c:v>1.7218839999999958</c:v>
                </c:pt>
                <c:pt idx="7455">
                  <c:v>1.7221150000000005</c:v>
                </c:pt>
                <c:pt idx="7456">
                  <c:v>1.7223460000000006</c:v>
                </c:pt>
                <c:pt idx="7457">
                  <c:v>1.7225770000000005</c:v>
                </c:pt>
                <c:pt idx="7458">
                  <c:v>1.7228079999999999</c:v>
                </c:pt>
                <c:pt idx="7459">
                  <c:v>1.7230389999999998</c:v>
                </c:pt>
                <c:pt idx="7460">
                  <c:v>1.7232699999999934</c:v>
                </c:pt>
                <c:pt idx="7461">
                  <c:v>1.7235009999999948</c:v>
                </c:pt>
                <c:pt idx="7462">
                  <c:v>1.7237319999999925</c:v>
                </c:pt>
                <c:pt idx="7463">
                  <c:v>1.7239629999999941</c:v>
                </c:pt>
                <c:pt idx="7464">
                  <c:v>1.7241939999999998</c:v>
                </c:pt>
                <c:pt idx="7465">
                  <c:v>1.7244249999999934</c:v>
                </c:pt>
                <c:pt idx="7466">
                  <c:v>1.7246560000000006</c:v>
                </c:pt>
                <c:pt idx="7467">
                  <c:v>1.7248870000000005</c:v>
                </c:pt>
                <c:pt idx="7468">
                  <c:v>1.7251180000000006</c:v>
                </c:pt>
                <c:pt idx="7469">
                  <c:v>1.7253489999999998</c:v>
                </c:pt>
                <c:pt idx="7470">
                  <c:v>1.7255799999999943</c:v>
                </c:pt>
                <c:pt idx="7471">
                  <c:v>1.7258109999999998</c:v>
                </c:pt>
                <c:pt idx="7472">
                  <c:v>1.7260420000000005</c:v>
                </c:pt>
                <c:pt idx="7473">
                  <c:v>1.7262730000000006</c:v>
                </c:pt>
                <c:pt idx="7474">
                  <c:v>1.7265039999999998</c:v>
                </c:pt>
                <c:pt idx="7475">
                  <c:v>1.7267349999999944</c:v>
                </c:pt>
                <c:pt idx="7476">
                  <c:v>1.7269659999999998</c:v>
                </c:pt>
                <c:pt idx="7477">
                  <c:v>1.7271969999999934</c:v>
                </c:pt>
                <c:pt idx="7478">
                  <c:v>1.7274279999999949</c:v>
                </c:pt>
                <c:pt idx="7479">
                  <c:v>1.7276589999999998</c:v>
                </c:pt>
                <c:pt idx="7480">
                  <c:v>1.7278899999999944</c:v>
                </c:pt>
                <c:pt idx="7481">
                  <c:v>1.7281209999999998</c:v>
                </c:pt>
                <c:pt idx="7482">
                  <c:v>1.7283520000000021</c:v>
                </c:pt>
                <c:pt idx="7483">
                  <c:v>1.7285830000000006</c:v>
                </c:pt>
                <c:pt idx="7484">
                  <c:v>1.7288139999999999</c:v>
                </c:pt>
                <c:pt idx="7485">
                  <c:v>1.7290450000000006</c:v>
                </c:pt>
                <c:pt idx="7486">
                  <c:v>1.7292759999999998</c:v>
                </c:pt>
                <c:pt idx="7487">
                  <c:v>1.7295069999999944</c:v>
                </c:pt>
                <c:pt idx="7488">
                  <c:v>1.7297379999999998</c:v>
                </c:pt>
                <c:pt idx="7489">
                  <c:v>1.7299689999999932</c:v>
                </c:pt>
                <c:pt idx="7490">
                  <c:v>1.7302000000000006</c:v>
                </c:pt>
                <c:pt idx="7491">
                  <c:v>1.7304309999999998</c:v>
                </c:pt>
                <c:pt idx="7492">
                  <c:v>1.7306619999999944</c:v>
                </c:pt>
                <c:pt idx="7493">
                  <c:v>1.7308929999999998</c:v>
                </c:pt>
                <c:pt idx="7494">
                  <c:v>1.7311239999999939</c:v>
                </c:pt>
                <c:pt idx="7495">
                  <c:v>1.7313550000000006</c:v>
                </c:pt>
                <c:pt idx="7496">
                  <c:v>1.7315859999999998</c:v>
                </c:pt>
                <c:pt idx="7497">
                  <c:v>1.7318170000000006</c:v>
                </c:pt>
                <c:pt idx="7498">
                  <c:v>1.7320480000000005</c:v>
                </c:pt>
                <c:pt idx="7499">
                  <c:v>1.7322789999999999</c:v>
                </c:pt>
                <c:pt idx="7500">
                  <c:v>1.7325100000000004</c:v>
                </c:pt>
                <c:pt idx="7501">
                  <c:v>1.7327409999999999</c:v>
                </c:pt>
                <c:pt idx="7502">
                  <c:v>1.7329720000000006</c:v>
                </c:pt>
                <c:pt idx="7503">
                  <c:v>1.7332029999999998</c:v>
                </c:pt>
                <c:pt idx="7504">
                  <c:v>1.7334339999999941</c:v>
                </c:pt>
                <c:pt idx="7505">
                  <c:v>1.7336649999999914</c:v>
                </c:pt>
                <c:pt idx="7506">
                  <c:v>1.7338959999999937</c:v>
                </c:pt>
                <c:pt idx="7507">
                  <c:v>1.7341270000000006</c:v>
                </c:pt>
                <c:pt idx="7508">
                  <c:v>1.7343580000000005</c:v>
                </c:pt>
                <c:pt idx="7509">
                  <c:v>1.7345890000000006</c:v>
                </c:pt>
                <c:pt idx="7510">
                  <c:v>1.7348199999999998</c:v>
                </c:pt>
                <c:pt idx="7511">
                  <c:v>1.7350509999999999</c:v>
                </c:pt>
                <c:pt idx="7512">
                  <c:v>1.7352820000000004</c:v>
                </c:pt>
                <c:pt idx="7513">
                  <c:v>1.7355129999999999</c:v>
                </c:pt>
                <c:pt idx="7514">
                  <c:v>1.7357439999999948</c:v>
                </c:pt>
                <c:pt idx="7515">
                  <c:v>1.7359749999999925</c:v>
                </c:pt>
                <c:pt idx="7516">
                  <c:v>1.7362059999999999</c:v>
                </c:pt>
                <c:pt idx="7517">
                  <c:v>1.7364370000000005</c:v>
                </c:pt>
                <c:pt idx="7518">
                  <c:v>1.7366679999999999</c:v>
                </c:pt>
                <c:pt idx="7519">
                  <c:v>1.7368989999999978</c:v>
                </c:pt>
                <c:pt idx="7520">
                  <c:v>1.7371299999999934</c:v>
                </c:pt>
                <c:pt idx="7521">
                  <c:v>1.7373609999999948</c:v>
                </c:pt>
                <c:pt idx="7522">
                  <c:v>1.7375919999999918</c:v>
                </c:pt>
                <c:pt idx="7523">
                  <c:v>1.7378229999999939</c:v>
                </c:pt>
                <c:pt idx="7524">
                  <c:v>1.7380540000000004</c:v>
                </c:pt>
                <c:pt idx="7525">
                  <c:v>1.7382850000000005</c:v>
                </c:pt>
                <c:pt idx="7526">
                  <c:v>1.7385160000000006</c:v>
                </c:pt>
                <c:pt idx="7527">
                  <c:v>1.7387470000000005</c:v>
                </c:pt>
                <c:pt idx="7528">
                  <c:v>1.7389779999999999</c:v>
                </c:pt>
                <c:pt idx="7529">
                  <c:v>1.7392089999999998</c:v>
                </c:pt>
                <c:pt idx="7530">
                  <c:v>1.7394399999999934</c:v>
                </c:pt>
                <c:pt idx="7531">
                  <c:v>1.7396709999999949</c:v>
                </c:pt>
                <c:pt idx="7532">
                  <c:v>1.7399019999999932</c:v>
                </c:pt>
                <c:pt idx="7533">
                  <c:v>1.7401330000000006</c:v>
                </c:pt>
                <c:pt idx="7534">
                  <c:v>1.7403639999999998</c:v>
                </c:pt>
                <c:pt idx="7535">
                  <c:v>1.7405949999999943</c:v>
                </c:pt>
                <c:pt idx="7536">
                  <c:v>1.7408259999999998</c:v>
                </c:pt>
                <c:pt idx="7537">
                  <c:v>1.7410570000000005</c:v>
                </c:pt>
                <c:pt idx="7538">
                  <c:v>1.7412880000000006</c:v>
                </c:pt>
                <c:pt idx="7539">
                  <c:v>1.7415189999999998</c:v>
                </c:pt>
                <c:pt idx="7540">
                  <c:v>1.7417499999999944</c:v>
                </c:pt>
                <c:pt idx="7541">
                  <c:v>1.7419809999999998</c:v>
                </c:pt>
                <c:pt idx="7542">
                  <c:v>1.7422120000000005</c:v>
                </c:pt>
                <c:pt idx="7543">
                  <c:v>1.7424430000000006</c:v>
                </c:pt>
                <c:pt idx="7544">
                  <c:v>1.7426739999999998</c:v>
                </c:pt>
                <c:pt idx="7545">
                  <c:v>1.7429049999999948</c:v>
                </c:pt>
                <c:pt idx="7546">
                  <c:v>1.7431359999999998</c:v>
                </c:pt>
                <c:pt idx="7547">
                  <c:v>1.7433669999999943</c:v>
                </c:pt>
                <c:pt idx="7548">
                  <c:v>1.7435979999999998</c:v>
                </c:pt>
                <c:pt idx="7549">
                  <c:v>1.7438289999999932</c:v>
                </c:pt>
                <c:pt idx="7550">
                  <c:v>1.7440600000000006</c:v>
                </c:pt>
                <c:pt idx="7551">
                  <c:v>1.7442909999999998</c:v>
                </c:pt>
                <c:pt idx="7552">
                  <c:v>1.7445219999999944</c:v>
                </c:pt>
                <c:pt idx="7553">
                  <c:v>1.7447530000000004</c:v>
                </c:pt>
                <c:pt idx="7554">
                  <c:v>1.7449839999999999</c:v>
                </c:pt>
                <c:pt idx="7555">
                  <c:v>1.7452150000000006</c:v>
                </c:pt>
                <c:pt idx="7556">
                  <c:v>1.7454459999999998</c:v>
                </c:pt>
                <c:pt idx="7557">
                  <c:v>1.7456769999999944</c:v>
                </c:pt>
                <c:pt idx="7558">
                  <c:v>1.7459079999999998</c:v>
                </c:pt>
                <c:pt idx="7559">
                  <c:v>1.7461389999999999</c:v>
                </c:pt>
                <c:pt idx="7560">
                  <c:v>1.7463700000000006</c:v>
                </c:pt>
                <c:pt idx="7561">
                  <c:v>1.7466009999999998</c:v>
                </c:pt>
                <c:pt idx="7562">
                  <c:v>1.7468320000000006</c:v>
                </c:pt>
                <c:pt idx="7563">
                  <c:v>1.7470629999999998</c:v>
                </c:pt>
                <c:pt idx="7564">
                  <c:v>1.7472939999999941</c:v>
                </c:pt>
                <c:pt idx="7565">
                  <c:v>1.7475249999999909</c:v>
                </c:pt>
                <c:pt idx="7566">
                  <c:v>1.7477559999999999</c:v>
                </c:pt>
                <c:pt idx="7567">
                  <c:v>1.7479870000000006</c:v>
                </c:pt>
                <c:pt idx="7568">
                  <c:v>1.7482180000000005</c:v>
                </c:pt>
                <c:pt idx="7569">
                  <c:v>1.7484489999999999</c:v>
                </c:pt>
                <c:pt idx="7570">
                  <c:v>1.7486800000000005</c:v>
                </c:pt>
                <c:pt idx="7571">
                  <c:v>1.7489109999999999</c:v>
                </c:pt>
                <c:pt idx="7572">
                  <c:v>1.7491420000000006</c:v>
                </c:pt>
                <c:pt idx="7573">
                  <c:v>1.7493729999999998</c:v>
                </c:pt>
                <c:pt idx="7574">
                  <c:v>1.7496039999999948</c:v>
                </c:pt>
                <c:pt idx="7575">
                  <c:v>1.7498349999999918</c:v>
                </c:pt>
                <c:pt idx="7576">
                  <c:v>1.7500659999999999</c:v>
                </c:pt>
                <c:pt idx="7577">
                  <c:v>1.7502970000000004</c:v>
                </c:pt>
                <c:pt idx="7578">
                  <c:v>1.7505279999999999</c:v>
                </c:pt>
                <c:pt idx="7579">
                  <c:v>1.7507590000000006</c:v>
                </c:pt>
                <c:pt idx="7580">
                  <c:v>1.7509899999999998</c:v>
                </c:pt>
                <c:pt idx="7581">
                  <c:v>1.7512209999999941</c:v>
                </c:pt>
                <c:pt idx="7582">
                  <c:v>1.7514520000000005</c:v>
                </c:pt>
                <c:pt idx="7583">
                  <c:v>1.7516829999999999</c:v>
                </c:pt>
                <c:pt idx="7584">
                  <c:v>1.7519139999999978</c:v>
                </c:pt>
                <c:pt idx="7585">
                  <c:v>1.7521450000000005</c:v>
                </c:pt>
                <c:pt idx="7586">
                  <c:v>1.7523760000000006</c:v>
                </c:pt>
                <c:pt idx="7587">
                  <c:v>1.7526070000000005</c:v>
                </c:pt>
                <c:pt idx="7588">
                  <c:v>1.7528379999999999</c:v>
                </c:pt>
                <c:pt idx="7589">
                  <c:v>1.7530689999999998</c:v>
                </c:pt>
                <c:pt idx="7590">
                  <c:v>1.7532999999999934</c:v>
                </c:pt>
                <c:pt idx="7591">
                  <c:v>1.7535309999999948</c:v>
                </c:pt>
                <c:pt idx="7592">
                  <c:v>1.7537619999999925</c:v>
                </c:pt>
                <c:pt idx="7593">
                  <c:v>1.7539929999999941</c:v>
                </c:pt>
                <c:pt idx="7594">
                  <c:v>1.7542239999999998</c:v>
                </c:pt>
                <c:pt idx="7595">
                  <c:v>1.7544550000000005</c:v>
                </c:pt>
                <c:pt idx="7596">
                  <c:v>1.7546860000000006</c:v>
                </c:pt>
                <c:pt idx="7597">
                  <c:v>1.7549170000000005</c:v>
                </c:pt>
                <c:pt idx="7598">
                  <c:v>1.7551480000000006</c:v>
                </c:pt>
                <c:pt idx="7599">
                  <c:v>1.7553789999999998</c:v>
                </c:pt>
                <c:pt idx="7600">
                  <c:v>1.7556099999999943</c:v>
                </c:pt>
                <c:pt idx="7601">
                  <c:v>1.7558409999999998</c:v>
                </c:pt>
                <c:pt idx="7602">
                  <c:v>1.7560720000000005</c:v>
                </c:pt>
                <c:pt idx="7603">
                  <c:v>1.7563030000000006</c:v>
                </c:pt>
                <c:pt idx="7604">
                  <c:v>1.7565339999999998</c:v>
                </c:pt>
                <c:pt idx="7605">
                  <c:v>1.7567649999999944</c:v>
                </c:pt>
                <c:pt idx="7606">
                  <c:v>1.7569959999999998</c:v>
                </c:pt>
                <c:pt idx="7607">
                  <c:v>1.7572269999999934</c:v>
                </c:pt>
                <c:pt idx="7608">
                  <c:v>1.7574580000000006</c:v>
                </c:pt>
                <c:pt idx="7609">
                  <c:v>1.7576889999999998</c:v>
                </c:pt>
                <c:pt idx="7610">
                  <c:v>1.7579199999999946</c:v>
                </c:pt>
                <c:pt idx="7611">
                  <c:v>1.7581510000000005</c:v>
                </c:pt>
                <c:pt idx="7612">
                  <c:v>1.7583820000000021</c:v>
                </c:pt>
                <c:pt idx="7613">
                  <c:v>1.7586130000000006</c:v>
                </c:pt>
                <c:pt idx="7614">
                  <c:v>1.7588439999999999</c:v>
                </c:pt>
                <c:pt idx="7615">
                  <c:v>1.7590750000000006</c:v>
                </c:pt>
                <c:pt idx="7616">
                  <c:v>1.7593059999999998</c:v>
                </c:pt>
                <c:pt idx="7617">
                  <c:v>1.7595369999999944</c:v>
                </c:pt>
                <c:pt idx="7618">
                  <c:v>1.7597679999999998</c:v>
                </c:pt>
                <c:pt idx="7619">
                  <c:v>1.7599989999999932</c:v>
                </c:pt>
                <c:pt idx="7620">
                  <c:v>1.7602300000000006</c:v>
                </c:pt>
                <c:pt idx="7621">
                  <c:v>1.7604609999999998</c:v>
                </c:pt>
                <c:pt idx="7622">
                  <c:v>1.7606919999999944</c:v>
                </c:pt>
                <c:pt idx="7623">
                  <c:v>1.7609229999999998</c:v>
                </c:pt>
                <c:pt idx="7624">
                  <c:v>1.7611539999999999</c:v>
                </c:pt>
                <c:pt idx="7625">
                  <c:v>1.7613850000000006</c:v>
                </c:pt>
                <c:pt idx="7626">
                  <c:v>1.7616159999999998</c:v>
                </c:pt>
                <c:pt idx="7627">
                  <c:v>1.7618470000000006</c:v>
                </c:pt>
                <c:pt idx="7628">
                  <c:v>1.7620780000000005</c:v>
                </c:pt>
                <c:pt idx="7629">
                  <c:v>1.7623089999999999</c:v>
                </c:pt>
                <c:pt idx="7630">
                  <c:v>1.7625400000000004</c:v>
                </c:pt>
                <c:pt idx="7631">
                  <c:v>1.7627709999999999</c:v>
                </c:pt>
                <c:pt idx="7632">
                  <c:v>1.7630020000000006</c:v>
                </c:pt>
                <c:pt idx="7633">
                  <c:v>1.7632329999999998</c:v>
                </c:pt>
                <c:pt idx="7634">
                  <c:v>1.7634639999999941</c:v>
                </c:pt>
                <c:pt idx="7635">
                  <c:v>1.7636949999999914</c:v>
                </c:pt>
                <c:pt idx="7636">
                  <c:v>1.7639259999999939</c:v>
                </c:pt>
                <c:pt idx="7637">
                  <c:v>1.7641570000000066</c:v>
                </c:pt>
                <c:pt idx="7638">
                  <c:v>1.7643880000000005</c:v>
                </c:pt>
                <c:pt idx="7639">
                  <c:v>1.7646190000000006</c:v>
                </c:pt>
                <c:pt idx="7640">
                  <c:v>1.7648500000000005</c:v>
                </c:pt>
                <c:pt idx="7641">
                  <c:v>1.7650809999999999</c:v>
                </c:pt>
                <c:pt idx="7642">
                  <c:v>1.7653120000000004</c:v>
                </c:pt>
                <c:pt idx="7643">
                  <c:v>1.7655429999999999</c:v>
                </c:pt>
                <c:pt idx="7644">
                  <c:v>1.7657739999999948</c:v>
                </c:pt>
                <c:pt idx="7645">
                  <c:v>1.7660050000000005</c:v>
                </c:pt>
                <c:pt idx="7646">
                  <c:v>1.7662359999999999</c:v>
                </c:pt>
                <c:pt idx="7647">
                  <c:v>1.7664670000000005</c:v>
                </c:pt>
                <c:pt idx="7648">
                  <c:v>1.7666979999999999</c:v>
                </c:pt>
                <c:pt idx="7649">
                  <c:v>1.7669289999999978</c:v>
                </c:pt>
                <c:pt idx="7650">
                  <c:v>1.7671599999999998</c:v>
                </c:pt>
                <c:pt idx="7651">
                  <c:v>1.7673909999999948</c:v>
                </c:pt>
                <c:pt idx="7652">
                  <c:v>1.7676219999999918</c:v>
                </c:pt>
                <c:pt idx="7653">
                  <c:v>1.7678529999999999</c:v>
                </c:pt>
                <c:pt idx="7654">
                  <c:v>1.7680840000000004</c:v>
                </c:pt>
                <c:pt idx="7655">
                  <c:v>1.7683150000000005</c:v>
                </c:pt>
                <c:pt idx="7656">
                  <c:v>1.7685460000000006</c:v>
                </c:pt>
                <c:pt idx="7657">
                  <c:v>1.7687770000000005</c:v>
                </c:pt>
                <c:pt idx="7658">
                  <c:v>1.7690079999999999</c:v>
                </c:pt>
                <c:pt idx="7659">
                  <c:v>1.7692389999999998</c:v>
                </c:pt>
                <c:pt idx="7660">
                  <c:v>1.7694699999999934</c:v>
                </c:pt>
                <c:pt idx="7661">
                  <c:v>1.7697009999999949</c:v>
                </c:pt>
                <c:pt idx="7662">
                  <c:v>1.7699319999999934</c:v>
                </c:pt>
                <c:pt idx="7663">
                  <c:v>1.7701630000000006</c:v>
                </c:pt>
                <c:pt idx="7664">
                  <c:v>1.7703939999999998</c:v>
                </c:pt>
                <c:pt idx="7665">
                  <c:v>1.7706249999999943</c:v>
                </c:pt>
                <c:pt idx="7666">
                  <c:v>1.7708560000000007</c:v>
                </c:pt>
                <c:pt idx="7667">
                  <c:v>1.7710870000000005</c:v>
                </c:pt>
                <c:pt idx="7668">
                  <c:v>1.7713180000000006</c:v>
                </c:pt>
                <c:pt idx="7669">
                  <c:v>1.7715489999999998</c:v>
                </c:pt>
                <c:pt idx="7670">
                  <c:v>1.7717799999999944</c:v>
                </c:pt>
                <c:pt idx="7671">
                  <c:v>1.7720110000000004</c:v>
                </c:pt>
                <c:pt idx="7672">
                  <c:v>1.7722420000000005</c:v>
                </c:pt>
                <c:pt idx="7673">
                  <c:v>1.7724730000000006</c:v>
                </c:pt>
                <c:pt idx="7674">
                  <c:v>1.7727039999999998</c:v>
                </c:pt>
                <c:pt idx="7675">
                  <c:v>1.7729349999999948</c:v>
                </c:pt>
                <c:pt idx="7676">
                  <c:v>1.7731659999999998</c:v>
                </c:pt>
                <c:pt idx="7677">
                  <c:v>1.7733969999999943</c:v>
                </c:pt>
                <c:pt idx="7678">
                  <c:v>1.7736279999999998</c:v>
                </c:pt>
                <c:pt idx="7679">
                  <c:v>1.7738589999999999</c:v>
                </c:pt>
                <c:pt idx="7680">
                  <c:v>1.7740900000000006</c:v>
                </c:pt>
                <c:pt idx="7681">
                  <c:v>1.7743209999999998</c:v>
                </c:pt>
                <c:pt idx="7682">
                  <c:v>1.7745520000000023</c:v>
                </c:pt>
                <c:pt idx="7683">
                  <c:v>1.7747830000000004</c:v>
                </c:pt>
                <c:pt idx="7684">
                  <c:v>1.7750139999999999</c:v>
                </c:pt>
                <c:pt idx="7685">
                  <c:v>1.7752450000000006</c:v>
                </c:pt>
                <c:pt idx="7686">
                  <c:v>1.7754759999999998</c:v>
                </c:pt>
                <c:pt idx="7687">
                  <c:v>1.7757069999999944</c:v>
                </c:pt>
                <c:pt idx="7688">
                  <c:v>1.7759379999999998</c:v>
                </c:pt>
                <c:pt idx="7689">
                  <c:v>1.7761689999999999</c:v>
                </c:pt>
                <c:pt idx="7690">
                  <c:v>1.7764000000000006</c:v>
                </c:pt>
                <c:pt idx="7691">
                  <c:v>1.7766309999999998</c:v>
                </c:pt>
                <c:pt idx="7692">
                  <c:v>1.7768620000000006</c:v>
                </c:pt>
                <c:pt idx="7693">
                  <c:v>1.7770929999999998</c:v>
                </c:pt>
                <c:pt idx="7694">
                  <c:v>1.7773239999999941</c:v>
                </c:pt>
                <c:pt idx="7695">
                  <c:v>1.7775550000000004</c:v>
                </c:pt>
                <c:pt idx="7696">
                  <c:v>1.7777859999999999</c:v>
                </c:pt>
                <c:pt idx="7697">
                  <c:v>1.7780170000000064</c:v>
                </c:pt>
                <c:pt idx="7698">
                  <c:v>1.7782480000000005</c:v>
                </c:pt>
                <c:pt idx="7699">
                  <c:v>1.7784789999999999</c:v>
                </c:pt>
                <c:pt idx="7700">
                  <c:v>1.7787100000000005</c:v>
                </c:pt>
                <c:pt idx="7701">
                  <c:v>1.7789409999999999</c:v>
                </c:pt>
                <c:pt idx="7702">
                  <c:v>1.7791720000000006</c:v>
                </c:pt>
                <c:pt idx="7703">
                  <c:v>1.7794029999999998</c:v>
                </c:pt>
                <c:pt idx="7704">
                  <c:v>1.7796339999999948</c:v>
                </c:pt>
                <c:pt idx="7705">
                  <c:v>1.7798649999999918</c:v>
                </c:pt>
                <c:pt idx="7706">
                  <c:v>1.7800959999999999</c:v>
                </c:pt>
                <c:pt idx="7707">
                  <c:v>1.7803270000000004</c:v>
                </c:pt>
                <c:pt idx="7708">
                  <c:v>1.7805580000000005</c:v>
                </c:pt>
                <c:pt idx="7709">
                  <c:v>1.7807890000000006</c:v>
                </c:pt>
                <c:pt idx="7710">
                  <c:v>1.7810199999999998</c:v>
                </c:pt>
                <c:pt idx="7711">
                  <c:v>1.7812509999999999</c:v>
                </c:pt>
                <c:pt idx="7712">
                  <c:v>1.7814820000000005</c:v>
                </c:pt>
                <c:pt idx="7713">
                  <c:v>1.7817129999999999</c:v>
                </c:pt>
                <c:pt idx="7714">
                  <c:v>1.7819439999999998</c:v>
                </c:pt>
                <c:pt idx="7715">
                  <c:v>1.7821750000000005</c:v>
                </c:pt>
                <c:pt idx="7716">
                  <c:v>1.7824060000000006</c:v>
                </c:pt>
                <c:pt idx="7717">
                  <c:v>1.7826370000000005</c:v>
                </c:pt>
                <c:pt idx="7718">
                  <c:v>1.7828679999999999</c:v>
                </c:pt>
                <c:pt idx="7719">
                  <c:v>1.7830989999999998</c:v>
                </c:pt>
                <c:pt idx="7720">
                  <c:v>1.7833299999999934</c:v>
                </c:pt>
                <c:pt idx="7721">
                  <c:v>1.7835609999999948</c:v>
                </c:pt>
                <c:pt idx="7722">
                  <c:v>1.7837919999999925</c:v>
                </c:pt>
                <c:pt idx="7723">
                  <c:v>1.7840229999999999</c:v>
                </c:pt>
                <c:pt idx="7724">
                  <c:v>1.7842540000000005</c:v>
                </c:pt>
                <c:pt idx="7725">
                  <c:v>1.7844850000000005</c:v>
                </c:pt>
                <c:pt idx="7726">
                  <c:v>1.7847160000000006</c:v>
                </c:pt>
                <c:pt idx="7727">
                  <c:v>1.7849470000000005</c:v>
                </c:pt>
                <c:pt idx="7728">
                  <c:v>1.7851780000000006</c:v>
                </c:pt>
                <c:pt idx="7729">
                  <c:v>1.7854089999999998</c:v>
                </c:pt>
                <c:pt idx="7730">
                  <c:v>1.7856399999999943</c:v>
                </c:pt>
                <c:pt idx="7731">
                  <c:v>1.7858709999999998</c:v>
                </c:pt>
                <c:pt idx="7732">
                  <c:v>1.7861020000000005</c:v>
                </c:pt>
                <c:pt idx="7733">
                  <c:v>1.7863330000000006</c:v>
                </c:pt>
                <c:pt idx="7734">
                  <c:v>1.7865639999999998</c:v>
                </c:pt>
                <c:pt idx="7735">
                  <c:v>1.7867949999999944</c:v>
                </c:pt>
                <c:pt idx="7736">
                  <c:v>1.7870259999999998</c:v>
                </c:pt>
                <c:pt idx="7737">
                  <c:v>1.7872570000000005</c:v>
                </c:pt>
                <c:pt idx="7738">
                  <c:v>1.7874880000000006</c:v>
                </c:pt>
                <c:pt idx="7739">
                  <c:v>1.7877189999999998</c:v>
                </c:pt>
                <c:pt idx="7740">
                  <c:v>1.7879500000000006</c:v>
                </c:pt>
                <c:pt idx="7741">
                  <c:v>1.7881810000000005</c:v>
                </c:pt>
                <c:pt idx="7742">
                  <c:v>1.7884120000000021</c:v>
                </c:pt>
                <c:pt idx="7743">
                  <c:v>1.7886430000000006</c:v>
                </c:pt>
                <c:pt idx="7744">
                  <c:v>1.7888739999999999</c:v>
                </c:pt>
                <c:pt idx="7745">
                  <c:v>1.7891050000000006</c:v>
                </c:pt>
                <c:pt idx="7746">
                  <c:v>1.7893359999999998</c:v>
                </c:pt>
                <c:pt idx="7747">
                  <c:v>1.7895669999999944</c:v>
                </c:pt>
                <c:pt idx="7748">
                  <c:v>1.7897979999999998</c:v>
                </c:pt>
                <c:pt idx="7749">
                  <c:v>1.7900289999999999</c:v>
                </c:pt>
                <c:pt idx="7750">
                  <c:v>1.7902600000000006</c:v>
                </c:pt>
                <c:pt idx="7751">
                  <c:v>1.7904909999999998</c:v>
                </c:pt>
                <c:pt idx="7752">
                  <c:v>1.7907219999999946</c:v>
                </c:pt>
                <c:pt idx="7753">
                  <c:v>1.7909530000000005</c:v>
                </c:pt>
                <c:pt idx="7754">
                  <c:v>1.7911839999999999</c:v>
                </c:pt>
                <c:pt idx="7755">
                  <c:v>1.7914150000000006</c:v>
                </c:pt>
                <c:pt idx="7756">
                  <c:v>1.7916459999999998</c:v>
                </c:pt>
                <c:pt idx="7757">
                  <c:v>1.7918770000000006</c:v>
                </c:pt>
                <c:pt idx="7758">
                  <c:v>1.7921080000000005</c:v>
                </c:pt>
                <c:pt idx="7759">
                  <c:v>1.7923389999999999</c:v>
                </c:pt>
                <c:pt idx="7760">
                  <c:v>1.7925700000000004</c:v>
                </c:pt>
                <c:pt idx="7761">
                  <c:v>1.7928009999999999</c:v>
                </c:pt>
                <c:pt idx="7762">
                  <c:v>1.7930320000000006</c:v>
                </c:pt>
                <c:pt idx="7763">
                  <c:v>1.7932629999999998</c:v>
                </c:pt>
                <c:pt idx="7764">
                  <c:v>1.7934939999999941</c:v>
                </c:pt>
                <c:pt idx="7765">
                  <c:v>1.7937249999999916</c:v>
                </c:pt>
                <c:pt idx="7766">
                  <c:v>1.7939559999999999</c:v>
                </c:pt>
                <c:pt idx="7767">
                  <c:v>1.7941870000000069</c:v>
                </c:pt>
                <c:pt idx="7768">
                  <c:v>1.7944180000000005</c:v>
                </c:pt>
                <c:pt idx="7769">
                  <c:v>1.7946490000000006</c:v>
                </c:pt>
                <c:pt idx="7770">
                  <c:v>1.7948800000000005</c:v>
                </c:pt>
                <c:pt idx="7771">
                  <c:v>1.7951109999999999</c:v>
                </c:pt>
                <c:pt idx="7772">
                  <c:v>1.7953420000000004</c:v>
                </c:pt>
                <c:pt idx="7773">
                  <c:v>1.7955729999999999</c:v>
                </c:pt>
                <c:pt idx="7774">
                  <c:v>1.7958039999999948</c:v>
                </c:pt>
                <c:pt idx="7775">
                  <c:v>1.7960350000000005</c:v>
                </c:pt>
                <c:pt idx="7776">
                  <c:v>1.7962659999999999</c:v>
                </c:pt>
                <c:pt idx="7777">
                  <c:v>1.7964970000000005</c:v>
                </c:pt>
                <c:pt idx="7778">
                  <c:v>1.7967279999999999</c:v>
                </c:pt>
                <c:pt idx="7779">
                  <c:v>1.7969590000000006</c:v>
                </c:pt>
                <c:pt idx="7780">
                  <c:v>1.7971899999999998</c:v>
                </c:pt>
                <c:pt idx="7781">
                  <c:v>1.7974209999999948</c:v>
                </c:pt>
                <c:pt idx="7782">
                  <c:v>1.7976520000000005</c:v>
                </c:pt>
                <c:pt idx="7783">
                  <c:v>1.7978829999999999</c:v>
                </c:pt>
                <c:pt idx="7784">
                  <c:v>1.7981140000000004</c:v>
                </c:pt>
                <c:pt idx="7785">
                  <c:v>1.7983450000000005</c:v>
                </c:pt>
                <c:pt idx="7786">
                  <c:v>1.7985760000000006</c:v>
                </c:pt>
                <c:pt idx="7787">
                  <c:v>1.7988070000000005</c:v>
                </c:pt>
                <c:pt idx="7788">
                  <c:v>1.7990379999999999</c:v>
                </c:pt>
                <c:pt idx="7789">
                  <c:v>1.7992689999999998</c:v>
                </c:pt>
                <c:pt idx="7790">
                  <c:v>1.7994999999999934</c:v>
                </c:pt>
                <c:pt idx="7791">
                  <c:v>1.7997309999999958</c:v>
                </c:pt>
                <c:pt idx="7792">
                  <c:v>1.7999619999999934</c:v>
                </c:pt>
                <c:pt idx="7793">
                  <c:v>1.8001930000000002</c:v>
                </c:pt>
                <c:pt idx="7794">
                  <c:v>1.8004239999999998</c:v>
                </c:pt>
                <c:pt idx="7795">
                  <c:v>1.8006550000000001</c:v>
                </c:pt>
                <c:pt idx="7796">
                  <c:v>1.8008860000000002</c:v>
                </c:pt>
                <c:pt idx="7797">
                  <c:v>1.8011170000000001</c:v>
                </c:pt>
                <c:pt idx="7798">
                  <c:v>1.8013480000000002</c:v>
                </c:pt>
                <c:pt idx="7799">
                  <c:v>1.8015789999999998</c:v>
                </c:pt>
                <c:pt idx="7800">
                  <c:v>1.8018099999999937</c:v>
                </c:pt>
                <c:pt idx="7801">
                  <c:v>1.802041</c:v>
                </c:pt>
                <c:pt idx="7802">
                  <c:v>1.8022720000000001</c:v>
                </c:pt>
                <c:pt idx="7803">
                  <c:v>1.8025030000000002</c:v>
                </c:pt>
                <c:pt idx="7804">
                  <c:v>1.8027339999999998</c:v>
                </c:pt>
                <c:pt idx="7805">
                  <c:v>1.8029650000000002</c:v>
                </c:pt>
                <c:pt idx="7806">
                  <c:v>1.8031959999999998</c:v>
                </c:pt>
                <c:pt idx="7807">
                  <c:v>1.8034269999999937</c:v>
                </c:pt>
                <c:pt idx="7808">
                  <c:v>1.8036580000000002</c:v>
                </c:pt>
                <c:pt idx="7809">
                  <c:v>1.8038889999999999</c:v>
                </c:pt>
                <c:pt idx="7810">
                  <c:v>1.8041200000000002</c:v>
                </c:pt>
                <c:pt idx="7811">
                  <c:v>1.804351</c:v>
                </c:pt>
                <c:pt idx="7812">
                  <c:v>1.8045820000000001</c:v>
                </c:pt>
                <c:pt idx="7813">
                  <c:v>1.804813</c:v>
                </c:pt>
                <c:pt idx="7814">
                  <c:v>1.8050439999999999</c:v>
                </c:pt>
                <c:pt idx="7815">
                  <c:v>1.8052750000000002</c:v>
                </c:pt>
                <c:pt idx="7816">
                  <c:v>1.8055059999999998</c:v>
                </c:pt>
                <c:pt idx="7817">
                  <c:v>1.8057369999999942</c:v>
                </c:pt>
                <c:pt idx="7818">
                  <c:v>1.8059679999999998</c:v>
                </c:pt>
                <c:pt idx="7819">
                  <c:v>1.8061989999999999</c:v>
                </c:pt>
                <c:pt idx="7820">
                  <c:v>1.8064300000000002</c:v>
                </c:pt>
                <c:pt idx="7821">
                  <c:v>1.8066609999999999</c:v>
                </c:pt>
                <c:pt idx="7822">
                  <c:v>1.8068920000000002</c:v>
                </c:pt>
                <c:pt idx="7823">
                  <c:v>1.8071229999999998</c:v>
                </c:pt>
                <c:pt idx="7824">
                  <c:v>1.8073539999999999</c:v>
                </c:pt>
                <c:pt idx="7825">
                  <c:v>1.807585</c:v>
                </c:pt>
                <c:pt idx="7826">
                  <c:v>1.8078159999999999</c:v>
                </c:pt>
                <c:pt idx="7827">
                  <c:v>1.808047000000006</c:v>
                </c:pt>
                <c:pt idx="7828">
                  <c:v>1.8082780000000001</c:v>
                </c:pt>
                <c:pt idx="7829">
                  <c:v>1.8085089999999999</c:v>
                </c:pt>
                <c:pt idx="7830">
                  <c:v>1.80874</c:v>
                </c:pt>
                <c:pt idx="7831">
                  <c:v>1.8089709999999999</c:v>
                </c:pt>
                <c:pt idx="7832">
                  <c:v>1.8092020000000002</c:v>
                </c:pt>
                <c:pt idx="7833">
                  <c:v>1.8094329999999998</c:v>
                </c:pt>
                <c:pt idx="7834">
                  <c:v>1.8096639999999944</c:v>
                </c:pt>
                <c:pt idx="7835">
                  <c:v>1.8098949999999916</c:v>
                </c:pt>
                <c:pt idx="7836">
                  <c:v>1.8101259999999999</c:v>
                </c:pt>
                <c:pt idx="7837">
                  <c:v>1.8103570000000064</c:v>
                </c:pt>
                <c:pt idx="7838">
                  <c:v>1.8105880000000001</c:v>
                </c:pt>
                <c:pt idx="7839">
                  <c:v>1.8108190000000002</c:v>
                </c:pt>
                <c:pt idx="7840">
                  <c:v>1.81105</c:v>
                </c:pt>
                <c:pt idx="7841">
                  <c:v>1.8112809999999999</c:v>
                </c:pt>
                <c:pt idx="7842">
                  <c:v>1.811512</c:v>
                </c:pt>
                <c:pt idx="7843">
                  <c:v>1.8117429999999999</c:v>
                </c:pt>
                <c:pt idx="7844">
                  <c:v>1.8119739999999998</c:v>
                </c:pt>
                <c:pt idx="7845">
                  <c:v>1.8122050000000001</c:v>
                </c:pt>
                <c:pt idx="7846">
                  <c:v>1.8124360000000002</c:v>
                </c:pt>
                <c:pt idx="7847">
                  <c:v>1.812667</c:v>
                </c:pt>
                <c:pt idx="7848">
                  <c:v>1.8128979999999999</c:v>
                </c:pt>
                <c:pt idx="7849">
                  <c:v>1.8131289999999998</c:v>
                </c:pt>
                <c:pt idx="7850">
                  <c:v>1.8133599999999999</c:v>
                </c:pt>
                <c:pt idx="7851">
                  <c:v>1.8135909999999944</c:v>
                </c:pt>
                <c:pt idx="7852">
                  <c:v>1.8138219999999916</c:v>
                </c:pt>
                <c:pt idx="7853">
                  <c:v>1.8140530000000001</c:v>
                </c:pt>
                <c:pt idx="7854">
                  <c:v>1.814284</c:v>
                </c:pt>
                <c:pt idx="7855">
                  <c:v>1.8145150000000001</c:v>
                </c:pt>
                <c:pt idx="7856">
                  <c:v>1.8147460000000002</c:v>
                </c:pt>
                <c:pt idx="7857">
                  <c:v>1.8149770000000001</c:v>
                </c:pt>
                <c:pt idx="7858">
                  <c:v>1.8152080000000002</c:v>
                </c:pt>
                <c:pt idx="7859">
                  <c:v>1.8154389999999998</c:v>
                </c:pt>
                <c:pt idx="7860">
                  <c:v>1.8156699999999937</c:v>
                </c:pt>
                <c:pt idx="7861">
                  <c:v>1.8159009999999998</c:v>
                </c:pt>
                <c:pt idx="7862">
                  <c:v>1.8161320000000001</c:v>
                </c:pt>
                <c:pt idx="7863">
                  <c:v>1.8163630000000002</c:v>
                </c:pt>
                <c:pt idx="7864">
                  <c:v>1.8165939999999998</c:v>
                </c:pt>
                <c:pt idx="7865">
                  <c:v>1.8168249999999937</c:v>
                </c:pt>
                <c:pt idx="7866">
                  <c:v>1.817056</c:v>
                </c:pt>
                <c:pt idx="7867">
                  <c:v>1.8172870000000001</c:v>
                </c:pt>
                <c:pt idx="7868">
                  <c:v>1.8175180000000002</c:v>
                </c:pt>
                <c:pt idx="7869">
                  <c:v>1.8177489999999998</c:v>
                </c:pt>
                <c:pt idx="7870">
                  <c:v>1.8179800000000002</c:v>
                </c:pt>
                <c:pt idx="7871">
                  <c:v>1.818211</c:v>
                </c:pt>
                <c:pt idx="7872">
                  <c:v>1.8184420000000001</c:v>
                </c:pt>
                <c:pt idx="7873">
                  <c:v>1.8186730000000002</c:v>
                </c:pt>
                <c:pt idx="7874">
                  <c:v>1.8189039999999999</c:v>
                </c:pt>
                <c:pt idx="7875">
                  <c:v>1.8191350000000002</c:v>
                </c:pt>
                <c:pt idx="7876">
                  <c:v>1.8193659999999998</c:v>
                </c:pt>
                <c:pt idx="7877">
                  <c:v>1.8195969999999937</c:v>
                </c:pt>
                <c:pt idx="7878">
                  <c:v>1.8198279999999998</c:v>
                </c:pt>
                <c:pt idx="7879">
                  <c:v>1.8200590000000001</c:v>
                </c:pt>
                <c:pt idx="7880">
                  <c:v>1.8202900000000002</c:v>
                </c:pt>
                <c:pt idx="7881">
                  <c:v>1.8205209999999998</c:v>
                </c:pt>
                <c:pt idx="7882">
                  <c:v>1.8207520000000001</c:v>
                </c:pt>
                <c:pt idx="7883">
                  <c:v>1.820983</c:v>
                </c:pt>
                <c:pt idx="7884">
                  <c:v>1.8212139999999999</c:v>
                </c:pt>
                <c:pt idx="7885">
                  <c:v>1.8214450000000002</c:v>
                </c:pt>
                <c:pt idx="7886">
                  <c:v>1.8216759999999999</c:v>
                </c:pt>
                <c:pt idx="7887">
                  <c:v>1.8219070000000002</c:v>
                </c:pt>
                <c:pt idx="7888">
                  <c:v>1.822138</c:v>
                </c:pt>
                <c:pt idx="7889">
                  <c:v>1.8223689999999999</c:v>
                </c:pt>
                <c:pt idx="7890">
                  <c:v>1.8226</c:v>
                </c:pt>
                <c:pt idx="7891">
                  <c:v>1.8228309999999999</c:v>
                </c:pt>
                <c:pt idx="7892">
                  <c:v>1.8230620000000002</c:v>
                </c:pt>
                <c:pt idx="7893">
                  <c:v>1.8232929999999998</c:v>
                </c:pt>
                <c:pt idx="7894">
                  <c:v>1.8235239999999935</c:v>
                </c:pt>
                <c:pt idx="7895">
                  <c:v>1.823755</c:v>
                </c:pt>
                <c:pt idx="7896">
                  <c:v>1.8239859999999999</c:v>
                </c:pt>
                <c:pt idx="7897">
                  <c:v>1.8242170000000066</c:v>
                </c:pt>
                <c:pt idx="7898">
                  <c:v>1.8244480000000001</c:v>
                </c:pt>
                <c:pt idx="7899">
                  <c:v>1.8246790000000002</c:v>
                </c:pt>
                <c:pt idx="7900">
                  <c:v>1.82491</c:v>
                </c:pt>
                <c:pt idx="7901">
                  <c:v>1.8251409999999999</c:v>
                </c:pt>
                <c:pt idx="7902">
                  <c:v>1.825372</c:v>
                </c:pt>
                <c:pt idx="7903">
                  <c:v>1.8256029999999999</c:v>
                </c:pt>
                <c:pt idx="7904">
                  <c:v>1.8258339999999944</c:v>
                </c:pt>
                <c:pt idx="7905">
                  <c:v>1.826065</c:v>
                </c:pt>
                <c:pt idx="7906">
                  <c:v>1.8262959999999999</c:v>
                </c:pt>
                <c:pt idx="7907">
                  <c:v>1.826527</c:v>
                </c:pt>
                <c:pt idx="7908">
                  <c:v>1.8267580000000001</c:v>
                </c:pt>
                <c:pt idx="7909">
                  <c:v>1.8269890000000002</c:v>
                </c:pt>
                <c:pt idx="7910">
                  <c:v>1.8272199999999998</c:v>
                </c:pt>
                <c:pt idx="7911">
                  <c:v>1.8274510000000002</c:v>
                </c:pt>
                <c:pt idx="7912">
                  <c:v>1.827682</c:v>
                </c:pt>
                <c:pt idx="7913">
                  <c:v>1.8279129999999999</c:v>
                </c:pt>
                <c:pt idx="7914">
                  <c:v>1.828144</c:v>
                </c:pt>
                <c:pt idx="7915">
                  <c:v>1.8283750000000001</c:v>
                </c:pt>
                <c:pt idx="7916">
                  <c:v>1.8286060000000002</c:v>
                </c:pt>
                <c:pt idx="7917">
                  <c:v>1.828837</c:v>
                </c:pt>
                <c:pt idx="7918">
                  <c:v>1.8290679999999999</c:v>
                </c:pt>
                <c:pt idx="7919">
                  <c:v>1.8292989999999998</c:v>
                </c:pt>
                <c:pt idx="7920">
                  <c:v>1.829529999999993</c:v>
                </c:pt>
                <c:pt idx="7921">
                  <c:v>1.8297609999999978</c:v>
                </c:pt>
                <c:pt idx="7922">
                  <c:v>1.829991999999993</c:v>
                </c:pt>
                <c:pt idx="7923">
                  <c:v>1.8302230000000002</c:v>
                </c:pt>
                <c:pt idx="7924">
                  <c:v>1.830454</c:v>
                </c:pt>
                <c:pt idx="7925">
                  <c:v>1.8306850000000001</c:v>
                </c:pt>
                <c:pt idx="7926">
                  <c:v>1.830916</c:v>
                </c:pt>
                <c:pt idx="7927">
                  <c:v>1.8311470000000001</c:v>
                </c:pt>
                <c:pt idx="7928">
                  <c:v>1.8313780000000002</c:v>
                </c:pt>
                <c:pt idx="7929">
                  <c:v>1.8316089999999998</c:v>
                </c:pt>
                <c:pt idx="7930">
                  <c:v>1.8318399999999937</c:v>
                </c:pt>
                <c:pt idx="7931">
                  <c:v>1.832071</c:v>
                </c:pt>
                <c:pt idx="7932">
                  <c:v>1.8323020000000001</c:v>
                </c:pt>
                <c:pt idx="7933">
                  <c:v>1.8325330000000002</c:v>
                </c:pt>
                <c:pt idx="7934">
                  <c:v>1.8327639999999998</c:v>
                </c:pt>
                <c:pt idx="7935">
                  <c:v>1.8329950000000002</c:v>
                </c:pt>
                <c:pt idx="7936">
                  <c:v>1.8332259999999998</c:v>
                </c:pt>
                <c:pt idx="7937">
                  <c:v>1.8334570000000001</c:v>
                </c:pt>
                <c:pt idx="7938">
                  <c:v>1.8336880000000002</c:v>
                </c:pt>
                <c:pt idx="7939">
                  <c:v>1.8339189999999999</c:v>
                </c:pt>
                <c:pt idx="7940">
                  <c:v>1.8341500000000059</c:v>
                </c:pt>
                <c:pt idx="7941">
                  <c:v>1.834381</c:v>
                </c:pt>
                <c:pt idx="7942">
                  <c:v>1.8346120000000001</c:v>
                </c:pt>
                <c:pt idx="7943">
                  <c:v>1.834843</c:v>
                </c:pt>
                <c:pt idx="7944">
                  <c:v>1.8350739999999999</c:v>
                </c:pt>
                <c:pt idx="7945">
                  <c:v>1.8353050000000002</c:v>
                </c:pt>
                <c:pt idx="7946">
                  <c:v>1.8355359999999998</c:v>
                </c:pt>
                <c:pt idx="7947">
                  <c:v>1.8357669999999944</c:v>
                </c:pt>
                <c:pt idx="7948">
                  <c:v>1.8359979999999998</c:v>
                </c:pt>
                <c:pt idx="7949">
                  <c:v>1.8362289999999999</c:v>
                </c:pt>
                <c:pt idx="7950">
                  <c:v>1.8364600000000002</c:v>
                </c:pt>
                <c:pt idx="7951">
                  <c:v>1.8366909999999999</c:v>
                </c:pt>
                <c:pt idx="7952">
                  <c:v>1.8369220000000002</c:v>
                </c:pt>
                <c:pt idx="7953">
                  <c:v>1.837153</c:v>
                </c:pt>
                <c:pt idx="7954">
                  <c:v>1.8373839999999999</c:v>
                </c:pt>
                <c:pt idx="7955">
                  <c:v>1.837615</c:v>
                </c:pt>
                <c:pt idx="7956">
                  <c:v>1.8378459999999999</c:v>
                </c:pt>
                <c:pt idx="7957">
                  <c:v>1.838077000000006</c:v>
                </c:pt>
                <c:pt idx="7958">
                  <c:v>1.8383080000000001</c:v>
                </c:pt>
                <c:pt idx="7959">
                  <c:v>1.8385389999999999</c:v>
                </c:pt>
                <c:pt idx="7960">
                  <c:v>1.83877</c:v>
                </c:pt>
                <c:pt idx="7961">
                  <c:v>1.8390009999999999</c:v>
                </c:pt>
                <c:pt idx="7962">
                  <c:v>1.8392320000000002</c:v>
                </c:pt>
                <c:pt idx="7963">
                  <c:v>1.8394629999999998</c:v>
                </c:pt>
                <c:pt idx="7964">
                  <c:v>1.8396939999999944</c:v>
                </c:pt>
                <c:pt idx="7965">
                  <c:v>1.8399249999999916</c:v>
                </c:pt>
                <c:pt idx="7966">
                  <c:v>1.8401560000000001</c:v>
                </c:pt>
                <c:pt idx="7967">
                  <c:v>1.8403870000000064</c:v>
                </c:pt>
                <c:pt idx="7968">
                  <c:v>1.8406180000000001</c:v>
                </c:pt>
                <c:pt idx="7969">
                  <c:v>1.8408490000000002</c:v>
                </c:pt>
                <c:pt idx="7970">
                  <c:v>1.84108</c:v>
                </c:pt>
                <c:pt idx="7971">
                  <c:v>1.8413109999999999</c:v>
                </c:pt>
                <c:pt idx="7972">
                  <c:v>1.841542</c:v>
                </c:pt>
                <c:pt idx="7973">
                  <c:v>1.8417729999999999</c:v>
                </c:pt>
                <c:pt idx="7974">
                  <c:v>1.8420040000000002</c:v>
                </c:pt>
                <c:pt idx="7975">
                  <c:v>1.8422350000000001</c:v>
                </c:pt>
                <c:pt idx="7976">
                  <c:v>1.8424660000000002</c:v>
                </c:pt>
                <c:pt idx="7977">
                  <c:v>1.842697</c:v>
                </c:pt>
                <c:pt idx="7978">
                  <c:v>1.8429279999999999</c:v>
                </c:pt>
                <c:pt idx="7979">
                  <c:v>1.843159</c:v>
                </c:pt>
                <c:pt idx="7980">
                  <c:v>1.8433899999999999</c:v>
                </c:pt>
                <c:pt idx="7981">
                  <c:v>1.8436209999999944</c:v>
                </c:pt>
                <c:pt idx="7982">
                  <c:v>1.843852</c:v>
                </c:pt>
                <c:pt idx="7983">
                  <c:v>1.8440830000000001</c:v>
                </c:pt>
                <c:pt idx="7984">
                  <c:v>1.844314</c:v>
                </c:pt>
                <c:pt idx="7985">
                  <c:v>1.8445450000000001</c:v>
                </c:pt>
                <c:pt idx="7986">
                  <c:v>1.8447760000000002</c:v>
                </c:pt>
                <c:pt idx="7987">
                  <c:v>1.8450070000000001</c:v>
                </c:pt>
                <c:pt idx="7988">
                  <c:v>1.8452380000000002</c:v>
                </c:pt>
                <c:pt idx="7989">
                  <c:v>1.8454689999999998</c:v>
                </c:pt>
                <c:pt idx="7990">
                  <c:v>1.8456999999999937</c:v>
                </c:pt>
                <c:pt idx="7991">
                  <c:v>1.8459309999999998</c:v>
                </c:pt>
                <c:pt idx="7992">
                  <c:v>1.8461620000000001</c:v>
                </c:pt>
                <c:pt idx="7993">
                  <c:v>1.8463930000000002</c:v>
                </c:pt>
                <c:pt idx="7994">
                  <c:v>1.8466239999999998</c:v>
                </c:pt>
                <c:pt idx="7995">
                  <c:v>1.8468550000000001</c:v>
                </c:pt>
                <c:pt idx="7996">
                  <c:v>1.847086</c:v>
                </c:pt>
                <c:pt idx="7997">
                  <c:v>1.8473170000000001</c:v>
                </c:pt>
                <c:pt idx="7998">
                  <c:v>1.8475480000000002</c:v>
                </c:pt>
                <c:pt idx="7999">
                  <c:v>1.8477789999999998</c:v>
                </c:pt>
                <c:pt idx="8000">
                  <c:v>1.8480100000000041</c:v>
                </c:pt>
                <c:pt idx="8001">
                  <c:v>1.848241</c:v>
                </c:pt>
                <c:pt idx="8002">
                  <c:v>1.8484720000000001</c:v>
                </c:pt>
                <c:pt idx="8003">
                  <c:v>1.8487030000000002</c:v>
                </c:pt>
                <c:pt idx="8004">
                  <c:v>1.8489339999999999</c:v>
                </c:pt>
                <c:pt idx="8005">
                  <c:v>1.8491650000000002</c:v>
                </c:pt>
                <c:pt idx="8006">
                  <c:v>1.8493959999999998</c:v>
                </c:pt>
                <c:pt idx="8007">
                  <c:v>1.8496269999999937</c:v>
                </c:pt>
                <c:pt idx="8008">
                  <c:v>1.849858</c:v>
                </c:pt>
                <c:pt idx="8009">
                  <c:v>1.8500890000000001</c:v>
                </c:pt>
                <c:pt idx="8010">
                  <c:v>1.8503200000000002</c:v>
                </c:pt>
                <c:pt idx="8011">
                  <c:v>1.8505510000000001</c:v>
                </c:pt>
                <c:pt idx="8012">
                  <c:v>1.8507820000000001</c:v>
                </c:pt>
                <c:pt idx="8013">
                  <c:v>1.851013</c:v>
                </c:pt>
                <c:pt idx="8014">
                  <c:v>1.8512439999999999</c:v>
                </c:pt>
                <c:pt idx="8015">
                  <c:v>1.8514750000000002</c:v>
                </c:pt>
                <c:pt idx="8016">
                  <c:v>1.8517059999999999</c:v>
                </c:pt>
                <c:pt idx="8017">
                  <c:v>1.8519370000000002</c:v>
                </c:pt>
                <c:pt idx="8018">
                  <c:v>1.852168</c:v>
                </c:pt>
                <c:pt idx="8019">
                  <c:v>1.8523989999999999</c:v>
                </c:pt>
                <c:pt idx="8020">
                  <c:v>1.85263</c:v>
                </c:pt>
                <c:pt idx="8021">
                  <c:v>1.8528609999999999</c:v>
                </c:pt>
                <c:pt idx="8022">
                  <c:v>1.8530920000000002</c:v>
                </c:pt>
                <c:pt idx="8023">
                  <c:v>1.8533229999999998</c:v>
                </c:pt>
                <c:pt idx="8024">
                  <c:v>1.8535539999999999</c:v>
                </c:pt>
                <c:pt idx="8025">
                  <c:v>1.853785</c:v>
                </c:pt>
                <c:pt idx="8026">
                  <c:v>1.8540160000000001</c:v>
                </c:pt>
                <c:pt idx="8027">
                  <c:v>1.8542470000000066</c:v>
                </c:pt>
                <c:pt idx="8028">
                  <c:v>1.8544780000000001</c:v>
                </c:pt>
                <c:pt idx="8029">
                  <c:v>1.8547090000000002</c:v>
                </c:pt>
                <c:pt idx="8030">
                  <c:v>1.85494</c:v>
                </c:pt>
                <c:pt idx="8031">
                  <c:v>1.8551709999999999</c:v>
                </c:pt>
                <c:pt idx="8032">
                  <c:v>1.855402</c:v>
                </c:pt>
                <c:pt idx="8033">
                  <c:v>1.8556329999999999</c:v>
                </c:pt>
                <c:pt idx="8034">
                  <c:v>1.8558639999999944</c:v>
                </c:pt>
                <c:pt idx="8035">
                  <c:v>1.8560950000000001</c:v>
                </c:pt>
                <c:pt idx="8036">
                  <c:v>1.8563259999999999</c:v>
                </c:pt>
                <c:pt idx="8037">
                  <c:v>1.8565570000000065</c:v>
                </c:pt>
                <c:pt idx="8038">
                  <c:v>1.8567880000000001</c:v>
                </c:pt>
                <c:pt idx="8039">
                  <c:v>1.8570190000000002</c:v>
                </c:pt>
                <c:pt idx="8040">
                  <c:v>1.8572500000000001</c:v>
                </c:pt>
                <c:pt idx="8041">
                  <c:v>1.8574810000000002</c:v>
                </c:pt>
                <c:pt idx="8042">
                  <c:v>1.857712</c:v>
                </c:pt>
                <c:pt idx="8043">
                  <c:v>1.8579429999999999</c:v>
                </c:pt>
                <c:pt idx="8044">
                  <c:v>1.858174</c:v>
                </c:pt>
                <c:pt idx="8045">
                  <c:v>1.8584050000000001</c:v>
                </c:pt>
                <c:pt idx="8046">
                  <c:v>1.8586360000000002</c:v>
                </c:pt>
                <c:pt idx="8047">
                  <c:v>1.858867</c:v>
                </c:pt>
                <c:pt idx="8048">
                  <c:v>1.8590979999999999</c:v>
                </c:pt>
                <c:pt idx="8049">
                  <c:v>1.8593289999999998</c:v>
                </c:pt>
                <c:pt idx="8050">
                  <c:v>1.8595599999999999</c:v>
                </c:pt>
                <c:pt idx="8051">
                  <c:v>1.8597909999999978</c:v>
                </c:pt>
                <c:pt idx="8052">
                  <c:v>1.8600220000000001</c:v>
                </c:pt>
                <c:pt idx="8053">
                  <c:v>1.8602530000000059</c:v>
                </c:pt>
                <c:pt idx="8054">
                  <c:v>1.860484</c:v>
                </c:pt>
                <c:pt idx="8055">
                  <c:v>1.8607150000000001</c:v>
                </c:pt>
                <c:pt idx="8056">
                  <c:v>1.860946</c:v>
                </c:pt>
                <c:pt idx="8057">
                  <c:v>1.8611770000000001</c:v>
                </c:pt>
                <c:pt idx="8058">
                  <c:v>1.8614080000000002</c:v>
                </c:pt>
                <c:pt idx="8059">
                  <c:v>1.8616389999999998</c:v>
                </c:pt>
                <c:pt idx="8060">
                  <c:v>1.8618699999999937</c:v>
                </c:pt>
                <c:pt idx="8061">
                  <c:v>1.862101</c:v>
                </c:pt>
                <c:pt idx="8062">
                  <c:v>1.8623320000000001</c:v>
                </c:pt>
                <c:pt idx="8063">
                  <c:v>1.8625630000000002</c:v>
                </c:pt>
                <c:pt idx="8064">
                  <c:v>1.8627939999999998</c:v>
                </c:pt>
                <c:pt idx="8065">
                  <c:v>1.8630250000000002</c:v>
                </c:pt>
                <c:pt idx="8066">
                  <c:v>1.863256</c:v>
                </c:pt>
                <c:pt idx="8067">
                  <c:v>1.8634870000000001</c:v>
                </c:pt>
                <c:pt idx="8068">
                  <c:v>1.8637180000000002</c:v>
                </c:pt>
                <c:pt idx="8069">
                  <c:v>1.8639489999999999</c:v>
                </c:pt>
                <c:pt idx="8070">
                  <c:v>1.8641800000000059</c:v>
                </c:pt>
                <c:pt idx="8071">
                  <c:v>1.864411</c:v>
                </c:pt>
                <c:pt idx="8072">
                  <c:v>1.8646420000000001</c:v>
                </c:pt>
                <c:pt idx="8073">
                  <c:v>1.864873</c:v>
                </c:pt>
                <c:pt idx="8074">
                  <c:v>1.8651039999999999</c:v>
                </c:pt>
                <c:pt idx="8075">
                  <c:v>1.8653350000000002</c:v>
                </c:pt>
                <c:pt idx="8076">
                  <c:v>1.8655659999999998</c:v>
                </c:pt>
                <c:pt idx="8077">
                  <c:v>1.8657969999999944</c:v>
                </c:pt>
                <c:pt idx="8078">
                  <c:v>1.866028</c:v>
                </c:pt>
                <c:pt idx="8079">
                  <c:v>1.8662590000000001</c:v>
                </c:pt>
                <c:pt idx="8080">
                  <c:v>1.8664900000000002</c:v>
                </c:pt>
                <c:pt idx="8081">
                  <c:v>1.8667209999999999</c:v>
                </c:pt>
                <c:pt idx="8082">
                  <c:v>1.8669520000000059</c:v>
                </c:pt>
                <c:pt idx="8083">
                  <c:v>1.867183</c:v>
                </c:pt>
                <c:pt idx="8084">
                  <c:v>1.8674139999999999</c:v>
                </c:pt>
                <c:pt idx="8085">
                  <c:v>1.867645</c:v>
                </c:pt>
                <c:pt idx="8086">
                  <c:v>1.8678759999999999</c:v>
                </c:pt>
                <c:pt idx="8087">
                  <c:v>1.868107000000006</c:v>
                </c:pt>
                <c:pt idx="8088">
                  <c:v>1.8683380000000001</c:v>
                </c:pt>
                <c:pt idx="8089">
                  <c:v>1.8685689999999999</c:v>
                </c:pt>
                <c:pt idx="8090">
                  <c:v>1.8688</c:v>
                </c:pt>
                <c:pt idx="8091">
                  <c:v>1.8690309999999999</c:v>
                </c:pt>
                <c:pt idx="8092">
                  <c:v>1.8692620000000002</c:v>
                </c:pt>
                <c:pt idx="8093">
                  <c:v>1.8694929999999998</c:v>
                </c:pt>
                <c:pt idx="8094">
                  <c:v>1.8697239999999944</c:v>
                </c:pt>
                <c:pt idx="8095">
                  <c:v>1.869955</c:v>
                </c:pt>
                <c:pt idx="8096">
                  <c:v>1.8701860000000001</c:v>
                </c:pt>
                <c:pt idx="8097">
                  <c:v>1.8704170000000064</c:v>
                </c:pt>
                <c:pt idx="8098">
                  <c:v>1.8706480000000001</c:v>
                </c:pt>
                <c:pt idx="8099">
                  <c:v>1.8708790000000002</c:v>
                </c:pt>
                <c:pt idx="8100">
                  <c:v>1.8711100000000001</c:v>
                </c:pt>
                <c:pt idx="8101">
                  <c:v>1.8713409999999999</c:v>
                </c:pt>
                <c:pt idx="8102">
                  <c:v>1.871572</c:v>
                </c:pt>
                <c:pt idx="8103">
                  <c:v>1.8718029999999999</c:v>
                </c:pt>
                <c:pt idx="8104">
                  <c:v>1.8720340000000002</c:v>
                </c:pt>
                <c:pt idx="8105">
                  <c:v>1.8722650000000001</c:v>
                </c:pt>
                <c:pt idx="8106">
                  <c:v>1.8724960000000002</c:v>
                </c:pt>
                <c:pt idx="8107">
                  <c:v>1.872727</c:v>
                </c:pt>
                <c:pt idx="8108">
                  <c:v>1.8729580000000001</c:v>
                </c:pt>
                <c:pt idx="8109">
                  <c:v>1.873189</c:v>
                </c:pt>
                <c:pt idx="8110">
                  <c:v>1.8734199999999999</c:v>
                </c:pt>
                <c:pt idx="8111">
                  <c:v>1.8736510000000002</c:v>
                </c:pt>
                <c:pt idx="8112">
                  <c:v>1.873882</c:v>
                </c:pt>
                <c:pt idx="8113">
                  <c:v>1.8741130000000001</c:v>
                </c:pt>
                <c:pt idx="8114">
                  <c:v>1.874344</c:v>
                </c:pt>
                <c:pt idx="8115">
                  <c:v>1.8745750000000001</c:v>
                </c:pt>
                <c:pt idx="8116">
                  <c:v>1.8748060000000002</c:v>
                </c:pt>
                <c:pt idx="8117">
                  <c:v>1.8750370000000001</c:v>
                </c:pt>
                <c:pt idx="8118">
                  <c:v>1.8752680000000002</c:v>
                </c:pt>
                <c:pt idx="8119">
                  <c:v>1.8754989999999998</c:v>
                </c:pt>
                <c:pt idx="8120">
                  <c:v>1.8757299999999937</c:v>
                </c:pt>
                <c:pt idx="8121">
                  <c:v>1.8759609999999998</c:v>
                </c:pt>
                <c:pt idx="8122">
                  <c:v>1.8761920000000001</c:v>
                </c:pt>
                <c:pt idx="8123">
                  <c:v>1.8764230000000002</c:v>
                </c:pt>
                <c:pt idx="8124">
                  <c:v>1.876654</c:v>
                </c:pt>
                <c:pt idx="8125">
                  <c:v>1.8768850000000001</c:v>
                </c:pt>
                <c:pt idx="8126">
                  <c:v>1.877116</c:v>
                </c:pt>
                <c:pt idx="8127">
                  <c:v>1.8773470000000001</c:v>
                </c:pt>
                <c:pt idx="8128">
                  <c:v>1.8775780000000002</c:v>
                </c:pt>
                <c:pt idx="8129">
                  <c:v>1.8778089999999998</c:v>
                </c:pt>
                <c:pt idx="8130">
                  <c:v>1.8780400000000059</c:v>
                </c:pt>
                <c:pt idx="8131">
                  <c:v>1.878271</c:v>
                </c:pt>
                <c:pt idx="8132">
                  <c:v>1.8785020000000001</c:v>
                </c:pt>
                <c:pt idx="8133">
                  <c:v>1.8787330000000002</c:v>
                </c:pt>
                <c:pt idx="8134">
                  <c:v>1.8789639999999999</c:v>
                </c:pt>
                <c:pt idx="8135">
                  <c:v>1.8791950000000002</c:v>
                </c:pt>
                <c:pt idx="8136">
                  <c:v>1.8794259999999998</c:v>
                </c:pt>
                <c:pt idx="8137">
                  <c:v>1.8796570000000001</c:v>
                </c:pt>
                <c:pt idx="8138">
                  <c:v>1.879888</c:v>
                </c:pt>
                <c:pt idx="8139">
                  <c:v>1.8801190000000001</c:v>
                </c:pt>
                <c:pt idx="8140">
                  <c:v>1.880350000000006</c:v>
                </c:pt>
                <c:pt idx="8141">
                  <c:v>1.8805810000000001</c:v>
                </c:pt>
                <c:pt idx="8142">
                  <c:v>1.8808120000000021</c:v>
                </c:pt>
                <c:pt idx="8143">
                  <c:v>1.881043</c:v>
                </c:pt>
                <c:pt idx="8144">
                  <c:v>1.8812739999999999</c:v>
                </c:pt>
                <c:pt idx="8145">
                  <c:v>1.8815050000000002</c:v>
                </c:pt>
                <c:pt idx="8146">
                  <c:v>1.8817359999999999</c:v>
                </c:pt>
                <c:pt idx="8147">
                  <c:v>1.8819670000000002</c:v>
                </c:pt>
                <c:pt idx="8148">
                  <c:v>1.882198</c:v>
                </c:pt>
                <c:pt idx="8149">
                  <c:v>1.8824289999999999</c:v>
                </c:pt>
                <c:pt idx="8150">
                  <c:v>1.88266</c:v>
                </c:pt>
                <c:pt idx="8151">
                  <c:v>1.8828909999999999</c:v>
                </c:pt>
                <c:pt idx="8152">
                  <c:v>1.8831220000000002</c:v>
                </c:pt>
                <c:pt idx="8153">
                  <c:v>1.8833530000000001</c:v>
                </c:pt>
                <c:pt idx="8154">
                  <c:v>1.8835839999999999</c:v>
                </c:pt>
                <c:pt idx="8155">
                  <c:v>1.883815</c:v>
                </c:pt>
                <c:pt idx="8156">
                  <c:v>1.8840460000000001</c:v>
                </c:pt>
                <c:pt idx="8157">
                  <c:v>1.8842770000000066</c:v>
                </c:pt>
                <c:pt idx="8158">
                  <c:v>1.8845080000000001</c:v>
                </c:pt>
                <c:pt idx="8159">
                  <c:v>1.8847390000000002</c:v>
                </c:pt>
                <c:pt idx="8160">
                  <c:v>1.88497</c:v>
                </c:pt>
                <c:pt idx="8161">
                  <c:v>1.8852009999999999</c:v>
                </c:pt>
                <c:pt idx="8162">
                  <c:v>1.885432</c:v>
                </c:pt>
                <c:pt idx="8163">
                  <c:v>1.8856629999999999</c:v>
                </c:pt>
                <c:pt idx="8164">
                  <c:v>1.8858939999999944</c:v>
                </c:pt>
                <c:pt idx="8165">
                  <c:v>1.8861250000000001</c:v>
                </c:pt>
                <c:pt idx="8166">
                  <c:v>1.8863560000000001</c:v>
                </c:pt>
                <c:pt idx="8167">
                  <c:v>1.8865870000000065</c:v>
                </c:pt>
                <c:pt idx="8168">
                  <c:v>1.8868180000000001</c:v>
                </c:pt>
                <c:pt idx="8169">
                  <c:v>1.8870490000000002</c:v>
                </c:pt>
                <c:pt idx="8170">
                  <c:v>1.8872800000000001</c:v>
                </c:pt>
                <c:pt idx="8171">
                  <c:v>1.8875110000000002</c:v>
                </c:pt>
                <c:pt idx="8172">
                  <c:v>1.887742</c:v>
                </c:pt>
                <c:pt idx="8173">
                  <c:v>1.8879729999999999</c:v>
                </c:pt>
                <c:pt idx="8174">
                  <c:v>1.888204</c:v>
                </c:pt>
                <c:pt idx="8175">
                  <c:v>1.8884350000000001</c:v>
                </c:pt>
                <c:pt idx="8176">
                  <c:v>1.8886660000000002</c:v>
                </c:pt>
                <c:pt idx="8177">
                  <c:v>1.888897</c:v>
                </c:pt>
                <c:pt idx="8178">
                  <c:v>1.8891279999999999</c:v>
                </c:pt>
                <c:pt idx="8179">
                  <c:v>1.889359</c:v>
                </c:pt>
                <c:pt idx="8180">
                  <c:v>1.8895899999999999</c:v>
                </c:pt>
                <c:pt idx="8181">
                  <c:v>1.8898209999999998</c:v>
                </c:pt>
                <c:pt idx="8182">
                  <c:v>1.8900520000000083</c:v>
                </c:pt>
                <c:pt idx="8183">
                  <c:v>1.8902830000000059</c:v>
                </c:pt>
                <c:pt idx="8184">
                  <c:v>1.890514</c:v>
                </c:pt>
                <c:pt idx="8185">
                  <c:v>1.8907450000000001</c:v>
                </c:pt>
                <c:pt idx="8186">
                  <c:v>1.890976</c:v>
                </c:pt>
                <c:pt idx="8187">
                  <c:v>1.8912070000000001</c:v>
                </c:pt>
                <c:pt idx="8188">
                  <c:v>1.8914380000000002</c:v>
                </c:pt>
                <c:pt idx="8189">
                  <c:v>1.8916689999999998</c:v>
                </c:pt>
                <c:pt idx="8190">
                  <c:v>1.8918999999999937</c:v>
                </c:pt>
                <c:pt idx="8191">
                  <c:v>1.892131</c:v>
                </c:pt>
                <c:pt idx="8192">
                  <c:v>1.8923620000000001</c:v>
                </c:pt>
                <c:pt idx="8193">
                  <c:v>1.8925930000000002</c:v>
                </c:pt>
                <c:pt idx="8194">
                  <c:v>1.8928239999999998</c:v>
                </c:pt>
                <c:pt idx="8195">
                  <c:v>1.8930550000000059</c:v>
                </c:pt>
                <c:pt idx="8196">
                  <c:v>1.893286</c:v>
                </c:pt>
                <c:pt idx="8197">
                  <c:v>1.8935170000000001</c:v>
                </c:pt>
                <c:pt idx="8198">
                  <c:v>1.8937480000000002</c:v>
                </c:pt>
                <c:pt idx="8199">
                  <c:v>1.8939789999999999</c:v>
                </c:pt>
                <c:pt idx="8200">
                  <c:v>1.8942100000000059</c:v>
                </c:pt>
                <c:pt idx="8201">
                  <c:v>1.894441</c:v>
                </c:pt>
                <c:pt idx="8202">
                  <c:v>1.8946720000000001</c:v>
                </c:pt>
                <c:pt idx="8203">
                  <c:v>1.894903</c:v>
                </c:pt>
                <c:pt idx="8204">
                  <c:v>1.8951339999999999</c:v>
                </c:pt>
                <c:pt idx="8205">
                  <c:v>1.8953650000000002</c:v>
                </c:pt>
                <c:pt idx="8206">
                  <c:v>1.8955959999999998</c:v>
                </c:pt>
                <c:pt idx="8207">
                  <c:v>1.8958270000000002</c:v>
                </c:pt>
                <c:pt idx="8208">
                  <c:v>1.8960580000000071</c:v>
                </c:pt>
                <c:pt idx="8209">
                  <c:v>1.8962890000000001</c:v>
                </c:pt>
                <c:pt idx="8210">
                  <c:v>1.8965200000000002</c:v>
                </c:pt>
                <c:pt idx="8211">
                  <c:v>1.8967510000000001</c:v>
                </c:pt>
                <c:pt idx="8212">
                  <c:v>1.8969820000000059</c:v>
                </c:pt>
                <c:pt idx="8213">
                  <c:v>1.897213</c:v>
                </c:pt>
                <c:pt idx="8214">
                  <c:v>1.8974439999999999</c:v>
                </c:pt>
                <c:pt idx="8215">
                  <c:v>1.897675</c:v>
                </c:pt>
                <c:pt idx="8216">
                  <c:v>1.8979059999999999</c:v>
                </c:pt>
                <c:pt idx="8217">
                  <c:v>1.898137000000006</c:v>
                </c:pt>
                <c:pt idx="8218">
                  <c:v>1.8983680000000001</c:v>
                </c:pt>
                <c:pt idx="8219">
                  <c:v>1.8985989999999999</c:v>
                </c:pt>
                <c:pt idx="8220">
                  <c:v>1.89883</c:v>
                </c:pt>
                <c:pt idx="8221">
                  <c:v>1.8990609999999999</c:v>
                </c:pt>
                <c:pt idx="8222">
                  <c:v>1.8992920000000002</c:v>
                </c:pt>
                <c:pt idx="8223">
                  <c:v>1.8995229999999999</c:v>
                </c:pt>
                <c:pt idx="8224">
                  <c:v>1.8997540000000002</c:v>
                </c:pt>
                <c:pt idx="8225">
                  <c:v>1.899985</c:v>
                </c:pt>
                <c:pt idx="8226">
                  <c:v>1.9002160000000001</c:v>
                </c:pt>
                <c:pt idx="8227">
                  <c:v>1.9004470000000058</c:v>
                </c:pt>
                <c:pt idx="8228">
                  <c:v>1.9006780000000001</c:v>
                </c:pt>
                <c:pt idx="8229">
                  <c:v>1.9009089999999997</c:v>
                </c:pt>
                <c:pt idx="8230">
                  <c:v>1.9011399999999996</c:v>
                </c:pt>
                <c:pt idx="8231">
                  <c:v>1.9013709999999995</c:v>
                </c:pt>
                <c:pt idx="8232">
                  <c:v>1.9016019999999996</c:v>
                </c:pt>
                <c:pt idx="8233">
                  <c:v>1.9018329999999994</c:v>
                </c:pt>
                <c:pt idx="8234">
                  <c:v>1.902064</c:v>
                </c:pt>
                <c:pt idx="8235">
                  <c:v>1.9022949999999996</c:v>
                </c:pt>
                <c:pt idx="8236">
                  <c:v>1.9025259999999997</c:v>
                </c:pt>
                <c:pt idx="8237">
                  <c:v>1.9027570000000067</c:v>
                </c:pt>
                <c:pt idx="8238">
                  <c:v>1.9029880000000001</c:v>
                </c:pt>
                <c:pt idx="8239">
                  <c:v>1.903219</c:v>
                </c:pt>
                <c:pt idx="8240">
                  <c:v>1.9034499999999996</c:v>
                </c:pt>
                <c:pt idx="8241">
                  <c:v>1.9036809999999997</c:v>
                </c:pt>
                <c:pt idx="8242">
                  <c:v>1.9039119999999996</c:v>
                </c:pt>
                <c:pt idx="8243">
                  <c:v>1.9041430000000001</c:v>
                </c:pt>
                <c:pt idx="8244">
                  <c:v>1.904374</c:v>
                </c:pt>
                <c:pt idx="8245">
                  <c:v>1.9046049999999997</c:v>
                </c:pt>
                <c:pt idx="8246">
                  <c:v>1.904836</c:v>
                </c:pt>
                <c:pt idx="8247">
                  <c:v>1.9050669999999996</c:v>
                </c:pt>
                <c:pt idx="8248">
                  <c:v>1.9052979999999997</c:v>
                </c:pt>
                <c:pt idx="8249">
                  <c:v>1.9055289999999994</c:v>
                </c:pt>
                <c:pt idx="8250">
                  <c:v>1.9057599999999995</c:v>
                </c:pt>
                <c:pt idx="8251">
                  <c:v>1.9059909999999958</c:v>
                </c:pt>
                <c:pt idx="8252">
                  <c:v>1.9062219999999996</c:v>
                </c:pt>
                <c:pt idx="8253">
                  <c:v>1.9064530000000055</c:v>
                </c:pt>
                <c:pt idx="8254">
                  <c:v>1.906684</c:v>
                </c:pt>
                <c:pt idx="8255">
                  <c:v>1.9069149999999997</c:v>
                </c:pt>
                <c:pt idx="8256">
                  <c:v>1.907146</c:v>
                </c:pt>
                <c:pt idx="8257">
                  <c:v>1.9073769999999997</c:v>
                </c:pt>
                <c:pt idx="8258">
                  <c:v>1.9076079999999997</c:v>
                </c:pt>
                <c:pt idx="8259">
                  <c:v>1.9078389999999994</c:v>
                </c:pt>
                <c:pt idx="8260">
                  <c:v>1.9080700000000055</c:v>
                </c:pt>
                <c:pt idx="8261">
                  <c:v>1.908301</c:v>
                </c:pt>
                <c:pt idx="8262">
                  <c:v>1.9085319999999997</c:v>
                </c:pt>
                <c:pt idx="8263">
                  <c:v>1.908763</c:v>
                </c:pt>
                <c:pt idx="8264">
                  <c:v>1.9089939999999994</c:v>
                </c:pt>
                <c:pt idx="8265">
                  <c:v>1.9092249999999942</c:v>
                </c:pt>
                <c:pt idx="8266">
                  <c:v>1.909456</c:v>
                </c:pt>
                <c:pt idx="8267">
                  <c:v>1.9096869999999997</c:v>
                </c:pt>
                <c:pt idx="8268">
                  <c:v>1.909918</c:v>
                </c:pt>
                <c:pt idx="8269">
                  <c:v>1.9101490000000001</c:v>
                </c:pt>
                <c:pt idx="8270">
                  <c:v>1.9103800000000055</c:v>
                </c:pt>
                <c:pt idx="8271">
                  <c:v>1.9106110000000001</c:v>
                </c:pt>
                <c:pt idx="8272">
                  <c:v>1.9108420000000021</c:v>
                </c:pt>
                <c:pt idx="8273">
                  <c:v>1.911073</c:v>
                </c:pt>
                <c:pt idx="8274">
                  <c:v>1.9113039999999994</c:v>
                </c:pt>
                <c:pt idx="8275">
                  <c:v>1.9115349999999998</c:v>
                </c:pt>
                <c:pt idx="8276">
                  <c:v>1.9117659999999994</c:v>
                </c:pt>
                <c:pt idx="8277">
                  <c:v>1.9119969999999942</c:v>
                </c:pt>
                <c:pt idx="8278">
                  <c:v>1.912228</c:v>
                </c:pt>
                <c:pt idx="8279">
                  <c:v>1.9124590000000001</c:v>
                </c:pt>
                <c:pt idx="8280">
                  <c:v>1.91269</c:v>
                </c:pt>
                <c:pt idx="8281">
                  <c:v>1.9129209999999994</c:v>
                </c:pt>
                <c:pt idx="8282">
                  <c:v>1.9131520000000055</c:v>
                </c:pt>
                <c:pt idx="8283">
                  <c:v>1.9133830000000001</c:v>
                </c:pt>
                <c:pt idx="8284">
                  <c:v>1.9136139999999995</c:v>
                </c:pt>
                <c:pt idx="8285">
                  <c:v>1.9138449999999996</c:v>
                </c:pt>
                <c:pt idx="8286">
                  <c:v>1.9140760000000001</c:v>
                </c:pt>
                <c:pt idx="8287">
                  <c:v>1.9143070000000062</c:v>
                </c:pt>
                <c:pt idx="8288">
                  <c:v>1.9145380000000001</c:v>
                </c:pt>
                <c:pt idx="8289">
                  <c:v>1.9147689999999997</c:v>
                </c:pt>
                <c:pt idx="8290">
                  <c:v>1.9149999999999996</c:v>
                </c:pt>
                <c:pt idx="8291">
                  <c:v>1.9152309999999995</c:v>
                </c:pt>
                <c:pt idx="8292">
                  <c:v>1.9154619999999996</c:v>
                </c:pt>
                <c:pt idx="8293">
                  <c:v>1.9156929999999994</c:v>
                </c:pt>
                <c:pt idx="8294">
                  <c:v>1.915923999999994</c:v>
                </c:pt>
                <c:pt idx="8295">
                  <c:v>1.9161550000000067</c:v>
                </c:pt>
                <c:pt idx="8296">
                  <c:v>1.9163860000000001</c:v>
                </c:pt>
                <c:pt idx="8297">
                  <c:v>1.916617000000006</c:v>
                </c:pt>
                <c:pt idx="8298">
                  <c:v>1.9168480000000001</c:v>
                </c:pt>
                <c:pt idx="8299">
                  <c:v>1.917079</c:v>
                </c:pt>
                <c:pt idx="8300">
                  <c:v>1.9173099999999996</c:v>
                </c:pt>
                <c:pt idx="8301">
                  <c:v>1.9175409999999997</c:v>
                </c:pt>
                <c:pt idx="8302">
                  <c:v>1.9177719999999996</c:v>
                </c:pt>
                <c:pt idx="8303">
                  <c:v>1.9180030000000001</c:v>
                </c:pt>
                <c:pt idx="8304">
                  <c:v>1.918234</c:v>
                </c:pt>
                <c:pt idx="8305">
                  <c:v>1.9184649999999996</c:v>
                </c:pt>
                <c:pt idx="8306">
                  <c:v>1.9186959999999997</c:v>
                </c:pt>
                <c:pt idx="8307">
                  <c:v>1.9189269999999996</c:v>
                </c:pt>
                <c:pt idx="8308">
                  <c:v>1.9191580000000001</c:v>
                </c:pt>
                <c:pt idx="8309">
                  <c:v>1.919389</c:v>
                </c:pt>
                <c:pt idx="8310">
                  <c:v>1.9196199999999994</c:v>
                </c:pt>
                <c:pt idx="8311">
                  <c:v>1.919851</c:v>
                </c:pt>
                <c:pt idx="8312">
                  <c:v>1.9200820000000076</c:v>
                </c:pt>
                <c:pt idx="8313">
                  <c:v>1.9203130000000055</c:v>
                </c:pt>
                <c:pt idx="8314">
                  <c:v>1.920544</c:v>
                </c:pt>
                <c:pt idx="8315">
                  <c:v>1.9207749999999997</c:v>
                </c:pt>
                <c:pt idx="8316">
                  <c:v>1.921006</c:v>
                </c:pt>
                <c:pt idx="8317">
                  <c:v>1.9212369999999996</c:v>
                </c:pt>
                <c:pt idx="8318">
                  <c:v>1.9214679999999997</c:v>
                </c:pt>
                <c:pt idx="8319">
                  <c:v>1.9216989999999994</c:v>
                </c:pt>
                <c:pt idx="8320">
                  <c:v>1.9219299999999933</c:v>
                </c:pt>
                <c:pt idx="8321">
                  <c:v>1.922161</c:v>
                </c:pt>
                <c:pt idx="8322">
                  <c:v>1.9223919999999997</c:v>
                </c:pt>
                <c:pt idx="8323">
                  <c:v>1.9226229999999997</c:v>
                </c:pt>
                <c:pt idx="8324">
                  <c:v>1.9228540000000001</c:v>
                </c:pt>
                <c:pt idx="8325">
                  <c:v>1.9230850000000055</c:v>
                </c:pt>
                <c:pt idx="8326">
                  <c:v>1.923316</c:v>
                </c:pt>
                <c:pt idx="8327">
                  <c:v>1.9235469999999997</c:v>
                </c:pt>
                <c:pt idx="8328">
                  <c:v>1.923778</c:v>
                </c:pt>
                <c:pt idx="8329">
                  <c:v>1.9240090000000001</c:v>
                </c:pt>
                <c:pt idx="8330">
                  <c:v>1.9242400000000055</c:v>
                </c:pt>
                <c:pt idx="8331">
                  <c:v>1.924471</c:v>
                </c:pt>
                <c:pt idx="8332">
                  <c:v>1.9247019999999997</c:v>
                </c:pt>
                <c:pt idx="8333">
                  <c:v>1.924933</c:v>
                </c:pt>
                <c:pt idx="8334">
                  <c:v>1.9251639999999994</c:v>
                </c:pt>
                <c:pt idx="8335">
                  <c:v>1.9253949999999966</c:v>
                </c:pt>
                <c:pt idx="8336">
                  <c:v>1.9256259999999994</c:v>
                </c:pt>
                <c:pt idx="8337">
                  <c:v>1.9258570000000041</c:v>
                </c:pt>
                <c:pt idx="8338">
                  <c:v>1.9260880000000067</c:v>
                </c:pt>
                <c:pt idx="8339">
                  <c:v>1.9263190000000001</c:v>
                </c:pt>
                <c:pt idx="8340">
                  <c:v>1.9265500000000062</c:v>
                </c:pt>
                <c:pt idx="8341">
                  <c:v>1.9267810000000001</c:v>
                </c:pt>
                <c:pt idx="8342">
                  <c:v>1.9270120000000055</c:v>
                </c:pt>
                <c:pt idx="8343">
                  <c:v>1.927243</c:v>
                </c:pt>
                <c:pt idx="8344">
                  <c:v>1.9274739999999995</c:v>
                </c:pt>
                <c:pt idx="8345">
                  <c:v>1.9277049999999996</c:v>
                </c:pt>
                <c:pt idx="8346">
                  <c:v>1.9279359999999994</c:v>
                </c:pt>
                <c:pt idx="8347">
                  <c:v>1.9281670000000055</c:v>
                </c:pt>
                <c:pt idx="8348">
                  <c:v>1.9283980000000001</c:v>
                </c:pt>
                <c:pt idx="8349">
                  <c:v>1.9286289999999995</c:v>
                </c:pt>
                <c:pt idx="8350">
                  <c:v>1.92886</c:v>
                </c:pt>
                <c:pt idx="8351">
                  <c:v>1.9290909999999994</c:v>
                </c:pt>
                <c:pt idx="8352">
                  <c:v>1.9293219999999998</c:v>
                </c:pt>
                <c:pt idx="8353">
                  <c:v>1.9295530000000001</c:v>
                </c:pt>
                <c:pt idx="8354">
                  <c:v>1.9297839999999997</c:v>
                </c:pt>
                <c:pt idx="8355">
                  <c:v>1.9300150000000067</c:v>
                </c:pt>
                <c:pt idx="8356">
                  <c:v>1.9302460000000001</c:v>
                </c:pt>
                <c:pt idx="8357">
                  <c:v>1.9304770000000058</c:v>
                </c:pt>
                <c:pt idx="8358">
                  <c:v>1.9307080000000001</c:v>
                </c:pt>
                <c:pt idx="8359">
                  <c:v>1.9309389999999997</c:v>
                </c:pt>
                <c:pt idx="8360">
                  <c:v>1.9311699999999996</c:v>
                </c:pt>
                <c:pt idx="8361">
                  <c:v>1.9314009999999995</c:v>
                </c:pt>
                <c:pt idx="8362">
                  <c:v>1.9316319999999996</c:v>
                </c:pt>
                <c:pt idx="8363">
                  <c:v>1.9318629999999994</c:v>
                </c:pt>
                <c:pt idx="8364">
                  <c:v>1.932094</c:v>
                </c:pt>
                <c:pt idx="8365">
                  <c:v>1.9323249999999996</c:v>
                </c:pt>
                <c:pt idx="8366">
                  <c:v>1.9325560000000055</c:v>
                </c:pt>
                <c:pt idx="8367">
                  <c:v>1.9327870000000067</c:v>
                </c:pt>
                <c:pt idx="8368">
                  <c:v>1.9330180000000001</c:v>
                </c:pt>
                <c:pt idx="8369">
                  <c:v>1.933249</c:v>
                </c:pt>
                <c:pt idx="8370">
                  <c:v>1.9334799999999996</c:v>
                </c:pt>
                <c:pt idx="8371">
                  <c:v>1.9337109999999997</c:v>
                </c:pt>
                <c:pt idx="8372">
                  <c:v>1.9339419999999996</c:v>
                </c:pt>
                <c:pt idx="8373">
                  <c:v>1.9341730000000001</c:v>
                </c:pt>
                <c:pt idx="8374">
                  <c:v>1.934404</c:v>
                </c:pt>
                <c:pt idx="8375">
                  <c:v>1.9346349999999997</c:v>
                </c:pt>
                <c:pt idx="8376">
                  <c:v>1.934866</c:v>
                </c:pt>
                <c:pt idx="8377">
                  <c:v>1.9350969999999996</c:v>
                </c:pt>
                <c:pt idx="8378">
                  <c:v>1.9353279999999997</c:v>
                </c:pt>
                <c:pt idx="8379">
                  <c:v>1.935559</c:v>
                </c:pt>
                <c:pt idx="8380">
                  <c:v>1.9357899999999995</c:v>
                </c:pt>
                <c:pt idx="8381">
                  <c:v>1.936021</c:v>
                </c:pt>
                <c:pt idx="8382">
                  <c:v>1.9362520000000079</c:v>
                </c:pt>
                <c:pt idx="8383">
                  <c:v>1.9364830000000055</c:v>
                </c:pt>
                <c:pt idx="8384">
                  <c:v>1.936714</c:v>
                </c:pt>
                <c:pt idx="8385">
                  <c:v>1.9369449999999997</c:v>
                </c:pt>
                <c:pt idx="8386">
                  <c:v>1.937176</c:v>
                </c:pt>
                <c:pt idx="8387">
                  <c:v>1.9374069999999997</c:v>
                </c:pt>
                <c:pt idx="8388">
                  <c:v>1.9376379999999997</c:v>
                </c:pt>
                <c:pt idx="8389">
                  <c:v>1.9378689999999994</c:v>
                </c:pt>
                <c:pt idx="8390">
                  <c:v>1.9381000000000055</c:v>
                </c:pt>
                <c:pt idx="8391">
                  <c:v>1.938331</c:v>
                </c:pt>
                <c:pt idx="8392">
                  <c:v>1.9385619999999997</c:v>
                </c:pt>
                <c:pt idx="8393">
                  <c:v>1.938793</c:v>
                </c:pt>
                <c:pt idx="8394">
                  <c:v>1.9390239999999994</c:v>
                </c:pt>
                <c:pt idx="8395">
                  <c:v>1.9392550000000055</c:v>
                </c:pt>
                <c:pt idx="8396">
                  <c:v>1.939486</c:v>
                </c:pt>
                <c:pt idx="8397">
                  <c:v>1.9397169999999997</c:v>
                </c:pt>
                <c:pt idx="8398">
                  <c:v>1.939948</c:v>
                </c:pt>
                <c:pt idx="8399">
                  <c:v>1.9401790000000001</c:v>
                </c:pt>
                <c:pt idx="8400">
                  <c:v>1.9404100000000055</c:v>
                </c:pt>
                <c:pt idx="8401">
                  <c:v>1.9406410000000001</c:v>
                </c:pt>
                <c:pt idx="8402">
                  <c:v>1.9408720000000041</c:v>
                </c:pt>
                <c:pt idx="8403">
                  <c:v>1.941103</c:v>
                </c:pt>
                <c:pt idx="8404">
                  <c:v>1.9413339999999994</c:v>
                </c:pt>
                <c:pt idx="8405">
                  <c:v>1.9415649999999998</c:v>
                </c:pt>
                <c:pt idx="8406">
                  <c:v>1.9417959999999994</c:v>
                </c:pt>
                <c:pt idx="8407">
                  <c:v>1.9420270000000055</c:v>
                </c:pt>
                <c:pt idx="8408">
                  <c:v>1.9422580000000067</c:v>
                </c:pt>
                <c:pt idx="8409">
                  <c:v>1.9424890000000001</c:v>
                </c:pt>
                <c:pt idx="8410">
                  <c:v>1.94272</c:v>
                </c:pt>
                <c:pt idx="8411">
                  <c:v>1.9429510000000001</c:v>
                </c:pt>
                <c:pt idx="8412">
                  <c:v>1.9431820000000055</c:v>
                </c:pt>
                <c:pt idx="8413">
                  <c:v>1.9434130000000001</c:v>
                </c:pt>
                <c:pt idx="8414">
                  <c:v>1.9436439999999995</c:v>
                </c:pt>
                <c:pt idx="8415">
                  <c:v>1.9438749999999996</c:v>
                </c:pt>
                <c:pt idx="8416">
                  <c:v>1.9441060000000001</c:v>
                </c:pt>
                <c:pt idx="8417">
                  <c:v>1.9443370000000062</c:v>
                </c:pt>
                <c:pt idx="8418">
                  <c:v>1.9445680000000001</c:v>
                </c:pt>
                <c:pt idx="8419">
                  <c:v>1.9447989999999997</c:v>
                </c:pt>
                <c:pt idx="8420">
                  <c:v>1.9450299999999996</c:v>
                </c:pt>
                <c:pt idx="8421">
                  <c:v>1.9452609999999995</c:v>
                </c:pt>
                <c:pt idx="8422">
                  <c:v>1.9454919999999996</c:v>
                </c:pt>
                <c:pt idx="8423">
                  <c:v>1.9457229999999994</c:v>
                </c:pt>
                <c:pt idx="8424">
                  <c:v>1.9459539999999997</c:v>
                </c:pt>
                <c:pt idx="8425">
                  <c:v>1.9461850000000067</c:v>
                </c:pt>
                <c:pt idx="8426">
                  <c:v>1.9464160000000001</c:v>
                </c:pt>
                <c:pt idx="8427">
                  <c:v>1.946647000000006</c:v>
                </c:pt>
                <c:pt idx="8428">
                  <c:v>1.9468780000000001</c:v>
                </c:pt>
                <c:pt idx="8429">
                  <c:v>1.947109</c:v>
                </c:pt>
                <c:pt idx="8430">
                  <c:v>1.9473399999999996</c:v>
                </c:pt>
                <c:pt idx="8431">
                  <c:v>1.9475709999999997</c:v>
                </c:pt>
                <c:pt idx="8432">
                  <c:v>1.9478019999999996</c:v>
                </c:pt>
                <c:pt idx="8433">
                  <c:v>1.9480330000000001</c:v>
                </c:pt>
                <c:pt idx="8434">
                  <c:v>1.948264</c:v>
                </c:pt>
                <c:pt idx="8435">
                  <c:v>1.9484949999999996</c:v>
                </c:pt>
                <c:pt idx="8436">
                  <c:v>1.9487259999999997</c:v>
                </c:pt>
                <c:pt idx="8437">
                  <c:v>1.9489570000000067</c:v>
                </c:pt>
                <c:pt idx="8438">
                  <c:v>1.9491880000000001</c:v>
                </c:pt>
                <c:pt idx="8439">
                  <c:v>1.949419</c:v>
                </c:pt>
                <c:pt idx="8440">
                  <c:v>1.9496499999999997</c:v>
                </c:pt>
                <c:pt idx="8441">
                  <c:v>1.949881</c:v>
                </c:pt>
                <c:pt idx="8442">
                  <c:v>1.9501120000000078</c:v>
                </c:pt>
                <c:pt idx="8443">
                  <c:v>1.9503430000000055</c:v>
                </c:pt>
                <c:pt idx="8444">
                  <c:v>1.950574</c:v>
                </c:pt>
                <c:pt idx="8445">
                  <c:v>1.9508049999999997</c:v>
                </c:pt>
                <c:pt idx="8446">
                  <c:v>1.951036</c:v>
                </c:pt>
                <c:pt idx="8447">
                  <c:v>1.9512669999999996</c:v>
                </c:pt>
                <c:pt idx="8448">
                  <c:v>1.9514979999999997</c:v>
                </c:pt>
                <c:pt idx="8449">
                  <c:v>1.9517289999999994</c:v>
                </c:pt>
                <c:pt idx="8450">
                  <c:v>1.9519599999999995</c:v>
                </c:pt>
                <c:pt idx="8451">
                  <c:v>1.952191</c:v>
                </c:pt>
                <c:pt idx="8452">
                  <c:v>1.9524219999999997</c:v>
                </c:pt>
                <c:pt idx="8453">
                  <c:v>1.9526530000000055</c:v>
                </c:pt>
                <c:pt idx="8454">
                  <c:v>1.9528840000000001</c:v>
                </c:pt>
                <c:pt idx="8455">
                  <c:v>1.9531150000000055</c:v>
                </c:pt>
                <c:pt idx="8456">
                  <c:v>1.953346</c:v>
                </c:pt>
                <c:pt idx="8457">
                  <c:v>1.9535769999999997</c:v>
                </c:pt>
                <c:pt idx="8458">
                  <c:v>1.953808</c:v>
                </c:pt>
                <c:pt idx="8459">
                  <c:v>1.9540390000000001</c:v>
                </c:pt>
                <c:pt idx="8460">
                  <c:v>1.9542700000000055</c:v>
                </c:pt>
                <c:pt idx="8461">
                  <c:v>1.954501</c:v>
                </c:pt>
                <c:pt idx="8462">
                  <c:v>1.9547319999999997</c:v>
                </c:pt>
                <c:pt idx="8463">
                  <c:v>1.954963</c:v>
                </c:pt>
                <c:pt idx="8464">
                  <c:v>1.9551939999999994</c:v>
                </c:pt>
                <c:pt idx="8465">
                  <c:v>1.9554249999999966</c:v>
                </c:pt>
                <c:pt idx="8466">
                  <c:v>1.9556560000000001</c:v>
                </c:pt>
                <c:pt idx="8467">
                  <c:v>1.9558870000000055</c:v>
                </c:pt>
                <c:pt idx="8468">
                  <c:v>1.9561180000000067</c:v>
                </c:pt>
                <c:pt idx="8469">
                  <c:v>1.9563490000000001</c:v>
                </c:pt>
                <c:pt idx="8470">
                  <c:v>1.9565800000000062</c:v>
                </c:pt>
                <c:pt idx="8471">
                  <c:v>1.9568110000000001</c:v>
                </c:pt>
                <c:pt idx="8472">
                  <c:v>1.9570420000000055</c:v>
                </c:pt>
                <c:pt idx="8473">
                  <c:v>1.957273</c:v>
                </c:pt>
                <c:pt idx="8474">
                  <c:v>1.9575039999999995</c:v>
                </c:pt>
                <c:pt idx="8475">
                  <c:v>1.9577349999999996</c:v>
                </c:pt>
                <c:pt idx="8476">
                  <c:v>1.9579659999999994</c:v>
                </c:pt>
                <c:pt idx="8477">
                  <c:v>1.9581970000000055</c:v>
                </c:pt>
                <c:pt idx="8478">
                  <c:v>1.9584280000000001</c:v>
                </c:pt>
                <c:pt idx="8479">
                  <c:v>1.9586590000000001</c:v>
                </c:pt>
                <c:pt idx="8480">
                  <c:v>1.95889</c:v>
                </c:pt>
                <c:pt idx="8481">
                  <c:v>1.9591209999999994</c:v>
                </c:pt>
                <c:pt idx="8482">
                  <c:v>1.9593520000000062</c:v>
                </c:pt>
                <c:pt idx="8483">
                  <c:v>1.9595830000000001</c:v>
                </c:pt>
                <c:pt idx="8484">
                  <c:v>1.9598139999999997</c:v>
                </c:pt>
                <c:pt idx="8485">
                  <c:v>1.9600450000000067</c:v>
                </c:pt>
                <c:pt idx="8486">
                  <c:v>1.9602760000000001</c:v>
                </c:pt>
                <c:pt idx="8487">
                  <c:v>1.960507000000006</c:v>
                </c:pt>
                <c:pt idx="8488">
                  <c:v>1.9607380000000001</c:v>
                </c:pt>
                <c:pt idx="8489">
                  <c:v>1.9609689999999997</c:v>
                </c:pt>
                <c:pt idx="8490">
                  <c:v>1.9611999999999996</c:v>
                </c:pt>
                <c:pt idx="8491">
                  <c:v>1.9614309999999995</c:v>
                </c:pt>
                <c:pt idx="8492">
                  <c:v>1.9616619999999996</c:v>
                </c:pt>
                <c:pt idx="8493">
                  <c:v>1.9618929999999994</c:v>
                </c:pt>
                <c:pt idx="8494">
                  <c:v>1.962124</c:v>
                </c:pt>
                <c:pt idx="8495">
                  <c:v>1.9623550000000078</c:v>
                </c:pt>
                <c:pt idx="8496">
                  <c:v>1.9625860000000055</c:v>
                </c:pt>
                <c:pt idx="8497">
                  <c:v>1.9628170000000067</c:v>
                </c:pt>
                <c:pt idx="8498">
                  <c:v>1.9630480000000001</c:v>
                </c:pt>
                <c:pt idx="8499">
                  <c:v>1.963279</c:v>
                </c:pt>
                <c:pt idx="8500">
                  <c:v>1.9635099999999996</c:v>
                </c:pt>
                <c:pt idx="8501">
                  <c:v>1.9637409999999997</c:v>
                </c:pt>
                <c:pt idx="8502">
                  <c:v>1.9639719999999996</c:v>
                </c:pt>
                <c:pt idx="8503">
                  <c:v>1.9642030000000001</c:v>
                </c:pt>
                <c:pt idx="8504">
                  <c:v>1.964434</c:v>
                </c:pt>
                <c:pt idx="8505">
                  <c:v>1.9646649999999997</c:v>
                </c:pt>
                <c:pt idx="8506">
                  <c:v>1.964896</c:v>
                </c:pt>
                <c:pt idx="8507">
                  <c:v>1.9651269999999996</c:v>
                </c:pt>
                <c:pt idx="8508">
                  <c:v>1.9653580000000055</c:v>
                </c:pt>
                <c:pt idx="8509">
                  <c:v>1.965589</c:v>
                </c:pt>
                <c:pt idx="8510">
                  <c:v>1.9658199999999995</c:v>
                </c:pt>
                <c:pt idx="8511">
                  <c:v>1.9660510000000058</c:v>
                </c:pt>
                <c:pt idx="8512">
                  <c:v>1.9662820000000079</c:v>
                </c:pt>
                <c:pt idx="8513">
                  <c:v>1.9665130000000055</c:v>
                </c:pt>
                <c:pt idx="8514">
                  <c:v>1.966744</c:v>
                </c:pt>
                <c:pt idx="8515">
                  <c:v>1.9669749999999997</c:v>
                </c:pt>
                <c:pt idx="8516">
                  <c:v>1.967206</c:v>
                </c:pt>
                <c:pt idx="8517">
                  <c:v>1.9674369999999997</c:v>
                </c:pt>
                <c:pt idx="8518">
                  <c:v>1.967668</c:v>
                </c:pt>
                <c:pt idx="8519">
                  <c:v>1.9678989999999994</c:v>
                </c:pt>
                <c:pt idx="8520">
                  <c:v>1.9681300000000055</c:v>
                </c:pt>
                <c:pt idx="8521">
                  <c:v>1.968361</c:v>
                </c:pt>
                <c:pt idx="8522">
                  <c:v>1.9685919999999997</c:v>
                </c:pt>
                <c:pt idx="8523">
                  <c:v>1.968823</c:v>
                </c:pt>
                <c:pt idx="8524">
                  <c:v>1.9690540000000001</c:v>
                </c:pt>
                <c:pt idx="8525">
                  <c:v>1.9692850000000055</c:v>
                </c:pt>
                <c:pt idx="8526">
                  <c:v>1.969516</c:v>
                </c:pt>
                <c:pt idx="8527">
                  <c:v>1.9697469999999997</c:v>
                </c:pt>
                <c:pt idx="8528">
                  <c:v>1.969978</c:v>
                </c:pt>
                <c:pt idx="8529">
                  <c:v>1.9702090000000001</c:v>
                </c:pt>
                <c:pt idx="8530">
                  <c:v>1.9704400000000055</c:v>
                </c:pt>
                <c:pt idx="8531">
                  <c:v>1.9706710000000001</c:v>
                </c:pt>
                <c:pt idx="8532">
                  <c:v>1.9709020000000055</c:v>
                </c:pt>
                <c:pt idx="8533">
                  <c:v>1.971133</c:v>
                </c:pt>
                <c:pt idx="8534">
                  <c:v>1.9713639999999995</c:v>
                </c:pt>
                <c:pt idx="8535">
                  <c:v>1.9715949999999998</c:v>
                </c:pt>
                <c:pt idx="8536">
                  <c:v>1.9718259999999994</c:v>
                </c:pt>
                <c:pt idx="8537">
                  <c:v>1.9720570000000113</c:v>
                </c:pt>
                <c:pt idx="8538">
                  <c:v>1.9722880000000067</c:v>
                </c:pt>
                <c:pt idx="8539">
                  <c:v>1.9725190000000001</c:v>
                </c:pt>
                <c:pt idx="8540">
                  <c:v>1.972750000000006</c:v>
                </c:pt>
                <c:pt idx="8541">
                  <c:v>1.9729810000000001</c:v>
                </c:pt>
                <c:pt idx="8542">
                  <c:v>1.9732120000000055</c:v>
                </c:pt>
                <c:pt idx="8543">
                  <c:v>1.9734430000000001</c:v>
                </c:pt>
                <c:pt idx="8544">
                  <c:v>1.9736739999999997</c:v>
                </c:pt>
                <c:pt idx="8545">
                  <c:v>1.9739049999999996</c:v>
                </c:pt>
                <c:pt idx="8546">
                  <c:v>1.9741360000000001</c:v>
                </c:pt>
                <c:pt idx="8547">
                  <c:v>1.9743670000000062</c:v>
                </c:pt>
                <c:pt idx="8548">
                  <c:v>1.9745980000000001</c:v>
                </c:pt>
                <c:pt idx="8549">
                  <c:v>1.9748289999999997</c:v>
                </c:pt>
                <c:pt idx="8550">
                  <c:v>1.97506</c:v>
                </c:pt>
                <c:pt idx="8551">
                  <c:v>1.9752909999999995</c:v>
                </c:pt>
                <c:pt idx="8552">
                  <c:v>1.9755219999999996</c:v>
                </c:pt>
                <c:pt idx="8553">
                  <c:v>1.9757530000000001</c:v>
                </c:pt>
                <c:pt idx="8554">
                  <c:v>1.9759839999999997</c:v>
                </c:pt>
                <c:pt idx="8555">
                  <c:v>1.9762150000000067</c:v>
                </c:pt>
                <c:pt idx="8556">
                  <c:v>1.9764460000000001</c:v>
                </c:pt>
                <c:pt idx="8557">
                  <c:v>1.976677000000006</c:v>
                </c:pt>
                <c:pt idx="8558">
                  <c:v>1.9769080000000001</c:v>
                </c:pt>
                <c:pt idx="8559">
                  <c:v>1.977139</c:v>
                </c:pt>
                <c:pt idx="8560">
                  <c:v>1.9773699999999996</c:v>
                </c:pt>
                <c:pt idx="8561">
                  <c:v>1.9776009999999997</c:v>
                </c:pt>
                <c:pt idx="8562">
                  <c:v>1.9778319999999996</c:v>
                </c:pt>
                <c:pt idx="8563">
                  <c:v>1.9780630000000001</c:v>
                </c:pt>
                <c:pt idx="8564">
                  <c:v>1.978294</c:v>
                </c:pt>
                <c:pt idx="8565">
                  <c:v>1.9785249999999996</c:v>
                </c:pt>
                <c:pt idx="8566">
                  <c:v>1.9787560000000055</c:v>
                </c:pt>
                <c:pt idx="8567">
                  <c:v>1.9789870000000067</c:v>
                </c:pt>
                <c:pt idx="8568">
                  <c:v>1.9792180000000001</c:v>
                </c:pt>
                <c:pt idx="8569">
                  <c:v>1.979449</c:v>
                </c:pt>
                <c:pt idx="8570">
                  <c:v>1.9796799999999997</c:v>
                </c:pt>
                <c:pt idx="8571">
                  <c:v>1.979911</c:v>
                </c:pt>
                <c:pt idx="8572">
                  <c:v>1.9801420000000078</c:v>
                </c:pt>
                <c:pt idx="8573">
                  <c:v>1.9803730000000055</c:v>
                </c:pt>
                <c:pt idx="8574">
                  <c:v>1.980604</c:v>
                </c:pt>
                <c:pt idx="8575">
                  <c:v>1.9808349999999997</c:v>
                </c:pt>
                <c:pt idx="8576">
                  <c:v>1.981066</c:v>
                </c:pt>
                <c:pt idx="8577">
                  <c:v>1.9812969999999996</c:v>
                </c:pt>
                <c:pt idx="8578">
                  <c:v>1.9815279999999997</c:v>
                </c:pt>
                <c:pt idx="8579">
                  <c:v>1.981759</c:v>
                </c:pt>
                <c:pt idx="8580">
                  <c:v>1.9819899999999995</c:v>
                </c:pt>
                <c:pt idx="8581">
                  <c:v>1.982221</c:v>
                </c:pt>
                <c:pt idx="8582">
                  <c:v>1.9824520000000083</c:v>
                </c:pt>
                <c:pt idx="8583">
                  <c:v>1.9826830000000055</c:v>
                </c:pt>
                <c:pt idx="8584">
                  <c:v>1.9829140000000001</c:v>
                </c:pt>
                <c:pt idx="8585">
                  <c:v>1.9831450000000055</c:v>
                </c:pt>
                <c:pt idx="8586">
                  <c:v>1.983376</c:v>
                </c:pt>
                <c:pt idx="8587">
                  <c:v>1.9836069999999997</c:v>
                </c:pt>
                <c:pt idx="8588">
                  <c:v>1.983838</c:v>
                </c:pt>
                <c:pt idx="8589">
                  <c:v>1.9840690000000001</c:v>
                </c:pt>
                <c:pt idx="8590">
                  <c:v>1.9843000000000055</c:v>
                </c:pt>
                <c:pt idx="8591">
                  <c:v>1.984531</c:v>
                </c:pt>
                <c:pt idx="8592">
                  <c:v>1.9847619999999997</c:v>
                </c:pt>
                <c:pt idx="8593">
                  <c:v>1.984993</c:v>
                </c:pt>
                <c:pt idx="8594">
                  <c:v>1.9852239999999994</c:v>
                </c:pt>
                <c:pt idx="8595">
                  <c:v>1.9854550000000055</c:v>
                </c:pt>
                <c:pt idx="8596">
                  <c:v>1.9856860000000001</c:v>
                </c:pt>
                <c:pt idx="8597">
                  <c:v>1.9859170000000055</c:v>
                </c:pt>
                <c:pt idx="8598">
                  <c:v>1.9861480000000067</c:v>
                </c:pt>
                <c:pt idx="8599">
                  <c:v>1.9863790000000001</c:v>
                </c:pt>
                <c:pt idx="8600">
                  <c:v>1.9866100000000062</c:v>
                </c:pt>
                <c:pt idx="8601">
                  <c:v>1.9868410000000001</c:v>
                </c:pt>
                <c:pt idx="8602">
                  <c:v>1.9870720000000055</c:v>
                </c:pt>
                <c:pt idx="8603">
                  <c:v>1.987303</c:v>
                </c:pt>
                <c:pt idx="8604">
                  <c:v>1.9875339999999995</c:v>
                </c:pt>
                <c:pt idx="8605">
                  <c:v>1.9877649999999996</c:v>
                </c:pt>
                <c:pt idx="8606">
                  <c:v>1.9879959999999994</c:v>
                </c:pt>
                <c:pt idx="8607">
                  <c:v>1.9882270000000055</c:v>
                </c:pt>
                <c:pt idx="8608">
                  <c:v>1.9884580000000067</c:v>
                </c:pt>
                <c:pt idx="8609">
                  <c:v>1.9886890000000021</c:v>
                </c:pt>
                <c:pt idx="8610">
                  <c:v>1.98892</c:v>
                </c:pt>
                <c:pt idx="8611">
                  <c:v>1.9891510000000001</c:v>
                </c:pt>
                <c:pt idx="8612">
                  <c:v>1.9893820000000062</c:v>
                </c:pt>
                <c:pt idx="8613">
                  <c:v>1.9896130000000001</c:v>
                </c:pt>
                <c:pt idx="8614">
                  <c:v>1.9898439999999997</c:v>
                </c:pt>
                <c:pt idx="8615">
                  <c:v>1.9900750000000067</c:v>
                </c:pt>
                <c:pt idx="8616">
                  <c:v>1.9903060000000001</c:v>
                </c:pt>
                <c:pt idx="8617">
                  <c:v>1.990537000000006</c:v>
                </c:pt>
                <c:pt idx="8618">
                  <c:v>1.9907680000000001</c:v>
                </c:pt>
                <c:pt idx="8619">
                  <c:v>1.9909989999999997</c:v>
                </c:pt>
                <c:pt idx="8620">
                  <c:v>1.9912299999999996</c:v>
                </c:pt>
                <c:pt idx="8621">
                  <c:v>1.9914609999999995</c:v>
                </c:pt>
                <c:pt idx="8622">
                  <c:v>1.9916919999999996</c:v>
                </c:pt>
                <c:pt idx="8623">
                  <c:v>1.9919229999999994</c:v>
                </c:pt>
                <c:pt idx="8624">
                  <c:v>1.9921540000000062</c:v>
                </c:pt>
                <c:pt idx="8625">
                  <c:v>1.9923850000000078</c:v>
                </c:pt>
                <c:pt idx="8626">
                  <c:v>1.9926160000000055</c:v>
                </c:pt>
                <c:pt idx="8627">
                  <c:v>1.9928470000000067</c:v>
                </c:pt>
                <c:pt idx="8628">
                  <c:v>1.9930780000000001</c:v>
                </c:pt>
                <c:pt idx="8629">
                  <c:v>1.993309</c:v>
                </c:pt>
                <c:pt idx="8630">
                  <c:v>1.9935399999999996</c:v>
                </c:pt>
                <c:pt idx="8631">
                  <c:v>1.9937709999999997</c:v>
                </c:pt>
                <c:pt idx="8632">
                  <c:v>1.9940020000000067</c:v>
                </c:pt>
                <c:pt idx="8633">
                  <c:v>1.9942330000000001</c:v>
                </c:pt>
                <c:pt idx="8634">
                  <c:v>1.994464</c:v>
                </c:pt>
                <c:pt idx="8635">
                  <c:v>1.9946949999999997</c:v>
                </c:pt>
                <c:pt idx="8636">
                  <c:v>1.994926</c:v>
                </c:pt>
                <c:pt idx="8637">
                  <c:v>1.9951570000000078</c:v>
                </c:pt>
                <c:pt idx="8638">
                  <c:v>1.9953880000000055</c:v>
                </c:pt>
                <c:pt idx="8639">
                  <c:v>1.995619</c:v>
                </c:pt>
                <c:pt idx="8640">
                  <c:v>1.9958499999999997</c:v>
                </c:pt>
                <c:pt idx="8641">
                  <c:v>1.9960810000000058</c:v>
                </c:pt>
                <c:pt idx="8642">
                  <c:v>1.9963120000000083</c:v>
                </c:pt>
                <c:pt idx="8643">
                  <c:v>1.9965430000000055</c:v>
                </c:pt>
                <c:pt idx="8644">
                  <c:v>1.996774</c:v>
                </c:pt>
                <c:pt idx="8645">
                  <c:v>1.9970049999999997</c:v>
                </c:pt>
                <c:pt idx="8646">
                  <c:v>1.997236</c:v>
                </c:pt>
                <c:pt idx="8647">
                  <c:v>1.9974669999999997</c:v>
                </c:pt>
                <c:pt idx="8648">
                  <c:v>1.997698</c:v>
                </c:pt>
                <c:pt idx="8649">
                  <c:v>1.9979289999999994</c:v>
                </c:pt>
                <c:pt idx="8650">
                  <c:v>1.9981600000000055</c:v>
                </c:pt>
                <c:pt idx="8651">
                  <c:v>1.998391</c:v>
                </c:pt>
                <c:pt idx="8652">
                  <c:v>1.9986219999999997</c:v>
                </c:pt>
                <c:pt idx="8653">
                  <c:v>1.9988530000000058</c:v>
                </c:pt>
                <c:pt idx="8654">
                  <c:v>1.9990840000000001</c:v>
                </c:pt>
                <c:pt idx="8655">
                  <c:v>1.9993150000000055</c:v>
                </c:pt>
                <c:pt idx="8656">
                  <c:v>1.999546</c:v>
                </c:pt>
                <c:pt idx="8657">
                  <c:v>1.9997769999999997</c:v>
                </c:pt>
                <c:pt idx="8658">
                  <c:v>2.0000079999999998</c:v>
                </c:pt>
                <c:pt idx="8659">
                  <c:v>2.0002390000000001</c:v>
                </c:pt>
                <c:pt idx="8660">
                  <c:v>2.00047</c:v>
                </c:pt>
                <c:pt idx="8661">
                  <c:v>2.0007010000000012</c:v>
                </c:pt>
                <c:pt idx="8662">
                  <c:v>2.0009320000000002</c:v>
                </c:pt>
                <c:pt idx="8663">
                  <c:v>2.001163</c:v>
                </c:pt>
                <c:pt idx="8664">
                  <c:v>2.0013939999999999</c:v>
                </c:pt>
                <c:pt idx="8665">
                  <c:v>2.0016249999999998</c:v>
                </c:pt>
                <c:pt idx="8666">
                  <c:v>2.001855999999985</c:v>
                </c:pt>
                <c:pt idx="8667">
                  <c:v>2.002087</c:v>
                </c:pt>
                <c:pt idx="8668">
                  <c:v>2.0023180000000003</c:v>
                </c:pt>
                <c:pt idx="8669">
                  <c:v>2.0025489999999864</c:v>
                </c:pt>
                <c:pt idx="8670">
                  <c:v>2.00278</c:v>
                </c:pt>
                <c:pt idx="8671">
                  <c:v>2.0030110000000012</c:v>
                </c:pt>
                <c:pt idx="8672">
                  <c:v>2.0032419999999997</c:v>
                </c:pt>
                <c:pt idx="8673">
                  <c:v>2.0034730000000001</c:v>
                </c:pt>
                <c:pt idx="8674">
                  <c:v>2.0037039999999999</c:v>
                </c:pt>
                <c:pt idx="8675">
                  <c:v>2.0039350000000002</c:v>
                </c:pt>
                <c:pt idx="8676">
                  <c:v>2.0041660000000001</c:v>
                </c:pt>
                <c:pt idx="8677">
                  <c:v>2.0043970000000115</c:v>
                </c:pt>
                <c:pt idx="8678">
                  <c:v>2.0046280000000003</c:v>
                </c:pt>
                <c:pt idx="8679">
                  <c:v>2.0048589999999877</c:v>
                </c:pt>
                <c:pt idx="8680">
                  <c:v>2.00509</c:v>
                </c:pt>
                <c:pt idx="8681">
                  <c:v>2.0053209999999999</c:v>
                </c:pt>
                <c:pt idx="8682">
                  <c:v>2.0055519999999998</c:v>
                </c:pt>
                <c:pt idx="8683">
                  <c:v>2.0057830000000001</c:v>
                </c:pt>
                <c:pt idx="8684">
                  <c:v>2.006014</c:v>
                </c:pt>
                <c:pt idx="8685">
                  <c:v>2.0062449999999967</c:v>
                </c:pt>
                <c:pt idx="8686">
                  <c:v>2.0064759999999873</c:v>
                </c:pt>
                <c:pt idx="8687">
                  <c:v>2.006707</c:v>
                </c:pt>
                <c:pt idx="8688">
                  <c:v>2.0069379999999999</c:v>
                </c:pt>
                <c:pt idx="8689">
                  <c:v>2.0071690000000002</c:v>
                </c:pt>
                <c:pt idx="8690">
                  <c:v>2.0074000000000001</c:v>
                </c:pt>
                <c:pt idx="8691">
                  <c:v>2.0076309999999999</c:v>
                </c:pt>
                <c:pt idx="8692">
                  <c:v>2.0078620000000003</c:v>
                </c:pt>
                <c:pt idx="8693">
                  <c:v>2.0080930000000001</c:v>
                </c:pt>
                <c:pt idx="8694">
                  <c:v>2.0083240000000138</c:v>
                </c:pt>
                <c:pt idx="8695">
                  <c:v>2.0085550000000003</c:v>
                </c:pt>
                <c:pt idx="8696">
                  <c:v>2.0087860000000002</c:v>
                </c:pt>
                <c:pt idx="8697">
                  <c:v>2.0090170000000001</c:v>
                </c:pt>
                <c:pt idx="8698">
                  <c:v>2.0092479999999977</c:v>
                </c:pt>
                <c:pt idx="8699">
                  <c:v>2.0094789999999967</c:v>
                </c:pt>
                <c:pt idx="8700">
                  <c:v>2.0097100000000001</c:v>
                </c:pt>
                <c:pt idx="8701">
                  <c:v>2.009941</c:v>
                </c:pt>
                <c:pt idx="8702">
                  <c:v>2.0101720000000003</c:v>
                </c:pt>
                <c:pt idx="8703">
                  <c:v>2.0104029999999873</c:v>
                </c:pt>
                <c:pt idx="8704">
                  <c:v>2.010634</c:v>
                </c:pt>
                <c:pt idx="8705">
                  <c:v>2.0108649999999977</c:v>
                </c:pt>
                <c:pt idx="8706">
                  <c:v>2.0110959999999967</c:v>
                </c:pt>
                <c:pt idx="8707">
                  <c:v>2.0113270000000001</c:v>
                </c:pt>
                <c:pt idx="8708">
                  <c:v>2.0115579999999977</c:v>
                </c:pt>
                <c:pt idx="8709">
                  <c:v>2.0117890000000003</c:v>
                </c:pt>
                <c:pt idx="8710">
                  <c:v>2.0120199999999873</c:v>
                </c:pt>
                <c:pt idx="8711">
                  <c:v>2.0122509999999827</c:v>
                </c:pt>
                <c:pt idx="8712">
                  <c:v>2.0124819999999977</c:v>
                </c:pt>
                <c:pt idx="8713">
                  <c:v>2.0127129999999882</c:v>
                </c:pt>
                <c:pt idx="8714">
                  <c:v>2.012943999999985</c:v>
                </c:pt>
                <c:pt idx="8715">
                  <c:v>2.0131749999999999</c:v>
                </c:pt>
                <c:pt idx="8716">
                  <c:v>2.0134060000000003</c:v>
                </c:pt>
                <c:pt idx="8717">
                  <c:v>2.0136370000000001</c:v>
                </c:pt>
                <c:pt idx="8718">
                  <c:v>2.0138679999999987</c:v>
                </c:pt>
                <c:pt idx="8719">
                  <c:v>2.0140990000000003</c:v>
                </c:pt>
                <c:pt idx="8720">
                  <c:v>2.0143300000000002</c:v>
                </c:pt>
                <c:pt idx="8721">
                  <c:v>2.014561</c:v>
                </c:pt>
                <c:pt idx="8722">
                  <c:v>2.0147919999999999</c:v>
                </c:pt>
                <c:pt idx="8723">
                  <c:v>2.0150229999999967</c:v>
                </c:pt>
                <c:pt idx="8724">
                  <c:v>2.015253999999985</c:v>
                </c:pt>
                <c:pt idx="8725">
                  <c:v>2.0154849999999978</c:v>
                </c:pt>
                <c:pt idx="8726">
                  <c:v>2.0157160000000003</c:v>
                </c:pt>
                <c:pt idx="8727">
                  <c:v>2.0159469999999873</c:v>
                </c:pt>
                <c:pt idx="8728">
                  <c:v>2.0161779999999987</c:v>
                </c:pt>
                <c:pt idx="8729">
                  <c:v>2.0164089999999764</c:v>
                </c:pt>
                <c:pt idx="8730">
                  <c:v>2.0166399999999967</c:v>
                </c:pt>
                <c:pt idx="8731">
                  <c:v>2.016870999999985</c:v>
                </c:pt>
                <c:pt idx="8732">
                  <c:v>2.017102</c:v>
                </c:pt>
                <c:pt idx="8733">
                  <c:v>2.0173330000000012</c:v>
                </c:pt>
                <c:pt idx="8734">
                  <c:v>2.0175640000000001</c:v>
                </c:pt>
                <c:pt idx="8735">
                  <c:v>2.017795</c:v>
                </c:pt>
                <c:pt idx="8736">
                  <c:v>2.0180260000000003</c:v>
                </c:pt>
                <c:pt idx="8737">
                  <c:v>2.0182569999999878</c:v>
                </c:pt>
                <c:pt idx="8738">
                  <c:v>2.0184879999999987</c:v>
                </c:pt>
                <c:pt idx="8739">
                  <c:v>2.0187189999999977</c:v>
                </c:pt>
                <c:pt idx="8740">
                  <c:v>2.0189499999999967</c:v>
                </c:pt>
                <c:pt idx="8741">
                  <c:v>2.0191810000000001</c:v>
                </c:pt>
                <c:pt idx="8742">
                  <c:v>2.0194119999999987</c:v>
                </c:pt>
                <c:pt idx="8743">
                  <c:v>2.0196429999999772</c:v>
                </c:pt>
                <c:pt idx="8744">
                  <c:v>2.0198739999999877</c:v>
                </c:pt>
                <c:pt idx="8745">
                  <c:v>2.020105</c:v>
                </c:pt>
                <c:pt idx="8746">
                  <c:v>2.0203359999999999</c:v>
                </c:pt>
                <c:pt idx="8747">
                  <c:v>2.0205670000000002</c:v>
                </c:pt>
                <c:pt idx="8748">
                  <c:v>2.0207980000000001</c:v>
                </c:pt>
                <c:pt idx="8749">
                  <c:v>2.021029</c:v>
                </c:pt>
                <c:pt idx="8750">
                  <c:v>2.0212600000000003</c:v>
                </c:pt>
                <c:pt idx="8751">
                  <c:v>2.0214910000000001</c:v>
                </c:pt>
                <c:pt idx="8752">
                  <c:v>2.021722</c:v>
                </c:pt>
                <c:pt idx="8753">
                  <c:v>2.0219529999999977</c:v>
                </c:pt>
                <c:pt idx="8754">
                  <c:v>2.0221840000000002</c:v>
                </c:pt>
                <c:pt idx="8755">
                  <c:v>2.0224149999999987</c:v>
                </c:pt>
                <c:pt idx="8756">
                  <c:v>2.02264599999998</c:v>
                </c:pt>
                <c:pt idx="8757">
                  <c:v>2.0228770000000003</c:v>
                </c:pt>
                <c:pt idx="8758">
                  <c:v>2.0231080000000001</c:v>
                </c:pt>
                <c:pt idx="8759">
                  <c:v>2.0233390000000138</c:v>
                </c:pt>
                <c:pt idx="8760">
                  <c:v>2.0235700000000012</c:v>
                </c:pt>
                <c:pt idx="8761">
                  <c:v>2.0238010000000002</c:v>
                </c:pt>
                <c:pt idx="8762">
                  <c:v>2.0240320000000001</c:v>
                </c:pt>
                <c:pt idx="8763">
                  <c:v>2.0242629999999977</c:v>
                </c:pt>
                <c:pt idx="8764">
                  <c:v>2.0244940000000002</c:v>
                </c:pt>
                <c:pt idx="8765">
                  <c:v>2.0247250000000001</c:v>
                </c:pt>
                <c:pt idx="8766">
                  <c:v>2.024956</c:v>
                </c:pt>
                <c:pt idx="8767">
                  <c:v>2.0251870000000012</c:v>
                </c:pt>
                <c:pt idx="8768">
                  <c:v>2.0254179999999997</c:v>
                </c:pt>
                <c:pt idx="8769">
                  <c:v>2.0256489999999849</c:v>
                </c:pt>
                <c:pt idx="8770">
                  <c:v>2.0258799999999977</c:v>
                </c:pt>
                <c:pt idx="8771">
                  <c:v>2.0261110000000002</c:v>
                </c:pt>
                <c:pt idx="8772">
                  <c:v>2.0263419999999988</c:v>
                </c:pt>
                <c:pt idx="8773">
                  <c:v>2.026573</c:v>
                </c:pt>
                <c:pt idx="8774">
                  <c:v>2.0268040000000003</c:v>
                </c:pt>
                <c:pt idx="8775">
                  <c:v>2.0270350000000001</c:v>
                </c:pt>
                <c:pt idx="8776">
                  <c:v>2.027266</c:v>
                </c:pt>
                <c:pt idx="8777">
                  <c:v>2.0274969999999999</c:v>
                </c:pt>
                <c:pt idx="8778">
                  <c:v>2.0277280000000002</c:v>
                </c:pt>
                <c:pt idx="8779">
                  <c:v>2.0279590000000001</c:v>
                </c:pt>
                <c:pt idx="8780">
                  <c:v>2.0281899999999999</c:v>
                </c:pt>
                <c:pt idx="8781">
                  <c:v>2.0284210000000011</c:v>
                </c:pt>
                <c:pt idx="8782">
                  <c:v>2.0286519999999997</c:v>
                </c:pt>
                <c:pt idx="8783">
                  <c:v>2.028883</c:v>
                </c:pt>
                <c:pt idx="8784">
                  <c:v>2.0291140000000012</c:v>
                </c:pt>
                <c:pt idx="8785">
                  <c:v>2.0293449999999997</c:v>
                </c:pt>
                <c:pt idx="8786">
                  <c:v>2.029576</c:v>
                </c:pt>
                <c:pt idx="8787">
                  <c:v>2.0298069999999977</c:v>
                </c:pt>
                <c:pt idx="8788">
                  <c:v>2.0300379999999998</c:v>
                </c:pt>
                <c:pt idx="8789">
                  <c:v>2.030268999999985</c:v>
                </c:pt>
                <c:pt idx="8790">
                  <c:v>2.0305</c:v>
                </c:pt>
                <c:pt idx="8791">
                  <c:v>2.0307310000000012</c:v>
                </c:pt>
                <c:pt idx="8792">
                  <c:v>2.0309619999999997</c:v>
                </c:pt>
                <c:pt idx="8793">
                  <c:v>2.031193</c:v>
                </c:pt>
                <c:pt idx="8794">
                  <c:v>2.0314239999999977</c:v>
                </c:pt>
                <c:pt idx="8795">
                  <c:v>2.0316549999999967</c:v>
                </c:pt>
                <c:pt idx="8796">
                  <c:v>2.031885999999985</c:v>
                </c:pt>
                <c:pt idx="8797">
                  <c:v>2.032117</c:v>
                </c:pt>
                <c:pt idx="8798">
                  <c:v>2.0323479999999967</c:v>
                </c:pt>
                <c:pt idx="8799">
                  <c:v>2.0325789999999868</c:v>
                </c:pt>
                <c:pt idx="8800">
                  <c:v>2.0328099999999827</c:v>
                </c:pt>
                <c:pt idx="8801">
                  <c:v>2.0330410000000003</c:v>
                </c:pt>
                <c:pt idx="8802">
                  <c:v>2.0332719999999997</c:v>
                </c:pt>
                <c:pt idx="8803">
                  <c:v>2.0335030000000001</c:v>
                </c:pt>
                <c:pt idx="8804">
                  <c:v>2.0337339999999999</c:v>
                </c:pt>
                <c:pt idx="8805">
                  <c:v>2.0339649999999998</c:v>
                </c:pt>
                <c:pt idx="8806">
                  <c:v>2.0341960000000001</c:v>
                </c:pt>
                <c:pt idx="8807">
                  <c:v>2.034427</c:v>
                </c:pt>
                <c:pt idx="8808">
                  <c:v>2.0346579999999967</c:v>
                </c:pt>
                <c:pt idx="8809">
                  <c:v>2.0348889999999877</c:v>
                </c:pt>
                <c:pt idx="8810">
                  <c:v>2.03512</c:v>
                </c:pt>
                <c:pt idx="8811">
                  <c:v>2.0353509999999977</c:v>
                </c:pt>
                <c:pt idx="8812">
                  <c:v>2.0355819999999998</c:v>
                </c:pt>
                <c:pt idx="8813">
                  <c:v>2.035812999999985</c:v>
                </c:pt>
                <c:pt idx="8814">
                  <c:v>2.0360439999999818</c:v>
                </c:pt>
                <c:pt idx="8815">
                  <c:v>2.0362749999999967</c:v>
                </c:pt>
                <c:pt idx="8816">
                  <c:v>2.0365059999999873</c:v>
                </c:pt>
                <c:pt idx="8817">
                  <c:v>2.036737</c:v>
                </c:pt>
                <c:pt idx="8818">
                  <c:v>2.0369679999999977</c:v>
                </c:pt>
                <c:pt idx="8819">
                  <c:v>2.0371990000000002</c:v>
                </c:pt>
                <c:pt idx="8820">
                  <c:v>2.0374300000000001</c:v>
                </c:pt>
                <c:pt idx="8821">
                  <c:v>2.0376609999999977</c:v>
                </c:pt>
                <c:pt idx="8822">
                  <c:v>2.0378920000000003</c:v>
                </c:pt>
                <c:pt idx="8823">
                  <c:v>2.0381230000000001</c:v>
                </c:pt>
                <c:pt idx="8824">
                  <c:v>2.038354</c:v>
                </c:pt>
                <c:pt idx="8825">
                  <c:v>2.0385850000000003</c:v>
                </c:pt>
                <c:pt idx="8826">
                  <c:v>2.0388159999999877</c:v>
                </c:pt>
                <c:pt idx="8827">
                  <c:v>2.039046999999985</c:v>
                </c:pt>
                <c:pt idx="8828">
                  <c:v>2.0392779999999977</c:v>
                </c:pt>
                <c:pt idx="8829">
                  <c:v>2.0395089999999967</c:v>
                </c:pt>
                <c:pt idx="8830">
                  <c:v>2.0397399999999997</c:v>
                </c:pt>
                <c:pt idx="8831">
                  <c:v>2.039971</c:v>
                </c:pt>
                <c:pt idx="8832">
                  <c:v>2.0402020000000003</c:v>
                </c:pt>
                <c:pt idx="8833">
                  <c:v>2.0404330000000002</c:v>
                </c:pt>
                <c:pt idx="8834">
                  <c:v>2.040664</c:v>
                </c:pt>
                <c:pt idx="8835">
                  <c:v>2.0408949999999999</c:v>
                </c:pt>
                <c:pt idx="8836">
                  <c:v>2.0411260000000002</c:v>
                </c:pt>
                <c:pt idx="8837">
                  <c:v>2.0413570000000001</c:v>
                </c:pt>
                <c:pt idx="8838">
                  <c:v>2.041588</c:v>
                </c:pt>
                <c:pt idx="8839">
                  <c:v>2.0418190000000003</c:v>
                </c:pt>
                <c:pt idx="8840">
                  <c:v>2.0420499999999873</c:v>
                </c:pt>
                <c:pt idx="8841">
                  <c:v>2.042281</c:v>
                </c:pt>
                <c:pt idx="8842">
                  <c:v>2.0425119999999999</c:v>
                </c:pt>
                <c:pt idx="8843">
                  <c:v>2.0427429999999882</c:v>
                </c:pt>
                <c:pt idx="8844">
                  <c:v>2.0429740000000001</c:v>
                </c:pt>
                <c:pt idx="8845">
                  <c:v>2.0432049999999999</c:v>
                </c:pt>
                <c:pt idx="8846">
                  <c:v>2.0434360000000011</c:v>
                </c:pt>
                <c:pt idx="8847">
                  <c:v>2.0436670000000001</c:v>
                </c:pt>
                <c:pt idx="8848">
                  <c:v>2.043898</c:v>
                </c:pt>
                <c:pt idx="8849">
                  <c:v>2.0441290000000012</c:v>
                </c:pt>
                <c:pt idx="8850">
                  <c:v>2.0443600000000002</c:v>
                </c:pt>
                <c:pt idx="8851">
                  <c:v>2.0445910000000138</c:v>
                </c:pt>
                <c:pt idx="8852">
                  <c:v>2.0448219999999999</c:v>
                </c:pt>
                <c:pt idx="8853">
                  <c:v>2.0450529999999967</c:v>
                </c:pt>
                <c:pt idx="8854">
                  <c:v>2.0452840000000001</c:v>
                </c:pt>
                <c:pt idx="8855">
                  <c:v>2.045515</c:v>
                </c:pt>
                <c:pt idx="8856">
                  <c:v>2.0457460000000003</c:v>
                </c:pt>
                <c:pt idx="8857">
                  <c:v>2.0459770000000002</c:v>
                </c:pt>
                <c:pt idx="8858">
                  <c:v>2.0462079999999987</c:v>
                </c:pt>
                <c:pt idx="8859">
                  <c:v>2.0464389999999977</c:v>
                </c:pt>
                <c:pt idx="8860">
                  <c:v>2.0466699999999967</c:v>
                </c:pt>
                <c:pt idx="8861">
                  <c:v>2.0469010000000001</c:v>
                </c:pt>
                <c:pt idx="8862">
                  <c:v>2.0471320000000115</c:v>
                </c:pt>
                <c:pt idx="8863">
                  <c:v>2.0473630000000012</c:v>
                </c:pt>
                <c:pt idx="8864">
                  <c:v>2.0475940000000157</c:v>
                </c:pt>
                <c:pt idx="8865">
                  <c:v>2.047825</c:v>
                </c:pt>
                <c:pt idx="8866">
                  <c:v>2.0480560000000003</c:v>
                </c:pt>
                <c:pt idx="8867">
                  <c:v>2.0482870000000002</c:v>
                </c:pt>
                <c:pt idx="8868">
                  <c:v>2.0485180000000001</c:v>
                </c:pt>
                <c:pt idx="8869">
                  <c:v>2.0487489999999977</c:v>
                </c:pt>
                <c:pt idx="8870">
                  <c:v>2.0489800000000002</c:v>
                </c:pt>
                <c:pt idx="8871">
                  <c:v>2.0492110000000001</c:v>
                </c:pt>
                <c:pt idx="8872">
                  <c:v>2.0494419999999987</c:v>
                </c:pt>
                <c:pt idx="8873">
                  <c:v>2.0496730000000003</c:v>
                </c:pt>
                <c:pt idx="8874">
                  <c:v>2.0499040000000002</c:v>
                </c:pt>
                <c:pt idx="8875">
                  <c:v>2.050135</c:v>
                </c:pt>
                <c:pt idx="8876">
                  <c:v>2.0503659999999977</c:v>
                </c:pt>
                <c:pt idx="8877">
                  <c:v>2.0505970000000002</c:v>
                </c:pt>
                <c:pt idx="8878">
                  <c:v>2.0508279999999997</c:v>
                </c:pt>
                <c:pt idx="8879">
                  <c:v>2.0510589999999818</c:v>
                </c:pt>
                <c:pt idx="8880">
                  <c:v>2.0512900000000003</c:v>
                </c:pt>
                <c:pt idx="8881">
                  <c:v>2.0515210000000002</c:v>
                </c:pt>
                <c:pt idx="8882">
                  <c:v>2.0517519999999987</c:v>
                </c:pt>
                <c:pt idx="8883">
                  <c:v>2.0519829999999977</c:v>
                </c:pt>
                <c:pt idx="8884">
                  <c:v>2.0522139999999967</c:v>
                </c:pt>
                <c:pt idx="8885">
                  <c:v>2.0524449999999841</c:v>
                </c:pt>
                <c:pt idx="8886">
                  <c:v>2.05267599999998</c:v>
                </c:pt>
                <c:pt idx="8887">
                  <c:v>2.0529070000000003</c:v>
                </c:pt>
                <c:pt idx="8888">
                  <c:v>2.0531380000000001</c:v>
                </c:pt>
                <c:pt idx="8889">
                  <c:v>2.053369</c:v>
                </c:pt>
                <c:pt idx="8890">
                  <c:v>2.0536000000000003</c:v>
                </c:pt>
                <c:pt idx="8891">
                  <c:v>2.0538310000000002</c:v>
                </c:pt>
                <c:pt idx="8892">
                  <c:v>2.0540619999999987</c:v>
                </c:pt>
                <c:pt idx="8893">
                  <c:v>2.0542929999999977</c:v>
                </c:pt>
                <c:pt idx="8894">
                  <c:v>2.0545240000000002</c:v>
                </c:pt>
                <c:pt idx="8895">
                  <c:v>2.0547549999999997</c:v>
                </c:pt>
                <c:pt idx="8896">
                  <c:v>2.054986</c:v>
                </c:pt>
                <c:pt idx="8897">
                  <c:v>2.0552170000000003</c:v>
                </c:pt>
                <c:pt idx="8898">
                  <c:v>2.0554479999999868</c:v>
                </c:pt>
                <c:pt idx="8899">
                  <c:v>2.0556789999999849</c:v>
                </c:pt>
                <c:pt idx="8900">
                  <c:v>2.0559099999999977</c:v>
                </c:pt>
                <c:pt idx="8901">
                  <c:v>2.0561409999999967</c:v>
                </c:pt>
                <c:pt idx="8902">
                  <c:v>2.0563719999999988</c:v>
                </c:pt>
                <c:pt idx="8903">
                  <c:v>2.0566029999999818</c:v>
                </c:pt>
                <c:pt idx="8904">
                  <c:v>2.0568340000000003</c:v>
                </c:pt>
                <c:pt idx="8905">
                  <c:v>2.0570649999999997</c:v>
                </c:pt>
                <c:pt idx="8906">
                  <c:v>2.057296</c:v>
                </c:pt>
                <c:pt idx="8907">
                  <c:v>2.0575269999999999</c:v>
                </c:pt>
                <c:pt idx="8908">
                  <c:v>2.0577579999999998</c:v>
                </c:pt>
                <c:pt idx="8909">
                  <c:v>2.0579890000000001</c:v>
                </c:pt>
                <c:pt idx="8910">
                  <c:v>2.0582199999999977</c:v>
                </c:pt>
                <c:pt idx="8911">
                  <c:v>2.0584510000000003</c:v>
                </c:pt>
                <c:pt idx="8912">
                  <c:v>2.0586819999999997</c:v>
                </c:pt>
                <c:pt idx="8913">
                  <c:v>2.058913</c:v>
                </c:pt>
                <c:pt idx="8914">
                  <c:v>2.0591440000000003</c:v>
                </c:pt>
                <c:pt idx="8915">
                  <c:v>2.0593749999999997</c:v>
                </c:pt>
                <c:pt idx="8916">
                  <c:v>2.0596059999999849</c:v>
                </c:pt>
                <c:pt idx="8917">
                  <c:v>2.0598369999999977</c:v>
                </c:pt>
                <c:pt idx="8918">
                  <c:v>2.0600679999999998</c:v>
                </c:pt>
                <c:pt idx="8919">
                  <c:v>2.0602990000000001</c:v>
                </c:pt>
                <c:pt idx="8920">
                  <c:v>2.0605300000000115</c:v>
                </c:pt>
                <c:pt idx="8921">
                  <c:v>2.0607610000000012</c:v>
                </c:pt>
                <c:pt idx="8922">
                  <c:v>2.0609920000000002</c:v>
                </c:pt>
                <c:pt idx="8923">
                  <c:v>2.061223</c:v>
                </c:pt>
                <c:pt idx="8924">
                  <c:v>2.0614539999999977</c:v>
                </c:pt>
                <c:pt idx="8925">
                  <c:v>2.0616849999999998</c:v>
                </c:pt>
                <c:pt idx="8926">
                  <c:v>2.0619160000000001</c:v>
                </c:pt>
                <c:pt idx="8927">
                  <c:v>2.062147</c:v>
                </c:pt>
                <c:pt idx="8928">
                  <c:v>2.0623780000000003</c:v>
                </c:pt>
                <c:pt idx="8929">
                  <c:v>2.0626089999999868</c:v>
                </c:pt>
                <c:pt idx="8930">
                  <c:v>2.0628399999999987</c:v>
                </c:pt>
                <c:pt idx="8931">
                  <c:v>2.0630710000000012</c:v>
                </c:pt>
                <c:pt idx="8932">
                  <c:v>2.0633020000000002</c:v>
                </c:pt>
                <c:pt idx="8933">
                  <c:v>2.0635330000000138</c:v>
                </c:pt>
                <c:pt idx="8934">
                  <c:v>2.0637639999999999</c:v>
                </c:pt>
                <c:pt idx="8935">
                  <c:v>2.0639950000000002</c:v>
                </c:pt>
                <c:pt idx="8936">
                  <c:v>2.0642260000000001</c:v>
                </c:pt>
                <c:pt idx="8937">
                  <c:v>2.064457</c:v>
                </c:pt>
                <c:pt idx="8938">
                  <c:v>2.0646880000000003</c:v>
                </c:pt>
                <c:pt idx="8939">
                  <c:v>2.0649190000000002</c:v>
                </c:pt>
                <c:pt idx="8940">
                  <c:v>2.06515</c:v>
                </c:pt>
                <c:pt idx="8941">
                  <c:v>2.0653809999999999</c:v>
                </c:pt>
                <c:pt idx="8942">
                  <c:v>2.0656119999999998</c:v>
                </c:pt>
                <c:pt idx="8943">
                  <c:v>2.065842999999985</c:v>
                </c:pt>
                <c:pt idx="8944">
                  <c:v>2.066074</c:v>
                </c:pt>
                <c:pt idx="8945">
                  <c:v>2.0663050000000003</c:v>
                </c:pt>
                <c:pt idx="8946">
                  <c:v>2.0665360000000002</c:v>
                </c:pt>
                <c:pt idx="8947">
                  <c:v>2.066767</c:v>
                </c:pt>
                <c:pt idx="8948">
                  <c:v>2.0669979999999999</c:v>
                </c:pt>
                <c:pt idx="8949">
                  <c:v>2.0672290000000002</c:v>
                </c:pt>
                <c:pt idx="8950">
                  <c:v>2.0674600000000001</c:v>
                </c:pt>
                <c:pt idx="8951">
                  <c:v>2.0676909999999999</c:v>
                </c:pt>
                <c:pt idx="8952">
                  <c:v>2.0679220000000011</c:v>
                </c:pt>
                <c:pt idx="8953">
                  <c:v>2.0681530000000001</c:v>
                </c:pt>
                <c:pt idx="8954">
                  <c:v>2.0683840000000138</c:v>
                </c:pt>
                <c:pt idx="8955">
                  <c:v>2.0686150000000003</c:v>
                </c:pt>
                <c:pt idx="8956">
                  <c:v>2.0688459999999878</c:v>
                </c:pt>
                <c:pt idx="8957">
                  <c:v>2.0690770000000001</c:v>
                </c:pt>
                <c:pt idx="8958">
                  <c:v>2.0693079999999999</c:v>
                </c:pt>
                <c:pt idx="8959">
                  <c:v>2.0695390000000002</c:v>
                </c:pt>
                <c:pt idx="8960">
                  <c:v>2.0697700000000001</c:v>
                </c:pt>
                <c:pt idx="8961">
                  <c:v>2.070001</c:v>
                </c:pt>
                <c:pt idx="8962">
                  <c:v>2.0702320000000003</c:v>
                </c:pt>
                <c:pt idx="8963">
                  <c:v>2.0704629999999877</c:v>
                </c:pt>
                <c:pt idx="8964">
                  <c:v>2.070694</c:v>
                </c:pt>
                <c:pt idx="8965">
                  <c:v>2.0709249999999999</c:v>
                </c:pt>
                <c:pt idx="8966">
                  <c:v>2.0711559999999967</c:v>
                </c:pt>
                <c:pt idx="8967">
                  <c:v>2.0713870000000001</c:v>
                </c:pt>
                <c:pt idx="8968">
                  <c:v>2.0716179999999977</c:v>
                </c:pt>
                <c:pt idx="8969">
                  <c:v>2.0718489999999772</c:v>
                </c:pt>
                <c:pt idx="8970">
                  <c:v>2.0720799999999873</c:v>
                </c:pt>
                <c:pt idx="8971">
                  <c:v>2.072311</c:v>
                </c:pt>
                <c:pt idx="8972">
                  <c:v>2.0725419999999977</c:v>
                </c:pt>
                <c:pt idx="8973">
                  <c:v>2.0727729999999882</c:v>
                </c:pt>
                <c:pt idx="8974">
                  <c:v>2.0730040000000001</c:v>
                </c:pt>
                <c:pt idx="8975">
                  <c:v>2.0732349999999999</c:v>
                </c:pt>
                <c:pt idx="8976">
                  <c:v>2.0734660000000003</c:v>
                </c:pt>
                <c:pt idx="8977">
                  <c:v>2.0736970000000001</c:v>
                </c:pt>
                <c:pt idx="8978">
                  <c:v>2.073928</c:v>
                </c:pt>
                <c:pt idx="8979">
                  <c:v>2.0741590000000003</c:v>
                </c:pt>
                <c:pt idx="8980">
                  <c:v>2.0743900000000002</c:v>
                </c:pt>
                <c:pt idx="8981">
                  <c:v>2.074621</c:v>
                </c:pt>
                <c:pt idx="8982">
                  <c:v>2.0748519999999977</c:v>
                </c:pt>
                <c:pt idx="8983">
                  <c:v>2.0750829999999967</c:v>
                </c:pt>
                <c:pt idx="8984">
                  <c:v>2.0753140000000001</c:v>
                </c:pt>
                <c:pt idx="8985">
                  <c:v>2.0755449999999978</c:v>
                </c:pt>
                <c:pt idx="8986">
                  <c:v>2.0757760000000003</c:v>
                </c:pt>
                <c:pt idx="8987">
                  <c:v>2.0760069999999873</c:v>
                </c:pt>
                <c:pt idx="8988">
                  <c:v>2.0762379999999987</c:v>
                </c:pt>
                <c:pt idx="8989">
                  <c:v>2.0764689999999764</c:v>
                </c:pt>
                <c:pt idx="8990">
                  <c:v>2.0766999999999967</c:v>
                </c:pt>
                <c:pt idx="8991">
                  <c:v>2.0769310000000001</c:v>
                </c:pt>
                <c:pt idx="8992">
                  <c:v>2.077162</c:v>
                </c:pt>
                <c:pt idx="8993">
                  <c:v>2.0773930000000012</c:v>
                </c:pt>
                <c:pt idx="8994">
                  <c:v>2.0776240000000001</c:v>
                </c:pt>
                <c:pt idx="8995">
                  <c:v>2.0778549999999987</c:v>
                </c:pt>
                <c:pt idx="8996">
                  <c:v>2.0780860000000003</c:v>
                </c:pt>
                <c:pt idx="8997">
                  <c:v>2.0783170000000002</c:v>
                </c:pt>
                <c:pt idx="8998">
                  <c:v>2.0785479999999987</c:v>
                </c:pt>
                <c:pt idx="8999">
                  <c:v>2.0787789999999977</c:v>
                </c:pt>
                <c:pt idx="9000">
                  <c:v>2.0790099999999967</c:v>
                </c:pt>
                <c:pt idx="9001">
                  <c:v>2.079240999999985</c:v>
                </c:pt>
                <c:pt idx="9002">
                  <c:v>2.0794719999999987</c:v>
                </c:pt>
                <c:pt idx="9003">
                  <c:v>2.0797030000000003</c:v>
                </c:pt>
                <c:pt idx="9004">
                  <c:v>2.0799340000000002</c:v>
                </c:pt>
                <c:pt idx="9005">
                  <c:v>2.080165</c:v>
                </c:pt>
                <c:pt idx="9006">
                  <c:v>2.0803959999999999</c:v>
                </c:pt>
                <c:pt idx="9007">
                  <c:v>2.0806270000000002</c:v>
                </c:pt>
                <c:pt idx="9008">
                  <c:v>2.0808579999999997</c:v>
                </c:pt>
                <c:pt idx="9009">
                  <c:v>2.081089</c:v>
                </c:pt>
                <c:pt idx="9010">
                  <c:v>2.0813200000000012</c:v>
                </c:pt>
                <c:pt idx="9011">
                  <c:v>2.0815510000000002</c:v>
                </c:pt>
                <c:pt idx="9012">
                  <c:v>2.081782</c:v>
                </c:pt>
                <c:pt idx="9013">
                  <c:v>2.0820129999999977</c:v>
                </c:pt>
                <c:pt idx="9014">
                  <c:v>2.0822439999999967</c:v>
                </c:pt>
                <c:pt idx="9015">
                  <c:v>2.0824749999999987</c:v>
                </c:pt>
                <c:pt idx="9016">
                  <c:v>2.0827059999999977</c:v>
                </c:pt>
                <c:pt idx="9017">
                  <c:v>2.0829370000000011</c:v>
                </c:pt>
                <c:pt idx="9018">
                  <c:v>2.0831680000000001</c:v>
                </c:pt>
                <c:pt idx="9019">
                  <c:v>2.0833990000000138</c:v>
                </c:pt>
                <c:pt idx="9020">
                  <c:v>2.0836300000000012</c:v>
                </c:pt>
                <c:pt idx="9021">
                  <c:v>2.0838610000000002</c:v>
                </c:pt>
                <c:pt idx="9022">
                  <c:v>2.0840920000000001</c:v>
                </c:pt>
                <c:pt idx="9023">
                  <c:v>2.0843229999999999</c:v>
                </c:pt>
                <c:pt idx="9024">
                  <c:v>2.0845540000000002</c:v>
                </c:pt>
                <c:pt idx="9025">
                  <c:v>2.0847850000000001</c:v>
                </c:pt>
                <c:pt idx="9026">
                  <c:v>2.085016</c:v>
                </c:pt>
                <c:pt idx="9027">
                  <c:v>2.0852470000000003</c:v>
                </c:pt>
                <c:pt idx="9028">
                  <c:v>2.0854779999999997</c:v>
                </c:pt>
                <c:pt idx="9029">
                  <c:v>2.085709</c:v>
                </c:pt>
                <c:pt idx="9030">
                  <c:v>2.0859399999999999</c:v>
                </c:pt>
                <c:pt idx="9031">
                  <c:v>2.0861710000000002</c:v>
                </c:pt>
                <c:pt idx="9032">
                  <c:v>2.0864019999999988</c:v>
                </c:pt>
                <c:pt idx="9033">
                  <c:v>2.086633</c:v>
                </c:pt>
                <c:pt idx="9034">
                  <c:v>2.0868640000000003</c:v>
                </c:pt>
                <c:pt idx="9035">
                  <c:v>2.0870950000000001</c:v>
                </c:pt>
                <c:pt idx="9036">
                  <c:v>2.0873260000000138</c:v>
                </c:pt>
                <c:pt idx="9037">
                  <c:v>2.0875569999999999</c:v>
                </c:pt>
                <c:pt idx="9038">
                  <c:v>2.0877880000000002</c:v>
                </c:pt>
                <c:pt idx="9039">
                  <c:v>2.0880190000000001</c:v>
                </c:pt>
                <c:pt idx="9040">
                  <c:v>2.0882499999999977</c:v>
                </c:pt>
                <c:pt idx="9041">
                  <c:v>2.0884810000000011</c:v>
                </c:pt>
                <c:pt idx="9042">
                  <c:v>2.0887120000000001</c:v>
                </c:pt>
                <c:pt idx="9043">
                  <c:v>2.088943</c:v>
                </c:pt>
                <c:pt idx="9044">
                  <c:v>2.0891740000000012</c:v>
                </c:pt>
                <c:pt idx="9045">
                  <c:v>2.0894049999999997</c:v>
                </c:pt>
                <c:pt idx="9046">
                  <c:v>2.089636</c:v>
                </c:pt>
                <c:pt idx="9047">
                  <c:v>2.0898669999999977</c:v>
                </c:pt>
                <c:pt idx="9048">
                  <c:v>2.0900979999999998</c:v>
                </c:pt>
                <c:pt idx="9049">
                  <c:v>2.0903290000000001</c:v>
                </c:pt>
                <c:pt idx="9050">
                  <c:v>2.09056</c:v>
                </c:pt>
                <c:pt idx="9051">
                  <c:v>2.0907910000000012</c:v>
                </c:pt>
                <c:pt idx="9052">
                  <c:v>2.0910219999999997</c:v>
                </c:pt>
                <c:pt idx="9053">
                  <c:v>2.0912529999999849</c:v>
                </c:pt>
                <c:pt idx="9054">
                  <c:v>2.0914839999999977</c:v>
                </c:pt>
                <c:pt idx="9055">
                  <c:v>2.0917149999999998</c:v>
                </c:pt>
                <c:pt idx="9056">
                  <c:v>2.091945999999985</c:v>
                </c:pt>
                <c:pt idx="9057">
                  <c:v>2.092177</c:v>
                </c:pt>
                <c:pt idx="9058">
                  <c:v>2.0924079999999967</c:v>
                </c:pt>
                <c:pt idx="9059">
                  <c:v>2.0926389999999868</c:v>
                </c:pt>
                <c:pt idx="9060">
                  <c:v>2.0928699999999827</c:v>
                </c:pt>
                <c:pt idx="9061">
                  <c:v>2.0931010000000012</c:v>
                </c:pt>
                <c:pt idx="9062">
                  <c:v>2.0933320000000002</c:v>
                </c:pt>
                <c:pt idx="9063">
                  <c:v>2.0935630000000001</c:v>
                </c:pt>
                <c:pt idx="9064">
                  <c:v>2.0937939999999999</c:v>
                </c:pt>
                <c:pt idx="9065">
                  <c:v>2.0940249999999998</c:v>
                </c:pt>
                <c:pt idx="9066">
                  <c:v>2.094255999999985</c:v>
                </c:pt>
                <c:pt idx="9067">
                  <c:v>2.094487</c:v>
                </c:pt>
                <c:pt idx="9068">
                  <c:v>2.0947180000000003</c:v>
                </c:pt>
                <c:pt idx="9069">
                  <c:v>2.0949489999999877</c:v>
                </c:pt>
                <c:pt idx="9070">
                  <c:v>2.09518</c:v>
                </c:pt>
                <c:pt idx="9071">
                  <c:v>2.0954109999999977</c:v>
                </c:pt>
                <c:pt idx="9072">
                  <c:v>2.0956419999999967</c:v>
                </c:pt>
                <c:pt idx="9073">
                  <c:v>2.095872999999985</c:v>
                </c:pt>
                <c:pt idx="9074">
                  <c:v>2.096104</c:v>
                </c:pt>
                <c:pt idx="9075">
                  <c:v>2.0963350000000003</c:v>
                </c:pt>
                <c:pt idx="9076">
                  <c:v>2.0965659999999873</c:v>
                </c:pt>
                <c:pt idx="9077">
                  <c:v>2.096797</c:v>
                </c:pt>
                <c:pt idx="9078">
                  <c:v>2.0970279999999999</c:v>
                </c:pt>
                <c:pt idx="9079">
                  <c:v>2.0972589999999967</c:v>
                </c:pt>
                <c:pt idx="9080">
                  <c:v>2.0974900000000001</c:v>
                </c:pt>
                <c:pt idx="9081">
                  <c:v>2.0977209999999999</c:v>
                </c:pt>
                <c:pt idx="9082">
                  <c:v>2.0979520000000003</c:v>
                </c:pt>
                <c:pt idx="9083">
                  <c:v>2.0981830000000001</c:v>
                </c:pt>
                <c:pt idx="9084">
                  <c:v>2.098414</c:v>
                </c:pt>
                <c:pt idx="9085">
                  <c:v>2.0986449999999977</c:v>
                </c:pt>
                <c:pt idx="9086">
                  <c:v>2.0988759999999878</c:v>
                </c:pt>
                <c:pt idx="9087">
                  <c:v>2.0991070000000001</c:v>
                </c:pt>
                <c:pt idx="9088">
                  <c:v>2.0993379999999999</c:v>
                </c:pt>
                <c:pt idx="9089">
                  <c:v>2.0995689999999967</c:v>
                </c:pt>
                <c:pt idx="9090">
                  <c:v>2.0997999999999997</c:v>
                </c:pt>
                <c:pt idx="9091">
                  <c:v>2.1000310000000115</c:v>
                </c:pt>
                <c:pt idx="9092">
                  <c:v>2.1002620000000003</c:v>
                </c:pt>
                <c:pt idx="9093">
                  <c:v>2.1004930000000002</c:v>
                </c:pt>
                <c:pt idx="9094">
                  <c:v>2.1007240000000138</c:v>
                </c:pt>
                <c:pt idx="9095">
                  <c:v>2.1009549999999999</c:v>
                </c:pt>
                <c:pt idx="9096">
                  <c:v>2.1011860000000002</c:v>
                </c:pt>
                <c:pt idx="9097">
                  <c:v>2.1014170000000001</c:v>
                </c:pt>
                <c:pt idx="9098">
                  <c:v>2.1016479999999977</c:v>
                </c:pt>
                <c:pt idx="9099">
                  <c:v>2.1018790000000003</c:v>
                </c:pt>
                <c:pt idx="9100">
                  <c:v>2.1021100000000001</c:v>
                </c:pt>
                <c:pt idx="9101">
                  <c:v>2.102341</c:v>
                </c:pt>
                <c:pt idx="9102">
                  <c:v>2.1025719999999999</c:v>
                </c:pt>
                <c:pt idx="9103">
                  <c:v>2.1028029999999927</c:v>
                </c:pt>
                <c:pt idx="9104">
                  <c:v>2.1030340000000138</c:v>
                </c:pt>
                <c:pt idx="9105">
                  <c:v>2.1032649999999999</c:v>
                </c:pt>
                <c:pt idx="9106">
                  <c:v>2.1034960000000011</c:v>
                </c:pt>
                <c:pt idx="9107">
                  <c:v>2.1037270000000157</c:v>
                </c:pt>
                <c:pt idx="9108">
                  <c:v>2.103958</c:v>
                </c:pt>
                <c:pt idx="9109">
                  <c:v>2.1041890000000012</c:v>
                </c:pt>
                <c:pt idx="9110">
                  <c:v>2.1044200000000002</c:v>
                </c:pt>
                <c:pt idx="9111">
                  <c:v>2.104651</c:v>
                </c:pt>
                <c:pt idx="9112">
                  <c:v>2.1048819999999999</c:v>
                </c:pt>
                <c:pt idx="9113">
                  <c:v>2.1051130000000002</c:v>
                </c:pt>
                <c:pt idx="9114">
                  <c:v>2.1053440000000001</c:v>
                </c:pt>
                <c:pt idx="9115">
                  <c:v>2.105575</c:v>
                </c:pt>
                <c:pt idx="9116">
                  <c:v>2.1058060000000003</c:v>
                </c:pt>
                <c:pt idx="9117">
                  <c:v>2.1060370000000002</c:v>
                </c:pt>
                <c:pt idx="9118">
                  <c:v>2.1062679999999987</c:v>
                </c:pt>
                <c:pt idx="9119">
                  <c:v>2.1064989999999977</c:v>
                </c:pt>
                <c:pt idx="9120">
                  <c:v>2.1067300000000002</c:v>
                </c:pt>
                <c:pt idx="9121">
                  <c:v>2.1069610000000001</c:v>
                </c:pt>
                <c:pt idx="9122">
                  <c:v>2.1071920000000115</c:v>
                </c:pt>
                <c:pt idx="9123">
                  <c:v>2.1074230000000012</c:v>
                </c:pt>
                <c:pt idx="9124">
                  <c:v>2.1076540000000001</c:v>
                </c:pt>
                <c:pt idx="9125">
                  <c:v>2.107885</c:v>
                </c:pt>
                <c:pt idx="9126">
                  <c:v>2.1081160000000012</c:v>
                </c:pt>
                <c:pt idx="9127">
                  <c:v>2.1083470000000002</c:v>
                </c:pt>
                <c:pt idx="9128">
                  <c:v>2.1085780000000001</c:v>
                </c:pt>
                <c:pt idx="9129">
                  <c:v>2.1088089999999977</c:v>
                </c:pt>
                <c:pt idx="9130">
                  <c:v>2.1090399999999998</c:v>
                </c:pt>
                <c:pt idx="9131">
                  <c:v>2.1092710000000001</c:v>
                </c:pt>
                <c:pt idx="9132">
                  <c:v>2.109502</c:v>
                </c:pt>
                <c:pt idx="9133">
                  <c:v>2.1097330000000012</c:v>
                </c:pt>
                <c:pt idx="9134">
                  <c:v>2.1099640000000002</c:v>
                </c:pt>
                <c:pt idx="9135">
                  <c:v>2.110195</c:v>
                </c:pt>
                <c:pt idx="9136">
                  <c:v>2.1104259999999977</c:v>
                </c:pt>
                <c:pt idx="9137">
                  <c:v>2.1106569999999967</c:v>
                </c:pt>
                <c:pt idx="9138">
                  <c:v>2.1108879999999997</c:v>
                </c:pt>
                <c:pt idx="9139">
                  <c:v>2.111119</c:v>
                </c:pt>
                <c:pt idx="9140">
                  <c:v>2.1113500000000003</c:v>
                </c:pt>
                <c:pt idx="9141">
                  <c:v>2.1115810000000002</c:v>
                </c:pt>
                <c:pt idx="9142">
                  <c:v>2.1118119999999987</c:v>
                </c:pt>
                <c:pt idx="9143">
                  <c:v>2.1120429999999764</c:v>
                </c:pt>
                <c:pt idx="9144">
                  <c:v>2.1122739999999967</c:v>
                </c:pt>
                <c:pt idx="9145">
                  <c:v>2.1125049999999987</c:v>
                </c:pt>
                <c:pt idx="9146">
                  <c:v>2.1127359999999977</c:v>
                </c:pt>
                <c:pt idx="9147">
                  <c:v>2.1129670000000003</c:v>
                </c:pt>
                <c:pt idx="9148">
                  <c:v>2.1131980000000001</c:v>
                </c:pt>
                <c:pt idx="9149">
                  <c:v>2.113429</c:v>
                </c:pt>
                <c:pt idx="9150">
                  <c:v>2.1136600000000003</c:v>
                </c:pt>
                <c:pt idx="9151">
                  <c:v>2.1138910000000002</c:v>
                </c:pt>
                <c:pt idx="9152">
                  <c:v>2.1141220000000001</c:v>
                </c:pt>
                <c:pt idx="9153">
                  <c:v>2.1143529999999977</c:v>
                </c:pt>
                <c:pt idx="9154">
                  <c:v>2.1145840000000002</c:v>
                </c:pt>
                <c:pt idx="9155">
                  <c:v>2.1148149999999997</c:v>
                </c:pt>
                <c:pt idx="9156">
                  <c:v>2.1150459999999827</c:v>
                </c:pt>
                <c:pt idx="9157">
                  <c:v>2.1152770000000003</c:v>
                </c:pt>
                <c:pt idx="9158">
                  <c:v>2.1155079999999997</c:v>
                </c:pt>
                <c:pt idx="9159">
                  <c:v>2.115739</c:v>
                </c:pt>
                <c:pt idx="9160">
                  <c:v>2.1159699999999977</c:v>
                </c:pt>
                <c:pt idx="9161">
                  <c:v>2.1162009999999967</c:v>
                </c:pt>
                <c:pt idx="9162">
                  <c:v>2.1164319999999988</c:v>
                </c:pt>
                <c:pt idx="9163">
                  <c:v>2.1166629999999818</c:v>
                </c:pt>
                <c:pt idx="9164">
                  <c:v>2.1168940000000003</c:v>
                </c:pt>
                <c:pt idx="9165">
                  <c:v>2.1171250000000001</c:v>
                </c:pt>
                <c:pt idx="9166">
                  <c:v>2.117356</c:v>
                </c:pt>
                <c:pt idx="9167">
                  <c:v>2.1175869999999999</c:v>
                </c:pt>
                <c:pt idx="9168">
                  <c:v>2.1178179999999998</c:v>
                </c:pt>
                <c:pt idx="9169">
                  <c:v>2.118048999999985</c:v>
                </c:pt>
                <c:pt idx="9170">
                  <c:v>2.1182799999999977</c:v>
                </c:pt>
                <c:pt idx="9171">
                  <c:v>2.1185110000000011</c:v>
                </c:pt>
                <c:pt idx="9172">
                  <c:v>2.1187419999999997</c:v>
                </c:pt>
                <c:pt idx="9173">
                  <c:v>2.118973</c:v>
                </c:pt>
                <c:pt idx="9174">
                  <c:v>2.1192040000000003</c:v>
                </c:pt>
                <c:pt idx="9175">
                  <c:v>2.1194349999999997</c:v>
                </c:pt>
                <c:pt idx="9176">
                  <c:v>2.119665999999985</c:v>
                </c:pt>
                <c:pt idx="9177">
                  <c:v>2.1198969999999977</c:v>
                </c:pt>
                <c:pt idx="9178">
                  <c:v>2.1201280000000002</c:v>
                </c:pt>
                <c:pt idx="9179">
                  <c:v>2.1203590000000001</c:v>
                </c:pt>
                <c:pt idx="9180">
                  <c:v>2.1205900000000115</c:v>
                </c:pt>
                <c:pt idx="9181">
                  <c:v>2.1208210000000012</c:v>
                </c:pt>
                <c:pt idx="9182">
                  <c:v>2.1210519999999997</c:v>
                </c:pt>
                <c:pt idx="9183">
                  <c:v>2.121283</c:v>
                </c:pt>
                <c:pt idx="9184">
                  <c:v>2.1215139999999999</c:v>
                </c:pt>
                <c:pt idx="9185">
                  <c:v>2.1217449999999998</c:v>
                </c:pt>
                <c:pt idx="9186">
                  <c:v>2.1219760000000001</c:v>
                </c:pt>
                <c:pt idx="9187">
                  <c:v>2.122207</c:v>
                </c:pt>
                <c:pt idx="9188">
                  <c:v>2.1224380000000003</c:v>
                </c:pt>
                <c:pt idx="9189">
                  <c:v>2.1226689999999873</c:v>
                </c:pt>
                <c:pt idx="9190">
                  <c:v>2.1229</c:v>
                </c:pt>
                <c:pt idx="9191">
                  <c:v>2.1231310000000221</c:v>
                </c:pt>
                <c:pt idx="9192">
                  <c:v>2.1233620000000002</c:v>
                </c:pt>
                <c:pt idx="9193">
                  <c:v>2.1235930000000138</c:v>
                </c:pt>
                <c:pt idx="9194">
                  <c:v>2.1238239999999999</c:v>
                </c:pt>
                <c:pt idx="9195">
                  <c:v>2.1240549999999998</c:v>
                </c:pt>
                <c:pt idx="9196">
                  <c:v>2.1242860000000001</c:v>
                </c:pt>
                <c:pt idx="9197">
                  <c:v>2.1245170000000129</c:v>
                </c:pt>
                <c:pt idx="9198">
                  <c:v>2.1247480000000003</c:v>
                </c:pt>
                <c:pt idx="9199">
                  <c:v>2.1249790000000002</c:v>
                </c:pt>
                <c:pt idx="9200">
                  <c:v>2.12521</c:v>
                </c:pt>
                <c:pt idx="9201">
                  <c:v>2.1254409999999977</c:v>
                </c:pt>
                <c:pt idx="9202">
                  <c:v>2.1256719999999998</c:v>
                </c:pt>
                <c:pt idx="9203">
                  <c:v>2.1259030000000001</c:v>
                </c:pt>
                <c:pt idx="9204">
                  <c:v>2.1261340000000115</c:v>
                </c:pt>
                <c:pt idx="9205">
                  <c:v>2.1263650000000003</c:v>
                </c:pt>
                <c:pt idx="9206">
                  <c:v>2.1265960000000002</c:v>
                </c:pt>
                <c:pt idx="9207">
                  <c:v>2.126827</c:v>
                </c:pt>
                <c:pt idx="9208">
                  <c:v>2.1270579999999999</c:v>
                </c:pt>
                <c:pt idx="9209">
                  <c:v>2.1272890000000002</c:v>
                </c:pt>
                <c:pt idx="9210">
                  <c:v>2.1275200000000138</c:v>
                </c:pt>
                <c:pt idx="9211">
                  <c:v>2.1277509999999999</c:v>
                </c:pt>
                <c:pt idx="9212">
                  <c:v>2.1279820000000012</c:v>
                </c:pt>
                <c:pt idx="9213">
                  <c:v>2.1282130000000001</c:v>
                </c:pt>
                <c:pt idx="9214">
                  <c:v>2.128444</c:v>
                </c:pt>
                <c:pt idx="9215">
                  <c:v>2.1286750000000003</c:v>
                </c:pt>
                <c:pt idx="9216">
                  <c:v>2.1289060000000002</c:v>
                </c:pt>
                <c:pt idx="9217">
                  <c:v>2.1291370000000138</c:v>
                </c:pt>
                <c:pt idx="9218">
                  <c:v>2.1293679999999999</c:v>
                </c:pt>
                <c:pt idx="9219">
                  <c:v>2.1295990000000002</c:v>
                </c:pt>
                <c:pt idx="9220">
                  <c:v>2.1298300000000001</c:v>
                </c:pt>
                <c:pt idx="9221">
                  <c:v>2.130061</c:v>
                </c:pt>
                <c:pt idx="9222">
                  <c:v>2.1302920000000003</c:v>
                </c:pt>
                <c:pt idx="9223">
                  <c:v>2.1305230000000002</c:v>
                </c:pt>
                <c:pt idx="9224">
                  <c:v>2.130754</c:v>
                </c:pt>
                <c:pt idx="9225">
                  <c:v>2.1309849999999999</c:v>
                </c:pt>
                <c:pt idx="9226">
                  <c:v>2.1312159999999967</c:v>
                </c:pt>
                <c:pt idx="9227">
                  <c:v>2.131446999999985</c:v>
                </c:pt>
                <c:pt idx="9228">
                  <c:v>2.1316779999999977</c:v>
                </c:pt>
                <c:pt idx="9229">
                  <c:v>2.1319090000000003</c:v>
                </c:pt>
                <c:pt idx="9230">
                  <c:v>2.1321399999999997</c:v>
                </c:pt>
                <c:pt idx="9231">
                  <c:v>2.132371</c:v>
                </c:pt>
                <c:pt idx="9232">
                  <c:v>2.1326019999999977</c:v>
                </c:pt>
                <c:pt idx="9233">
                  <c:v>2.1328329999999927</c:v>
                </c:pt>
                <c:pt idx="9234">
                  <c:v>2.1330640000000001</c:v>
                </c:pt>
                <c:pt idx="9235">
                  <c:v>2.1332949999999999</c:v>
                </c:pt>
                <c:pt idx="9236">
                  <c:v>2.1335260000000011</c:v>
                </c:pt>
                <c:pt idx="9237">
                  <c:v>2.1337570000000001</c:v>
                </c:pt>
                <c:pt idx="9238">
                  <c:v>2.133988</c:v>
                </c:pt>
                <c:pt idx="9239">
                  <c:v>2.1342190000000003</c:v>
                </c:pt>
                <c:pt idx="9240">
                  <c:v>2.1344499999999877</c:v>
                </c:pt>
                <c:pt idx="9241">
                  <c:v>2.1346810000000001</c:v>
                </c:pt>
                <c:pt idx="9242">
                  <c:v>2.1349119999999999</c:v>
                </c:pt>
                <c:pt idx="9243">
                  <c:v>2.1351429999999967</c:v>
                </c:pt>
                <c:pt idx="9244">
                  <c:v>2.1353740000000001</c:v>
                </c:pt>
                <c:pt idx="9245">
                  <c:v>2.1356049999999978</c:v>
                </c:pt>
                <c:pt idx="9246">
                  <c:v>2.1358360000000003</c:v>
                </c:pt>
                <c:pt idx="9247">
                  <c:v>2.1360669999999873</c:v>
                </c:pt>
                <c:pt idx="9248">
                  <c:v>2.1362979999999987</c:v>
                </c:pt>
                <c:pt idx="9249">
                  <c:v>2.1365289999999977</c:v>
                </c:pt>
                <c:pt idx="9250">
                  <c:v>2.1367599999999967</c:v>
                </c:pt>
                <c:pt idx="9251">
                  <c:v>2.1369910000000001</c:v>
                </c:pt>
                <c:pt idx="9252">
                  <c:v>2.137222</c:v>
                </c:pt>
                <c:pt idx="9253">
                  <c:v>2.1374530000000003</c:v>
                </c:pt>
                <c:pt idx="9254">
                  <c:v>2.1376840000000001</c:v>
                </c:pt>
                <c:pt idx="9255">
                  <c:v>2.137915</c:v>
                </c:pt>
                <c:pt idx="9256">
                  <c:v>2.1381460000000003</c:v>
                </c:pt>
                <c:pt idx="9257">
                  <c:v>2.1383770000000002</c:v>
                </c:pt>
                <c:pt idx="9258">
                  <c:v>2.1386079999999987</c:v>
                </c:pt>
                <c:pt idx="9259">
                  <c:v>2.1388389999999977</c:v>
                </c:pt>
                <c:pt idx="9260">
                  <c:v>2.1390699999999967</c:v>
                </c:pt>
                <c:pt idx="9261">
                  <c:v>2.1393010000000001</c:v>
                </c:pt>
                <c:pt idx="9262">
                  <c:v>2.139532</c:v>
                </c:pt>
                <c:pt idx="9263">
                  <c:v>2.1397630000000003</c:v>
                </c:pt>
                <c:pt idx="9264">
                  <c:v>2.1399940000000002</c:v>
                </c:pt>
                <c:pt idx="9265">
                  <c:v>2.140225</c:v>
                </c:pt>
                <c:pt idx="9266">
                  <c:v>2.1404559999999977</c:v>
                </c:pt>
                <c:pt idx="9267">
                  <c:v>2.1406870000000002</c:v>
                </c:pt>
                <c:pt idx="9268">
                  <c:v>2.1409180000000001</c:v>
                </c:pt>
                <c:pt idx="9269">
                  <c:v>2.141149</c:v>
                </c:pt>
                <c:pt idx="9270">
                  <c:v>2.1413800000000012</c:v>
                </c:pt>
                <c:pt idx="9271">
                  <c:v>2.1416110000000002</c:v>
                </c:pt>
                <c:pt idx="9272">
                  <c:v>2.1418419999999987</c:v>
                </c:pt>
                <c:pt idx="9273">
                  <c:v>2.1420729999999977</c:v>
                </c:pt>
                <c:pt idx="9274">
                  <c:v>2.1423040000000002</c:v>
                </c:pt>
                <c:pt idx="9275">
                  <c:v>2.1425350000000001</c:v>
                </c:pt>
                <c:pt idx="9276">
                  <c:v>2.1427659999999977</c:v>
                </c:pt>
                <c:pt idx="9277">
                  <c:v>2.1429970000000012</c:v>
                </c:pt>
                <c:pt idx="9278">
                  <c:v>2.1432280000000001</c:v>
                </c:pt>
                <c:pt idx="9279">
                  <c:v>2.143459</c:v>
                </c:pt>
                <c:pt idx="9280">
                  <c:v>2.1436900000000012</c:v>
                </c:pt>
                <c:pt idx="9281">
                  <c:v>2.1439210000000188</c:v>
                </c:pt>
                <c:pt idx="9282">
                  <c:v>2.1441520000000001</c:v>
                </c:pt>
                <c:pt idx="9283">
                  <c:v>2.1443829999999999</c:v>
                </c:pt>
                <c:pt idx="9284">
                  <c:v>2.1446140000000002</c:v>
                </c:pt>
                <c:pt idx="9285">
                  <c:v>2.1448449999999997</c:v>
                </c:pt>
                <c:pt idx="9286">
                  <c:v>2.145076</c:v>
                </c:pt>
                <c:pt idx="9287">
                  <c:v>2.1453070000000012</c:v>
                </c:pt>
                <c:pt idx="9288">
                  <c:v>2.1455380000000002</c:v>
                </c:pt>
                <c:pt idx="9289">
                  <c:v>2.145769</c:v>
                </c:pt>
                <c:pt idx="9290">
                  <c:v>2.1459999999999999</c:v>
                </c:pt>
                <c:pt idx="9291">
                  <c:v>2.1462310000000002</c:v>
                </c:pt>
                <c:pt idx="9292">
                  <c:v>2.1464619999999988</c:v>
                </c:pt>
                <c:pt idx="9293">
                  <c:v>2.146693</c:v>
                </c:pt>
                <c:pt idx="9294">
                  <c:v>2.1469240000000012</c:v>
                </c:pt>
                <c:pt idx="9295">
                  <c:v>2.1471550000000001</c:v>
                </c:pt>
                <c:pt idx="9296">
                  <c:v>2.1473860000000138</c:v>
                </c:pt>
                <c:pt idx="9297">
                  <c:v>2.1476169999999999</c:v>
                </c:pt>
                <c:pt idx="9298">
                  <c:v>2.1478479999999998</c:v>
                </c:pt>
                <c:pt idx="9299">
                  <c:v>2.1480790000000001</c:v>
                </c:pt>
                <c:pt idx="9300">
                  <c:v>2.1483099999999999</c:v>
                </c:pt>
                <c:pt idx="9301">
                  <c:v>2.1485410000000011</c:v>
                </c:pt>
                <c:pt idx="9302">
                  <c:v>2.1487720000000001</c:v>
                </c:pt>
                <c:pt idx="9303">
                  <c:v>2.149003</c:v>
                </c:pt>
                <c:pt idx="9304">
                  <c:v>2.1492340000000012</c:v>
                </c:pt>
                <c:pt idx="9305">
                  <c:v>2.1494649999999997</c:v>
                </c:pt>
                <c:pt idx="9306">
                  <c:v>2.1496960000000001</c:v>
                </c:pt>
                <c:pt idx="9307">
                  <c:v>2.1499269999999999</c:v>
                </c:pt>
                <c:pt idx="9308">
                  <c:v>2.1501579999999998</c:v>
                </c:pt>
                <c:pt idx="9309">
                  <c:v>2.1503890000000001</c:v>
                </c:pt>
                <c:pt idx="9310">
                  <c:v>2.15062</c:v>
                </c:pt>
                <c:pt idx="9311">
                  <c:v>2.1508510000000003</c:v>
                </c:pt>
                <c:pt idx="9312">
                  <c:v>2.1510819999999997</c:v>
                </c:pt>
                <c:pt idx="9313">
                  <c:v>2.151313</c:v>
                </c:pt>
                <c:pt idx="9314">
                  <c:v>2.1515439999999977</c:v>
                </c:pt>
                <c:pt idx="9315">
                  <c:v>2.1517749999999998</c:v>
                </c:pt>
                <c:pt idx="9316">
                  <c:v>2.152005999999985</c:v>
                </c:pt>
                <c:pt idx="9317">
                  <c:v>2.152237</c:v>
                </c:pt>
                <c:pt idx="9318">
                  <c:v>2.1524679999999967</c:v>
                </c:pt>
                <c:pt idx="9319">
                  <c:v>2.1526989999999873</c:v>
                </c:pt>
                <c:pt idx="9320">
                  <c:v>2.15293</c:v>
                </c:pt>
                <c:pt idx="9321">
                  <c:v>2.1531610000000012</c:v>
                </c:pt>
                <c:pt idx="9322">
                  <c:v>2.1533920000000002</c:v>
                </c:pt>
                <c:pt idx="9323">
                  <c:v>2.1536230000000001</c:v>
                </c:pt>
                <c:pt idx="9324">
                  <c:v>2.1538539999999977</c:v>
                </c:pt>
                <c:pt idx="9325">
                  <c:v>2.1540849999999998</c:v>
                </c:pt>
                <c:pt idx="9326">
                  <c:v>2.1543160000000001</c:v>
                </c:pt>
                <c:pt idx="9327">
                  <c:v>2.154547</c:v>
                </c:pt>
                <c:pt idx="9328">
                  <c:v>2.1547780000000003</c:v>
                </c:pt>
                <c:pt idx="9329">
                  <c:v>2.1550089999999877</c:v>
                </c:pt>
                <c:pt idx="9330">
                  <c:v>2.1552399999999987</c:v>
                </c:pt>
                <c:pt idx="9331">
                  <c:v>2.1554709999999977</c:v>
                </c:pt>
                <c:pt idx="9332">
                  <c:v>2.1557019999999998</c:v>
                </c:pt>
                <c:pt idx="9333">
                  <c:v>2.1559330000000001</c:v>
                </c:pt>
                <c:pt idx="9334">
                  <c:v>2.156164</c:v>
                </c:pt>
                <c:pt idx="9335">
                  <c:v>2.1563950000000003</c:v>
                </c:pt>
                <c:pt idx="9336">
                  <c:v>2.1566259999999873</c:v>
                </c:pt>
                <c:pt idx="9337">
                  <c:v>2.156856999999984</c:v>
                </c:pt>
                <c:pt idx="9338">
                  <c:v>2.1570879999999999</c:v>
                </c:pt>
                <c:pt idx="9339">
                  <c:v>2.1573190000000002</c:v>
                </c:pt>
                <c:pt idx="9340">
                  <c:v>2.1575500000000001</c:v>
                </c:pt>
                <c:pt idx="9341">
                  <c:v>2.1577809999999999</c:v>
                </c:pt>
                <c:pt idx="9342">
                  <c:v>2.1580120000000003</c:v>
                </c:pt>
                <c:pt idx="9343">
                  <c:v>2.1582429999999864</c:v>
                </c:pt>
                <c:pt idx="9344">
                  <c:v>2.158474</c:v>
                </c:pt>
                <c:pt idx="9345">
                  <c:v>2.1587050000000003</c:v>
                </c:pt>
                <c:pt idx="9346">
                  <c:v>2.1589360000000002</c:v>
                </c:pt>
                <c:pt idx="9347">
                  <c:v>2.1591670000000001</c:v>
                </c:pt>
                <c:pt idx="9348">
                  <c:v>2.1593979999999999</c:v>
                </c:pt>
                <c:pt idx="9349">
                  <c:v>2.1596289999999967</c:v>
                </c:pt>
                <c:pt idx="9350">
                  <c:v>2.159859999999985</c:v>
                </c:pt>
                <c:pt idx="9351">
                  <c:v>2.1600910000000115</c:v>
                </c:pt>
                <c:pt idx="9352">
                  <c:v>2.1603220000000012</c:v>
                </c:pt>
                <c:pt idx="9353">
                  <c:v>2.1605530000000002</c:v>
                </c:pt>
                <c:pt idx="9354">
                  <c:v>2.1607840000000138</c:v>
                </c:pt>
                <c:pt idx="9355">
                  <c:v>2.1610149999999999</c:v>
                </c:pt>
                <c:pt idx="9356">
                  <c:v>2.1612459999999967</c:v>
                </c:pt>
                <c:pt idx="9357">
                  <c:v>2.1614770000000001</c:v>
                </c:pt>
                <c:pt idx="9358">
                  <c:v>2.161708</c:v>
                </c:pt>
                <c:pt idx="9359">
                  <c:v>2.1619390000000012</c:v>
                </c:pt>
                <c:pt idx="9360">
                  <c:v>2.1621700000000001</c:v>
                </c:pt>
                <c:pt idx="9361">
                  <c:v>2.162401</c:v>
                </c:pt>
                <c:pt idx="9362">
                  <c:v>2.1626319999999999</c:v>
                </c:pt>
                <c:pt idx="9363">
                  <c:v>2.1628629999999927</c:v>
                </c:pt>
                <c:pt idx="9364">
                  <c:v>2.1630940000000138</c:v>
                </c:pt>
                <c:pt idx="9365">
                  <c:v>2.1633250000000115</c:v>
                </c:pt>
                <c:pt idx="9366">
                  <c:v>2.1635560000000011</c:v>
                </c:pt>
                <c:pt idx="9367">
                  <c:v>2.1637870000000157</c:v>
                </c:pt>
                <c:pt idx="9368">
                  <c:v>2.164018</c:v>
                </c:pt>
                <c:pt idx="9369">
                  <c:v>2.1642490000000003</c:v>
                </c:pt>
                <c:pt idx="9370">
                  <c:v>2.1644800000000002</c:v>
                </c:pt>
                <c:pt idx="9371">
                  <c:v>2.1647110000000138</c:v>
                </c:pt>
                <c:pt idx="9372">
                  <c:v>2.1649419999999999</c:v>
                </c:pt>
                <c:pt idx="9373">
                  <c:v>2.1651730000000002</c:v>
                </c:pt>
                <c:pt idx="9374">
                  <c:v>2.1654040000000001</c:v>
                </c:pt>
                <c:pt idx="9375">
                  <c:v>2.165635</c:v>
                </c:pt>
                <c:pt idx="9376">
                  <c:v>2.1658660000000003</c:v>
                </c:pt>
                <c:pt idx="9377">
                  <c:v>2.1660970000000002</c:v>
                </c:pt>
                <c:pt idx="9378">
                  <c:v>2.166328</c:v>
                </c:pt>
                <c:pt idx="9379">
                  <c:v>2.1665589999999977</c:v>
                </c:pt>
                <c:pt idx="9380">
                  <c:v>2.1667900000000002</c:v>
                </c:pt>
                <c:pt idx="9381">
                  <c:v>2.1670210000000139</c:v>
                </c:pt>
                <c:pt idx="9382">
                  <c:v>2.167252</c:v>
                </c:pt>
                <c:pt idx="9383">
                  <c:v>2.1674830000000012</c:v>
                </c:pt>
                <c:pt idx="9384">
                  <c:v>2.1677140000000157</c:v>
                </c:pt>
                <c:pt idx="9385">
                  <c:v>2.167945</c:v>
                </c:pt>
                <c:pt idx="9386">
                  <c:v>2.1681760000000012</c:v>
                </c:pt>
                <c:pt idx="9387">
                  <c:v>2.1684070000000002</c:v>
                </c:pt>
                <c:pt idx="9388">
                  <c:v>2.1686380000000001</c:v>
                </c:pt>
                <c:pt idx="9389">
                  <c:v>2.1688689999999977</c:v>
                </c:pt>
                <c:pt idx="9390">
                  <c:v>2.1691000000000011</c:v>
                </c:pt>
                <c:pt idx="9391">
                  <c:v>2.1693310000000157</c:v>
                </c:pt>
                <c:pt idx="9392">
                  <c:v>2.169562</c:v>
                </c:pt>
                <c:pt idx="9393">
                  <c:v>2.1697930000000012</c:v>
                </c:pt>
                <c:pt idx="9394">
                  <c:v>2.1700240000000002</c:v>
                </c:pt>
                <c:pt idx="9395">
                  <c:v>2.1702549999999987</c:v>
                </c:pt>
                <c:pt idx="9396">
                  <c:v>2.1704859999999977</c:v>
                </c:pt>
                <c:pt idx="9397">
                  <c:v>2.1707170000000002</c:v>
                </c:pt>
                <c:pt idx="9398">
                  <c:v>2.1709479999999997</c:v>
                </c:pt>
                <c:pt idx="9399">
                  <c:v>2.171179</c:v>
                </c:pt>
                <c:pt idx="9400">
                  <c:v>2.1714100000000003</c:v>
                </c:pt>
                <c:pt idx="9401">
                  <c:v>2.1716409999999873</c:v>
                </c:pt>
                <c:pt idx="9402">
                  <c:v>2.1718719999999987</c:v>
                </c:pt>
                <c:pt idx="9403">
                  <c:v>2.1721029999999977</c:v>
                </c:pt>
                <c:pt idx="9404">
                  <c:v>2.1723340000000002</c:v>
                </c:pt>
                <c:pt idx="9405">
                  <c:v>2.1725649999999987</c:v>
                </c:pt>
                <c:pt idx="9406">
                  <c:v>2.1727959999999977</c:v>
                </c:pt>
                <c:pt idx="9407">
                  <c:v>2.1730270000000012</c:v>
                </c:pt>
                <c:pt idx="9408">
                  <c:v>2.1732579999999997</c:v>
                </c:pt>
                <c:pt idx="9409">
                  <c:v>2.173489</c:v>
                </c:pt>
                <c:pt idx="9410">
                  <c:v>2.1737200000000012</c:v>
                </c:pt>
                <c:pt idx="9411">
                  <c:v>2.1739510000000002</c:v>
                </c:pt>
                <c:pt idx="9412">
                  <c:v>2.1741820000000001</c:v>
                </c:pt>
                <c:pt idx="9413">
                  <c:v>2.1744129999999977</c:v>
                </c:pt>
                <c:pt idx="9414">
                  <c:v>2.1746439999999967</c:v>
                </c:pt>
                <c:pt idx="9415">
                  <c:v>2.1748749999999997</c:v>
                </c:pt>
                <c:pt idx="9416">
                  <c:v>2.175106</c:v>
                </c:pt>
                <c:pt idx="9417">
                  <c:v>2.1753370000000012</c:v>
                </c:pt>
                <c:pt idx="9418">
                  <c:v>2.1755679999999997</c:v>
                </c:pt>
                <c:pt idx="9419">
                  <c:v>2.175799</c:v>
                </c:pt>
                <c:pt idx="9420">
                  <c:v>2.1760299999999977</c:v>
                </c:pt>
                <c:pt idx="9421">
                  <c:v>2.1762609999999967</c:v>
                </c:pt>
                <c:pt idx="9422">
                  <c:v>2.1764919999999988</c:v>
                </c:pt>
                <c:pt idx="9423">
                  <c:v>2.176723</c:v>
                </c:pt>
                <c:pt idx="9424">
                  <c:v>2.1769540000000003</c:v>
                </c:pt>
                <c:pt idx="9425">
                  <c:v>2.1771850000000001</c:v>
                </c:pt>
                <c:pt idx="9426">
                  <c:v>2.177416</c:v>
                </c:pt>
                <c:pt idx="9427">
                  <c:v>2.1776469999999977</c:v>
                </c:pt>
                <c:pt idx="9428">
                  <c:v>2.1778779999999998</c:v>
                </c:pt>
                <c:pt idx="9429">
                  <c:v>2.1781090000000001</c:v>
                </c:pt>
                <c:pt idx="9430">
                  <c:v>2.1783399999999999</c:v>
                </c:pt>
                <c:pt idx="9431">
                  <c:v>2.1785710000000011</c:v>
                </c:pt>
                <c:pt idx="9432">
                  <c:v>2.1788019999999997</c:v>
                </c:pt>
                <c:pt idx="9433">
                  <c:v>2.179033</c:v>
                </c:pt>
                <c:pt idx="9434">
                  <c:v>2.1792640000000003</c:v>
                </c:pt>
                <c:pt idx="9435">
                  <c:v>2.1794949999999997</c:v>
                </c:pt>
                <c:pt idx="9436">
                  <c:v>2.1797260000000001</c:v>
                </c:pt>
                <c:pt idx="9437">
                  <c:v>2.1799569999999977</c:v>
                </c:pt>
                <c:pt idx="9438">
                  <c:v>2.1801880000000002</c:v>
                </c:pt>
                <c:pt idx="9439">
                  <c:v>2.1804190000000001</c:v>
                </c:pt>
                <c:pt idx="9440">
                  <c:v>2.18065</c:v>
                </c:pt>
                <c:pt idx="9441">
                  <c:v>2.1808810000000012</c:v>
                </c:pt>
                <c:pt idx="9442">
                  <c:v>2.1811120000000002</c:v>
                </c:pt>
                <c:pt idx="9443">
                  <c:v>2.181343</c:v>
                </c:pt>
                <c:pt idx="9444">
                  <c:v>2.1815739999999999</c:v>
                </c:pt>
                <c:pt idx="9445">
                  <c:v>2.1818049999999998</c:v>
                </c:pt>
                <c:pt idx="9446">
                  <c:v>2.1820360000000001</c:v>
                </c:pt>
                <c:pt idx="9447">
                  <c:v>2.182267</c:v>
                </c:pt>
                <c:pt idx="9448">
                  <c:v>2.1824980000000003</c:v>
                </c:pt>
                <c:pt idx="9449">
                  <c:v>2.1827290000000001</c:v>
                </c:pt>
                <c:pt idx="9450">
                  <c:v>2.18296</c:v>
                </c:pt>
                <c:pt idx="9451">
                  <c:v>2.1831910000000221</c:v>
                </c:pt>
                <c:pt idx="9452">
                  <c:v>2.1834220000000002</c:v>
                </c:pt>
                <c:pt idx="9453">
                  <c:v>2.1836530000000001</c:v>
                </c:pt>
                <c:pt idx="9454">
                  <c:v>2.1838839999999999</c:v>
                </c:pt>
                <c:pt idx="9455">
                  <c:v>2.1841150000000011</c:v>
                </c:pt>
                <c:pt idx="9456">
                  <c:v>2.1843460000000001</c:v>
                </c:pt>
                <c:pt idx="9457">
                  <c:v>2.1845770000000129</c:v>
                </c:pt>
                <c:pt idx="9458">
                  <c:v>2.1848080000000003</c:v>
                </c:pt>
                <c:pt idx="9459">
                  <c:v>2.1850390000000002</c:v>
                </c:pt>
                <c:pt idx="9460">
                  <c:v>2.18527</c:v>
                </c:pt>
                <c:pt idx="9461">
                  <c:v>2.1855009999999999</c:v>
                </c:pt>
                <c:pt idx="9462">
                  <c:v>2.1857320000000002</c:v>
                </c:pt>
                <c:pt idx="9463">
                  <c:v>2.1859630000000001</c:v>
                </c:pt>
                <c:pt idx="9464">
                  <c:v>2.1861940000000115</c:v>
                </c:pt>
                <c:pt idx="9465">
                  <c:v>2.1864250000000003</c:v>
                </c:pt>
                <c:pt idx="9466">
                  <c:v>2.1866559999999873</c:v>
                </c:pt>
                <c:pt idx="9467">
                  <c:v>2.186887</c:v>
                </c:pt>
                <c:pt idx="9468">
                  <c:v>2.1871180000000012</c:v>
                </c:pt>
                <c:pt idx="9469">
                  <c:v>2.1873490000000002</c:v>
                </c:pt>
                <c:pt idx="9470">
                  <c:v>2.1875800000000138</c:v>
                </c:pt>
                <c:pt idx="9471">
                  <c:v>2.1878110000000115</c:v>
                </c:pt>
                <c:pt idx="9472">
                  <c:v>2.1880420000000003</c:v>
                </c:pt>
                <c:pt idx="9473">
                  <c:v>2.1882730000000001</c:v>
                </c:pt>
                <c:pt idx="9474">
                  <c:v>2.1885040000000138</c:v>
                </c:pt>
                <c:pt idx="9475">
                  <c:v>2.1887350000000012</c:v>
                </c:pt>
                <c:pt idx="9476">
                  <c:v>2.1889660000000002</c:v>
                </c:pt>
                <c:pt idx="9477">
                  <c:v>2.1891970000000138</c:v>
                </c:pt>
                <c:pt idx="9478">
                  <c:v>2.1894279999999999</c:v>
                </c:pt>
                <c:pt idx="9479">
                  <c:v>2.1896589999999967</c:v>
                </c:pt>
                <c:pt idx="9480">
                  <c:v>2.1898900000000001</c:v>
                </c:pt>
                <c:pt idx="9481">
                  <c:v>2.1901210000000115</c:v>
                </c:pt>
                <c:pt idx="9482">
                  <c:v>2.1903520000000003</c:v>
                </c:pt>
                <c:pt idx="9483">
                  <c:v>2.1905830000000002</c:v>
                </c:pt>
                <c:pt idx="9484">
                  <c:v>2.190814</c:v>
                </c:pt>
                <c:pt idx="9485">
                  <c:v>2.1910449999999977</c:v>
                </c:pt>
                <c:pt idx="9486">
                  <c:v>2.1912759999999967</c:v>
                </c:pt>
                <c:pt idx="9487">
                  <c:v>2.1915070000000001</c:v>
                </c:pt>
                <c:pt idx="9488">
                  <c:v>2.191738</c:v>
                </c:pt>
                <c:pt idx="9489">
                  <c:v>2.1919690000000003</c:v>
                </c:pt>
                <c:pt idx="9490">
                  <c:v>2.1921999999999997</c:v>
                </c:pt>
                <c:pt idx="9491">
                  <c:v>2.192431</c:v>
                </c:pt>
                <c:pt idx="9492">
                  <c:v>2.1926619999999977</c:v>
                </c:pt>
                <c:pt idx="9493">
                  <c:v>2.1928929999999967</c:v>
                </c:pt>
                <c:pt idx="9494">
                  <c:v>2.1931240000000138</c:v>
                </c:pt>
                <c:pt idx="9495">
                  <c:v>2.1933549999999999</c:v>
                </c:pt>
                <c:pt idx="9496">
                  <c:v>2.1935860000000011</c:v>
                </c:pt>
                <c:pt idx="9497">
                  <c:v>2.1938170000000001</c:v>
                </c:pt>
                <c:pt idx="9498">
                  <c:v>2.1940479999999987</c:v>
                </c:pt>
                <c:pt idx="9499">
                  <c:v>2.1942790000000003</c:v>
                </c:pt>
                <c:pt idx="9500">
                  <c:v>2.1945100000000002</c:v>
                </c:pt>
                <c:pt idx="9501">
                  <c:v>2.1947410000000001</c:v>
                </c:pt>
                <c:pt idx="9502">
                  <c:v>2.1949719999999999</c:v>
                </c:pt>
                <c:pt idx="9503">
                  <c:v>2.1952029999999967</c:v>
                </c:pt>
                <c:pt idx="9504">
                  <c:v>2.1954340000000001</c:v>
                </c:pt>
                <c:pt idx="9505">
                  <c:v>2.1956649999999978</c:v>
                </c:pt>
                <c:pt idx="9506">
                  <c:v>2.1958960000000003</c:v>
                </c:pt>
                <c:pt idx="9507">
                  <c:v>2.1961270000000002</c:v>
                </c:pt>
                <c:pt idx="9508">
                  <c:v>2.1963579999999987</c:v>
                </c:pt>
                <c:pt idx="9509">
                  <c:v>2.1965889999999977</c:v>
                </c:pt>
                <c:pt idx="9510">
                  <c:v>2.1968199999999967</c:v>
                </c:pt>
                <c:pt idx="9511">
                  <c:v>2.1970510000000001</c:v>
                </c:pt>
                <c:pt idx="9512">
                  <c:v>2.197282</c:v>
                </c:pt>
                <c:pt idx="9513">
                  <c:v>2.1975130000000012</c:v>
                </c:pt>
                <c:pt idx="9514">
                  <c:v>2.1977440000000001</c:v>
                </c:pt>
                <c:pt idx="9515">
                  <c:v>2.197975</c:v>
                </c:pt>
                <c:pt idx="9516">
                  <c:v>2.1982060000000003</c:v>
                </c:pt>
                <c:pt idx="9517">
                  <c:v>2.1984370000000002</c:v>
                </c:pt>
                <c:pt idx="9518">
                  <c:v>2.1986679999999987</c:v>
                </c:pt>
                <c:pt idx="9519">
                  <c:v>2.1988989999999977</c:v>
                </c:pt>
                <c:pt idx="9520">
                  <c:v>2.1991300000000011</c:v>
                </c:pt>
                <c:pt idx="9521">
                  <c:v>2.1993610000000001</c:v>
                </c:pt>
                <c:pt idx="9522">
                  <c:v>2.199592</c:v>
                </c:pt>
                <c:pt idx="9523">
                  <c:v>2.1998230000000003</c:v>
                </c:pt>
                <c:pt idx="9524">
                  <c:v>2.2000540000000002</c:v>
                </c:pt>
                <c:pt idx="9525">
                  <c:v>2.200285</c:v>
                </c:pt>
                <c:pt idx="9526">
                  <c:v>2.2005159999999999</c:v>
                </c:pt>
                <c:pt idx="9527">
                  <c:v>2.2007470000000002</c:v>
                </c:pt>
                <c:pt idx="9528">
                  <c:v>2.2009780000000001</c:v>
                </c:pt>
                <c:pt idx="9529">
                  <c:v>2.201209</c:v>
                </c:pt>
                <c:pt idx="9530">
                  <c:v>2.2014400000000003</c:v>
                </c:pt>
                <c:pt idx="9531">
                  <c:v>2.2016710000000002</c:v>
                </c:pt>
                <c:pt idx="9532">
                  <c:v>2.201902</c:v>
                </c:pt>
                <c:pt idx="9533">
                  <c:v>2.2021329999999999</c:v>
                </c:pt>
                <c:pt idx="9534">
                  <c:v>2.2023640000000002</c:v>
                </c:pt>
                <c:pt idx="9535">
                  <c:v>2.2025950000000001</c:v>
                </c:pt>
                <c:pt idx="9536">
                  <c:v>2.202826</c:v>
                </c:pt>
                <c:pt idx="9537">
                  <c:v>2.2030570000000012</c:v>
                </c:pt>
                <c:pt idx="9538">
                  <c:v>2.2032880000000001</c:v>
                </c:pt>
                <c:pt idx="9539">
                  <c:v>2.2035190000000138</c:v>
                </c:pt>
                <c:pt idx="9540">
                  <c:v>2.2037500000000012</c:v>
                </c:pt>
                <c:pt idx="9541">
                  <c:v>2.2039810000000188</c:v>
                </c:pt>
                <c:pt idx="9542">
                  <c:v>2.2042120000000001</c:v>
                </c:pt>
                <c:pt idx="9543">
                  <c:v>2.2044429999999977</c:v>
                </c:pt>
                <c:pt idx="9544">
                  <c:v>2.2046740000000002</c:v>
                </c:pt>
                <c:pt idx="9545">
                  <c:v>2.2049050000000001</c:v>
                </c:pt>
                <c:pt idx="9546">
                  <c:v>2.2051360000000115</c:v>
                </c:pt>
                <c:pt idx="9547">
                  <c:v>2.2053670000000012</c:v>
                </c:pt>
                <c:pt idx="9548">
                  <c:v>2.2055980000000002</c:v>
                </c:pt>
                <c:pt idx="9549">
                  <c:v>2.205829</c:v>
                </c:pt>
                <c:pt idx="9550">
                  <c:v>2.2060599999999977</c:v>
                </c:pt>
                <c:pt idx="9551">
                  <c:v>2.2062910000000002</c:v>
                </c:pt>
                <c:pt idx="9552">
                  <c:v>2.2065220000000001</c:v>
                </c:pt>
                <c:pt idx="9553">
                  <c:v>2.206753</c:v>
                </c:pt>
                <c:pt idx="9554">
                  <c:v>2.2069840000000012</c:v>
                </c:pt>
                <c:pt idx="9555">
                  <c:v>2.2072150000000001</c:v>
                </c:pt>
                <c:pt idx="9556">
                  <c:v>2.207446</c:v>
                </c:pt>
                <c:pt idx="9557">
                  <c:v>2.2076769999999999</c:v>
                </c:pt>
                <c:pt idx="9558">
                  <c:v>2.2079080000000002</c:v>
                </c:pt>
                <c:pt idx="9559">
                  <c:v>2.2081390000000138</c:v>
                </c:pt>
                <c:pt idx="9560">
                  <c:v>2.2083699999999999</c:v>
                </c:pt>
                <c:pt idx="9561">
                  <c:v>2.2086010000000011</c:v>
                </c:pt>
                <c:pt idx="9562">
                  <c:v>2.2088320000000001</c:v>
                </c:pt>
                <c:pt idx="9563">
                  <c:v>2.209063</c:v>
                </c:pt>
                <c:pt idx="9564">
                  <c:v>2.2092940000000012</c:v>
                </c:pt>
                <c:pt idx="9565">
                  <c:v>2.2095250000000002</c:v>
                </c:pt>
                <c:pt idx="9566">
                  <c:v>2.2097560000000001</c:v>
                </c:pt>
                <c:pt idx="9567">
                  <c:v>2.2099869999999999</c:v>
                </c:pt>
                <c:pt idx="9568">
                  <c:v>2.2102179999999998</c:v>
                </c:pt>
                <c:pt idx="9569">
                  <c:v>2.210448999999985</c:v>
                </c:pt>
                <c:pt idx="9570">
                  <c:v>2.21068</c:v>
                </c:pt>
                <c:pt idx="9571">
                  <c:v>2.2109110000000012</c:v>
                </c:pt>
                <c:pt idx="9572">
                  <c:v>2.2111419999999997</c:v>
                </c:pt>
                <c:pt idx="9573">
                  <c:v>2.211373</c:v>
                </c:pt>
                <c:pt idx="9574">
                  <c:v>2.2116039999999977</c:v>
                </c:pt>
                <c:pt idx="9575">
                  <c:v>2.2118349999999998</c:v>
                </c:pt>
                <c:pt idx="9576">
                  <c:v>2.212065999999985</c:v>
                </c:pt>
                <c:pt idx="9577">
                  <c:v>2.212297</c:v>
                </c:pt>
                <c:pt idx="9578">
                  <c:v>2.2125280000000003</c:v>
                </c:pt>
                <c:pt idx="9579">
                  <c:v>2.2127589999999873</c:v>
                </c:pt>
                <c:pt idx="9580">
                  <c:v>2.21299</c:v>
                </c:pt>
                <c:pt idx="9581">
                  <c:v>2.2132210000000012</c:v>
                </c:pt>
                <c:pt idx="9582">
                  <c:v>2.2134519999999998</c:v>
                </c:pt>
                <c:pt idx="9583">
                  <c:v>2.2136830000000001</c:v>
                </c:pt>
                <c:pt idx="9584">
                  <c:v>2.2139139999999999</c:v>
                </c:pt>
                <c:pt idx="9585">
                  <c:v>2.2141450000000003</c:v>
                </c:pt>
                <c:pt idx="9586">
                  <c:v>2.2143760000000001</c:v>
                </c:pt>
                <c:pt idx="9587">
                  <c:v>2.214607</c:v>
                </c:pt>
                <c:pt idx="9588">
                  <c:v>2.2148380000000003</c:v>
                </c:pt>
                <c:pt idx="9589">
                  <c:v>2.2150689999999877</c:v>
                </c:pt>
                <c:pt idx="9590">
                  <c:v>2.2153</c:v>
                </c:pt>
                <c:pt idx="9591">
                  <c:v>2.2155309999999999</c:v>
                </c:pt>
                <c:pt idx="9592">
                  <c:v>2.2157619999999998</c:v>
                </c:pt>
                <c:pt idx="9593">
                  <c:v>2.2159930000000001</c:v>
                </c:pt>
                <c:pt idx="9594">
                  <c:v>2.216224</c:v>
                </c:pt>
                <c:pt idx="9595">
                  <c:v>2.2164549999999967</c:v>
                </c:pt>
                <c:pt idx="9596">
                  <c:v>2.2166859999999873</c:v>
                </c:pt>
                <c:pt idx="9597">
                  <c:v>2.216917</c:v>
                </c:pt>
                <c:pt idx="9598">
                  <c:v>2.2171479999999999</c:v>
                </c:pt>
                <c:pt idx="9599">
                  <c:v>2.2173790000000002</c:v>
                </c:pt>
                <c:pt idx="9600">
                  <c:v>2.2176100000000001</c:v>
                </c:pt>
                <c:pt idx="9601">
                  <c:v>2.217841</c:v>
                </c:pt>
                <c:pt idx="9602">
                  <c:v>2.2180720000000003</c:v>
                </c:pt>
                <c:pt idx="9603">
                  <c:v>2.2183030000000001</c:v>
                </c:pt>
                <c:pt idx="9604">
                  <c:v>2.2185340000000138</c:v>
                </c:pt>
                <c:pt idx="9605">
                  <c:v>2.2187650000000003</c:v>
                </c:pt>
                <c:pt idx="9606">
                  <c:v>2.2189960000000002</c:v>
                </c:pt>
                <c:pt idx="9607">
                  <c:v>2.2192270000000001</c:v>
                </c:pt>
                <c:pt idx="9608">
                  <c:v>2.2194579999999977</c:v>
                </c:pt>
                <c:pt idx="9609">
                  <c:v>2.2196889999999967</c:v>
                </c:pt>
                <c:pt idx="9610">
                  <c:v>2.2199200000000001</c:v>
                </c:pt>
                <c:pt idx="9611">
                  <c:v>2.220151000000012</c:v>
                </c:pt>
                <c:pt idx="9612">
                  <c:v>2.2203820000000012</c:v>
                </c:pt>
                <c:pt idx="9613">
                  <c:v>2.2206130000000002</c:v>
                </c:pt>
                <c:pt idx="9614">
                  <c:v>2.220844</c:v>
                </c:pt>
                <c:pt idx="9615">
                  <c:v>2.2210749999999999</c:v>
                </c:pt>
                <c:pt idx="9616">
                  <c:v>2.2213060000000002</c:v>
                </c:pt>
                <c:pt idx="9617">
                  <c:v>2.2215370000000139</c:v>
                </c:pt>
                <c:pt idx="9618">
                  <c:v>2.221768</c:v>
                </c:pt>
                <c:pt idx="9619">
                  <c:v>2.2219990000000012</c:v>
                </c:pt>
                <c:pt idx="9620">
                  <c:v>2.2222300000000001</c:v>
                </c:pt>
                <c:pt idx="9621">
                  <c:v>2.222461</c:v>
                </c:pt>
                <c:pt idx="9622">
                  <c:v>2.2226919999999999</c:v>
                </c:pt>
                <c:pt idx="9623">
                  <c:v>2.2229230000000002</c:v>
                </c:pt>
                <c:pt idx="9624">
                  <c:v>2.2231540000000138</c:v>
                </c:pt>
                <c:pt idx="9625">
                  <c:v>2.2233850000000115</c:v>
                </c:pt>
                <c:pt idx="9626">
                  <c:v>2.2236160000000011</c:v>
                </c:pt>
                <c:pt idx="9627">
                  <c:v>2.2238470000000001</c:v>
                </c:pt>
                <c:pt idx="9628">
                  <c:v>2.224078</c:v>
                </c:pt>
                <c:pt idx="9629">
                  <c:v>2.2243090000000012</c:v>
                </c:pt>
                <c:pt idx="9630">
                  <c:v>2.2245400000000002</c:v>
                </c:pt>
                <c:pt idx="9631">
                  <c:v>2.2247710000000138</c:v>
                </c:pt>
                <c:pt idx="9632">
                  <c:v>2.2250019999999999</c:v>
                </c:pt>
                <c:pt idx="9633">
                  <c:v>2.2252330000000002</c:v>
                </c:pt>
                <c:pt idx="9634">
                  <c:v>2.2254640000000001</c:v>
                </c:pt>
                <c:pt idx="9635">
                  <c:v>2.225695</c:v>
                </c:pt>
                <c:pt idx="9636">
                  <c:v>2.2259260000000012</c:v>
                </c:pt>
                <c:pt idx="9637">
                  <c:v>2.2261570000000002</c:v>
                </c:pt>
                <c:pt idx="9638">
                  <c:v>2.226388</c:v>
                </c:pt>
                <c:pt idx="9639">
                  <c:v>2.2266189999999977</c:v>
                </c:pt>
                <c:pt idx="9640">
                  <c:v>2.2268499999999967</c:v>
                </c:pt>
                <c:pt idx="9641">
                  <c:v>2.2270810000000139</c:v>
                </c:pt>
                <c:pt idx="9642">
                  <c:v>2.2273120000000115</c:v>
                </c:pt>
                <c:pt idx="9643">
                  <c:v>2.2275430000000012</c:v>
                </c:pt>
                <c:pt idx="9644">
                  <c:v>2.2277740000000157</c:v>
                </c:pt>
                <c:pt idx="9645">
                  <c:v>2.228005</c:v>
                </c:pt>
                <c:pt idx="9646">
                  <c:v>2.2282360000000012</c:v>
                </c:pt>
                <c:pt idx="9647">
                  <c:v>2.2284670000000002</c:v>
                </c:pt>
                <c:pt idx="9648">
                  <c:v>2.2286980000000001</c:v>
                </c:pt>
                <c:pt idx="9649">
                  <c:v>2.2289289999999999</c:v>
                </c:pt>
                <c:pt idx="9650">
                  <c:v>2.2291600000000011</c:v>
                </c:pt>
                <c:pt idx="9651">
                  <c:v>2.2293910000000157</c:v>
                </c:pt>
                <c:pt idx="9652">
                  <c:v>2.229622</c:v>
                </c:pt>
                <c:pt idx="9653">
                  <c:v>2.2298530000000003</c:v>
                </c:pt>
                <c:pt idx="9654">
                  <c:v>2.2300840000000002</c:v>
                </c:pt>
                <c:pt idx="9655">
                  <c:v>2.230315</c:v>
                </c:pt>
                <c:pt idx="9656">
                  <c:v>2.2305459999999977</c:v>
                </c:pt>
                <c:pt idx="9657">
                  <c:v>2.2307770000000002</c:v>
                </c:pt>
                <c:pt idx="9658">
                  <c:v>2.2310079999999997</c:v>
                </c:pt>
                <c:pt idx="9659">
                  <c:v>2.231239</c:v>
                </c:pt>
                <c:pt idx="9660">
                  <c:v>2.2314700000000003</c:v>
                </c:pt>
                <c:pt idx="9661">
                  <c:v>2.2317010000000002</c:v>
                </c:pt>
                <c:pt idx="9662">
                  <c:v>2.231932</c:v>
                </c:pt>
                <c:pt idx="9663">
                  <c:v>2.2321629999999977</c:v>
                </c:pt>
                <c:pt idx="9664">
                  <c:v>2.2323940000000002</c:v>
                </c:pt>
                <c:pt idx="9665">
                  <c:v>2.2326249999999987</c:v>
                </c:pt>
                <c:pt idx="9666">
                  <c:v>2.2328559999999817</c:v>
                </c:pt>
                <c:pt idx="9667">
                  <c:v>2.2330870000000012</c:v>
                </c:pt>
                <c:pt idx="9668">
                  <c:v>2.2333180000000001</c:v>
                </c:pt>
                <c:pt idx="9669">
                  <c:v>2.233549</c:v>
                </c:pt>
                <c:pt idx="9670">
                  <c:v>2.2337800000000012</c:v>
                </c:pt>
                <c:pt idx="9671">
                  <c:v>2.2340110000000002</c:v>
                </c:pt>
                <c:pt idx="9672">
                  <c:v>2.2342419999999987</c:v>
                </c:pt>
                <c:pt idx="9673">
                  <c:v>2.2344729999999977</c:v>
                </c:pt>
                <c:pt idx="9674">
                  <c:v>2.2347040000000002</c:v>
                </c:pt>
                <c:pt idx="9675">
                  <c:v>2.2349350000000001</c:v>
                </c:pt>
                <c:pt idx="9676">
                  <c:v>2.235166</c:v>
                </c:pt>
                <c:pt idx="9677">
                  <c:v>2.2353970000000012</c:v>
                </c:pt>
                <c:pt idx="9678">
                  <c:v>2.2356279999999997</c:v>
                </c:pt>
                <c:pt idx="9679">
                  <c:v>2.2358589999999849</c:v>
                </c:pt>
                <c:pt idx="9680">
                  <c:v>2.2360899999999977</c:v>
                </c:pt>
                <c:pt idx="9681">
                  <c:v>2.2363210000000002</c:v>
                </c:pt>
                <c:pt idx="9682">
                  <c:v>2.2365519999999997</c:v>
                </c:pt>
                <c:pt idx="9683">
                  <c:v>2.236783</c:v>
                </c:pt>
                <c:pt idx="9684">
                  <c:v>2.2370140000000012</c:v>
                </c:pt>
                <c:pt idx="9685">
                  <c:v>2.2372449999999997</c:v>
                </c:pt>
                <c:pt idx="9686">
                  <c:v>2.237476</c:v>
                </c:pt>
                <c:pt idx="9687">
                  <c:v>2.2377069999999999</c:v>
                </c:pt>
                <c:pt idx="9688">
                  <c:v>2.2379380000000002</c:v>
                </c:pt>
                <c:pt idx="9689">
                  <c:v>2.2381690000000001</c:v>
                </c:pt>
                <c:pt idx="9690">
                  <c:v>2.2383999999999999</c:v>
                </c:pt>
                <c:pt idx="9691">
                  <c:v>2.2386310000000011</c:v>
                </c:pt>
                <c:pt idx="9692">
                  <c:v>2.2388619999999997</c:v>
                </c:pt>
                <c:pt idx="9693">
                  <c:v>2.239093</c:v>
                </c:pt>
                <c:pt idx="9694">
                  <c:v>2.2393240000000012</c:v>
                </c:pt>
                <c:pt idx="9695">
                  <c:v>2.2395549999999997</c:v>
                </c:pt>
                <c:pt idx="9696">
                  <c:v>2.2397860000000001</c:v>
                </c:pt>
                <c:pt idx="9697">
                  <c:v>2.2400169999999999</c:v>
                </c:pt>
                <c:pt idx="9698">
                  <c:v>2.2402479999999998</c:v>
                </c:pt>
                <c:pt idx="9699">
                  <c:v>2.2404790000000001</c:v>
                </c:pt>
                <c:pt idx="9700">
                  <c:v>2.2407100000000115</c:v>
                </c:pt>
                <c:pt idx="9701">
                  <c:v>2.2409410000000012</c:v>
                </c:pt>
                <c:pt idx="9702">
                  <c:v>2.2411720000000002</c:v>
                </c:pt>
                <c:pt idx="9703">
                  <c:v>2.241403</c:v>
                </c:pt>
                <c:pt idx="9704">
                  <c:v>2.2416339999999999</c:v>
                </c:pt>
                <c:pt idx="9705">
                  <c:v>2.2418649999999998</c:v>
                </c:pt>
                <c:pt idx="9706">
                  <c:v>2.2420960000000001</c:v>
                </c:pt>
                <c:pt idx="9707">
                  <c:v>2.2423270000000115</c:v>
                </c:pt>
                <c:pt idx="9708">
                  <c:v>2.2425580000000003</c:v>
                </c:pt>
                <c:pt idx="9709">
                  <c:v>2.2427890000000001</c:v>
                </c:pt>
                <c:pt idx="9710">
                  <c:v>2.2430200000000138</c:v>
                </c:pt>
                <c:pt idx="9711">
                  <c:v>2.2432509999999999</c:v>
                </c:pt>
                <c:pt idx="9712">
                  <c:v>2.2434820000000002</c:v>
                </c:pt>
                <c:pt idx="9713">
                  <c:v>2.2437130000000138</c:v>
                </c:pt>
                <c:pt idx="9714">
                  <c:v>2.2439439999999999</c:v>
                </c:pt>
                <c:pt idx="9715">
                  <c:v>2.2441750000000011</c:v>
                </c:pt>
                <c:pt idx="9716">
                  <c:v>2.2444060000000001</c:v>
                </c:pt>
                <c:pt idx="9717">
                  <c:v>2.2446370000000138</c:v>
                </c:pt>
                <c:pt idx="9718">
                  <c:v>2.2448680000000003</c:v>
                </c:pt>
                <c:pt idx="9719">
                  <c:v>2.2450990000000002</c:v>
                </c:pt>
                <c:pt idx="9720">
                  <c:v>2.2453300000000138</c:v>
                </c:pt>
                <c:pt idx="9721">
                  <c:v>2.2455609999999999</c:v>
                </c:pt>
                <c:pt idx="9722">
                  <c:v>2.2457920000000002</c:v>
                </c:pt>
                <c:pt idx="9723">
                  <c:v>2.2460230000000001</c:v>
                </c:pt>
                <c:pt idx="9724">
                  <c:v>2.246254</c:v>
                </c:pt>
                <c:pt idx="9725">
                  <c:v>2.2464850000000003</c:v>
                </c:pt>
                <c:pt idx="9726">
                  <c:v>2.2467160000000002</c:v>
                </c:pt>
                <c:pt idx="9727">
                  <c:v>2.246947</c:v>
                </c:pt>
                <c:pt idx="9728">
                  <c:v>2.2471780000000012</c:v>
                </c:pt>
                <c:pt idx="9729">
                  <c:v>2.2474090000000002</c:v>
                </c:pt>
                <c:pt idx="9730">
                  <c:v>2.2476400000000001</c:v>
                </c:pt>
                <c:pt idx="9731">
                  <c:v>2.2478710000000115</c:v>
                </c:pt>
                <c:pt idx="9732">
                  <c:v>2.2481020000000012</c:v>
                </c:pt>
                <c:pt idx="9733">
                  <c:v>2.2483330000000157</c:v>
                </c:pt>
                <c:pt idx="9734">
                  <c:v>2.2485640000000138</c:v>
                </c:pt>
                <c:pt idx="9735">
                  <c:v>2.2487950000000012</c:v>
                </c:pt>
                <c:pt idx="9736">
                  <c:v>2.2490260000000002</c:v>
                </c:pt>
                <c:pt idx="9737">
                  <c:v>2.2492570000000001</c:v>
                </c:pt>
                <c:pt idx="9738">
                  <c:v>2.2494879999999999</c:v>
                </c:pt>
                <c:pt idx="9739">
                  <c:v>2.2497190000000002</c:v>
                </c:pt>
                <c:pt idx="9740">
                  <c:v>2.2499500000000001</c:v>
                </c:pt>
                <c:pt idx="9741">
                  <c:v>2.250181000000012</c:v>
                </c:pt>
                <c:pt idx="9742">
                  <c:v>2.2504120000000003</c:v>
                </c:pt>
                <c:pt idx="9743">
                  <c:v>2.2506429999999877</c:v>
                </c:pt>
                <c:pt idx="9744">
                  <c:v>2.250874</c:v>
                </c:pt>
                <c:pt idx="9745">
                  <c:v>2.2511049999999999</c:v>
                </c:pt>
                <c:pt idx="9746">
                  <c:v>2.2513360000000002</c:v>
                </c:pt>
                <c:pt idx="9747">
                  <c:v>2.2515670000000001</c:v>
                </c:pt>
                <c:pt idx="9748">
                  <c:v>2.251798</c:v>
                </c:pt>
                <c:pt idx="9749">
                  <c:v>2.2520290000000003</c:v>
                </c:pt>
                <c:pt idx="9750">
                  <c:v>2.2522599999999873</c:v>
                </c:pt>
                <c:pt idx="9751">
                  <c:v>2.252491</c:v>
                </c:pt>
                <c:pt idx="9752">
                  <c:v>2.2527219999999999</c:v>
                </c:pt>
                <c:pt idx="9753">
                  <c:v>2.2529529999999967</c:v>
                </c:pt>
                <c:pt idx="9754">
                  <c:v>2.2531840000000138</c:v>
                </c:pt>
                <c:pt idx="9755">
                  <c:v>2.2534149999999999</c:v>
                </c:pt>
                <c:pt idx="9756">
                  <c:v>2.2536460000000003</c:v>
                </c:pt>
                <c:pt idx="9757">
                  <c:v>2.2538770000000001</c:v>
                </c:pt>
                <c:pt idx="9758">
                  <c:v>2.254108</c:v>
                </c:pt>
                <c:pt idx="9759">
                  <c:v>2.2543390000000012</c:v>
                </c:pt>
                <c:pt idx="9760">
                  <c:v>2.2545700000000002</c:v>
                </c:pt>
                <c:pt idx="9761">
                  <c:v>2.2548010000000001</c:v>
                </c:pt>
                <c:pt idx="9762">
                  <c:v>2.2550319999999999</c:v>
                </c:pt>
                <c:pt idx="9763">
                  <c:v>2.2552629999999967</c:v>
                </c:pt>
                <c:pt idx="9764">
                  <c:v>2.2554940000000001</c:v>
                </c:pt>
                <c:pt idx="9765">
                  <c:v>2.255725</c:v>
                </c:pt>
                <c:pt idx="9766">
                  <c:v>2.2559560000000003</c:v>
                </c:pt>
                <c:pt idx="9767">
                  <c:v>2.2561870000000002</c:v>
                </c:pt>
                <c:pt idx="9768">
                  <c:v>2.2564179999999987</c:v>
                </c:pt>
                <c:pt idx="9769">
                  <c:v>2.2566489999999773</c:v>
                </c:pt>
                <c:pt idx="9770">
                  <c:v>2.2568799999999967</c:v>
                </c:pt>
                <c:pt idx="9771">
                  <c:v>2.2571110000000139</c:v>
                </c:pt>
                <c:pt idx="9772">
                  <c:v>2.257342</c:v>
                </c:pt>
                <c:pt idx="9773">
                  <c:v>2.2575730000000012</c:v>
                </c:pt>
                <c:pt idx="9774">
                  <c:v>2.2578040000000001</c:v>
                </c:pt>
                <c:pt idx="9775">
                  <c:v>2.258035</c:v>
                </c:pt>
                <c:pt idx="9776">
                  <c:v>2.2582659999999977</c:v>
                </c:pt>
                <c:pt idx="9777">
                  <c:v>2.2584970000000002</c:v>
                </c:pt>
                <c:pt idx="9778">
                  <c:v>2.2587280000000001</c:v>
                </c:pt>
                <c:pt idx="9779">
                  <c:v>2.2589589999999977</c:v>
                </c:pt>
                <c:pt idx="9780">
                  <c:v>2.2591900000000011</c:v>
                </c:pt>
                <c:pt idx="9781">
                  <c:v>2.2594210000000001</c:v>
                </c:pt>
                <c:pt idx="9782">
                  <c:v>2.2596519999999987</c:v>
                </c:pt>
                <c:pt idx="9783">
                  <c:v>2.2598830000000003</c:v>
                </c:pt>
                <c:pt idx="9784">
                  <c:v>2.2601140000000184</c:v>
                </c:pt>
                <c:pt idx="9785">
                  <c:v>2.260345</c:v>
                </c:pt>
                <c:pt idx="9786">
                  <c:v>2.2605759999999999</c:v>
                </c:pt>
                <c:pt idx="9787">
                  <c:v>2.2608070000000002</c:v>
                </c:pt>
                <c:pt idx="9788">
                  <c:v>2.2610380000000001</c:v>
                </c:pt>
                <c:pt idx="9789">
                  <c:v>2.261269</c:v>
                </c:pt>
                <c:pt idx="9790">
                  <c:v>2.2615000000000012</c:v>
                </c:pt>
                <c:pt idx="9791">
                  <c:v>2.2617310000000166</c:v>
                </c:pt>
                <c:pt idx="9792">
                  <c:v>2.261962</c:v>
                </c:pt>
                <c:pt idx="9793">
                  <c:v>2.2621929999999999</c:v>
                </c:pt>
                <c:pt idx="9794">
                  <c:v>2.2624240000000002</c:v>
                </c:pt>
                <c:pt idx="9795">
                  <c:v>2.2626549999999988</c:v>
                </c:pt>
                <c:pt idx="9796">
                  <c:v>2.262886</c:v>
                </c:pt>
                <c:pt idx="9797">
                  <c:v>2.263117000000022</c:v>
                </c:pt>
                <c:pt idx="9798">
                  <c:v>2.2633480000000001</c:v>
                </c:pt>
                <c:pt idx="9799">
                  <c:v>2.2635790000000138</c:v>
                </c:pt>
                <c:pt idx="9800">
                  <c:v>2.2638100000000012</c:v>
                </c:pt>
                <c:pt idx="9801">
                  <c:v>2.2640410000000002</c:v>
                </c:pt>
                <c:pt idx="9802">
                  <c:v>2.2642720000000001</c:v>
                </c:pt>
                <c:pt idx="9803">
                  <c:v>2.2645029999999999</c:v>
                </c:pt>
                <c:pt idx="9804">
                  <c:v>2.264734000000022</c:v>
                </c:pt>
                <c:pt idx="9805">
                  <c:v>2.2649650000000001</c:v>
                </c:pt>
                <c:pt idx="9806">
                  <c:v>2.265196000000012</c:v>
                </c:pt>
                <c:pt idx="9807">
                  <c:v>2.2654270000000012</c:v>
                </c:pt>
                <c:pt idx="9808">
                  <c:v>2.2656579999999997</c:v>
                </c:pt>
                <c:pt idx="9809">
                  <c:v>2.265889</c:v>
                </c:pt>
                <c:pt idx="9810">
                  <c:v>2.2661199999999999</c:v>
                </c:pt>
                <c:pt idx="9811">
                  <c:v>2.2663510000000002</c:v>
                </c:pt>
                <c:pt idx="9812">
                  <c:v>2.2665820000000001</c:v>
                </c:pt>
                <c:pt idx="9813">
                  <c:v>2.266813</c:v>
                </c:pt>
                <c:pt idx="9814">
                  <c:v>2.2670440000000012</c:v>
                </c:pt>
                <c:pt idx="9815">
                  <c:v>2.2672750000000002</c:v>
                </c:pt>
                <c:pt idx="9816">
                  <c:v>2.2675060000000138</c:v>
                </c:pt>
                <c:pt idx="9817">
                  <c:v>2.2677370000000225</c:v>
                </c:pt>
                <c:pt idx="9818">
                  <c:v>2.2679680000000002</c:v>
                </c:pt>
                <c:pt idx="9819">
                  <c:v>2.2681990000000138</c:v>
                </c:pt>
                <c:pt idx="9820">
                  <c:v>2.2684299999999999</c:v>
                </c:pt>
                <c:pt idx="9821">
                  <c:v>2.2686610000000011</c:v>
                </c:pt>
                <c:pt idx="9822">
                  <c:v>2.2688920000000001</c:v>
                </c:pt>
                <c:pt idx="9823">
                  <c:v>2.2691230000000138</c:v>
                </c:pt>
                <c:pt idx="9824">
                  <c:v>2.2693540000000012</c:v>
                </c:pt>
                <c:pt idx="9825">
                  <c:v>2.2695850000000002</c:v>
                </c:pt>
                <c:pt idx="9826">
                  <c:v>2.2698160000000001</c:v>
                </c:pt>
                <c:pt idx="9827">
                  <c:v>2.2700469999999977</c:v>
                </c:pt>
                <c:pt idx="9828">
                  <c:v>2.2702779999999998</c:v>
                </c:pt>
                <c:pt idx="9829">
                  <c:v>2.2705090000000001</c:v>
                </c:pt>
                <c:pt idx="9830">
                  <c:v>2.27074</c:v>
                </c:pt>
                <c:pt idx="9831">
                  <c:v>2.2709710000000012</c:v>
                </c:pt>
                <c:pt idx="9832">
                  <c:v>2.2712019999999997</c:v>
                </c:pt>
                <c:pt idx="9833">
                  <c:v>2.271433</c:v>
                </c:pt>
                <c:pt idx="9834">
                  <c:v>2.2716639999999977</c:v>
                </c:pt>
                <c:pt idx="9835">
                  <c:v>2.2718949999999998</c:v>
                </c:pt>
                <c:pt idx="9836">
                  <c:v>2.2721260000000001</c:v>
                </c:pt>
                <c:pt idx="9837">
                  <c:v>2.272357</c:v>
                </c:pt>
                <c:pt idx="9838">
                  <c:v>2.2725880000000003</c:v>
                </c:pt>
                <c:pt idx="9839">
                  <c:v>2.2728189999999873</c:v>
                </c:pt>
                <c:pt idx="9840">
                  <c:v>2.27305</c:v>
                </c:pt>
                <c:pt idx="9841">
                  <c:v>2.2732809999999999</c:v>
                </c:pt>
                <c:pt idx="9842">
                  <c:v>2.2735120000000002</c:v>
                </c:pt>
                <c:pt idx="9843">
                  <c:v>2.2737430000000001</c:v>
                </c:pt>
                <c:pt idx="9844">
                  <c:v>2.2739739999999999</c:v>
                </c:pt>
                <c:pt idx="9845">
                  <c:v>2.2742050000000003</c:v>
                </c:pt>
                <c:pt idx="9846">
                  <c:v>2.2744360000000001</c:v>
                </c:pt>
                <c:pt idx="9847">
                  <c:v>2.274667</c:v>
                </c:pt>
                <c:pt idx="9848">
                  <c:v>2.2748980000000003</c:v>
                </c:pt>
                <c:pt idx="9849">
                  <c:v>2.2751290000000002</c:v>
                </c:pt>
                <c:pt idx="9850">
                  <c:v>2.27536</c:v>
                </c:pt>
                <c:pt idx="9851">
                  <c:v>2.2755909999999999</c:v>
                </c:pt>
                <c:pt idx="9852">
                  <c:v>2.2758219999999998</c:v>
                </c:pt>
                <c:pt idx="9853">
                  <c:v>2.276052999999985</c:v>
                </c:pt>
                <c:pt idx="9854">
                  <c:v>2.276284</c:v>
                </c:pt>
                <c:pt idx="9855">
                  <c:v>2.2765150000000003</c:v>
                </c:pt>
                <c:pt idx="9856">
                  <c:v>2.2767459999999873</c:v>
                </c:pt>
                <c:pt idx="9857">
                  <c:v>2.276977</c:v>
                </c:pt>
                <c:pt idx="9858">
                  <c:v>2.2772079999999999</c:v>
                </c:pt>
                <c:pt idx="9859">
                  <c:v>2.2774390000000002</c:v>
                </c:pt>
                <c:pt idx="9860">
                  <c:v>2.2776700000000001</c:v>
                </c:pt>
                <c:pt idx="9861">
                  <c:v>2.2779010000000115</c:v>
                </c:pt>
                <c:pt idx="9862">
                  <c:v>2.2781320000000012</c:v>
                </c:pt>
                <c:pt idx="9863">
                  <c:v>2.2783630000000001</c:v>
                </c:pt>
                <c:pt idx="9864">
                  <c:v>2.2785940000000138</c:v>
                </c:pt>
                <c:pt idx="9865">
                  <c:v>2.2788250000000003</c:v>
                </c:pt>
                <c:pt idx="9866">
                  <c:v>2.2790559999999878</c:v>
                </c:pt>
                <c:pt idx="9867">
                  <c:v>2.2792870000000001</c:v>
                </c:pt>
                <c:pt idx="9868">
                  <c:v>2.2795179999999999</c:v>
                </c:pt>
                <c:pt idx="9869">
                  <c:v>2.2797489999999967</c:v>
                </c:pt>
                <c:pt idx="9870">
                  <c:v>2.2799800000000001</c:v>
                </c:pt>
                <c:pt idx="9871">
                  <c:v>2.280211000000012</c:v>
                </c:pt>
                <c:pt idx="9872">
                  <c:v>2.2804420000000003</c:v>
                </c:pt>
                <c:pt idx="9873">
                  <c:v>2.2806730000000002</c:v>
                </c:pt>
                <c:pt idx="9874">
                  <c:v>2.2809040000000138</c:v>
                </c:pt>
                <c:pt idx="9875">
                  <c:v>2.2811350000000012</c:v>
                </c:pt>
                <c:pt idx="9876">
                  <c:v>2.2813660000000002</c:v>
                </c:pt>
                <c:pt idx="9877">
                  <c:v>2.2815970000000139</c:v>
                </c:pt>
                <c:pt idx="9878">
                  <c:v>2.281828</c:v>
                </c:pt>
                <c:pt idx="9879">
                  <c:v>2.2820590000000003</c:v>
                </c:pt>
                <c:pt idx="9880">
                  <c:v>2.2822900000000002</c:v>
                </c:pt>
                <c:pt idx="9881">
                  <c:v>2.2825210000000138</c:v>
                </c:pt>
                <c:pt idx="9882">
                  <c:v>2.2827519999999999</c:v>
                </c:pt>
                <c:pt idx="9883">
                  <c:v>2.2829830000000002</c:v>
                </c:pt>
                <c:pt idx="9884">
                  <c:v>2.2832140000000138</c:v>
                </c:pt>
                <c:pt idx="9885">
                  <c:v>2.2834449999999999</c:v>
                </c:pt>
                <c:pt idx="9886">
                  <c:v>2.2836760000000011</c:v>
                </c:pt>
                <c:pt idx="9887">
                  <c:v>2.2839070000000157</c:v>
                </c:pt>
                <c:pt idx="9888">
                  <c:v>2.2841380000000138</c:v>
                </c:pt>
                <c:pt idx="9889">
                  <c:v>2.2843690000000012</c:v>
                </c:pt>
                <c:pt idx="9890">
                  <c:v>2.2846000000000002</c:v>
                </c:pt>
                <c:pt idx="9891">
                  <c:v>2.2848310000000138</c:v>
                </c:pt>
                <c:pt idx="9892">
                  <c:v>2.2850619999999999</c:v>
                </c:pt>
                <c:pt idx="9893">
                  <c:v>2.2852930000000002</c:v>
                </c:pt>
                <c:pt idx="9894">
                  <c:v>2.2855240000000157</c:v>
                </c:pt>
                <c:pt idx="9895">
                  <c:v>2.285755</c:v>
                </c:pt>
                <c:pt idx="9896">
                  <c:v>2.2859860000000012</c:v>
                </c:pt>
                <c:pt idx="9897">
                  <c:v>2.2862170000000002</c:v>
                </c:pt>
                <c:pt idx="9898">
                  <c:v>2.2864479999999987</c:v>
                </c:pt>
                <c:pt idx="9899">
                  <c:v>2.2866789999999977</c:v>
                </c:pt>
                <c:pt idx="9900">
                  <c:v>2.2869100000000002</c:v>
                </c:pt>
                <c:pt idx="9901">
                  <c:v>2.2871410000000139</c:v>
                </c:pt>
                <c:pt idx="9902">
                  <c:v>2.2873720000000115</c:v>
                </c:pt>
                <c:pt idx="9903">
                  <c:v>2.2876030000000012</c:v>
                </c:pt>
                <c:pt idx="9904">
                  <c:v>2.2878340000000157</c:v>
                </c:pt>
                <c:pt idx="9905">
                  <c:v>2.288065</c:v>
                </c:pt>
                <c:pt idx="9906">
                  <c:v>2.2882959999999999</c:v>
                </c:pt>
                <c:pt idx="9907">
                  <c:v>2.2885270000000189</c:v>
                </c:pt>
                <c:pt idx="9908">
                  <c:v>2.2887580000000001</c:v>
                </c:pt>
                <c:pt idx="9909">
                  <c:v>2.2889889999999999</c:v>
                </c:pt>
                <c:pt idx="9910">
                  <c:v>2.2892200000000011</c:v>
                </c:pt>
                <c:pt idx="9911">
                  <c:v>2.2894510000000001</c:v>
                </c:pt>
                <c:pt idx="9912">
                  <c:v>2.289682</c:v>
                </c:pt>
                <c:pt idx="9913">
                  <c:v>2.2899130000000012</c:v>
                </c:pt>
                <c:pt idx="9914">
                  <c:v>2.2901440000000002</c:v>
                </c:pt>
                <c:pt idx="9915">
                  <c:v>2.290375</c:v>
                </c:pt>
                <c:pt idx="9916">
                  <c:v>2.2906059999999977</c:v>
                </c:pt>
                <c:pt idx="9917">
                  <c:v>2.2908370000000002</c:v>
                </c:pt>
                <c:pt idx="9918">
                  <c:v>2.2910679999999997</c:v>
                </c:pt>
                <c:pt idx="9919">
                  <c:v>2.291299</c:v>
                </c:pt>
                <c:pt idx="9920">
                  <c:v>2.2915300000000012</c:v>
                </c:pt>
                <c:pt idx="9921">
                  <c:v>2.2917610000000002</c:v>
                </c:pt>
                <c:pt idx="9922">
                  <c:v>2.291992</c:v>
                </c:pt>
                <c:pt idx="9923">
                  <c:v>2.2922229999999977</c:v>
                </c:pt>
                <c:pt idx="9924">
                  <c:v>2.2924539999999967</c:v>
                </c:pt>
                <c:pt idx="9925">
                  <c:v>2.2926849999999988</c:v>
                </c:pt>
                <c:pt idx="9926">
                  <c:v>2.292916</c:v>
                </c:pt>
                <c:pt idx="9927">
                  <c:v>2.2931470000000012</c:v>
                </c:pt>
                <c:pt idx="9928">
                  <c:v>2.2933780000000001</c:v>
                </c:pt>
                <c:pt idx="9929">
                  <c:v>2.293609</c:v>
                </c:pt>
                <c:pt idx="9930">
                  <c:v>2.2938400000000003</c:v>
                </c:pt>
                <c:pt idx="9931">
                  <c:v>2.2940710000000002</c:v>
                </c:pt>
                <c:pt idx="9932">
                  <c:v>2.2943020000000001</c:v>
                </c:pt>
                <c:pt idx="9933">
                  <c:v>2.2945329999999999</c:v>
                </c:pt>
                <c:pt idx="9934">
                  <c:v>2.2947640000000002</c:v>
                </c:pt>
                <c:pt idx="9935">
                  <c:v>2.2949950000000001</c:v>
                </c:pt>
                <c:pt idx="9936">
                  <c:v>2.295226</c:v>
                </c:pt>
                <c:pt idx="9937">
                  <c:v>2.2954570000000003</c:v>
                </c:pt>
                <c:pt idx="9938">
                  <c:v>2.2956879999999997</c:v>
                </c:pt>
                <c:pt idx="9939">
                  <c:v>2.295919</c:v>
                </c:pt>
                <c:pt idx="9940">
                  <c:v>2.2961499999999977</c:v>
                </c:pt>
                <c:pt idx="9941">
                  <c:v>2.2963810000000002</c:v>
                </c:pt>
                <c:pt idx="9942">
                  <c:v>2.2966119999999997</c:v>
                </c:pt>
                <c:pt idx="9943">
                  <c:v>2.2968429999999818</c:v>
                </c:pt>
                <c:pt idx="9944">
                  <c:v>2.2970740000000012</c:v>
                </c:pt>
                <c:pt idx="9945">
                  <c:v>2.2973050000000002</c:v>
                </c:pt>
                <c:pt idx="9946">
                  <c:v>2.2975360000000138</c:v>
                </c:pt>
                <c:pt idx="9947">
                  <c:v>2.2977669999999999</c:v>
                </c:pt>
                <c:pt idx="9948">
                  <c:v>2.2979980000000002</c:v>
                </c:pt>
                <c:pt idx="9949">
                  <c:v>2.2982290000000001</c:v>
                </c:pt>
                <c:pt idx="9950">
                  <c:v>2.2984599999999977</c:v>
                </c:pt>
                <c:pt idx="9951">
                  <c:v>2.2986910000000012</c:v>
                </c:pt>
                <c:pt idx="9952">
                  <c:v>2.2989220000000001</c:v>
                </c:pt>
                <c:pt idx="9953">
                  <c:v>2.299153</c:v>
                </c:pt>
                <c:pt idx="9954">
                  <c:v>2.2993840000000012</c:v>
                </c:pt>
                <c:pt idx="9955">
                  <c:v>2.2996149999999997</c:v>
                </c:pt>
                <c:pt idx="9956">
                  <c:v>2.299845999999985</c:v>
                </c:pt>
                <c:pt idx="9957">
                  <c:v>2.3000769999999977</c:v>
                </c:pt>
                <c:pt idx="9958">
                  <c:v>2.3003079999999998</c:v>
                </c:pt>
                <c:pt idx="9959">
                  <c:v>2.3005390000000001</c:v>
                </c:pt>
                <c:pt idx="9960">
                  <c:v>2.30077</c:v>
                </c:pt>
                <c:pt idx="9961">
                  <c:v>2.3010010000000003</c:v>
                </c:pt>
                <c:pt idx="9962">
                  <c:v>2.3012319999999997</c:v>
                </c:pt>
                <c:pt idx="9963">
                  <c:v>2.3014629999999849</c:v>
                </c:pt>
                <c:pt idx="9964">
                  <c:v>2.3016939999999977</c:v>
                </c:pt>
                <c:pt idx="9965">
                  <c:v>2.3019249999999998</c:v>
                </c:pt>
                <c:pt idx="9966">
                  <c:v>2.302155999999985</c:v>
                </c:pt>
                <c:pt idx="9967">
                  <c:v>2.302387</c:v>
                </c:pt>
                <c:pt idx="9968">
                  <c:v>2.3026179999999967</c:v>
                </c:pt>
                <c:pt idx="9969">
                  <c:v>2.3028489999999744</c:v>
                </c:pt>
                <c:pt idx="9970">
                  <c:v>2.30308</c:v>
                </c:pt>
                <c:pt idx="9971">
                  <c:v>2.3033109999999999</c:v>
                </c:pt>
                <c:pt idx="9972">
                  <c:v>2.3035419999999998</c:v>
                </c:pt>
                <c:pt idx="9973">
                  <c:v>2.3037730000000001</c:v>
                </c:pt>
                <c:pt idx="9974">
                  <c:v>2.3040039999999977</c:v>
                </c:pt>
                <c:pt idx="9975">
                  <c:v>2.3042350000000003</c:v>
                </c:pt>
                <c:pt idx="9976">
                  <c:v>2.304465999999985</c:v>
                </c:pt>
                <c:pt idx="9977">
                  <c:v>2.304697</c:v>
                </c:pt>
                <c:pt idx="9978">
                  <c:v>2.3049280000000003</c:v>
                </c:pt>
                <c:pt idx="9979">
                  <c:v>2.3051589999999877</c:v>
                </c:pt>
                <c:pt idx="9980">
                  <c:v>2.3053900000000001</c:v>
                </c:pt>
                <c:pt idx="9981">
                  <c:v>2.3056209999999977</c:v>
                </c:pt>
                <c:pt idx="9982">
                  <c:v>2.3058519999999967</c:v>
                </c:pt>
                <c:pt idx="9983">
                  <c:v>2.306082999999985</c:v>
                </c:pt>
                <c:pt idx="9984">
                  <c:v>2.306314</c:v>
                </c:pt>
                <c:pt idx="9985">
                  <c:v>2.3065449999999967</c:v>
                </c:pt>
                <c:pt idx="9986">
                  <c:v>2.3067759999999873</c:v>
                </c:pt>
                <c:pt idx="9987">
                  <c:v>2.307007</c:v>
                </c:pt>
                <c:pt idx="9988">
                  <c:v>2.3072379999999999</c:v>
                </c:pt>
                <c:pt idx="9989">
                  <c:v>2.3074689999999967</c:v>
                </c:pt>
                <c:pt idx="9990">
                  <c:v>2.3077000000000001</c:v>
                </c:pt>
                <c:pt idx="9991">
                  <c:v>2.3079310000000115</c:v>
                </c:pt>
                <c:pt idx="9992">
                  <c:v>2.3081620000000003</c:v>
                </c:pt>
                <c:pt idx="9993">
                  <c:v>2.3083930000000001</c:v>
                </c:pt>
                <c:pt idx="9994">
                  <c:v>2.308624</c:v>
                </c:pt>
                <c:pt idx="9995">
                  <c:v>2.3088549999999977</c:v>
                </c:pt>
                <c:pt idx="9996">
                  <c:v>2.3090859999999878</c:v>
                </c:pt>
                <c:pt idx="9997">
                  <c:v>2.3093170000000001</c:v>
                </c:pt>
                <c:pt idx="9998">
                  <c:v>2.3095479999999977</c:v>
                </c:pt>
                <c:pt idx="9999">
                  <c:v>2.3097789999999967</c:v>
                </c:pt>
                <c:pt idx="10000">
                  <c:v>2.310009999999985</c:v>
                </c:pt>
              </c:numCache>
            </c:numRef>
          </c:xVal>
          <c:yVal>
            <c:numRef>
              <c:f>'Izquierdo Markeset'!$E$5:$E$10005</c:f>
              <c:numCache>
                <c:formatCode>General</c:formatCode>
                <c:ptCount val="10001"/>
                <c:pt idx="0">
                  <c:v>6.6763004741566764E-4</c:v>
                </c:pt>
                <c:pt idx="1">
                  <c:v>6.6986802379823802E-4</c:v>
                </c:pt>
                <c:pt idx="2">
                  <c:v>6.7211291960977883E-4</c:v>
                </c:pt>
                <c:pt idx="3">
                  <c:v>6.7436475415782137E-4</c:v>
                </c:pt>
                <c:pt idx="4">
                  <c:v>6.7662354679670839E-4</c:v>
                </c:pt>
                <c:pt idx="5">
                  <c:v>6.7888931692768831E-4</c:v>
                </c:pt>
                <c:pt idx="6">
                  <c:v>6.8116208399896514E-4</c:v>
                </c:pt>
                <c:pt idx="7">
                  <c:v>6.8344186750583823E-4</c:v>
                </c:pt>
                <c:pt idx="8">
                  <c:v>6.857286869907639E-4</c:v>
                </c:pt>
                <c:pt idx="9">
                  <c:v>6.8802256204346824E-4</c:v>
                </c:pt>
                <c:pt idx="10">
                  <c:v>6.9032351230099433E-4</c:v>
                </c:pt>
                <c:pt idx="11">
                  <c:v>6.9263155744784914E-4</c:v>
                </c:pt>
                <c:pt idx="12">
                  <c:v>6.9494671721608025E-4</c:v>
                </c:pt>
                <c:pt idx="13">
                  <c:v>6.9726901138532588E-4</c:v>
                </c:pt>
                <c:pt idx="14">
                  <c:v>6.9959845978294789E-4</c:v>
                </c:pt>
                <c:pt idx="15">
                  <c:v>7.0193508228414119E-4</c:v>
                </c:pt>
                <c:pt idx="16">
                  <c:v>7.0427889881195934E-4</c:v>
                </c:pt>
                <c:pt idx="17">
                  <c:v>7.0662992933748334E-4</c:v>
                </c:pt>
                <c:pt idx="18">
                  <c:v>7.0898819387982921E-4</c:v>
                </c:pt>
                <c:pt idx="19">
                  <c:v>7.1135371250634133E-4</c:v>
                </c:pt>
                <c:pt idx="20">
                  <c:v>7.1372650533258906E-4</c:v>
                </c:pt>
                <c:pt idx="21">
                  <c:v>7.1610659252251607E-4</c:v>
                </c:pt>
                <c:pt idx="22">
                  <c:v>7.1849399428851703E-4</c:v>
                </c:pt>
                <c:pt idx="23">
                  <c:v>7.2088873089153538E-4</c:v>
                </c:pt>
                <c:pt idx="24">
                  <c:v>7.232908226411436E-4</c:v>
                </c:pt>
                <c:pt idx="25">
                  <c:v>7.2570028989564332E-4</c:v>
                </c:pt>
                <c:pt idx="26">
                  <c:v>7.2811715306217309E-4</c:v>
                </c:pt>
                <c:pt idx="27">
                  <c:v>7.3054143259676139E-4</c:v>
                </c:pt>
                <c:pt idx="28">
                  <c:v>7.3297314900447851E-4</c:v>
                </c:pt>
                <c:pt idx="29">
                  <c:v>7.3541232283945814E-4</c:v>
                </c:pt>
                <c:pt idx="30">
                  <c:v>7.378589747050713E-4</c:v>
                </c:pt>
                <c:pt idx="31">
                  <c:v>7.4031312525395124E-4</c:v>
                </c:pt>
                <c:pt idx="32">
                  <c:v>7.4277479518812073E-4</c:v>
                </c:pt>
                <c:pt idx="33">
                  <c:v>7.4524400525907545E-4</c:v>
                </c:pt>
                <c:pt idx="34">
                  <c:v>7.4772077626789231E-4</c:v>
                </c:pt>
                <c:pt idx="35">
                  <c:v>7.5020512906529533E-4</c:v>
                </c:pt>
                <c:pt idx="36">
                  <c:v>7.5269708455178884E-4</c:v>
                </c:pt>
                <c:pt idx="37">
                  <c:v>7.5519666367771334E-4</c:v>
                </c:pt>
                <c:pt idx="38">
                  <c:v>7.5770388744335717E-4</c:v>
                </c:pt>
                <c:pt idx="39">
                  <c:v>7.6021877689905312E-4</c:v>
                </c:pt>
                <c:pt idx="40">
                  <c:v>7.6274135314527186E-4</c:v>
                </c:pt>
                <c:pt idx="41">
                  <c:v>7.6527163733271198E-4</c:v>
                </c:pt>
                <c:pt idx="42">
                  <c:v>7.6780965066239424E-4</c:v>
                </c:pt>
                <c:pt idx="43">
                  <c:v>7.7035541438575934E-4</c:v>
                </c:pt>
                <c:pt idx="44">
                  <c:v>7.7290894980476673E-4</c:v>
                </c:pt>
                <c:pt idx="45">
                  <c:v>7.7547027827197296E-4</c:v>
                </c:pt>
                <c:pt idx="46">
                  <c:v>7.7803942119064823E-4</c:v>
                </c:pt>
                <c:pt idx="47">
                  <c:v>7.8061640001486925E-4</c:v>
                </c:pt>
                <c:pt idx="48">
                  <c:v>7.8320123624958931E-4</c:v>
                </c:pt>
                <c:pt idx="49">
                  <c:v>7.8579395145076422E-4</c:v>
                </c:pt>
                <c:pt idx="50">
                  <c:v>7.8839456722543534E-4</c:v>
                </c:pt>
                <c:pt idx="51">
                  <c:v>7.9100310523181488E-4</c:v>
                </c:pt>
                <c:pt idx="52">
                  <c:v>7.9361958717939925E-4</c:v>
                </c:pt>
                <c:pt idx="53">
                  <c:v>7.9624403482905434E-4</c:v>
                </c:pt>
                <c:pt idx="54">
                  <c:v>7.9887646999312429E-4</c:v>
                </c:pt>
                <c:pt idx="55">
                  <c:v>8.0151691453549242E-4</c:v>
                </c:pt>
                <c:pt idx="56">
                  <c:v>8.0416539037172661E-4</c:v>
                </c:pt>
                <c:pt idx="57">
                  <c:v>8.0682191946914502E-4</c:v>
                </c:pt>
                <c:pt idx="58">
                  <c:v>8.0948652384691896E-4</c:v>
                </c:pt>
                <c:pt idx="59">
                  <c:v>8.1215922557615304E-4</c:v>
                </c:pt>
                <c:pt idx="60">
                  <c:v>8.1484004678000885E-4</c:v>
                </c:pt>
                <c:pt idx="61">
                  <c:v>8.1752900963381078E-4</c:v>
                </c:pt>
                <c:pt idx="62">
                  <c:v>8.2022613636507219E-4</c:v>
                </c:pt>
                <c:pt idx="63">
                  <c:v>8.229314492536956E-4</c:v>
                </c:pt>
                <c:pt idx="64">
                  <c:v>8.2564497063198575E-4</c:v>
                </c:pt>
                <c:pt idx="65">
                  <c:v>8.2836672288477263E-4</c:v>
                </c:pt>
                <c:pt idx="66">
                  <c:v>8.3109672844951742E-4</c:v>
                </c:pt>
                <c:pt idx="67">
                  <c:v>8.3383500981642827E-4</c:v>
                </c:pt>
                <c:pt idx="68">
                  <c:v>8.3658158952850542E-4</c:v>
                </c:pt>
                <c:pt idx="69">
                  <c:v>8.393364901816522E-4</c:v>
                </c:pt>
                <c:pt idx="70">
                  <c:v>8.4209973442484745E-4</c:v>
                </c:pt>
                <c:pt idx="71">
                  <c:v>8.4487134496012521E-4</c:v>
                </c:pt>
                <c:pt idx="72">
                  <c:v>8.4765134454276687E-4</c:v>
                </c:pt>
                <c:pt idx="73">
                  <c:v>8.5043975598132434E-4</c:v>
                </c:pt>
                <c:pt idx="74">
                  <c:v>8.5323660213778543E-4</c:v>
                </c:pt>
                <c:pt idx="75">
                  <c:v>8.5604190592765178E-4</c:v>
                </c:pt>
                <c:pt idx="76">
                  <c:v>8.5885569031998071E-4</c:v>
                </c:pt>
                <c:pt idx="77">
                  <c:v>8.6167797833757191E-4</c:v>
                </c:pt>
                <c:pt idx="78">
                  <c:v>8.6450879305702592E-4</c:v>
                </c:pt>
                <c:pt idx="79">
                  <c:v>8.6734815760880566E-4</c:v>
                </c:pt>
                <c:pt idx="80">
                  <c:v>8.7019609517737493E-4</c:v>
                </c:pt>
                <c:pt idx="81">
                  <c:v>8.7305262900133531E-4</c:v>
                </c:pt>
                <c:pt idx="82">
                  <c:v>8.7591778237343224E-4</c:v>
                </c:pt>
                <c:pt idx="83">
                  <c:v>8.7879157864071637E-4</c:v>
                </c:pt>
                <c:pt idx="84">
                  <c:v>8.816740412046528E-4</c:v>
                </c:pt>
                <c:pt idx="85">
                  <c:v>8.8456519352114228E-4</c:v>
                </c:pt>
                <c:pt idx="86">
                  <c:v>8.8746505910073628E-4</c:v>
                </c:pt>
                <c:pt idx="87">
                  <c:v>8.9037366150862226E-4</c:v>
                </c:pt>
                <c:pt idx="88">
                  <c:v>8.9329102436478606E-4</c:v>
                </c:pt>
                <c:pt idx="89">
                  <c:v>8.9621717134413185E-4</c:v>
                </c:pt>
                <c:pt idx="90">
                  <c:v>8.9915212617650247E-4</c:v>
                </c:pt>
                <c:pt idx="91">
                  <c:v>9.0209591264686271E-4</c:v>
                </c:pt>
                <c:pt idx="92">
                  <c:v>9.0504855459533806E-4</c:v>
                </c:pt>
                <c:pt idx="93">
                  <c:v>9.0801007591732842E-4</c:v>
                </c:pt>
                <c:pt idx="94">
                  <c:v>9.1098050056364266E-4</c:v>
                </c:pt>
                <c:pt idx="95">
                  <c:v>9.139598525405786E-4</c:v>
                </c:pt>
                <c:pt idx="96">
                  <c:v>9.1694815590998577E-4</c:v>
                </c:pt>
                <c:pt idx="97">
                  <c:v>9.1994543478940264E-4</c:v>
                </c:pt>
                <c:pt idx="98">
                  <c:v>9.2295171335217126E-4</c:v>
                </c:pt>
                <c:pt idx="99">
                  <c:v>9.2596701582750584E-4</c:v>
                </c:pt>
                <c:pt idx="100">
                  <c:v>9.2899136650060265E-4</c:v>
                </c:pt>
                <c:pt idx="101">
                  <c:v>9.3202478971275856E-4</c:v>
                </c:pt>
                <c:pt idx="102">
                  <c:v>9.3506730986141684E-4</c:v>
                </c:pt>
                <c:pt idx="103">
                  <c:v>9.3811895140034939E-4</c:v>
                </c:pt>
                <c:pt idx="104">
                  <c:v>9.4117973883967563E-4</c:v>
                </c:pt>
                <c:pt idx="105">
                  <c:v>9.4424969674604896E-4</c:v>
                </c:pt>
                <c:pt idx="106">
                  <c:v>9.4732884974265568E-4</c:v>
                </c:pt>
                <c:pt idx="107">
                  <c:v>9.5041722250941167E-4</c:v>
                </c:pt>
                <c:pt idx="108">
                  <c:v>9.5351483978301508E-4</c:v>
                </c:pt>
                <c:pt idx="109">
                  <c:v>9.5662172635704206E-4</c:v>
                </c:pt>
                <c:pt idx="110">
                  <c:v>9.597379070820656E-4</c:v>
                </c:pt>
                <c:pt idx="111">
                  <c:v>9.6286340686576482E-4</c:v>
                </c:pt>
                <c:pt idx="112">
                  <c:v>9.6599825067300278E-4</c:v>
                </c:pt>
                <c:pt idx="113">
                  <c:v>9.6914246352592065E-4</c:v>
                </c:pt>
                <c:pt idx="114">
                  <c:v>9.7229607050409257E-4</c:v>
                </c:pt>
                <c:pt idx="115">
                  <c:v>9.7545909674459196E-4</c:v>
                </c:pt>
                <c:pt idx="116">
                  <c:v>9.7863156744204993E-4</c:v>
                </c:pt>
                <c:pt idx="117">
                  <c:v>9.8181350784886387E-4</c:v>
                </c:pt>
                <c:pt idx="118">
                  <c:v>9.8500494327517524E-4</c:v>
                </c:pt>
                <c:pt idx="119">
                  <c:v>9.8820589908907145E-4</c:v>
                </c:pt>
                <c:pt idx="120">
                  <c:v>9.9141640071664775E-4</c:v>
                </c:pt>
                <c:pt idx="121">
                  <c:v>9.9463647364209616E-4</c:v>
                </c:pt>
                <c:pt idx="122">
                  <c:v>9.9786614340783165E-4</c:v>
                </c:pt>
                <c:pt idx="123">
                  <c:v>1.0011054356145871E-3</c:v>
                </c:pt>
                <c:pt idx="124">
                  <c:v>1.0043543759215225E-3</c:v>
                </c:pt>
                <c:pt idx="125">
                  <c:v>1.0076129900462901E-3</c:v>
                </c:pt>
                <c:pt idx="126">
                  <c:v>1.010881303765198E-3</c:v>
                </c:pt>
                <c:pt idx="127">
                  <c:v>1.0141593429132741E-3</c:v>
                </c:pt>
                <c:pt idx="128">
                  <c:v>1.0174471333843683E-3</c:v>
                </c:pt>
                <c:pt idx="129">
                  <c:v>1.0207447011312742E-3</c:v>
                </c:pt>
                <c:pt idx="130">
                  <c:v>1.0240520721658153E-3</c:v>
                </c:pt>
                <c:pt idx="131">
                  <c:v>1.0273692725589398E-3</c:v>
                </c:pt>
                <c:pt idx="132">
                  <c:v>1.0306963284408793E-3</c:v>
                </c:pt>
                <c:pt idx="133">
                  <c:v>1.0340332660011761E-3</c:v>
                </c:pt>
                <c:pt idx="134">
                  <c:v>1.0373801114888375E-3</c:v>
                </c:pt>
                <c:pt idx="135">
                  <c:v>1.0407368912123964E-3</c:v>
                </c:pt>
                <c:pt idx="136">
                  <c:v>1.0441036315401015E-3</c:v>
                </c:pt>
                <c:pt idx="137">
                  <c:v>1.0474803588998919E-3</c:v>
                </c:pt>
                <c:pt idx="138">
                  <c:v>1.0508670997796225E-3</c:v>
                </c:pt>
                <c:pt idx="139">
                  <c:v>1.0542638807270941E-3</c:v>
                </c:pt>
                <c:pt idx="140">
                  <c:v>1.0576707283501761E-3</c:v>
                </c:pt>
                <c:pt idx="141">
                  <c:v>1.0610876693169359E-3</c:v>
                </c:pt>
                <c:pt idx="142">
                  <c:v>1.0645147303556682E-3</c:v>
                </c:pt>
                <c:pt idx="143">
                  <c:v>1.0679519382551241E-3</c:v>
                </c:pt>
                <c:pt idx="144">
                  <c:v>1.0713993198644856E-3</c:v>
                </c:pt>
                <c:pt idx="145">
                  <c:v>1.0748569020935662E-3</c:v>
                </c:pt>
                <c:pt idx="146">
                  <c:v>1.078324711912828E-3</c:v>
                </c:pt>
                <c:pt idx="147">
                  <c:v>1.0818027763535981E-3</c:v>
                </c:pt>
                <c:pt idx="148">
                  <c:v>1.0852911225080481E-3</c:v>
                </c:pt>
                <c:pt idx="149">
                  <c:v>1.0887897775294019E-3</c:v>
                </c:pt>
                <c:pt idx="150">
                  <c:v>1.0922987686319881E-3</c:v>
                </c:pt>
                <c:pt idx="151">
                  <c:v>1.0958181230913478E-3</c:v>
                </c:pt>
                <c:pt idx="152">
                  <c:v>1.0993478682443404E-3</c:v>
                </c:pt>
                <c:pt idx="153">
                  <c:v>1.1028880314892828E-3</c:v>
                </c:pt>
                <c:pt idx="154">
                  <c:v>1.106438640285993E-3</c:v>
                </c:pt>
                <c:pt idx="155">
                  <c:v>1.1099997221559648E-3</c:v>
                </c:pt>
                <c:pt idx="156">
                  <c:v>1.1135713046824161E-3</c:v>
                </c:pt>
                <c:pt idx="157">
                  <c:v>1.1171534155104161E-3</c:v>
                </c:pt>
                <c:pt idx="158">
                  <c:v>1.1207460823469961E-3</c:v>
                </c:pt>
                <c:pt idx="159">
                  <c:v>1.1243493329612542E-3</c:v>
                </c:pt>
                <c:pt idx="160">
                  <c:v>1.1279631951844218E-3</c:v>
                </c:pt>
                <c:pt idx="161">
                  <c:v>1.1315876969100684E-3</c:v>
                </c:pt>
                <c:pt idx="162">
                  <c:v>1.1352228660940768E-3</c:v>
                </c:pt>
                <c:pt idx="163">
                  <c:v>1.1388687307548539E-3</c:v>
                </c:pt>
                <c:pt idx="164">
                  <c:v>1.1425253189733763E-3</c:v>
                </c:pt>
                <c:pt idx="165">
                  <c:v>1.1461926588933401E-3</c:v>
                </c:pt>
                <c:pt idx="166">
                  <c:v>1.1498707787212232E-3</c:v>
                </c:pt>
                <c:pt idx="167">
                  <c:v>1.1535597067264115E-3</c:v>
                </c:pt>
                <c:pt idx="168">
                  <c:v>1.1572594712413232E-3</c:v>
                </c:pt>
                <c:pt idx="169">
                  <c:v>1.1609701006614745E-3</c:v>
                </c:pt>
                <c:pt idx="170">
                  <c:v>1.1646916234456261E-3</c:v>
                </c:pt>
                <c:pt idx="171">
                  <c:v>1.1684240681158861E-3</c:v>
                </c:pt>
                <c:pt idx="172">
                  <c:v>1.1721674632577783E-3</c:v>
                </c:pt>
                <c:pt idx="173">
                  <c:v>1.1759218375203494E-3</c:v>
                </c:pt>
                <c:pt idx="174">
                  <c:v>1.1796872196163778E-3</c:v>
                </c:pt>
                <c:pt idx="175">
                  <c:v>1.183463638322318E-3</c:v>
                </c:pt>
                <c:pt idx="176">
                  <c:v>1.1872511224785645E-3</c:v>
                </c:pt>
                <c:pt idx="177">
                  <c:v>1.1910497009894061E-3</c:v>
                </c:pt>
                <c:pt idx="178">
                  <c:v>1.1948594028233096E-3</c:v>
                </c:pt>
                <c:pt idx="179">
                  <c:v>1.1986802570128283E-3</c:v>
                </c:pt>
                <c:pt idx="180">
                  <c:v>1.2025122926548955E-3</c:v>
                </c:pt>
                <c:pt idx="181">
                  <c:v>1.2063555389108113E-3</c:v>
                </c:pt>
                <c:pt idx="182">
                  <c:v>1.21021002500636E-3</c:v>
                </c:pt>
                <c:pt idx="183">
                  <c:v>1.2140757802319821E-3</c:v>
                </c:pt>
                <c:pt idx="184">
                  <c:v>1.2179528339428401E-3</c:v>
                </c:pt>
                <c:pt idx="185">
                  <c:v>1.221841215558903E-3</c:v>
                </c:pt>
                <c:pt idx="186">
                  <c:v>1.2257409545651065E-3</c:v>
                </c:pt>
                <c:pt idx="187">
                  <c:v>1.2296520805114201E-3</c:v>
                </c:pt>
                <c:pt idx="188">
                  <c:v>1.2335746230129618E-3</c:v>
                </c:pt>
                <c:pt idx="189">
                  <c:v>1.237508611750131E-3</c:v>
                </c:pt>
                <c:pt idx="190">
                  <c:v>1.2414540764686861E-3</c:v>
                </c:pt>
                <c:pt idx="191">
                  <c:v>1.245411046979858E-3</c:v>
                </c:pt>
                <c:pt idx="192">
                  <c:v>1.2493795531604748E-3</c:v>
                </c:pt>
                <c:pt idx="193">
                  <c:v>1.2533596249530684E-3</c:v>
                </c:pt>
                <c:pt idx="194">
                  <c:v>1.2573512923659278E-3</c:v>
                </c:pt>
                <c:pt idx="195">
                  <c:v>1.2613545854733242E-3</c:v>
                </c:pt>
                <c:pt idx="196">
                  <c:v>1.265369534415494E-3</c:v>
                </c:pt>
                <c:pt idx="197">
                  <c:v>1.2693961693988262E-3</c:v>
                </c:pt>
                <c:pt idx="198">
                  <c:v>1.2734345206959121E-3</c:v>
                </c:pt>
                <c:pt idx="199">
                  <c:v>1.2774846186457411E-3</c:v>
                </c:pt>
                <c:pt idx="200">
                  <c:v>1.2815464936537181E-3</c:v>
                </c:pt>
                <c:pt idx="201">
                  <c:v>1.2856201761918208E-3</c:v>
                </c:pt>
                <c:pt idx="202">
                  <c:v>1.2897056967986855E-3</c:v>
                </c:pt>
                <c:pt idx="203">
                  <c:v>1.2938030860797521E-3</c:v>
                </c:pt>
                <c:pt idx="204">
                  <c:v>1.2979123747073361E-3</c:v>
                </c:pt>
                <c:pt idx="205">
                  <c:v>1.3020335934207402E-3</c:v>
                </c:pt>
                <c:pt idx="206">
                  <c:v>1.3061667730263743E-3</c:v>
                </c:pt>
                <c:pt idx="207">
                  <c:v>1.3103119443978967E-3</c:v>
                </c:pt>
                <c:pt idx="208">
                  <c:v>1.3144691384762432E-3</c:v>
                </c:pt>
                <c:pt idx="209">
                  <c:v>1.3186383862697983E-3</c:v>
                </c:pt>
                <c:pt idx="210">
                  <c:v>1.3228197188545185E-3</c:v>
                </c:pt>
                <c:pt idx="211">
                  <c:v>1.3270131673739779E-3</c:v>
                </c:pt>
                <c:pt idx="212">
                  <c:v>1.3312187630395227E-3</c:v>
                </c:pt>
                <c:pt idx="213">
                  <c:v>1.3354365371303584E-3</c:v>
                </c:pt>
                <c:pt idx="214">
                  <c:v>1.3396665209937204E-3</c:v>
                </c:pt>
                <c:pt idx="215">
                  <c:v>1.3439087460448381E-3</c:v>
                </c:pt>
                <c:pt idx="216">
                  <c:v>1.3481632437672463E-3</c:v>
                </c:pt>
                <c:pt idx="217">
                  <c:v>1.3524300457127289E-3</c:v>
                </c:pt>
                <c:pt idx="218">
                  <c:v>1.3567091835014881E-3</c:v>
                </c:pt>
                <c:pt idx="219">
                  <c:v>1.3610006888222805E-3</c:v>
                </c:pt>
                <c:pt idx="220">
                  <c:v>1.3653045934324806E-3</c:v>
                </c:pt>
                <c:pt idx="221">
                  <c:v>1.3696209291582436E-3</c:v>
                </c:pt>
                <c:pt idx="222">
                  <c:v>1.3739497278945161E-3</c:v>
                </c:pt>
                <c:pt idx="223">
                  <c:v>1.3782910216053068E-3</c:v>
                </c:pt>
                <c:pt idx="224">
                  <c:v>1.3826448423236101E-3</c:v>
                </c:pt>
                <c:pt idx="225">
                  <c:v>1.3870112221516821E-3</c:v>
                </c:pt>
                <c:pt idx="226">
                  <c:v>1.3913901932610401E-3</c:v>
                </c:pt>
                <c:pt idx="227">
                  <c:v>1.3957817878926171E-3</c:v>
                </c:pt>
                <c:pt idx="228">
                  <c:v>1.4001860383568827E-3</c:v>
                </c:pt>
                <c:pt idx="229">
                  <c:v>1.4046029770339037E-3</c:v>
                </c:pt>
                <c:pt idx="230">
                  <c:v>1.4090326363735163E-3</c:v>
                </c:pt>
                <c:pt idx="231">
                  <c:v>1.413475048895414E-3</c:v>
                </c:pt>
                <c:pt idx="232">
                  <c:v>1.4179302471892218E-3</c:v>
                </c:pt>
                <c:pt idx="233">
                  <c:v>1.4223982639146719E-3</c:v>
                </c:pt>
                <c:pt idx="234">
                  <c:v>1.4268791318016573E-3</c:v>
                </c:pt>
                <c:pt idx="235">
                  <c:v>1.4313728836503523E-3</c:v>
                </c:pt>
                <c:pt idx="236">
                  <c:v>1.4358795523313811E-3</c:v>
                </c:pt>
                <c:pt idx="237">
                  <c:v>1.4403991707858485E-3</c:v>
                </c:pt>
                <c:pt idx="238">
                  <c:v>1.4449317720255008E-3</c:v>
                </c:pt>
                <c:pt idx="239">
                  <c:v>1.4494773891328147E-3</c:v>
                </c:pt>
                <c:pt idx="240">
                  <c:v>1.4540360552611261E-3</c:v>
                </c:pt>
                <c:pt idx="241">
                  <c:v>1.4586078036347304E-3</c:v>
                </c:pt>
                <c:pt idx="242">
                  <c:v>1.463192667548968E-3</c:v>
                </c:pt>
                <c:pt idx="243">
                  <c:v>1.4677906803704027E-3</c:v>
                </c:pt>
                <c:pt idx="244">
                  <c:v>1.4724018755368881E-3</c:v>
                </c:pt>
                <c:pt idx="245">
                  <c:v>1.4770262865576418E-3</c:v>
                </c:pt>
                <c:pt idx="246">
                  <c:v>1.481663947013441E-3</c:v>
                </c:pt>
                <c:pt idx="247">
                  <c:v>1.4863148905566801E-3</c:v>
                </c:pt>
                <c:pt idx="248">
                  <c:v>1.4909791509114861E-3</c:v>
                </c:pt>
                <c:pt idx="249">
                  <c:v>1.4956567618738558E-3</c:v>
                </c:pt>
                <c:pt idx="250">
                  <c:v>1.5003477573117144E-3</c:v>
                </c:pt>
                <c:pt idx="251">
                  <c:v>1.5050521711650977E-3</c:v>
                </c:pt>
                <c:pt idx="252">
                  <c:v>1.5097700374461941E-3</c:v>
                </c:pt>
                <c:pt idx="253">
                  <c:v>1.5145013902395459E-3</c:v>
                </c:pt>
                <c:pt idx="254">
                  <c:v>1.5192462637020467E-3</c:v>
                </c:pt>
                <c:pt idx="255">
                  <c:v>1.5240046920631538E-3</c:v>
                </c:pt>
                <c:pt idx="256">
                  <c:v>1.5287767096249262E-3</c:v>
                </c:pt>
                <c:pt idx="257">
                  <c:v>1.5335623507621919E-3</c:v>
                </c:pt>
                <c:pt idx="258">
                  <c:v>1.5383616499226285E-3</c:v>
                </c:pt>
                <c:pt idx="259">
                  <c:v>1.5431746416268901E-3</c:v>
                </c:pt>
                <c:pt idx="260">
                  <c:v>1.5480013604687089E-3</c:v>
                </c:pt>
                <c:pt idx="261">
                  <c:v>1.5528418411149922E-3</c:v>
                </c:pt>
                <c:pt idx="262">
                  <c:v>1.557696118305999E-3</c:v>
                </c:pt>
                <c:pt idx="263">
                  <c:v>1.5625642268553683E-3</c:v>
                </c:pt>
                <c:pt idx="264">
                  <c:v>1.5674462016502981E-3</c:v>
                </c:pt>
                <c:pt idx="265">
                  <c:v>1.5723420776516108E-3</c:v>
                </c:pt>
                <c:pt idx="266">
                  <c:v>1.5772518898938828E-3</c:v>
                </c:pt>
                <c:pt idx="267">
                  <c:v>1.5821756734855769E-3</c:v>
                </c:pt>
                <c:pt idx="268">
                  <c:v>1.5871134636091231E-3</c:v>
                </c:pt>
                <c:pt idx="269">
                  <c:v>1.5920652955210483E-3</c:v>
                </c:pt>
                <c:pt idx="270">
                  <c:v>1.5970312045521043E-3</c:v>
                </c:pt>
                <c:pt idx="271">
                  <c:v>1.6020112261073386E-3</c:v>
                </c:pt>
                <c:pt idx="272">
                  <c:v>1.6070053956662353E-3</c:v>
                </c:pt>
                <c:pt idx="273">
                  <c:v>1.612013748782829E-3</c:v>
                </c:pt>
                <c:pt idx="274">
                  <c:v>1.6170363210858049E-3</c:v>
                </c:pt>
                <c:pt idx="275">
                  <c:v>1.6220731482786302E-3</c:v>
                </c:pt>
                <c:pt idx="276">
                  <c:v>1.6271242661396279E-3</c:v>
                </c:pt>
                <c:pt idx="277">
                  <c:v>1.6321897105221741E-3</c:v>
                </c:pt>
                <c:pt idx="278">
                  <c:v>1.6372695173546819E-3</c:v>
                </c:pt>
                <c:pt idx="279">
                  <c:v>1.6423637226408582E-3</c:v>
                </c:pt>
                <c:pt idx="280">
                  <c:v>1.6474723624596583E-3</c:v>
                </c:pt>
                <c:pt idx="281">
                  <c:v>1.6525954729655892E-3</c:v>
                </c:pt>
                <c:pt idx="282">
                  <c:v>1.6577330903886191E-3</c:v>
                </c:pt>
                <c:pt idx="283">
                  <c:v>1.6628852510344725E-3</c:v>
                </c:pt>
                <c:pt idx="284">
                  <c:v>1.6680519912846215E-3</c:v>
                </c:pt>
                <c:pt idx="285">
                  <c:v>1.6732333475964183E-3</c:v>
                </c:pt>
                <c:pt idx="286">
                  <c:v>1.6784293565032915E-3</c:v>
                </c:pt>
                <c:pt idx="287">
                  <c:v>1.6836400546147389E-3</c:v>
                </c:pt>
                <c:pt idx="288">
                  <c:v>1.688865478616527E-3</c:v>
                </c:pt>
                <c:pt idx="289">
                  <c:v>1.6941056652707669E-3</c:v>
                </c:pt>
                <c:pt idx="290">
                  <c:v>1.6993606514160385E-3</c:v>
                </c:pt>
                <c:pt idx="291">
                  <c:v>1.7046304739675232E-3</c:v>
                </c:pt>
                <c:pt idx="292">
                  <c:v>1.7099151699170726E-3</c:v>
                </c:pt>
                <c:pt idx="293">
                  <c:v>1.7152147763333421E-3</c:v>
                </c:pt>
                <c:pt idx="294">
                  <c:v>1.7205293303619363E-3</c:v>
                </c:pt>
                <c:pt idx="295">
                  <c:v>1.7258588692254761E-3</c:v>
                </c:pt>
                <c:pt idx="296">
                  <c:v>1.7312034302237403E-3</c:v>
                </c:pt>
                <c:pt idx="297">
                  <c:v>1.7365630507337481E-3</c:v>
                </c:pt>
                <c:pt idx="298">
                  <c:v>1.7419377682099243E-3</c:v>
                </c:pt>
                <c:pt idx="299">
                  <c:v>1.7473276201841732E-3</c:v>
                </c:pt>
                <c:pt idx="300">
                  <c:v>1.7527326442660163E-3</c:v>
                </c:pt>
                <c:pt idx="301">
                  <c:v>1.7581528781426504E-3</c:v>
                </c:pt>
                <c:pt idx="302">
                  <c:v>1.7635883595791403E-3</c:v>
                </c:pt>
                <c:pt idx="303">
                  <c:v>1.7690391264185144E-3</c:v>
                </c:pt>
                <c:pt idx="304">
                  <c:v>1.7745052165818002E-3</c:v>
                </c:pt>
                <c:pt idx="305">
                  <c:v>1.7799866680682425E-3</c:v>
                </c:pt>
                <c:pt idx="306">
                  <c:v>1.7854835189553824E-3</c:v>
                </c:pt>
                <c:pt idx="307">
                  <c:v>1.7909958073991244E-3</c:v>
                </c:pt>
                <c:pt idx="308">
                  <c:v>1.7965235716339335E-3</c:v>
                </c:pt>
                <c:pt idx="309">
                  <c:v>1.8020668499728514E-3</c:v>
                </c:pt>
                <c:pt idx="310">
                  <c:v>1.8076256808076895E-3</c:v>
                </c:pt>
                <c:pt idx="311">
                  <c:v>1.8132001026091441E-3</c:v>
                </c:pt>
                <c:pt idx="312">
                  <c:v>1.8187901539268526E-3</c:v>
                </c:pt>
                <c:pt idx="313">
                  <c:v>1.8243958733895234E-3</c:v>
                </c:pt>
                <c:pt idx="314">
                  <c:v>1.830017299705101E-3</c:v>
                </c:pt>
                <c:pt idx="315">
                  <c:v>1.8356544716608269E-3</c:v>
                </c:pt>
                <c:pt idx="316">
                  <c:v>1.8413074281233737E-3</c:v>
                </c:pt>
                <c:pt idx="317">
                  <c:v>1.8469762080389385E-3</c:v>
                </c:pt>
                <c:pt idx="318">
                  <c:v>1.8526608504334243E-3</c:v>
                </c:pt>
                <c:pt idx="319">
                  <c:v>1.8583613944124541E-3</c:v>
                </c:pt>
                <c:pt idx="320">
                  <c:v>1.8640778791615912E-3</c:v>
                </c:pt>
                <c:pt idx="321">
                  <c:v>1.8698103439463039E-3</c:v>
                </c:pt>
                <c:pt idx="322">
                  <c:v>1.8755588281122793E-3</c:v>
                </c:pt>
                <c:pt idx="323">
                  <c:v>1.8813233710853721E-3</c:v>
                </c:pt>
                <c:pt idx="324">
                  <c:v>1.8871040123718233E-3</c:v>
                </c:pt>
                <c:pt idx="325">
                  <c:v>1.8929007915582945E-3</c:v>
                </c:pt>
                <c:pt idx="326">
                  <c:v>1.8987137483120308E-3</c:v>
                </c:pt>
                <c:pt idx="327">
                  <c:v>1.9045429223809769E-3</c:v>
                </c:pt>
                <c:pt idx="328">
                  <c:v>1.9103883535938513E-3</c:v>
                </c:pt>
                <c:pt idx="329">
                  <c:v>1.9162500818603262E-3</c:v>
                </c:pt>
                <c:pt idx="330">
                  <c:v>1.9221281471710611E-3</c:v>
                </c:pt>
                <c:pt idx="331">
                  <c:v>1.928022589597906E-3</c:v>
                </c:pt>
                <c:pt idx="332">
                  <c:v>1.9339334492939337E-3</c:v>
                </c:pt>
                <c:pt idx="333">
                  <c:v>1.9398607664936236E-3</c:v>
                </c:pt>
                <c:pt idx="334">
                  <c:v>1.9458045815129062E-3</c:v>
                </c:pt>
                <c:pt idx="335">
                  <c:v>1.9517649347493555E-3</c:v>
                </c:pt>
                <c:pt idx="336">
                  <c:v>1.9577418666822323E-3</c:v>
                </c:pt>
                <c:pt idx="337">
                  <c:v>1.9637354178726361E-3</c:v>
                </c:pt>
                <c:pt idx="338">
                  <c:v>1.9697456289636483E-3</c:v>
                </c:pt>
                <c:pt idx="339">
                  <c:v>1.9757725406803601E-3</c:v>
                </c:pt>
                <c:pt idx="340">
                  <c:v>1.9818161938300683E-3</c:v>
                </c:pt>
                <c:pt idx="341">
                  <c:v>1.9878766293023541E-3</c:v>
                </c:pt>
                <c:pt idx="342">
                  <c:v>1.9939538880692355E-3</c:v>
                </c:pt>
                <c:pt idx="343">
                  <c:v>2.0000480111851877E-3</c:v>
                </c:pt>
                <c:pt idx="344">
                  <c:v>2.0061590397874012E-3</c:v>
                </c:pt>
                <c:pt idx="345">
                  <c:v>2.0122870150957347E-3</c:v>
                </c:pt>
                <c:pt idx="346">
                  <c:v>2.0184319784130053E-3</c:v>
                </c:pt>
                <c:pt idx="347">
                  <c:v>2.0245939711248852E-3</c:v>
                </c:pt>
                <c:pt idx="348">
                  <c:v>2.0307730347002796E-3</c:v>
                </c:pt>
                <c:pt idx="349">
                  <c:v>2.0369692106912232E-3</c:v>
                </c:pt>
                <c:pt idx="350">
                  <c:v>2.0431825407331156E-3</c:v>
                </c:pt>
                <c:pt idx="351">
                  <c:v>2.0494130665447046E-3</c:v>
                </c:pt>
                <c:pt idx="352">
                  <c:v>2.0556608299284267E-3</c:v>
                </c:pt>
                <c:pt idx="353">
                  <c:v>2.0619258727703283E-3</c:v>
                </c:pt>
                <c:pt idx="354">
                  <c:v>2.0682082370401642E-3</c:v>
                </c:pt>
                <c:pt idx="355">
                  <c:v>2.0745079647917402E-3</c:v>
                </c:pt>
                <c:pt idx="356">
                  <c:v>2.0808250981627558E-3</c:v>
                </c:pt>
                <c:pt idx="357">
                  <c:v>2.0871596793750852E-3</c:v>
                </c:pt>
                <c:pt idx="358">
                  <c:v>2.0935117507348486E-3</c:v>
                </c:pt>
                <c:pt idx="359">
                  <c:v>2.0998813546325001E-3</c:v>
                </c:pt>
                <c:pt idx="360">
                  <c:v>2.1062685335429881E-3</c:v>
                </c:pt>
                <c:pt idx="361">
                  <c:v>2.1126733300258767E-3</c:v>
                </c:pt>
                <c:pt idx="362">
                  <c:v>2.119095786725395E-3</c:v>
                </c:pt>
                <c:pt idx="363">
                  <c:v>2.1255359463705752E-3</c:v>
                </c:pt>
                <c:pt idx="364">
                  <c:v>2.1319938517754215E-3</c:v>
                </c:pt>
                <c:pt idx="365">
                  <c:v>2.1384695458389492E-3</c:v>
                </c:pt>
                <c:pt idx="366">
                  <c:v>2.1449630715454256E-3</c:v>
                </c:pt>
                <c:pt idx="367">
                  <c:v>2.1514744719642494E-3</c:v>
                </c:pt>
                <c:pt idx="368">
                  <c:v>2.1580037902503703E-3</c:v>
                </c:pt>
                <c:pt idx="369">
                  <c:v>2.1645510696441162E-3</c:v>
                </c:pt>
                <c:pt idx="370">
                  <c:v>2.171116353471511E-3</c:v>
                </c:pt>
                <c:pt idx="371">
                  <c:v>2.1776996851442807E-3</c:v>
                </c:pt>
                <c:pt idx="372">
                  <c:v>2.1843011081600803E-3</c:v>
                </c:pt>
                <c:pt idx="373">
                  <c:v>2.1909206661024018E-3</c:v>
                </c:pt>
                <c:pt idx="374">
                  <c:v>2.1975584026408912E-3</c:v>
                </c:pt>
                <c:pt idx="375">
                  <c:v>2.2042143615314731E-3</c:v>
                </c:pt>
                <c:pt idx="376">
                  <c:v>2.2108885866162012E-3</c:v>
                </c:pt>
                <c:pt idx="377">
                  <c:v>2.2175811218237292E-3</c:v>
                </c:pt>
                <c:pt idx="378">
                  <c:v>2.2242920111691612E-3</c:v>
                </c:pt>
                <c:pt idx="379">
                  <c:v>2.2310212987542892E-3</c:v>
                </c:pt>
                <c:pt idx="380">
                  <c:v>2.237769028767665E-3</c:v>
                </c:pt>
                <c:pt idx="381">
                  <c:v>2.24453524548472E-3</c:v>
                </c:pt>
                <c:pt idx="382">
                  <c:v>2.2513199932678715E-3</c:v>
                </c:pt>
                <c:pt idx="383">
                  <c:v>2.2581233165667549E-3</c:v>
                </c:pt>
                <c:pt idx="384">
                  <c:v>2.2649452599180892E-3</c:v>
                </c:pt>
                <c:pt idx="385">
                  <c:v>2.2717858679460741E-3</c:v>
                </c:pt>
                <c:pt idx="386">
                  <c:v>2.2786451853622387E-3</c:v>
                </c:pt>
                <c:pt idx="387">
                  <c:v>2.2855232569658525E-3</c:v>
                </c:pt>
                <c:pt idx="388">
                  <c:v>2.2924201276436629E-3</c:v>
                </c:pt>
                <c:pt idx="389">
                  <c:v>2.2993358423704664E-3</c:v>
                </c:pt>
                <c:pt idx="390">
                  <c:v>2.3062704462087228E-3</c:v>
                </c:pt>
                <c:pt idx="391">
                  <c:v>2.3132239843091772E-3</c:v>
                </c:pt>
                <c:pt idx="392">
                  <c:v>2.32019650191058E-3</c:v>
                </c:pt>
                <c:pt idx="393">
                  <c:v>2.3271880443399237E-3</c:v>
                </c:pt>
                <c:pt idx="394">
                  <c:v>2.3341986570126491E-3</c:v>
                </c:pt>
                <c:pt idx="395">
                  <c:v>2.3412283854326952E-3</c:v>
                </c:pt>
                <c:pt idx="396">
                  <c:v>2.348277275192585E-3</c:v>
                </c:pt>
                <c:pt idx="397">
                  <c:v>2.3553453719735227E-3</c:v>
                </c:pt>
                <c:pt idx="398">
                  <c:v>2.3624327215456412E-3</c:v>
                </c:pt>
                <c:pt idx="399">
                  <c:v>2.3695393697679809E-3</c:v>
                </c:pt>
                <c:pt idx="400">
                  <c:v>2.3766653625885907E-3</c:v>
                </c:pt>
                <c:pt idx="401">
                  <c:v>2.3838107460448306E-3</c:v>
                </c:pt>
                <c:pt idx="402">
                  <c:v>2.39097556626322E-3</c:v>
                </c:pt>
                <c:pt idx="403">
                  <c:v>2.3981598694597997E-3</c:v>
                </c:pt>
                <c:pt idx="404">
                  <c:v>2.4053637019401004E-3</c:v>
                </c:pt>
                <c:pt idx="405">
                  <c:v>2.412587110099217E-3</c:v>
                </c:pt>
                <c:pt idx="406">
                  <c:v>2.4198301404221292E-3</c:v>
                </c:pt>
                <c:pt idx="407">
                  <c:v>2.4270928394835955E-3</c:v>
                </c:pt>
                <c:pt idx="408">
                  <c:v>2.4343752539484052E-3</c:v>
                </c:pt>
                <c:pt idx="409">
                  <c:v>2.4416774305714042E-3</c:v>
                </c:pt>
                <c:pt idx="410">
                  <c:v>2.4489994161976856E-3</c:v>
                </c:pt>
                <c:pt idx="411">
                  <c:v>2.456341257762664E-3</c:v>
                </c:pt>
                <c:pt idx="412">
                  <c:v>2.4637030022921697E-3</c:v>
                </c:pt>
                <c:pt idx="413">
                  <c:v>2.4710846969025852E-3</c:v>
                </c:pt>
                <c:pt idx="414">
                  <c:v>2.4784863888010402E-3</c:v>
                </c:pt>
                <c:pt idx="415">
                  <c:v>2.485908125285347E-3</c:v>
                </c:pt>
                <c:pt idx="416">
                  <c:v>2.4933499537442933E-3</c:v>
                </c:pt>
                <c:pt idx="417">
                  <c:v>2.5008119216576572E-3</c:v>
                </c:pt>
                <c:pt idx="418">
                  <c:v>2.5082940765963116E-3</c:v>
                </c:pt>
                <c:pt idx="419">
                  <c:v>2.515796466222383E-3</c:v>
                </c:pt>
                <c:pt idx="420">
                  <c:v>2.5233191382893925E-3</c:v>
                </c:pt>
                <c:pt idx="421">
                  <c:v>2.5308621406422782E-3</c:v>
                </c:pt>
                <c:pt idx="422">
                  <c:v>2.5384255212176211E-3</c:v>
                </c:pt>
                <c:pt idx="423">
                  <c:v>2.5460093280436401E-3</c:v>
                </c:pt>
                <c:pt idx="424">
                  <c:v>2.5536136092404E-3</c:v>
                </c:pt>
                <c:pt idx="425">
                  <c:v>2.5612384130198787E-3</c:v>
                </c:pt>
                <c:pt idx="426">
                  <c:v>2.5688837876861412E-3</c:v>
                </c:pt>
                <c:pt idx="427">
                  <c:v>2.5765497816352691E-3</c:v>
                </c:pt>
                <c:pt idx="428">
                  <c:v>2.5842364433557841E-3</c:v>
                </c:pt>
                <c:pt idx="429">
                  <c:v>2.5919438214284806E-3</c:v>
                </c:pt>
                <c:pt idx="430">
                  <c:v>2.5996719645266881E-3</c:v>
                </c:pt>
                <c:pt idx="431">
                  <c:v>2.60742092141635E-3</c:v>
                </c:pt>
                <c:pt idx="432">
                  <c:v>2.6151907409560798E-3</c:v>
                </c:pt>
                <c:pt idx="433">
                  <c:v>2.6229814720973754E-3</c:v>
                </c:pt>
                <c:pt idx="434">
                  <c:v>2.6307931638846556E-3</c:v>
                </c:pt>
                <c:pt idx="435">
                  <c:v>2.6386258654554802E-3</c:v>
                </c:pt>
                <c:pt idx="436">
                  <c:v>2.6464796260404801E-3</c:v>
                </c:pt>
                <c:pt idx="437">
                  <c:v>2.6543544949636441E-3</c:v>
                </c:pt>
                <c:pt idx="438">
                  <c:v>2.6622505216423635E-3</c:v>
                </c:pt>
                <c:pt idx="439">
                  <c:v>2.6701677555874999E-3</c:v>
                </c:pt>
                <c:pt idx="440">
                  <c:v>2.6781062464035538E-3</c:v>
                </c:pt>
                <c:pt idx="441">
                  <c:v>2.6860660437888094E-3</c:v>
                </c:pt>
                <c:pt idx="442">
                  <c:v>2.6940471975354296E-3</c:v>
                </c:pt>
                <c:pt idx="443">
                  <c:v>2.7020497575295007E-3</c:v>
                </c:pt>
                <c:pt idx="444">
                  <c:v>2.7100737737511611E-3</c:v>
                </c:pt>
                <c:pt idx="445">
                  <c:v>2.7181192962748252E-3</c:v>
                </c:pt>
                <c:pt idx="446">
                  <c:v>2.7261863752691818E-3</c:v>
                </c:pt>
                <c:pt idx="447">
                  <c:v>2.7342750609973417E-3</c:v>
                </c:pt>
                <c:pt idx="448">
                  <c:v>2.7423854038169252E-3</c:v>
                </c:pt>
                <c:pt idx="449">
                  <c:v>2.7505174541802642E-3</c:v>
                </c:pt>
                <c:pt idx="450">
                  <c:v>2.7586712626344596E-3</c:v>
                </c:pt>
                <c:pt idx="451">
                  <c:v>2.7668468798213602E-3</c:v>
                </c:pt>
                <c:pt idx="452">
                  <c:v>2.7750443564779756E-3</c:v>
                </c:pt>
                <c:pt idx="453">
                  <c:v>2.7832637434362924E-3</c:v>
                </c:pt>
                <c:pt idx="454">
                  <c:v>2.7915050916235491E-3</c:v>
                </c:pt>
                <c:pt idx="455">
                  <c:v>2.7997684520623756E-3</c:v>
                </c:pt>
                <c:pt idx="456">
                  <c:v>2.8080538758707085E-3</c:v>
                </c:pt>
                <c:pt idx="457">
                  <c:v>2.8163614142621722E-3</c:v>
                </c:pt>
                <c:pt idx="458">
                  <c:v>2.8246911185459867E-3</c:v>
                </c:pt>
                <c:pt idx="459">
                  <c:v>2.8330430401271212E-3</c:v>
                </c:pt>
                <c:pt idx="460">
                  <c:v>2.8414172305065016E-3</c:v>
                </c:pt>
                <c:pt idx="461">
                  <c:v>2.849813741281054E-3</c:v>
                </c:pt>
                <c:pt idx="462">
                  <c:v>2.8582326241437268E-3</c:v>
                </c:pt>
                <c:pt idx="463">
                  <c:v>2.8666739308838129E-3</c:v>
                </c:pt>
                <c:pt idx="464">
                  <c:v>2.8751377133868811E-3</c:v>
                </c:pt>
                <c:pt idx="465">
                  <c:v>2.8836240236349616E-3</c:v>
                </c:pt>
                <c:pt idx="466">
                  <c:v>2.8921329137066342E-3</c:v>
                </c:pt>
                <c:pt idx="467">
                  <c:v>2.900664435777195E-3</c:v>
                </c:pt>
                <c:pt idx="468">
                  <c:v>2.9092186421186992E-3</c:v>
                </c:pt>
                <c:pt idx="469">
                  <c:v>2.9177955851000846E-3</c:v>
                </c:pt>
                <c:pt idx="470">
                  <c:v>2.926395317187358E-3</c:v>
                </c:pt>
                <c:pt idx="471">
                  <c:v>2.9350178909435414E-3</c:v>
                </c:pt>
                <c:pt idx="472">
                  <c:v>2.9436633590290391E-3</c:v>
                </c:pt>
                <c:pt idx="473">
                  <c:v>2.9523317742015018E-3</c:v>
                </c:pt>
                <c:pt idx="474">
                  <c:v>2.9610231893160196E-3</c:v>
                </c:pt>
                <c:pt idx="475">
                  <c:v>2.9697376573253687E-3</c:v>
                </c:pt>
                <c:pt idx="476">
                  <c:v>2.9784752312798277E-3</c:v>
                </c:pt>
                <c:pt idx="477">
                  <c:v>2.9872359643276832E-3</c:v>
                </c:pt>
                <c:pt idx="478">
                  <c:v>2.9960199097149366E-3</c:v>
                </c:pt>
                <c:pt idx="479">
                  <c:v>3.0048271207857246E-3</c:v>
                </c:pt>
                <c:pt idx="480">
                  <c:v>3.0136576509822654E-3</c:v>
                </c:pt>
                <c:pt idx="481">
                  <c:v>3.0225115538449988E-3</c:v>
                </c:pt>
                <c:pt idx="482">
                  <c:v>3.0313888830127054E-3</c:v>
                </c:pt>
                <c:pt idx="483">
                  <c:v>3.0402896922227204E-3</c:v>
                </c:pt>
                <c:pt idx="484">
                  <c:v>3.0492140353108091E-3</c:v>
                </c:pt>
                <c:pt idx="485">
                  <c:v>3.0581619662115606E-3</c:v>
                </c:pt>
                <c:pt idx="486">
                  <c:v>3.0671335389582323E-3</c:v>
                </c:pt>
                <c:pt idx="487">
                  <c:v>3.0761288076830212E-3</c:v>
                </c:pt>
                <c:pt idx="488">
                  <c:v>3.0851478266172246E-3</c:v>
                </c:pt>
                <c:pt idx="489">
                  <c:v>3.0941906500911377E-3</c:v>
                </c:pt>
                <c:pt idx="490">
                  <c:v>3.1032573325343541E-3</c:v>
                </c:pt>
                <c:pt idx="491">
                  <c:v>3.1123479284757881E-3</c:v>
                </c:pt>
                <c:pt idx="492">
                  <c:v>3.1214624925438588E-3</c:v>
                </c:pt>
                <c:pt idx="493">
                  <c:v>3.130601079466516E-3</c:v>
                </c:pt>
                <c:pt idx="494">
                  <c:v>3.1397637440713708E-3</c:v>
                </c:pt>
                <c:pt idx="495">
                  <c:v>3.1489505412858197E-3</c:v>
                </c:pt>
                <c:pt idx="496">
                  <c:v>3.1581615261371812E-3</c:v>
                </c:pt>
                <c:pt idx="497">
                  <c:v>3.1673967537527857E-3</c:v>
                </c:pt>
                <c:pt idx="498">
                  <c:v>3.1766562793599956E-3</c:v>
                </c:pt>
                <c:pt idx="499">
                  <c:v>3.1859401582865683E-3</c:v>
                </c:pt>
                <c:pt idx="500">
                  <c:v>3.1952484459603844E-3</c:v>
                </c:pt>
                <c:pt idx="501">
                  <c:v>3.2045811979099885E-3</c:v>
                </c:pt>
                <c:pt idx="502">
                  <c:v>3.2139384697642413E-3</c:v>
                </c:pt>
                <c:pt idx="503">
                  <c:v>3.2233203172529349E-3</c:v>
                </c:pt>
                <c:pt idx="504">
                  <c:v>3.2327267962063556E-3</c:v>
                </c:pt>
                <c:pt idx="505">
                  <c:v>3.2421579625558691E-3</c:v>
                </c:pt>
                <c:pt idx="506">
                  <c:v>3.2516138723337616E-3</c:v>
                </c:pt>
                <c:pt idx="507">
                  <c:v>3.2610945816734693E-3</c:v>
                </c:pt>
                <c:pt idx="508">
                  <c:v>3.2706001468095222E-3</c:v>
                </c:pt>
                <c:pt idx="509">
                  <c:v>3.2801306240779105E-3</c:v>
                </c:pt>
                <c:pt idx="510">
                  <c:v>3.289686069915948E-3</c:v>
                </c:pt>
                <c:pt idx="511">
                  <c:v>3.2992665408625274E-3</c:v>
                </c:pt>
                <c:pt idx="512">
                  <c:v>3.3088720935581534E-3</c:v>
                </c:pt>
                <c:pt idx="513">
                  <c:v>3.318502784745163E-3</c:v>
                </c:pt>
                <c:pt idx="514">
                  <c:v>3.3281586712676802E-3</c:v>
                </c:pt>
                <c:pt idx="515">
                  <c:v>3.3378398100717991E-3</c:v>
                </c:pt>
                <c:pt idx="516">
                  <c:v>3.3475462582057388E-3</c:v>
                </c:pt>
                <c:pt idx="517">
                  <c:v>3.3572780728198075E-3</c:v>
                </c:pt>
                <c:pt idx="518">
                  <c:v>3.3670353111667616E-3</c:v>
                </c:pt>
                <c:pt idx="519">
                  <c:v>3.3768180306016343E-3</c:v>
                </c:pt>
                <c:pt idx="520">
                  <c:v>3.3866262885820413E-3</c:v>
                </c:pt>
                <c:pt idx="521">
                  <c:v>3.3964601426681074E-3</c:v>
                </c:pt>
                <c:pt idx="522">
                  <c:v>3.4063196505228462E-3</c:v>
                </c:pt>
                <c:pt idx="523">
                  <c:v>3.4162048699119553E-3</c:v>
                </c:pt>
                <c:pt idx="524">
                  <c:v>3.4261158587041629E-3</c:v>
                </c:pt>
                <c:pt idx="525">
                  <c:v>3.4360526748711787E-3</c:v>
                </c:pt>
                <c:pt idx="526">
                  <c:v>3.4460153764879712E-3</c:v>
                </c:pt>
                <c:pt idx="527">
                  <c:v>3.4560040217326412E-3</c:v>
                </c:pt>
                <c:pt idx="528">
                  <c:v>3.4660186688867493E-3</c:v>
                </c:pt>
                <c:pt idx="529">
                  <c:v>3.4760593763352877E-3</c:v>
                </c:pt>
                <c:pt idx="530">
                  <c:v>3.4861262025668986E-3</c:v>
                </c:pt>
                <c:pt idx="531">
                  <c:v>3.4962192061737648E-3</c:v>
                </c:pt>
                <c:pt idx="532">
                  <c:v>3.5063384458520717E-3</c:v>
                </c:pt>
                <c:pt idx="533">
                  <c:v>3.5164839804017072E-3</c:v>
                </c:pt>
                <c:pt idx="534">
                  <c:v>3.5266558687267252E-3</c:v>
                </c:pt>
                <c:pt idx="535">
                  <c:v>3.5368541698351987E-3</c:v>
                </c:pt>
                <c:pt idx="536">
                  <c:v>3.5470789428394896E-3</c:v>
                </c:pt>
                <c:pt idx="537">
                  <c:v>3.5573302469562168E-3</c:v>
                </c:pt>
                <c:pt idx="538">
                  <c:v>3.5676081415064475E-3</c:v>
                </c:pt>
                <c:pt idx="539">
                  <c:v>3.5779126859158371E-3</c:v>
                </c:pt>
                <c:pt idx="540">
                  <c:v>3.5882439397146582E-3</c:v>
                </c:pt>
                <c:pt idx="541">
                  <c:v>3.5986019625379733E-3</c:v>
                </c:pt>
                <c:pt idx="542">
                  <c:v>3.6089868141255788E-3</c:v>
                </c:pt>
                <c:pt idx="543">
                  <c:v>3.6193985543223834E-3</c:v>
                </c:pt>
                <c:pt idx="544">
                  <c:v>3.6298372430782593E-3</c:v>
                </c:pt>
                <c:pt idx="545">
                  <c:v>3.6403029404483054E-3</c:v>
                </c:pt>
                <c:pt idx="546">
                  <c:v>3.6507957065928815E-3</c:v>
                </c:pt>
                <c:pt idx="547">
                  <c:v>3.661315601777718E-3</c:v>
                </c:pt>
                <c:pt idx="548">
                  <c:v>3.6718626863740198E-3</c:v>
                </c:pt>
                <c:pt idx="549">
                  <c:v>3.6824370208586696E-3</c:v>
                </c:pt>
                <c:pt idx="550">
                  <c:v>3.6930386658141343E-3</c:v>
                </c:pt>
                <c:pt idx="551">
                  <c:v>3.7036676819287512E-3</c:v>
                </c:pt>
                <c:pt idx="552">
                  <c:v>3.7143241299967267E-3</c:v>
                </c:pt>
                <c:pt idx="553">
                  <c:v>3.7250080709182805E-3</c:v>
                </c:pt>
                <c:pt idx="554">
                  <c:v>3.7357195656998079E-3</c:v>
                </c:pt>
                <c:pt idx="555">
                  <c:v>3.7464586754538047E-3</c:v>
                </c:pt>
                <c:pt idx="556">
                  <c:v>3.7572254613992212E-3</c:v>
                </c:pt>
                <c:pt idx="557">
                  <c:v>3.7680199848613258E-3</c:v>
                </c:pt>
                <c:pt idx="558">
                  <c:v>3.7788423072719303E-3</c:v>
                </c:pt>
                <c:pt idx="559">
                  <c:v>3.7896924901695216E-3</c:v>
                </c:pt>
                <c:pt idx="560">
                  <c:v>3.8005705951993517E-3</c:v>
                </c:pt>
                <c:pt idx="561">
                  <c:v>3.8114766841133808E-3</c:v>
                </c:pt>
                <c:pt idx="562">
                  <c:v>3.8224108187706603E-3</c:v>
                </c:pt>
                <c:pt idx="563">
                  <c:v>3.8333730611371897E-3</c:v>
                </c:pt>
                <c:pt idx="564">
                  <c:v>3.8443634732861056E-3</c:v>
                </c:pt>
                <c:pt idx="565">
                  <c:v>3.8553821173978853E-3</c:v>
                </c:pt>
                <c:pt idx="566">
                  <c:v>3.8664290557602846E-3</c:v>
                </c:pt>
                <c:pt idx="567">
                  <c:v>3.8775043507685535E-3</c:v>
                </c:pt>
                <c:pt idx="568">
                  <c:v>3.8886080649254292E-3</c:v>
                </c:pt>
                <c:pt idx="569">
                  <c:v>3.8997402608414063E-3</c:v>
                </c:pt>
                <c:pt idx="570">
                  <c:v>3.9109010012346622E-3</c:v>
                </c:pt>
                <c:pt idx="571">
                  <c:v>3.9220903489312845E-3</c:v>
                </c:pt>
                <c:pt idx="572">
                  <c:v>3.933308366865269E-3</c:v>
                </c:pt>
                <c:pt idx="573">
                  <c:v>3.9445551180787731E-3</c:v>
                </c:pt>
                <c:pt idx="574">
                  <c:v>3.9558306657220352E-3</c:v>
                </c:pt>
                <c:pt idx="575">
                  <c:v>3.9671350730536006E-3</c:v>
                </c:pt>
                <c:pt idx="576">
                  <c:v>3.9784684034403356E-3</c:v>
                </c:pt>
                <c:pt idx="577">
                  <c:v>3.9898307203576951E-3</c:v>
                </c:pt>
                <c:pt idx="578">
                  <c:v>4.0012220873895821E-3</c:v>
                </c:pt>
                <c:pt idx="579">
                  <c:v>4.0126425682285374E-3</c:v>
                </c:pt>
                <c:pt idx="580">
                  <c:v>4.0240922266760746E-3</c:v>
                </c:pt>
                <c:pt idx="581">
                  <c:v>4.0355711266424404E-3</c:v>
                </c:pt>
                <c:pt idx="582">
                  <c:v>4.0470793321468424E-3</c:v>
                </c:pt>
                <c:pt idx="583">
                  <c:v>4.0586169073176014E-3</c:v>
                </c:pt>
                <c:pt idx="584">
                  <c:v>4.0701839163922093E-3</c:v>
                </c:pt>
                <c:pt idx="585">
                  <c:v>4.0817804237174423E-3</c:v>
                </c:pt>
                <c:pt idx="586">
                  <c:v>4.0934064937494024E-3</c:v>
                </c:pt>
                <c:pt idx="587">
                  <c:v>4.1050621910537471E-3</c:v>
                </c:pt>
                <c:pt idx="588">
                  <c:v>4.1167475803055402E-3</c:v>
                </c:pt>
                <c:pt idx="589">
                  <c:v>4.1284627262897526E-3</c:v>
                </c:pt>
                <c:pt idx="590">
                  <c:v>4.1402076939009991E-3</c:v>
                </c:pt>
                <c:pt idx="591">
                  <c:v>4.1519825481436661E-3</c:v>
                </c:pt>
                <c:pt idx="592">
                  <c:v>4.1637873541323193E-3</c:v>
                </c:pt>
                <c:pt idx="593">
                  <c:v>4.1756221770914313E-3</c:v>
                </c:pt>
                <c:pt idx="594">
                  <c:v>4.1874870823556884E-3</c:v>
                </c:pt>
                <c:pt idx="595">
                  <c:v>4.1993821353700908E-3</c:v>
                </c:pt>
                <c:pt idx="596">
                  <c:v>4.2113074016898932E-3</c:v>
                </c:pt>
                <c:pt idx="597">
                  <c:v>4.2232629469808524E-3</c:v>
                </c:pt>
                <c:pt idx="598">
                  <c:v>4.2352488370193588E-3</c:v>
                </c:pt>
                <c:pt idx="599">
                  <c:v>4.2472651376923602E-3</c:v>
                </c:pt>
                <c:pt idx="600">
                  <c:v>4.2593119149975534E-3</c:v>
                </c:pt>
                <c:pt idx="601">
                  <c:v>4.2713892350436516E-3</c:v>
                </c:pt>
                <c:pt idx="602">
                  <c:v>4.283497164050026E-3</c:v>
                </c:pt>
                <c:pt idx="603">
                  <c:v>4.2956357683473119E-3</c:v>
                </c:pt>
                <c:pt idx="604">
                  <c:v>4.3078051143772764E-3</c:v>
                </c:pt>
                <c:pt idx="605">
                  <c:v>4.3200052686928215E-3</c:v>
                </c:pt>
                <c:pt idx="606">
                  <c:v>4.3322362979582394E-3</c:v>
                </c:pt>
                <c:pt idx="607">
                  <c:v>4.3444982689492375E-3</c:v>
                </c:pt>
                <c:pt idx="608">
                  <c:v>4.3567912485530814E-3</c:v>
                </c:pt>
                <c:pt idx="609">
                  <c:v>4.3691153037685952E-3</c:v>
                </c:pt>
                <c:pt idx="610">
                  <c:v>4.3814705017063823E-3</c:v>
                </c:pt>
                <c:pt idx="611">
                  <c:v>4.3938569095888077E-3</c:v>
                </c:pt>
                <c:pt idx="612">
                  <c:v>4.4062745947502412E-3</c:v>
                </c:pt>
                <c:pt idx="613">
                  <c:v>4.4187236246368894E-3</c:v>
                </c:pt>
                <c:pt idx="614">
                  <c:v>4.4312040668071971E-3</c:v>
                </c:pt>
                <c:pt idx="615">
                  <c:v>4.4437159889317533E-3</c:v>
                </c:pt>
                <c:pt idx="616">
                  <c:v>4.4562594587934925E-3</c:v>
                </c:pt>
                <c:pt idx="617">
                  <c:v>4.4688345442875765E-3</c:v>
                </c:pt>
                <c:pt idx="618">
                  <c:v>4.4814413134219178E-3</c:v>
                </c:pt>
                <c:pt idx="619">
                  <c:v>4.4940798343166104E-3</c:v>
                </c:pt>
                <c:pt idx="620">
                  <c:v>4.5067501752048631E-3</c:v>
                </c:pt>
                <c:pt idx="621">
                  <c:v>4.5194524044322604E-3</c:v>
                </c:pt>
                <c:pt idx="622">
                  <c:v>4.5321865904574075E-3</c:v>
                </c:pt>
                <c:pt idx="623">
                  <c:v>4.5449528018519396E-3</c:v>
                </c:pt>
                <c:pt idx="624">
                  <c:v>4.5577511073003904E-3</c:v>
                </c:pt>
                <c:pt idx="625">
                  <c:v>4.5705815756004499E-3</c:v>
                </c:pt>
                <c:pt idx="626">
                  <c:v>4.5834442756630912E-3</c:v>
                </c:pt>
                <c:pt idx="627">
                  <c:v>4.5963392765125399E-3</c:v>
                </c:pt>
                <c:pt idx="628">
                  <c:v>4.6092666472865133E-3</c:v>
                </c:pt>
                <c:pt idx="629">
                  <c:v>4.6222264572361406E-3</c:v>
                </c:pt>
                <c:pt idx="630">
                  <c:v>4.6352187757262124E-3</c:v>
                </c:pt>
                <c:pt idx="631">
                  <c:v>4.6482436722352014E-3</c:v>
                </c:pt>
                <c:pt idx="632">
                  <c:v>4.6613012163552675E-3</c:v>
                </c:pt>
                <c:pt idx="633">
                  <c:v>4.6743914777926414E-3</c:v>
                </c:pt>
                <c:pt idx="634">
                  <c:v>4.6875145263672192E-3</c:v>
                </c:pt>
                <c:pt idx="635">
                  <c:v>4.7006704320134013E-3</c:v>
                </c:pt>
                <c:pt idx="636">
                  <c:v>4.7138592647791517E-3</c:v>
                </c:pt>
                <c:pt idx="637">
                  <c:v>4.7270810948271194E-3</c:v>
                </c:pt>
                <c:pt idx="638">
                  <c:v>4.7403359924341948E-3</c:v>
                </c:pt>
                <c:pt idx="639">
                  <c:v>4.7536240279914483E-3</c:v>
                </c:pt>
                <c:pt idx="640">
                  <c:v>4.7669452720047927E-3</c:v>
                </c:pt>
                <c:pt idx="641">
                  <c:v>4.7802997950945987E-3</c:v>
                </c:pt>
                <c:pt idx="642">
                  <c:v>4.7936876679956506E-3</c:v>
                </c:pt>
                <c:pt idx="643">
                  <c:v>4.8071089615580294E-3</c:v>
                </c:pt>
                <c:pt idx="644">
                  <c:v>4.8205637467463062E-3</c:v>
                </c:pt>
                <c:pt idx="645">
                  <c:v>4.8340520946401812E-3</c:v>
                </c:pt>
                <c:pt idx="646">
                  <c:v>4.8475740764341857E-3</c:v>
                </c:pt>
                <c:pt idx="647">
                  <c:v>4.8611297634382723E-3</c:v>
                </c:pt>
                <c:pt idx="648">
                  <c:v>4.8747192270773955E-3</c:v>
                </c:pt>
                <c:pt idx="649">
                  <c:v>4.8883425388919393E-3</c:v>
                </c:pt>
                <c:pt idx="650">
                  <c:v>4.901999770537669E-3</c:v>
                </c:pt>
                <c:pt idx="651">
                  <c:v>4.915690993785706E-3</c:v>
                </c:pt>
                <c:pt idx="652">
                  <c:v>4.9294162805228834E-3</c:v>
                </c:pt>
                <c:pt idx="653">
                  <c:v>4.9431757027517172E-3</c:v>
                </c:pt>
                <c:pt idx="654">
                  <c:v>4.9569693325903809E-3</c:v>
                </c:pt>
                <c:pt idx="655">
                  <c:v>4.9707972422729013E-3</c:v>
                </c:pt>
                <c:pt idx="656">
                  <c:v>4.9846595041492378E-3</c:v>
                </c:pt>
                <c:pt idx="657">
                  <c:v>4.9985561906853914E-3</c:v>
                </c:pt>
                <c:pt idx="658">
                  <c:v>5.0124873744634311E-3</c:v>
                </c:pt>
                <c:pt idx="659">
                  <c:v>5.0264531281816538E-3</c:v>
                </c:pt>
                <c:pt idx="660">
                  <c:v>5.0404535246544833E-3</c:v>
                </c:pt>
                <c:pt idx="661">
                  <c:v>5.0544886368128318E-3</c:v>
                </c:pt>
                <c:pt idx="662">
                  <c:v>5.0685585377040505E-3</c:v>
                </c:pt>
                <c:pt idx="663">
                  <c:v>5.0826633004920074E-3</c:v>
                </c:pt>
                <c:pt idx="664">
                  <c:v>5.0968029984570134E-3</c:v>
                </c:pt>
                <c:pt idx="665">
                  <c:v>5.1109777049963322E-3</c:v>
                </c:pt>
                <c:pt idx="666">
                  <c:v>5.1251874936238534E-3</c:v>
                </c:pt>
                <c:pt idx="667">
                  <c:v>5.1394324379703824E-3</c:v>
                </c:pt>
                <c:pt idx="668">
                  <c:v>5.1537126117836571E-3</c:v>
                </c:pt>
                <c:pt idx="669">
                  <c:v>5.1680280889283914E-3</c:v>
                </c:pt>
                <c:pt idx="670">
                  <c:v>5.1823789433865404E-3</c:v>
                </c:pt>
                <c:pt idx="671">
                  <c:v>5.1967652492571539E-3</c:v>
                </c:pt>
                <c:pt idx="672">
                  <c:v>5.2111870807566591E-3</c:v>
                </c:pt>
                <c:pt idx="673">
                  <c:v>5.2256445122187004E-3</c:v>
                </c:pt>
                <c:pt idx="674">
                  <c:v>5.2401376180945423E-3</c:v>
                </c:pt>
                <c:pt idx="675">
                  <c:v>5.2546664729529093E-3</c:v>
                </c:pt>
                <c:pt idx="676">
                  <c:v>5.2692311514800794E-3</c:v>
                </c:pt>
                <c:pt idx="677">
                  <c:v>5.2838317284800923E-3</c:v>
                </c:pt>
                <c:pt idx="678">
                  <c:v>5.2984682788747824E-3</c:v>
                </c:pt>
                <c:pt idx="679">
                  <c:v>5.3131408777038272E-3</c:v>
                </c:pt>
                <c:pt idx="680">
                  <c:v>5.3278496001248534E-3</c:v>
                </c:pt>
                <c:pt idx="681">
                  <c:v>5.3425945214134445E-3</c:v>
                </c:pt>
                <c:pt idx="682">
                  <c:v>5.3573757169633994E-3</c:v>
                </c:pt>
                <c:pt idx="683">
                  <c:v>5.3721932622866194E-3</c:v>
                </c:pt>
                <c:pt idx="684">
                  <c:v>5.3870472330133194E-3</c:v>
                </c:pt>
                <c:pt idx="685">
                  <c:v>5.4019377048920474E-3</c:v>
                </c:pt>
                <c:pt idx="686">
                  <c:v>5.4168647537897107E-3</c:v>
                </c:pt>
                <c:pt idx="687">
                  <c:v>5.4318284556918485E-3</c:v>
                </c:pt>
                <c:pt idx="688">
                  <c:v>5.4468288867024336E-3</c:v>
                </c:pt>
                <c:pt idx="689">
                  <c:v>5.4618661230443118E-3</c:v>
                </c:pt>
                <c:pt idx="690">
                  <c:v>5.4769402410588522E-3</c:v>
                </c:pt>
                <c:pt idx="691">
                  <c:v>5.4920513172063814E-3</c:v>
                </c:pt>
                <c:pt idx="692">
                  <c:v>5.5071994280661138E-3</c:v>
                </c:pt>
                <c:pt idx="693">
                  <c:v>5.5223846503362249E-3</c:v>
                </c:pt>
                <c:pt idx="694">
                  <c:v>5.5376070608339524E-3</c:v>
                </c:pt>
                <c:pt idx="695">
                  <c:v>5.5528667364956093E-3</c:v>
                </c:pt>
                <c:pt idx="696">
                  <c:v>5.5681637543768779E-3</c:v>
                </c:pt>
                <c:pt idx="697">
                  <c:v>5.5834981916525715E-3</c:v>
                </c:pt>
                <c:pt idx="698">
                  <c:v>5.5988701256168708E-3</c:v>
                </c:pt>
                <c:pt idx="699">
                  <c:v>5.6142796336835594E-3</c:v>
                </c:pt>
                <c:pt idx="700">
                  <c:v>5.6297267933858525E-3</c:v>
                </c:pt>
                <c:pt idx="701">
                  <c:v>5.6452116823764824E-3</c:v>
                </c:pt>
                <c:pt idx="702">
                  <c:v>5.6607343784279745E-3</c:v>
                </c:pt>
                <c:pt idx="703">
                  <c:v>5.6762949594326558E-3</c:v>
                </c:pt>
                <c:pt idx="704">
                  <c:v>5.6918935034024195E-3</c:v>
                </c:pt>
                <c:pt idx="705">
                  <c:v>5.7075300884692976E-3</c:v>
                </c:pt>
                <c:pt idx="706">
                  <c:v>5.7232047928852834E-3</c:v>
                </c:pt>
                <c:pt idx="707">
                  <c:v>5.7389176950223024E-3</c:v>
                </c:pt>
                <c:pt idx="708">
                  <c:v>5.7546688733724413E-3</c:v>
                </c:pt>
                <c:pt idx="709">
                  <c:v>5.7704584065480834E-3</c:v>
                </c:pt>
                <c:pt idx="710">
                  <c:v>5.7862863732817934E-3</c:v>
                </c:pt>
                <c:pt idx="711">
                  <c:v>5.8021528524264485E-3</c:v>
                </c:pt>
                <c:pt idx="712">
                  <c:v>5.81805792295548E-3</c:v>
                </c:pt>
                <c:pt idx="713">
                  <c:v>5.8340016639627113E-3</c:v>
                </c:pt>
                <c:pt idx="714">
                  <c:v>5.8499841546625778E-3</c:v>
                </c:pt>
                <c:pt idx="715">
                  <c:v>5.8660054743900824E-3</c:v>
                </c:pt>
                <c:pt idx="716">
                  <c:v>5.8820657026010534E-3</c:v>
                </c:pt>
                <c:pt idx="717">
                  <c:v>5.8981649188719542E-3</c:v>
                </c:pt>
                <c:pt idx="718">
                  <c:v>5.9143032029002913E-3</c:v>
                </c:pt>
                <c:pt idx="719">
                  <c:v>5.930480634504404E-3</c:v>
                </c:pt>
                <c:pt idx="720">
                  <c:v>5.9466972936235551E-3</c:v>
                </c:pt>
                <c:pt idx="721">
                  <c:v>5.9629532603180865E-3</c:v>
                </c:pt>
                <c:pt idx="722">
                  <c:v>5.979248614769811E-3</c:v>
                </c:pt>
                <c:pt idx="723">
                  <c:v>5.9955834372811588E-3</c:v>
                </c:pt>
                <c:pt idx="724">
                  <c:v>6.0119578082763452E-3</c:v>
                </c:pt>
                <c:pt idx="725">
                  <c:v>6.0283718083007634E-3</c:v>
                </c:pt>
                <c:pt idx="726">
                  <c:v>6.0448255180211921E-3</c:v>
                </c:pt>
                <c:pt idx="727">
                  <c:v>6.0613190182259484E-3</c:v>
                </c:pt>
                <c:pt idx="728">
                  <c:v>6.077852389824911E-3</c:v>
                </c:pt>
                <c:pt idx="729">
                  <c:v>6.0944257138494393E-3</c:v>
                </c:pt>
                <c:pt idx="730">
                  <c:v>6.1110390714528891E-3</c:v>
                </c:pt>
                <c:pt idx="731">
                  <c:v>6.1276925439100833E-3</c:v>
                </c:pt>
                <c:pt idx="732">
                  <c:v>6.1443862126178703E-3</c:v>
                </c:pt>
                <c:pt idx="733">
                  <c:v>6.1611201590949334E-3</c:v>
                </c:pt>
                <c:pt idx="734">
                  <c:v>6.1778944649818921E-3</c:v>
                </c:pt>
                <c:pt idx="735">
                  <c:v>6.1947092120414413E-3</c:v>
                </c:pt>
                <c:pt idx="736">
                  <c:v>6.211564482158414E-3</c:v>
                </c:pt>
                <c:pt idx="737">
                  <c:v>6.2284603573396413E-3</c:v>
                </c:pt>
                <c:pt idx="738">
                  <c:v>6.2453969197144308E-3</c:v>
                </c:pt>
                <c:pt idx="739">
                  <c:v>6.2623742515342026E-3</c:v>
                </c:pt>
                <c:pt idx="740">
                  <c:v>6.2793924351729376E-3</c:v>
                </c:pt>
                <c:pt idx="741">
                  <c:v>6.2964515531266762E-3</c:v>
                </c:pt>
                <c:pt idx="742">
                  <c:v>6.3135516880143934E-3</c:v>
                </c:pt>
                <c:pt idx="743">
                  <c:v>6.3306929225774031E-3</c:v>
                </c:pt>
                <c:pt idx="744">
                  <c:v>6.3478753396795816E-3</c:v>
                </c:pt>
                <c:pt idx="745">
                  <c:v>6.3650990223076982E-3</c:v>
                </c:pt>
                <c:pt idx="746">
                  <c:v>6.382364053571103E-3</c:v>
                </c:pt>
                <c:pt idx="747">
                  <c:v>6.3996705167019925E-3</c:v>
                </c:pt>
                <c:pt idx="748">
                  <c:v>6.4170184950555599E-3</c:v>
                </c:pt>
                <c:pt idx="749">
                  <c:v>6.4344080721097504E-3</c:v>
                </c:pt>
                <c:pt idx="750">
                  <c:v>6.4518393314656822E-3</c:v>
                </c:pt>
                <c:pt idx="751">
                  <c:v>6.4693123568474063E-3</c:v>
                </c:pt>
                <c:pt idx="752">
                  <c:v>6.4868272321022789E-3</c:v>
                </c:pt>
                <c:pt idx="753">
                  <c:v>6.5043840412005918E-3</c:v>
                </c:pt>
                <c:pt idx="754">
                  <c:v>6.5219828682361565E-3</c:v>
                </c:pt>
                <c:pt idx="755">
                  <c:v>6.5396237974259851E-3</c:v>
                </c:pt>
                <c:pt idx="756">
                  <c:v>6.5573069131102998E-3</c:v>
                </c:pt>
                <c:pt idx="757">
                  <c:v>6.5750322997530936E-3</c:v>
                </c:pt>
                <c:pt idx="758">
                  <c:v>6.5928000419415503E-3</c:v>
                </c:pt>
                <c:pt idx="759">
                  <c:v>6.6106102243865964E-3</c:v>
                </c:pt>
                <c:pt idx="760">
                  <c:v>6.628462931922709E-3</c:v>
                </c:pt>
                <c:pt idx="761">
                  <c:v>6.6463582495079714E-3</c:v>
                </c:pt>
                <c:pt idx="762">
                  <c:v>6.6642962622243144E-3</c:v>
                </c:pt>
                <c:pt idx="763">
                  <c:v>6.6822770552774123E-3</c:v>
                </c:pt>
                <c:pt idx="764">
                  <c:v>6.7003007139967811E-3</c:v>
                </c:pt>
                <c:pt idx="765">
                  <c:v>6.7183673238357996E-3</c:v>
                </c:pt>
                <c:pt idx="766">
                  <c:v>6.7364769703718861E-3</c:v>
                </c:pt>
                <c:pt idx="767">
                  <c:v>6.754629739306431E-3</c:v>
                </c:pt>
                <c:pt idx="768">
                  <c:v>6.7728257164649834E-3</c:v>
                </c:pt>
                <c:pt idx="769">
                  <c:v>6.7910649877970918E-3</c:v>
                </c:pt>
                <c:pt idx="770">
                  <c:v>6.8093476393766023E-3</c:v>
                </c:pt>
                <c:pt idx="771">
                  <c:v>6.8276737574015514E-3</c:v>
                </c:pt>
                <c:pt idx="772">
                  <c:v>6.8460434281943658E-3</c:v>
                </c:pt>
                <c:pt idx="773">
                  <c:v>6.8644567382016176E-3</c:v>
                </c:pt>
                <c:pt idx="774">
                  <c:v>6.8829137739946419E-3</c:v>
                </c:pt>
                <c:pt idx="775">
                  <c:v>6.9014146222688933E-3</c:v>
                </c:pt>
                <c:pt idx="776">
                  <c:v>6.9199593698445402E-3</c:v>
                </c:pt>
                <c:pt idx="777">
                  <c:v>6.9385481036662762E-3</c:v>
                </c:pt>
                <c:pt idx="778">
                  <c:v>6.9571809108033532E-3</c:v>
                </c:pt>
                <c:pt idx="779">
                  <c:v>6.9758578784498921E-3</c:v>
                </c:pt>
                <c:pt idx="780">
                  <c:v>6.9945790939246518E-3</c:v>
                </c:pt>
                <c:pt idx="781">
                  <c:v>7.0133446446709923E-3</c:v>
                </c:pt>
                <c:pt idx="782">
                  <c:v>7.0321546182574293E-3</c:v>
                </c:pt>
                <c:pt idx="783">
                  <c:v>7.0510091023772417E-3</c:v>
                </c:pt>
                <c:pt idx="784">
                  <c:v>7.0699081848485399E-3</c:v>
                </c:pt>
                <c:pt idx="785">
                  <c:v>7.0888519536145538E-3</c:v>
                </c:pt>
                <c:pt idx="786">
                  <c:v>7.1078404967435524E-3</c:v>
                </c:pt>
                <c:pt idx="787">
                  <c:v>7.1268739024288709E-3</c:v>
                </c:pt>
                <c:pt idx="788">
                  <c:v>7.145952258988968E-3</c:v>
                </c:pt>
                <c:pt idx="789">
                  <c:v>7.1650756548675872E-3</c:v>
                </c:pt>
                <c:pt idx="790">
                  <c:v>7.1842441786336524E-3</c:v>
                </c:pt>
                <c:pt idx="791">
                  <c:v>7.2034579189813814E-3</c:v>
                </c:pt>
                <c:pt idx="792">
                  <c:v>7.2227169647302884E-3</c:v>
                </c:pt>
                <c:pt idx="793">
                  <c:v>7.2420214048254522E-3</c:v>
                </c:pt>
                <c:pt idx="794">
                  <c:v>7.2613713283371534E-3</c:v>
                </c:pt>
                <c:pt idx="795">
                  <c:v>7.2807668244613943E-3</c:v>
                </c:pt>
                <c:pt idx="796">
                  <c:v>7.3002079825195089E-3</c:v>
                </c:pt>
                <c:pt idx="797">
                  <c:v>7.3196948919585494E-3</c:v>
                </c:pt>
                <c:pt idx="798">
                  <c:v>7.3392276423511977E-3</c:v>
                </c:pt>
                <c:pt idx="799">
                  <c:v>7.3588063233956573E-3</c:v>
                </c:pt>
                <c:pt idx="800">
                  <c:v>7.3784310249160913E-3</c:v>
                </c:pt>
                <c:pt idx="801">
                  <c:v>7.3981018368622486E-3</c:v>
                </c:pt>
                <c:pt idx="802">
                  <c:v>7.4178188493097715E-3</c:v>
                </c:pt>
                <c:pt idx="803">
                  <c:v>7.4375821524601546E-3</c:v>
                </c:pt>
                <c:pt idx="804">
                  <c:v>7.4573918366406923E-3</c:v>
                </c:pt>
                <c:pt idx="805">
                  <c:v>7.4772479923048427E-3</c:v>
                </c:pt>
                <c:pt idx="806">
                  <c:v>7.4971507100317089E-3</c:v>
                </c:pt>
                <c:pt idx="807">
                  <c:v>7.5171000805268123E-3</c:v>
                </c:pt>
                <c:pt idx="808">
                  <c:v>7.5370961946216201E-3</c:v>
                </c:pt>
                <c:pt idx="809">
                  <c:v>7.5571391432734903E-3</c:v>
                </c:pt>
                <c:pt idx="810">
                  <c:v>7.5772290175663134E-3</c:v>
                </c:pt>
                <c:pt idx="811">
                  <c:v>7.5973659087098912E-3</c:v>
                </c:pt>
                <c:pt idx="812">
                  <c:v>7.6175499080404331E-3</c:v>
                </c:pt>
                <c:pt idx="813">
                  <c:v>7.6377811070203914E-3</c:v>
                </c:pt>
                <c:pt idx="814">
                  <c:v>7.6580595972384714E-3</c:v>
                </c:pt>
                <c:pt idx="815">
                  <c:v>7.6783854704098823E-3</c:v>
                </c:pt>
                <c:pt idx="816">
                  <c:v>7.6987588183761429E-3</c:v>
                </c:pt>
                <c:pt idx="817">
                  <c:v>7.7191797331052992E-3</c:v>
                </c:pt>
                <c:pt idx="818">
                  <c:v>7.7396483066917831E-3</c:v>
                </c:pt>
                <c:pt idx="819">
                  <c:v>7.7601646313565312E-3</c:v>
                </c:pt>
                <c:pt idx="820">
                  <c:v>7.7807287994473119E-3</c:v>
                </c:pt>
                <c:pt idx="821">
                  <c:v>7.8013409034381632E-3</c:v>
                </c:pt>
                <c:pt idx="822">
                  <c:v>7.8220010359298514E-3</c:v>
                </c:pt>
                <c:pt idx="823">
                  <c:v>7.8427092896500832E-3</c:v>
                </c:pt>
                <c:pt idx="824">
                  <c:v>7.8634657574528921E-3</c:v>
                </c:pt>
                <c:pt idx="825">
                  <c:v>7.8842705323193419E-3</c:v>
                </c:pt>
                <c:pt idx="826">
                  <c:v>7.9051237073572006E-3</c:v>
                </c:pt>
                <c:pt idx="827">
                  <c:v>7.9260253758009439E-3</c:v>
                </c:pt>
                <c:pt idx="828">
                  <c:v>7.9469756310121403E-3</c:v>
                </c:pt>
                <c:pt idx="829">
                  <c:v>7.9679745664789775E-3</c:v>
                </c:pt>
                <c:pt idx="830">
                  <c:v>7.9890222758169458E-3</c:v>
                </c:pt>
                <c:pt idx="831">
                  <c:v>8.0101188527680767E-3</c:v>
                </c:pt>
                <c:pt idx="832">
                  <c:v>8.0312643912016507E-3</c:v>
                </c:pt>
                <c:pt idx="833">
                  <c:v>8.0524589851140548E-3</c:v>
                </c:pt>
                <c:pt idx="834">
                  <c:v>8.0737027286284773E-3</c:v>
                </c:pt>
                <c:pt idx="835">
                  <c:v>8.0949957159953366E-3</c:v>
                </c:pt>
                <c:pt idx="836">
                  <c:v>8.1163380415922998E-3</c:v>
                </c:pt>
                <c:pt idx="837">
                  <c:v>8.1377297999240504E-3</c:v>
                </c:pt>
                <c:pt idx="838">
                  <c:v>8.1591710856224967E-3</c:v>
                </c:pt>
                <c:pt idx="839">
                  <c:v>8.180661993446775E-3</c:v>
                </c:pt>
                <c:pt idx="840">
                  <c:v>8.2022026182834041E-3</c:v>
                </c:pt>
                <c:pt idx="841">
                  <c:v>8.2237930551458047E-3</c:v>
                </c:pt>
                <c:pt idx="842">
                  <c:v>8.2454333991752813E-3</c:v>
                </c:pt>
                <c:pt idx="843">
                  <c:v>8.2671237456399035E-3</c:v>
                </c:pt>
                <c:pt idx="844">
                  <c:v>8.2888641899356158E-3</c:v>
                </c:pt>
                <c:pt idx="845">
                  <c:v>8.3106548275855754E-3</c:v>
                </c:pt>
                <c:pt idx="846">
                  <c:v>8.3324957542401379E-3</c:v>
                </c:pt>
                <c:pt idx="847">
                  <c:v>8.3543870656774266E-3</c:v>
                </c:pt>
                <c:pt idx="848">
                  <c:v>8.3763288578030219E-3</c:v>
                </c:pt>
                <c:pt idx="849">
                  <c:v>8.3983212266498502E-3</c:v>
                </c:pt>
                <c:pt idx="850">
                  <c:v>8.4203642683786245E-3</c:v>
                </c:pt>
                <c:pt idx="851">
                  <c:v>8.4424580792774248E-3</c:v>
                </c:pt>
                <c:pt idx="852">
                  <c:v>8.4646027557619997E-3</c:v>
                </c:pt>
                <c:pt idx="853">
                  <c:v>8.4867983943755446E-3</c:v>
                </c:pt>
                <c:pt idx="854">
                  <c:v>8.509045091789378E-3</c:v>
                </c:pt>
                <c:pt idx="855">
                  <c:v>8.5313429448018487E-3</c:v>
                </c:pt>
                <c:pt idx="856">
                  <c:v>8.5536920503396507E-3</c:v>
                </c:pt>
                <c:pt idx="857">
                  <c:v>8.5760925054565798E-3</c:v>
                </c:pt>
                <c:pt idx="858">
                  <c:v>8.5985444073346708E-3</c:v>
                </c:pt>
                <c:pt idx="859">
                  <c:v>8.6210478532834766E-3</c:v>
                </c:pt>
                <c:pt idx="860">
                  <c:v>8.6436029407403227E-3</c:v>
                </c:pt>
                <c:pt idx="861">
                  <c:v>8.6662097672704497E-3</c:v>
                </c:pt>
                <c:pt idx="862">
                  <c:v>8.6888684305669022E-3</c:v>
                </c:pt>
                <c:pt idx="863">
                  <c:v>8.7115790284505411E-3</c:v>
                </c:pt>
                <c:pt idx="864">
                  <c:v>8.7343416588701109E-3</c:v>
                </c:pt>
                <c:pt idx="865">
                  <c:v>8.7571564199023996E-3</c:v>
                </c:pt>
                <c:pt idx="866">
                  <c:v>8.780023409751668E-3</c:v>
                </c:pt>
                <c:pt idx="867">
                  <c:v>8.8029427267507267E-3</c:v>
                </c:pt>
                <c:pt idx="868">
                  <c:v>8.8259144693598208E-3</c:v>
                </c:pt>
                <c:pt idx="869">
                  <c:v>8.8489387361675026E-3</c:v>
                </c:pt>
                <c:pt idx="870">
                  <c:v>8.8720156258901544E-3</c:v>
                </c:pt>
                <c:pt idx="871">
                  <c:v>8.8951452373722591E-3</c:v>
                </c:pt>
                <c:pt idx="872">
                  <c:v>8.9183276695860205E-3</c:v>
                </c:pt>
                <c:pt idx="873">
                  <c:v>8.9415630216322026E-3</c:v>
                </c:pt>
                <c:pt idx="874">
                  <c:v>8.9648513927393213E-3</c:v>
                </c:pt>
                <c:pt idx="875">
                  <c:v>8.9881928822638877E-3</c:v>
                </c:pt>
                <c:pt idx="876">
                  <c:v>9.0115875896907525E-3</c:v>
                </c:pt>
                <c:pt idx="877">
                  <c:v>9.0350356146327217E-3</c:v>
                </c:pt>
                <c:pt idx="878">
                  <c:v>9.0585370568306584E-3</c:v>
                </c:pt>
                <c:pt idx="879">
                  <c:v>9.0820920161537259E-3</c:v>
                </c:pt>
                <c:pt idx="880">
                  <c:v>9.1057005925991117E-3</c:v>
                </c:pt>
                <c:pt idx="881">
                  <c:v>9.1293628862921961E-3</c:v>
                </c:pt>
                <c:pt idx="882">
                  <c:v>9.1530789974867046E-3</c:v>
                </c:pt>
                <c:pt idx="883">
                  <c:v>9.1768490265643488E-3</c:v>
                </c:pt>
                <c:pt idx="884">
                  <c:v>9.2006730740349253E-3</c:v>
                </c:pt>
                <c:pt idx="885">
                  <c:v>9.224551240536831E-3</c:v>
                </c:pt>
                <c:pt idx="886">
                  <c:v>9.2484836268364196E-3</c:v>
                </c:pt>
                <c:pt idx="887">
                  <c:v>9.2724703338283865E-3</c:v>
                </c:pt>
                <c:pt idx="888">
                  <c:v>9.2965114625353906E-3</c:v>
                </c:pt>
                <c:pt idx="889">
                  <c:v>9.3206071141088767E-3</c:v>
                </c:pt>
                <c:pt idx="890">
                  <c:v>9.3447573898280227E-3</c:v>
                </c:pt>
                <c:pt idx="891">
                  <c:v>9.3689623911006707E-3</c:v>
                </c:pt>
                <c:pt idx="892">
                  <c:v>9.3932222194627706E-3</c:v>
                </c:pt>
                <c:pt idx="893">
                  <c:v>9.4175369765785149E-3</c:v>
                </c:pt>
                <c:pt idx="894">
                  <c:v>9.4419067642403844E-3</c:v>
                </c:pt>
                <c:pt idx="895">
                  <c:v>9.4663316843694861E-3</c:v>
                </c:pt>
                <c:pt idx="896">
                  <c:v>9.4908118390148247E-3</c:v>
                </c:pt>
                <c:pt idx="897">
                  <c:v>9.5153473303539824E-3</c:v>
                </c:pt>
                <c:pt idx="898">
                  <c:v>9.5399382606926528E-3</c:v>
                </c:pt>
                <c:pt idx="899">
                  <c:v>9.5645847324651884E-3</c:v>
                </c:pt>
                <c:pt idx="900">
                  <c:v>9.5892868482339161E-3</c:v>
                </c:pt>
                <c:pt idx="901">
                  <c:v>9.6140447106897176E-3</c:v>
                </c:pt>
                <c:pt idx="902">
                  <c:v>9.6388584226516499E-3</c:v>
                </c:pt>
                <c:pt idx="903">
                  <c:v>9.6637280870675024E-3</c:v>
                </c:pt>
                <c:pt idx="904">
                  <c:v>9.6886538070129567E-3</c:v>
                </c:pt>
                <c:pt idx="905">
                  <c:v>9.7136356856922547E-3</c:v>
                </c:pt>
                <c:pt idx="906">
                  <c:v>9.7386738264379803E-3</c:v>
                </c:pt>
                <c:pt idx="907">
                  <c:v>9.7637683327110592E-3</c:v>
                </c:pt>
                <c:pt idx="908">
                  <c:v>9.7889193081008106E-3</c:v>
                </c:pt>
                <c:pt idx="909">
                  <c:v>9.8141268563249305E-3</c:v>
                </c:pt>
                <c:pt idx="910">
                  <c:v>9.8393910812292745E-3</c:v>
                </c:pt>
                <c:pt idx="911">
                  <c:v>9.8647120867883849E-3</c:v>
                </c:pt>
                <c:pt idx="912">
                  <c:v>9.8900899771048583E-3</c:v>
                </c:pt>
                <c:pt idx="913">
                  <c:v>9.9155248564098408E-3</c:v>
                </c:pt>
                <c:pt idx="914">
                  <c:v>9.9410168290625708E-3</c:v>
                </c:pt>
                <c:pt idx="915">
                  <c:v>9.9665659995511746E-3</c:v>
                </c:pt>
                <c:pt idx="916">
                  <c:v>9.9921724724915256E-3</c:v>
                </c:pt>
                <c:pt idx="917">
                  <c:v>1.0017836352628264E-2</c:v>
                </c:pt>
                <c:pt idx="918">
                  <c:v>1.0043557744834229E-2</c:v>
                </c:pt>
                <c:pt idx="919">
                  <c:v>1.006933675411034E-2</c:v>
                </c:pt>
                <c:pt idx="920">
                  <c:v>1.009517348558636E-2</c:v>
                </c:pt>
                <c:pt idx="921">
                  <c:v>1.0121068044520062E-2</c:v>
                </c:pt>
                <c:pt idx="922">
                  <c:v>1.0147020536297461E-2</c:v>
                </c:pt>
                <c:pt idx="923">
                  <c:v>1.0173031066433181E-2</c:v>
                </c:pt>
                <c:pt idx="924">
                  <c:v>1.0199099740569895E-2</c:v>
                </c:pt>
                <c:pt idx="925">
                  <c:v>1.0225226664478761E-2</c:v>
                </c:pt>
                <c:pt idx="926">
                  <c:v>1.0251411944059131E-2</c:v>
                </c:pt>
                <c:pt idx="927">
                  <c:v>1.0277655685338685E-2</c:v>
                </c:pt>
                <c:pt idx="928">
                  <c:v>1.0303957994473345E-2</c:v>
                </c:pt>
                <c:pt idx="929">
                  <c:v>1.0330318977747359E-2</c:v>
                </c:pt>
                <c:pt idx="930">
                  <c:v>1.0356738741573187E-2</c:v>
                </c:pt>
                <c:pt idx="931">
                  <c:v>1.0383217392491558E-2</c:v>
                </c:pt>
                <c:pt idx="932">
                  <c:v>1.0409755037171467E-2</c:v>
                </c:pt>
                <c:pt idx="933">
                  <c:v>1.0436351782410105E-2</c:v>
                </c:pt>
                <c:pt idx="934">
                  <c:v>1.0463007735132904E-2</c:v>
                </c:pt>
                <c:pt idx="935">
                  <c:v>1.0489723002393371E-2</c:v>
                </c:pt>
                <c:pt idx="936">
                  <c:v>1.0516497691373489E-2</c:v>
                </c:pt>
                <c:pt idx="937">
                  <c:v>1.0543331909383207E-2</c:v>
                </c:pt>
                <c:pt idx="938">
                  <c:v>1.0570225763860715E-2</c:v>
                </c:pt>
                <c:pt idx="939">
                  <c:v>1.0597179362372281E-2</c:v>
                </c:pt>
                <c:pt idx="940">
                  <c:v>1.0624192812612301E-2</c:v>
                </c:pt>
                <c:pt idx="941">
                  <c:v>1.0651266222403408E-2</c:v>
                </c:pt>
                <c:pt idx="942">
                  <c:v>1.06783996996964E-2</c:v>
                </c:pt>
                <c:pt idx="943">
                  <c:v>1.0705593352569969E-2</c:v>
                </c:pt>
                <c:pt idx="944">
                  <c:v>1.0732847289231E-2</c:v>
                </c:pt>
                <c:pt idx="945">
                  <c:v>1.0760161618014484E-2</c:v>
                </c:pt>
                <c:pt idx="946">
                  <c:v>1.0787536447383145E-2</c:v>
                </c:pt>
                <c:pt idx="947">
                  <c:v>1.0814971885928061E-2</c:v>
                </c:pt>
                <c:pt idx="948">
                  <c:v>1.0842468042368429E-2</c:v>
                </c:pt>
                <c:pt idx="949">
                  <c:v>1.0870025025550841E-2</c:v>
                </c:pt>
                <c:pt idx="950">
                  <c:v>1.0897642944450458E-2</c:v>
                </c:pt>
                <c:pt idx="951">
                  <c:v>1.0925321908170261E-2</c:v>
                </c:pt>
                <c:pt idx="952">
                  <c:v>1.0953062025940812E-2</c:v>
                </c:pt>
                <c:pt idx="953">
                  <c:v>1.0980863407120981E-2</c:v>
                </c:pt>
                <c:pt idx="954">
                  <c:v>1.1008726161197281E-2</c:v>
                </c:pt>
                <c:pt idx="955">
                  <c:v>1.1036650397784203E-2</c:v>
                </c:pt>
                <c:pt idx="956">
                  <c:v>1.1064636226623939E-2</c:v>
                </c:pt>
                <c:pt idx="957">
                  <c:v>1.1092683757586663E-2</c:v>
                </c:pt>
                <c:pt idx="958">
                  <c:v>1.1120793100670242E-2</c:v>
                </c:pt>
                <c:pt idx="959">
                  <c:v>1.1148964366000361E-2</c:v>
                </c:pt>
                <c:pt idx="960">
                  <c:v>1.1177197663830333E-2</c:v>
                </c:pt>
                <c:pt idx="961">
                  <c:v>1.1205493104541239E-2</c:v>
                </c:pt>
                <c:pt idx="962">
                  <c:v>1.1233850798641989E-2</c:v>
                </c:pt>
                <c:pt idx="963">
                  <c:v>1.126227085676902E-2</c:v>
                </c:pt>
                <c:pt idx="964">
                  <c:v>1.1290753389686291E-2</c:v>
                </c:pt>
                <c:pt idx="965">
                  <c:v>1.1319298508285527E-2</c:v>
                </c:pt>
                <c:pt idx="966">
                  <c:v>1.1347906323586119E-2</c:v>
                </c:pt>
                <c:pt idx="967">
                  <c:v>1.1376576946734825E-2</c:v>
                </c:pt>
                <c:pt idx="968">
                  <c:v>1.1405310489005983E-2</c:v>
                </c:pt>
                <c:pt idx="969">
                  <c:v>1.1434107061801429E-2</c:v>
                </c:pt>
                <c:pt idx="970">
                  <c:v>1.1462966776650499E-2</c:v>
                </c:pt>
                <c:pt idx="971">
                  <c:v>1.1491889745209987E-2</c:v>
                </c:pt>
                <c:pt idx="972">
                  <c:v>1.1520876079263852E-2</c:v>
                </c:pt>
                <c:pt idx="973">
                  <c:v>1.1549925890723605E-2</c:v>
                </c:pt>
                <c:pt idx="974">
                  <c:v>1.1579039291628287E-2</c:v>
                </c:pt>
                <c:pt idx="975">
                  <c:v>1.1608216394143766E-2</c:v>
                </c:pt>
                <c:pt idx="976">
                  <c:v>1.1637457310563745E-2</c:v>
                </c:pt>
                <c:pt idx="977">
                  <c:v>1.1666762153308559E-2</c:v>
                </c:pt>
                <c:pt idx="978">
                  <c:v>1.1696131034926303E-2</c:v>
                </c:pt>
                <c:pt idx="979">
                  <c:v>1.1725564068091845E-2</c:v>
                </c:pt>
                <c:pt idx="980">
                  <c:v>1.1755061365607406E-2</c:v>
                </c:pt>
                <c:pt idx="981">
                  <c:v>1.1784623040402122E-2</c:v>
                </c:pt>
                <c:pt idx="982">
                  <c:v>1.181424920553229E-2</c:v>
                </c:pt>
                <c:pt idx="983">
                  <c:v>1.18439399741812E-2</c:v>
                </c:pt>
                <c:pt idx="984">
                  <c:v>1.1873695459659241E-2</c:v>
                </c:pt>
                <c:pt idx="985">
                  <c:v>1.1903515775403694E-2</c:v>
                </c:pt>
                <c:pt idx="986">
                  <c:v>1.1933401034978504E-2</c:v>
                </c:pt>
                <c:pt idx="987">
                  <c:v>1.1963351352074743E-2</c:v>
                </c:pt>
                <c:pt idx="988">
                  <c:v>1.1993366840510281E-2</c:v>
                </c:pt>
                <c:pt idx="989">
                  <c:v>1.2023447614229662E-2</c:v>
                </c:pt>
                <c:pt idx="990">
                  <c:v>1.2053593787304308E-2</c:v>
                </c:pt>
                <c:pt idx="991">
                  <c:v>1.2083805473932299E-2</c:v>
                </c:pt>
                <c:pt idx="992">
                  <c:v>1.2114082788438139E-2</c:v>
                </c:pt>
                <c:pt idx="993">
                  <c:v>1.2144425845273451E-2</c:v>
                </c:pt>
                <c:pt idx="994">
                  <c:v>1.2174834759015861E-2</c:v>
                </c:pt>
                <c:pt idx="995">
                  <c:v>1.2205309644370024E-2</c:v>
                </c:pt>
                <c:pt idx="996">
                  <c:v>1.2235850616166683E-2</c:v>
                </c:pt>
                <c:pt idx="997">
                  <c:v>1.2266457789363231E-2</c:v>
                </c:pt>
                <c:pt idx="998">
                  <c:v>1.2297131279043361E-2</c:v>
                </c:pt>
                <c:pt idx="999">
                  <c:v>1.232787120041748E-2</c:v>
                </c:pt>
                <c:pt idx="1000">
                  <c:v>1.23586776688214E-2</c:v>
                </c:pt>
                <c:pt idx="1001">
                  <c:v>1.2389550799718324E-2</c:v>
                </c:pt>
                <c:pt idx="1002">
                  <c:v>1.2420490708696641E-2</c:v>
                </c:pt>
                <c:pt idx="1003">
                  <c:v>1.2451497511471678E-2</c:v>
                </c:pt>
                <c:pt idx="1004">
                  <c:v>1.2482571323884537E-2</c:v>
                </c:pt>
                <c:pt idx="1005">
                  <c:v>1.2513712261902107E-2</c:v>
                </c:pt>
                <c:pt idx="1006">
                  <c:v>1.2544920441617905E-2</c:v>
                </c:pt>
                <c:pt idx="1007">
                  <c:v>1.2576195979250698E-2</c:v>
                </c:pt>
                <c:pt idx="1008">
                  <c:v>1.2607538991145809E-2</c:v>
                </c:pt>
                <c:pt idx="1009">
                  <c:v>1.2638949593773978E-2</c:v>
                </c:pt>
                <c:pt idx="1010">
                  <c:v>1.2670427903731959E-2</c:v>
                </c:pt>
                <c:pt idx="1011">
                  <c:v>1.2701974037742196E-2</c:v>
                </c:pt>
                <c:pt idx="1012">
                  <c:v>1.2733588112652738E-2</c:v>
                </c:pt>
                <c:pt idx="1013">
                  <c:v>1.2765270245437414E-2</c:v>
                </c:pt>
                <c:pt idx="1014">
                  <c:v>1.2797020553195333E-2</c:v>
                </c:pt>
                <c:pt idx="1015">
                  <c:v>1.28288391531517E-2</c:v>
                </c:pt>
                <c:pt idx="1016">
                  <c:v>1.2860726162656743E-2</c:v>
                </c:pt>
                <c:pt idx="1017">
                  <c:v>1.2892681699186231E-2</c:v>
                </c:pt>
                <c:pt idx="1018">
                  <c:v>1.2924705880341144E-2</c:v>
                </c:pt>
                <c:pt idx="1019">
                  <c:v>1.2956798823848079E-2</c:v>
                </c:pt>
                <c:pt idx="1020">
                  <c:v>1.2988960647558707E-2</c:v>
                </c:pt>
                <c:pt idx="1021">
                  <c:v>1.3021191469449663E-2</c:v>
                </c:pt>
                <c:pt idx="1022">
                  <c:v>1.305349140762312E-2</c:v>
                </c:pt>
                <c:pt idx="1023">
                  <c:v>1.3085860580306035E-2</c:v>
                </c:pt>
                <c:pt idx="1024">
                  <c:v>1.3118299105850419E-2</c:v>
                </c:pt>
                <c:pt idx="1025">
                  <c:v>1.3150807102733303E-2</c:v>
                </c:pt>
                <c:pt idx="1026">
                  <c:v>1.3183384689556508E-2</c:v>
                </c:pt>
                <c:pt idx="1027">
                  <c:v>1.3216031985046598E-2</c:v>
                </c:pt>
                <c:pt idx="1028">
                  <c:v>1.3248749108055223E-2</c:v>
                </c:pt>
                <c:pt idx="1029">
                  <c:v>1.3281536177558249E-2</c:v>
                </c:pt>
                <c:pt idx="1030">
                  <c:v>1.3314393312656599E-2</c:v>
                </c:pt>
                <c:pt idx="1031">
                  <c:v>1.3347320632575536E-2</c:v>
                </c:pt>
                <c:pt idx="1032">
                  <c:v>1.3380318256664716E-2</c:v>
                </c:pt>
                <c:pt idx="1033">
                  <c:v>1.3413386304398407E-2</c:v>
                </c:pt>
                <c:pt idx="1034">
                  <c:v>1.3446524895375397E-2</c:v>
                </c:pt>
                <c:pt idx="1035">
                  <c:v>1.3479734149318247E-2</c:v>
                </c:pt>
                <c:pt idx="1036">
                  <c:v>1.3513014186074148E-2</c:v>
                </c:pt>
                <c:pt idx="1037">
                  <c:v>1.3546365125614485E-2</c:v>
                </c:pt>
                <c:pt idx="1038">
                  <c:v>1.3579787088034522E-2</c:v>
                </c:pt>
                <c:pt idx="1039">
                  <c:v>1.3613280193553619E-2</c:v>
                </c:pt>
                <c:pt idx="1040">
                  <c:v>1.3646844562515182E-2</c:v>
                </c:pt>
                <c:pt idx="1041">
                  <c:v>1.3680480315386245E-2</c:v>
                </c:pt>
                <c:pt idx="1042">
                  <c:v>1.3714187572757681E-2</c:v>
                </c:pt>
                <c:pt idx="1043">
                  <c:v>1.3747966455344478E-2</c:v>
                </c:pt>
                <c:pt idx="1044">
                  <c:v>1.3781817083985119E-2</c:v>
                </c:pt>
                <c:pt idx="1045">
                  <c:v>1.3815739579641152E-2</c:v>
                </c:pt>
                <c:pt idx="1046">
                  <c:v>1.3849734063398421E-2</c:v>
                </c:pt>
                <c:pt idx="1047">
                  <c:v>1.3883800656465843E-2</c:v>
                </c:pt>
                <c:pt idx="1048">
                  <c:v>1.39179394801753E-2</c:v>
                </c:pt>
                <c:pt idx="1049">
                  <c:v>1.3952150655982902E-2</c:v>
                </c:pt>
                <c:pt idx="1050">
                  <c:v>1.3986434305467081E-2</c:v>
                </c:pt>
                <c:pt idx="1051">
                  <c:v>1.4020790550329692E-2</c:v>
                </c:pt>
                <c:pt idx="1052">
                  <c:v>1.4055219512395998E-2</c:v>
                </c:pt>
                <c:pt idx="1053">
                  <c:v>1.4089721313613928E-2</c:v>
                </c:pt>
                <c:pt idx="1054">
                  <c:v>1.412429607605393E-2</c:v>
                </c:pt>
                <c:pt idx="1055">
                  <c:v>1.4158943921910064E-2</c:v>
                </c:pt>
                <c:pt idx="1056">
                  <c:v>1.4193664973498615E-2</c:v>
                </c:pt>
                <c:pt idx="1057">
                  <c:v>1.4228459353258747E-2</c:v>
                </c:pt>
                <c:pt idx="1058">
                  <c:v>1.4263327183751819E-2</c:v>
                </c:pt>
                <c:pt idx="1059">
                  <c:v>1.4298268587662139E-2</c:v>
                </c:pt>
                <c:pt idx="1060">
                  <c:v>1.4333283687796168E-2</c:v>
                </c:pt>
                <c:pt idx="1061">
                  <c:v>1.4368372607082841E-2</c:v>
                </c:pt>
                <c:pt idx="1062">
                  <c:v>1.4403535468573231E-2</c:v>
                </c:pt>
                <c:pt idx="1063">
                  <c:v>1.4438772395440455E-2</c:v>
                </c:pt>
                <c:pt idx="1064">
                  <c:v>1.4474083510980063E-2</c:v>
                </c:pt>
                <c:pt idx="1065">
                  <c:v>1.4509468938609263E-2</c:v>
                </c:pt>
                <c:pt idx="1066">
                  <c:v>1.4544928801867384E-2</c:v>
                </c:pt>
                <c:pt idx="1067">
                  <c:v>1.4580463224415283E-2</c:v>
                </c:pt>
                <c:pt idx="1068">
                  <c:v>1.4616072330035701E-2</c:v>
                </c:pt>
                <c:pt idx="1069">
                  <c:v>1.4651756242633283E-2</c:v>
                </c:pt>
                <c:pt idx="1070">
                  <c:v>1.4687515086233723E-2</c:v>
                </c:pt>
                <c:pt idx="1071">
                  <c:v>1.4723348984984558E-2</c:v>
                </c:pt>
                <c:pt idx="1072">
                  <c:v>1.4759258063154498E-2</c:v>
                </c:pt>
                <c:pt idx="1073">
                  <c:v>1.4795242445133598E-2</c:v>
                </c:pt>
                <c:pt idx="1074">
                  <c:v>1.4831302255433085E-2</c:v>
                </c:pt>
                <c:pt idx="1075">
                  <c:v>1.4867437618685376E-2</c:v>
                </c:pt>
                <c:pt idx="1076">
                  <c:v>1.4903648659643489E-2</c:v>
                </c:pt>
                <c:pt idx="1077">
                  <c:v>1.4939935503181892E-2</c:v>
                </c:pt>
                <c:pt idx="1078">
                  <c:v>1.4976298274295618E-2</c:v>
                </c:pt>
                <c:pt idx="1079">
                  <c:v>1.5012737098100363E-2</c:v>
                </c:pt>
                <c:pt idx="1080">
                  <c:v>1.5049252099832501E-2</c:v>
                </c:pt>
                <c:pt idx="1081">
                  <c:v>1.5085843404848922E-2</c:v>
                </c:pt>
                <c:pt idx="1082">
                  <c:v>1.5122511138626945E-2</c:v>
                </c:pt>
                <c:pt idx="1083">
                  <c:v>1.5159255426764265E-2</c:v>
                </c:pt>
                <c:pt idx="1084">
                  <c:v>1.5196076394978707E-2</c:v>
                </c:pt>
                <c:pt idx="1085">
                  <c:v>1.5232974169108343E-2</c:v>
                </c:pt>
                <c:pt idx="1086">
                  <c:v>1.5269948875111138E-2</c:v>
                </c:pt>
                <c:pt idx="1087">
                  <c:v>1.5307000639065316E-2</c:v>
                </c:pt>
                <c:pt idx="1088">
                  <c:v>1.5344129587168409E-2</c:v>
                </c:pt>
                <c:pt idx="1089">
                  <c:v>1.5381335845738043E-2</c:v>
                </c:pt>
                <c:pt idx="1090">
                  <c:v>1.5418619541211357E-2</c:v>
                </c:pt>
                <c:pt idx="1091">
                  <c:v>1.5455980800145231E-2</c:v>
                </c:pt>
                <c:pt idx="1092">
                  <c:v>1.5493419749215812E-2</c:v>
                </c:pt>
                <c:pt idx="1093">
                  <c:v>1.5530936515218243E-2</c:v>
                </c:pt>
                <c:pt idx="1094">
                  <c:v>1.5568531225067603E-2</c:v>
                </c:pt>
                <c:pt idx="1095">
                  <c:v>1.5606204005797189E-2</c:v>
                </c:pt>
                <c:pt idx="1096">
                  <c:v>1.5643954984560181E-2</c:v>
                </c:pt>
                <c:pt idx="1097">
                  <c:v>1.5681784288628185E-2</c:v>
                </c:pt>
                <c:pt idx="1098">
                  <c:v>1.5719692045391379E-2</c:v>
                </c:pt>
                <c:pt idx="1099">
                  <c:v>1.5757678382359235E-2</c:v>
                </c:pt>
                <c:pt idx="1100">
                  <c:v>1.5795743427159344E-2</c:v>
                </c:pt>
                <c:pt idx="1101">
                  <c:v>1.5833887307537993E-2</c:v>
                </c:pt>
                <c:pt idx="1102">
                  <c:v>1.5872110151359406E-2</c:v>
                </c:pt>
                <c:pt idx="1103">
                  <c:v>1.5910412086606675E-2</c:v>
                </c:pt>
                <c:pt idx="1104">
                  <c:v>1.5948793241380661E-2</c:v>
                </c:pt>
                <c:pt idx="1105">
                  <c:v>1.5987253743900177E-2</c:v>
                </c:pt>
                <c:pt idx="1106">
                  <c:v>1.6025793722502023E-2</c:v>
                </c:pt>
                <c:pt idx="1107">
                  <c:v>1.6064413305640991E-2</c:v>
                </c:pt>
                <c:pt idx="1108">
                  <c:v>1.6103112621889303E-2</c:v>
                </c:pt>
                <c:pt idx="1109">
                  <c:v>1.6141891799936945E-2</c:v>
                </c:pt>
                <c:pt idx="1110">
                  <c:v>1.6180750968590903E-2</c:v>
                </c:pt>
                <c:pt idx="1111">
                  <c:v>1.6219690256776071E-2</c:v>
                </c:pt>
                <c:pt idx="1112">
                  <c:v>1.6258709793534425E-2</c:v>
                </c:pt>
                <c:pt idx="1113">
                  <c:v>1.6297809708024701E-2</c:v>
                </c:pt>
                <c:pt idx="1114">
                  <c:v>1.6336990129522982E-2</c:v>
                </c:pt>
                <c:pt idx="1115">
                  <c:v>1.6376251187422062E-2</c:v>
                </c:pt>
                <c:pt idx="1116">
                  <c:v>1.6415593011231445E-2</c:v>
                </c:pt>
                <c:pt idx="1117">
                  <c:v>1.6455015730577401E-2</c:v>
                </c:pt>
                <c:pt idx="1118">
                  <c:v>1.6494519475202481E-2</c:v>
                </c:pt>
                <c:pt idx="1119">
                  <c:v>1.6534104374965861E-2</c:v>
                </c:pt>
                <c:pt idx="1120">
                  <c:v>1.6573770559842729E-2</c:v>
                </c:pt>
                <c:pt idx="1121">
                  <c:v>1.661351815992464E-2</c:v>
                </c:pt>
                <c:pt idx="1122">
                  <c:v>1.6653347305419102E-2</c:v>
                </c:pt>
                <c:pt idx="1123">
                  <c:v>1.6693258126649322E-2</c:v>
                </c:pt>
                <c:pt idx="1124">
                  <c:v>1.6733250754054557E-2</c:v>
                </c:pt>
                <c:pt idx="1125">
                  <c:v>1.6773325318189571E-2</c:v>
                </c:pt>
                <c:pt idx="1126">
                  <c:v>1.6813481949724349E-2</c:v>
                </c:pt>
                <c:pt idx="1127">
                  <c:v>1.685372077944482E-2</c:v>
                </c:pt>
                <c:pt idx="1128">
                  <c:v>1.6894041938251822E-2</c:v>
                </c:pt>
                <c:pt idx="1129">
                  <c:v>1.6934445557161407E-2</c:v>
                </c:pt>
                <c:pt idx="1130">
                  <c:v>1.6974931767304569E-2</c:v>
                </c:pt>
                <c:pt idx="1131">
                  <c:v>1.7015500699927334E-2</c:v>
                </c:pt>
                <c:pt idx="1132">
                  <c:v>1.7056152486390024E-2</c:v>
                </c:pt>
                <c:pt idx="1133">
                  <c:v>1.7096887258168277E-2</c:v>
                </c:pt>
                <c:pt idx="1134">
                  <c:v>1.7137705146851492E-2</c:v>
                </c:pt>
                <c:pt idx="1135">
                  <c:v>1.7178606284143937E-2</c:v>
                </c:pt>
                <c:pt idx="1136">
                  <c:v>1.7219590801863874E-2</c:v>
                </c:pt>
                <c:pt idx="1137">
                  <c:v>1.726065883194363E-2</c:v>
                </c:pt>
                <c:pt idx="1138">
                  <c:v>1.7301810506429493E-2</c:v>
                </c:pt>
                <c:pt idx="1139">
                  <c:v>1.7343045957481606E-2</c:v>
                </c:pt>
                <c:pt idx="1140">
                  <c:v>1.7384365317373741E-2</c:v>
                </c:pt>
                <c:pt idx="1141">
                  <c:v>1.74257687184932E-2</c:v>
                </c:pt>
                <c:pt idx="1142">
                  <c:v>1.746725629334064E-2</c:v>
                </c:pt>
                <c:pt idx="1143">
                  <c:v>1.7508828174530151E-2</c:v>
                </c:pt>
                <c:pt idx="1144">
                  <c:v>1.7550484494788781E-2</c:v>
                </c:pt>
                <c:pt idx="1145">
                  <c:v>1.7592225386956473E-2</c:v>
                </c:pt>
                <c:pt idx="1146">
                  <c:v>1.7634050983986328E-2</c:v>
                </c:pt>
                <c:pt idx="1147">
                  <c:v>1.7675961418943852E-2</c:v>
                </c:pt>
                <c:pt idx="1148">
                  <c:v>1.7717956825007278E-2</c:v>
                </c:pt>
                <c:pt idx="1149">
                  <c:v>1.7760037335467285E-2</c:v>
                </c:pt>
                <c:pt idx="1150">
                  <c:v>1.7802203083726369E-2</c:v>
                </c:pt>
                <c:pt idx="1151">
                  <c:v>1.78444542032999E-2</c:v>
                </c:pt>
                <c:pt idx="1152">
                  <c:v>1.7886790827814705E-2</c:v>
                </c:pt>
                <c:pt idx="1153">
                  <c:v>1.7929213091009623E-2</c:v>
                </c:pt>
                <c:pt idx="1154">
                  <c:v>1.7971721126735236E-2</c:v>
                </c:pt>
                <c:pt idx="1155">
                  <c:v>1.8014315068953429E-2</c:v>
                </c:pt>
                <c:pt idx="1156">
                  <c:v>1.8056995051737811E-2</c:v>
                </c:pt>
                <c:pt idx="1157">
                  <c:v>1.8099761209273049E-2</c:v>
                </c:pt>
                <c:pt idx="1158">
                  <c:v>1.8142613675854988E-2</c:v>
                </c:pt>
                <c:pt idx="1159">
                  <c:v>1.8185552585890361E-2</c:v>
                </c:pt>
                <c:pt idx="1160">
                  <c:v>1.8228578073896811E-2</c:v>
                </c:pt>
                <c:pt idx="1161">
                  <c:v>1.8271690274502483E-2</c:v>
                </c:pt>
                <c:pt idx="1162">
                  <c:v>1.8314889322446147E-2</c:v>
                </c:pt>
                <c:pt idx="1163">
                  <c:v>1.8358175352576965E-2</c:v>
                </c:pt>
                <c:pt idx="1164">
                  <c:v>1.8401548499854151E-2</c:v>
                </c:pt>
                <c:pt idx="1165">
                  <c:v>1.8445008899346943E-2</c:v>
                </c:pt>
                <c:pt idx="1166">
                  <c:v>1.8488556686234735E-2</c:v>
                </c:pt>
                <c:pt idx="1167">
                  <c:v>1.8532191995806323E-2</c:v>
                </c:pt>
                <c:pt idx="1168">
                  <c:v>1.8575914963460345E-2</c:v>
                </c:pt>
                <c:pt idx="1169">
                  <c:v>1.8619725724704723E-2</c:v>
                </c:pt>
                <c:pt idx="1170">
                  <c:v>1.8663624415156767E-2</c:v>
                </c:pt>
                <c:pt idx="1171">
                  <c:v>1.8707611170542527E-2</c:v>
                </c:pt>
                <c:pt idx="1172">
                  <c:v>1.8751686126697555E-2</c:v>
                </c:pt>
                <c:pt idx="1173">
                  <c:v>1.8795849419565927E-2</c:v>
                </c:pt>
                <c:pt idx="1174">
                  <c:v>1.8840101185200103E-2</c:v>
                </c:pt>
                <c:pt idx="1175">
                  <c:v>1.8884441559761281E-2</c:v>
                </c:pt>
                <c:pt idx="1176">
                  <c:v>1.892887067951924E-2</c:v>
                </c:pt>
                <c:pt idx="1177">
                  <c:v>1.8973388680851081E-2</c:v>
                </c:pt>
                <c:pt idx="1178">
                  <c:v>1.9017995700242811E-2</c:v>
                </c:pt>
                <c:pt idx="1179">
                  <c:v>1.9062691874287701E-2</c:v>
                </c:pt>
                <c:pt idx="1180">
                  <c:v>1.9107477339686946E-2</c:v>
                </c:pt>
                <c:pt idx="1181">
                  <c:v>1.9152352233248765E-2</c:v>
                </c:pt>
                <c:pt idx="1182">
                  <c:v>1.9197316691889323E-2</c:v>
                </c:pt>
                <c:pt idx="1183">
                  <c:v>1.9242370852631623E-2</c:v>
                </c:pt>
                <c:pt idx="1184">
                  <c:v>1.9287514852605561E-2</c:v>
                </c:pt>
                <c:pt idx="1185">
                  <c:v>1.933274882904799E-2</c:v>
                </c:pt>
                <c:pt idx="1186">
                  <c:v>1.9378072919302505E-2</c:v>
                </c:pt>
                <c:pt idx="1187">
                  <c:v>1.9423487260819147E-2</c:v>
                </c:pt>
                <c:pt idx="1188">
                  <c:v>1.9468991991153747E-2</c:v>
                </c:pt>
                <c:pt idx="1189">
                  <c:v>1.9514587247969374E-2</c:v>
                </c:pt>
                <c:pt idx="1190">
                  <c:v>1.9560273169033832E-2</c:v>
                </c:pt>
                <c:pt idx="1191">
                  <c:v>1.9606049892221523E-2</c:v>
                </c:pt>
                <c:pt idx="1192">
                  <c:v>1.9651917555512381E-2</c:v>
                </c:pt>
                <c:pt idx="1193">
                  <c:v>1.9697876296991674E-2</c:v>
                </c:pt>
                <c:pt idx="1194">
                  <c:v>1.9743926254849622E-2</c:v>
                </c:pt>
                <c:pt idx="1195">
                  <c:v>1.9790067567382247E-2</c:v>
                </c:pt>
                <c:pt idx="1196">
                  <c:v>1.9836300372989713E-2</c:v>
                </c:pt>
                <c:pt idx="1197">
                  <c:v>1.9882624810177739E-2</c:v>
                </c:pt>
                <c:pt idx="1198">
                  <c:v>1.9929041017555792E-2</c:v>
                </c:pt>
                <c:pt idx="1199">
                  <c:v>1.9975549133838349E-2</c:v>
                </c:pt>
                <c:pt idx="1200">
                  <c:v>2.0022149297843638E-2</c:v>
                </c:pt>
                <c:pt idx="1201">
                  <c:v>2.0068841648494512E-2</c:v>
                </c:pt>
                <c:pt idx="1202">
                  <c:v>2.0115626324817108E-2</c:v>
                </c:pt>
                <c:pt idx="1203">
                  <c:v>2.0162503465941461E-2</c:v>
                </c:pt>
                <c:pt idx="1204">
                  <c:v>2.0209473211101042E-2</c:v>
                </c:pt>
                <c:pt idx="1205">
                  <c:v>2.0256535699632677E-2</c:v>
                </c:pt>
                <c:pt idx="1206">
                  <c:v>2.0303691070976401E-2</c:v>
                </c:pt>
                <c:pt idx="1207">
                  <c:v>2.0350939464674856E-2</c:v>
                </c:pt>
                <c:pt idx="1208">
                  <c:v>2.0398281020373651E-2</c:v>
                </c:pt>
                <c:pt idx="1209">
                  <c:v>2.0445715877821409E-2</c:v>
                </c:pt>
                <c:pt idx="1210">
                  <c:v>2.0493244176867889E-2</c:v>
                </c:pt>
                <c:pt idx="1211">
                  <c:v>2.0540866057466314E-2</c:v>
                </c:pt>
                <c:pt idx="1212">
                  <c:v>2.0588581659671468E-2</c:v>
                </c:pt>
                <c:pt idx="1213">
                  <c:v>2.0636391123639852E-2</c:v>
                </c:pt>
                <c:pt idx="1214">
                  <c:v>2.0684294589629771E-2</c:v>
                </c:pt>
                <c:pt idx="1215">
                  <c:v>2.0732292198000202E-2</c:v>
                </c:pt>
                <c:pt idx="1216">
                  <c:v>2.0780384089212695E-2</c:v>
                </c:pt>
                <c:pt idx="1217">
                  <c:v>2.0828570403828982E-2</c:v>
                </c:pt>
                <c:pt idx="1218">
                  <c:v>2.0876851282511676E-2</c:v>
                </c:pt>
                <c:pt idx="1219">
                  <c:v>2.092522686602441E-2</c:v>
                </c:pt>
                <c:pt idx="1220">
                  <c:v>2.0973697295230808E-2</c:v>
                </c:pt>
                <c:pt idx="1221">
                  <c:v>2.1022262711095391E-2</c:v>
                </c:pt>
                <c:pt idx="1222">
                  <c:v>2.1070923254681982E-2</c:v>
                </c:pt>
                <c:pt idx="1223">
                  <c:v>2.1119679067155096E-2</c:v>
                </c:pt>
                <c:pt idx="1224">
                  <c:v>2.1168530289778408E-2</c:v>
                </c:pt>
                <c:pt idx="1225">
                  <c:v>2.1217477063915465E-2</c:v>
                </c:pt>
                <c:pt idx="1226">
                  <c:v>2.1266519531028226E-2</c:v>
                </c:pt>
                <c:pt idx="1227">
                  <c:v>2.1315657832679046E-2</c:v>
                </c:pt>
                <c:pt idx="1228">
                  <c:v>2.1364892110528232E-2</c:v>
                </c:pt>
                <c:pt idx="1229">
                  <c:v>2.1414222506335252E-2</c:v>
                </c:pt>
                <c:pt idx="1230">
                  <c:v>2.146364916195749E-2</c:v>
                </c:pt>
                <c:pt idx="1231">
                  <c:v>2.1513172219351416E-2</c:v>
                </c:pt>
                <c:pt idx="1232">
                  <c:v>2.15627918205708E-2</c:v>
                </c:pt>
                <c:pt idx="1233">
                  <c:v>2.1612508107767946E-2</c:v>
                </c:pt>
                <c:pt idx="1234">
                  <c:v>2.1662321223192355E-2</c:v>
                </c:pt>
                <c:pt idx="1235">
                  <c:v>2.1712231309191268E-2</c:v>
                </c:pt>
                <c:pt idx="1236">
                  <c:v>2.1762238508209252E-2</c:v>
                </c:pt>
                <c:pt idx="1237">
                  <c:v>2.1812342962787411E-2</c:v>
                </c:pt>
                <c:pt idx="1238">
                  <c:v>2.1862544815564211E-2</c:v>
                </c:pt>
                <c:pt idx="1239">
                  <c:v>2.191284420927481E-2</c:v>
                </c:pt>
                <c:pt idx="1240">
                  <c:v>2.1963241286750416E-2</c:v>
                </c:pt>
                <c:pt idx="1241">
                  <c:v>2.2013736190918551E-2</c:v>
                </c:pt>
                <c:pt idx="1242">
                  <c:v>2.2064329064802952E-2</c:v>
                </c:pt>
                <c:pt idx="1243">
                  <c:v>2.2115020051523212E-2</c:v>
                </c:pt>
                <c:pt idx="1244">
                  <c:v>2.2165809294293942E-2</c:v>
                </c:pt>
                <c:pt idx="1245">
                  <c:v>2.2216696936425792E-2</c:v>
                </c:pt>
                <c:pt idx="1246">
                  <c:v>2.2267683121324395E-2</c:v>
                </c:pt>
                <c:pt idx="1247">
                  <c:v>2.2318767992489736E-2</c:v>
                </c:pt>
                <c:pt idx="1248">
                  <c:v>2.2369951693517458E-2</c:v>
                </c:pt>
                <c:pt idx="1249">
                  <c:v>2.2421234368097152E-2</c:v>
                </c:pt>
                <c:pt idx="1250">
                  <c:v>2.2472616160012896E-2</c:v>
                </c:pt>
                <c:pt idx="1251">
                  <c:v>2.2524097213142549E-2</c:v>
                </c:pt>
                <c:pt idx="1252">
                  <c:v>2.2575677671458544E-2</c:v>
                </c:pt>
                <c:pt idx="1253">
                  <c:v>2.262735767902594E-2</c:v>
                </c:pt>
                <c:pt idx="1254">
                  <c:v>2.2679137380003898E-2</c:v>
                </c:pt>
                <c:pt idx="1255">
                  <c:v>2.2731016918644521E-2</c:v>
                </c:pt>
                <c:pt idx="1256">
                  <c:v>2.2782996439293168E-2</c:v>
                </c:pt>
                <c:pt idx="1257">
                  <c:v>2.2835076086387868E-2</c:v>
                </c:pt>
                <c:pt idx="1258">
                  <c:v>2.2887256004458692E-2</c:v>
                </c:pt>
                <c:pt idx="1259">
                  <c:v>2.2939536338128848E-2</c:v>
                </c:pt>
                <c:pt idx="1260">
                  <c:v>2.2991917232113301E-2</c:v>
                </c:pt>
                <c:pt idx="1261">
                  <c:v>2.3044398831217998E-2</c:v>
                </c:pt>
                <c:pt idx="1262">
                  <c:v>2.3096981280342023E-2</c:v>
                </c:pt>
                <c:pt idx="1263">
                  <c:v>2.3149664724474911E-2</c:v>
                </c:pt>
                <c:pt idx="1264">
                  <c:v>2.3202449308697533E-2</c:v>
                </c:pt>
                <c:pt idx="1265">
                  <c:v>2.325533517818185E-2</c:v>
                </c:pt>
                <c:pt idx="1266">
                  <c:v>2.330832247819041E-2</c:v>
                </c:pt>
                <c:pt idx="1267">
                  <c:v>2.3361411354076277E-2</c:v>
                </c:pt>
                <c:pt idx="1268">
                  <c:v>2.3414601951282726E-2</c:v>
                </c:pt>
                <c:pt idx="1269">
                  <c:v>2.3467894415343592E-2</c:v>
                </c:pt>
                <c:pt idx="1270">
                  <c:v>2.3521288891881369E-2</c:v>
                </c:pt>
                <c:pt idx="1271">
                  <c:v>2.3574785526609295E-2</c:v>
                </c:pt>
                <c:pt idx="1272">
                  <c:v>2.3628384465329201E-2</c:v>
                </c:pt>
                <c:pt idx="1273">
                  <c:v>2.368208585393217E-2</c:v>
                </c:pt>
                <c:pt idx="1274">
                  <c:v>2.3735889838398347E-2</c:v>
                </c:pt>
                <c:pt idx="1275">
                  <c:v>2.3789796564796385E-2</c:v>
                </c:pt>
                <c:pt idx="1276">
                  <c:v>2.3843806179283319E-2</c:v>
                </c:pt>
                <c:pt idx="1277">
                  <c:v>2.3897918828104204E-2</c:v>
                </c:pt>
                <c:pt idx="1278">
                  <c:v>2.3952134657591769E-2</c:v>
                </c:pt>
                <c:pt idx="1279">
                  <c:v>2.4006453814167338E-2</c:v>
                </c:pt>
                <c:pt idx="1280">
                  <c:v>2.4060876444338828E-2</c:v>
                </c:pt>
                <c:pt idx="1281">
                  <c:v>2.4115402694701589E-2</c:v>
                </c:pt>
                <c:pt idx="1282">
                  <c:v>2.4170032711937951E-2</c:v>
                </c:pt>
                <c:pt idx="1283">
                  <c:v>2.4224766642816781E-2</c:v>
                </c:pt>
                <c:pt idx="1284">
                  <c:v>2.4279604634193645E-2</c:v>
                </c:pt>
                <c:pt idx="1285">
                  <c:v>2.4334546833010159E-2</c:v>
                </c:pt>
                <c:pt idx="1286">
                  <c:v>2.4389593386293994E-2</c:v>
                </c:pt>
                <c:pt idx="1287">
                  <c:v>2.4444744441158441E-2</c:v>
                </c:pt>
                <c:pt idx="1288">
                  <c:v>2.4500000144802407E-2</c:v>
                </c:pt>
                <c:pt idx="1289">
                  <c:v>2.4555360644510051E-2</c:v>
                </c:pt>
                <c:pt idx="1290">
                  <c:v>2.4610826087650202E-2</c:v>
                </c:pt>
                <c:pt idx="1291">
                  <c:v>2.4666396621676696E-2</c:v>
                </c:pt>
                <c:pt idx="1292">
                  <c:v>2.4722072394127829E-2</c:v>
                </c:pt>
                <c:pt idx="1293">
                  <c:v>2.4777853552626256E-2</c:v>
                </c:pt>
                <c:pt idx="1294">
                  <c:v>2.4833740244878413E-2</c:v>
                </c:pt>
                <c:pt idx="1295">
                  <c:v>2.4889732618674429E-2</c:v>
                </c:pt>
                <c:pt idx="1296">
                  <c:v>2.4945830821887595E-2</c:v>
                </c:pt>
                <c:pt idx="1297">
                  <c:v>2.5002035002475612E-2</c:v>
                </c:pt>
                <c:pt idx="1298">
                  <c:v>2.5058345308477815E-2</c:v>
                </c:pt>
                <c:pt idx="1299">
                  <c:v>2.5114761888016996E-2</c:v>
                </c:pt>
                <c:pt idx="1300">
                  <c:v>2.517128488929821E-2</c:v>
                </c:pt>
                <c:pt idx="1301">
                  <c:v>2.5227914460608812E-2</c:v>
                </c:pt>
                <c:pt idx="1302">
                  <c:v>2.5284650750317744E-2</c:v>
                </c:pt>
                <c:pt idx="1303">
                  <c:v>2.5341493906876181E-2</c:v>
                </c:pt>
                <c:pt idx="1304">
                  <c:v>2.5398444078816189E-2</c:v>
                </c:pt>
                <c:pt idx="1305">
                  <c:v>2.5455501414751482E-2</c:v>
                </c:pt>
                <c:pt idx="1306">
                  <c:v>2.5512666063376276E-2</c:v>
                </c:pt>
                <c:pt idx="1307">
                  <c:v>2.5569938173465812E-2</c:v>
                </c:pt>
                <c:pt idx="1308">
                  <c:v>2.5627317893875453E-2</c:v>
                </c:pt>
                <c:pt idx="1309">
                  <c:v>2.5684805373540367E-2</c:v>
                </c:pt>
                <c:pt idx="1310">
                  <c:v>2.5742400761476311E-2</c:v>
                </c:pt>
                <c:pt idx="1311">
                  <c:v>2.5800104206778342E-2</c:v>
                </c:pt>
                <c:pt idx="1312">
                  <c:v>2.5857915858620836E-2</c:v>
                </c:pt>
                <c:pt idx="1313">
                  <c:v>2.5915835866256572E-2</c:v>
                </c:pt>
                <c:pt idx="1314">
                  <c:v>2.5973864379018285E-2</c:v>
                </c:pt>
                <c:pt idx="1315">
                  <c:v>2.6032001546316685E-2</c:v>
                </c:pt>
                <c:pt idx="1316">
                  <c:v>2.609024751764057E-2</c:v>
                </c:pt>
                <c:pt idx="1317">
                  <c:v>2.6148602442556491E-2</c:v>
                </c:pt>
                <c:pt idx="1318">
                  <c:v>2.6207066470709969E-2</c:v>
                </c:pt>
                <c:pt idx="1319">
                  <c:v>2.6265639751822192E-2</c:v>
                </c:pt>
                <c:pt idx="1320">
                  <c:v>2.6324322435692993E-2</c:v>
                </c:pt>
                <c:pt idx="1321">
                  <c:v>2.638311467219849E-2</c:v>
                </c:pt>
                <c:pt idx="1322">
                  <c:v>2.6442016611291478E-2</c:v>
                </c:pt>
                <c:pt idx="1323">
                  <c:v>2.6501028403000896E-2</c:v>
                </c:pt>
                <c:pt idx="1324">
                  <c:v>2.6560150197432127E-2</c:v>
                </c:pt>
                <c:pt idx="1325">
                  <c:v>2.6619382144766543E-2</c:v>
                </c:pt>
                <c:pt idx="1326">
                  <c:v>2.6678724395260145E-2</c:v>
                </c:pt>
                <c:pt idx="1327">
                  <c:v>2.6738177099245256E-2</c:v>
                </c:pt>
                <c:pt idx="1328">
                  <c:v>2.6797740407128318E-2</c:v>
                </c:pt>
                <c:pt idx="1329">
                  <c:v>2.6857414469390852E-2</c:v>
                </c:pt>
                <c:pt idx="1330">
                  <c:v>2.6917199436588778E-2</c:v>
                </c:pt>
                <c:pt idx="1331">
                  <c:v>2.6977095459352524E-2</c:v>
                </c:pt>
                <c:pt idx="1332">
                  <c:v>2.7037102688385623E-2</c:v>
                </c:pt>
                <c:pt idx="1333">
                  <c:v>2.7097221274465212E-2</c:v>
                </c:pt>
                <c:pt idx="1334">
                  <c:v>2.7157451368442387E-2</c:v>
                </c:pt>
                <c:pt idx="1335">
                  <c:v>2.7217793121241216E-2</c:v>
                </c:pt>
                <c:pt idx="1336">
                  <c:v>2.7278246683857952E-2</c:v>
                </c:pt>
                <c:pt idx="1337">
                  <c:v>2.7338812207361087E-2</c:v>
                </c:pt>
                <c:pt idx="1338">
                  <c:v>2.7399489842891787E-2</c:v>
                </c:pt>
                <c:pt idx="1339">
                  <c:v>2.7460279741663627E-2</c:v>
                </c:pt>
                <c:pt idx="1340">
                  <c:v>2.7521182054960215E-2</c:v>
                </c:pt>
                <c:pt idx="1341">
                  <c:v>2.758219693413777E-2</c:v>
                </c:pt>
                <c:pt idx="1342">
                  <c:v>2.7643324530623299E-2</c:v>
                </c:pt>
                <c:pt idx="1343">
                  <c:v>2.7704564995913401E-2</c:v>
                </c:pt>
                <c:pt idx="1344">
                  <c:v>2.7765918481577091E-2</c:v>
                </c:pt>
                <c:pt idx="1345">
                  <c:v>2.7827385139251211E-2</c:v>
                </c:pt>
                <c:pt idx="1346">
                  <c:v>2.788896512064451E-2</c:v>
                </c:pt>
                <c:pt idx="1347">
                  <c:v>2.7950658577533691E-2</c:v>
                </c:pt>
                <c:pt idx="1348">
                  <c:v>2.8012465661765795E-2</c:v>
                </c:pt>
                <c:pt idx="1349">
                  <c:v>2.8074386525256411E-2</c:v>
                </c:pt>
                <c:pt idx="1350">
                  <c:v>2.8136421319989377E-2</c:v>
                </c:pt>
                <c:pt idx="1351">
                  <c:v>2.8198570198017567E-2</c:v>
                </c:pt>
                <c:pt idx="1352">
                  <c:v>2.8260833311461508E-2</c:v>
                </c:pt>
                <c:pt idx="1353">
                  <c:v>2.8323210812509696E-2</c:v>
                </c:pt>
                <c:pt idx="1354">
                  <c:v>2.8385702853417755E-2</c:v>
                </c:pt>
                <c:pt idx="1355">
                  <c:v>2.8448309586508812E-2</c:v>
                </c:pt>
                <c:pt idx="1356">
                  <c:v>2.8511031164172751E-2</c:v>
                </c:pt>
                <c:pt idx="1357">
                  <c:v>2.8573867738866093E-2</c:v>
                </c:pt>
                <c:pt idx="1358">
                  <c:v>2.8636819463111411E-2</c:v>
                </c:pt>
                <c:pt idx="1359">
                  <c:v>2.8699886489497096E-2</c:v>
                </c:pt>
                <c:pt idx="1360">
                  <c:v>2.8763068970677888E-2</c:v>
                </c:pt>
                <c:pt idx="1361">
                  <c:v>2.8826367059373508E-2</c:v>
                </c:pt>
                <c:pt idx="1362">
                  <c:v>2.8889780908367954E-2</c:v>
                </c:pt>
                <c:pt idx="1363">
                  <c:v>2.8953310670511458E-2</c:v>
                </c:pt>
                <c:pt idx="1364">
                  <c:v>2.9016956498717186E-2</c:v>
                </c:pt>
                <c:pt idx="1365">
                  <c:v>2.9080718545963807E-2</c:v>
                </c:pt>
                <c:pt idx="1366">
                  <c:v>2.9144596965292178E-2</c:v>
                </c:pt>
                <c:pt idx="1367">
                  <c:v>2.9208591909808578E-2</c:v>
                </c:pt>
                <c:pt idx="1368">
                  <c:v>2.9272703532681008E-2</c:v>
                </c:pt>
                <c:pt idx="1369">
                  <c:v>2.933693198714088E-2</c:v>
                </c:pt>
                <c:pt idx="1370">
                  <c:v>2.9401277426482415E-2</c:v>
                </c:pt>
                <c:pt idx="1371">
                  <c:v>2.9465740004061089E-2</c:v>
                </c:pt>
                <c:pt idx="1372">
                  <c:v>2.9530319873295692E-2</c:v>
                </c:pt>
                <c:pt idx="1373">
                  <c:v>2.9595017187665999E-2</c:v>
                </c:pt>
                <c:pt idx="1374">
                  <c:v>2.9659832100712602E-2</c:v>
                </c:pt>
                <c:pt idx="1375">
                  <c:v>2.9724764766037977E-2</c:v>
                </c:pt>
                <c:pt idx="1376">
                  <c:v>2.9789815337305042E-2</c:v>
                </c:pt>
                <c:pt idx="1377">
                  <c:v>2.9854983968236687E-2</c:v>
                </c:pt>
                <c:pt idx="1378">
                  <c:v>2.9920270812616251E-2</c:v>
                </c:pt>
                <c:pt idx="1379">
                  <c:v>2.9985676024286596E-2</c:v>
                </c:pt>
                <c:pt idx="1380">
                  <c:v>3.0051199757150052E-2</c:v>
                </c:pt>
                <c:pt idx="1381">
                  <c:v>3.0116842165168016E-2</c:v>
                </c:pt>
                <c:pt idx="1382">
                  <c:v>3.0182603402360855E-2</c:v>
                </c:pt>
                <c:pt idx="1383">
                  <c:v>3.0248483622807069E-2</c:v>
                </c:pt>
                <c:pt idx="1384">
                  <c:v>3.0314482980643511E-2</c:v>
                </c:pt>
                <c:pt idx="1385">
                  <c:v>3.0380601630064754E-2</c:v>
                </c:pt>
                <c:pt idx="1386">
                  <c:v>3.0446839725322878E-2</c:v>
                </c:pt>
                <c:pt idx="1387">
                  <c:v>3.0513197420727164E-2</c:v>
                </c:pt>
                <c:pt idx="1388">
                  <c:v>3.0579674870643211E-2</c:v>
                </c:pt>
                <c:pt idx="1389">
                  <c:v>3.0646272229494169E-2</c:v>
                </c:pt>
                <c:pt idx="1390">
                  <c:v>3.0712989651758033E-2</c:v>
                </c:pt>
                <c:pt idx="1391">
                  <c:v>3.0779827291970197E-2</c:v>
                </c:pt>
                <c:pt idx="1392">
                  <c:v>3.0846785304720011E-2</c:v>
                </c:pt>
                <c:pt idx="1393">
                  <c:v>3.091386384465299E-2</c:v>
                </c:pt>
                <c:pt idx="1394">
                  <c:v>3.0981063066469527E-2</c:v>
                </c:pt>
                <c:pt idx="1395">
                  <c:v>3.1048383124923765E-2</c:v>
                </c:pt>
                <c:pt idx="1396">
                  <c:v>3.1115824174824416E-2</c:v>
                </c:pt>
                <c:pt idx="1397">
                  <c:v>3.1183386371034596E-2</c:v>
                </c:pt>
                <c:pt idx="1398">
                  <c:v>3.1251069868470482E-2</c:v>
                </c:pt>
                <c:pt idx="1399">
                  <c:v>3.1318874822100891E-2</c:v>
                </c:pt>
                <c:pt idx="1400">
                  <c:v>3.1386801386948639E-2</c:v>
                </c:pt>
                <c:pt idx="1401">
                  <c:v>3.1454849718088186E-2</c:v>
                </c:pt>
                <c:pt idx="1402">
                  <c:v>3.1523019970646472E-2</c:v>
                </c:pt>
                <c:pt idx="1403">
                  <c:v>3.1591312299802402E-2</c:v>
                </c:pt>
                <c:pt idx="1404">
                  <c:v>3.1659726860785858E-2</c:v>
                </c:pt>
                <c:pt idx="1405">
                  <c:v>3.1728263808878582E-2</c:v>
                </c:pt>
                <c:pt idx="1406">
                  <c:v>3.1796923299412708E-2</c:v>
                </c:pt>
                <c:pt idx="1407">
                  <c:v>3.1865705487771276E-2</c:v>
                </c:pt>
                <c:pt idx="1408">
                  <c:v>3.1934610529386252E-2</c:v>
                </c:pt>
                <c:pt idx="1409">
                  <c:v>3.2003638579741159E-2</c:v>
                </c:pt>
                <c:pt idx="1410">
                  <c:v>3.2072789794367403E-2</c:v>
                </c:pt>
                <c:pt idx="1411">
                  <c:v>3.2142064328846781E-2</c:v>
                </c:pt>
                <c:pt idx="1412">
                  <c:v>3.2211462338809019E-2</c:v>
                </c:pt>
                <c:pt idx="1413">
                  <c:v>3.2280983979932482E-2</c:v>
                </c:pt>
                <c:pt idx="1414">
                  <c:v>3.235062940794365E-2</c:v>
                </c:pt>
                <c:pt idx="1415">
                  <c:v>3.2420398778616855E-2</c:v>
                </c:pt>
                <c:pt idx="1416">
                  <c:v>3.2490292247773278E-2</c:v>
                </c:pt>
                <c:pt idx="1417">
                  <c:v>3.2560309971281391E-2</c:v>
                </c:pt>
                <c:pt idx="1418">
                  <c:v>3.2630452105057009E-2</c:v>
                </c:pt>
                <c:pt idx="1419">
                  <c:v>3.2700718805061403E-2</c:v>
                </c:pt>
                <c:pt idx="1420">
                  <c:v>3.2771110227302072E-2</c:v>
                </c:pt>
                <c:pt idx="1421">
                  <c:v>3.2841626527832034E-2</c:v>
                </c:pt>
                <c:pt idx="1422">
                  <c:v>3.2912267862749908E-2</c:v>
                </c:pt>
                <c:pt idx="1423">
                  <c:v>3.2983034388198752E-2</c:v>
                </c:pt>
                <c:pt idx="1424">
                  <c:v>3.305392626036685E-2</c:v>
                </c:pt>
                <c:pt idx="1425">
                  <c:v>3.3124943635486077E-2</c:v>
                </c:pt>
                <c:pt idx="1426">
                  <c:v>3.3196086669832467E-2</c:v>
                </c:pt>
                <c:pt idx="1427">
                  <c:v>3.3267355519725511E-2</c:v>
                </c:pt>
                <c:pt idx="1428">
                  <c:v>3.3338750341527175E-2</c:v>
                </c:pt>
                <c:pt idx="1429">
                  <c:v>3.3410271291643472E-2</c:v>
                </c:pt>
                <c:pt idx="1430">
                  <c:v>3.34819185265222E-2</c:v>
                </c:pt>
                <c:pt idx="1431">
                  <c:v>3.3553692202652106E-2</c:v>
                </c:pt>
                <c:pt idx="1432">
                  <c:v>3.3625592476565963E-2</c:v>
                </c:pt>
                <c:pt idx="1433">
                  <c:v>3.3697619504835616E-2</c:v>
                </c:pt>
                <c:pt idx="1434">
                  <c:v>3.3769773444075411E-2</c:v>
                </c:pt>
                <c:pt idx="1435">
                  <c:v>3.384205445093949E-2</c:v>
                </c:pt>
                <c:pt idx="1436">
                  <c:v>3.3914462682122531E-2</c:v>
                </c:pt>
                <c:pt idx="1437">
                  <c:v>3.3986998294358965E-2</c:v>
                </c:pt>
                <c:pt idx="1438">
                  <c:v>3.4059661444422851E-2</c:v>
                </c:pt>
                <c:pt idx="1439">
                  <c:v>3.4132452289127285E-2</c:v>
                </c:pt>
                <c:pt idx="1440">
                  <c:v>3.4205370985324501E-2</c:v>
                </c:pt>
                <c:pt idx="1441">
                  <c:v>3.4278417689904118E-2</c:v>
                </c:pt>
                <c:pt idx="1442">
                  <c:v>3.4351592559794655E-2</c:v>
                </c:pt>
                <c:pt idx="1443">
                  <c:v>3.4424895751962586E-2</c:v>
                </c:pt>
                <c:pt idx="1444">
                  <c:v>3.4498327423411211E-2</c:v>
                </c:pt>
                <c:pt idx="1445">
                  <c:v>3.4571887731180091E-2</c:v>
                </c:pt>
                <c:pt idx="1446">
                  <c:v>3.4645576832346682E-2</c:v>
                </c:pt>
                <c:pt idx="1447">
                  <c:v>3.4719394884023896E-2</c:v>
                </c:pt>
                <c:pt idx="1448">
                  <c:v>3.4793342043360237E-2</c:v>
                </c:pt>
                <c:pt idx="1449">
                  <c:v>3.4867418467539962E-2</c:v>
                </c:pt>
                <c:pt idx="1450">
                  <c:v>3.4941624313782234E-2</c:v>
                </c:pt>
                <c:pt idx="1451">
                  <c:v>3.5015959739341351E-2</c:v>
                </c:pt>
                <c:pt idx="1452">
                  <c:v>3.5090424901505393E-2</c:v>
                </c:pt>
                <c:pt idx="1453">
                  <c:v>3.5165019957596515E-2</c:v>
                </c:pt>
                <c:pt idx="1454">
                  <c:v>3.5239745064970789E-2</c:v>
                </c:pt>
                <c:pt idx="1455">
                  <c:v>3.5314600381016081E-2</c:v>
                </c:pt>
                <c:pt idx="1456">
                  <c:v>3.5389586063155135E-2</c:v>
                </c:pt>
                <c:pt idx="1457">
                  <c:v>3.5464702268841582E-2</c:v>
                </c:pt>
                <c:pt idx="1458">
                  <c:v>3.5539949155561655E-2</c:v>
                </c:pt>
                <c:pt idx="1459">
                  <c:v>3.5615326880833201E-2</c:v>
                </c:pt>
                <c:pt idx="1460">
                  <c:v>3.5690835602204908E-2</c:v>
                </c:pt>
                <c:pt idx="1461">
                  <c:v>3.5766475477256685E-2</c:v>
                </c:pt>
                <c:pt idx="1462">
                  <c:v>3.5842246663599517E-2</c:v>
                </c:pt>
                <c:pt idx="1463">
                  <c:v>3.5918149318873015E-2</c:v>
                </c:pt>
                <c:pt idx="1464">
                  <c:v>3.5994183600748013E-2</c:v>
                </c:pt>
                <c:pt idx="1465">
                  <c:v>3.6070349666924288E-2</c:v>
                </c:pt>
                <c:pt idx="1466">
                  <c:v>3.6146647675129463E-2</c:v>
                </c:pt>
                <c:pt idx="1467">
                  <c:v>3.6223077783121171E-2</c:v>
                </c:pt>
                <c:pt idx="1468">
                  <c:v>3.6299640148684219E-2</c:v>
                </c:pt>
                <c:pt idx="1469">
                  <c:v>3.6376334929632041E-2</c:v>
                </c:pt>
                <c:pt idx="1470">
                  <c:v>3.6453162283805185E-2</c:v>
                </c:pt>
                <c:pt idx="1471">
                  <c:v>3.6530122369070363E-2</c:v>
                </c:pt>
                <c:pt idx="1472">
                  <c:v>3.6607215343322015E-2</c:v>
                </c:pt>
                <c:pt idx="1473">
                  <c:v>3.6684441364479896E-2</c:v>
                </c:pt>
                <c:pt idx="1474">
                  <c:v>3.6761800590490452E-2</c:v>
                </c:pt>
                <c:pt idx="1475">
                  <c:v>3.6839293179325334E-2</c:v>
                </c:pt>
                <c:pt idx="1476">
                  <c:v>3.6916919288980006E-2</c:v>
                </c:pt>
                <c:pt idx="1477">
                  <c:v>3.6994679077476215E-2</c:v>
                </c:pt>
                <c:pt idx="1478">
                  <c:v>3.7072572702859567E-2</c:v>
                </c:pt>
                <c:pt idx="1479">
                  <c:v>3.715060032319821E-2</c:v>
                </c:pt>
                <c:pt idx="1480">
                  <c:v>3.7228762096585592E-2</c:v>
                </c:pt>
                <c:pt idx="1481">
                  <c:v>3.7307058181137012E-2</c:v>
                </c:pt>
                <c:pt idx="1482">
                  <c:v>3.7385488734990688E-2</c:v>
                </c:pt>
                <c:pt idx="1483">
                  <c:v>3.7464053916307194E-2</c:v>
                </c:pt>
                <c:pt idx="1484">
                  <c:v>3.7542753883268692E-2</c:v>
                </c:pt>
                <c:pt idx="1485">
                  <c:v>3.7621588794078994E-2</c:v>
                </c:pt>
                <c:pt idx="1486">
                  <c:v>3.7700558806962797E-2</c:v>
                </c:pt>
                <c:pt idx="1487">
                  <c:v>3.7779664080165747E-2</c:v>
                </c:pt>
                <c:pt idx="1488">
                  <c:v>3.7858904771952855E-2</c:v>
                </c:pt>
                <c:pt idx="1489">
                  <c:v>3.7938281040610061E-2</c:v>
                </c:pt>
                <c:pt idx="1490">
                  <c:v>3.8017793044441951E-2</c:v>
                </c:pt>
                <c:pt idx="1491">
                  <c:v>3.8097440941772476E-2</c:v>
                </c:pt>
                <c:pt idx="1492">
                  <c:v>3.8177224890943932E-2</c:v>
                </c:pt>
                <c:pt idx="1493">
                  <c:v>3.8257145050317042E-2</c:v>
                </c:pt>
                <c:pt idx="1494">
                  <c:v>3.8337201578270086E-2</c:v>
                </c:pt>
                <c:pt idx="1495">
                  <c:v>3.8417394633198355E-2</c:v>
                </c:pt>
                <c:pt idx="1496">
                  <c:v>3.8497724373515181E-2</c:v>
                </c:pt>
                <c:pt idx="1497">
                  <c:v>3.8578190957649451E-2</c:v>
                </c:pt>
                <c:pt idx="1498">
                  <c:v>3.8658794544046575E-2</c:v>
                </c:pt>
                <c:pt idx="1499">
                  <c:v>3.8739535291167519E-2</c:v>
                </c:pt>
                <c:pt idx="1500">
                  <c:v>3.8820413357488738E-2</c:v>
                </c:pt>
                <c:pt idx="1501">
                  <c:v>3.8901428901501389E-2</c:v>
                </c:pt>
                <c:pt idx="1502">
                  <c:v>3.8982582081711202E-2</c:v>
                </c:pt>
                <c:pt idx="1503">
                  <c:v>3.9063873056637881E-2</c:v>
                </c:pt>
                <c:pt idx="1504">
                  <c:v>3.9145301984815049E-2</c:v>
                </c:pt>
                <c:pt idx="1505">
                  <c:v>3.9226869024788731E-2</c:v>
                </c:pt>
                <c:pt idx="1506">
                  <c:v>3.9308574335118827E-2</c:v>
                </c:pt>
                <c:pt idx="1507">
                  <c:v>3.9390418074377195E-2</c:v>
                </c:pt>
                <c:pt idx="1508">
                  <c:v>3.9472400401147217E-2</c:v>
                </c:pt>
                <c:pt idx="1509">
                  <c:v>3.9554521474024412E-2</c:v>
                </c:pt>
                <c:pt idx="1510">
                  <c:v>3.9636781451615206E-2</c:v>
                </c:pt>
                <c:pt idx="1511">
                  <c:v>3.9719180492536435E-2</c:v>
                </c:pt>
                <c:pt idx="1512">
                  <c:v>3.980171875541598E-2</c:v>
                </c:pt>
                <c:pt idx="1513">
                  <c:v>3.988439639889018E-2</c:v>
                </c:pt>
                <c:pt idx="1514">
                  <c:v>3.9967213581606646E-2</c:v>
                </c:pt>
                <c:pt idx="1515">
                  <c:v>4.0050170462220203E-2</c:v>
                </c:pt>
                <c:pt idx="1516">
                  <c:v>4.0133267199395584E-2</c:v>
                </c:pt>
                <c:pt idx="1517">
                  <c:v>4.0216503951805441E-2</c:v>
                </c:pt>
                <c:pt idx="1518">
                  <c:v>4.0299880878128538E-2</c:v>
                </c:pt>
                <c:pt idx="1519">
                  <c:v>4.0383398137053522E-2</c:v>
                </c:pt>
                <c:pt idx="1520">
                  <c:v>4.0467055887274152E-2</c:v>
                </c:pt>
                <c:pt idx="1521">
                  <c:v>4.0550854287491105E-2</c:v>
                </c:pt>
                <c:pt idx="1522">
                  <c:v>4.0634793496411033E-2</c:v>
                </c:pt>
                <c:pt idx="1523">
                  <c:v>4.0718873672746132E-2</c:v>
                </c:pt>
                <c:pt idx="1524">
                  <c:v>4.080309497521413E-2</c:v>
                </c:pt>
                <c:pt idx="1525">
                  <c:v>4.088745756253593E-2</c:v>
                </c:pt>
                <c:pt idx="1526">
                  <c:v>4.0971961593439007E-2</c:v>
                </c:pt>
                <c:pt idx="1527">
                  <c:v>4.1056607226653413E-2</c:v>
                </c:pt>
                <c:pt idx="1528">
                  <c:v>4.1141394620911986E-2</c:v>
                </c:pt>
                <c:pt idx="1529">
                  <c:v>4.122632393495191E-2</c:v>
                </c:pt>
                <c:pt idx="1530">
                  <c:v>4.1311395327512074E-2</c:v>
                </c:pt>
                <c:pt idx="1531">
                  <c:v>4.1396608957334116E-2</c:v>
                </c:pt>
                <c:pt idx="1532">
                  <c:v>4.1481964983159078E-2</c:v>
                </c:pt>
                <c:pt idx="1533">
                  <c:v>4.1567463563732782E-2</c:v>
                </c:pt>
                <c:pt idx="1534">
                  <c:v>4.1653104857799404E-2</c:v>
                </c:pt>
                <c:pt idx="1535">
                  <c:v>4.1738889024104026E-2</c:v>
                </c:pt>
                <c:pt idx="1536">
                  <c:v>4.1824816221391711E-2</c:v>
                </c:pt>
                <c:pt idx="1537">
                  <c:v>4.1910886608406861E-2</c:v>
                </c:pt>
                <c:pt idx="1538">
                  <c:v>4.1997100343892917E-2</c:v>
                </c:pt>
                <c:pt idx="1539">
                  <c:v>4.2083457586592023E-2</c:v>
                </c:pt>
                <c:pt idx="1540">
                  <c:v>4.2169958495244166E-2</c:v>
                </c:pt>
                <c:pt idx="1541">
                  <c:v>4.2256603228587424E-2</c:v>
                </c:pt>
                <c:pt idx="1542">
                  <c:v>4.2343391945356926E-2</c:v>
                </c:pt>
                <c:pt idx="1543">
                  <c:v>4.2430324804283888E-2</c:v>
                </c:pt>
                <c:pt idx="1544">
                  <c:v>4.2517401964096979E-2</c:v>
                </c:pt>
                <c:pt idx="1545">
                  <c:v>4.2604623583519692E-2</c:v>
                </c:pt>
                <c:pt idx="1546">
                  <c:v>4.2691989821272494E-2</c:v>
                </c:pt>
                <c:pt idx="1547">
                  <c:v>4.2779500836069323E-2</c:v>
                </c:pt>
                <c:pt idx="1548">
                  <c:v>4.2867156786619315E-2</c:v>
                </c:pt>
                <c:pt idx="1549">
                  <c:v>4.2954957831626062E-2</c:v>
                </c:pt>
                <c:pt idx="1550">
                  <c:v>4.3042904129785328E-2</c:v>
                </c:pt>
                <c:pt idx="1551">
                  <c:v>4.3130995839787904E-2</c:v>
                </c:pt>
                <c:pt idx="1552">
                  <c:v>4.3219233120316253E-2</c:v>
                </c:pt>
                <c:pt idx="1553">
                  <c:v>4.3307616130045738E-2</c:v>
                </c:pt>
                <c:pt idx="1554">
                  <c:v>4.3396145027642039E-2</c:v>
                </c:pt>
                <c:pt idx="1555">
                  <c:v>4.3484819971764545E-2</c:v>
                </c:pt>
                <c:pt idx="1556">
                  <c:v>4.3573641121062115E-2</c:v>
                </c:pt>
                <c:pt idx="1557">
                  <c:v>4.3662608634174115E-2</c:v>
                </c:pt>
                <c:pt idx="1558">
                  <c:v>4.3751722669730271E-2</c:v>
                </c:pt>
                <c:pt idx="1559">
                  <c:v>4.3840983386349598E-2</c:v>
                </c:pt>
                <c:pt idx="1560">
                  <c:v>4.3930390942640875E-2</c:v>
                </c:pt>
                <c:pt idx="1561">
                  <c:v>4.4019945497199606E-2</c:v>
                </c:pt>
                <c:pt idx="1562">
                  <c:v>4.4109647208612171E-2</c:v>
                </c:pt>
                <c:pt idx="1563">
                  <c:v>4.4199496235450914E-2</c:v>
                </c:pt>
                <c:pt idx="1564">
                  <c:v>4.4289492736275429E-2</c:v>
                </c:pt>
                <c:pt idx="1565">
                  <c:v>4.4379636869633476E-2</c:v>
                </c:pt>
                <c:pt idx="1566">
                  <c:v>4.4469928794056507E-2</c:v>
                </c:pt>
                <c:pt idx="1567">
                  <c:v>4.4560368668064745E-2</c:v>
                </c:pt>
                <c:pt idx="1568">
                  <c:v>4.4650956650162693E-2</c:v>
                </c:pt>
                <c:pt idx="1569">
                  <c:v>4.4741692898839287E-2</c:v>
                </c:pt>
                <c:pt idx="1570">
                  <c:v>4.4832577572567589E-2</c:v>
                </c:pt>
                <c:pt idx="1571">
                  <c:v>4.4923610829806837E-2</c:v>
                </c:pt>
                <c:pt idx="1572">
                  <c:v>4.50147928289968E-2</c:v>
                </c:pt>
                <c:pt idx="1573">
                  <c:v>4.5106123728562077E-2</c:v>
                </c:pt>
                <c:pt idx="1574">
                  <c:v>4.5197603686910594E-2</c:v>
                </c:pt>
                <c:pt idx="1575">
                  <c:v>4.5289232862430813E-2</c:v>
                </c:pt>
                <c:pt idx="1576">
                  <c:v>4.538101141349378E-2</c:v>
                </c:pt>
                <c:pt idx="1577">
                  <c:v>4.5472939498450812E-2</c:v>
                </c:pt>
                <c:pt idx="1578">
                  <c:v>4.5565017275635132E-2</c:v>
                </c:pt>
                <c:pt idx="1579">
                  <c:v>4.5657244903359387E-2</c:v>
                </c:pt>
                <c:pt idx="1580">
                  <c:v>4.5749622539916504E-2</c:v>
                </c:pt>
                <c:pt idx="1581">
                  <c:v>4.5842150343577887E-2</c:v>
                </c:pt>
                <c:pt idx="1582">
                  <c:v>4.5934828472594766E-2</c:v>
                </c:pt>
                <c:pt idx="1583">
                  <c:v>4.6027657085196433E-2</c:v>
                </c:pt>
                <c:pt idx="1584">
                  <c:v>4.6120636339589557E-2</c:v>
                </c:pt>
                <c:pt idx="1585">
                  <c:v>4.6213766393958682E-2</c:v>
                </c:pt>
                <c:pt idx="1586">
                  <c:v>4.6307047406465116E-2</c:v>
                </c:pt>
                <c:pt idx="1587">
                  <c:v>4.6400479535247001E-2</c:v>
                </c:pt>
                <c:pt idx="1588">
                  <c:v>4.6494062938417423E-2</c:v>
                </c:pt>
                <c:pt idx="1589">
                  <c:v>4.6587797774065895E-2</c:v>
                </c:pt>
                <c:pt idx="1590">
                  <c:v>4.6681684200256972E-2</c:v>
                </c:pt>
                <c:pt idx="1591">
                  <c:v>4.6775722375029145E-2</c:v>
                </c:pt>
                <c:pt idx="1592">
                  <c:v>4.6869912456395497E-2</c:v>
                </c:pt>
                <c:pt idx="1593">
                  <c:v>4.6964254602342187E-2</c:v>
                </c:pt>
                <c:pt idx="1594">
                  <c:v>4.7058748970828838E-2</c:v>
                </c:pt>
                <c:pt idx="1595">
                  <c:v>4.7153395719787543E-2</c:v>
                </c:pt>
                <c:pt idx="1596">
                  <c:v>4.7248195007122441E-2</c:v>
                </c:pt>
                <c:pt idx="1597">
                  <c:v>4.7343146990709392E-2</c:v>
                </c:pt>
                <c:pt idx="1598">
                  <c:v>4.7438251828395929E-2</c:v>
                </c:pt>
                <c:pt idx="1599">
                  <c:v>4.7533509677998333E-2</c:v>
                </c:pt>
                <c:pt idx="1600">
                  <c:v>4.7628920697305739E-2</c:v>
                </c:pt>
                <c:pt idx="1601">
                  <c:v>4.7724485044075504E-2</c:v>
                </c:pt>
                <c:pt idx="1602">
                  <c:v>4.7820202876033904E-2</c:v>
                </c:pt>
                <c:pt idx="1603">
                  <c:v>4.7916074350876997E-2</c:v>
                </c:pt>
                <c:pt idx="1604">
                  <c:v>4.8012099626267422E-2</c:v>
                </c:pt>
                <c:pt idx="1605">
                  <c:v>4.8108278859837532E-2</c:v>
                </c:pt>
                <c:pt idx="1606">
                  <c:v>4.8204612209185711E-2</c:v>
                </c:pt>
                <c:pt idx="1607">
                  <c:v>4.8301099831877824E-2</c:v>
                </c:pt>
                <c:pt idx="1608">
                  <c:v>4.8397741885444934E-2</c:v>
                </c:pt>
                <c:pt idx="1609">
                  <c:v>4.8494538527384314E-2</c:v>
                </c:pt>
                <c:pt idx="1610">
                  <c:v>4.8591489915159498E-2</c:v>
                </c:pt>
                <c:pt idx="1611">
                  <c:v>4.8688596206197567E-2</c:v>
                </c:pt>
                <c:pt idx="1612">
                  <c:v>4.8785857557890493E-2</c:v>
                </c:pt>
                <c:pt idx="1613">
                  <c:v>4.8883274127594023E-2</c:v>
                </c:pt>
                <c:pt idx="1614">
                  <c:v>4.8980846072626406E-2</c:v>
                </c:pt>
                <c:pt idx="1615">
                  <c:v>4.9078573550270094E-2</c:v>
                </c:pt>
                <c:pt idx="1616">
                  <c:v>4.9176456717768893E-2</c:v>
                </c:pt>
                <c:pt idx="1617">
                  <c:v>4.9274495732328803E-2</c:v>
                </c:pt>
                <c:pt idx="1618">
                  <c:v>4.9372690751117103E-2</c:v>
                </c:pt>
                <c:pt idx="1619">
                  <c:v>4.9471041931260513E-2</c:v>
                </c:pt>
                <c:pt idx="1620">
                  <c:v>4.9569549429848904E-2</c:v>
                </c:pt>
                <c:pt idx="1621">
                  <c:v>4.9668213403929823E-2</c:v>
                </c:pt>
                <c:pt idx="1622">
                  <c:v>4.9767034010511212E-2</c:v>
                </c:pt>
                <c:pt idx="1623">
                  <c:v>4.9866011406557921E-2</c:v>
                </c:pt>
                <c:pt idx="1624">
                  <c:v>4.9965145748995354E-2</c:v>
                </c:pt>
                <c:pt idx="1625">
                  <c:v>5.0064437194706685E-2</c:v>
                </c:pt>
                <c:pt idx="1626">
                  <c:v>5.0163885900529837E-2</c:v>
                </c:pt>
                <c:pt idx="1627">
                  <c:v>5.0263492023262732E-2</c:v>
                </c:pt>
                <c:pt idx="1628">
                  <c:v>5.0363255719657586E-2</c:v>
                </c:pt>
                <c:pt idx="1629">
                  <c:v>5.0463177146423531E-2</c:v>
                </c:pt>
                <c:pt idx="1630">
                  <c:v>5.0563256460223027E-2</c:v>
                </c:pt>
                <c:pt idx="1631">
                  <c:v>5.0663493817676486E-2</c:v>
                </c:pt>
                <c:pt idx="1632">
                  <c:v>5.0763889375354906E-2</c:v>
                </c:pt>
                <c:pt idx="1633">
                  <c:v>5.0864443289786523E-2</c:v>
                </c:pt>
                <c:pt idx="1634">
                  <c:v>5.0965155717450646E-2</c:v>
                </c:pt>
                <c:pt idx="1635">
                  <c:v>5.1066026814780188E-2</c:v>
                </c:pt>
                <c:pt idx="1636">
                  <c:v>5.1167056738159467E-2</c:v>
                </c:pt>
                <c:pt idx="1637">
                  <c:v>5.1268245643925806E-2</c:v>
                </c:pt>
                <c:pt idx="1638">
                  <c:v>5.1369593688366792E-2</c:v>
                </c:pt>
                <c:pt idx="1639">
                  <c:v>5.1471101027720907E-2</c:v>
                </c:pt>
                <c:pt idx="1640">
                  <c:v>5.1572767818177101E-2</c:v>
                </c:pt>
                <c:pt idx="1641">
                  <c:v>5.1674594215873622E-2</c:v>
                </c:pt>
                <c:pt idx="1642">
                  <c:v>5.1776580376898314E-2</c:v>
                </c:pt>
                <c:pt idx="1643">
                  <c:v>5.1878726457287083E-2</c:v>
                </c:pt>
                <c:pt idx="1644">
                  <c:v>5.1981032613024628E-2</c:v>
                </c:pt>
                <c:pt idx="1645">
                  <c:v>5.2083499000043526E-2</c:v>
                </c:pt>
                <c:pt idx="1646">
                  <c:v>5.2186125774221187E-2</c:v>
                </c:pt>
                <c:pt idx="1647">
                  <c:v>5.2288913091384885E-2</c:v>
                </c:pt>
                <c:pt idx="1648">
                  <c:v>5.239186110730653E-2</c:v>
                </c:pt>
                <c:pt idx="1649">
                  <c:v>5.2494969977702276E-2</c:v>
                </c:pt>
                <c:pt idx="1650">
                  <c:v>5.2598239858235883E-2</c:v>
                </c:pt>
                <c:pt idx="1651">
                  <c:v>5.2701670904512866E-2</c:v>
                </c:pt>
                <c:pt idx="1652">
                  <c:v>5.2805263272084686E-2</c:v>
                </c:pt>
                <c:pt idx="1653">
                  <c:v>5.2909017116446772E-2</c:v>
                </c:pt>
                <c:pt idx="1654">
                  <c:v>5.3012932593034939E-2</c:v>
                </c:pt>
                <c:pt idx="1655">
                  <c:v>5.3117009857230384E-2</c:v>
                </c:pt>
                <c:pt idx="1656">
                  <c:v>5.3221249064353118E-2</c:v>
                </c:pt>
                <c:pt idx="1657">
                  <c:v>5.3325650369668305E-2</c:v>
                </c:pt>
                <c:pt idx="1658">
                  <c:v>5.3430213928379024E-2</c:v>
                </c:pt>
                <c:pt idx="1659">
                  <c:v>5.3534939895629033E-2</c:v>
                </c:pt>
                <c:pt idx="1660">
                  <c:v>5.3639828426503007E-2</c:v>
                </c:pt>
                <c:pt idx="1661">
                  <c:v>5.3744879676024385E-2</c:v>
                </c:pt>
                <c:pt idx="1662">
                  <c:v>5.3850093799155875E-2</c:v>
                </c:pt>
                <c:pt idx="1663">
                  <c:v>5.3955470950797522E-2</c:v>
                </c:pt>
                <c:pt idx="1664">
                  <c:v>5.4061011285787344E-2</c:v>
                </c:pt>
                <c:pt idx="1665">
                  <c:v>5.4166714958901546E-2</c:v>
                </c:pt>
                <c:pt idx="1666">
                  <c:v>5.4272582124850324E-2</c:v>
                </c:pt>
                <c:pt idx="1667">
                  <c:v>5.4378612938284124E-2</c:v>
                </c:pt>
                <c:pt idx="1668">
                  <c:v>5.4484807553785521E-2</c:v>
                </c:pt>
                <c:pt idx="1669">
                  <c:v>5.4591166125873863E-2</c:v>
                </c:pt>
                <c:pt idx="1670">
                  <c:v>5.4697688809002901E-2</c:v>
                </c:pt>
                <c:pt idx="1671">
                  <c:v>5.4804375757558872E-2</c:v>
                </c:pt>
                <c:pt idx="1672">
                  <c:v>5.4911227125864132E-2</c:v>
                </c:pt>
                <c:pt idx="1673">
                  <c:v>5.5018243068171734E-2</c:v>
                </c:pt>
                <c:pt idx="1674">
                  <c:v>5.5125423738668439E-2</c:v>
                </c:pt>
                <c:pt idx="1675">
                  <c:v>5.5232769291472417E-2</c:v>
                </c:pt>
                <c:pt idx="1676">
                  <c:v>5.5340279880633524E-2</c:v>
                </c:pt>
                <c:pt idx="1677">
                  <c:v>5.5447955660131235E-2</c:v>
                </c:pt>
                <c:pt idx="1678">
                  <c:v>5.5555796783877225E-2</c:v>
                </c:pt>
                <c:pt idx="1679">
                  <c:v>5.5663803405711733E-2</c:v>
                </c:pt>
                <c:pt idx="1680">
                  <c:v>5.5771975679404145E-2</c:v>
                </c:pt>
                <c:pt idx="1681">
                  <c:v>5.5880313758653127E-2</c:v>
                </c:pt>
                <c:pt idx="1682">
                  <c:v>5.5988817797085075E-2</c:v>
                </c:pt>
                <c:pt idx="1683">
                  <c:v>5.6097487948254532E-2</c:v>
                </c:pt>
                <c:pt idx="1684">
                  <c:v>5.620632436564172E-2</c:v>
                </c:pt>
                <c:pt idx="1685">
                  <c:v>5.6315327202654926E-2</c:v>
                </c:pt>
                <c:pt idx="1686">
                  <c:v>5.6424496612628133E-2</c:v>
                </c:pt>
                <c:pt idx="1687">
                  <c:v>5.6533832748820088E-2</c:v>
                </c:pt>
                <c:pt idx="1688">
                  <c:v>5.6643335764414687E-2</c:v>
                </c:pt>
                <c:pt idx="1689">
                  <c:v>5.6753005812521913E-2</c:v>
                </c:pt>
                <c:pt idx="1690">
                  <c:v>5.6862843046171813E-2</c:v>
                </c:pt>
                <c:pt idx="1691">
                  <c:v>5.697284761832111E-2</c:v>
                </c:pt>
                <c:pt idx="1692">
                  <c:v>5.7083019681848479E-2</c:v>
                </c:pt>
                <c:pt idx="1693">
                  <c:v>5.7193359389553403E-2</c:v>
                </c:pt>
                <c:pt idx="1694">
                  <c:v>5.7303866894159013E-2</c:v>
                </c:pt>
                <c:pt idx="1695">
                  <c:v>5.7414542348308194E-2</c:v>
                </c:pt>
                <c:pt idx="1696">
                  <c:v>5.7525385904564796E-2</c:v>
                </c:pt>
                <c:pt idx="1697">
                  <c:v>5.7636397715412929E-2</c:v>
                </c:pt>
                <c:pt idx="1698">
                  <c:v>5.774757793325612E-2</c:v>
                </c:pt>
                <c:pt idx="1699">
                  <c:v>5.7858926710415932E-2</c:v>
                </c:pt>
                <c:pt idx="1700">
                  <c:v>5.7970444199133823E-2</c:v>
                </c:pt>
                <c:pt idx="1701">
                  <c:v>5.8082130551567919E-2</c:v>
                </c:pt>
                <c:pt idx="1702">
                  <c:v>5.8193985919794494E-2</c:v>
                </c:pt>
                <c:pt idx="1703">
                  <c:v>5.830601045580594E-2</c:v>
                </c:pt>
                <c:pt idx="1704">
                  <c:v>5.8418204311510721E-2</c:v>
                </c:pt>
                <c:pt idx="1705">
                  <c:v>5.8530567638733433E-2</c:v>
                </c:pt>
                <c:pt idx="1706">
                  <c:v>5.8643100589213765E-2</c:v>
                </c:pt>
                <c:pt idx="1707">
                  <c:v>5.8755803314605906E-2</c:v>
                </c:pt>
                <c:pt idx="1708">
                  <c:v>5.886867596647781E-2</c:v>
                </c:pt>
                <c:pt idx="1709">
                  <c:v>5.8981718696310866E-2</c:v>
                </c:pt>
                <c:pt idx="1710">
                  <c:v>5.9094931655500289E-2</c:v>
                </c:pt>
                <c:pt idx="1711">
                  <c:v>5.9208314995350987E-2</c:v>
                </c:pt>
                <c:pt idx="1712">
                  <c:v>5.9321868867083329E-2</c:v>
                </c:pt>
                <c:pt idx="1713">
                  <c:v>5.9435593421826867E-2</c:v>
                </c:pt>
                <c:pt idx="1714">
                  <c:v>5.9549488810620922E-2</c:v>
                </c:pt>
                <c:pt idx="1715">
                  <c:v>5.9663555184417079E-2</c:v>
                </c:pt>
                <c:pt idx="1716">
                  <c:v>5.9777792694075432E-2</c:v>
                </c:pt>
                <c:pt idx="1717">
                  <c:v>5.9892201490365303E-2</c:v>
                </c:pt>
                <c:pt idx="1718">
                  <c:v>6.0006781723963697E-2</c:v>
                </c:pt>
                <c:pt idx="1719">
                  <c:v>6.0121533545456324E-2</c:v>
                </c:pt>
                <c:pt idx="1720">
                  <c:v>6.0236457105336975E-2</c:v>
                </c:pt>
                <c:pt idx="1721">
                  <c:v>6.0351552554003894E-2</c:v>
                </c:pt>
                <c:pt idx="1722">
                  <c:v>6.0466820041764388E-2</c:v>
                </c:pt>
                <c:pt idx="1723">
                  <c:v>6.0582259718829169E-2</c:v>
                </c:pt>
                <c:pt idx="1724">
                  <c:v>6.0697871735315434E-2</c:v>
                </c:pt>
                <c:pt idx="1725">
                  <c:v>6.0813656241244747E-2</c:v>
                </c:pt>
                <c:pt idx="1726">
                  <c:v>6.0929613386541133E-2</c:v>
                </c:pt>
                <c:pt idx="1727">
                  <c:v>6.1045743321034455E-2</c:v>
                </c:pt>
                <c:pt idx="1728">
                  <c:v>6.1162046194456185E-2</c:v>
                </c:pt>
                <c:pt idx="1729">
                  <c:v>6.1278522156439967E-2</c:v>
                </c:pt>
                <c:pt idx="1730">
                  <c:v>6.1395171356521991E-2</c:v>
                </c:pt>
                <c:pt idx="1731">
                  <c:v>6.1511993944138386E-2</c:v>
                </c:pt>
                <c:pt idx="1732">
                  <c:v>6.1628990068626384E-2</c:v>
                </c:pt>
                <c:pt idx="1733">
                  <c:v>6.1746159879224473E-2</c:v>
                </c:pt>
                <c:pt idx="1734">
                  <c:v>6.1863503525069405E-2</c:v>
                </c:pt>
                <c:pt idx="1735">
                  <c:v>6.1981021155197324E-2</c:v>
                </c:pt>
                <c:pt idx="1736">
                  <c:v>6.2098712918542506E-2</c:v>
                </c:pt>
                <c:pt idx="1737">
                  <c:v>6.221657896393671E-2</c:v>
                </c:pt>
                <c:pt idx="1738">
                  <c:v>6.2334619440109741E-2</c:v>
                </c:pt>
                <c:pt idx="1739">
                  <c:v>6.2452834495687434E-2</c:v>
                </c:pt>
                <c:pt idx="1740">
                  <c:v>6.2571224279192414E-2</c:v>
                </c:pt>
                <c:pt idx="1741">
                  <c:v>6.2689788939042437E-2</c:v>
                </c:pt>
                <c:pt idx="1742">
                  <c:v>6.2808528623549922E-2</c:v>
                </c:pt>
                <c:pt idx="1743">
                  <c:v>6.2927443480922399E-2</c:v>
                </c:pt>
                <c:pt idx="1744">
                  <c:v>6.3046533659260592E-2</c:v>
                </c:pt>
                <c:pt idx="1745">
                  <c:v>6.3165799306558829E-2</c:v>
                </c:pt>
                <c:pt idx="1746">
                  <c:v>6.328524057070424E-2</c:v>
                </c:pt>
                <c:pt idx="1747">
                  <c:v>6.3404857599475825E-2</c:v>
                </c:pt>
                <c:pt idx="1748">
                  <c:v>6.3524650540544333E-2</c:v>
                </c:pt>
                <c:pt idx="1749">
                  <c:v>6.3644619541471339E-2</c:v>
                </c:pt>
                <c:pt idx="1750">
                  <c:v>6.3764764749709171E-2</c:v>
                </c:pt>
                <c:pt idx="1751">
                  <c:v>6.3885086312599579E-2</c:v>
                </c:pt>
                <c:pt idx="1752">
                  <c:v>6.4005584377373914E-2</c:v>
                </c:pt>
                <c:pt idx="1753">
                  <c:v>6.4126259091152091E-2</c:v>
                </c:pt>
                <c:pt idx="1754">
                  <c:v>6.424711060094232E-2</c:v>
                </c:pt>
                <c:pt idx="1755">
                  <c:v>6.4368139053640763E-2</c:v>
                </c:pt>
                <c:pt idx="1756">
                  <c:v>6.4489344596028383E-2</c:v>
                </c:pt>
                <c:pt idx="1757">
                  <c:v>6.4610727374775939E-2</c:v>
                </c:pt>
                <c:pt idx="1758">
                  <c:v>6.473228753643849E-2</c:v>
                </c:pt>
                <c:pt idx="1759">
                  <c:v>6.485402522745419E-2</c:v>
                </c:pt>
                <c:pt idx="1760">
                  <c:v>6.4975940594149989E-2</c:v>
                </c:pt>
                <c:pt idx="1761">
                  <c:v>6.5098033782734321E-2</c:v>
                </c:pt>
                <c:pt idx="1762">
                  <c:v>6.522030493929952E-2</c:v>
                </c:pt>
                <c:pt idx="1763">
                  <c:v>6.5342754209821524E-2</c:v>
                </c:pt>
                <c:pt idx="1764">
                  <c:v>6.5465381740157563E-2</c:v>
                </c:pt>
                <c:pt idx="1765">
                  <c:v>6.5588187676048043E-2</c:v>
                </c:pt>
                <c:pt idx="1766">
                  <c:v>6.571117216311359E-2</c:v>
                </c:pt>
                <c:pt idx="1767">
                  <c:v>6.5834335346855982E-2</c:v>
                </c:pt>
                <c:pt idx="1768">
                  <c:v>6.5957677372656925E-2</c:v>
                </c:pt>
                <c:pt idx="1769">
                  <c:v>6.6081198385777445E-2</c:v>
                </c:pt>
                <c:pt idx="1770">
                  <c:v>6.6204898531358095E-2</c:v>
                </c:pt>
                <c:pt idx="1771">
                  <c:v>6.6328777954417356E-2</c:v>
                </c:pt>
                <c:pt idx="1772">
                  <c:v>6.6452836799850673E-2</c:v>
                </c:pt>
                <c:pt idx="1773">
                  <c:v>6.6577075212432321E-2</c:v>
                </c:pt>
                <c:pt idx="1774">
                  <c:v>6.6701493336812134E-2</c:v>
                </c:pt>
                <c:pt idx="1775">
                  <c:v>6.6826091317516587E-2</c:v>
                </c:pt>
                <c:pt idx="1776">
                  <c:v>6.6950869298945864E-2</c:v>
                </c:pt>
                <c:pt idx="1777">
                  <c:v>6.707582742537771E-2</c:v>
                </c:pt>
                <c:pt idx="1778">
                  <c:v>6.7200965840962412E-2</c:v>
                </c:pt>
                <c:pt idx="1779">
                  <c:v>6.73262846897245E-2</c:v>
                </c:pt>
                <c:pt idx="1780">
                  <c:v>6.745178411556052E-2</c:v>
                </c:pt>
                <c:pt idx="1781">
                  <c:v>6.7577464262241593E-2</c:v>
                </c:pt>
                <c:pt idx="1782">
                  <c:v>6.7703325273409012E-2</c:v>
                </c:pt>
                <c:pt idx="1783">
                  <c:v>6.7829367292576381E-2</c:v>
                </c:pt>
                <c:pt idx="1784">
                  <c:v>6.7955590463127782E-2</c:v>
                </c:pt>
                <c:pt idx="1785">
                  <c:v>6.8081994928317777E-2</c:v>
                </c:pt>
                <c:pt idx="1786">
                  <c:v>6.82085808312691E-2</c:v>
                </c:pt>
                <c:pt idx="1787">
                  <c:v>6.8335348314975897E-2</c:v>
                </c:pt>
                <c:pt idx="1788">
                  <c:v>6.8462297522299514E-2</c:v>
                </c:pt>
                <c:pt idx="1789">
                  <c:v>6.8589428595968116E-2</c:v>
                </c:pt>
                <c:pt idx="1790">
                  <c:v>6.8716741678579302E-2</c:v>
                </c:pt>
                <c:pt idx="1791">
                  <c:v>6.8844236912595821E-2</c:v>
                </c:pt>
                <c:pt idx="1792">
                  <c:v>6.8971914440346824E-2</c:v>
                </c:pt>
                <c:pt idx="1793">
                  <c:v>6.9099774404027134E-2</c:v>
                </c:pt>
                <c:pt idx="1794">
                  <c:v>6.9227816945696533E-2</c:v>
                </c:pt>
                <c:pt idx="1795">
                  <c:v>6.9356042207278812E-2</c:v>
                </c:pt>
                <c:pt idx="1796">
                  <c:v>6.9484450330561984E-2</c:v>
                </c:pt>
                <c:pt idx="1797">
                  <c:v>6.9613041457197114E-2</c:v>
                </c:pt>
                <c:pt idx="1798">
                  <c:v>6.9741815728696893E-2</c:v>
                </c:pt>
                <c:pt idx="1799">
                  <c:v>6.9870773286437732E-2</c:v>
                </c:pt>
                <c:pt idx="1800">
                  <c:v>6.9999914271655833E-2</c:v>
                </c:pt>
                <c:pt idx="1801">
                  <c:v>7.0129238825449136E-2</c:v>
                </c:pt>
                <c:pt idx="1802">
                  <c:v>7.0258747088775372E-2</c:v>
                </c:pt>
                <c:pt idx="1803">
                  <c:v>7.0388439202452024E-2</c:v>
                </c:pt>
                <c:pt idx="1804">
                  <c:v>7.051831530715541E-2</c:v>
                </c:pt>
                <c:pt idx="1805">
                  <c:v>7.06483755434206E-2</c:v>
                </c:pt>
                <c:pt idx="1806">
                  <c:v>7.0778620051640886E-2</c:v>
                </c:pt>
                <c:pt idx="1807">
                  <c:v>7.0909048972064445E-2</c:v>
                </c:pt>
                <c:pt idx="1808">
                  <c:v>7.103966244479995E-2</c:v>
                </c:pt>
                <c:pt idx="1809">
                  <c:v>7.1170460609809097E-2</c:v>
                </c:pt>
                <c:pt idx="1810">
                  <c:v>7.1301443606910403E-2</c:v>
                </c:pt>
                <c:pt idx="1811">
                  <c:v>7.1432611575776933E-2</c:v>
                </c:pt>
                <c:pt idx="1812">
                  <c:v>7.1563964655935883E-2</c:v>
                </c:pt>
                <c:pt idx="1813">
                  <c:v>7.169550298676769E-2</c:v>
                </c:pt>
                <c:pt idx="1814">
                  <c:v>7.1827226707507574E-2</c:v>
                </c:pt>
                <c:pt idx="1815">
                  <c:v>7.1959135957241821E-2</c:v>
                </c:pt>
                <c:pt idx="1816">
                  <c:v>7.2091230874908929E-2</c:v>
                </c:pt>
                <c:pt idx="1817">
                  <c:v>7.2223511599297893E-2</c:v>
                </c:pt>
                <c:pt idx="1818">
                  <c:v>7.2355978269050478E-2</c:v>
                </c:pt>
                <c:pt idx="1819">
                  <c:v>7.2488631022657485E-2</c:v>
                </c:pt>
                <c:pt idx="1820">
                  <c:v>7.262146999845763E-2</c:v>
                </c:pt>
                <c:pt idx="1821">
                  <c:v>7.2754495334642011E-2</c:v>
                </c:pt>
                <c:pt idx="1822">
                  <c:v>7.2887707169246488E-2</c:v>
                </c:pt>
                <c:pt idx="1823">
                  <c:v>7.3021105640156458E-2</c:v>
                </c:pt>
                <c:pt idx="1824">
                  <c:v>7.3154690885105553E-2</c:v>
                </c:pt>
                <c:pt idx="1825">
                  <c:v>7.3288463041671109E-2</c:v>
                </c:pt>
                <c:pt idx="1826">
                  <c:v>7.3422422247279032E-2</c:v>
                </c:pt>
                <c:pt idx="1827">
                  <c:v>7.3556568639199099E-2</c:v>
                </c:pt>
                <c:pt idx="1828">
                  <c:v>7.3690902354546534E-2</c:v>
                </c:pt>
                <c:pt idx="1829">
                  <c:v>7.3825423530279863E-2</c:v>
                </c:pt>
                <c:pt idx="1830">
                  <c:v>7.3960132303202253E-2</c:v>
                </c:pt>
                <c:pt idx="1831">
                  <c:v>7.4095028809959121E-2</c:v>
                </c:pt>
                <c:pt idx="1832">
                  <c:v>7.4230113187038482E-2</c:v>
                </c:pt>
                <c:pt idx="1833">
                  <c:v>7.4365385570769729E-2</c:v>
                </c:pt>
                <c:pt idx="1834">
                  <c:v>7.4500846097324172E-2</c:v>
                </c:pt>
                <c:pt idx="1835">
                  <c:v>7.4636494902713707E-2</c:v>
                </c:pt>
                <c:pt idx="1836">
                  <c:v>7.4772332122787832E-2</c:v>
                </c:pt>
                <c:pt idx="1837">
                  <c:v>7.4908357893239033E-2</c:v>
                </c:pt>
                <c:pt idx="1838">
                  <c:v>7.5044572349595953E-2</c:v>
                </c:pt>
                <c:pt idx="1839">
                  <c:v>7.518097562722692E-2</c:v>
                </c:pt>
                <c:pt idx="1840">
                  <c:v>7.5317567861337184E-2</c:v>
                </c:pt>
                <c:pt idx="1841">
                  <c:v>7.5454349186967307E-2</c:v>
                </c:pt>
                <c:pt idx="1842">
                  <c:v>7.5591319738997714E-2</c:v>
                </c:pt>
                <c:pt idx="1843">
                  <c:v>7.5728479652142133E-2</c:v>
                </c:pt>
                <c:pt idx="1844">
                  <c:v>7.5865829060949172E-2</c:v>
                </c:pt>
                <c:pt idx="1845">
                  <c:v>7.6003368099803639E-2</c:v>
                </c:pt>
                <c:pt idx="1846">
                  <c:v>7.6141096902923339E-2</c:v>
                </c:pt>
                <c:pt idx="1847">
                  <c:v>7.6279015604358694E-2</c:v>
                </c:pt>
                <c:pt idx="1848">
                  <c:v>7.6417124337995523E-2</c:v>
                </c:pt>
                <c:pt idx="1849">
                  <c:v>7.6555423237547882E-2</c:v>
                </c:pt>
                <c:pt idx="1850">
                  <c:v>7.6693912436564413E-2</c:v>
                </c:pt>
                <c:pt idx="1851">
                  <c:v>7.6832592068423813E-2</c:v>
                </c:pt>
                <c:pt idx="1852">
                  <c:v>7.6971462266334376E-2</c:v>
                </c:pt>
                <c:pt idx="1853">
                  <c:v>7.7110523163335512E-2</c:v>
                </c:pt>
                <c:pt idx="1854">
                  <c:v>7.7249774892294232E-2</c:v>
                </c:pt>
                <c:pt idx="1855">
                  <c:v>7.7389217585907374E-2</c:v>
                </c:pt>
                <c:pt idx="1856">
                  <c:v>7.7528851376698682E-2</c:v>
                </c:pt>
                <c:pt idx="1857">
                  <c:v>7.7668676397019881E-2</c:v>
                </c:pt>
                <c:pt idx="1858">
                  <c:v>7.7808692779049199E-2</c:v>
                </c:pt>
                <c:pt idx="1859">
                  <c:v>7.7948900654790723E-2</c:v>
                </c:pt>
                <c:pt idx="1860">
                  <c:v>7.8089300156074293E-2</c:v>
                </c:pt>
                <c:pt idx="1861">
                  <c:v>7.8229891414554664E-2</c:v>
                </c:pt>
                <c:pt idx="1862">
                  <c:v>7.8370674561710804E-2</c:v>
                </c:pt>
                <c:pt idx="1863">
                  <c:v>7.8511649728844973E-2</c:v>
                </c:pt>
                <c:pt idx="1864">
                  <c:v>7.8652817047083434E-2</c:v>
                </c:pt>
                <c:pt idx="1865">
                  <c:v>7.8794176647373634E-2</c:v>
                </c:pt>
                <c:pt idx="1866">
                  <c:v>7.8935728660486051E-2</c:v>
                </c:pt>
                <c:pt idx="1867">
                  <c:v>7.9077473217012292E-2</c:v>
                </c:pt>
                <c:pt idx="1868">
                  <c:v>7.9219410447362984E-2</c:v>
                </c:pt>
                <c:pt idx="1869">
                  <c:v>7.9361540481771339E-2</c:v>
                </c:pt>
                <c:pt idx="1870">
                  <c:v>7.9503863450288439E-2</c:v>
                </c:pt>
                <c:pt idx="1871">
                  <c:v>7.964637948278383E-2</c:v>
                </c:pt>
                <c:pt idx="1872">
                  <c:v>7.9789088708946923E-2</c:v>
                </c:pt>
                <c:pt idx="1873">
                  <c:v>7.9931991258283153E-2</c:v>
                </c:pt>
                <c:pt idx="1874">
                  <c:v>8.0075087260114849E-2</c:v>
                </c:pt>
                <c:pt idx="1875">
                  <c:v>8.0218376843582864E-2</c:v>
                </c:pt>
                <c:pt idx="1876">
                  <c:v>8.036186013764221E-2</c:v>
                </c:pt>
                <c:pt idx="1877">
                  <c:v>8.0505537271061745E-2</c:v>
                </c:pt>
                <c:pt idx="1878">
                  <c:v>8.0649408372428566E-2</c:v>
                </c:pt>
                <c:pt idx="1879">
                  <c:v>8.0793473570139746E-2</c:v>
                </c:pt>
                <c:pt idx="1880">
                  <c:v>8.0937732992408223E-2</c:v>
                </c:pt>
                <c:pt idx="1881">
                  <c:v>8.1082186767259493E-2</c:v>
                </c:pt>
                <c:pt idx="1882">
                  <c:v>8.1226835022530558E-2</c:v>
                </c:pt>
                <c:pt idx="1883">
                  <c:v>8.1371677885869784E-2</c:v>
                </c:pt>
                <c:pt idx="1884">
                  <c:v>8.1516715484737143E-2</c:v>
                </c:pt>
                <c:pt idx="1885">
                  <c:v>8.1661947946402746E-2</c:v>
                </c:pt>
                <c:pt idx="1886">
                  <c:v>8.1807375397945567E-2</c:v>
                </c:pt>
                <c:pt idx="1887">
                  <c:v>8.1952997966254243E-2</c:v>
                </c:pt>
                <c:pt idx="1888">
                  <c:v>8.2098815778027079E-2</c:v>
                </c:pt>
                <c:pt idx="1889">
                  <c:v>8.2244828959767757E-2</c:v>
                </c:pt>
                <c:pt idx="1890">
                  <c:v>8.2391037637789682E-2</c:v>
                </c:pt>
                <c:pt idx="1891">
                  <c:v>8.2537441938212844E-2</c:v>
                </c:pt>
                <c:pt idx="1892">
                  <c:v>8.2684041986959708E-2</c:v>
                </c:pt>
                <c:pt idx="1893">
                  <c:v>8.2830837909762256E-2</c:v>
                </c:pt>
                <c:pt idx="1894">
                  <c:v>8.2977829832156097E-2</c:v>
                </c:pt>
                <c:pt idx="1895">
                  <c:v>8.3125017879480748E-2</c:v>
                </c:pt>
                <c:pt idx="1896">
                  <c:v>8.3272402176879604E-2</c:v>
                </c:pt>
                <c:pt idx="1897">
                  <c:v>8.3419982849296762E-2</c:v>
                </c:pt>
                <c:pt idx="1898">
                  <c:v>8.3567760021484194E-2</c:v>
                </c:pt>
                <c:pt idx="1899">
                  <c:v>8.371573381798865E-2</c:v>
                </c:pt>
                <c:pt idx="1900">
                  <c:v>8.3863904363164557E-2</c:v>
                </c:pt>
                <c:pt idx="1901">
                  <c:v>8.4012271781162523E-2</c:v>
                </c:pt>
                <c:pt idx="1902">
                  <c:v>8.4160836195935257E-2</c:v>
                </c:pt>
                <c:pt idx="1903">
                  <c:v>8.4309597731233546E-2</c:v>
                </c:pt>
                <c:pt idx="1904">
                  <c:v>8.4458556510608004E-2</c:v>
                </c:pt>
                <c:pt idx="1905">
                  <c:v>8.4607712657406506E-2</c:v>
                </c:pt>
                <c:pt idx="1906">
                  <c:v>8.4757066294775377E-2</c:v>
                </c:pt>
                <c:pt idx="1907">
                  <c:v>8.4906617545655427E-2</c:v>
                </c:pt>
                <c:pt idx="1908">
                  <c:v>8.5056366532788544E-2</c:v>
                </c:pt>
                <c:pt idx="1909">
                  <c:v>8.5206313378705628E-2</c:v>
                </c:pt>
                <c:pt idx="1910">
                  <c:v>8.5356458205739547E-2</c:v>
                </c:pt>
                <c:pt idx="1911">
                  <c:v>8.5506801136013555E-2</c:v>
                </c:pt>
                <c:pt idx="1912">
                  <c:v>8.5657342291444907E-2</c:v>
                </c:pt>
                <c:pt idx="1913">
                  <c:v>8.5808081793743468E-2</c:v>
                </c:pt>
                <c:pt idx="1914">
                  <c:v>8.5959019764415806E-2</c:v>
                </c:pt>
                <c:pt idx="1915">
                  <c:v>8.6110156324756493E-2</c:v>
                </c:pt>
                <c:pt idx="1916">
                  <c:v>8.6261491595853265E-2</c:v>
                </c:pt>
                <c:pt idx="1917">
                  <c:v>8.6413025698582696E-2</c:v>
                </c:pt>
                <c:pt idx="1918">
                  <c:v>8.6564758753614829E-2</c:v>
                </c:pt>
                <c:pt idx="1919">
                  <c:v>8.6716690881405142E-2</c:v>
                </c:pt>
                <c:pt idx="1920">
                  <c:v>8.6868822202203017E-2</c:v>
                </c:pt>
                <c:pt idx="1921">
                  <c:v>8.7021152836040547E-2</c:v>
                </c:pt>
                <c:pt idx="1922">
                  <c:v>8.717368290274248E-2</c:v>
                </c:pt>
                <c:pt idx="1923">
                  <c:v>8.7326412521918501E-2</c:v>
                </c:pt>
                <c:pt idx="1924">
                  <c:v>8.7479341812964309E-2</c:v>
                </c:pt>
                <c:pt idx="1925">
                  <c:v>8.7632470895063069E-2</c:v>
                </c:pt>
                <c:pt idx="1926">
                  <c:v>8.7785799887181049E-2</c:v>
                </c:pt>
                <c:pt idx="1927">
                  <c:v>8.7939328908071726E-2</c:v>
                </c:pt>
                <c:pt idx="1928">
                  <c:v>8.8093058076271213E-2</c:v>
                </c:pt>
                <c:pt idx="1929">
                  <c:v>8.8246987510097796E-2</c:v>
                </c:pt>
                <c:pt idx="1930">
                  <c:v>8.8401117327655834E-2</c:v>
                </c:pt>
                <c:pt idx="1931">
                  <c:v>8.8555447646830696E-2</c:v>
                </c:pt>
                <c:pt idx="1932">
                  <c:v>8.8709978585286481E-2</c:v>
                </c:pt>
                <c:pt idx="1933">
                  <c:v>8.8864710260471227E-2</c:v>
                </c:pt>
                <c:pt idx="1934">
                  <c:v>8.9019642789614217E-2</c:v>
                </c:pt>
                <c:pt idx="1935">
                  <c:v>8.9174776289721397E-2</c:v>
                </c:pt>
                <c:pt idx="1936">
                  <c:v>8.9330110877580998E-2</c:v>
                </c:pt>
                <c:pt idx="1937">
                  <c:v>8.9485646669757779E-2</c:v>
                </c:pt>
                <c:pt idx="1938">
                  <c:v>8.9641383782595258E-2</c:v>
                </c:pt>
                <c:pt idx="1939">
                  <c:v>8.9797322332214755E-2</c:v>
                </c:pt>
                <c:pt idx="1940">
                  <c:v>8.9953462434511064E-2</c:v>
                </c:pt>
                <c:pt idx="1941">
                  <c:v>9.0109804205159863E-2</c:v>
                </c:pt>
                <c:pt idx="1942">
                  <c:v>9.026634775961076E-2</c:v>
                </c:pt>
                <c:pt idx="1943">
                  <c:v>9.042309321308524E-2</c:v>
                </c:pt>
                <c:pt idx="1944">
                  <c:v>9.0580040680583757E-2</c:v>
                </c:pt>
                <c:pt idx="1945">
                  <c:v>9.0737190276877669E-2</c:v>
                </c:pt>
                <c:pt idx="1946">
                  <c:v>9.0894542116511254E-2</c:v>
                </c:pt>
                <c:pt idx="1947">
                  <c:v>9.1052096313801248E-2</c:v>
                </c:pt>
                <c:pt idx="1948">
                  <c:v>9.1209852982838707E-2</c:v>
                </c:pt>
                <c:pt idx="1949">
                  <c:v>9.1367812237483262E-2</c:v>
                </c:pt>
                <c:pt idx="1950">
                  <c:v>9.1525974191366252E-2</c:v>
                </c:pt>
                <c:pt idx="1951">
                  <c:v>9.1684338957888314E-2</c:v>
                </c:pt>
                <c:pt idx="1952">
                  <c:v>9.1842906650219214E-2</c:v>
                </c:pt>
                <c:pt idx="1953">
                  <c:v>9.2001677381300009E-2</c:v>
                </c:pt>
                <c:pt idx="1954">
                  <c:v>9.216065126383699E-2</c:v>
                </c:pt>
                <c:pt idx="1955">
                  <c:v>9.2319828410305699E-2</c:v>
                </c:pt>
                <c:pt idx="1956">
                  <c:v>9.2479208932947879E-2</c:v>
                </c:pt>
                <c:pt idx="1957">
                  <c:v>9.2638792943772572E-2</c:v>
                </c:pt>
                <c:pt idx="1958">
                  <c:v>9.2798580554552257E-2</c:v>
                </c:pt>
                <c:pt idx="1959">
                  <c:v>9.2958571876827531E-2</c:v>
                </c:pt>
                <c:pt idx="1960">
                  <c:v>9.311876702190168E-2</c:v>
                </c:pt>
                <c:pt idx="1961">
                  <c:v>9.3279166100843289E-2</c:v>
                </c:pt>
                <c:pt idx="1962">
                  <c:v>9.3439769224481023E-2</c:v>
                </c:pt>
                <c:pt idx="1963">
                  <c:v>9.3600576503411234E-2</c:v>
                </c:pt>
                <c:pt idx="1964">
                  <c:v>9.3761588047987246E-2</c:v>
                </c:pt>
                <c:pt idx="1965">
                  <c:v>9.392280396832807E-2</c:v>
                </c:pt>
                <c:pt idx="1966">
                  <c:v>9.4084224374310244E-2</c:v>
                </c:pt>
                <c:pt idx="1967">
                  <c:v>9.4245849375574259E-2</c:v>
                </c:pt>
                <c:pt idx="1968">
                  <c:v>9.4407679081515081E-2</c:v>
                </c:pt>
                <c:pt idx="1969">
                  <c:v>9.4569713601292266E-2</c:v>
                </c:pt>
                <c:pt idx="1970">
                  <c:v>9.4731953043820566E-2</c:v>
                </c:pt>
                <c:pt idx="1971">
                  <c:v>9.4894397517773371E-2</c:v>
                </c:pt>
                <c:pt idx="1972">
                  <c:v>9.5057047131580044E-2</c:v>
                </c:pt>
                <c:pt idx="1973">
                  <c:v>9.5219901993427628E-2</c:v>
                </c:pt>
                <c:pt idx="1974">
                  <c:v>9.5382962211260733E-2</c:v>
                </c:pt>
                <c:pt idx="1975">
                  <c:v>9.5546227892777127E-2</c:v>
                </c:pt>
                <c:pt idx="1976">
                  <c:v>9.5709699145430246E-2</c:v>
                </c:pt>
                <c:pt idx="1977">
                  <c:v>9.5873376076426708E-2</c:v>
                </c:pt>
                <c:pt idx="1978">
                  <c:v>9.6037258792727828E-2</c:v>
                </c:pt>
                <c:pt idx="1979">
                  <c:v>9.6201347401048007E-2</c:v>
                </c:pt>
                <c:pt idx="1980">
                  <c:v>9.6365642007853566E-2</c:v>
                </c:pt>
                <c:pt idx="1981">
                  <c:v>9.653014271936157E-2</c:v>
                </c:pt>
                <c:pt idx="1982">
                  <c:v>9.6694849641541764E-2</c:v>
                </c:pt>
                <c:pt idx="1983">
                  <c:v>9.685976288011354E-2</c:v>
                </c:pt>
                <c:pt idx="1984">
                  <c:v>9.7024882540547738E-2</c:v>
                </c:pt>
                <c:pt idx="1985">
                  <c:v>9.7190208728061098E-2</c:v>
                </c:pt>
                <c:pt idx="1986">
                  <c:v>9.7355741547623206E-2</c:v>
                </c:pt>
                <c:pt idx="1987">
                  <c:v>9.752148110394869E-2</c:v>
                </c:pt>
                <c:pt idx="1988">
                  <c:v>9.7687427501501403E-2</c:v>
                </c:pt>
                <c:pt idx="1989">
                  <c:v>9.7853580844491209E-2</c:v>
                </c:pt>
                <c:pt idx="1990">
                  <c:v>9.8019941236874561E-2</c:v>
                </c:pt>
                <c:pt idx="1991">
                  <c:v>9.8186508782354048E-2</c:v>
                </c:pt>
                <c:pt idx="1992">
                  <c:v>9.8353283584375145E-2</c:v>
                </c:pt>
                <c:pt idx="1993">
                  <c:v>9.8520265746132207E-2</c:v>
                </c:pt>
                <c:pt idx="1994">
                  <c:v>9.8687455370558022E-2</c:v>
                </c:pt>
                <c:pt idx="1995">
                  <c:v>9.8854852560333481E-2</c:v>
                </c:pt>
                <c:pt idx="1996">
                  <c:v>9.9022457417877227E-2</c:v>
                </c:pt>
                <c:pt idx="1997">
                  <c:v>9.9190270045355397E-2</c:v>
                </c:pt>
                <c:pt idx="1998">
                  <c:v>9.9358290544673308E-2</c:v>
                </c:pt>
                <c:pt idx="1999">
                  <c:v>9.9526519017474405E-2</c:v>
                </c:pt>
                <c:pt idx="2000">
                  <c:v>9.9694955565146279E-2</c:v>
                </c:pt>
                <c:pt idx="2001">
                  <c:v>9.9863600288813067E-2</c:v>
                </c:pt>
                <c:pt idx="2002">
                  <c:v>0.10003245328934106</c:v>
                </c:pt>
                <c:pt idx="2003">
                  <c:v>0.1002015146673331</c:v>
                </c:pt>
                <c:pt idx="2004">
                  <c:v>0.10037078452312979</c:v>
                </c:pt>
                <c:pt idx="2005">
                  <c:v>0.10054026295681005</c:v>
                </c:pt>
                <c:pt idx="2006">
                  <c:v>0.10070995006818718</c:v>
                </c:pt>
                <c:pt idx="2007">
                  <c:v>0.10087984595681262</c:v>
                </c:pt>
                <c:pt idx="2008">
                  <c:v>0.10104995072197312</c:v>
                </c:pt>
                <c:pt idx="2009">
                  <c:v>0.10122026446269042</c:v>
                </c:pt>
                <c:pt idx="2010">
                  <c:v>0.10139078727771712</c:v>
                </c:pt>
                <c:pt idx="2011">
                  <c:v>0.10156151926554462</c:v>
                </c:pt>
                <c:pt idx="2012">
                  <c:v>0.10173246052439408</c:v>
                </c:pt>
                <c:pt idx="2013">
                  <c:v>0.10190361115222002</c:v>
                </c:pt>
                <c:pt idx="2014">
                  <c:v>0.10207497124670822</c:v>
                </c:pt>
                <c:pt idx="2015">
                  <c:v>0.10224654090527675</c:v>
                </c:pt>
                <c:pt idx="2016">
                  <c:v>0.10241832022507161</c:v>
                </c:pt>
                <c:pt idx="2017">
                  <c:v>0.10259030930297307</c:v>
                </c:pt>
                <c:pt idx="2018">
                  <c:v>0.10276250823558823</c:v>
                </c:pt>
                <c:pt idx="2019">
                  <c:v>0.10293491711925165</c:v>
                </c:pt>
                <c:pt idx="2020">
                  <c:v>0.10310753605002952</c:v>
                </c:pt>
                <c:pt idx="2021">
                  <c:v>0.10328036512371325</c:v>
                </c:pt>
                <c:pt idx="2022">
                  <c:v>0.10345340443582199</c:v>
                </c:pt>
                <c:pt idx="2023">
                  <c:v>0.10362665408160245</c:v>
                </c:pt>
                <c:pt idx="2024">
                  <c:v>0.1038001141560226</c:v>
                </c:pt>
                <c:pt idx="2025">
                  <c:v>0.10397378475378273</c:v>
                </c:pt>
                <c:pt idx="2026">
                  <c:v>0.10414766596930165</c:v>
                </c:pt>
                <c:pt idx="2027">
                  <c:v>0.10432175789672592</c:v>
                </c:pt>
                <c:pt idx="2028">
                  <c:v>0.10449606062992382</c:v>
                </c:pt>
                <c:pt idx="2029">
                  <c:v>0.10467057426248741</c:v>
                </c:pt>
                <c:pt idx="2030">
                  <c:v>0.10484529888772895</c:v>
                </c:pt>
                <c:pt idx="2031">
                  <c:v>0.10502023459868591</c:v>
                </c:pt>
                <c:pt idx="2032">
                  <c:v>0.10519538148811369</c:v>
                </c:pt>
                <c:pt idx="2033">
                  <c:v>0.10537073964848777</c:v>
                </c:pt>
                <c:pt idx="2034">
                  <c:v>0.10554630917200758</c:v>
                </c:pt>
                <c:pt idx="2035">
                  <c:v>0.10572209015058867</c:v>
                </c:pt>
                <c:pt idx="2036">
                  <c:v>0.10589808267586437</c:v>
                </c:pt>
                <c:pt idx="2037">
                  <c:v>0.10607428683918958</c:v>
                </c:pt>
                <c:pt idx="2038">
                  <c:v>0.10625070273163321</c:v>
                </c:pt>
                <c:pt idx="2039">
                  <c:v>0.10642733044398221</c:v>
                </c:pt>
                <c:pt idx="2040">
                  <c:v>0.10660417006674155</c:v>
                </c:pt>
                <c:pt idx="2041">
                  <c:v>0.10678122169012892</c:v>
                </c:pt>
                <c:pt idx="2042">
                  <c:v>0.10695848540408025</c:v>
                </c:pt>
                <c:pt idx="2043">
                  <c:v>0.10713596129824422</c:v>
                </c:pt>
                <c:pt idx="2044">
                  <c:v>0.1073136494619837</c:v>
                </c:pt>
                <c:pt idx="2045">
                  <c:v>0.10749154998437371</c:v>
                </c:pt>
                <c:pt idx="2046">
                  <c:v>0.10766966295420453</c:v>
                </c:pt>
                <c:pt idx="2047">
                  <c:v>0.10784798845997651</c:v>
                </c:pt>
                <c:pt idx="2048">
                  <c:v>0.10802652658990403</c:v>
                </c:pt>
                <c:pt idx="2049">
                  <c:v>0.10820527743190941</c:v>
                </c:pt>
                <c:pt idx="2050">
                  <c:v>0.10838424107362639</c:v>
                </c:pt>
                <c:pt idx="2051">
                  <c:v>0.10856341760239918</c:v>
                </c:pt>
                <c:pt idx="2052">
                  <c:v>0.10874280710528222</c:v>
                </c:pt>
                <c:pt idx="2053">
                  <c:v>0.10892240966903659</c:v>
                </c:pt>
                <c:pt idx="2054">
                  <c:v>0.10910222538013292</c:v>
                </c:pt>
                <c:pt idx="2055">
                  <c:v>0.10928225432474613</c:v>
                </c:pt>
                <c:pt idx="2056">
                  <c:v>0.10946249658876296</c:v>
                </c:pt>
                <c:pt idx="2057">
                  <c:v>0.10964295225777312</c:v>
                </c:pt>
                <c:pt idx="2058">
                  <c:v>0.10982362141707336</c:v>
                </c:pt>
                <c:pt idx="2059">
                  <c:v>0.11000450415166317</c:v>
                </c:pt>
                <c:pt idx="2060">
                  <c:v>0.11018560054625105</c:v>
                </c:pt>
                <c:pt idx="2061">
                  <c:v>0.11036691068524405</c:v>
                </c:pt>
                <c:pt idx="2062">
                  <c:v>0.11054843465275682</c:v>
                </c:pt>
                <c:pt idx="2063">
                  <c:v>0.11073017253260679</c:v>
                </c:pt>
                <c:pt idx="2064">
                  <c:v>0.11091212440830966</c:v>
                </c:pt>
                <c:pt idx="2065">
                  <c:v>0.1110942903630868</c:v>
                </c:pt>
                <c:pt idx="2066">
                  <c:v>0.11127667047985813</c:v>
                </c:pt>
                <c:pt idx="2067">
                  <c:v>0.11145926484124438</c:v>
                </c:pt>
                <c:pt idx="2068">
                  <c:v>0.11164207352956818</c:v>
                </c:pt>
                <c:pt idx="2069">
                  <c:v>0.11182509662684928</c:v>
                </c:pt>
                <c:pt idx="2070">
                  <c:v>0.11200833421480633</c:v>
                </c:pt>
                <c:pt idx="2071">
                  <c:v>0.11219178637485813</c:v>
                </c:pt>
                <c:pt idx="2072">
                  <c:v>0.11237545318811776</c:v>
                </c:pt>
                <c:pt idx="2073">
                  <c:v>0.11255933473539717</c:v>
                </c:pt>
                <c:pt idx="2074">
                  <c:v>0.11274343109720618</c:v>
                </c:pt>
                <c:pt idx="2075">
                  <c:v>0.11292774235374699</c:v>
                </c:pt>
                <c:pt idx="2076">
                  <c:v>0.11311226858491975</c:v>
                </c:pt>
                <c:pt idx="2077">
                  <c:v>0.1132970098703171</c:v>
                </c:pt>
                <c:pt idx="2078">
                  <c:v>0.11348196628922808</c:v>
                </c:pt>
                <c:pt idx="2079">
                  <c:v>0.11366713792063422</c:v>
                </c:pt>
                <c:pt idx="2080">
                  <c:v>0.11385252484320887</c:v>
                </c:pt>
                <c:pt idx="2081">
                  <c:v>0.11403812713531959</c:v>
                </c:pt>
                <c:pt idx="2082">
                  <c:v>0.11422394487502491</c:v>
                </c:pt>
                <c:pt idx="2083">
                  <c:v>0.11440997814007305</c:v>
                </c:pt>
                <c:pt idx="2084">
                  <c:v>0.11459622700790645</c:v>
                </c:pt>
                <c:pt idx="2085">
                  <c:v>0.11478269155565372</c:v>
                </c:pt>
                <c:pt idx="2086">
                  <c:v>0.11496937186013499</c:v>
                </c:pt>
                <c:pt idx="2087">
                  <c:v>0.11515626799785959</c:v>
                </c:pt>
                <c:pt idx="2088">
                  <c:v>0.11534338004502391</c:v>
                </c:pt>
                <c:pt idx="2089">
                  <c:v>0.11553070807751346</c:v>
                </c:pt>
                <c:pt idx="2090">
                  <c:v>0.11571825217089875</c:v>
                </c:pt>
                <c:pt idx="2091">
                  <c:v>0.11590601240044002</c:v>
                </c:pt>
                <c:pt idx="2092">
                  <c:v>0.1160939888410812</c:v>
                </c:pt>
                <c:pt idx="2093">
                  <c:v>0.11628218156745172</c:v>
                </c:pt>
                <c:pt idx="2094">
                  <c:v>0.11647059065386695</c:v>
                </c:pt>
                <c:pt idx="2095">
                  <c:v>0.11665921617432649</c:v>
                </c:pt>
                <c:pt idx="2096">
                  <c:v>0.11684805820251408</c:v>
                </c:pt>
                <c:pt idx="2097">
                  <c:v>0.11703711681179448</c:v>
                </c:pt>
                <c:pt idx="2098">
                  <c:v>0.11722639207521864</c:v>
                </c:pt>
                <c:pt idx="2099">
                  <c:v>0.11741588406551463</c:v>
                </c:pt>
                <c:pt idx="2100">
                  <c:v>0.11760559285509713</c:v>
                </c:pt>
                <c:pt idx="2101">
                  <c:v>0.11779551851605957</c:v>
                </c:pt>
                <c:pt idx="2102">
                  <c:v>0.11798566112017368</c:v>
                </c:pt>
                <c:pt idx="2103">
                  <c:v>0.11817602073889569</c:v>
                </c:pt>
                <c:pt idx="2104">
                  <c:v>0.11836659744335602</c:v>
                </c:pt>
                <c:pt idx="2105">
                  <c:v>0.11855739130436661</c:v>
                </c:pt>
                <c:pt idx="2106">
                  <c:v>0.11874840239241971</c:v>
                </c:pt>
                <c:pt idx="2107">
                  <c:v>0.11893963077767986</c:v>
                </c:pt>
                <c:pt idx="2108">
                  <c:v>0.11913107652999066</c:v>
                </c:pt>
                <c:pt idx="2109">
                  <c:v>0.11932273971887419</c:v>
                </c:pt>
                <c:pt idx="2110">
                  <c:v>0.11951462041352647</c:v>
                </c:pt>
                <c:pt idx="2111">
                  <c:v>0.11970671868281822</c:v>
                </c:pt>
                <c:pt idx="2112">
                  <c:v>0.11989903459529698</c:v>
                </c:pt>
                <c:pt idx="2113">
                  <c:v>0.12009156821918322</c:v>
                </c:pt>
                <c:pt idx="2114">
                  <c:v>0.12028431962237041</c:v>
                </c:pt>
                <c:pt idx="2115">
                  <c:v>0.12047728887242665</c:v>
                </c:pt>
                <c:pt idx="2116">
                  <c:v>0.12067047603659212</c:v>
                </c:pt>
                <c:pt idx="2117">
                  <c:v>0.12086388118177677</c:v>
                </c:pt>
                <c:pt idx="2118">
                  <c:v>0.12105750437456538</c:v>
                </c:pt>
                <c:pt idx="2119">
                  <c:v>0.12125134568121219</c:v>
                </c:pt>
                <c:pt idx="2120">
                  <c:v>0.12144540516763973</c:v>
                </c:pt>
                <c:pt idx="2121">
                  <c:v>0.12163968289944255</c:v>
                </c:pt>
                <c:pt idx="2122">
                  <c:v>0.12183417894188579</c:v>
                </c:pt>
                <c:pt idx="2123">
                  <c:v>0.12202889335989785</c:v>
                </c:pt>
                <c:pt idx="2124">
                  <c:v>0.12222382621808225</c:v>
                </c:pt>
                <c:pt idx="2125">
                  <c:v>0.12241897758070275</c:v>
                </c:pt>
                <c:pt idx="2126">
                  <c:v>0.12261434751169629</c:v>
                </c:pt>
                <c:pt idx="2127">
                  <c:v>0.12280993607466265</c:v>
                </c:pt>
                <c:pt idx="2128">
                  <c:v>0.12300574333286877</c:v>
                </c:pt>
                <c:pt idx="2129">
                  <c:v>0.12320176934924626</c:v>
                </c:pt>
                <c:pt idx="2130">
                  <c:v>0.12339801418639196</c:v>
                </c:pt>
                <c:pt idx="2131">
                  <c:v>0.12359447790656723</c:v>
                </c:pt>
                <c:pt idx="2132">
                  <c:v>0.12379116057169592</c:v>
                </c:pt>
                <c:pt idx="2133">
                  <c:v>0.12398806224336484</c:v>
                </c:pt>
                <c:pt idx="2134">
                  <c:v>0.1241851829828267</c:v>
                </c:pt>
                <c:pt idx="2135">
                  <c:v>0.12438252285099149</c:v>
                </c:pt>
                <c:pt idx="2136">
                  <c:v>0.12458008190843478</c:v>
                </c:pt>
                <c:pt idx="2137">
                  <c:v>0.12477786021538972</c:v>
                </c:pt>
                <c:pt idx="2138">
                  <c:v>0.12497585783175252</c:v>
                </c:pt>
                <c:pt idx="2139">
                  <c:v>0.12517407481707765</c:v>
                </c:pt>
                <c:pt idx="2140">
                  <c:v>0.12537251123057805</c:v>
                </c:pt>
                <c:pt idx="2141">
                  <c:v>0.12557116713113145</c:v>
                </c:pt>
                <c:pt idx="2142">
                  <c:v>0.12577004257726526</c:v>
                </c:pt>
                <c:pt idx="2143">
                  <c:v>0.12596913762716844</c:v>
                </c:pt>
                <c:pt idx="2144">
                  <c:v>0.12616845233868587</c:v>
                </c:pt>
                <c:pt idx="2145">
                  <c:v>0.12636798676932451</c:v>
                </c:pt>
                <c:pt idx="2146">
                  <c:v>0.12656774097623891</c:v>
                </c:pt>
                <c:pt idx="2147">
                  <c:v>0.12676771501624592</c:v>
                </c:pt>
                <c:pt idx="2148">
                  <c:v>0.12696790894581408</c:v>
                </c:pt>
                <c:pt idx="2149">
                  <c:v>0.12716832282106721</c:v>
                </c:pt>
                <c:pt idx="2150">
                  <c:v>0.12736895669778275</c:v>
                </c:pt>
                <c:pt idx="2151">
                  <c:v>0.12756981063139194</c:v>
                </c:pt>
                <c:pt idx="2152">
                  <c:v>0.12777088467697842</c:v>
                </c:pt>
                <c:pt idx="2153">
                  <c:v>0.12797217888927878</c:v>
                </c:pt>
                <c:pt idx="2154">
                  <c:v>0.12817369332268067</c:v>
                </c:pt>
                <c:pt idx="2155">
                  <c:v>0.12837542803122359</c:v>
                </c:pt>
                <c:pt idx="2156">
                  <c:v>0.1285773830685974</c:v>
                </c:pt>
                <c:pt idx="2157">
                  <c:v>0.12877955848814213</c:v>
                </c:pt>
                <c:pt idx="2158">
                  <c:v>0.1289819543428477</c:v>
                </c:pt>
                <c:pt idx="2159">
                  <c:v>0.12918457068535236</c:v>
                </c:pt>
                <c:pt idx="2160">
                  <c:v>0.12938740756794673</c:v>
                </c:pt>
                <c:pt idx="2161">
                  <c:v>0.12959046504256141</c:v>
                </c:pt>
                <c:pt idx="2162">
                  <c:v>0.12979374316078321</c:v>
                </c:pt>
                <c:pt idx="2163">
                  <c:v>0.12999724197384099</c:v>
                </c:pt>
                <c:pt idx="2164">
                  <c:v>0.1302009615326119</c:v>
                </c:pt>
                <c:pt idx="2165">
                  <c:v>0.13040490188761841</c:v>
                </c:pt>
                <c:pt idx="2166">
                  <c:v>0.13060906308902792</c:v>
                </c:pt>
                <c:pt idx="2167">
                  <c:v>0.13081344518665491</c:v>
                </c:pt>
                <c:pt idx="2168">
                  <c:v>0.13101804822995497</c:v>
                </c:pt>
                <c:pt idx="2169">
                  <c:v>0.13122287226803037</c:v>
                </c:pt>
                <c:pt idx="2170">
                  <c:v>0.131427917349626</c:v>
                </c:pt>
                <c:pt idx="2171">
                  <c:v>0.13163318352312894</c:v>
                </c:pt>
                <c:pt idx="2172">
                  <c:v>0.13183867083656856</c:v>
                </c:pt>
                <c:pt idx="2173">
                  <c:v>0.1320443793376169</c:v>
                </c:pt>
                <c:pt idx="2174">
                  <c:v>0.13225030907358667</c:v>
                </c:pt>
                <c:pt idx="2175">
                  <c:v>0.1324564600914328</c:v>
                </c:pt>
                <c:pt idx="2176">
                  <c:v>0.1326628324377449</c:v>
                </c:pt>
                <c:pt idx="2177">
                  <c:v>0.13286942615876071</c:v>
                </c:pt>
                <c:pt idx="2178">
                  <c:v>0.13307624130035142</c:v>
                </c:pt>
                <c:pt idx="2179">
                  <c:v>0.13328327790802888</c:v>
                </c:pt>
                <c:pt idx="2180">
                  <c:v>0.13349053602694241</c:v>
                </c:pt>
                <c:pt idx="2181">
                  <c:v>0.13369801570187934</c:v>
                </c:pt>
                <c:pt idx="2182">
                  <c:v>0.13390571697726444</c:v>
                </c:pt>
                <c:pt idx="2183">
                  <c:v>0.13411363989715791</c:v>
                </c:pt>
                <c:pt idx="2184">
                  <c:v>0.13432178450525789</c:v>
                </c:pt>
                <c:pt idx="2185">
                  <c:v>0.13453015084489744</c:v>
                </c:pt>
                <c:pt idx="2186">
                  <c:v>0.13473873895904301</c:v>
                </c:pt>
                <c:pt idx="2187">
                  <c:v>0.13494754889030008</c:v>
                </c:pt>
                <c:pt idx="2188">
                  <c:v>0.13515658068090053</c:v>
                </c:pt>
                <c:pt idx="2189">
                  <c:v>0.13536583437271901</c:v>
                </c:pt>
                <c:pt idx="2190">
                  <c:v>0.13557531000725748</c:v>
                </c:pt>
                <c:pt idx="2191">
                  <c:v>0.13578500762565168</c:v>
                </c:pt>
                <c:pt idx="2192">
                  <c:v>0.13599492726866982</c:v>
                </c:pt>
                <c:pt idx="2193">
                  <c:v>0.13620506897671139</c:v>
                </c:pt>
                <c:pt idx="2194">
                  <c:v>0.13641543278980853</c:v>
                </c:pt>
                <c:pt idx="2195">
                  <c:v>0.13662601874761818</c:v>
                </c:pt>
                <c:pt idx="2196">
                  <c:v>0.13683682688943624</c:v>
                </c:pt>
                <c:pt idx="2197">
                  <c:v>0.13704785725418173</c:v>
                </c:pt>
                <c:pt idx="2198">
                  <c:v>0.13725910988040596</c:v>
                </c:pt>
                <c:pt idx="2199">
                  <c:v>0.13747058480628421</c:v>
                </c:pt>
                <c:pt idx="2200">
                  <c:v>0.13768228206962599</c:v>
                </c:pt>
                <c:pt idx="2201">
                  <c:v>0.13789420170786593</c:v>
                </c:pt>
                <c:pt idx="2202">
                  <c:v>0.13810634375806224</c:v>
                </c:pt>
                <c:pt idx="2203">
                  <c:v>0.13831870825690556</c:v>
                </c:pt>
                <c:pt idx="2204">
                  <c:v>0.13853129524070909</c:v>
                </c:pt>
                <c:pt idx="2205">
                  <c:v>0.13874410474541346</c:v>
                </c:pt>
                <c:pt idx="2206">
                  <c:v>0.13895713680658078</c:v>
                </c:pt>
                <c:pt idx="2207">
                  <c:v>0.13917039145940141</c:v>
                </c:pt>
                <c:pt idx="2208">
                  <c:v>0.13938386873869008</c:v>
                </c:pt>
                <c:pt idx="2209">
                  <c:v>0.13959756867888287</c:v>
                </c:pt>
                <c:pt idx="2210">
                  <c:v>0.13981149131404091</c:v>
                </c:pt>
                <c:pt idx="2211">
                  <c:v>0.14002563667784571</c:v>
                </c:pt>
                <c:pt idx="2212">
                  <c:v>0.14024000480360341</c:v>
                </c:pt>
                <c:pt idx="2213">
                  <c:v>0.14045459572424043</c:v>
                </c:pt>
                <c:pt idx="2214">
                  <c:v>0.14066940947230644</c:v>
                </c:pt>
                <c:pt idx="2215">
                  <c:v>0.14088444607996656</c:v>
                </c:pt>
                <c:pt idx="2216">
                  <c:v>0.14109970557901191</c:v>
                </c:pt>
                <c:pt idx="2217">
                  <c:v>0.14131518800085141</c:v>
                </c:pt>
                <c:pt idx="2218">
                  <c:v>0.14153089337651298</c:v>
                </c:pt>
                <c:pt idx="2219">
                  <c:v>0.14174682173664341</c:v>
                </c:pt>
                <c:pt idx="2220">
                  <c:v>0.14196297311150771</c:v>
                </c:pt>
                <c:pt idx="2221">
                  <c:v>0.14217934753098871</c:v>
                </c:pt>
                <c:pt idx="2222">
                  <c:v>0.14239594502458688</c:v>
                </c:pt>
                <c:pt idx="2223">
                  <c:v>0.14261276562141956</c:v>
                </c:pt>
                <c:pt idx="2224">
                  <c:v>0.14282980935022024</c:v>
                </c:pt>
                <c:pt idx="2225">
                  <c:v>0.14304707623933854</c:v>
                </c:pt>
                <c:pt idx="2226">
                  <c:v>0.14326456631673953</c:v>
                </c:pt>
                <c:pt idx="2227">
                  <c:v>0.1434822796100032</c:v>
                </c:pt>
                <c:pt idx="2228">
                  <c:v>0.14370021614632542</c:v>
                </c:pt>
                <c:pt idx="2229">
                  <c:v>0.14391837595251142</c:v>
                </c:pt>
                <c:pt idx="2230">
                  <c:v>0.14413675905498519</c:v>
                </c:pt>
                <c:pt idx="2231">
                  <c:v>0.14435536547978314</c:v>
                </c:pt>
                <c:pt idx="2232">
                  <c:v>0.14457419525255216</c:v>
                </c:pt>
                <c:pt idx="2233">
                  <c:v>0.1447932483985524</c:v>
                </c:pt>
                <c:pt idx="2234">
                  <c:v>0.1450125249426556</c:v>
                </c:pt>
                <c:pt idx="2235">
                  <c:v>0.14523202490934489</c:v>
                </c:pt>
                <c:pt idx="2236">
                  <c:v>0.14545174832271399</c:v>
                </c:pt>
                <c:pt idx="2237">
                  <c:v>0.14567169520646692</c:v>
                </c:pt>
                <c:pt idx="2238">
                  <c:v>0.14589186558391795</c:v>
                </c:pt>
                <c:pt idx="2239">
                  <c:v>0.14611225947799159</c:v>
                </c:pt>
                <c:pt idx="2240">
                  <c:v>0.14633287691121585</c:v>
                </c:pt>
                <c:pt idx="2241">
                  <c:v>0.14655371790573568</c:v>
                </c:pt>
                <c:pt idx="2242">
                  <c:v>0.14677478248329956</c:v>
                </c:pt>
                <c:pt idx="2243">
                  <c:v>0.14699607066526227</c:v>
                </c:pt>
                <c:pt idx="2244">
                  <c:v>0.14721758247258718</c:v>
                </c:pt>
                <c:pt idx="2245">
                  <c:v>0.14743931792584394</c:v>
                </c:pt>
                <c:pt idx="2246">
                  <c:v>0.1476612770452107</c:v>
                </c:pt>
                <c:pt idx="2247">
                  <c:v>0.14788345985046969</c:v>
                </c:pt>
                <c:pt idx="2248">
                  <c:v>0.14810586636100431</c:v>
                </c:pt>
                <c:pt idx="2249">
                  <c:v>0.14832849659581174</c:v>
                </c:pt>
                <c:pt idx="2250">
                  <c:v>0.14855135057348409</c:v>
                </c:pt>
                <c:pt idx="2251">
                  <c:v>0.14877442831222407</c:v>
                </c:pt>
                <c:pt idx="2252">
                  <c:v>0.14899772982983459</c:v>
                </c:pt>
                <c:pt idx="2253">
                  <c:v>0.14922125514372311</c:v>
                </c:pt>
                <c:pt idx="2254">
                  <c:v>0.14944500427089924</c:v>
                </c:pt>
                <c:pt idx="2255">
                  <c:v>0.1496689772279727</c:v>
                </c:pt>
                <c:pt idx="2256">
                  <c:v>0.14989317403115948</c:v>
                </c:pt>
                <c:pt idx="2257">
                  <c:v>0.15011759469627375</c:v>
                </c:pt>
                <c:pt idx="2258">
                  <c:v>0.15034223923872841</c:v>
                </c:pt>
                <c:pt idx="2259">
                  <c:v>0.15056710767354153</c:v>
                </c:pt>
                <c:pt idx="2260">
                  <c:v>0.1507922000153297</c:v>
                </c:pt>
                <c:pt idx="2261">
                  <c:v>0.1510175162783037</c:v>
                </c:pt>
                <c:pt idx="2262">
                  <c:v>0.15124305647628314</c:v>
                </c:pt>
                <c:pt idx="2263">
                  <c:v>0.15146882062267544</c:v>
                </c:pt>
                <c:pt idx="2264">
                  <c:v>0.15169480873049668</c:v>
                </c:pt>
                <c:pt idx="2265">
                  <c:v>0.15192102081235218</c:v>
                </c:pt>
                <c:pt idx="2266">
                  <c:v>0.15214745688044981</c:v>
                </c:pt>
                <c:pt idx="2267">
                  <c:v>0.15237411694658937</c:v>
                </c:pt>
                <c:pt idx="2268">
                  <c:v>0.15260100102217491</c:v>
                </c:pt>
                <c:pt idx="2269">
                  <c:v>0.15282810911819891</c:v>
                </c:pt>
                <c:pt idx="2270">
                  <c:v>0.15305544124525294</c:v>
                </c:pt>
                <c:pt idx="2271">
                  <c:v>0.15328299741352291</c:v>
                </c:pt>
                <c:pt idx="2272">
                  <c:v>0.1535107776327895</c:v>
                </c:pt>
                <c:pt idx="2273">
                  <c:v>0.15373878191243046</c:v>
                </c:pt>
                <c:pt idx="2274">
                  <c:v>0.15396701026141027</c:v>
                </c:pt>
                <c:pt idx="2275">
                  <c:v>0.15419546268829387</c:v>
                </c:pt>
                <c:pt idx="2276">
                  <c:v>0.15442413920123699</c:v>
                </c:pt>
                <c:pt idx="2277">
                  <c:v>0.15465303980798678</c:v>
                </c:pt>
                <c:pt idx="2278">
                  <c:v>0.15488216451588371</c:v>
                </c:pt>
                <c:pt idx="2279">
                  <c:v>0.15511151333186121</c:v>
                </c:pt>
                <c:pt idx="2280">
                  <c:v>0.1553410862624427</c:v>
                </c:pt>
                <c:pt idx="2281">
                  <c:v>0.15557088331373889</c:v>
                </c:pt>
                <c:pt idx="2282">
                  <c:v>0.15580090449145934</c:v>
                </c:pt>
                <c:pt idx="2283">
                  <c:v>0.15603114980089675</c:v>
                </c:pt>
                <c:pt idx="2284">
                  <c:v>0.15626161924693399</c:v>
                </c:pt>
                <c:pt idx="2285">
                  <c:v>0.15649231283404949</c:v>
                </c:pt>
                <c:pt idx="2286">
                  <c:v>0.15672323056630322</c:v>
                </c:pt>
                <c:pt idx="2287">
                  <c:v>0.15695437244734498</c:v>
                </c:pt>
                <c:pt idx="2288">
                  <c:v>0.15718573848041542</c:v>
                </c:pt>
                <c:pt idx="2289">
                  <c:v>0.15741732866834274</c:v>
                </c:pt>
                <c:pt idx="2290">
                  <c:v>0.15764914301353841</c:v>
                </c:pt>
                <c:pt idx="2291">
                  <c:v>0.15788118151800676</c:v>
                </c:pt>
                <c:pt idx="2292">
                  <c:v>0.15811344418333301</c:v>
                </c:pt>
                <c:pt idx="2293">
                  <c:v>0.15834593101068908</c:v>
                </c:pt>
                <c:pt idx="2294">
                  <c:v>0.15857864200083571</c:v>
                </c:pt>
                <c:pt idx="2295">
                  <c:v>0.15881157715411728</c:v>
                </c:pt>
                <c:pt idx="2296">
                  <c:v>0.15904473647046455</c:v>
                </c:pt>
                <c:pt idx="2297">
                  <c:v>0.15927811994938426</c:v>
                </c:pt>
                <c:pt idx="2298">
                  <c:v>0.15951172758998078</c:v>
                </c:pt>
                <c:pt idx="2299">
                  <c:v>0.15974555939093182</c:v>
                </c:pt>
                <c:pt idx="2300">
                  <c:v>0.1599796153505004</c:v>
                </c:pt>
                <c:pt idx="2301">
                  <c:v>0.16021389546653689</c:v>
                </c:pt>
                <c:pt idx="2302">
                  <c:v>0.16044839973646943</c:v>
                </c:pt>
                <c:pt idx="2303">
                  <c:v>0.1606831281573057</c:v>
                </c:pt>
                <c:pt idx="2304">
                  <c:v>0.16091808072564423</c:v>
                </c:pt>
                <c:pt idx="2305">
                  <c:v>0.16115325743765518</c:v>
                </c:pt>
                <c:pt idx="2306">
                  <c:v>0.16138865828909638</c:v>
                </c:pt>
                <c:pt idx="2307">
                  <c:v>0.16162428327530248</c:v>
                </c:pt>
                <c:pt idx="2308">
                  <c:v>0.16186013239118896</c:v>
                </c:pt>
                <c:pt idx="2309">
                  <c:v>0.16209620563125171</c:v>
                </c:pt>
                <c:pt idx="2310">
                  <c:v>0.16233250298956417</c:v>
                </c:pt>
                <c:pt idx="2311">
                  <c:v>0.16256902445978183</c:v>
                </c:pt>
                <c:pt idx="2312">
                  <c:v>0.16280577003513538</c:v>
                </c:pt>
                <c:pt idx="2313">
                  <c:v>0.16304273970843594</c:v>
                </c:pt>
                <c:pt idx="2314">
                  <c:v>0.16327993347207206</c:v>
                </c:pt>
                <c:pt idx="2315">
                  <c:v>0.16351735131800679</c:v>
                </c:pt>
                <c:pt idx="2316">
                  <c:v>0.16375499323778531</c:v>
                </c:pt>
                <c:pt idx="2317">
                  <c:v>0.16399285922252599</c:v>
                </c:pt>
                <c:pt idx="2318">
                  <c:v>0.16423094926292506</c:v>
                </c:pt>
                <c:pt idx="2319">
                  <c:v>0.16446926334925191</c:v>
                </c:pt>
                <c:pt idx="2320">
                  <c:v>0.16470780147135544</c:v>
                </c:pt>
                <c:pt idx="2321">
                  <c:v>0.16494656361865637</c:v>
                </c:pt>
                <c:pt idx="2322">
                  <c:v>0.16518554978015287</c:v>
                </c:pt>
                <c:pt idx="2323">
                  <c:v>0.16542475994441572</c:v>
                </c:pt>
                <c:pt idx="2324">
                  <c:v>0.16566419409959041</c:v>
                </c:pt>
                <c:pt idx="2325">
                  <c:v>0.16590385223339546</c:v>
                </c:pt>
                <c:pt idx="2326">
                  <c:v>0.16614373433312396</c:v>
                </c:pt>
                <c:pt idx="2327">
                  <c:v>0.16638384038564086</c:v>
                </c:pt>
                <c:pt idx="2328">
                  <c:v>0.16662417037738431</c:v>
                </c:pt>
                <c:pt idx="2329">
                  <c:v>0.16686472429436439</c:v>
                </c:pt>
                <c:pt idx="2330">
                  <c:v>0.16710550212216344</c:v>
                </c:pt>
                <c:pt idx="2331">
                  <c:v>0.16734650384593494</c:v>
                </c:pt>
                <c:pt idx="2332">
                  <c:v>0.1675877294504034</c:v>
                </c:pt>
                <c:pt idx="2333">
                  <c:v>0.16782917891986465</c:v>
                </c:pt>
                <c:pt idx="2334">
                  <c:v>0.16807085223818388</c:v>
                </c:pt>
                <c:pt idx="2335">
                  <c:v>0.16831274938879981</c:v>
                </c:pt>
                <c:pt idx="2336">
                  <c:v>0.16855487035471517</c:v>
                </c:pt>
                <c:pt idx="2337">
                  <c:v>0.16879721511850773</c:v>
                </c:pt>
                <c:pt idx="2338">
                  <c:v>0.16903978366232159</c:v>
                </c:pt>
                <c:pt idx="2339">
                  <c:v>0.16928257596786592</c:v>
                </c:pt>
                <c:pt idx="2340">
                  <c:v>0.16952559201642745</c:v>
                </c:pt>
                <c:pt idx="2341">
                  <c:v>0.16976883178885191</c:v>
                </c:pt>
                <c:pt idx="2342">
                  <c:v>0.17001229526555775</c:v>
                </c:pt>
                <c:pt idx="2343">
                  <c:v>0.17025598242653051</c:v>
                </c:pt>
                <c:pt idx="2344">
                  <c:v>0.17049989325131937</c:v>
                </c:pt>
                <c:pt idx="2345">
                  <c:v>0.17074402771904224</c:v>
                </c:pt>
                <c:pt idx="2346">
                  <c:v>0.17098838580838632</c:v>
                </c:pt>
                <c:pt idx="2347">
                  <c:v>0.17123296749759842</c:v>
                </c:pt>
                <c:pt idx="2348">
                  <c:v>0.17147777276449541</c:v>
                </c:pt>
                <c:pt idx="2349">
                  <c:v>0.17172280158645944</c:v>
                </c:pt>
                <c:pt idx="2350">
                  <c:v>0.17196805394043702</c:v>
                </c:pt>
                <c:pt idx="2351">
                  <c:v>0.17221352980293594</c:v>
                </c:pt>
                <c:pt idx="2352">
                  <c:v>0.17245922915003425</c:v>
                </c:pt>
                <c:pt idx="2353">
                  <c:v>0.17270515195736952</c:v>
                </c:pt>
                <c:pt idx="2354">
                  <c:v>0.17295129820014291</c:v>
                </c:pt>
                <c:pt idx="2355">
                  <c:v>0.17319766785312304</c:v>
                </c:pt>
                <c:pt idx="2356">
                  <c:v>0.17344426089063891</c:v>
                </c:pt>
                <c:pt idx="2357">
                  <c:v>0.17369107728657787</c:v>
                </c:pt>
                <c:pt idx="2358">
                  <c:v>0.17393811701439874</c:v>
                </c:pt>
                <c:pt idx="2359">
                  <c:v>0.17418538004711384</c:v>
                </c:pt>
                <c:pt idx="2360">
                  <c:v>0.17443286635730224</c:v>
                </c:pt>
                <c:pt idx="2361">
                  <c:v>0.17468057591710115</c:v>
                </c:pt>
                <c:pt idx="2362">
                  <c:v>0.17492850869821289</c:v>
                </c:pt>
                <c:pt idx="2363">
                  <c:v>0.17517666467189669</c:v>
                </c:pt>
                <c:pt idx="2364">
                  <c:v>0.1754250438089745</c:v>
                </c:pt>
                <c:pt idx="2365">
                  <c:v>0.17567364607982516</c:v>
                </c:pt>
                <c:pt idx="2366">
                  <c:v>0.17592247145439308</c:v>
                </c:pt>
                <c:pt idx="2367">
                  <c:v>0.17617151990217367</c:v>
                </c:pt>
                <c:pt idx="2368">
                  <c:v>0.17642079139223277</c:v>
                </c:pt>
                <c:pt idx="2369">
                  <c:v>0.17667028589318254</c:v>
                </c:pt>
                <c:pt idx="2370">
                  <c:v>0.17692000337320379</c:v>
                </c:pt>
                <c:pt idx="2371">
                  <c:v>0.17716994380003157</c:v>
                </c:pt>
                <c:pt idx="2372">
                  <c:v>0.17742010714095621</c:v>
                </c:pt>
                <c:pt idx="2373">
                  <c:v>0.17767049336283094</c:v>
                </c:pt>
                <c:pt idx="2374">
                  <c:v>0.17792110243206447</c:v>
                </c:pt>
                <c:pt idx="2375">
                  <c:v>0.17817193431461767</c:v>
                </c:pt>
                <c:pt idx="2376">
                  <c:v>0.17842298897601674</c:v>
                </c:pt>
                <c:pt idx="2377">
                  <c:v>0.1786742663813379</c:v>
                </c:pt>
                <c:pt idx="2378">
                  <c:v>0.17892576649521591</c:v>
                </c:pt>
                <c:pt idx="2379">
                  <c:v>0.17917748928184091</c:v>
                </c:pt>
                <c:pt idx="2380">
                  <c:v>0.17942943470495923</c:v>
                </c:pt>
                <c:pt idx="2381">
                  <c:v>0.17968160272786954</c:v>
                </c:pt>
                <c:pt idx="2382">
                  <c:v>0.17993399331343138</c:v>
                </c:pt>
                <c:pt idx="2383">
                  <c:v>0.18018660642405107</c:v>
                </c:pt>
                <c:pt idx="2384">
                  <c:v>0.18043944202169857</c:v>
                </c:pt>
                <c:pt idx="2385">
                  <c:v>0.1806925000678872</c:v>
                </c:pt>
                <c:pt idx="2386">
                  <c:v>0.18094578052369592</c:v>
                </c:pt>
                <c:pt idx="2387">
                  <c:v>0.18119928334974494</c:v>
                </c:pt>
                <c:pt idx="2388">
                  <c:v>0.18145300850621948</c:v>
                </c:pt>
                <c:pt idx="2389">
                  <c:v>0.18170695595284794</c:v>
                </c:pt>
                <c:pt idx="2390">
                  <c:v>0.18196112564891798</c:v>
                </c:pt>
                <c:pt idx="2391">
                  <c:v>0.18221551755326781</c:v>
                </c:pt>
                <c:pt idx="2392">
                  <c:v>0.18247013162428424</c:v>
                </c:pt>
                <c:pt idx="2393">
                  <c:v>0.1827249678199114</c:v>
                </c:pt>
                <c:pt idx="2394">
                  <c:v>0.18298002609764194</c:v>
                </c:pt>
                <c:pt idx="2395">
                  <c:v>0.18323530641452146</c:v>
                </c:pt>
                <c:pt idx="2396">
                  <c:v>0.18349080872714324</c:v>
                </c:pt>
                <c:pt idx="2397">
                  <c:v>0.18374653299165344</c:v>
                </c:pt>
                <c:pt idx="2398">
                  <c:v>0.18400247916375131</c:v>
                </c:pt>
                <c:pt idx="2399">
                  <c:v>0.18425864719868271</c:v>
                </c:pt>
                <c:pt idx="2400">
                  <c:v>0.18451503705124581</c:v>
                </c:pt>
                <c:pt idx="2401">
                  <c:v>0.18477164867578322</c:v>
                </c:pt>
                <c:pt idx="2402">
                  <c:v>0.18502848202619701</c:v>
                </c:pt>
                <c:pt idx="2403">
                  <c:v>0.18528553705592732</c:v>
                </c:pt>
                <c:pt idx="2404">
                  <c:v>0.18554281371797096</c:v>
                </c:pt>
                <c:pt idx="2405">
                  <c:v>0.1858003119648689</c:v>
                </c:pt>
                <c:pt idx="2406">
                  <c:v>0.18605803174871471</c:v>
                </c:pt>
                <c:pt idx="2407">
                  <c:v>0.18631597302114691</c:v>
                </c:pt>
                <c:pt idx="2408">
                  <c:v>0.18657413573335221</c:v>
                </c:pt>
                <c:pt idx="2409">
                  <c:v>0.18683251983606641</c:v>
                </c:pt>
                <c:pt idx="2410">
                  <c:v>0.18709112527957047</c:v>
                </c:pt>
                <c:pt idx="2411">
                  <c:v>0.18734995201369567</c:v>
                </c:pt>
                <c:pt idx="2412">
                  <c:v>0.18760899998781574</c:v>
                </c:pt>
                <c:pt idx="2413">
                  <c:v>0.18786826915085594</c:v>
                </c:pt>
                <c:pt idx="2414">
                  <c:v>0.18812775945128424</c:v>
                </c:pt>
                <c:pt idx="2415">
                  <c:v>0.18838747083711824</c:v>
                </c:pt>
                <c:pt idx="2416">
                  <c:v>0.18864740325591572</c:v>
                </c:pt>
                <c:pt idx="2417">
                  <c:v>0.18890755665478545</c:v>
                </c:pt>
                <c:pt idx="2418">
                  <c:v>0.18916793098038168</c:v>
                </c:pt>
                <c:pt idx="2419">
                  <c:v>0.18942852617889874</c:v>
                </c:pt>
                <c:pt idx="2420">
                  <c:v>0.18968934219608294</c:v>
                </c:pt>
                <c:pt idx="2421">
                  <c:v>0.18995037897721803</c:v>
                </c:pt>
                <c:pt idx="2422">
                  <c:v>0.19021163646713798</c:v>
                </c:pt>
                <c:pt idx="2423">
                  <c:v>0.19047311461021688</c:v>
                </c:pt>
                <c:pt idx="2424">
                  <c:v>0.19073481335037734</c:v>
                </c:pt>
                <c:pt idx="2425">
                  <c:v>0.19099673263108194</c:v>
                </c:pt>
                <c:pt idx="2426">
                  <c:v>0.19125887239533806</c:v>
                </c:pt>
                <c:pt idx="2427">
                  <c:v>0.19152123258569759</c:v>
                </c:pt>
                <c:pt idx="2428">
                  <c:v>0.19178381314425164</c:v>
                </c:pt>
                <c:pt idx="2429">
                  <c:v>0.19204661401263953</c:v>
                </c:pt>
                <c:pt idx="2430">
                  <c:v>0.19230963513203994</c:v>
                </c:pt>
                <c:pt idx="2431">
                  <c:v>0.19257287644317417</c:v>
                </c:pt>
                <c:pt idx="2432">
                  <c:v>0.19283633788630894</c:v>
                </c:pt>
                <c:pt idx="2433">
                  <c:v>0.19310001940124535</c:v>
                </c:pt>
                <c:pt idx="2434">
                  <c:v>0.19336392092733545</c:v>
                </c:pt>
                <c:pt idx="2435">
                  <c:v>0.19362804240346748</c:v>
                </c:pt>
                <c:pt idx="2436">
                  <c:v>0.19389238376807244</c:v>
                </c:pt>
                <c:pt idx="2437">
                  <c:v>0.19415694495912209</c:v>
                </c:pt>
                <c:pt idx="2438">
                  <c:v>0.19442172591412968</c:v>
                </c:pt>
                <c:pt idx="2439">
                  <c:v>0.19468672657014888</c:v>
                </c:pt>
                <c:pt idx="2440">
                  <c:v>0.19495194686377409</c:v>
                </c:pt>
                <c:pt idx="2441">
                  <c:v>0.19521738673114103</c:v>
                </c:pt>
                <c:pt idx="2442">
                  <c:v>0.19548304610792158</c:v>
                </c:pt>
                <c:pt idx="2443">
                  <c:v>0.19574892492933074</c:v>
                </c:pt>
                <c:pt idx="2444">
                  <c:v>0.19601502313012606</c:v>
                </c:pt>
                <c:pt idx="2445">
                  <c:v>0.19628134064459823</c:v>
                </c:pt>
                <c:pt idx="2446">
                  <c:v>0.19654787740658225</c:v>
                </c:pt>
                <c:pt idx="2447">
                  <c:v>0.19681463334945021</c:v>
                </c:pt>
                <c:pt idx="2448">
                  <c:v>0.19708160840611286</c:v>
                </c:pt>
                <c:pt idx="2449">
                  <c:v>0.19734880250902184</c:v>
                </c:pt>
                <c:pt idx="2450">
                  <c:v>0.19761621559016374</c:v>
                </c:pt>
                <c:pt idx="2451">
                  <c:v>0.19788384758106603</c:v>
                </c:pt>
                <c:pt idx="2452">
                  <c:v>0.19815169841279373</c:v>
                </c:pt>
                <c:pt idx="2453">
                  <c:v>0.19841976801595124</c:v>
                </c:pt>
                <c:pt idx="2454">
                  <c:v>0.19868805632067868</c:v>
                </c:pt>
                <c:pt idx="2455">
                  <c:v>0.19895656325665487</c:v>
                </c:pt>
                <c:pt idx="2456">
                  <c:v>0.19922528875309692</c:v>
                </c:pt>
                <c:pt idx="2457">
                  <c:v>0.19949423273875544</c:v>
                </c:pt>
                <c:pt idx="2458">
                  <c:v>0.19976339514192457</c:v>
                </c:pt>
                <c:pt idx="2459">
                  <c:v>0.20003277589042726</c:v>
                </c:pt>
                <c:pt idx="2460">
                  <c:v>0.20030237491162983</c:v>
                </c:pt>
                <c:pt idx="2461">
                  <c:v>0.20057219213243493</c:v>
                </c:pt>
                <c:pt idx="2462">
                  <c:v>0.20084222747927541</c:v>
                </c:pt>
                <c:pt idx="2463">
                  <c:v>0.20111248087812897</c:v>
                </c:pt>
                <c:pt idx="2464">
                  <c:v>0.20138295225449998</c:v>
                </c:pt>
                <c:pt idx="2465">
                  <c:v>0.20165364153343771</c:v>
                </c:pt>
                <c:pt idx="2466">
                  <c:v>0.2019245486395215</c:v>
                </c:pt>
                <c:pt idx="2467">
                  <c:v>0.2021956734968679</c:v>
                </c:pt>
                <c:pt idx="2468">
                  <c:v>0.20246701602912978</c:v>
                </c:pt>
                <c:pt idx="2469">
                  <c:v>0.20273857615949212</c:v>
                </c:pt>
                <c:pt idx="2470">
                  <c:v>0.20301035381067811</c:v>
                </c:pt>
                <c:pt idx="2471">
                  <c:v>0.2032823489049442</c:v>
                </c:pt>
                <c:pt idx="2472">
                  <c:v>0.20355456136408337</c:v>
                </c:pt>
                <c:pt idx="2473">
                  <c:v>0.20382699110942262</c:v>
                </c:pt>
                <c:pt idx="2474">
                  <c:v>0.20409963806181974</c:v>
                </c:pt>
                <c:pt idx="2475">
                  <c:v>0.20437250214167288</c:v>
                </c:pt>
                <c:pt idx="2476">
                  <c:v>0.20464558326891016</c:v>
                </c:pt>
                <c:pt idx="2477">
                  <c:v>0.20491888136299699</c:v>
                </c:pt>
                <c:pt idx="2478">
                  <c:v>0.20519239634292599</c:v>
                </c:pt>
                <c:pt idx="2479">
                  <c:v>0.20546612812723153</c:v>
                </c:pt>
                <c:pt idx="2480">
                  <c:v>0.20574007663397564</c:v>
                </c:pt>
                <c:pt idx="2481">
                  <c:v>0.20601424178075944</c:v>
                </c:pt>
                <c:pt idx="2482">
                  <c:v>0.20628862348471153</c:v>
                </c:pt>
                <c:pt idx="2483">
                  <c:v>0.20656322166249858</c:v>
                </c:pt>
                <c:pt idx="2484">
                  <c:v>0.20683803623031424</c:v>
                </c:pt>
                <c:pt idx="2485">
                  <c:v>0.20711306710389171</c:v>
                </c:pt>
                <c:pt idx="2486">
                  <c:v>0.20738831419849413</c:v>
                </c:pt>
                <c:pt idx="2487">
                  <c:v>0.20766377742891365</c:v>
                </c:pt>
                <c:pt idx="2488">
                  <c:v>0.20793945670948294</c:v>
                </c:pt>
                <c:pt idx="2489">
                  <c:v>0.20821535195405741</c:v>
                </c:pt>
                <c:pt idx="2490">
                  <c:v>0.20849146307603469</c:v>
                </c:pt>
                <c:pt idx="2491">
                  <c:v>0.20876778998833501</c:v>
                </c:pt>
                <c:pt idx="2492">
                  <c:v>0.20904433260341779</c:v>
                </c:pt>
                <c:pt idx="2493">
                  <c:v>0.20932109083326941</c:v>
                </c:pt>
                <c:pt idx="2494">
                  <c:v>0.20959806458941338</c:v>
                </c:pt>
                <c:pt idx="2495">
                  <c:v>0.20987525378289809</c:v>
                </c:pt>
                <c:pt idx="2496">
                  <c:v>0.21015265832430768</c:v>
                </c:pt>
                <c:pt idx="2497">
                  <c:v>0.21043027812375836</c:v>
                </c:pt>
                <c:pt idx="2498">
                  <c:v>0.21070811309089651</c:v>
                </c:pt>
                <c:pt idx="2499">
                  <c:v>0.21098616313489651</c:v>
                </c:pt>
                <c:pt idx="2500">
                  <c:v>0.21126442816446836</c:v>
                </c:pt>
                <c:pt idx="2501">
                  <c:v>0.21154290808784987</c:v>
                </c:pt>
                <c:pt idx="2502">
                  <c:v>0.21182160281281154</c:v>
                </c:pt>
                <c:pt idx="2503">
                  <c:v>0.21210051224665435</c:v>
                </c:pt>
                <c:pt idx="2504">
                  <c:v>0.21237963629621134</c:v>
                </c:pt>
                <c:pt idx="2505">
                  <c:v>0.21265897486784141</c:v>
                </c:pt>
                <c:pt idx="2506">
                  <c:v>0.21293852786743919</c:v>
                </c:pt>
                <c:pt idx="2507">
                  <c:v>0.21321829520042485</c:v>
                </c:pt>
                <c:pt idx="2508">
                  <c:v>0.21349827677175096</c:v>
                </c:pt>
                <c:pt idx="2509">
                  <c:v>0.21377847248590201</c:v>
                </c:pt>
                <c:pt idx="2510">
                  <c:v>0.21405888224688949</c:v>
                </c:pt>
                <c:pt idx="2511">
                  <c:v>0.21433950595825788</c:v>
                </c:pt>
                <c:pt idx="2512">
                  <c:v>0.21462034352307879</c:v>
                </c:pt>
                <c:pt idx="2513">
                  <c:v>0.21490139484395579</c:v>
                </c:pt>
                <c:pt idx="2514">
                  <c:v>0.21518265982301782</c:v>
                </c:pt>
                <c:pt idx="2515">
                  <c:v>0.21546413836193148</c:v>
                </c:pt>
                <c:pt idx="2516">
                  <c:v>0.21574583036188263</c:v>
                </c:pt>
                <c:pt idx="2517">
                  <c:v>0.21602773572359341</c:v>
                </c:pt>
                <c:pt idx="2518">
                  <c:v>0.2163098543473165</c:v>
                </c:pt>
                <c:pt idx="2519">
                  <c:v>0.21659218613282927</c:v>
                </c:pt>
                <c:pt idx="2520">
                  <c:v>0.21687473097943691</c:v>
                </c:pt>
                <c:pt idx="2521">
                  <c:v>0.21715748878598246</c:v>
                </c:pt>
                <c:pt idx="2522">
                  <c:v>0.21744045945082943</c:v>
                </c:pt>
                <c:pt idx="2523">
                  <c:v>0.21772364287187174</c:v>
                </c:pt>
                <c:pt idx="2524">
                  <c:v>0.21800703894653586</c:v>
                </c:pt>
                <c:pt idx="2525">
                  <c:v>0.21829064757177513</c:v>
                </c:pt>
                <c:pt idx="2526">
                  <c:v>0.2185744686440689</c:v>
                </c:pt>
                <c:pt idx="2527">
                  <c:v>0.21885850205943091</c:v>
                </c:pt>
                <c:pt idx="2528">
                  <c:v>0.21914274771339931</c:v>
                </c:pt>
                <c:pt idx="2529">
                  <c:v>0.21942720550104119</c:v>
                </c:pt>
                <c:pt idx="2530">
                  <c:v>0.21971187531695094</c:v>
                </c:pt>
                <c:pt idx="2531">
                  <c:v>0.21999675705525745</c:v>
                </c:pt>
                <c:pt idx="2532">
                  <c:v>0.22028185060960967</c:v>
                </c:pt>
                <c:pt idx="2533">
                  <c:v>0.22056715587319298</c:v>
                </c:pt>
                <c:pt idx="2534">
                  <c:v>0.22085267273871159</c:v>
                </c:pt>
                <c:pt idx="2535">
                  <c:v>0.22113840109840993</c:v>
                </c:pt>
                <c:pt idx="2536">
                  <c:v>0.22142434084404944</c:v>
                </c:pt>
                <c:pt idx="2537">
                  <c:v>0.2217104918669271</c:v>
                </c:pt>
                <c:pt idx="2538">
                  <c:v>0.22199685405786149</c:v>
                </c:pt>
                <c:pt idx="2539">
                  <c:v>0.22228342730720471</c:v>
                </c:pt>
                <c:pt idx="2540">
                  <c:v>0.22257021150483589</c:v>
                </c:pt>
                <c:pt idx="2541">
                  <c:v>0.22285720654016156</c:v>
                </c:pt>
                <c:pt idx="2542">
                  <c:v>0.22314441230211343</c:v>
                </c:pt>
                <c:pt idx="2543">
                  <c:v>0.22343182867915568</c:v>
                </c:pt>
                <c:pt idx="2544">
                  <c:v>0.22371945555927869</c:v>
                </c:pt>
                <c:pt idx="2545">
                  <c:v>0.22400729282999732</c:v>
                </c:pt>
                <c:pt idx="2546">
                  <c:v>0.22429534037835791</c:v>
                </c:pt>
                <c:pt idx="2547">
                  <c:v>0.22458359809093426</c:v>
                </c:pt>
                <c:pt idx="2548">
                  <c:v>0.22487206585382732</c:v>
                </c:pt>
                <c:pt idx="2549">
                  <c:v>0.22516074355266544</c:v>
                </c:pt>
                <c:pt idx="2550">
                  <c:v>0.22544963107260549</c:v>
                </c:pt>
                <c:pt idx="2551">
                  <c:v>0.22573872829832831</c:v>
                </c:pt>
                <c:pt idx="2552">
                  <c:v>0.22602803511404826</c:v>
                </c:pt>
                <c:pt idx="2553">
                  <c:v>0.22631755140350318</c:v>
                </c:pt>
                <c:pt idx="2554">
                  <c:v>0.22660727704996006</c:v>
                </c:pt>
                <c:pt idx="2555">
                  <c:v>0.22689721193621254</c:v>
                </c:pt>
                <c:pt idx="2556">
                  <c:v>0.22718735594458217</c:v>
                </c:pt>
                <c:pt idx="2557">
                  <c:v>0.22747770895691868</c:v>
                </c:pt>
                <c:pt idx="2558">
                  <c:v>0.22776827085459841</c:v>
                </c:pt>
                <c:pt idx="2559">
                  <c:v>0.22805904151852474</c:v>
                </c:pt>
                <c:pt idx="2560">
                  <c:v>0.22835002082912995</c:v>
                </c:pt>
                <c:pt idx="2561">
                  <c:v>0.22864120866637344</c:v>
                </c:pt>
                <c:pt idx="2562">
                  <c:v>0.22893260490974088</c:v>
                </c:pt>
                <c:pt idx="2563">
                  <c:v>0.22922420943824745</c:v>
                </c:pt>
                <c:pt idx="2564">
                  <c:v>0.22951602213043482</c:v>
                </c:pt>
                <c:pt idx="2565">
                  <c:v>0.22980804286437012</c:v>
                </c:pt>
                <c:pt idx="2566">
                  <c:v>0.23010027151764995</c:v>
                </c:pt>
                <c:pt idx="2567">
                  <c:v>0.23039270796740041</c:v>
                </c:pt>
                <c:pt idx="2568">
                  <c:v>0.23068535209027141</c:v>
                </c:pt>
                <c:pt idx="2569">
                  <c:v>0.23097820376244332</c:v>
                </c:pt>
                <c:pt idx="2570">
                  <c:v>0.23127126285961913</c:v>
                </c:pt>
                <c:pt idx="2571">
                  <c:v>0.23156452925703602</c:v>
                </c:pt>
                <c:pt idx="2572">
                  <c:v>0.2318580028294544</c:v>
                </c:pt>
                <c:pt idx="2573">
                  <c:v>0.23215168345116324</c:v>
                </c:pt>
                <c:pt idx="2574">
                  <c:v>0.23244557099597879</c:v>
                </c:pt>
                <c:pt idx="2575">
                  <c:v>0.23273966533724574</c:v>
                </c:pt>
                <c:pt idx="2576">
                  <c:v>0.23303396634783496</c:v>
                </c:pt>
                <c:pt idx="2577">
                  <c:v>0.23332847390014622</c:v>
                </c:pt>
                <c:pt idx="2578">
                  <c:v>0.23362318786610711</c:v>
                </c:pt>
                <c:pt idx="2579">
                  <c:v>0.23391810811717151</c:v>
                </c:pt>
                <c:pt idx="2580">
                  <c:v>0.23421323452432075</c:v>
                </c:pt>
                <c:pt idx="2581">
                  <c:v>0.23450856695806388</c:v>
                </c:pt>
                <c:pt idx="2582">
                  <c:v>0.23480410528844214</c:v>
                </c:pt>
                <c:pt idx="2583">
                  <c:v>0.23509984938501921</c:v>
                </c:pt>
                <c:pt idx="2584">
                  <c:v>0.23539579911688804</c:v>
                </c:pt>
                <c:pt idx="2585">
                  <c:v>0.23569195435267026</c:v>
                </c:pt>
                <c:pt idx="2586">
                  <c:v>0.23598831496051484</c:v>
                </c:pt>
                <c:pt idx="2587">
                  <c:v>0.23628488080809926</c:v>
                </c:pt>
                <c:pt idx="2588">
                  <c:v>0.23658165176262594</c:v>
                </c:pt>
                <c:pt idx="2589">
                  <c:v>0.23687862769083037</c:v>
                </c:pt>
                <c:pt idx="2590">
                  <c:v>0.23717580845897268</c:v>
                </c:pt>
                <c:pt idx="2591">
                  <c:v>0.23747319393284191</c:v>
                </c:pt>
                <c:pt idx="2592">
                  <c:v>0.23777078397775528</c:v>
                </c:pt>
                <c:pt idx="2593">
                  <c:v>0.23806857845855767</c:v>
                </c:pt>
                <c:pt idx="2594">
                  <c:v>0.23836657723962337</c:v>
                </c:pt>
                <c:pt idx="2595">
                  <c:v>0.2386647801848539</c:v>
                </c:pt>
                <c:pt idx="2596">
                  <c:v>0.23896318715768086</c:v>
                </c:pt>
                <c:pt idx="2597">
                  <c:v>0.23926179802105879</c:v>
                </c:pt>
                <c:pt idx="2598">
                  <c:v>0.23956061263747921</c:v>
                </c:pt>
                <c:pt idx="2599">
                  <c:v>0.23985963086895573</c:v>
                </c:pt>
                <c:pt idx="2600">
                  <c:v>0.24015885257703423</c:v>
                </c:pt>
                <c:pt idx="2601">
                  <c:v>0.24045827762278421</c:v>
                </c:pt>
                <c:pt idx="2602">
                  <c:v>0.24075790586681126</c:v>
                </c:pt>
                <c:pt idx="2603">
                  <c:v>0.24105773716924295</c:v>
                </c:pt>
                <c:pt idx="2604">
                  <c:v>0.24135777138973902</c:v>
                </c:pt>
                <c:pt idx="2605">
                  <c:v>0.24165800838748874</c:v>
                </c:pt>
                <c:pt idx="2606">
                  <c:v>0.24195844802120969</c:v>
                </c:pt>
                <c:pt idx="2607">
                  <c:v>0.24225909014914526</c:v>
                </c:pt>
                <c:pt idx="2608">
                  <c:v>0.24255993462907224</c:v>
                </c:pt>
                <c:pt idx="2609">
                  <c:v>0.24286098131829695</c:v>
                </c:pt>
                <c:pt idx="2610">
                  <c:v>0.24316223007365056</c:v>
                </c:pt>
                <c:pt idx="2611">
                  <c:v>0.24346368075150013</c:v>
                </c:pt>
                <c:pt idx="2612">
                  <c:v>0.2437653332077338</c:v>
                </c:pt>
                <c:pt idx="2613">
                  <c:v>0.24406718729777638</c:v>
                </c:pt>
                <c:pt idx="2614">
                  <c:v>0.24436924287657982</c:v>
                </c:pt>
                <c:pt idx="2615">
                  <c:v>0.24467149979862424</c:v>
                </c:pt>
                <c:pt idx="2616">
                  <c:v>0.24497395791792478</c:v>
                </c:pt>
                <c:pt idx="2617">
                  <c:v>0.24527661708801868</c:v>
                </c:pt>
                <c:pt idx="2618">
                  <c:v>0.245579477161981</c:v>
                </c:pt>
                <c:pt idx="2619">
                  <c:v>0.24588253799241044</c:v>
                </c:pt>
                <c:pt idx="2620">
                  <c:v>0.24618579943144098</c:v>
                </c:pt>
                <c:pt idx="2621">
                  <c:v>0.24648926133073332</c:v>
                </c:pt>
                <c:pt idx="2622">
                  <c:v>0.24679292354148064</c:v>
                </c:pt>
                <c:pt idx="2623">
                  <c:v>0.24709678591440504</c:v>
                </c:pt>
                <c:pt idx="2624">
                  <c:v>0.24740084829975995</c:v>
                </c:pt>
                <c:pt idx="2625">
                  <c:v>0.24770511054733355</c:v>
                </c:pt>
                <c:pt idx="2626">
                  <c:v>0.24800957250643532</c:v>
                </c:pt>
                <c:pt idx="2627">
                  <c:v>0.24831423402591488</c:v>
                </c:pt>
                <c:pt idx="2628">
                  <c:v>0.24861909495414791</c:v>
                </c:pt>
                <c:pt idx="2629">
                  <c:v>0.24892415513904467</c:v>
                </c:pt>
                <c:pt idx="2630">
                  <c:v>0.24922941442804294</c:v>
                </c:pt>
                <c:pt idx="2631">
                  <c:v>0.24953487266811397</c:v>
                </c:pt>
                <c:pt idx="2632">
                  <c:v>0.24984052970576143</c:v>
                </c:pt>
                <c:pt idx="2633">
                  <c:v>0.2501463853870205</c:v>
                </c:pt>
                <c:pt idx="2634">
                  <c:v>0.25045243955745422</c:v>
                </c:pt>
                <c:pt idx="2635">
                  <c:v>0.25075869206216017</c:v>
                </c:pt>
                <c:pt idx="2636">
                  <c:v>0.25106514274577124</c:v>
                </c:pt>
                <c:pt idx="2637">
                  <c:v>0.25137179145245092</c:v>
                </c:pt>
                <c:pt idx="2638">
                  <c:v>0.2516786380258863</c:v>
                </c:pt>
                <c:pt idx="2639">
                  <c:v>0.25198568230931245</c:v>
                </c:pt>
                <c:pt idx="2640">
                  <c:v>0.2522929241454816</c:v>
                </c:pt>
                <c:pt idx="2641">
                  <c:v>0.25260036337669234</c:v>
                </c:pt>
                <c:pt idx="2642">
                  <c:v>0.25290799984476497</c:v>
                </c:pt>
                <c:pt idx="2643">
                  <c:v>0.25321583339105591</c:v>
                </c:pt>
                <c:pt idx="2644">
                  <c:v>0.25352386385646292</c:v>
                </c:pt>
                <c:pt idx="2645">
                  <c:v>0.25383209108140181</c:v>
                </c:pt>
                <c:pt idx="2646">
                  <c:v>0.25414051490583589</c:v>
                </c:pt>
                <c:pt idx="2647">
                  <c:v>0.25444913516925488</c:v>
                </c:pt>
                <c:pt idx="2648">
                  <c:v>0.25475795171068272</c:v>
                </c:pt>
                <c:pt idx="2649">
                  <c:v>0.25506696436868104</c:v>
                </c:pt>
                <c:pt idx="2650">
                  <c:v>0.25537617298133486</c:v>
                </c:pt>
                <c:pt idx="2651">
                  <c:v>0.25568557738628017</c:v>
                </c:pt>
                <c:pt idx="2652">
                  <c:v>0.25599517742067035</c:v>
                </c:pt>
                <c:pt idx="2653">
                  <c:v>0.25630497292120757</c:v>
                </c:pt>
                <c:pt idx="2654">
                  <c:v>0.25661496372411702</c:v>
                </c:pt>
                <c:pt idx="2655">
                  <c:v>0.25692514966516328</c:v>
                </c:pt>
                <c:pt idx="2656">
                  <c:v>0.25723553057964993</c:v>
                </c:pt>
                <c:pt idx="2657">
                  <c:v>0.25754610630241082</c:v>
                </c:pt>
                <c:pt idx="2658">
                  <c:v>0.25785687666781726</c:v>
                </c:pt>
                <c:pt idx="2659">
                  <c:v>0.25816784150976835</c:v>
                </c:pt>
                <c:pt idx="2660">
                  <c:v>0.25847900066171275</c:v>
                </c:pt>
                <c:pt idx="2661">
                  <c:v>0.25879035395662525</c:v>
                </c:pt>
                <c:pt idx="2662">
                  <c:v>0.25910190122701887</c:v>
                </c:pt>
                <c:pt idx="2663">
                  <c:v>0.25941364230494451</c:v>
                </c:pt>
                <c:pt idx="2664">
                  <c:v>0.25972557702198212</c:v>
                </c:pt>
                <c:pt idx="2665">
                  <c:v>0.26003770520926101</c:v>
                </c:pt>
                <c:pt idx="2666">
                  <c:v>0.26035002669743335</c:v>
                </c:pt>
                <c:pt idx="2667">
                  <c:v>0.26066254131669908</c:v>
                </c:pt>
                <c:pt idx="2668">
                  <c:v>0.26097524889678925</c:v>
                </c:pt>
                <c:pt idx="2669">
                  <c:v>0.26128814926697497</c:v>
                </c:pt>
                <c:pt idx="2670">
                  <c:v>0.26160124225606179</c:v>
                </c:pt>
                <c:pt idx="2671">
                  <c:v>0.26191452769239582</c:v>
                </c:pt>
                <c:pt idx="2672">
                  <c:v>0.26222800540385932</c:v>
                </c:pt>
                <c:pt idx="2673">
                  <c:v>0.26254167521787497</c:v>
                </c:pt>
                <c:pt idx="2674">
                  <c:v>0.26285553696139563</c:v>
                </c:pt>
                <c:pt idx="2675">
                  <c:v>0.26316959046092525</c:v>
                </c:pt>
                <c:pt idx="2676">
                  <c:v>0.26348383554249732</c:v>
                </c:pt>
                <c:pt idx="2677">
                  <c:v>0.26379827203168627</c:v>
                </c:pt>
                <c:pt idx="2678">
                  <c:v>0.26411289975360835</c:v>
                </c:pt>
                <c:pt idx="2679">
                  <c:v>0.26442771853291058</c:v>
                </c:pt>
                <c:pt idx="2680">
                  <c:v>0.26474272819379074</c:v>
                </c:pt>
                <c:pt idx="2681">
                  <c:v>0.26505792855997978</c:v>
                </c:pt>
                <c:pt idx="2682">
                  <c:v>0.2653733194547504</c:v>
                </c:pt>
                <c:pt idx="2683">
                  <c:v>0.26568890070091122</c:v>
                </c:pt>
                <c:pt idx="2684">
                  <c:v>0.26600467212081697</c:v>
                </c:pt>
                <c:pt idx="2685">
                  <c:v>0.26632063353635738</c:v>
                </c:pt>
                <c:pt idx="2686">
                  <c:v>0.2666367847689699</c:v>
                </c:pt>
                <c:pt idx="2687">
                  <c:v>0.26695312563962731</c:v>
                </c:pt>
                <c:pt idx="2688">
                  <c:v>0.26726965596884578</c:v>
                </c:pt>
                <c:pt idx="2689">
                  <c:v>0.26758637557668025</c:v>
                </c:pt>
                <c:pt idx="2690">
                  <c:v>0.26790328428272742</c:v>
                </c:pt>
                <c:pt idx="2691">
                  <c:v>0.26822038190613195</c:v>
                </c:pt>
                <c:pt idx="2692">
                  <c:v>0.26853766826557435</c:v>
                </c:pt>
                <c:pt idx="2693">
                  <c:v>0.26885514317928033</c:v>
                </c:pt>
                <c:pt idx="2694">
                  <c:v>0.26917280646501268</c:v>
                </c:pt>
                <c:pt idx="2695">
                  <c:v>0.26949065794008581</c:v>
                </c:pt>
                <c:pt idx="2696">
                  <c:v>0.26980869742135088</c:v>
                </c:pt>
                <c:pt idx="2697">
                  <c:v>0.27012692472520483</c:v>
                </c:pt>
                <c:pt idx="2698">
                  <c:v>0.27044533966758377</c:v>
                </c:pt>
                <c:pt idx="2699">
                  <c:v>0.27076394206397475</c:v>
                </c:pt>
                <c:pt idx="2700">
                  <c:v>0.27108273172940678</c:v>
                </c:pt>
                <c:pt idx="2701">
                  <c:v>0.27140170847844208</c:v>
                </c:pt>
                <c:pt idx="2702">
                  <c:v>0.27172087212520707</c:v>
                </c:pt>
                <c:pt idx="2703">
                  <c:v>0.27204022248335374</c:v>
                </c:pt>
                <c:pt idx="2704">
                  <c:v>0.27235975936609386</c:v>
                </c:pt>
                <c:pt idx="2705">
                  <c:v>0.27267948258617553</c:v>
                </c:pt>
                <c:pt idx="2706">
                  <c:v>0.27299939195589656</c:v>
                </c:pt>
                <c:pt idx="2707">
                  <c:v>0.27331948728709654</c:v>
                </c:pt>
                <c:pt idx="2708">
                  <c:v>0.27363976839116039</c:v>
                </c:pt>
                <c:pt idx="2709">
                  <c:v>0.27396023507902978</c:v>
                </c:pt>
                <c:pt idx="2710">
                  <c:v>0.27428088716117882</c:v>
                </c:pt>
                <c:pt idx="2711">
                  <c:v>0.27460172444763775</c:v>
                </c:pt>
                <c:pt idx="2712">
                  <c:v>0.27492274674798262</c:v>
                </c:pt>
                <c:pt idx="2713">
                  <c:v>0.27524395387132766</c:v>
                </c:pt>
                <c:pt idx="2714">
                  <c:v>0.2755653456263521</c:v>
                </c:pt>
                <c:pt idx="2715">
                  <c:v>0.2758869218212695</c:v>
                </c:pt>
                <c:pt idx="2716">
                  <c:v>0.27620868226383782</c:v>
                </c:pt>
                <c:pt idx="2717">
                  <c:v>0.27653062676137824</c:v>
                </c:pt>
                <c:pt idx="2718">
                  <c:v>0.27685275512075397</c:v>
                </c:pt>
                <c:pt idx="2719">
                  <c:v>0.27717506714836881</c:v>
                </c:pt>
                <c:pt idx="2720">
                  <c:v>0.27749756265018943</c:v>
                </c:pt>
                <c:pt idx="2721">
                  <c:v>0.27782024143172362</c:v>
                </c:pt>
                <c:pt idx="2722">
                  <c:v>0.27814310329803127</c:v>
                </c:pt>
                <c:pt idx="2723">
                  <c:v>0.27846614805372172</c:v>
                </c:pt>
                <c:pt idx="2724">
                  <c:v>0.27878937550295702</c:v>
                </c:pt>
                <c:pt idx="2725">
                  <c:v>0.27911278544944562</c:v>
                </c:pt>
                <c:pt idx="2726">
                  <c:v>0.27943637769644714</c:v>
                </c:pt>
                <c:pt idx="2727">
                  <c:v>0.27976015204677579</c:v>
                </c:pt>
                <c:pt idx="2728">
                  <c:v>0.280084108302803</c:v>
                </c:pt>
                <c:pt idx="2729">
                  <c:v>0.28040824626643268</c:v>
                </c:pt>
                <c:pt idx="2730">
                  <c:v>0.28073256573914451</c:v>
                </c:pt>
                <c:pt idx="2731">
                  <c:v>0.28105706652195134</c:v>
                </c:pt>
                <c:pt idx="2732">
                  <c:v>0.28138174841543168</c:v>
                </c:pt>
                <c:pt idx="2733">
                  <c:v>0.28170661121971236</c:v>
                </c:pt>
                <c:pt idx="2734">
                  <c:v>0.28203165473446767</c:v>
                </c:pt>
                <c:pt idx="2735">
                  <c:v>0.28235687875893828</c:v>
                </c:pt>
                <c:pt idx="2736">
                  <c:v>0.2826822830919074</c:v>
                </c:pt>
                <c:pt idx="2737">
                  <c:v>0.28300786753171581</c:v>
                </c:pt>
                <c:pt idx="2738">
                  <c:v>0.28333363187626348</c:v>
                </c:pt>
                <c:pt idx="2739">
                  <c:v>0.28365957592300223</c:v>
                </c:pt>
                <c:pt idx="2740">
                  <c:v>0.28398569946893382</c:v>
                </c:pt>
                <c:pt idx="2741">
                  <c:v>0.28431200231062637</c:v>
                </c:pt>
                <c:pt idx="2742">
                  <c:v>0.28463848424419058</c:v>
                </c:pt>
                <c:pt idx="2743">
                  <c:v>0.28496514506530685</c:v>
                </c:pt>
                <c:pt idx="2744">
                  <c:v>0.28529198456920357</c:v>
                </c:pt>
                <c:pt idx="2745">
                  <c:v>0.28561900255066841</c:v>
                </c:pt>
                <c:pt idx="2746">
                  <c:v>0.28594619880404842</c:v>
                </c:pt>
                <c:pt idx="2747">
                  <c:v>0.28627357312323881</c:v>
                </c:pt>
                <c:pt idx="2748">
                  <c:v>0.28660112530170578</c:v>
                </c:pt>
                <c:pt idx="2749">
                  <c:v>0.28692885513246902</c:v>
                </c:pt>
                <c:pt idx="2750">
                  <c:v>0.2872567624080955</c:v>
                </c:pt>
                <c:pt idx="2751">
                  <c:v>0.28758484692073155</c:v>
                </c:pt>
                <c:pt idx="2752">
                  <c:v>0.28791310846206458</c:v>
                </c:pt>
                <c:pt idx="2753">
                  <c:v>0.28824154682335229</c:v>
                </c:pt>
                <c:pt idx="2754">
                  <c:v>0.28857016179541173</c:v>
                </c:pt>
                <c:pt idx="2755">
                  <c:v>0.28889895316860847</c:v>
                </c:pt>
                <c:pt idx="2756">
                  <c:v>0.28922792073288256</c:v>
                </c:pt>
                <c:pt idx="2757">
                  <c:v>0.28955706427772782</c:v>
                </c:pt>
                <c:pt idx="2758">
                  <c:v>0.28988638359220786</c:v>
                </c:pt>
                <c:pt idx="2759">
                  <c:v>0.29021587846492791</c:v>
                </c:pt>
                <c:pt idx="2760">
                  <c:v>0.29054554868408</c:v>
                </c:pt>
                <c:pt idx="2761">
                  <c:v>0.29087539403740503</c:v>
                </c:pt>
                <c:pt idx="2762">
                  <c:v>0.29120541431220232</c:v>
                </c:pt>
                <c:pt idx="2763">
                  <c:v>0.29153560929534739</c:v>
                </c:pt>
                <c:pt idx="2764">
                  <c:v>0.29186597877326864</c:v>
                </c:pt>
                <c:pt idx="2765">
                  <c:v>0.29219652253195894</c:v>
                </c:pt>
                <c:pt idx="2766">
                  <c:v>0.2925272403569833</c:v>
                </c:pt>
                <c:pt idx="2767">
                  <c:v>0.29285813203346478</c:v>
                </c:pt>
                <c:pt idx="2768">
                  <c:v>0.29318919734608978</c:v>
                </c:pt>
                <c:pt idx="2769">
                  <c:v>0.29352043607911232</c:v>
                </c:pt>
                <c:pt idx="2770">
                  <c:v>0.29385184801635517</c:v>
                </c:pt>
                <c:pt idx="2771">
                  <c:v>0.2941834329412028</c:v>
                </c:pt>
                <c:pt idx="2772">
                  <c:v>0.29451519063660681</c:v>
                </c:pt>
                <c:pt idx="2773">
                  <c:v>0.29484712088508647</c:v>
                </c:pt>
                <c:pt idx="2774">
                  <c:v>0.29517922346872749</c:v>
                </c:pt>
                <c:pt idx="2775">
                  <c:v>0.29551149816918382</c:v>
                </c:pt>
                <c:pt idx="2776">
                  <c:v>0.29584394476767695</c:v>
                </c:pt>
                <c:pt idx="2777">
                  <c:v>0.2961765630449959</c:v>
                </c:pt>
                <c:pt idx="2778">
                  <c:v>0.29650935278149326</c:v>
                </c:pt>
                <c:pt idx="2779">
                  <c:v>0.29684231375710651</c:v>
                </c:pt>
                <c:pt idx="2780">
                  <c:v>0.29717544575132326</c:v>
                </c:pt>
                <c:pt idx="2781">
                  <c:v>0.29750874854321557</c:v>
                </c:pt>
                <c:pt idx="2782">
                  <c:v>0.29784222191141946</c:v>
                </c:pt>
                <c:pt idx="2783">
                  <c:v>0.29817586563413839</c:v>
                </c:pt>
                <c:pt idx="2784">
                  <c:v>0.29850967948915291</c:v>
                </c:pt>
                <c:pt idx="2785">
                  <c:v>0.2988436632538129</c:v>
                </c:pt>
                <c:pt idx="2786">
                  <c:v>0.29917781670503418</c:v>
                </c:pt>
                <c:pt idx="2787">
                  <c:v>0.29951213961931838</c:v>
                </c:pt>
                <c:pt idx="2788">
                  <c:v>0.29984663177272863</c:v>
                </c:pt>
                <c:pt idx="2789">
                  <c:v>0.30018129294090151</c:v>
                </c:pt>
                <c:pt idx="2790">
                  <c:v>0.30051612289905238</c:v>
                </c:pt>
                <c:pt idx="2791">
                  <c:v>0.30085112142196191</c:v>
                </c:pt>
                <c:pt idx="2792">
                  <c:v>0.3011862882839994</c:v>
                </c:pt>
                <c:pt idx="2793">
                  <c:v>0.30152162325909404</c:v>
                </c:pt>
                <c:pt idx="2794">
                  <c:v>0.30185712612075388</c:v>
                </c:pt>
                <c:pt idx="2795">
                  <c:v>0.30219279664206988</c:v>
                </c:pt>
                <c:pt idx="2796">
                  <c:v>0.30252863459570306</c:v>
                </c:pt>
                <c:pt idx="2797">
                  <c:v>0.30286463975388911</c:v>
                </c:pt>
                <c:pt idx="2798">
                  <c:v>0.30320081188844056</c:v>
                </c:pt>
                <c:pt idx="2799">
                  <c:v>0.30353715077075061</c:v>
                </c:pt>
                <c:pt idx="2800">
                  <c:v>0.30387365617179085</c:v>
                </c:pt>
                <c:pt idx="2801">
                  <c:v>0.30421032786210844</c:v>
                </c:pt>
                <c:pt idx="2802">
                  <c:v>0.30454716561182482</c:v>
                </c:pt>
                <c:pt idx="2803">
                  <c:v>0.30488416919065325</c:v>
                </c:pt>
                <c:pt idx="2804">
                  <c:v>0.30522133836786364</c:v>
                </c:pt>
                <c:pt idx="2805">
                  <c:v>0.30555867291233008</c:v>
                </c:pt>
                <c:pt idx="2806">
                  <c:v>0.30589617259249402</c:v>
                </c:pt>
                <c:pt idx="2807">
                  <c:v>0.30623383717637725</c:v>
                </c:pt>
                <c:pt idx="2808">
                  <c:v>0.3065716664315894</c:v>
                </c:pt>
                <c:pt idx="2809">
                  <c:v>0.30690966012531667</c:v>
                </c:pt>
                <c:pt idx="2810">
                  <c:v>0.30724781802432322</c:v>
                </c:pt>
                <c:pt idx="2811">
                  <c:v>0.30758613989496847</c:v>
                </c:pt>
                <c:pt idx="2812">
                  <c:v>0.30792462550317623</c:v>
                </c:pt>
                <c:pt idx="2813">
                  <c:v>0.30826327461447051</c:v>
                </c:pt>
                <c:pt idx="2814">
                  <c:v>0.30860208699395125</c:v>
                </c:pt>
                <c:pt idx="2815">
                  <c:v>0.30894106240630026</c:v>
                </c:pt>
                <c:pt idx="2816">
                  <c:v>0.30928020061579231</c:v>
                </c:pt>
                <c:pt idx="2817">
                  <c:v>0.30961950138628236</c:v>
                </c:pt>
                <c:pt idx="2818">
                  <c:v>0.30995896448120563</c:v>
                </c:pt>
                <c:pt idx="2819">
                  <c:v>0.31029858966359031</c:v>
                </c:pt>
                <c:pt idx="2820">
                  <c:v>0.31063837669605182</c:v>
                </c:pt>
                <c:pt idx="2821">
                  <c:v>0.31097832534079173</c:v>
                </c:pt>
                <c:pt idx="2822">
                  <c:v>0.31131843535959108</c:v>
                </c:pt>
                <c:pt idx="2823">
                  <c:v>0.31165870651382432</c:v>
                </c:pt>
                <c:pt idx="2824">
                  <c:v>0.31199913856446138</c:v>
                </c:pt>
                <c:pt idx="2825">
                  <c:v>0.31233973127205428</c:v>
                </c:pt>
                <c:pt idx="2826">
                  <c:v>0.3126804843967374</c:v>
                </c:pt>
                <c:pt idx="2827">
                  <c:v>0.31302139769824805</c:v>
                </c:pt>
                <c:pt idx="2828">
                  <c:v>0.31336247093590519</c:v>
                </c:pt>
                <c:pt idx="2829">
                  <c:v>0.3137037038686189</c:v>
                </c:pt>
                <c:pt idx="2830">
                  <c:v>0.31404509625489646</c:v>
                </c:pt>
                <c:pt idx="2831">
                  <c:v>0.31438664785283277</c:v>
                </c:pt>
                <c:pt idx="2832">
                  <c:v>0.31472835842010649</c:v>
                </c:pt>
                <c:pt idx="2833">
                  <c:v>0.31507022771401072</c:v>
                </c:pt>
                <c:pt idx="2834">
                  <c:v>0.31541225549140661</c:v>
                </c:pt>
                <c:pt idx="2835">
                  <c:v>0.3157544415087653</c:v>
                </c:pt>
                <c:pt idx="2836">
                  <c:v>0.31609678552215015</c:v>
                </c:pt>
                <c:pt idx="2837">
                  <c:v>0.31643928728721027</c:v>
                </c:pt>
                <c:pt idx="2838">
                  <c:v>0.31678194655919528</c:v>
                </c:pt>
                <c:pt idx="2839">
                  <c:v>0.31712476309296017</c:v>
                </c:pt>
                <c:pt idx="2840">
                  <c:v>0.31746773664293132</c:v>
                </c:pt>
                <c:pt idx="2841">
                  <c:v>0.31781086696316246</c:v>
                </c:pt>
                <c:pt idx="2842">
                  <c:v>0.31815415380727663</c:v>
                </c:pt>
                <c:pt idx="2843">
                  <c:v>0.31849759692851132</c:v>
                </c:pt>
                <c:pt idx="2844">
                  <c:v>0.31884119607970046</c:v>
                </c:pt>
                <c:pt idx="2845">
                  <c:v>0.31918495101326916</c:v>
                </c:pt>
                <c:pt idx="2846">
                  <c:v>0.31952886148124759</c:v>
                </c:pt>
                <c:pt idx="2847">
                  <c:v>0.31987292723526117</c:v>
                </c:pt>
                <c:pt idx="2848">
                  <c:v>0.32021714802653423</c:v>
                </c:pt>
                <c:pt idx="2849">
                  <c:v>0.32056152360590745</c:v>
                </c:pt>
                <c:pt idx="2850">
                  <c:v>0.32090605372379988</c:v>
                </c:pt>
                <c:pt idx="2851">
                  <c:v>0.32125073813024957</c:v>
                </c:pt>
                <c:pt idx="2852">
                  <c:v>0.32159557657488513</c:v>
                </c:pt>
                <c:pt idx="2853">
                  <c:v>0.32194056880694488</c:v>
                </c:pt>
                <c:pt idx="2854">
                  <c:v>0.32228571457526523</c:v>
                </c:pt>
                <c:pt idx="2855">
                  <c:v>0.3226310136282905</c:v>
                </c:pt>
                <c:pt idx="2856">
                  <c:v>0.32297646571407435</c:v>
                </c:pt>
                <c:pt idx="2857">
                  <c:v>0.32332207058025686</c:v>
                </c:pt>
                <c:pt idx="2858">
                  <c:v>0.32366782797410143</c:v>
                </c:pt>
                <c:pt idx="2859">
                  <c:v>0.32401373764247088</c:v>
                </c:pt>
                <c:pt idx="2860">
                  <c:v>0.3243597993318344</c:v>
                </c:pt>
                <c:pt idx="2861">
                  <c:v>0.32470601278826483</c:v>
                </c:pt>
                <c:pt idx="2862">
                  <c:v>0.32505237775745277</c:v>
                </c:pt>
                <c:pt idx="2863">
                  <c:v>0.32539889398468291</c:v>
                </c:pt>
                <c:pt idx="2864">
                  <c:v>0.32574556121485543</c:v>
                </c:pt>
                <c:pt idx="2865">
                  <c:v>0.32609237919248041</c:v>
                </c:pt>
                <c:pt idx="2866">
                  <c:v>0.32643934766167432</c:v>
                </c:pt>
                <c:pt idx="2867">
                  <c:v>0.32678646636617265</c:v>
                </c:pt>
                <c:pt idx="2868">
                  <c:v>0.32713373504930532</c:v>
                </c:pt>
                <c:pt idx="2869">
                  <c:v>0.32748115345403034</c:v>
                </c:pt>
                <c:pt idx="2870">
                  <c:v>0.32782872132290769</c:v>
                </c:pt>
                <c:pt idx="2871">
                  <c:v>0.32817643839810257</c:v>
                </c:pt>
                <c:pt idx="2872">
                  <c:v>0.32852430442141239</c:v>
                </c:pt>
                <c:pt idx="2873">
                  <c:v>0.32887231913423642</c:v>
                </c:pt>
                <c:pt idx="2874">
                  <c:v>0.32922048227758255</c:v>
                </c:pt>
                <c:pt idx="2875">
                  <c:v>0.32956879359208541</c:v>
                </c:pt>
                <c:pt idx="2876">
                  <c:v>0.32991725281798451</c:v>
                </c:pt>
                <c:pt idx="2877">
                  <c:v>0.33026585969514138</c:v>
                </c:pt>
                <c:pt idx="2878">
                  <c:v>0.33061461396303504</c:v>
                </c:pt>
                <c:pt idx="2879">
                  <c:v>0.33096351536075236</c:v>
                </c:pt>
                <c:pt idx="2880">
                  <c:v>0.33131256362700467</c:v>
                </c:pt>
                <c:pt idx="2881">
                  <c:v>0.3316617585001132</c:v>
                </c:pt>
                <c:pt idx="2882">
                  <c:v>0.33201109971803533</c:v>
                </c:pt>
                <c:pt idx="2883">
                  <c:v>0.33236058701832916</c:v>
                </c:pt>
                <c:pt idx="2884">
                  <c:v>0.33271022013817531</c:v>
                </c:pt>
                <c:pt idx="2885">
                  <c:v>0.33305999881438686</c:v>
                </c:pt>
                <c:pt idx="2886">
                  <c:v>0.33340992278338083</c:v>
                </c:pt>
                <c:pt idx="2887">
                  <c:v>0.33375999178120758</c:v>
                </c:pt>
                <c:pt idx="2888">
                  <c:v>0.33411020554353232</c:v>
                </c:pt>
                <c:pt idx="2889">
                  <c:v>0.33446056380565348</c:v>
                </c:pt>
                <c:pt idx="2890">
                  <c:v>0.33481106630247226</c:v>
                </c:pt>
                <c:pt idx="2891">
                  <c:v>0.3351617127685283</c:v>
                </c:pt>
                <c:pt idx="2892">
                  <c:v>0.33551250293799362</c:v>
                </c:pt>
                <c:pt idx="2893">
                  <c:v>0.33586343654464346</c:v>
                </c:pt>
                <c:pt idx="2894">
                  <c:v>0.33621451332189212</c:v>
                </c:pt>
                <c:pt idx="2895">
                  <c:v>0.33656573300277592</c:v>
                </c:pt>
                <c:pt idx="2896">
                  <c:v>0.33691709531996245</c:v>
                </c:pt>
                <c:pt idx="2897">
                  <c:v>0.3372686000057345</c:v>
                </c:pt>
                <c:pt idx="2898">
                  <c:v>0.33762024679201896</c:v>
                </c:pt>
                <c:pt idx="2899">
                  <c:v>0.33797203541035892</c:v>
                </c:pt>
                <c:pt idx="2900">
                  <c:v>0.33832396559193112</c:v>
                </c:pt>
                <c:pt idx="2901">
                  <c:v>0.33867603706753735</c:v>
                </c:pt>
                <c:pt idx="2902">
                  <c:v>0.33902824956761779</c:v>
                </c:pt>
                <c:pt idx="2903">
                  <c:v>0.33938060282223503</c:v>
                </c:pt>
                <c:pt idx="2904">
                  <c:v>0.33973309656108253</c:v>
                </c:pt>
                <c:pt idx="2905">
                  <c:v>0.34008573051349766</c:v>
                </c:pt>
                <c:pt idx="2906">
                  <c:v>0.34043850440843793</c:v>
                </c:pt>
                <c:pt idx="2907">
                  <c:v>0.34079141797449836</c:v>
                </c:pt>
                <c:pt idx="2908">
                  <c:v>0.34114447093990841</c:v>
                </c:pt>
                <c:pt idx="2909">
                  <c:v>0.34149766303252588</c:v>
                </c:pt>
                <c:pt idx="2910">
                  <c:v>0.34185099397985813</c:v>
                </c:pt>
                <c:pt idx="2911">
                  <c:v>0.34220446350902411</c:v>
                </c:pt>
                <c:pt idx="2912">
                  <c:v>0.34255807134680527</c:v>
                </c:pt>
                <c:pt idx="2913">
                  <c:v>0.34291181721960245</c:v>
                </c:pt>
                <c:pt idx="2914">
                  <c:v>0.34326570085345698</c:v>
                </c:pt>
                <c:pt idx="2915">
                  <c:v>0.34361972197405888</c:v>
                </c:pt>
                <c:pt idx="2916">
                  <c:v>0.34397388030671838</c:v>
                </c:pt>
                <c:pt idx="2917">
                  <c:v>0.34432817557640327</c:v>
                </c:pt>
                <c:pt idx="2918">
                  <c:v>0.34468260750770596</c:v>
                </c:pt>
                <c:pt idx="2919">
                  <c:v>0.34503717582487026</c:v>
                </c:pt>
                <c:pt idx="2920">
                  <c:v>0.34539188025177336</c:v>
                </c:pt>
                <c:pt idx="2921">
                  <c:v>0.34574672051194277</c:v>
                </c:pt>
                <c:pt idx="2922">
                  <c:v>0.34610169632854187</c:v>
                </c:pt>
                <c:pt idx="2923">
                  <c:v>0.34645680742437923</c:v>
                </c:pt>
                <c:pt idx="2924">
                  <c:v>0.34681205352190286</c:v>
                </c:pt>
                <c:pt idx="2925">
                  <c:v>0.34716743434321334</c:v>
                </c:pt>
                <c:pt idx="2926">
                  <c:v>0.34752294961005203</c:v>
                </c:pt>
                <c:pt idx="2927">
                  <c:v>0.34787859904380286</c:v>
                </c:pt>
                <c:pt idx="2928">
                  <c:v>0.34823438236549537</c:v>
                </c:pt>
                <c:pt idx="2929">
                  <c:v>0.34859029929581842</c:v>
                </c:pt>
                <c:pt idx="2930">
                  <c:v>0.34894634955509007</c:v>
                </c:pt>
                <c:pt idx="2931">
                  <c:v>0.34930253286329288</c:v>
                </c:pt>
                <c:pt idx="2932">
                  <c:v>0.34965884894004795</c:v>
                </c:pt>
                <c:pt idx="2933">
                  <c:v>0.35001529750462795</c:v>
                </c:pt>
                <c:pt idx="2934">
                  <c:v>0.35037187827595939</c:v>
                </c:pt>
                <c:pt idx="2935">
                  <c:v>0.35072859097261322</c:v>
                </c:pt>
                <c:pt idx="2936">
                  <c:v>0.35108543531281716</c:v>
                </c:pt>
                <c:pt idx="2937">
                  <c:v>0.35144241101444956</c:v>
                </c:pt>
                <c:pt idx="2938">
                  <c:v>0.35179951779503676</c:v>
                </c:pt>
                <c:pt idx="2939">
                  <c:v>0.35215675537177032</c:v>
                </c:pt>
                <c:pt idx="2940">
                  <c:v>0.35251412346148392</c:v>
                </c:pt>
                <c:pt idx="2941">
                  <c:v>0.35287162178067405</c:v>
                </c:pt>
                <c:pt idx="2942">
                  <c:v>0.35322925004548017</c:v>
                </c:pt>
                <c:pt idx="2943">
                  <c:v>0.35358700797171488</c:v>
                </c:pt>
                <c:pt idx="2944">
                  <c:v>0.35394489527483852</c:v>
                </c:pt>
                <c:pt idx="2945">
                  <c:v>0.35430291166996386</c:v>
                </c:pt>
                <c:pt idx="2946">
                  <c:v>0.35466105687186644</c:v>
                </c:pt>
                <c:pt idx="2947">
                  <c:v>0.35501933059498808</c:v>
                </c:pt>
                <c:pt idx="2948">
                  <c:v>0.35537773255341931</c:v>
                </c:pt>
                <c:pt idx="2949">
                  <c:v>0.355736262460914</c:v>
                </c:pt>
                <c:pt idx="2950">
                  <c:v>0.35609492003088788</c:v>
                </c:pt>
                <c:pt idx="2951">
                  <c:v>0.35645370497641682</c:v>
                </c:pt>
                <c:pt idx="2952">
                  <c:v>0.35681261701024158</c:v>
                </c:pt>
                <c:pt idx="2953">
                  <c:v>0.35717165584475785</c:v>
                </c:pt>
                <c:pt idx="2954">
                  <c:v>0.35753082119203328</c:v>
                </c:pt>
                <c:pt idx="2955">
                  <c:v>0.35789011276379534</c:v>
                </c:pt>
                <c:pt idx="2956">
                  <c:v>0.35824953027143974</c:v>
                </c:pt>
                <c:pt idx="2957">
                  <c:v>0.35860907342602422</c:v>
                </c:pt>
                <c:pt idx="2958">
                  <c:v>0.35896874193827605</c:v>
                </c:pt>
                <c:pt idx="2959">
                  <c:v>0.3593285355185814</c:v>
                </c:pt>
                <c:pt idx="2960">
                  <c:v>0.35968845387700404</c:v>
                </c:pt>
                <c:pt idx="2961">
                  <c:v>0.36004849672326833</c:v>
                </c:pt>
                <c:pt idx="2962">
                  <c:v>0.36040866376677527</c:v>
                </c:pt>
                <c:pt idx="2963">
                  <c:v>0.3607689547165841</c:v>
                </c:pt>
                <c:pt idx="2964">
                  <c:v>0.36112936928144029</c:v>
                </c:pt>
                <c:pt idx="2965">
                  <c:v>0.36148990716974694</c:v>
                </c:pt>
                <c:pt idx="2966">
                  <c:v>0.36185056808957838</c:v>
                </c:pt>
                <c:pt idx="2967">
                  <c:v>0.36221135174868918</c:v>
                </c:pt>
                <c:pt idx="2968">
                  <c:v>0.36257225785450975</c:v>
                </c:pt>
                <c:pt idx="2969">
                  <c:v>0.36293328611412928</c:v>
                </c:pt>
                <c:pt idx="2970">
                  <c:v>0.363294436234327</c:v>
                </c:pt>
                <c:pt idx="2971">
                  <c:v>0.36365570792155066</c:v>
                </c:pt>
                <c:pt idx="2972">
                  <c:v>0.3640171008819193</c:v>
                </c:pt>
                <c:pt idx="2973">
                  <c:v>0.36437861482123962</c:v>
                </c:pt>
                <c:pt idx="2974">
                  <c:v>0.36474024944498334</c:v>
                </c:pt>
                <c:pt idx="2975">
                  <c:v>0.36510200445831109</c:v>
                </c:pt>
                <c:pt idx="2976">
                  <c:v>0.36546387956605836</c:v>
                </c:pt>
                <c:pt idx="2977">
                  <c:v>0.36582587447273412</c:v>
                </c:pt>
                <c:pt idx="2978">
                  <c:v>0.36618798888253573</c:v>
                </c:pt>
                <c:pt idx="2979">
                  <c:v>0.36655022249933666</c:v>
                </c:pt>
                <c:pt idx="2980">
                  <c:v>0.36691257502669955</c:v>
                </c:pt>
                <c:pt idx="2981">
                  <c:v>0.36727504616785533</c:v>
                </c:pt>
                <c:pt idx="2982">
                  <c:v>0.36763763562572993</c:v>
                </c:pt>
                <c:pt idx="2983">
                  <c:v>0.36800034310293245</c:v>
                </c:pt>
                <c:pt idx="2984">
                  <c:v>0.36836316830174937</c:v>
                </c:pt>
                <c:pt idx="2985">
                  <c:v>0.36872611092415664</c:v>
                </c:pt>
                <c:pt idx="2986">
                  <c:v>0.36908917067181657</c:v>
                </c:pt>
                <c:pt idx="2987">
                  <c:v>0.36945234724607773</c:v>
                </c:pt>
                <c:pt idx="2988">
                  <c:v>0.36981564034797704</c:v>
                </c:pt>
                <c:pt idx="2989">
                  <c:v>0.37017904967823334</c:v>
                </c:pt>
                <c:pt idx="2990">
                  <c:v>0.37054257493726839</c:v>
                </c:pt>
                <c:pt idx="2991">
                  <c:v>0.37090621582517541</c:v>
                </c:pt>
                <c:pt idx="2992">
                  <c:v>0.37126997204175038</c:v>
                </c:pt>
                <c:pt idx="2993">
                  <c:v>0.3716338432864788</c:v>
                </c:pt>
                <c:pt idx="2994">
                  <c:v>0.37199782925853531</c:v>
                </c:pt>
                <c:pt idx="2995">
                  <c:v>0.37236192965678788</c:v>
                </c:pt>
                <c:pt idx="2996">
                  <c:v>0.37272614417979738</c:v>
                </c:pt>
                <c:pt idx="2997">
                  <c:v>0.373090472525821</c:v>
                </c:pt>
                <c:pt idx="2998">
                  <c:v>0.37345491439280859</c:v>
                </c:pt>
                <c:pt idx="2999">
                  <c:v>0.37381946947839984</c:v>
                </c:pt>
                <c:pt idx="3000">
                  <c:v>0.37418413747994583</c:v>
                </c:pt>
                <c:pt idx="3001">
                  <c:v>0.37454891809447954</c:v>
                </c:pt>
                <c:pt idx="3002">
                  <c:v>0.37491381101873877</c:v>
                </c:pt>
                <c:pt idx="3003">
                  <c:v>0.37527881594916257</c:v>
                </c:pt>
                <c:pt idx="3004">
                  <c:v>0.37564393258187756</c:v>
                </c:pt>
                <c:pt idx="3005">
                  <c:v>0.37600916061272682</c:v>
                </c:pt>
                <c:pt idx="3006">
                  <c:v>0.37637449973724602</c:v>
                </c:pt>
                <c:pt idx="3007">
                  <c:v>0.37673994965065932</c:v>
                </c:pt>
                <c:pt idx="3008">
                  <c:v>0.37710551004791931</c:v>
                </c:pt>
                <c:pt idx="3009">
                  <c:v>0.37747118062366503</c:v>
                </c:pt>
                <c:pt idx="3010">
                  <c:v>0.37783696107224007</c:v>
                </c:pt>
                <c:pt idx="3011">
                  <c:v>0.37820285108769347</c:v>
                </c:pt>
                <c:pt idx="3012">
                  <c:v>0.37856885036378413</c:v>
                </c:pt>
                <c:pt idx="3013">
                  <c:v>0.37893495859397142</c:v>
                </c:pt>
                <c:pt idx="3014">
                  <c:v>0.37930117547142905</c:v>
                </c:pt>
                <c:pt idx="3015">
                  <c:v>0.37966750068902738</c:v>
                </c:pt>
                <c:pt idx="3016">
                  <c:v>0.38003393393935686</c:v>
                </c:pt>
                <c:pt idx="3017">
                  <c:v>0.38040047491470746</c:v>
                </c:pt>
                <c:pt idx="3018">
                  <c:v>0.3807671233070814</c:v>
                </c:pt>
                <c:pt idx="3019">
                  <c:v>0.38113387880819527</c:v>
                </c:pt>
                <c:pt idx="3020">
                  <c:v>0.38150074110948029</c:v>
                </c:pt>
                <c:pt idx="3021">
                  <c:v>0.38186770990206692</c:v>
                </c:pt>
                <c:pt idx="3022">
                  <c:v>0.38223478487680657</c:v>
                </c:pt>
                <c:pt idx="3023">
                  <c:v>0.38260196572427047</c:v>
                </c:pt>
                <c:pt idx="3024">
                  <c:v>0.38296925213472982</c:v>
                </c:pt>
                <c:pt idx="3025">
                  <c:v>0.38333664379818688</c:v>
                </c:pt>
                <c:pt idx="3026">
                  <c:v>0.38370414040434997</c:v>
                </c:pt>
                <c:pt idx="3027">
                  <c:v>0.38407174164265007</c:v>
                </c:pt>
                <c:pt idx="3028">
                  <c:v>0.38443944720222473</c:v>
                </c:pt>
                <c:pt idx="3029">
                  <c:v>0.38480725677194288</c:v>
                </c:pt>
                <c:pt idx="3030">
                  <c:v>0.38517517004038937</c:v>
                </c:pt>
                <c:pt idx="3031">
                  <c:v>0.38554318669586746</c:v>
                </c:pt>
                <c:pt idx="3032">
                  <c:v>0.38591130642639643</c:v>
                </c:pt>
                <c:pt idx="3033">
                  <c:v>0.3862795289197285</c:v>
                </c:pt>
                <c:pt idx="3034">
                  <c:v>0.38664785386332584</c:v>
                </c:pt>
                <c:pt idx="3035">
                  <c:v>0.38701628094438739</c:v>
                </c:pt>
                <c:pt idx="3036">
                  <c:v>0.38738480984982304</c:v>
                </c:pt>
                <c:pt idx="3037">
                  <c:v>0.38775344026626585</c:v>
                </c:pt>
                <c:pt idx="3038">
                  <c:v>0.38812217188009812</c:v>
                </c:pt>
                <c:pt idx="3039">
                  <c:v>0.38849100437739686</c:v>
                </c:pt>
                <c:pt idx="3040">
                  <c:v>0.38885993744399244</c:v>
                </c:pt>
                <c:pt idx="3041">
                  <c:v>0.38922897076542801</c:v>
                </c:pt>
                <c:pt idx="3042">
                  <c:v>0.38959810402697381</c:v>
                </c:pt>
                <c:pt idx="3043">
                  <c:v>0.38996733691364643</c:v>
                </c:pt>
                <c:pt idx="3044">
                  <c:v>0.39033666911017401</c:v>
                </c:pt>
                <c:pt idx="3045">
                  <c:v>0.39070610030102232</c:v>
                </c:pt>
                <c:pt idx="3046">
                  <c:v>0.39107563017039648</c:v>
                </c:pt>
                <c:pt idx="3047">
                  <c:v>0.39144525840222633</c:v>
                </c:pt>
                <c:pt idx="3048">
                  <c:v>0.39181498468017972</c:v>
                </c:pt>
                <c:pt idx="3049">
                  <c:v>0.3921848086876521</c:v>
                </c:pt>
                <c:pt idx="3050">
                  <c:v>0.39255473010777686</c:v>
                </c:pt>
                <c:pt idx="3051">
                  <c:v>0.39292474862343013</c:v>
                </c:pt>
                <c:pt idx="3052">
                  <c:v>0.39329486391722029</c:v>
                </c:pt>
                <c:pt idx="3053">
                  <c:v>0.39366507567148812</c:v>
                </c:pt>
                <c:pt idx="3054">
                  <c:v>0.39403538356832046</c:v>
                </c:pt>
                <c:pt idx="3055">
                  <c:v>0.39440578728954701</c:v>
                </c:pt>
                <c:pt idx="3056">
                  <c:v>0.39477628651671631</c:v>
                </c:pt>
                <c:pt idx="3057">
                  <c:v>0.39514688093114803</c:v>
                </c:pt>
                <c:pt idx="3058">
                  <c:v>0.39551757021388106</c:v>
                </c:pt>
                <c:pt idx="3059">
                  <c:v>0.39588835404570338</c:v>
                </c:pt>
                <c:pt idx="3060">
                  <c:v>0.39625923210714631</c:v>
                </c:pt>
                <c:pt idx="3061">
                  <c:v>0.39663020407849131</c:v>
                </c:pt>
                <c:pt idx="3062">
                  <c:v>0.39700126963975996</c:v>
                </c:pt>
                <c:pt idx="3063">
                  <c:v>0.39737242847071191</c:v>
                </c:pt>
                <c:pt idx="3064">
                  <c:v>0.39774368025086693</c:v>
                </c:pt>
                <c:pt idx="3065">
                  <c:v>0.39811502465948362</c:v>
                </c:pt>
                <c:pt idx="3066">
                  <c:v>0.39848646137557703</c:v>
                </c:pt>
                <c:pt idx="3067">
                  <c:v>0.39885799007789646</c:v>
                </c:pt>
                <c:pt idx="3068">
                  <c:v>0.39922961044495675</c:v>
                </c:pt>
                <c:pt idx="3069">
                  <c:v>0.39960132215501581</c:v>
                </c:pt>
                <c:pt idx="3070">
                  <c:v>0.39997312488608788</c:v>
                </c:pt>
                <c:pt idx="3071">
                  <c:v>0.400345018315935</c:v>
                </c:pt>
                <c:pt idx="3072">
                  <c:v>0.4007170021220739</c:v>
                </c:pt>
                <c:pt idx="3073">
                  <c:v>0.40108907598177757</c:v>
                </c:pt>
                <c:pt idx="3074">
                  <c:v>0.40146123957206747</c:v>
                </c:pt>
                <c:pt idx="3075">
                  <c:v>0.4018334925697305</c:v>
                </c:pt>
                <c:pt idx="3076">
                  <c:v>0.40220583465130227</c:v>
                </c:pt>
                <c:pt idx="3077">
                  <c:v>0.40257826549308556</c:v>
                </c:pt>
                <c:pt idx="3078">
                  <c:v>0.40295078477112511</c:v>
                </c:pt>
                <c:pt idx="3079">
                  <c:v>0.40332339216124313</c:v>
                </c:pt>
                <c:pt idx="3080">
                  <c:v>0.40369608733900875</c:v>
                </c:pt>
                <c:pt idx="3081">
                  <c:v>0.40406886997975994</c:v>
                </c:pt>
                <c:pt idx="3082">
                  <c:v>0.40444173975858483</c:v>
                </c:pt>
                <c:pt idx="3083">
                  <c:v>0.40481469635035655</c:v>
                </c:pt>
                <c:pt idx="3084">
                  <c:v>0.40518773942968589</c:v>
                </c:pt>
                <c:pt idx="3085">
                  <c:v>0.40556086867096564</c:v>
                </c:pt>
                <c:pt idx="3086">
                  <c:v>0.40593408374834539</c:v>
                </c:pt>
                <c:pt idx="3087">
                  <c:v>0.40630738433574526</c:v>
                </c:pt>
                <c:pt idx="3088">
                  <c:v>0.40668077010684778</c:v>
                </c:pt>
                <c:pt idx="3089">
                  <c:v>0.40705424073510321</c:v>
                </c:pt>
                <c:pt idx="3090">
                  <c:v>0.4074277958937399</c:v>
                </c:pt>
                <c:pt idx="3091">
                  <c:v>0.40780143525574275</c:v>
                </c:pt>
                <c:pt idx="3092">
                  <c:v>0.40817515849387076</c:v>
                </c:pt>
                <c:pt idx="3093">
                  <c:v>0.40854896528066476</c:v>
                </c:pt>
                <c:pt idx="3094">
                  <c:v>0.40892285528841726</c:v>
                </c:pt>
                <c:pt idx="3095">
                  <c:v>0.40929682818920882</c:v>
                </c:pt>
                <c:pt idx="3096">
                  <c:v>0.40967088365489618</c:v>
                </c:pt>
                <c:pt idx="3097">
                  <c:v>0.41004502135709248</c:v>
                </c:pt>
                <c:pt idx="3098">
                  <c:v>0.410419240967209</c:v>
                </c:pt>
                <c:pt idx="3099">
                  <c:v>0.41079354215641473</c:v>
                </c:pt>
                <c:pt idx="3100">
                  <c:v>0.41116792459566781</c:v>
                </c:pt>
                <c:pt idx="3101">
                  <c:v>0.41154238795570075</c:v>
                </c:pt>
                <c:pt idx="3102">
                  <c:v>0.41191693190702017</c:v>
                </c:pt>
                <c:pt idx="3103">
                  <c:v>0.41229155611991425</c:v>
                </c:pt>
                <c:pt idx="3104">
                  <c:v>0.41266626026446446</c:v>
                </c:pt>
                <c:pt idx="3105">
                  <c:v>0.41304104401050973</c:v>
                </c:pt>
                <c:pt idx="3106">
                  <c:v>0.41341590702769787</c:v>
                </c:pt>
                <c:pt idx="3107">
                  <c:v>0.41379084898543556</c:v>
                </c:pt>
                <c:pt idx="3108">
                  <c:v>0.41416586955293422</c:v>
                </c:pt>
                <c:pt idx="3109">
                  <c:v>0.41454096839917648</c:v>
                </c:pt>
                <c:pt idx="3110">
                  <c:v>0.41491614519293463</c:v>
                </c:pt>
                <c:pt idx="3111">
                  <c:v>0.41529139960276834</c:v>
                </c:pt>
                <c:pt idx="3112">
                  <c:v>0.41566673129703008</c:v>
                </c:pt>
                <c:pt idx="3113">
                  <c:v>0.41604213994385025</c:v>
                </c:pt>
                <c:pt idx="3114">
                  <c:v>0.41641762521115466</c:v>
                </c:pt>
                <c:pt idx="3115">
                  <c:v>0.41679318676665916</c:v>
                </c:pt>
                <c:pt idx="3116">
                  <c:v>0.41716882427787505</c:v>
                </c:pt>
                <c:pt idx="3117">
                  <c:v>0.41754453741209152</c:v>
                </c:pt>
                <c:pt idx="3118">
                  <c:v>0.41792032583641037</c:v>
                </c:pt>
                <c:pt idx="3119">
                  <c:v>0.41829618921770895</c:v>
                </c:pt>
                <c:pt idx="3120">
                  <c:v>0.41867212722267194</c:v>
                </c:pt>
                <c:pt idx="3121">
                  <c:v>0.41904813951776881</c:v>
                </c:pt>
                <c:pt idx="3122">
                  <c:v>0.41942422576928157</c:v>
                </c:pt>
                <c:pt idx="3123">
                  <c:v>0.41980038564326966</c:v>
                </c:pt>
                <c:pt idx="3124">
                  <c:v>0.42017661880560453</c:v>
                </c:pt>
                <c:pt idx="3125">
                  <c:v>0.42055292492195234</c:v>
                </c:pt>
                <c:pt idx="3126">
                  <c:v>0.42092930365778053</c:v>
                </c:pt>
                <c:pt idx="3127">
                  <c:v>0.42130575467835318</c:v>
                </c:pt>
                <c:pt idx="3128">
                  <c:v>0.42168227764874666</c:v>
                </c:pt>
                <c:pt idx="3129">
                  <c:v>0.42205887223382516</c:v>
                </c:pt>
                <c:pt idx="3130">
                  <c:v>0.42243553809826462</c:v>
                </c:pt>
                <c:pt idx="3131">
                  <c:v>0.42281227490655215</c:v>
                </c:pt>
                <c:pt idx="3132">
                  <c:v>0.42318908232296537</c:v>
                </c:pt>
                <c:pt idx="3133">
                  <c:v>0.4235659600115958</c:v>
                </c:pt>
                <c:pt idx="3134">
                  <c:v>0.42394290763634834</c:v>
                </c:pt>
                <c:pt idx="3135">
                  <c:v>0.42431992486092446</c:v>
                </c:pt>
                <c:pt idx="3136">
                  <c:v>0.42469701134883908</c:v>
                </c:pt>
                <c:pt idx="3137">
                  <c:v>0.42507416676342291</c:v>
                </c:pt>
                <c:pt idx="3138">
                  <c:v>0.42545139076780691</c:v>
                </c:pt>
                <c:pt idx="3139">
                  <c:v>0.42582868302494303</c:v>
                </c:pt>
                <c:pt idx="3140">
                  <c:v>0.42620604319758182</c:v>
                </c:pt>
                <c:pt idx="3141">
                  <c:v>0.42658347094831023</c:v>
                </c:pt>
                <c:pt idx="3142">
                  <c:v>0.42696096593951183</c:v>
                </c:pt>
                <c:pt idx="3143">
                  <c:v>0.42733852783338289</c:v>
                </c:pt>
                <c:pt idx="3144">
                  <c:v>0.42771615629195031</c:v>
                </c:pt>
                <c:pt idx="3145">
                  <c:v>0.42809385097704988</c:v>
                </c:pt>
                <c:pt idx="3146">
                  <c:v>0.42847161155033558</c:v>
                </c:pt>
                <c:pt idx="3147">
                  <c:v>0.42884943767328082</c:v>
                </c:pt>
                <c:pt idx="3148">
                  <c:v>0.4292273290071783</c:v>
                </c:pt>
                <c:pt idx="3149">
                  <c:v>0.42960528521314384</c:v>
                </c:pt>
                <c:pt idx="3150">
                  <c:v>0.42998330595211087</c:v>
                </c:pt>
                <c:pt idx="3151">
                  <c:v>0.43036139088483738</c:v>
                </c:pt>
                <c:pt idx="3152">
                  <c:v>0.43073953967190276</c:v>
                </c:pt>
                <c:pt idx="3153">
                  <c:v>0.43111775197371882</c:v>
                </c:pt>
                <c:pt idx="3154">
                  <c:v>0.43149602745051352</c:v>
                </c:pt>
                <c:pt idx="3155">
                  <c:v>0.43187436576234883</c:v>
                </c:pt>
                <c:pt idx="3156">
                  <c:v>0.43225276656909767</c:v>
                </c:pt>
                <c:pt idx="3157">
                  <c:v>0.432631229530481</c:v>
                </c:pt>
                <c:pt idx="3158">
                  <c:v>0.43300975430604088</c:v>
                </c:pt>
                <c:pt idx="3159">
                  <c:v>0.43338834055514763</c:v>
                </c:pt>
                <c:pt idx="3160">
                  <c:v>0.43376698793700236</c:v>
                </c:pt>
                <c:pt idx="3161">
                  <c:v>0.43414569611063442</c:v>
                </c:pt>
                <c:pt idx="3162">
                  <c:v>0.43452446473492079</c:v>
                </c:pt>
                <c:pt idx="3163">
                  <c:v>0.43490329346854995</c:v>
                </c:pt>
                <c:pt idx="3164">
                  <c:v>0.43528218197006502</c:v>
                </c:pt>
                <c:pt idx="3165">
                  <c:v>0.43566112989782901</c:v>
                </c:pt>
                <c:pt idx="3166">
                  <c:v>0.43604013691005206</c:v>
                </c:pt>
                <c:pt idx="3167">
                  <c:v>0.43641920266477707</c:v>
                </c:pt>
                <c:pt idx="3168">
                  <c:v>0.43679832681988423</c:v>
                </c:pt>
                <c:pt idx="3169">
                  <c:v>0.43717750903309338</c:v>
                </c:pt>
                <c:pt idx="3170">
                  <c:v>0.43755674896196889</c:v>
                </c:pt>
                <c:pt idx="3171">
                  <c:v>0.43793604626390698</c:v>
                </c:pt>
                <c:pt idx="3172">
                  <c:v>0.43831540059615481</c:v>
                </c:pt>
                <c:pt idx="3173">
                  <c:v>0.43869481161579732</c:v>
                </c:pt>
                <c:pt idx="3174">
                  <c:v>0.4390742789797672</c:v>
                </c:pt>
                <c:pt idx="3175">
                  <c:v>0.43945380234483161</c:v>
                </c:pt>
                <c:pt idx="3176">
                  <c:v>0.43983338136761596</c:v>
                </c:pt>
                <c:pt idx="3177">
                  <c:v>0.44021301570458216</c:v>
                </c:pt>
                <c:pt idx="3178">
                  <c:v>0.44059270501205211</c:v>
                </c:pt>
                <c:pt idx="3179">
                  <c:v>0.44097244894618076</c:v>
                </c:pt>
                <c:pt idx="3180">
                  <c:v>0.44135224716298438</c:v>
                </c:pt>
                <c:pt idx="3181">
                  <c:v>0.44173209931832275</c:v>
                </c:pt>
                <c:pt idx="3182">
                  <c:v>0.44211200506790987</c:v>
                </c:pt>
                <c:pt idx="3183">
                  <c:v>0.44249196406731034</c:v>
                </c:pt>
                <c:pt idx="3184">
                  <c:v>0.44287197597194533</c:v>
                </c:pt>
                <c:pt idx="3185">
                  <c:v>0.44325204043707722</c:v>
                </c:pt>
                <c:pt idx="3186">
                  <c:v>0.44363215711784637</c:v>
                </c:pt>
                <c:pt idx="3187">
                  <c:v>0.44401232566922832</c:v>
                </c:pt>
                <c:pt idx="3188">
                  <c:v>0.44439254574606385</c:v>
                </c:pt>
                <c:pt idx="3189">
                  <c:v>0.44477281700305188</c:v>
                </c:pt>
                <c:pt idx="3190">
                  <c:v>0.44515313909474707</c:v>
                </c:pt>
                <c:pt idx="3191">
                  <c:v>0.44553351167556665</c:v>
                </c:pt>
                <c:pt idx="3192">
                  <c:v>0.44591393439978738</c:v>
                </c:pt>
                <c:pt idx="3193">
                  <c:v>0.44629440692154476</c:v>
                </c:pt>
                <c:pt idx="3194">
                  <c:v>0.44667492889484528</c:v>
                </c:pt>
                <c:pt idx="3195">
                  <c:v>0.44705549997354288</c:v>
                </c:pt>
                <c:pt idx="3196">
                  <c:v>0.44743611981137327</c:v>
                </c:pt>
                <c:pt idx="3197">
                  <c:v>0.44781678806192887</c:v>
                </c:pt>
                <c:pt idx="3198">
                  <c:v>0.44819750437866834</c:v>
                </c:pt>
                <c:pt idx="3199">
                  <c:v>0.44857826841491888</c:v>
                </c:pt>
                <c:pt idx="3200">
                  <c:v>0.44895907982387701</c:v>
                </c:pt>
                <c:pt idx="3201">
                  <c:v>0.44933993825860236</c:v>
                </c:pt>
                <c:pt idx="3202">
                  <c:v>0.44972084337203388</c:v>
                </c:pt>
                <c:pt idx="3203">
                  <c:v>0.45010179481697343</c:v>
                </c:pt>
                <c:pt idx="3204">
                  <c:v>0.45048279224610038</c:v>
                </c:pt>
                <c:pt idx="3205">
                  <c:v>0.45086383531196461</c:v>
                </c:pt>
                <c:pt idx="3206">
                  <c:v>0.4512449236669861</c:v>
                </c:pt>
                <c:pt idx="3207">
                  <c:v>0.4516260569634678</c:v>
                </c:pt>
                <c:pt idx="3208">
                  <c:v>0.45200723485358169</c:v>
                </c:pt>
                <c:pt idx="3209">
                  <c:v>0.45238845698938102</c:v>
                </c:pt>
                <c:pt idx="3210">
                  <c:v>0.45276972302278867</c:v>
                </c:pt>
                <c:pt idx="3211">
                  <c:v>0.45315103260561723</c:v>
                </c:pt>
                <c:pt idx="3212">
                  <c:v>0.45353238538955404</c:v>
                </c:pt>
                <c:pt idx="3213">
                  <c:v>0.45391378102615881</c:v>
                </c:pt>
                <c:pt idx="3214">
                  <c:v>0.45429521916688709</c:v>
                </c:pt>
                <c:pt idx="3215">
                  <c:v>0.45467669946306782</c:v>
                </c:pt>
                <c:pt idx="3216">
                  <c:v>0.45505822156591502</c:v>
                </c:pt>
                <c:pt idx="3217">
                  <c:v>0.4554397851265275</c:v>
                </c:pt>
                <c:pt idx="3218">
                  <c:v>0.45582138979589165</c:v>
                </c:pt>
                <c:pt idx="3219">
                  <c:v>0.45620303522487032</c:v>
                </c:pt>
                <c:pt idx="3220">
                  <c:v>0.45658472106422976</c:v>
                </c:pt>
                <c:pt idx="3221">
                  <c:v>0.45696644696460853</c:v>
                </c:pt>
                <c:pt idx="3222">
                  <c:v>0.45734821257654212</c:v>
                </c:pt>
                <c:pt idx="3223">
                  <c:v>0.45773001755045889</c:v>
                </c:pt>
                <c:pt idx="3224">
                  <c:v>0.45811186153667238</c:v>
                </c:pt>
                <c:pt idx="3225">
                  <c:v>0.45849374418539024</c:v>
                </c:pt>
                <c:pt idx="3226">
                  <c:v>0.45887566514671496</c:v>
                </c:pt>
                <c:pt idx="3227">
                  <c:v>0.45925762407063514</c:v>
                </c:pt>
                <c:pt idx="3228">
                  <c:v>0.45963962060704583</c:v>
                </c:pt>
                <c:pt idx="3229">
                  <c:v>0.46002165440573023</c:v>
                </c:pt>
                <c:pt idx="3230">
                  <c:v>0.46040372511637084</c:v>
                </c:pt>
                <c:pt idx="3231">
                  <c:v>0.46078583238854692</c:v>
                </c:pt>
                <c:pt idx="3232">
                  <c:v>0.46116797587173686</c:v>
                </c:pt>
                <c:pt idx="3233">
                  <c:v>0.46155015521531878</c:v>
                </c:pt>
                <c:pt idx="3234">
                  <c:v>0.46193237006857168</c:v>
                </c:pt>
                <c:pt idx="3235">
                  <c:v>0.46231462008067792</c:v>
                </c:pt>
                <c:pt idx="3236">
                  <c:v>0.46269690490071408</c:v>
                </c:pt>
                <c:pt idx="3237">
                  <c:v>0.46307922417767483</c:v>
                </c:pt>
                <c:pt idx="3238">
                  <c:v>0.46346157756044676</c:v>
                </c:pt>
                <c:pt idx="3239">
                  <c:v>0.46384396469782546</c:v>
                </c:pt>
                <c:pt idx="3240">
                  <c:v>0.46422638523851589</c:v>
                </c:pt>
                <c:pt idx="3241">
                  <c:v>0.46460883883112625</c:v>
                </c:pt>
                <c:pt idx="3242">
                  <c:v>0.46499132512417957</c:v>
                </c:pt>
                <c:pt idx="3243">
                  <c:v>0.46537384376610108</c:v>
                </c:pt>
                <c:pt idx="3244">
                  <c:v>0.46575639440522976</c:v>
                </c:pt>
                <c:pt idx="3245">
                  <c:v>0.46613897668981708</c:v>
                </c:pt>
                <c:pt idx="3246">
                  <c:v>0.46652159026801981</c:v>
                </c:pt>
                <c:pt idx="3247">
                  <c:v>0.46690423478791848</c:v>
                </c:pt>
                <c:pt idx="3248">
                  <c:v>0.46728690989750366</c:v>
                </c:pt>
                <c:pt idx="3249">
                  <c:v>0.46766961524467443</c:v>
                </c:pt>
                <c:pt idx="3250">
                  <c:v>0.46805235047725186</c:v>
                </c:pt>
                <c:pt idx="3251">
                  <c:v>0.46843511524297898</c:v>
                </c:pt>
                <c:pt idx="3252">
                  <c:v>0.46881790918951188</c:v>
                </c:pt>
                <c:pt idx="3253">
                  <c:v>0.46920073196441986</c:v>
                </c:pt>
                <c:pt idx="3254">
                  <c:v>0.46958358321519988</c:v>
                </c:pt>
                <c:pt idx="3255">
                  <c:v>0.46996646258927388</c:v>
                </c:pt>
                <c:pt idx="3256">
                  <c:v>0.47034936973397207</c:v>
                </c:pt>
                <c:pt idx="3257">
                  <c:v>0.47073230429655855</c:v>
                </c:pt>
                <c:pt idx="3258">
                  <c:v>0.47111526592422315</c:v>
                </c:pt>
                <c:pt idx="3259">
                  <c:v>0.47149825426406688</c:v>
                </c:pt>
                <c:pt idx="3260">
                  <c:v>0.47188126896313232</c:v>
                </c:pt>
                <c:pt idx="3261">
                  <c:v>0.4722643096683804</c:v>
                </c:pt>
                <c:pt idx="3262">
                  <c:v>0.47264737602670165</c:v>
                </c:pt>
                <c:pt idx="3263">
                  <c:v>0.47303046768491724</c:v>
                </c:pt>
                <c:pt idx="3264">
                  <c:v>0.47341358428977337</c:v>
                </c:pt>
                <c:pt idx="3265">
                  <c:v>0.47379672548794782</c:v>
                </c:pt>
                <c:pt idx="3266">
                  <c:v>0.47417989092605989</c:v>
                </c:pt>
                <c:pt idx="3267">
                  <c:v>0.47456308025064886</c:v>
                </c:pt>
                <c:pt idx="3268">
                  <c:v>0.47494629310819086</c:v>
                </c:pt>
                <c:pt idx="3269">
                  <c:v>0.47532952914510551</c:v>
                </c:pt>
                <c:pt idx="3270">
                  <c:v>0.47571278800773431</c:v>
                </c:pt>
                <c:pt idx="3271">
                  <c:v>0.47609606934236925</c:v>
                </c:pt>
                <c:pt idx="3272">
                  <c:v>0.47647937279522695</c:v>
                </c:pt>
                <c:pt idx="3273">
                  <c:v>0.47686269801247283</c:v>
                </c:pt>
                <c:pt idx="3274">
                  <c:v>0.4772460446402022</c:v>
                </c:pt>
                <c:pt idx="3275">
                  <c:v>0.47762941232446604</c:v>
                </c:pt>
                <c:pt idx="3276">
                  <c:v>0.47801280071123697</c:v>
                </c:pt>
                <c:pt idx="3277">
                  <c:v>0.47839620944644984</c:v>
                </c:pt>
                <c:pt idx="3278">
                  <c:v>0.47877963817596642</c:v>
                </c:pt>
                <c:pt idx="3279">
                  <c:v>0.47916308654560485</c:v>
                </c:pt>
                <c:pt idx="3280">
                  <c:v>0.47954655420112274</c:v>
                </c:pt>
                <c:pt idx="3281">
                  <c:v>0.4799300407882256</c:v>
                </c:pt>
                <c:pt idx="3282">
                  <c:v>0.48031354595256842</c:v>
                </c:pt>
                <c:pt idx="3283">
                  <c:v>0.48069706933974876</c:v>
                </c:pt>
                <c:pt idx="3284">
                  <c:v>0.48108061059531632</c:v>
                </c:pt>
                <c:pt idx="3285">
                  <c:v>0.48146416936478142</c:v>
                </c:pt>
                <c:pt idx="3286">
                  <c:v>0.48184774529358182</c:v>
                </c:pt>
                <c:pt idx="3287">
                  <c:v>0.48223133802713208</c:v>
                </c:pt>
                <c:pt idx="3288">
                  <c:v>0.48261494721079501</c:v>
                </c:pt>
                <c:pt idx="3289">
                  <c:v>0.48299857248987416</c:v>
                </c:pt>
                <c:pt idx="3290">
                  <c:v>0.48338221350963978</c:v>
                </c:pt>
                <c:pt idx="3291">
                  <c:v>0.48376586991531384</c:v>
                </c:pt>
                <c:pt idx="3292">
                  <c:v>0.48414954135207988</c:v>
                </c:pt>
                <c:pt idx="3293">
                  <c:v>0.48453322746507893</c:v>
                </c:pt>
                <c:pt idx="3294">
                  <c:v>0.48491692789941276</c:v>
                </c:pt>
                <c:pt idx="3295">
                  <c:v>0.48530064230012732</c:v>
                </c:pt>
                <c:pt idx="3296">
                  <c:v>0.48568437031225936</c:v>
                </c:pt>
                <c:pt idx="3297">
                  <c:v>0.4860681115807779</c:v>
                </c:pt>
                <c:pt idx="3298">
                  <c:v>0.48645186575063665</c:v>
                </c:pt>
                <c:pt idx="3299">
                  <c:v>0.48683563246673761</c:v>
                </c:pt>
                <c:pt idx="3300">
                  <c:v>0.48721941137396801</c:v>
                </c:pt>
                <c:pt idx="3301">
                  <c:v>0.48760320211715635</c:v>
                </c:pt>
                <c:pt idx="3302">
                  <c:v>0.48798700434111791</c:v>
                </c:pt>
                <c:pt idx="3303">
                  <c:v>0.48837081769062995</c:v>
                </c:pt>
                <c:pt idx="3304">
                  <c:v>0.48875464181042838</c:v>
                </c:pt>
                <c:pt idx="3305">
                  <c:v>0.48913847634523788</c:v>
                </c:pt>
                <c:pt idx="3306">
                  <c:v>0.48952232093974507</c:v>
                </c:pt>
                <c:pt idx="3307">
                  <c:v>0.48990617523860186</c:v>
                </c:pt>
                <c:pt idx="3308">
                  <c:v>0.49029003888644068</c:v>
                </c:pt>
                <c:pt idx="3309">
                  <c:v>0.49067391152787493</c:v>
                </c:pt>
                <c:pt idx="3310">
                  <c:v>0.49105779280747658</c:v>
                </c:pt>
                <c:pt idx="3311">
                  <c:v>0.49144168236980756</c:v>
                </c:pt>
                <c:pt idx="3312">
                  <c:v>0.49182557985939779</c:v>
                </c:pt>
                <c:pt idx="3313">
                  <c:v>0.49220948492075872</c:v>
                </c:pt>
                <c:pt idx="3314">
                  <c:v>0.49259339719838258</c:v>
                </c:pt>
                <c:pt idx="3315">
                  <c:v>0.49297731633674285</c:v>
                </c:pt>
                <c:pt idx="3316">
                  <c:v>0.49336124198028591</c:v>
                </c:pt>
                <c:pt idx="3317">
                  <c:v>0.49374517377344607</c:v>
                </c:pt>
                <c:pt idx="3318">
                  <c:v>0.49412911136064186</c:v>
                </c:pt>
                <c:pt idx="3319">
                  <c:v>0.49451305438626786</c:v>
                </c:pt>
                <c:pt idx="3320">
                  <c:v>0.49489700249471552</c:v>
                </c:pt>
                <c:pt idx="3321">
                  <c:v>0.49528095533035554</c:v>
                </c:pt>
                <c:pt idx="3322">
                  <c:v>0.49566491253753808</c:v>
                </c:pt>
                <c:pt idx="3323">
                  <c:v>0.49604887376061946</c:v>
                </c:pt>
                <c:pt idx="3324">
                  <c:v>0.49643283864392185</c:v>
                </c:pt>
                <c:pt idx="3325">
                  <c:v>0.49681680683178153</c:v>
                </c:pt>
                <c:pt idx="3326">
                  <c:v>0.49720077796850604</c:v>
                </c:pt>
                <c:pt idx="3327">
                  <c:v>0.49758475169840394</c:v>
                </c:pt>
                <c:pt idx="3328">
                  <c:v>0.49796872766577505</c:v>
                </c:pt>
                <c:pt idx="3329">
                  <c:v>0.49835270551491351</c:v>
                </c:pt>
                <c:pt idx="3330">
                  <c:v>0.49873668489010287</c:v>
                </c:pt>
                <c:pt idx="3331">
                  <c:v>0.49912066543563705</c:v>
                </c:pt>
                <c:pt idx="3332">
                  <c:v>0.49950464679578582</c:v>
                </c:pt>
                <c:pt idx="3333">
                  <c:v>0.49988862861483768</c:v>
                </c:pt>
                <c:pt idx="3334">
                  <c:v>0.50027261053705852</c:v>
                </c:pt>
                <c:pt idx="3335">
                  <c:v>0.50065659220673453</c:v>
                </c:pt>
                <c:pt idx="3336">
                  <c:v>0.50104057326814311</c:v>
                </c:pt>
                <c:pt idx="3337">
                  <c:v>0.50142455336555491</c:v>
                </c:pt>
                <c:pt idx="3338">
                  <c:v>0.5018085321432606</c:v>
                </c:pt>
                <c:pt idx="3339">
                  <c:v>0.50219250924554149</c:v>
                </c:pt>
                <c:pt idx="3340">
                  <c:v>0.50257648431668756</c:v>
                </c:pt>
                <c:pt idx="3341">
                  <c:v>0.50296045700100089</c:v>
                </c:pt>
                <c:pt idx="3342">
                  <c:v>0.50334442694277692</c:v>
                </c:pt>
                <c:pt idx="3343">
                  <c:v>0.50372839378632828</c:v>
                </c:pt>
                <c:pt idx="3344">
                  <c:v>0.50411235717597358</c:v>
                </c:pt>
                <c:pt idx="3345">
                  <c:v>0.50449631675604056</c:v>
                </c:pt>
                <c:pt idx="3346">
                  <c:v>0.50488027217087472</c:v>
                </c:pt>
                <c:pt idx="3347">
                  <c:v>0.50526422306481145</c:v>
                </c:pt>
                <c:pt idx="3348">
                  <c:v>0.50564816908222432</c:v>
                </c:pt>
                <c:pt idx="3349">
                  <c:v>0.50603210986749136</c:v>
                </c:pt>
                <c:pt idx="3350">
                  <c:v>0.50641604506500171</c:v>
                </c:pt>
                <c:pt idx="3351">
                  <c:v>0.50679997431916979</c:v>
                </c:pt>
                <c:pt idx="3352">
                  <c:v>0.50718389727439961</c:v>
                </c:pt>
                <c:pt idx="3353">
                  <c:v>0.50756781357514669</c:v>
                </c:pt>
                <c:pt idx="3354">
                  <c:v>0.5079517228658661</c:v>
                </c:pt>
                <c:pt idx="3355">
                  <c:v>0.50833562479103656</c:v>
                </c:pt>
                <c:pt idx="3356">
                  <c:v>0.50871951899515921</c:v>
                </c:pt>
                <c:pt idx="3357">
                  <c:v>0.50910340512274932</c:v>
                </c:pt>
                <c:pt idx="3358">
                  <c:v>0.50948728281835709</c:v>
                </c:pt>
                <c:pt idx="3359">
                  <c:v>0.50987115172654907</c:v>
                </c:pt>
                <c:pt idx="3360">
                  <c:v>0.51025501149190977</c:v>
                </c:pt>
                <c:pt idx="3361">
                  <c:v>0.51063886175905859</c:v>
                </c:pt>
                <c:pt idx="3362">
                  <c:v>0.51102270217263857</c:v>
                </c:pt>
                <c:pt idx="3363">
                  <c:v>0.51140653237731959</c:v>
                </c:pt>
                <c:pt idx="3364">
                  <c:v>0.51179035201780065</c:v>
                </c:pt>
                <c:pt idx="3365">
                  <c:v>0.51217416073880817</c:v>
                </c:pt>
                <c:pt idx="3366">
                  <c:v>0.51255795818510153</c:v>
                </c:pt>
                <c:pt idx="3367">
                  <c:v>0.51294174400147063</c:v>
                </c:pt>
                <c:pt idx="3368">
                  <c:v>0.5133255178327355</c:v>
                </c:pt>
                <c:pt idx="3369">
                  <c:v>0.51370927932375365</c:v>
                </c:pt>
                <c:pt idx="3370">
                  <c:v>0.5140930281194116</c:v>
                </c:pt>
                <c:pt idx="3371">
                  <c:v>0.51447676386463148</c:v>
                </c:pt>
                <c:pt idx="3372">
                  <c:v>0.51486048620438762</c:v>
                </c:pt>
                <c:pt idx="3373">
                  <c:v>0.51524419478366357</c:v>
                </c:pt>
                <c:pt idx="3374">
                  <c:v>0.51562788924750169</c:v>
                </c:pt>
                <c:pt idx="3375">
                  <c:v>0.51601156924097658</c:v>
                </c:pt>
                <c:pt idx="3376">
                  <c:v>0.51639523440920465</c:v>
                </c:pt>
                <c:pt idx="3377">
                  <c:v>0.51677888439734121</c:v>
                </c:pt>
                <c:pt idx="3378">
                  <c:v>0.51716251885058739</c:v>
                </c:pt>
                <c:pt idx="3379">
                  <c:v>0.51754613741418465</c:v>
                </c:pt>
                <c:pt idx="3380">
                  <c:v>0.51792973973341905</c:v>
                </c:pt>
                <c:pt idx="3381">
                  <c:v>0.51831332545361919</c:v>
                </c:pt>
                <c:pt idx="3382">
                  <c:v>0.51869689422017751</c:v>
                </c:pt>
                <c:pt idx="3383">
                  <c:v>0.51908044567849565</c:v>
                </c:pt>
                <c:pt idx="3384">
                  <c:v>0.51946397947405731</c:v>
                </c:pt>
                <c:pt idx="3385">
                  <c:v>0.5198474952523926</c:v>
                </c:pt>
                <c:pt idx="3386">
                  <c:v>0.52023099265906192</c:v>
                </c:pt>
                <c:pt idx="3387">
                  <c:v>0.52061447133969263</c:v>
                </c:pt>
                <c:pt idx="3388">
                  <c:v>0.5209979309399575</c:v>
                </c:pt>
                <c:pt idx="3389">
                  <c:v>0.52138137110558735</c:v>
                </c:pt>
                <c:pt idx="3390">
                  <c:v>0.52176479148235921</c:v>
                </c:pt>
                <c:pt idx="3391">
                  <c:v>0.52214819171611859</c:v>
                </c:pt>
                <c:pt idx="3392">
                  <c:v>0.52253157145274687</c:v>
                </c:pt>
                <c:pt idx="3393">
                  <c:v>0.52291493033820569</c:v>
                </c:pt>
                <c:pt idx="3394">
                  <c:v>0.52329826801849599</c:v>
                </c:pt>
                <c:pt idx="3395">
                  <c:v>0.52368158413967869</c:v>
                </c:pt>
                <c:pt idx="3396">
                  <c:v>0.52406487834788895</c:v>
                </c:pt>
                <c:pt idx="3397">
                  <c:v>0.52444815028931069</c:v>
                </c:pt>
                <c:pt idx="3398">
                  <c:v>0.52483139961019265</c:v>
                </c:pt>
                <c:pt idx="3399">
                  <c:v>0.52521462595684243</c:v>
                </c:pt>
                <c:pt idx="3400">
                  <c:v>0.52559782897564378</c:v>
                </c:pt>
                <c:pt idx="3401">
                  <c:v>0.52598100831303563</c:v>
                </c:pt>
                <c:pt idx="3402">
                  <c:v>0.52636416361551686</c:v>
                </c:pt>
                <c:pt idx="3403">
                  <c:v>0.52674729452966462</c:v>
                </c:pt>
                <c:pt idx="3404">
                  <c:v>0.52713040070211759</c:v>
                </c:pt>
                <c:pt idx="3405">
                  <c:v>0.52751348177958657</c:v>
                </c:pt>
                <c:pt idx="3406">
                  <c:v>0.52789653740885278</c:v>
                </c:pt>
                <c:pt idx="3407">
                  <c:v>0.52827956723675451</c:v>
                </c:pt>
                <c:pt idx="3408">
                  <c:v>0.52866257091022006</c:v>
                </c:pt>
                <c:pt idx="3409">
                  <c:v>0.52904554807624948</c:v>
                </c:pt>
                <c:pt idx="3410">
                  <c:v>0.52942849838189965</c:v>
                </c:pt>
                <c:pt idx="3411">
                  <c:v>0.5298114214743137</c:v>
                </c:pt>
                <c:pt idx="3412">
                  <c:v>0.53019431700071062</c:v>
                </c:pt>
                <c:pt idx="3413">
                  <c:v>0.53057718460838244</c:v>
                </c:pt>
                <c:pt idx="3414">
                  <c:v>0.53096002394470077</c:v>
                </c:pt>
                <c:pt idx="3415">
                  <c:v>0.53134283465711463</c:v>
                </c:pt>
                <c:pt idx="3416">
                  <c:v>0.53172561639315963</c:v>
                </c:pt>
                <c:pt idx="3417">
                  <c:v>0.53210836880042256</c:v>
                </c:pt>
                <c:pt idx="3418">
                  <c:v>0.53249109152661667</c:v>
                </c:pt>
                <c:pt idx="3419">
                  <c:v>0.5328737842195066</c:v>
                </c:pt>
                <c:pt idx="3420">
                  <c:v>0.53325644652694826</c:v>
                </c:pt>
                <c:pt idx="3421">
                  <c:v>0.5336390780968856</c:v>
                </c:pt>
                <c:pt idx="3422">
                  <c:v>0.53402167857733285</c:v>
                </c:pt>
                <c:pt idx="3423">
                  <c:v>0.53440424761641281</c:v>
                </c:pt>
                <c:pt idx="3424">
                  <c:v>0.53478678486231535</c:v>
                </c:pt>
                <c:pt idx="3425">
                  <c:v>0.53516928996334256</c:v>
                </c:pt>
                <c:pt idx="3426">
                  <c:v>0.53555176256785553</c:v>
                </c:pt>
                <c:pt idx="3427">
                  <c:v>0.53593420232432565</c:v>
                </c:pt>
                <c:pt idx="3428">
                  <c:v>0.53631660888130472</c:v>
                </c:pt>
                <c:pt idx="3429">
                  <c:v>0.53669898188745457</c:v>
                </c:pt>
                <c:pt idx="3430">
                  <c:v>0.53708132099150652</c:v>
                </c:pt>
                <c:pt idx="3431">
                  <c:v>0.53746362584229435</c:v>
                </c:pt>
                <c:pt idx="3432">
                  <c:v>0.53784589608876998</c:v>
                </c:pt>
                <c:pt idx="3433">
                  <c:v>0.53822813137992909</c:v>
                </c:pt>
                <c:pt idx="3434">
                  <c:v>0.53861033136491632</c:v>
                </c:pt>
                <c:pt idx="3435">
                  <c:v>0.53899249569294816</c:v>
                </c:pt>
                <c:pt idx="3436">
                  <c:v>0.53937462401334479</c:v>
                </c:pt>
                <c:pt idx="3437">
                  <c:v>0.53975671597552677</c:v>
                </c:pt>
                <c:pt idx="3438">
                  <c:v>0.54013877122901444</c:v>
                </c:pt>
                <c:pt idx="3439">
                  <c:v>0.54052078942343051</c:v>
                </c:pt>
                <c:pt idx="3440">
                  <c:v>0.54090277020850064</c:v>
                </c:pt>
                <c:pt idx="3441">
                  <c:v>0.54128471323405269</c:v>
                </c:pt>
                <c:pt idx="3442">
                  <c:v>0.5416666181500206</c:v>
                </c:pt>
                <c:pt idx="3443">
                  <c:v>0.54204848460644361</c:v>
                </c:pt>
                <c:pt idx="3444">
                  <c:v>0.54243031225346583</c:v>
                </c:pt>
                <c:pt idx="3445">
                  <c:v>0.54281210074133612</c:v>
                </c:pt>
                <c:pt idx="3446">
                  <c:v>0.5431938497204305</c:v>
                </c:pt>
                <c:pt idx="3447">
                  <c:v>0.54357555884120556</c:v>
                </c:pt>
                <c:pt idx="3448">
                  <c:v>0.54395722775424549</c:v>
                </c:pt>
                <c:pt idx="3449">
                  <c:v>0.54433885611024468</c:v>
                </c:pt>
                <c:pt idx="3450">
                  <c:v>0.5447204435600097</c:v>
                </c:pt>
                <c:pt idx="3451">
                  <c:v>0.54510198975444757</c:v>
                </c:pt>
                <c:pt idx="3452">
                  <c:v>0.54548349434460153</c:v>
                </c:pt>
                <c:pt idx="3453">
                  <c:v>0.54586495698161519</c:v>
                </c:pt>
                <c:pt idx="3454">
                  <c:v>0.5462463773167513</c:v>
                </c:pt>
                <c:pt idx="3455">
                  <c:v>0.5466277550013906</c:v>
                </c:pt>
                <c:pt idx="3456">
                  <c:v>0.54700908968703055</c:v>
                </c:pt>
                <c:pt idx="3457">
                  <c:v>0.54739038102528859</c:v>
                </c:pt>
                <c:pt idx="3458">
                  <c:v>0.54777162866790263</c:v>
                </c:pt>
                <c:pt idx="3459">
                  <c:v>0.54815283226672962</c:v>
                </c:pt>
                <c:pt idx="3460">
                  <c:v>0.54853399147374926</c:v>
                </c:pt>
                <c:pt idx="3461">
                  <c:v>0.54891510594106119</c:v>
                </c:pt>
                <c:pt idx="3462">
                  <c:v>0.54929617532090158</c:v>
                </c:pt>
                <c:pt idx="3463">
                  <c:v>0.54967719926561243</c:v>
                </c:pt>
                <c:pt idx="3464">
                  <c:v>0.55005817742767182</c:v>
                </c:pt>
                <c:pt idx="3465">
                  <c:v>0.55043910945968388</c:v>
                </c:pt>
                <c:pt idx="3466">
                  <c:v>0.55081999501437962</c:v>
                </c:pt>
                <c:pt idx="3467">
                  <c:v>0.5512008337446167</c:v>
                </c:pt>
                <c:pt idx="3468">
                  <c:v>0.55158162530338561</c:v>
                </c:pt>
                <c:pt idx="3469">
                  <c:v>0.55196236934380338</c:v>
                </c:pt>
                <c:pt idx="3470">
                  <c:v>0.55234306551912193</c:v>
                </c:pt>
                <c:pt idx="3471">
                  <c:v>0.55272371348272364</c:v>
                </c:pt>
                <c:pt idx="3472">
                  <c:v>0.553104312888126</c:v>
                </c:pt>
                <c:pt idx="3473">
                  <c:v>0.55348486338897163</c:v>
                </c:pt>
                <c:pt idx="3474">
                  <c:v>0.55386536463905267</c:v>
                </c:pt>
                <c:pt idx="3475">
                  <c:v>0.55424581629229408</c:v>
                </c:pt>
                <c:pt idx="3476">
                  <c:v>0.5546262180027377</c:v>
                </c:pt>
                <c:pt idx="3477">
                  <c:v>0.55500656942459525</c:v>
                </c:pt>
                <c:pt idx="3478">
                  <c:v>0.55538687021219668</c:v>
                </c:pt>
                <c:pt idx="3479">
                  <c:v>0.55576712002001627</c:v>
                </c:pt>
                <c:pt idx="3480">
                  <c:v>0.55614731850266952</c:v>
                </c:pt>
                <c:pt idx="3481">
                  <c:v>0.55652746531491359</c:v>
                </c:pt>
                <c:pt idx="3482">
                  <c:v>0.55690756011164688</c:v>
                </c:pt>
                <c:pt idx="3483">
                  <c:v>0.55728760254791976</c:v>
                </c:pt>
                <c:pt idx="3484">
                  <c:v>0.5576675922789126</c:v>
                </c:pt>
                <c:pt idx="3485">
                  <c:v>0.55804752895996057</c:v>
                </c:pt>
                <c:pt idx="3486">
                  <c:v>0.55842741224654802</c:v>
                </c:pt>
                <c:pt idx="3487">
                  <c:v>0.55880724179429186</c:v>
                </c:pt>
                <c:pt idx="3488">
                  <c:v>0.55918701725898046</c:v>
                </c:pt>
                <c:pt idx="3489">
                  <c:v>0.55956673829652559</c:v>
                </c:pt>
                <c:pt idx="3490">
                  <c:v>0.55994640456301603</c:v>
                </c:pt>
                <c:pt idx="3491">
                  <c:v>0.56032601571466256</c:v>
                </c:pt>
                <c:pt idx="3492">
                  <c:v>0.56070557140785493</c:v>
                </c:pt>
                <c:pt idx="3493">
                  <c:v>0.56108507129912255</c:v>
                </c:pt>
                <c:pt idx="3494">
                  <c:v>0.5614645150451415</c:v>
                </c:pt>
                <c:pt idx="3495">
                  <c:v>0.56184390230276093</c:v>
                </c:pt>
                <c:pt idx="3496">
                  <c:v>0.56222323272897579</c:v>
                </c:pt>
                <c:pt idx="3497">
                  <c:v>0.56260250598092498</c:v>
                </c:pt>
                <c:pt idx="3498">
                  <c:v>0.56298172171593441</c:v>
                </c:pt>
                <c:pt idx="3499">
                  <c:v>0.56336087959146919</c:v>
                </c:pt>
                <c:pt idx="3500">
                  <c:v>0.56373997926515063</c:v>
                </c:pt>
                <c:pt idx="3501">
                  <c:v>0.56411902039476869</c:v>
                </c:pt>
                <c:pt idx="3502">
                  <c:v>0.56449800263827898</c:v>
                </c:pt>
                <c:pt idx="3503">
                  <c:v>0.56487692565378034</c:v>
                </c:pt>
                <c:pt idx="3504">
                  <c:v>0.56525578909955332</c:v>
                </c:pt>
                <c:pt idx="3505">
                  <c:v>0.56563459263404492</c:v>
                </c:pt>
                <c:pt idx="3506">
                  <c:v>0.56601333591584357</c:v>
                </c:pt>
                <c:pt idx="3507">
                  <c:v>0.56639201860373556</c:v>
                </c:pt>
                <c:pt idx="3508">
                  <c:v>0.5667706403566426</c:v>
                </c:pt>
                <c:pt idx="3509">
                  <c:v>0.56714920083368148</c:v>
                </c:pt>
                <c:pt idx="3510">
                  <c:v>0.56752769969411265</c:v>
                </c:pt>
                <c:pt idx="3511">
                  <c:v>0.56790613659738864</c:v>
                </c:pt>
                <c:pt idx="3512">
                  <c:v>0.56828451120311874</c:v>
                </c:pt>
                <c:pt idx="3513">
                  <c:v>0.56866282317108863</c:v>
                </c:pt>
                <c:pt idx="3514">
                  <c:v>0.56904107216125754</c:v>
                </c:pt>
                <c:pt idx="3515">
                  <c:v>0.56941925783374692</c:v>
                </c:pt>
                <c:pt idx="3516">
                  <c:v>0.56979737984887369</c:v>
                </c:pt>
                <c:pt idx="3517">
                  <c:v>0.570175437867107</c:v>
                </c:pt>
                <c:pt idx="3518">
                  <c:v>0.57055343154910365</c:v>
                </c:pt>
                <c:pt idx="3519">
                  <c:v>0.57093136055570171</c:v>
                </c:pt>
                <c:pt idx="3520">
                  <c:v>0.57130922454790878</c:v>
                </c:pt>
                <c:pt idx="3521">
                  <c:v>0.571687023186914</c:v>
                </c:pt>
                <c:pt idx="3522">
                  <c:v>0.57206475613408958</c:v>
                </c:pt>
                <c:pt idx="3523">
                  <c:v>0.57244242305097415</c:v>
                </c:pt>
                <c:pt idx="3524">
                  <c:v>0.57282002359931383</c:v>
                </c:pt>
                <c:pt idx="3525">
                  <c:v>0.57319755744100565</c:v>
                </c:pt>
                <c:pt idx="3526">
                  <c:v>0.57357502423815865</c:v>
                </c:pt>
                <c:pt idx="3527">
                  <c:v>0.57395242365305243</c:v>
                </c:pt>
                <c:pt idx="3528">
                  <c:v>0.57432975534814756</c:v>
                </c:pt>
                <c:pt idx="3529">
                  <c:v>0.57470701898609777</c:v>
                </c:pt>
                <c:pt idx="3530">
                  <c:v>0.57508421422974065</c:v>
                </c:pt>
                <c:pt idx="3531">
                  <c:v>0.57546134074210387</c:v>
                </c:pt>
                <c:pt idx="3532">
                  <c:v>0.57583839818641114</c:v>
                </c:pt>
                <c:pt idx="3533">
                  <c:v>0.57621538622605706</c:v>
                </c:pt>
                <c:pt idx="3534">
                  <c:v>0.5765923045246405</c:v>
                </c:pt>
                <c:pt idx="3535">
                  <c:v>0.57696915274594918</c:v>
                </c:pt>
                <c:pt idx="3536">
                  <c:v>0.57734593055396488</c:v>
                </c:pt>
                <c:pt idx="3537">
                  <c:v>0.57772263761285525</c:v>
                </c:pt>
                <c:pt idx="3538">
                  <c:v>0.57809927358699065</c:v>
                </c:pt>
                <c:pt idx="3539">
                  <c:v>0.57847583814092463</c:v>
                </c:pt>
                <c:pt idx="3540">
                  <c:v>0.57885233093942678</c:v>
                </c:pt>
                <c:pt idx="3541">
                  <c:v>0.57922875164744703</c:v>
                </c:pt>
                <c:pt idx="3542">
                  <c:v>0.57960509993013765</c:v>
                </c:pt>
                <c:pt idx="3543">
                  <c:v>0.57998137545284889</c:v>
                </c:pt>
                <c:pt idx="3544">
                  <c:v>0.58035757788112863</c:v>
                </c:pt>
                <c:pt idx="3545">
                  <c:v>0.58073370688073656</c:v>
                </c:pt>
                <c:pt idx="3546">
                  <c:v>0.58110976211761656</c:v>
                </c:pt>
                <c:pt idx="3547">
                  <c:v>0.58148574325791946</c:v>
                </c:pt>
                <c:pt idx="3548">
                  <c:v>0.58186164996801759</c:v>
                </c:pt>
                <c:pt idx="3549">
                  <c:v>0.58223748191445346</c:v>
                </c:pt>
                <c:pt idx="3550">
                  <c:v>0.5826132387640115</c:v>
                </c:pt>
                <c:pt idx="3551">
                  <c:v>0.58298892018364956</c:v>
                </c:pt>
                <c:pt idx="3552">
                  <c:v>0.58336452584054543</c:v>
                </c:pt>
                <c:pt idx="3553">
                  <c:v>0.58374005540210172</c:v>
                </c:pt>
                <c:pt idx="3554">
                  <c:v>0.58411550853589467</c:v>
                </c:pt>
                <c:pt idx="3555">
                  <c:v>0.58449088490973256</c:v>
                </c:pt>
                <c:pt idx="3556">
                  <c:v>0.58486618419162684</c:v>
                </c:pt>
                <c:pt idx="3557">
                  <c:v>0.58524140604982089</c:v>
                </c:pt>
                <c:pt idx="3558">
                  <c:v>0.58561655015271907</c:v>
                </c:pt>
                <c:pt idx="3559">
                  <c:v>0.58599161616900275</c:v>
                </c:pt>
                <c:pt idx="3560">
                  <c:v>0.5863666037675016</c:v>
                </c:pt>
                <c:pt idx="3561">
                  <c:v>0.58674151261732665</c:v>
                </c:pt>
                <c:pt idx="3562">
                  <c:v>0.58711634238774046</c:v>
                </c:pt>
                <c:pt idx="3563">
                  <c:v>0.58749109274827904</c:v>
                </c:pt>
                <c:pt idx="3564">
                  <c:v>0.58786576336865048</c:v>
                </c:pt>
                <c:pt idx="3565">
                  <c:v>0.58824035391880414</c:v>
                </c:pt>
                <c:pt idx="3566">
                  <c:v>0.58861486406890251</c:v>
                </c:pt>
                <c:pt idx="3567">
                  <c:v>0.58898929348933005</c:v>
                </c:pt>
                <c:pt idx="3568">
                  <c:v>0.58936364185068335</c:v>
                </c:pt>
                <c:pt idx="3569">
                  <c:v>0.5897379088238025</c:v>
                </c:pt>
                <c:pt idx="3570">
                  <c:v>0.59011209407971732</c:v>
                </c:pt>
                <c:pt idx="3571">
                  <c:v>0.59048619728970853</c:v>
                </c:pt>
                <c:pt idx="3572">
                  <c:v>0.59086021812527167</c:v>
                </c:pt>
                <c:pt idx="3573">
                  <c:v>0.59123415625811893</c:v>
                </c:pt>
                <c:pt idx="3574">
                  <c:v>0.59160801136020014</c:v>
                </c:pt>
                <c:pt idx="3575">
                  <c:v>0.59198178310368355</c:v>
                </c:pt>
                <c:pt idx="3576">
                  <c:v>0.59235547116097231</c:v>
                </c:pt>
                <c:pt idx="3577">
                  <c:v>0.59272907520469464</c:v>
                </c:pt>
                <c:pt idx="3578">
                  <c:v>0.59310259490769734</c:v>
                </c:pt>
                <c:pt idx="3579">
                  <c:v>0.59347602994308757</c:v>
                </c:pt>
                <c:pt idx="3580">
                  <c:v>0.5938493799841682</c:v>
                </c:pt>
                <c:pt idx="3581">
                  <c:v>0.59422264470449149</c:v>
                </c:pt>
                <c:pt idx="3582">
                  <c:v>0.59459582377784259</c:v>
                </c:pt>
                <c:pt idx="3583">
                  <c:v>0.5949689168782355</c:v>
                </c:pt>
                <c:pt idx="3584">
                  <c:v>0.59534192367992278</c:v>
                </c:pt>
                <c:pt idx="3585">
                  <c:v>0.59571484385738749</c:v>
                </c:pt>
                <c:pt idx="3586">
                  <c:v>0.59608767708535459</c:v>
                </c:pt>
                <c:pt idx="3587">
                  <c:v>0.59646042303878022</c:v>
                </c:pt>
                <c:pt idx="3588">
                  <c:v>0.59683308139285818</c:v>
                </c:pt>
                <c:pt idx="3589">
                  <c:v>0.59720565182303431</c:v>
                </c:pt>
                <c:pt idx="3590">
                  <c:v>0.59757813400497228</c:v>
                </c:pt>
                <c:pt idx="3591">
                  <c:v>0.59795052761459377</c:v>
                </c:pt>
                <c:pt idx="3592">
                  <c:v>0.59832283232804584</c:v>
                </c:pt>
                <c:pt idx="3593">
                  <c:v>0.59869504782173499</c:v>
                </c:pt>
                <c:pt idx="3594">
                  <c:v>0.59906717377229435</c:v>
                </c:pt>
                <c:pt idx="3595">
                  <c:v>0.59943920985661936</c:v>
                </c:pt>
                <c:pt idx="3596">
                  <c:v>0.59981115575183341</c:v>
                </c:pt>
                <c:pt idx="3597">
                  <c:v>0.60018301113531292</c:v>
                </c:pt>
                <c:pt idx="3598">
                  <c:v>0.60055477568467364</c:v>
                </c:pt>
                <c:pt idx="3599">
                  <c:v>0.6009264490777847</c:v>
                </c:pt>
                <c:pt idx="3600">
                  <c:v>0.60129803099276269</c:v>
                </c:pt>
                <c:pt idx="3601">
                  <c:v>0.60166952110797189</c:v>
                </c:pt>
                <c:pt idx="3602">
                  <c:v>0.60204091910202584</c:v>
                </c:pt>
                <c:pt idx="3603">
                  <c:v>0.60241222465378885</c:v>
                </c:pt>
                <c:pt idx="3604">
                  <c:v>0.60278343744237983</c:v>
                </c:pt>
                <c:pt idx="3605">
                  <c:v>0.6031545571471536</c:v>
                </c:pt>
                <c:pt idx="3606">
                  <c:v>0.60352558344774287</c:v>
                </c:pt>
                <c:pt idx="3607">
                  <c:v>0.60389651602402172</c:v>
                </c:pt>
                <c:pt idx="3608">
                  <c:v>0.60426735455610514</c:v>
                </c:pt>
                <c:pt idx="3609">
                  <c:v>0.60463809872439334</c:v>
                </c:pt>
                <c:pt idx="3610">
                  <c:v>0.60500874820951489</c:v>
                </c:pt>
                <c:pt idx="3611">
                  <c:v>0.60537930269236662</c:v>
                </c:pt>
                <c:pt idx="3612">
                  <c:v>0.60574976185411289</c:v>
                </c:pt>
                <c:pt idx="3613">
                  <c:v>0.60612012537615367</c:v>
                </c:pt>
                <c:pt idx="3614">
                  <c:v>0.60649039294017482</c:v>
                </c:pt>
                <c:pt idx="3615">
                  <c:v>0.60686056422809564</c:v>
                </c:pt>
                <c:pt idx="3616">
                  <c:v>0.60723063892211915</c:v>
                </c:pt>
                <c:pt idx="3617">
                  <c:v>0.60760061670470544</c:v>
                </c:pt>
                <c:pt idx="3618">
                  <c:v>0.60797049725855989</c:v>
                </c:pt>
                <c:pt idx="3619">
                  <c:v>0.60834028026666398</c:v>
                </c:pt>
                <c:pt idx="3620">
                  <c:v>0.60870996541227695</c:v>
                </c:pt>
                <c:pt idx="3621">
                  <c:v>0.60907955237890921</c:v>
                </c:pt>
                <c:pt idx="3622">
                  <c:v>0.6094490408503217</c:v>
                </c:pt>
                <c:pt idx="3623">
                  <c:v>0.60981843051058104</c:v>
                </c:pt>
                <c:pt idx="3624">
                  <c:v>0.61018772104397412</c:v>
                </c:pt>
                <c:pt idx="3625">
                  <c:v>0.61055691213510321</c:v>
                </c:pt>
                <c:pt idx="3626">
                  <c:v>0.61092600346880799</c:v>
                </c:pt>
                <c:pt idx="3627">
                  <c:v>0.6112949947302001</c:v>
                </c:pt>
                <c:pt idx="3628">
                  <c:v>0.61166388560468321</c:v>
                </c:pt>
                <c:pt idx="3629">
                  <c:v>0.61203267577790443</c:v>
                </c:pt>
                <c:pt idx="3630">
                  <c:v>0.61240136493581443</c:v>
                </c:pt>
                <c:pt idx="3631">
                  <c:v>0.61276995276461066</c:v>
                </c:pt>
                <c:pt idx="3632">
                  <c:v>0.6131384389507688</c:v>
                </c:pt>
                <c:pt idx="3633">
                  <c:v>0.61350682318105298</c:v>
                </c:pt>
                <c:pt idx="3634">
                  <c:v>0.61387510514249422</c:v>
                </c:pt>
                <c:pt idx="3635">
                  <c:v>0.61424328452239163</c:v>
                </c:pt>
                <c:pt idx="3636">
                  <c:v>0.6146113610083378</c:v>
                </c:pt>
                <c:pt idx="3637">
                  <c:v>0.61497933428820051</c:v>
                </c:pt>
                <c:pt idx="3638">
                  <c:v>0.61534720405010268</c:v>
                </c:pt>
                <c:pt idx="3639">
                  <c:v>0.61571496998247621</c:v>
                </c:pt>
                <c:pt idx="3640">
                  <c:v>0.61608263177402522</c:v>
                </c:pt>
                <c:pt idx="3641">
                  <c:v>0.61645018911372851</c:v>
                </c:pt>
                <c:pt idx="3642">
                  <c:v>0.61681764169085063</c:v>
                </c:pt>
                <c:pt idx="3643">
                  <c:v>0.61718498919493658</c:v>
                </c:pt>
                <c:pt idx="3644">
                  <c:v>0.6175522313158196</c:v>
                </c:pt>
                <c:pt idx="3645">
                  <c:v>0.617919367743611</c:v>
                </c:pt>
                <c:pt idx="3646">
                  <c:v>0.61828639816871112</c:v>
                </c:pt>
                <c:pt idx="3647">
                  <c:v>0.61865332228180892</c:v>
                </c:pt>
                <c:pt idx="3648">
                  <c:v>0.61902013977386461</c:v>
                </c:pt>
                <c:pt idx="3649">
                  <c:v>0.6193868503361486</c:v>
                </c:pt>
                <c:pt idx="3650">
                  <c:v>0.61975345366020784</c:v>
                </c:pt>
                <c:pt idx="3651">
                  <c:v>0.62011994943786553</c:v>
                </c:pt>
                <c:pt idx="3652">
                  <c:v>0.62048633736126058</c:v>
                </c:pt>
                <c:pt idx="3653">
                  <c:v>0.62085261712280804</c:v>
                </c:pt>
                <c:pt idx="3654">
                  <c:v>0.6212187884152035</c:v>
                </c:pt>
                <c:pt idx="3655">
                  <c:v>0.62158485093145788</c:v>
                </c:pt>
                <c:pt idx="3656">
                  <c:v>0.62195080436486261</c:v>
                </c:pt>
                <c:pt idx="3657">
                  <c:v>0.62231664840899104</c:v>
                </c:pt>
                <c:pt idx="3658">
                  <c:v>0.62268238275773458</c:v>
                </c:pt>
                <c:pt idx="3659">
                  <c:v>0.62304800710526465</c:v>
                </c:pt>
                <c:pt idx="3660">
                  <c:v>0.62341352114604598</c:v>
                </c:pt>
                <c:pt idx="3661">
                  <c:v>0.6237789245748615</c:v>
                </c:pt>
                <c:pt idx="3662">
                  <c:v>0.6241442170867556</c:v>
                </c:pt>
                <c:pt idx="3663">
                  <c:v>0.62450939837709563</c:v>
                </c:pt>
                <c:pt idx="3664">
                  <c:v>0.62487446814155134</c:v>
                </c:pt>
                <c:pt idx="3665">
                  <c:v>0.62523942607607619</c:v>
                </c:pt>
                <c:pt idx="3666">
                  <c:v>0.62560427187692491</c:v>
                </c:pt>
                <c:pt idx="3667">
                  <c:v>0.62596900524067445</c:v>
                </c:pt>
                <c:pt idx="3668">
                  <c:v>0.62633362586417463</c:v>
                </c:pt>
                <c:pt idx="3669">
                  <c:v>0.62669813344460557</c:v>
                </c:pt>
                <c:pt idx="3670">
                  <c:v>0.62706252767941562</c:v>
                </c:pt>
                <c:pt idx="3671">
                  <c:v>0.62742680826639763</c:v>
                </c:pt>
                <c:pt idx="3672">
                  <c:v>0.62779097490362545</c:v>
                </c:pt>
                <c:pt idx="3673">
                  <c:v>0.62815502728948114</c:v>
                </c:pt>
                <c:pt idx="3674">
                  <c:v>0.6285189651226406</c:v>
                </c:pt>
                <c:pt idx="3675">
                  <c:v>0.62888278810212939</c:v>
                </c:pt>
                <c:pt idx="3676">
                  <c:v>0.62924649592723259</c:v>
                </c:pt>
                <c:pt idx="3677">
                  <c:v>0.62961008829756993</c:v>
                </c:pt>
                <c:pt idx="3678">
                  <c:v>0.62997356491306211</c:v>
                </c:pt>
                <c:pt idx="3679">
                  <c:v>0.63033692547394227</c:v>
                </c:pt>
                <c:pt idx="3680">
                  <c:v>0.63070016968075382</c:v>
                </c:pt>
                <c:pt idx="3681">
                  <c:v>0.63106329723435162</c:v>
                </c:pt>
                <c:pt idx="3682">
                  <c:v>0.63142630783590159</c:v>
                </c:pt>
                <c:pt idx="3683">
                  <c:v>0.63178920118689008</c:v>
                </c:pt>
                <c:pt idx="3684">
                  <c:v>0.63215197698909931</c:v>
                </c:pt>
                <c:pt idx="3685">
                  <c:v>0.63251463494463755</c:v>
                </c:pt>
                <c:pt idx="3686">
                  <c:v>0.63287717475593797</c:v>
                </c:pt>
                <c:pt idx="3687">
                  <c:v>0.63323959612573644</c:v>
                </c:pt>
                <c:pt idx="3688">
                  <c:v>0.63360189875708428</c:v>
                </c:pt>
                <c:pt idx="3689">
                  <c:v>0.63396408235335266</c:v>
                </c:pt>
                <c:pt idx="3690">
                  <c:v>0.63432614661823272</c:v>
                </c:pt>
                <c:pt idx="3691">
                  <c:v>0.63468809125574155</c:v>
                </c:pt>
                <c:pt idx="3692">
                  <c:v>0.63504991597020088</c:v>
                </c:pt>
                <c:pt idx="3693">
                  <c:v>0.6354116204662531</c:v>
                </c:pt>
                <c:pt idx="3694">
                  <c:v>0.63577320444888774</c:v>
                </c:pt>
                <c:pt idx="3695">
                  <c:v>0.63613466762336957</c:v>
                </c:pt>
                <c:pt idx="3696">
                  <c:v>0.63649600969532683</c:v>
                </c:pt>
                <c:pt idx="3697">
                  <c:v>0.63685723037070241</c:v>
                </c:pt>
                <c:pt idx="3698">
                  <c:v>0.63721832935573797</c:v>
                </c:pt>
                <c:pt idx="3699">
                  <c:v>0.63757930635703275</c:v>
                </c:pt>
                <c:pt idx="3700">
                  <c:v>0.63794016108149165</c:v>
                </c:pt>
                <c:pt idx="3701">
                  <c:v>0.63830089323634864</c:v>
                </c:pt>
                <c:pt idx="3702">
                  <c:v>0.63866150252917253</c:v>
                </c:pt>
                <c:pt idx="3703">
                  <c:v>0.63902198866783688</c:v>
                </c:pt>
                <c:pt idx="3704">
                  <c:v>0.63938235136056798</c:v>
                </c:pt>
                <c:pt idx="3705">
                  <c:v>0.63974259031591374</c:v>
                </c:pt>
                <c:pt idx="3706">
                  <c:v>0.64010270524274626</c:v>
                </c:pt>
                <c:pt idx="3707">
                  <c:v>0.64046269585026561</c:v>
                </c:pt>
                <c:pt idx="3708">
                  <c:v>0.64082256184802067</c:v>
                </c:pt>
                <c:pt idx="3709">
                  <c:v>0.64118230294586476</c:v>
                </c:pt>
                <c:pt idx="3710">
                  <c:v>0.64154191885400513</c:v>
                </c:pt>
                <c:pt idx="3711">
                  <c:v>0.64190140928296202</c:v>
                </c:pt>
                <c:pt idx="3712">
                  <c:v>0.64226077394361181</c:v>
                </c:pt>
                <c:pt idx="3713">
                  <c:v>0.64262001254715739</c:v>
                </c:pt>
                <c:pt idx="3714">
                  <c:v>0.64297912480511354</c:v>
                </c:pt>
                <c:pt idx="3715">
                  <c:v>0.64333811042936362</c:v>
                </c:pt>
                <c:pt idx="3716">
                  <c:v>0.64369696913211405</c:v>
                </c:pt>
                <c:pt idx="3717">
                  <c:v>0.64405570062590811</c:v>
                </c:pt>
                <c:pt idx="3718">
                  <c:v>0.6444143046236166</c:v>
                </c:pt>
                <c:pt idx="3719">
                  <c:v>0.6447727808384669</c:v>
                </c:pt>
                <c:pt idx="3720">
                  <c:v>0.64513112898401381</c:v>
                </c:pt>
                <c:pt idx="3721">
                  <c:v>0.64548934877415398</c:v>
                </c:pt>
                <c:pt idx="3722">
                  <c:v>0.64584743992312965</c:v>
                </c:pt>
                <c:pt idx="3723">
                  <c:v>0.6462054021455097</c:v>
                </c:pt>
                <c:pt idx="3724">
                  <c:v>0.6465632351562095</c:v>
                </c:pt>
                <c:pt idx="3725">
                  <c:v>0.64692093867051315</c:v>
                </c:pt>
                <c:pt idx="3726">
                  <c:v>0.64727851240400491</c:v>
                </c:pt>
                <c:pt idx="3727">
                  <c:v>0.64763595607263702</c:v>
                </c:pt>
                <c:pt idx="3728">
                  <c:v>0.64799326939270485</c:v>
                </c:pt>
                <c:pt idx="3729">
                  <c:v>0.64835045208085385</c:v>
                </c:pt>
                <c:pt idx="3730">
                  <c:v>0.64870750385405163</c:v>
                </c:pt>
                <c:pt idx="3731">
                  <c:v>0.64906442442963985</c:v>
                </c:pt>
                <c:pt idx="3732">
                  <c:v>0.64942121352529747</c:v>
                </c:pt>
                <c:pt idx="3733">
                  <c:v>0.64977787085903294</c:v>
                </c:pt>
                <c:pt idx="3734">
                  <c:v>0.65013439614922663</c:v>
                </c:pt>
                <c:pt idx="3735">
                  <c:v>0.65049078911460323</c:v>
                </c:pt>
                <c:pt idx="3736">
                  <c:v>0.65084704947423377</c:v>
                </c:pt>
                <c:pt idx="3737">
                  <c:v>0.65120317694753005</c:v>
                </c:pt>
                <c:pt idx="3738">
                  <c:v>0.65155917125427265</c:v>
                </c:pt>
                <c:pt idx="3739">
                  <c:v>0.65191503211458901</c:v>
                </c:pt>
                <c:pt idx="3740">
                  <c:v>0.65227075924892963</c:v>
                </c:pt>
                <c:pt idx="3741">
                  <c:v>0.65262635237815436</c:v>
                </c:pt>
                <c:pt idx="3742">
                  <c:v>0.65298181122342314</c:v>
                </c:pt>
                <c:pt idx="3743">
                  <c:v>0.65333713550627115</c:v>
                </c:pt>
                <c:pt idx="3744">
                  <c:v>0.65369232494860163</c:v>
                </c:pt>
                <c:pt idx="3745">
                  <c:v>0.65404737927265355</c:v>
                </c:pt>
                <c:pt idx="3746">
                  <c:v>0.65440229820102791</c:v>
                </c:pt>
                <c:pt idx="3747">
                  <c:v>0.65475708145668365</c:v>
                </c:pt>
                <c:pt idx="3748">
                  <c:v>0.65511172876293156</c:v>
                </c:pt>
                <c:pt idx="3749">
                  <c:v>0.6554662398434532</c:v>
                </c:pt>
                <c:pt idx="3750">
                  <c:v>0.65582061442227957</c:v>
                </c:pt>
                <c:pt idx="3751">
                  <c:v>0.65617485222379301</c:v>
                </c:pt>
                <c:pt idx="3752">
                  <c:v>0.65652895297273661</c:v>
                </c:pt>
                <c:pt idx="3753">
                  <c:v>0.65688291639424434</c:v>
                </c:pt>
                <c:pt idx="3754">
                  <c:v>0.65723674221376982</c:v>
                </c:pt>
                <c:pt idx="3755">
                  <c:v>0.65759043015715912</c:v>
                </c:pt>
                <c:pt idx="3756">
                  <c:v>0.6579439799505995</c:v>
                </c:pt>
                <c:pt idx="3757">
                  <c:v>0.65829739132064602</c:v>
                </c:pt>
                <c:pt idx="3758">
                  <c:v>0.65865066399423355</c:v>
                </c:pt>
                <c:pt idx="3759">
                  <c:v>0.65900379769863815</c:v>
                </c:pt>
                <c:pt idx="3760">
                  <c:v>0.659356792161512</c:v>
                </c:pt>
                <c:pt idx="3761">
                  <c:v>0.65970964711087909</c:v>
                </c:pt>
                <c:pt idx="3762">
                  <c:v>0.66006236227510062</c:v>
                </c:pt>
                <c:pt idx="3763">
                  <c:v>0.6604149373829481</c:v>
                </c:pt>
                <c:pt idx="3764">
                  <c:v>0.66076737216353376</c:v>
                </c:pt>
                <c:pt idx="3765">
                  <c:v>0.66111966634632902</c:v>
                </c:pt>
                <c:pt idx="3766">
                  <c:v>0.66147181966119895</c:v>
                </c:pt>
                <c:pt idx="3767">
                  <c:v>0.66182383183835036</c:v>
                </c:pt>
                <c:pt idx="3768">
                  <c:v>0.66217570260839076</c:v>
                </c:pt>
                <c:pt idx="3769">
                  <c:v>0.66252743170225759</c:v>
                </c:pt>
                <c:pt idx="3770">
                  <c:v>0.66287901885130973</c:v>
                </c:pt>
                <c:pt idx="3771">
                  <c:v>0.6632304637872275</c:v>
                </c:pt>
                <c:pt idx="3772">
                  <c:v>0.66358176624209964</c:v>
                </c:pt>
                <c:pt idx="3773">
                  <c:v>0.6639329259483675</c:v>
                </c:pt>
                <c:pt idx="3774">
                  <c:v>0.66428394263885704</c:v>
                </c:pt>
                <c:pt idx="3775">
                  <c:v>0.66463481604675656</c:v>
                </c:pt>
                <c:pt idx="3776">
                  <c:v>0.66498554590562686</c:v>
                </c:pt>
                <c:pt idx="3777">
                  <c:v>0.66533613194942653</c:v>
                </c:pt>
                <c:pt idx="3778">
                  <c:v>0.66568657391246866</c:v>
                </c:pt>
                <c:pt idx="3779">
                  <c:v>0.66603687152945101</c:v>
                </c:pt>
                <c:pt idx="3780">
                  <c:v>0.66638702453543663</c:v>
                </c:pt>
                <c:pt idx="3781">
                  <c:v>0.66673703266589068</c:v>
                </c:pt>
                <c:pt idx="3782">
                  <c:v>0.66708689565661183</c:v>
                </c:pt>
                <c:pt idx="3783">
                  <c:v>0.66743661324383641</c:v>
                </c:pt>
                <c:pt idx="3784">
                  <c:v>0.66778618516412569</c:v>
                </c:pt>
                <c:pt idx="3785">
                  <c:v>0.66813561115446163</c:v>
                </c:pt>
                <c:pt idx="3786">
                  <c:v>0.66848489095217323</c:v>
                </c:pt>
                <c:pt idx="3787">
                  <c:v>0.66883402429499295</c:v>
                </c:pt>
                <c:pt idx="3788">
                  <c:v>0.66918301092101962</c:v>
                </c:pt>
                <c:pt idx="3789">
                  <c:v>0.66953185056875408</c:v>
                </c:pt>
                <c:pt idx="3790">
                  <c:v>0.66988054297704813</c:v>
                </c:pt>
                <c:pt idx="3791">
                  <c:v>0.67022908788517521</c:v>
                </c:pt>
                <c:pt idx="3792">
                  <c:v>0.6705774850327505</c:v>
                </c:pt>
                <c:pt idx="3793">
                  <c:v>0.6709257341598176</c:v>
                </c:pt>
                <c:pt idx="3794">
                  <c:v>0.67127383500675664</c:v>
                </c:pt>
                <c:pt idx="3795">
                  <c:v>0.67162178731438327</c:v>
                </c:pt>
                <c:pt idx="3796">
                  <c:v>0.67196959082385188</c:v>
                </c:pt>
                <c:pt idx="3797">
                  <c:v>0.67231724527673553</c:v>
                </c:pt>
                <c:pt idx="3798">
                  <c:v>0.67266475041499085</c:v>
                </c:pt>
                <c:pt idx="3799">
                  <c:v>0.67301210598093375</c:v>
                </c:pt>
                <c:pt idx="3800">
                  <c:v>0.67335931171731334</c:v>
                </c:pt>
                <c:pt idx="3801">
                  <c:v>0.67370636736722833</c:v>
                </c:pt>
                <c:pt idx="3802">
                  <c:v>0.67405327267419368</c:v>
                </c:pt>
                <c:pt idx="3803">
                  <c:v>0.67440002738207805</c:v>
                </c:pt>
                <c:pt idx="3804">
                  <c:v>0.67474663123518808</c:v>
                </c:pt>
                <c:pt idx="3805">
                  <c:v>0.67509308397817991</c:v>
                </c:pt>
                <c:pt idx="3806">
                  <c:v>0.67543938535611969</c:v>
                </c:pt>
                <c:pt idx="3807">
                  <c:v>0.67578553511448036</c:v>
                </c:pt>
                <c:pt idx="3808">
                  <c:v>0.67613153299909134</c:v>
                </c:pt>
                <c:pt idx="3809">
                  <c:v>0.67647737875619374</c:v>
                </c:pt>
                <c:pt idx="3810">
                  <c:v>0.67682307213243975</c:v>
                </c:pt>
                <c:pt idx="3811">
                  <c:v>0.6771686128748412</c:v>
                </c:pt>
                <c:pt idx="3812">
                  <c:v>0.67751400073082035</c:v>
                </c:pt>
                <c:pt idx="3813">
                  <c:v>0.67785923544821214</c:v>
                </c:pt>
                <c:pt idx="3814">
                  <c:v>0.67820431677520565</c:v>
                </c:pt>
                <c:pt idx="3815">
                  <c:v>0.67854924446043285</c:v>
                </c:pt>
                <c:pt idx="3816">
                  <c:v>0.6788940182528882</c:v>
                </c:pt>
                <c:pt idx="3817">
                  <c:v>0.6792386379019637</c:v>
                </c:pt>
                <c:pt idx="3818">
                  <c:v>0.67958310315747905</c:v>
                </c:pt>
                <c:pt idx="3819">
                  <c:v>0.67992741376962984</c:v>
                </c:pt>
                <c:pt idx="3820">
                  <c:v>0.68027156948900025</c:v>
                </c:pt>
                <c:pt idx="3821">
                  <c:v>0.68061557006660012</c:v>
                </c:pt>
                <c:pt idx="3822">
                  <c:v>0.68095941525382209</c:v>
                </c:pt>
                <c:pt idx="3823">
                  <c:v>0.6813031048024466</c:v>
                </c:pt>
                <c:pt idx="3824">
                  <c:v>0.68164663846470208</c:v>
                </c:pt>
                <c:pt idx="3825">
                  <c:v>0.68199001599315678</c:v>
                </c:pt>
                <c:pt idx="3826">
                  <c:v>0.68233323714081973</c:v>
                </c:pt>
                <c:pt idx="3827">
                  <c:v>0.68267630166109683</c:v>
                </c:pt>
                <c:pt idx="3828">
                  <c:v>0.68301920930778992</c:v>
                </c:pt>
                <c:pt idx="3829">
                  <c:v>0.6833619598351055</c:v>
                </c:pt>
                <c:pt idx="3830">
                  <c:v>0.68370455299765531</c:v>
                </c:pt>
                <c:pt idx="3831">
                  <c:v>0.68404698855045443</c:v>
                </c:pt>
                <c:pt idx="3832">
                  <c:v>0.68438926624892282</c:v>
                </c:pt>
                <c:pt idx="3833">
                  <c:v>0.68473138584888582</c:v>
                </c:pt>
                <c:pt idx="3834">
                  <c:v>0.68507334710657375</c:v>
                </c:pt>
                <c:pt idx="3835">
                  <c:v>0.68541514977861973</c:v>
                </c:pt>
                <c:pt idx="3836">
                  <c:v>0.68575679362207964</c:v>
                </c:pt>
                <c:pt idx="3837">
                  <c:v>0.68609827839439508</c:v>
                </c:pt>
                <c:pt idx="3838">
                  <c:v>0.68643960385341574</c:v>
                </c:pt>
                <c:pt idx="3839">
                  <c:v>0.68678076975741853</c:v>
                </c:pt>
                <c:pt idx="3840">
                  <c:v>0.68712177586508361</c:v>
                </c:pt>
                <c:pt idx="3841">
                  <c:v>0.68746262193548358</c:v>
                </c:pt>
                <c:pt idx="3842">
                  <c:v>0.68780330772811682</c:v>
                </c:pt>
                <c:pt idx="3843">
                  <c:v>0.68814383300289006</c:v>
                </c:pt>
                <c:pt idx="3844">
                  <c:v>0.68848419752010481</c:v>
                </c:pt>
                <c:pt idx="3845">
                  <c:v>0.68882440104050136</c:v>
                </c:pt>
                <c:pt idx="3846">
                  <c:v>0.68916444332520166</c:v>
                </c:pt>
                <c:pt idx="3847">
                  <c:v>0.68950432413576357</c:v>
                </c:pt>
                <c:pt idx="3848">
                  <c:v>0.68984404323414961</c:v>
                </c:pt>
                <c:pt idx="3849">
                  <c:v>0.69018360038271953</c:v>
                </c:pt>
                <c:pt idx="3850">
                  <c:v>0.69052299534427208</c:v>
                </c:pt>
                <c:pt idx="3851">
                  <c:v>0.69086222788200358</c:v>
                </c:pt>
                <c:pt idx="3852">
                  <c:v>0.69120129775952965</c:v>
                </c:pt>
                <c:pt idx="3853">
                  <c:v>0.69154020474087574</c:v>
                </c:pt>
                <c:pt idx="3854">
                  <c:v>0.69187894859049304</c:v>
                </c:pt>
                <c:pt idx="3855">
                  <c:v>0.69221752907322587</c:v>
                </c:pt>
                <c:pt idx="3856">
                  <c:v>0.69255594595437053</c:v>
                </c:pt>
                <c:pt idx="3857">
                  <c:v>0.69289419899960691</c:v>
                </c:pt>
                <c:pt idx="3858">
                  <c:v>0.69323228797504322</c:v>
                </c:pt>
                <c:pt idx="3859">
                  <c:v>0.69357021264721574</c:v>
                </c:pt>
                <c:pt idx="3860">
                  <c:v>0.69390797278305794</c:v>
                </c:pt>
                <c:pt idx="3861">
                  <c:v>0.69424556814993754</c:v>
                </c:pt>
                <c:pt idx="3862">
                  <c:v>0.69458299851563166</c:v>
                </c:pt>
                <c:pt idx="3863">
                  <c:v>0.69492026364835402</c:v>
                </c:pt>
                <c:pt idx="3864">
                  <c:v>0.6952573633167044</c:v>
                </c:pt>
                <c:pt idx="3865">
                  <c:v>0.69559429728973765</c:v>
                </c:pt>
                <c:pt idx="3866">
                  <c:v>0.69593106533690652</c:v>
                </c:pt>
                <c:pt idx="3867">
                  <c:v>0.69626766722809774</c:v>
                </c:pt>
                <c:pt idx="3868">
                  <c:v>0.69660410273361073</c:v>
                </c:pt>
                <c:pt idx="3869">
                  <c:v>0.69694037162417599</c:v>
                </c:pt>
                <c:pt idx="3870">
                  <c:v>0.69727647367092371</c:v>
                </c:pt>
                <c:pt idx="3871">
                  <c:v>0.69761240864543972</c:v>
                </c:pt>
                <c:pt idx="3872">
                  <c:v>0.69794817631971473</c:v>
                </c:pt>
                <c:pt idx="3873">
                  <c:v>0.69828377646615192</c:v>
                </c:pt>
                <c:pt idx="3874">
                  <c:v>0.69861920885760309</c:v>
                </c:pt>
                <c:pt idx="3875">
                  <c:v>0.69895447326732874</c:v>
                </c:pt>
                <c:pt idx="3876">
                  <c:v>0.69928956946901555</c:v>
                </c:pt>
                <c:pt idx="3877">
                  <c:v>0.69962449723678455</c:v>
                </c:pt>
                <c:pt idx="3878">
                  <c:v>0.69995925634516243</c:v>
                </c:pt>
                <c:pt idx="3879">
                  <c:v>0.7002938465691203</c:v>
                </c:pt>
                <c:pt idx="3880">
                  <c:v>0.70062826768404962</c:v>
                </c:pt>
                <c:pt idx="3881">
                  <c:v>0.70096251946576538</c:v>
                </c:pt>
                <c:pt idx="3882">
                  <c:v>0.70129660169052344</c:v>
                </c:pt>
                <c:pt idx="3883">
                  <c:v>0.70163051413498734</c:v>
                </c:pt>
                <c:pt idx="3884">
                  <c:v>0.70196425657625705</c:v>
                </c:pt>
                <c:pt idx="3885">
                  <c:v>0.70229782879186853</c:v>
                </c:pt>
                <c:pt idx="3886">
                  <c:v>0.7026312305597836</c:v>
                </c:pt>
                <c:pt idx="3887">
                  <c:v>0.7029644616583699</c:v>
                </c:pt>
                <c:pt idx="3888">
                  <c:v>0.70329752186646077</c:v>
                </c:pt>
                <c:pt idx="3889">
                  <c:v>0.70363041096330925</c:v>
                </c:pt>
                <c:pt idx="3890">
                  <c:v>0.70396312872857281</c:v>
                </c:pt>
                <c:pt idx="3891">
                  <c:v>0.7042956749423761</c:v>
                </c:pt>
                <c:pt idx="3892">
                  <c:v>0.7046280493852467</c:v>
                </c:pt>
                <c:pt idx="3893">
                  <c:v>0.70496025183816291</c:v>
                </c:pt>
                <c:pt idx="3894">
                  <c:v>0.70529228208252515</c:v>
                </c:pt>
                <c:pt idx="3895">
                  <c:v>0.7056241399001687</c:v>
                </c:pt>
                <c:pt idx="3896">
                  <c:v>0.70595582507335974</c:v>
                </c:pt>
                <c:pt idx="3897">
                  <c:v>0.70628733738480065</c:v>
                </c:pt>
                <c:pt idx="3898">
                  <c:v>0.70661867661762801</c:v>
                </c:pt>
                <c:pt idx="3899">
                  <c:v>0.70694984255540683</c:v>
                </c:pt>
                <c:pt idx="3900">
                  <c:v>0.70728083498212901</c:v>
                </c:pt>
                <c:pt idx="3901">
                  <c:v>0.70761165368224865</c:v>
                </c:pt>
                <c:pt idx="3902">
                  <c:v>0.70794229844062884</c:v>
                </c:pt>
                <c:pt idx="3903">
                  <c:v>0.70827276904257852</c:v>
                </c:pt>
                <c:pt idx="3904">
                  <c:v>0.70860306527384065</c:v>
                </c:pt>
                <c:pt idx="3905">
                  <c:v>0.70893318692059104</c:v>
                </c:pt>
                <c:pt idx="3906">
                  <c:v>0.7092631337694475</c:v>
                </c:pt>
                <c:pt idx="3907">
                  <c:v>0.70959290560746147</c:v>
                </c:pt>
                <c:pt idx="3908">
                  <c:v>0.70992250222212161</c:v>
                </c:pt>
                <c:pt idx="3909">
                  <c:v>0.71025192340135401</c:v>
                </c:pt>
                <c:pt idx="3910">
                  <c:v>0.71058116893352352</c:v>
                </c:pt>
                <c:pt idx="3911">
                  <c:v>0.71091023860743285</c:v>
                </c:pt>
                <c:pt idx="3912">
                  <c:v>0.7112391322123226</c:v>
                </c:pt>
                <c:pt idx="3913">
                  <c:v>0.71156784953787255</c:v>
                </c:pt>
                <c:pt idx="3914">
                  <c:v>0.7118963903742026</c:v>
                </c:pt>
                <c:pt idx="3915">
                  <c:v>0.71222475451187572</c:v>
                </c:pt>
                <c:pt idx="3916">
                  <c:v>0.71255294174187656</c:v>
                </c:pt>
                <c:pt idx="3917">
                  <c:v>0.71288095185565958</c:v>
                </c:pt>
                <c:pt idx="3918">
                  <c:v>0.71320878464509863</c:v>
                </c:pt>
                <c:pt idx="3919">
                  <c:v>0.71353643990251359</c:v>
                </c:pt>
                <c:pt idx="3920">
                  <c:v>0.71386391742066868</c:v>
                </c:pt>
                <c:pt idx="3921">
                  <c:v>0.71419121699276811</c:v>
                </c:pt>
                <c:pt idx="3922">
                  <c:v>0.71451833841245016</c:v>
                </c:pt>
                <c:pt idx="3923">
                  <c:v>0.71484528147381621</c:v>
                </c:pt>
                <c:pt idx="3924">
                  <c:v>0.71517204597137818</c:v>
                </c:pt>
                <c:pt idx="3925">
                  <c:v>0.71549863170012562</c:v>
                </c:pt>
                <c:pt idx="3926">
                  <c:v>0.71582503845547685</c:v>
                </c:pt>
                <c:pt idx="3927">
                  <c:v>0.71615126603327572</c:v>
                </c:pt>
                <c:pt idx="3928">
                  <c:v>0.71647731422983485</c:v>
                </c:pt>
                <c:pt idx="3929">
                  <c:v>0.71680318284190858</c:v>
                </c:pt>
                <c:pt idx="3930">
                  <c:v>0.71712887166669004</c:v>
                </c:pt>
                <c:pt idx="3931">
                  <c:v>0.71745438050180566</c:v>
                </c:pt>
                <c:pt idx="3932">
                  <c:v>0.71777970914535061</c:v>
                </c:pt>
                <c:pt idx="3933">
                  <c:v>0.71810485739585406</c:v>
                </c:pt>
                <c:pt idx="3934">
                  <c:v>0.7184298250522787</c:v>
                </c:pt>
                <c:pt idx="3935">
                  <c:v>0.71875461191405765</c:v>
                </c:pt>
                <c:pt idx="3936">
                  <c:v>0.71907921778105599</c:v>
                </c:pt>
                <c:pt idx="3937">
                  <c:v>0.71940364245358757</c:v>
                </c:pt>
                <c:pt idx="3938">
                  <c:v>0.71972788573240232</c:v>
                </c:pt>
                <c:pt idx="3939">
                  <c:v>0.72005194741872924</c:v>
                </c:pt>
                <c:pt idx="3940">
                  <c:v>0.72037582731421046</c:v>
                </c:pt>
                <c:pt idx="3941">
                  <c:v>0.72069952522095171</c:v>
                </c:pt>
                <c:pt idx="3942">
                  <c:v>0.72102304094151171</c:v>
                </c:pt>
                <c:pt idx="3943">
                  <c:v>0.72134637427889214</c:v>
                </c:pt>
                <c:pt idx="3944">
                  <c:v>0.72166952503653214</c:v>
                </c:pt>
                <c:pt idx="3945">
                  <c:v>0.72199249301834556</c:v>
                </c:pt>
                <c:pt idx="3946">
                  <c:v>0.72231527802866802</c:v>
                </c:pt>
                <c:pt idx="3947">
                  <c:v>0.72263787987230732</c:v>
                </c:pt>
                <c:pt idx="3948">
                  <c:v>0.72296029835451292</c:v>
                </c:pt>
                <c:pt idx="3949">
                  <c:v>0.72328253328097269</c:v>
                </c:pt>
                <c:pt idx="3950">
                  <c:v>0.72360458445784681</c:v>
                </c:pt>
                <c:pt idx="3951">
                  <c:v>0.72392645169173275</c:v>
                </c:pt>
                <c:pt idx="3952">
                  <c:v>0.72424813478968264</c:v>
                </c:pt>
                <c:pt idx="3953">
                  <c:v>0.72456963355920212</c:v>
                </c:pt>
                <c:pt idx="3954">
                  <c:v>0.7248909478082346</c:v>
                </c:pt>
                <c:pt idx="3955">
                  <c:v>0.7252120773452001</c:v>
                </c:pt>
                <c:pt idx="3956">
                  <c:v>0.72553302197894798</c:v>
                </c:pt>
                <c:pt idx="3957">
                  <c:v>0.72585378151880264</c:v>
                </c:pt>
                <c:pt idx="3958">
                  <c:v>0.72617435577451661</c:v>
                </c:pt>
                <c:pt idx="3959">
                  <c:v>0.72649474455631169</c:v>
                </c:pt>
                <c:pt idx="3960">
                  <c:v>0.72681494767486166</c:v>
                </c:pt>
                <c:pt idx="3961">
                  <c:v>0.72713496494128238</c:v>
                </c:pt>
                <c:pt idx="3962">
                  <c:v>0.72745479616716091</c:v>
                </c:pt>
                <c:pt idx="3963">
                  <c:v>0.72777444116453061</c:v>
                </c:pt>
                <c:pt idx="3964">
                  <c:v>0.72809389974586769</c:v>
                </c:pt>
                <c:pt idx="3965">
                  <c:v>0.72841317172412356</c:v>
                </c:pt>
                <c:pt idx="3966">
                  <c:v>0.72873225691269272</c:v>
                </c:pt>
                <c:pt idx="3967">
                  <c:v>0.72905115512542584</c:v>
                </c:pt>
                <c:pt idx="3968">
                  <c:v>0.72936986617663035</c:v>
                </c:pt>
                <c:pt idx="3969">
                  <c:v>0.7296883898810661</c:v>
                </c:pt>
                <c:pt idx="3970">
                  <c:v>0.73000672605396011</c:v>
                </c:pt>
                <c:pt idx="3971">
                  <c:v>0.73032487451098238</c:v>
                </c:pt>
                <c:pt idx="3972">
                  <c:v>0.73064283506825911</c:v>
                </c:pt>
                <c:pt idx="3973">
                  <c:v>0.7309606075423829</c:v>
                </c:pt>
                <c:pt idx="3974">
                  <c:v>0.73127819175039432</c:v>
                </c:pt>
                <c:pt idx="3975">
                  <c:v>0.73159558750980602</c:v>
                </c:pt>
                <c:pt idx="3976">
                  <c:v>0.73191279463856262</c:v>
                </c:pt>
                <c:pt idx="3977">
                  <c:v>0.73222981295509715</c:v>
                </c:pt>
                <c:pt idx="3978">
                  <c:v>0.73254664227826272</c:v>
                </c:pt>
                <c:pt idx="3979">
                  <c:v>0.73286328242741061</c:v>
                </c:pt>
                <c:pt idx="3980">
                  <c:v>0.7331797332223281</c:v>
                </c:pt>
                <c:pt idx="3981">
                  <c:v>0.73349599448325664</c:v>
                </c:pt>
                <c:pt idx="3982">
                  <c:v>0.7338120660309112</c:v>
                </c:pt>
                <c:pt idx="3983">
                  <c:v>0.73412794768645762</c:v>
                </c:pt>
                <c:pt idx="3984">
                  <c:v>0.73444363927152445</c:v>
                </c:pt>
                <c:pt idx="3985">
                  <c:v>0.73475914060819447</c:v>
                </c:pt>
                <c:pt idx="3986">
                  <c:v>0.73507445151900797</c:v>
                </c:pt>
                <c:pt idx="3987">
                  <c:v>0.73538957182697151</c:v>
                </c:pt>
                <c:pt idx="3988">
                  <c:v>0.73570450135555865</c:v>
                </c:pt>
                <c:pt idx="3989">
                  <c:v>0.73601923992869145</c:v>
                </c:pt>
                <c:pt idx="3990">
                  <c:v>0.73633378737074751</c:v>
                </c:pt>
                <c:pt idx="3991">
                  <c:v>0.73664814350658969</c:v>
                </c:pt>
                <c:pt idx="3992">
                  <c:v>0.73696230816150154</c:v>
                </c:pt>
                <c:pt idx="3993">
                  <c:v>0.73727628116127153</c:v>
                </c:pt>
                <c:pt idx="3994">
                  <c:v>0.73759006233212365</c:v>
                </c:pt>
                <c:pt idx="3995">
                  <c:v>0.73790365150074899</c:v>
                </c:pt>
                <c:pt idx="3996">
                  <c:v>0.7382170484942947</c:v>
                </c:pt>
                <c:pt idx="3997">
                  <c:v>0.73853025314038623</c:v>
                </c:pt>
                <c:pt idx="3998">
                  <c:v>0.73884326526708965</c:v>
                </c:pt>
                <c:pt idx="3999">
                  <c:v>0.73915608470294436</c:v>
                </c:pt>
                <c:pt idx="4000">
                  <c:v>0.73946871127696656</c:v>
                </c:pt>
                <c:pt idx="4001">
                  <c:v>0.73978114481860568</c:v>
                </c:pt>
                <c:pt idx="4002">
                  <c:v>0.74009338515779333</c:v>
                </c:pt>
                <c:pt idx="4003">
                  <c:v>0.74040543212492294</c:v>
                </c:pt>
                <c:pt idx="4004">
                  <c:v>0.74071728555083682</c:v>
                </c:pt>
                <c:pt idx="4005">
                  <c:v>0.7410289452668628</c:v>
                </c:pt>
                <c:pt idx="4006">
                  <c:v>0.74134041110478299</c:v>
                </c:pt>
                <c:pt idx="4007">
                  <c:v>0.74165168289682781</c:v>
                </c:pt>
                <c:pt idx="4008">
                  <c:v>0.7419627604757113</c:v>
                </c:pt>
                <c:pt idx="4009">
                  <c:v>0.74227364367461413</c:v>
                </c:pt>
                <c:pt idx="4010">
                  <c:v>0.7425843323271597</c:v>
                </c:pt>
                <c:pt idx="4011">
                  <c:v>0.74289482626746151</c:v>
                </c:pt>
                <c:pt idx="4012">
                  <c:v>0.74320512533006955</c:v>
                </c:pt>
                <c:pt idx="4013">
                  <c:v>0.74351522935002712</c:v>
                </c:pt>
                <c:pt idx="4014">
                  <c:v>0.74382513816282814</c:v>
                </c:pt>
                <c:pt idx="4015">
                  <c:v>0.74413485160442605</c:v>
                </c:pt>
                <c:pt idx="4016">
                  <c:v>0.74444436951124549</c:v>
                </c:pt>
                <c:pt idx="4017">
                  <c:v>0.7447536917201899</c:v>
                </c:pt>
                <c:pt idx="4018">
                  <c:v>0.74506281806860064</c:v>
                </c:pt>
                <c:pt idx="4019">
                  <c:v>0.74537174839431064</c:v>
                </c:pt>
                <c:pt idx="4020">
                  <c:v>0.74568048253560704</c:v>
                </c:pt>
                <c:pt idx="4021">
                  <c:v>0.74598902033123504</c:v>
                </c:pt>
                <c:pt idx="4022">
                  <c:v>0.7462973616204257</c:v>
                </c:pt>
                <c:pt idx="4023">
                  <c:v>0.74660550624286581</c:v>
                </c:pt>
                <c:pt idx="4024">
                  <c:v>0.74691345403870091</c:v>
                </c:pt>
                <c:pt idx="4025">
                  <c:v>0.74722120484855614</c:v>
                </c:pt>
                <c:pt idx="4026">
                  <c:v>0.74752875851351863</c:v>
                </c:pt>
                <c:pt idx="4027">
                  <c:v>0.74783611487513468</c:v>
                </c:pt>
                <c:pt idx="4028">
                  <c:v>0.74814327377543965</c:v>
                </c:pt>
                <c:pt idx="4029">
                  <c:v>0.74845023505690866</c:v>
                </c:pt>
                <c:pt idx="4030">
                  <c:v>0.74875699856250788</c:v>
                </c:pt>
                <c:pt idx="4031">
                  <c:v>0.74906356413564856</c:v>
                </c:pt>
                <c:pt idx="4032">
                  <c:v>0.74936993162023269</c:v>
                </c:pt>
                <c:pt idx="4033">
                  <c:v>0.74967610086061287</c:v>
                </c:pt>
                <c:pt idx="4034">
                  <c:v>0.74998207170161657</c:v>
                </c:pt>
                <c:pt idx="4035">
                  <c:v>0.75028784398853965</c:v>
                </c:pt>
                <c:pt idx="4036">
                  <c:v>0.75059341756714504</c:v>
                </c:pt>
                <c:pt idx="4037">
                  <c:v>0.75089879228366041</c:v>
                </c:pt>
                <c:pt idx="4038">
                  <c:v>0.75120396798478062</c:v>
                </c:pt>
                <c:pt idx="4039">
                  <c:v>0.75150894451768369</c:v>
                </c:pt>
                <c:pt idx="4040">
                  <c:v>0.75181372173000216</c:v>
                </c:pt>
                <c:pt idx="4041">
                  <c:v>0.75211829946984265</c:v>
                </c:pt>
                <c:pt idx="4042">
                  <c:v>0.75242267758577897</c:v>
                </c:pt>
                <c:pt idx="4043">
                  <c:v>0.75272685592684463</c:v>
                </c:pt>
                <c:pt idx="4044">
                  <c:v>0.75303083434256779</c:v>
                </c:pt>
                <c:pt idx="4045">
                  <c:v>0.7533346126829189</c:v>
                </c:pt>
                <c:pt idx="4046">
                  <c:v>0.7536381907983486</c:v>
                </c:pt>
                <c:pt idx="4047">
                  <c:v>0.75394156853978933</c:v>
                </c:pt>
                <c:pt idx="4048">
                  <c:v>0.75424474575860923</c:v>
                </c:pt>
                <c:pt idx="4049">
                  <c:v>0.75454772230668665</c:v>
                </c:pt>
                <c:pt idx="4050">
                  <c:v>0.75485049803634363</c:v>
                </c:pt>
                <c:pt idx="4051">
                  <c:v>0.75515307280038191</c:v>
                </c:pt>
                <c:pt idx="4052">
                  <c:v>0.75545544645206175</c:v>
                </c:pt>
                <c:pt idx="4053">
                  <c:v>0.75575761884513504</c:v>
                </c:pt>
                <c:pt idx="4054">
                  <c:v>0.75605958983379662</c:v>
                </c:pt>
                <c:pt idx="4055">
                  <c:v>0.7563613592727354</c:v>
                </c:pt>
                <c:pt idx="4056">
                  <c:v>0.7566629270170987</c:v>
                </c:pt>
                <c:pt idx="4057">
                  <c:v>0.75696429292250877</c:v>
                </c:pt>
                <c:pt idx="4058">
                  <c:v>0.75726545684504765</c:v>
                </c:pt>
                <c:pt idx="4059">
                  <c:v>0.75756641864128382</c:v>
                </c:pt>
                <c:pt idx="4060">
                  <c:v>0.75786717816824678</c:v>
                </c:pt>
                <c:pt idx="4061">
                  <c:v>0.75816773528343884</c:v>
                </c:pt>
                <c:pt idx="4062">
                  <c:v>0.75846808984483249</c:v>
                </c:pt>
                <c:pt idx="4063">
                  <c:v>0.75876824171087265</c:v>
                </c:pt>
                <c:pt idx="4064">
                  <c:v>0.7590681907404736</c:v>
                </c:pt>
                <c:pt idx="4065">
                  <c:v>0.75936793679302161</c:v>
                </c:pt>
                <c:pt idx="4066">
                  <c:v>0.75966747972837612</c:v>
                </c:pt>
                <c:pt idx="4067">
                  <c:v>0.75996681940685662</c:v>
                </c:pt>
                <c:pt idx="4068">
                  <c:v>0.76026595568927502</c:v>
                </c:pt>
                <c:pt idx="4069">
                  <c:v>0.76056488843688963</c:v>
                </c:pt>
                <c:pt idx="4070">
                  <c:v>0.76086361751145593</c:v>
                </c:pt>
                <c:pt idx="4071">
                  <c:v>0.76116214277517269</c:v>
                </c:pt>
                <c:pt idx="4072">
                  <c:v>0.76146046409073642</c:v>
                </c:pt>
                <c:pt idx="4073">
                  <c:v>0.7617585813213007</c:v>
                </c:pt>
                <c:pt idx="4074">
                  <c:v>0.76205649433049605</c:v>
                </c:pt>
                <c:pt idx="4075">
                  <c:v>0.76235420298241263</c:v>
                </c:pt>
                <c:pt idx="4076">
                  <c:v>0.76265170714163588</c:v>
                </c:pt>
                <c:pt idx="4077">
                  <c:v>0.76294900667320587</c:v>
                </c:pt>
                <c:pt idx="4078">
                  <c:v>0.76324610144261851</c:v>
                </c:pt>
                <c:pt idx="4079">
                  <c:v>0.76354299131588765</c:v>
                </c:pt>
                <c:pt idx="4080">
                  <c:v>0.76383967615946635</c:v>
                </c:pt>
                <c:pt idx="4081">
                  <c:v>0.76413615584026529</c:v>
                </c:pt>
                <c:pt idx="4082">
                  <c:v>0.76443243022571761</c:v>
                </c:pt>
                <c:pt idx="4083">
                  <c:v>0.76472849918368646</c:v>
                </c:pt>
                <c:pt idx="4084">
                  <c:v>0.7650243625825085</c:v>
                </c:pt>
                <c:pt idx="4085">
                  <c:v>0.76532002029100965</c:v>
                </c:pt>
                <c:pt idx="4086">
                  <c:v>0.76561547217849568</c:v>
                </c:pt>
                <c:pt idx="4087">
                  <c:v>0.76591071811470346</c:v>
                </c:pt>
                <c:pt idx="4088">
                  <c:v>0.76620575796989221</c:v>
                </c:pt>
                <c:pt idx="4089">
                  <c:v>0.76650059161475292</c:v>
                </c:pt>
                <c:pt idx="4090">
                  <c:v>0.76679521892048874</c:v>
                </c:pt>
                <c:pt idx="4091">
                  <c:v>0.76708963975872535</c:v>
                </c:pt>
                <c:pt idx="4092">
                  <c:v>0.76738385400160303</c:v>
                </c:pt>
                <c:pt idx="4093">
                  <c:v>0.76767786152172413</c:v>
                </c:pt>
                <c:pt idx="4094">
                  <c:v>0.76797166219215018</c:v>
                </c:pt>
                <c:pt idx="4095">
                  <c:v>0.76826525588642003</c:v>
                </c:pt>
                <c:pt idx="4096">
                  <c:v>0.76855864247856365</c:v>
                </c:pt>
                <c:pt idx="4097">
                  <c:v>0.7688518218430519</c:v>
                </c:pt>
                <c:pt idx="4098">
                  <c:v>0.76914479385485346</c:v>
                </c:pt>
                <c:pt idx="4099">
                  <c:v>0.76943755838939665</c:v>
                </c:pt>
                <c:pt idx="4100">
                  <c:v>0.76973011532259394</c:v>
                </c:pt>
                <c:pt idx="4101">
                  <c:v>0.77002246453081302</c:v>
                </c:pt>
                <c:pt idx="4102">
                  <c:v>0.77031460589090506</c:v>
                </c:pt>
                <c:pt idx="4103">
                  <c:v>0.77060653928020062</c:v>
                </c:pt>
                <c:pt idx="4104">
                  <c:v>0.77089826457649191</c:v>
                </c:pt>
                <c:pt idx="4105">
                  <c:v>0.77118978165803365</c:v>
                </c:pt>
                <c:pt idx="4106">
                  <c:v>0.77148109040358692</c:v>
                </c:pt>
                <c:pt idx="4107">
                  <c:v>0.7717721906923406</c:v>
                </c:pt>
                <c:pt idx="4108">
                  <c:v>0.77206308240400112</c:v>
                </c:pt>
                <c:pt idx="4109">
                  <c:v>0.77235376541871092</c:v>
                </c:pt>
                <c:pt idx="4110">
                  <c:v>0.77264423961711592</c:v>
                </c:pt>
                <c:pt idx="4111">
                  <c:v>0.77293450488029569</c:v>
                </c:pt>
                <c:pt idx="4112">
                  <c:v>0.77322456108984472</c:v>
                </c:pt>
                <c:pt idx="4113">
                  <c:v>0.7735144081278047</c:v>
                </c:pt>
                <c:pt idx="4114">
                  <c:v>0.7738040458766946</c:v>
                </c:pt>
                <c:pt idx="4115">
                  <c:v>0.77409347421951313</c:v>
                </c:pt>
                <c:pt idx="4116">
                  <c:v>0.77438269303970764</c:v>
                </c:pt>
                <c:pt idx="4117">
                  <c:v>0.7746717022212366</c:v>
                </c:pt>
                <c:pt idx="4118">
                  <c:v>0.7749605016484975</c:v>
                </c:pt>
                <c:pt idx="4119">
                  <c:v>0.77524909120637575</c:v>
                </c:pt>
                <c:pt idx="4120">
                  <c:v>0.77553747078021928</c:v>
                </c:pt>
                <c:pt idx="4121">
                  <c:v>0.77582564025587253</c:v>
                </c:pt>
                <c:pt idx="4122">
                  <c:v>0.77611359951961112</c:v>
                </c:pt>
                <c:pt idx="4123">
                  <c:v>0.77640134845822562</c:v>
                </c:pt>
                <c:pt idx="4124">
                  <c:v>0.77668888695895366</c:v>
                </c:pt>
                <c:pt idx="4125">
                  <c:v>0.77697621490951019</c:v>
                </c:pt>
                <c:pt idx="4126">
                  <c:v>0.7772633321980813</c:v>
                </c:pt>
                <c:pt idx="4127">
                  <c:v>0.77755023871332463</c:v>
                </c:pt>
                <c:pt idx="4128">
                  <c:v>0.7778369343443855</c:v>
                </c:pt>
                <c:pt idx="4129">
                  <c:v>0.77812341898085513</c:v>
                </c:pt>
                <c:pt idx="4130">
                  <c:v>0.77840969251281822</c:v>
                </c:pt>
                <c:pt idx="4131">
                  <c:v>0.77869575483081732</c:v>
                </c:pt>
                <c:pt idx="4132">
                  <c:v>0.77898160582586962</c:v>
                </c:pt>
                <c:pt idx="4133">
                  <c:v>0.77926724538948156</c:v>
                </c:pt>
                <c:pt idx="4134">
                  <c:v>0.77955267341360612</c:v>
                </c:pt>
                <c:pt idx="4135">
                  <c:v>0.77983788979067881</c:v>
                </c:pt>
                <c:pt idx="4136">
                  <c:v>0.78012289441361393</c:v>
                </c:pt>
                <c:pt idx="4137">
                  <c:v>0.78040768717578735</c:v>
                </c:pt>
                <c:pt idx="4138">
                  <c:v>0.78069226797105018</c:v>
                </c:pt>
                <c:pt idx="4139">
                  <c:v>0.78097663669372996</c:v>
                </c:pt>
                <c:pt idx="4140">
                  <c:v>0.78126079323860709</c:v>
                </c:pt>
                <c:pt idx="4141">
                  <c:v>0.7815447375009611</c:v>
                </c:pt>
                <c:pt idx="4142">
                  <c:v>0.78182846937652462</c:v>
                </c:pt>
                <c:pt idx="4143">
                  <c:v>0.78211198876150456</c:v>
                </c:pt>
                <c:pt idx="4144">
                  <c:v>0.78239529555258702</c:v>
                </c:pt>
                <c:pt idx="4145">
                  <c:v>0.7826783896469095</c:v>
                </c:pt>
                <c:pt idx="4146">
                  <c:v>0.78296127094210721</c:v>
                </c:pt>
                <c:pt idx="4147">
                  <c:v>0.78324393933626757</c:v>
                </c:pt>
                <c:pt idx="4148">
                  <c:v>0.78352639472794994</c:v>
                </c:pt>
                <c:pt idx="4149">
                  <c:v>0.78380863701620962</c:v>
                </c:pt>
                <c:pt idx="4150">
                  <c:v>0.78409066610053391</c:v>
                </c:pt>
                <c:pt idx="4151">
                  <c:v>0.78437248188089759</c:v>
                </c:pt>
                <c:pt idx="4152">
                  <c:v>0.78465408425775851</c:v>
                </c:pt>
                <c:pt idx="4153">
                  <c:v>0.7849354731320316</c:v>
                </c:pt>
                <c:pt idx="4154">
                  <c:v>0.78521664840510419</c:v>
                </c:pt>
                <c:pt idx="4155">
                  <c:v>0.78549760997883655</c:v>
                </c:pt>
                <c:pt idx="4156">
                  <c:v>0.78577835775555815</c:v>
                </c:pt>
                <c:pt idx="4157">
                  <c:v>0.78605889163806875</c:v>
                </c:pt>
                <c:pt idx="4158">
                  <c:v>0.7863392115296387</c:v>
                </c:pt>
                <c:pt idx="4159">
                  <c:v>0.78661931733401103</c:v>
                </c:pt>
                <c:pt idx="4160">
                  <c:v>0.7868992089553889</c:v>
                </c:pt>
                <c:pt idx="4161">
                  <c:v>0.78717888629845689</c:v>
                </c:pt>
                <c:pt idx="4162">
                  <c:v>0.78745834926836056</c:v>
                </c:pt>
                <c:pt idx="4163">
                  <c:v>0.78773759777072816</c:v>
                </c:pt>
                <c:pt idx="4164">
                  <c:v>0.7880166317116396</c:v>
                </c:pt>
                <c:pt idx="4165">
                  <c:v>0.7882954509976674</c:v>
                </c:pt>
                <c:pt idx="4166">
                  <c:v>0.78857405553582671</c:v>
                </c:pt>
                <c:pt idx="4167">
                  <c:v>0.78885244523361953</c:v>
                </c:pt>
                <c:pt idx="4168">
                  <c:v>0.78913061999901368</c:v>
                </c:pt>
                <c:pt idx="4169">
                  <c:v>0.78940857974044099</c:v>
                </c:pt>
                <c:pt idx="4170">
                  <c:v>0.78968632436681652</c:v>
                </c:pt>
                <c:pt idx="4171">
                  <c:v>0.789963853787505</c:v>
                </c:pt>
                <c:pt idx="4172">
                  <c:v>0.79024116791234911</c:v>
                </c:pt>
                <c:pt idx="4173">
                  <c:v>0.79051826665166858</c:v>
                </c:pt>
                <c:pt idx="4174">
                  <c:v>0.79079514991623656</c:v>
                </c:pt>
                <c:pt idx="4175">
                  <c:v>0.79107181761730683</c:v>
                </c:pt>
                <c:pt idx="4176">
                  <c:v>0.79134826966658844</c:v>
                </c:pt>
                <c:pt idx="4177">
                  <c:v>0.79162450597626499</c:v>
                </c:pt>
                <c:pt idx="4178">
                  <c:v>0.79190052645900755</c:v>
                </c:pt>
                <c:pt idx="4179">
                  <c:v>0.79217633102791296</c:v>
                </c:pt>
                <c:pt idx="4180">
                  <c:v>0.79245191959659589</c:v>
                </c:pt>
                <c:pt idx="4181">
                  <c:v>0.79272729207909476</c:v>
                </c:pt>
                <c:pt idx="4182">
                  <c:v>0.7930024483899315</c:v>
                </c:pt>
                <c:pt idx="4183">
                  <c:v>0.79327738844411078</c:v>
                </c:pt>
                <c:pt idx="4184">
                  <c:v>0.7935521121570861</c:v>
                </c:pt>
                <c:pt idx="4185">
                  <c:v>0.79382661944478772</c:v>
                </c:pt>
                <c:pt idx="4186">
                  <c:v>0.79410091022360063</c:v>
                </c:pt>
                <c:pt idx="4187">
                  <c:v>0.79437498441038779</c:v>
                </c:pt>
                <c:pt idx="4188">
                  <c:v>0.79464884192248164</c:v>
                </c:pt>
                <c:pt idx="4189">
                  <c:v>0.79492248267767263</c:v>
                </c:pt>
                <c:pt idx="4190">
                  <c:v>0.79519590659422401</c:v>
                </c:pt>
                <c:pt idx="4191">
                  <c:v>0.7954691135908537</c:v>
                </c:pt>
                <c:pt idx="4192">
                  <c:v>0.79574210358676312</c:v>
                </c:pt>
                <c:pt idx="4193">
                  <c:v>0.79601487650160963</c:v>
                </c:pt>
                <c:pt idx="4194">
                  <c:v>0.7962874322555199</c:v>
                </c:pt>
                <c:pt idx="4195">
                  <c:v>0.79655977076907569</c:v>
                </c:pt>
                <c:pt idx="4196">
                  <c:v>0.79683189196334303</c:v>
                </c:pt>
                <c:pt idx="4197">
                  <c:v>0.79710379575984058</c:v>
                </c:pt>
                <c:pt idx="4198">
                  <c:v>0.79737548208055564</c:v>
                </c:pt>
                <c:pt idx="4199">
                  <c:v>0.79764695084793957</c:v>
                </c:pt>
                <c:pt idx="4200">
                  <c:v>0.79791820198491159</c:v>
                </c:pt>
                <c:pt idx="4201">
                  <c:v>0.79818923541485265</c:v>
                </c:pt>
                <c:pt idx="4202">
                  <c:v>0.79846005106160856</c:v>
                </c:pt>
                <c:pt idx="4203">
                  <c:v>0.79873064884949474</c:v>
                </c:pt>
                <c:pt idx="4204">
                  <c:v>0.7990010287032836</c:v>
                </c:pt>
                <c:pt idx="4205">
                  <c:v>0.79927119054821594</c:v>
                </c:pt>
                <c:pt idx="4206">
                  <c:v>0.79954113430999663</c:v>
                </c:pt>
                <c:pt idx="4207">
                  <c:v>0.79981085991479262</c:v>
                </c:pt>
                <c:pt idx="4208">
                  <c:v>0.80008036728923626</c:v>
                </c:pt>
                <c:pt idx="4209">
                  <c:v>0.80034965636042821</c:v>
                </c:pt>
                <c:pt idx="4210">
                  <c:v>0.80061872705591108</c:v>
                </c:pt>
                <c:pt idx="4211">
                  <c:v>0.80088757930372245</c:v>
                </c:pt>
                <c:pt idx="4212">
                  <c:v>0.80115621303234208</c:v>
                </c:pt>
                <c:pt idx="4213">
                  <c:v>0.80142462817071769</c:v>
                </c:pt>
                <c:pt idx="4214">
                  <c:v>0.80169282464825864</c:v>
                </c:pt>
                <c:pt idx="4215">
                  <c:v>0.80196080239484235</c:v>
                </c:pt>
                <c:pt idx="4216">
                  <c:v>0.80222856134079312</c:v>
                </c:pt>
                <c:pt idx="4217">
                  <c:v>0.80249610141691485</c:v>
                </c:pt>
                <c:pt idx="4218">
                  <c:v>0.8027634225544793</c:v>
                </c:pt>
                <c:pt idx="4219">
                  <c:v>0.80303052468518388</c:v>
                </c:pt>
                <c:pt idx="4220">
                  <c:v>0.80329740774122138</c:v>
                </c:pt>
                <c:pt idx="4221">
                  <c:v>0.80356407165523858</c:v>
                </c:pt>
                <c:pt idx="4222">
                  <c:v>0.80383051636033964</c:v>
                </c:pt>
                <c:pt idx="4223">
                  <c:v>0.80409674179008728</c:v>
                </c:pt>
                <c:pt idx="4224">
                  <c:v>0.80436274787851059</c:v>
                </c:pt>
                <c:pt idx="4225">
                  <c:v>0.80462853456010108</c:v>
                </c:pt>
                <c:pt idx="4226">
                  <c:v>0.8048941017697917</c:v>
                </c:pt>
                <c:pt idx="4227">
                  <c:v>0.80515944944300721</c:v>
                </c:pt>
                <c:pt idx="4228">
                  <c:v>0.80542457751560304</c:v>
                </c:pt>
                <c:pt idx="4229">
                  <c:v>0.80568948592391509</c:v>
                </c:pt>
                <c:pt idx="4230">
                  <c:v>0.80595417460472762</c:v>
                </c:pt>
                <c:pt idx="4231">
                  <c:v>0.8062186434952876</c:v>
                </c:pt>
                <c:pt idx="4232">
                  <c:v>0.80648289253329963</c:v>
                </c:pt>
                <c:pt idx="4233">
                  <c:v>0.80674692165692941</c:v>
                </c:pt>
                <c:pt idx="4234">
                  <c:v>0.80701073080480068</c:v>
                </c:pt>
                <c:pt idx="4235">
                  <c:v>0.80727431991599452</c:v>
                </c:pt>
                <c:pt idx="4236">
                  <c:v>0.80753768893004862</c:v>
                </c:pt>
                <c:pt idx="4237">
                  <c:v>0.80780083778697265</c:v>
                </c:pt>
                <c:pt idx="4238">
                  <c:v>0.80806376642720856</c:v>
                </c:pt>
                <c:pt idx="4239">
                  <c:v>0.80832647479167952</c:v>
                </c:pt>
                <c:pt idx="4240">
                  <c:v>0.80858896282174997</c:v>
                </c:pt>
                <c:pt idx="4241">
                  <c:v>0.80885123045926266</c:v>
                </c:pt>
                <c:pt idx="4242">
                  <c:v>0.80911327764648722</c:v>
                </c:pt>
                <c:pt idx="4243">
                  <c:v>0.80937510432616977</c:v>
                </c:pt>
                <c:pt idx="4244">
                  <c:v>0.80963671044151564</c:v>
                </c:pt>
                <c:pt idx="4245">
                  <c:v>0.8098980959361789</c:v>
                </c:pt>
                <c:pt idx="4246">
                  <c:v>0.81015926075426337</c:v>
                </c:pt>
                <c:pt idx="4247">
                  <c:v>0.81042020484034549</c:v>
                </c:pt>
                <c:pt idx="4248">
                  <c:v>0.81068092813944514</c:v>
                </c:pt>
                <c:pt idx="4249">
                  <c:v>0.81094143059704415</c:v>
                </c:pt>
                <c:pt idx="4250">
                  <c:v>0.81120171215906911</c:v>
                </c:pt>
                <c:pt idx="4251">
                  <c:v>0.81146177277190856</c:v>
                </c:pt>
                <c:pt idx="4252">
                  <c:v>0.81172161238242135</c:v>
                </c:pt>
                <c:pt idx="4253">
                  <c:v>0.81198123093788288</c:v>
                </c:pt>
                <c:pt idx="4254">
                  <c:v>0.8122406283860566</c:v>
                </c:pt>
                <c:pt idx="4255">
                  <c:v>0.81249980467515481</c:v>
                </c:pt>
                <c:pt idx="4256">
                  <c:v>0.81275875975382361</c:v>
                </c:pt>
                <c:pt idx="4257">
                  <c:v>0.81301749357118946</c:v>
                </c:pt>
                <c:pt idx="4258">
                  <c:v>0.81327600607680661</c:v>
                </c:pt>
                <c:pt idx="4259">
                  <c:v>0.81353429722070392</c:v>
                </c:pt>
                <c:pt idx="4260">
                  <c:v>0.81379236695335089</c:v>
                </c:pt>
                <c:pt idx="4261">
                  <c:v>0.81405021522567556</c:v>
                </c:pt>
                <c:pt idx="4262">
                  <c:v>0.81430784198904449</c:v>
                </c:pt>
                <c:pt idx="4263">
                  <c:v>0.81456524719529844</c:v>
                </c:pt>
                <c:pt idx="4264">
                  <c:v>0.81482243079671368</c:v>
                </c:pt>
                <c:pt idx="4265">
                  <c:v>0.8150793927460227</c:v>
                </c:pt>
                <c:pt idx="4266">
                  <c:v>0.81533613299640906</c:v>
                </c:pt>
                <c:pt idx="4267">
                  <c:v>0.81559265150150773</c:v>
                </c:pt>
                <c:pt idx="4268">
                  <c:v>0.81584894821540688</c:v>
                </c:pt>
                <c:pt idx="4269">
                  <c:v>0.81610502309263355</c:v>
                </c:pt>
                <c:pt idx="4270">
                  <c:v>0.81636087608818775</c:v>
                </c:pt>
                <c:pt idx="4271">
                  <c:v>0.8166165071574869</c:v>
                </c:pt>
                <c:pt idx="4272">
                  <c:v>0.8168719162564364</c:v>
                </c:pt>
                <c:pt idx="4273">
                  <c:v>0.81712710334135297</c:v>
                </c:pt>
                <c:pt idx="4274">
                  <c:v>0.81738206836903349</c:v>
                </c:pt>
                <c:pt idx="4275">
                  <c:v>0.81763681129670762</c:v>
                </c:pt>
                <c:pt idx="4276">
                  <c:v>0.81789133208205866</c:v>
                </c:pt>
                <c:pt idx="4277">
                  <c:v>0.81814563068321478</c:v>
                </c:pt>
                <c:pt idx="4278">
                  <c:v>0.81839970705874365</c:v>
                </c:pt>
                <c:pt idx="4279">
                  <c:v>0.81865356116768617</c:v>
                </c:pt>
                <c:pt idx="4280">
                  <c:v>0.81890719296951064</c:v>
                </c:pt>
                <c:pt idx="4281">
                  <c:v>0.81916060242413846</c:v>
                </c:pt>
                <c:pt idx="4282">
                  <c:v>0.81941378949192378</c:v>
                </c:pt>
                <c:pt idx="4283">
                  <c:v>0.81966675413370571</c:v>
                </c:pt>
                <c:pt idx="4284">
                  <c:v>0.8199194963107288</c:v>
                </c:pt>
                <c:pt idx="4285">
                  <c:v>0.82017201598469369</c:v>
                </c:pt>
                <c:pt idx="4286">
                  <c:v>0.82042431311776343</c:v>
                </c:pt>
                <c:pt idx="4287">
                  <c:v>0.8206763876725327</c:v>
                </c:pt>
                <c:pt idx="4288">
                  <c:v>0.82092823961204275</c:v>
                </c:pt>
                <c:pt idx="4289">
                  <c:v>0.82117986889978623</c:v>
                </c:pt>
                <c:pt idx="4290">
                  <c:v>0.82143127549968564</c:v>
                </c:pt>
                <c:pt idx="4291">
                  <c:v>0.82168245937612572</c:v>
                </c:pt>
                <c:pt idx="4292">
                  <c:v>0.82193342049392581</c:v>
                </c:pt>
                <c:pt idx="4293">
                  <c:v>0.8221841588183495</c:v>
                </c:pt>
                <c:pt idx="4294">
                  <c:v>0.82243467431510664</c:v>
                </c:pt>
                <c:pt idx="4295">
                  <c:v>0.82268496695034488</c:v>
                </c:pt>
                <c:pt idx="4296">
                  <c:v>0.82293503669066426</c:v>
                </c:pt>
                <c:pt idx="4297">
                  <c:v>0.8231848835030936</c:v>
                </c:pt>
                <c:pt idx="4298">
                  <c:v>0.8234345073551117</c:v>
                </c:pt>
                <c:pt idx="4299">
                  <c:v>0.82368390821464554</c:v>
                </c:pt>
                <c:pt idx="4300">
                  <c:v>0.82393308605005522</c:v>
                </c:pt>
                <c:pt idx="4301">
                  <c:v>0.82418204083014357</c:v>
                </c:pt>
                <c:pt idx="4302">
                  <c:v>0.82443077252415564</c:v>
                </c:pt>
                <c:pt idx="4303">
                  <c:v>0.82467928110177935</c:v>
                </c:pt>
                <c:pt idx="4304">
                  <c:v>0.82492756653313515</c:v>
                </c:pt>
                <c:pt idx="4305">
                  <c:v>0.82517562878879114</c:v>
                </c:pt>
                <c:pt idx="4306">
                  <c:v>0.82542346783974951</c:v>
                </c:pt>
                <c:pt idx="4307">
                  <c:v>0.82567108365746633</c:v>
                </c:pt>
                <c:pt idx="4308">
                  <c:v>0.82591847621381731</c:v>
                </c:pt>
                <c:pt idx="4309">
                  <c:v>0.8261656454811197</c:v>
                </c:pt>
                <c:pt idx="4310">
                  <c:v>0.82641259143214396</c:v>
                </c:pt>
                <c:pt idx="4311">
                  <c:v>0.82665931404009962</c:v>
                </c:pt>
                <c:pt idx="4312">
                  <c:v>0.82690581327860713</c:v>
                </c:pt>
                <c:pt idx="4313">
                  <c:v>0.82715208912173555</c:v>
                </c:pt>
                <c:pt idx="4314">
                  <c:v>0.8273981415440218</c:v>
                </c:pt>
                <c:pt idx="4315">
                  <c:v>0.82764397052040373</c:v>
                </c:pt>
                <c:pt idx="4316">
                  <c:v>0.82788957602625723</c:v>
                </c:pt>
                <c:pt idx="4317">
                  <c:v>0.82813495803741732</c:v>
                </c:pt>
                <c:pt idx="4318">
                  <c:v>0.82838011653013865</c:v>
                </c:pt>
                <c:pt idx="4319">
                  <c:v>0.82862505148111743</c:v>
                </c:pt>
                <c:pt idx="4320">
                  <c:v>0.82886976286746916</c:v>
                </c:pt>
                <c:pt idx="4321">
                  <c:v>0.82911425066677602</c:v>
                </c:pt>
                <c:pt idx="4322">
                  <c:v>0.82935851485702039</c:v>
                </c:pt>
                <c:pt idx="4323">
                  <c:v>0.82960255541664552</c:v>
                </c:pt>
                <c:pt idx="4324">
                  <c:v>0.82984637232451974</c:v>
                </c:pt>
                <c:pt idx="4325">
                  <c:v>0.83008996555992698</c:v>
                </c:pt>
                <c:pt idx="4326">
                  <c:v>0.83033333510261287</c:v>
                </c:pt>
                <c:pt idx="4327">
                  <c:v>0.83057648093274405</c:v>
                </c:pt>
                <c:pt idx="4328">
                  <c:v>0.83081940303092194</c:v>
                </c:pt>
                <c:pt idx="4329">
                  <c:v>0.83106210137816749</c:v>
                </c:pt>
                <c:pt idx="4330">
                  <c:v>0.83130457595594587</c:v>
                </c:pt>
                <c:pt idx="4331">
                  <c:v>0.83154682674615954</c:v>
                </c:pt>
                <c:pt idx="4332">
                  <c:v>0.83178885373112565</c:v>
                </c:pt>
                <c:pt idx="4333">
                  <c:v>0.83203065689360323</c:v>
                </c:pt>
                <c:pt idx="4334">
                  <c:v>0.83227223621677648</c:v>
                </c:pt>
                <c:pt idx="4335">
                  <c:v>0.83251359168425632</c:v>
                </c:pt>
                <c:pt idx="4336">
                  <c:v>0.83275472328011035</c:v>
                </c:pt>
                <c:pt idx="4337">
                  <c:v>0.83299563098879692</c:v>
                </c:pt>
                <c:pt idx="4338">
                  <c:v>0.83323631479521199</c:v>
                </c:pt>
                <c:pt idx="4339">
                  <c:v>0.83347677468471482</c:v>
                </c:pt>
                <c:pt idx="4340">
                  <c:v>0.83371701064305448</c:v>
                </c:pt>
                <c:pt idx="4341">
                  <c:v>0.83395702265641725</c:v>
                </c:pt>
                <c:pt idx="4342">
                  <c:v>0.8341968107114206</c:v>
                </c:pt>
                <c:pt idx="4343">
                  <c:v>0.83443637479511557</c:v>
                </c:pt>
                <c:pt idx="4344">
                  <c:v>0.83467571489497516</c:v>
                </c:pt>
                <c:pt idx="4345">
                  <c:v>0.8349148309988913</c:v>
                </c:pt>
                <c:pt idx="4346">
                  <c:v>0.83515372309518365</c:v>
                </c:pt>
                <c:pt idx="4347">
                  <c:v>0.83539239117261022</c:v>
                </c:pt>
                <c:pt idx="4348">
                  <c:v>0.83563083522035164</c:v>
                </c:pt>
                <c:pt idx="4349">
                  <c:v>0.8358690552279987</c:v>
                </c:pt>
                <c:pt idx="4350">
                  <c:v>0.83610705118558382</c:v>
                </c:pt>
                <c:pt idx="4351">
                  <c:v>0.83634482308354963</c:v>
                </c:pt>
                <c:pt idx="4352">
                  <c:v>0.83658237091276122</c:v>
                </c:pt>
                <c:pt idx="4353">
                  <c:v>0.83681969466454831</c:v>
                </c:pt>
                <c:pt idx="4354">
                  <c:v>0.83705679433059565</c:v>
                </c:pt>
                <c:pt idx="4355">
                  <c:v>0.83729366990306153</c:v>
                </c:pt>
                <c:pt idx="4356">
                  <c:v>0.83753032137451233</c:v>
                </c:pt>
                <c:pt idx="4357">
                  <c:v>0.837766748737928</c:v>
                </c:pt>
                <c:pt idx="4358">
                  <c:v>0.83800295198673358</c:v>
                </c:pt>
                <c:pt idx="4359">
                  <c:v>0.83823893111474468</c:v>
                </c:pt>
                <c:pt idx="4360">
                  <c:v>0.83847468611621689</c:v>
                </c:pt>
                <c:pt idx="4361">
                  <c:v>0.83871021698582593</c:v>
                </c:pt>
                <c:pt idx="4362">
                  <c:v>0.83894552371865305</c:v>
                </c:pt>
                <c:pt idx="4363">
                  <c:v>0.83918060631022162</c:v>
                </c:pt>
                <c:pt idx="4364">
                  <c:v>0.83941546475645756</c:v>
                </c:pt>
                <c:pt idx="4365">
                  <c:v>0.8396500990537159</c:v>
                </c:pt>
                <c:pt idx="4366">
                  <c:v>0.83988450919875479</c:v>
                </c:pt>
                <c:pt idx="4367">
                  <c:v>0.84011869518877513</c:v>
                </c:pt>
                <c:pt idx="4368">
                  <c:v>0.84035265702136708</c:v>
                </c:pt>
                <c:pt idx="4369">
                  <c:v>0.84058639469456353</c:v>
                </c:pt>
                <c:pt idx="4370">
                  <c:v>0.84081990820680164</c:v>
                </c:pt>
                <c:pt idx="4371">
                  <c:v>0.84105319755693453</c:v>
                </c:pt>
                <c:pt idx="4372">
                  <c:v>0.84128626274423657</c:v>
                </c:pt>
                <c:pt idx="4373">
                  <c:v>0.84151910376839434</c:v>
                </c:pt>
                <c:pt idx="4374">
                  <c:v>0.84175172062951709</c:v>
                </c:pt>
                <c:pt idx="4375">
                  <c:v>0.84198411332811185</c:v>
                </c:pt>
                <c:pt idx="4376">
                  <c:v>0.84221628186511077</c:v>
                </c:pt>
                <c:pt idx="4377">
                  <c:v>0.84244822624188342</c:v>
                </c:pt>
                <c:pt idx="4378">
                  <c:v>0.84267994646016675</c:v>
                </c:pt>
                <c:pt idx="4379">
                  <c:v>0.8429114425221419</c:v>
                </c:pt>
                <c:pt idx="4380">
                  <c:v>0.84314271443040001</c:v>
                </c:pt>
                <c:pt idx="4381">
                  <c:v>0.84337376218793558</c:v>
                </c:pt>
                <c:pt idx="4382">
                  <c:v>0.84360458579816866</c:v>
                </c:pt>
                <c:pt idx="4383">
                  <c:v>0.84383518526491852</c:v>
                </c:pt>
                <c:pt idx="4384">
                  <c:v>0.84406556059242177</c:v>
                </c:pt>
                <c:pt idx="4385">
                  <c:v>0.84429571178532403</c:v>
                </c:pt>
                <c:pt idx="4386">
                  <c:v>0.84452563884868681</c:v>
                </c:pt>
                <c:pt idx="4387">
                  <c:v>0.84475534178796186</c:v>
                </c:pt>
                <c:pt idx="4388">
                  <c:v>0.844984820609051</c:v>
                </c:pt>
                <c:pt idx="4389">
                  <c:v>0.84521407531821702</c:v>
                </c:pt>
                <c:pt idx="4390">
                  <c:v>0.84544310592216432</c:v>
                </c:pt>
                <c:pt idx="4391">
                  <c:v>0.84567191242801187</c:v>
                </c:pt>
                <c:pt idx="4392">
                  <c:v>0.84590049484323582</c:v>
                </c:pt>
                <c:pt idx="4393">
                  <c:v>0.84612885317579034</c:v>
                </c:pt>
                <c:pt idx="4394">
                  <c:v>0.84635698743397469</c:v>
                </c:pt>
                <c:pt idx="4395">
                  <c:v>0.84658489762654165</c:v>
                </c:pt>
                <c:pt idx="4396">
                  <c:v>0.84681258376261803</c:v>
                </c:pt>
                <c:pt idx="4397">
                  <c:v>0.8470400458517644</c:v>
                </c:pt>
                <c:pt idx="4398">
                  <c:v>0.84726728390391859</c:v>
                </c:pt>
                <c:pt idx="4399">
                  <c:v>0.84749429792944064</c:v>
                </c:pt>
                <c:pt idx="4400">
                  <c:v>0.84772108793909584</c:v>
                </c:pt>
                <c:pt idx="4401">
                  <c:v>0.84794765394404015</c:v>
                </c:pt>
                <c:pt idx="4402">
                  <c:v>0.84817399595584386</c:v>
                </c:pt>
                <c:pt idx="4403">
                  <c:v>0.84840011398648663</c:v>
                </c:pt>
                <c:pt idx="4404">
                  <c:v>0.84862600804833965</c:v>
                </c:pt>
                <c:pt idx="4405">
                  <c:v>0.84885167815418705</c:v>
                </c:pt>
                <c:pt idx="4406">
                  <c:v>0.84907712431718874</c:v>
                </c:pt>
                <c:pt idx="4407">
                  <c:v>0.84930234655094627</c:v>
                </c:pt>
                <c:pt idx="4408">
                  <c:v>0.84952734486943549</c:v>
                </c:pt>
                <c:pt idx="4409">
                  <c:v>0.84975211928704009</c:v>
                </c:pt>
                <c:pt idx="4410">
                  <c:v>0.8499766698185437</c:v>
                </c:pt>
                <c:pt idx="4411">
                  <c:v>0.85020099647913305</c:v>
                </c:pt>
                <c:pt idx="4412">
                  <c:v>0.85042509928438403</c:v>
                </c:pt>
                <c:pt idx="4413">
                  <c:v>0.85064897825028341</c:v>
                </c:pt>
                <c:pt idx="4414">
                  <c:v>0.85087263339320984</c:v>
                </c:pt>
                <c:pt idx="4415">
                  <c:v>0.85109606472993926</c:v>
                </c:pt>
                <c:pt idx="4416">
                  <c:v>0.85131927227765625</c:v>
                </c:pt>
                <c:pt idx="4417">
                  <c:v>0.85154225605392975</c:v>
                </c:pt>
                <c:pt idx="4418">
                  <c:v>0.8517650160767346</c:v>
                </c:pt>
                <c:pt idx="4419">
                  <c:v>0.85198755236442925</c:v>
                </c:pt>
                <c:pt idx="4420">
                  <c:v>0.85220986493578021</c:v>
                </c:pt>
                <c:pt idx="4421">
                  <c:v>0.85243195380994341</c:v>
                </c:pt>
                <c:pt idx="4422">
                  <c:v>0.85265381900648185</c:v>
                </c:pt>
                <c:pt idx="4423">
                  <c:v>0.8528754605453307</c:v>
                </c:pt>
                <c:pt idx="4424">
                  <c:v>0.85309687844683624</c:v>
                </c:pt>
                <c:pt idx="4425">
                  <c:v>0.85331807273173155</c:v>
                </c:pt>
                <c:pt idx="4426">
                  <c:v>0.85353904342115061</c:v>
                </c:pt>
                <c:pt idx="4427">
                  <c:v>0.85375979053661433</c:v>
                </c:pt>
                <c:pt idx="4428">
                  <c:v>0.85398031410002762</c:v>
                </c:pt>
                <c:pt idx="4429">
                  <c:v>0.85420061413370862</c:v>
                </c:pt>
                <c:pt idx="4430">
                  <c:v>0.85442069066033965</c:v>
                </c:pt>
                <c:pt idx="4431">
                  <c:v>0.85464054370301856</c:v>
                </c:pt>
                <c:pt idx="4432">
                  <c:v>0.85486017328521569</c:v>
                </c:pt>
                <c:pt idx="4433">
                  <c:v>0.8550795794308097</c:v>
                </c:pt>
                <c:pt idx="4434">
                  <c:v>0.85529876216404621</c:v>
                </c:pt>
                <c:pt idx="4435">
                  <c:v>0.85551772150957461</c:v>
                </c:pt>
                <c:pt idx="4436">
                  <c:v>0.85573645749243465</c:v>
                </c:pt>
                <c:pt idx="4437">
                  <c:v>0.85595497013804878</c:v>
                </c:pt>
                <c:pt idx="4438">
                  <c:v>0.85617325947221889</c:v>
                </c:pt>
                <c:pt idx="4439">
                  <c:v>0.8563913255211526</c:v>
                </c:pt>
                <c:pt idx="4440">
                  <c:v>0.85660916831143064</c:v>
                </c:pt>
                <c:pt idx="4441">
                  <c:v>0.8568267878700232</c:v>
                </c:pt>
                <c:pt idx="4442">
                  <c:v>0.85704418422428863</c:v>
                </c:pt>
                <c:pt idx="4443">
                  <c:v>0.85726135740196552</c:v>
                </c:pt>
                <c:pt idx="4444">
                  <c:v>0.85747830743118736</c:v>
                </c:pt>
                <c:pt idx="4445">
                  <c:v>0.85769503434045924</c:v>
                </c:pt>
                <c:pt idx="4446">
                  <c:v>0.85791153815866705</c:v>
                </c:pt>
                <c:pt idx="4447">
                  <c:v>0.85812781891510914</c:v>
                </c:pt>
                <c:pt idx="4448">
                  <c:v>0.85834387663943479</c:v>
                </c:pt>
                <c:pt idx="4449">
                  <c:v>0.85855971136168063</c:v>
                </c:pt>
                <c:pt idx="4450">
                  <c:v>0.85877532311228788</c:v>
                </c:pt>
                <c:pt idx="4451">
                  <c:v>0.85899071192205112</c:v>
                </c:pt>
                <c:pt idx="4452">
                  <c:v>0.85920587782216584</c:v>
                </c:pt>
                <c:pt idx="4453">
                  <c:v>0.85942082084420002</c:v>
                </c:pt>
                <c:pt idx="4454">
                  <c:v>0.85963554102009565</c:v>
                </c:pt>
                <c:pt idx="4455">
                  <c:v>0.85985003838219198</c:v>
                </c:pt>
                <c:pt idx="4456">
                  <c:v>0.86006431296318431</c:v>
                </c:pt>
                <c:pt idx="4457">
                  <c:v>0.86027836479615749</c:v>
                </c:pt>
                <c:pt idx="4458">
                  <c:v>0.86049219391458764</c:v>
                </c:pt>
                <c:pt idx="4459">
                  <c:v>0.86070580035231214</c:v>
                </c:pt>
                <c:pt idx="4460">
                  <c:v>0.86091918414353985</c:v>
                </c:pt>
                <c:pt idx="4461">
                  <c:v>0.86113234532287708</c:v>
                </c:pt>
                <c:pt idx="4462">
                  <c:v>0.86134528392529164</c:v>
                </c:pt>
                <c:pt idx="4463">
                  <c:v>0.86155799998612859</c:v>
                </c:pt>
                <c:pt idx="4464">
                  <c:v>0.86177049354112012</c:v>
                </c:pt>
                <c:pt idx="4465">
                  <c:v>0.86198276462634049</c:v>
                </c:pt>
                <c:pt idx="4466">
                  <c:v>0.86219481327828951</c:v>
                </c:pt>
                <c:pt idx="4467">
                  <c:v>0.86240663953378593</c:v>
                </c:pt>
                <c:pt idx="4468">
                  <c:v>0.86261824343006199</c:v>
                </c:pt>
                <c:pt idx="4469">
                  <c:v>0.86282962500470783</c:v>
                </c:pt>
                <c:pt idx="4470">
                  <c:v>0.86304078429567865</c:v>
                </c:pt>
                <c:pt idx="4471">
                  <c:v>0.86325172134131767</c:v>
                </c:pt>
                <c:pt idx="4472">
                  <c:v>0.8634624361803277</c:v>
                </c:pt>
                <c:pt idx="4473">
                  <c:v>0.86367292885178493</c:v>
                </c:pt>
                <c:pt idx="4474">
                  <c:v>0.86388319939513591</c:v>
                </c:pt>
                <c:pt idx="4475">
                  <c:v>0.86409324785020003</c:v>
                </c:pt>
                <c:pt idx="4476">
                  <c:v>0.8643030742571548</c:v>
                </c:pt>
                <c:pt idx="4477">
                  <c:v>0.86451267865656245</c:v>
                </c:pt>
                <c:pt idx="4478">
                  <c:v>0.86472206108934313</c:v>
                </c:pt>
                <c:pt idx="4479">
                  <c:v>0.86493122159679026</c:v>
                </c:pt>
                <c:pt idx="4480">
                  <c:v>0.86514016022055162</c:v>
                </c:pt>
                <c:pt idx="4481">
                  <c:v>0.86534887700266072</c:v>
                </c:pt>
                <c:pt idx="4482">
                  <c:v>0.8655573719855052</c:v>
                </c:pt>
                <c:pt idx="4483">
                  <c:v>0.86576564521184163</c:v>
                </c:pt>
                <c:pt idx="4484">
                  <c:v>0.86597369672479385</c:v>
                </c:pt>
                <c:pt idx="4485">
                  <c:v>0.86618152656783765</c:v>
                </c:pt>
                <c:pt idx="4486">
                  <c:v>0.86638913478483215</c:v>
                </c:pt>
                <c:pt idx="4487">
                  <c:v>0.86659652141999011</c:v>
                </c:pt>
                <c:pt idx="4488">
                  <c:v>0.86680368651789252</c:v>
                </c:pt>
                <c:pt idx="4489">
                  <c:v>0.86701063012346635</c:v>
                </c:pt>
                <c:pt idx="4490">
                  <c:v>0.86721735228201924</c:v>
                </c:pt>
                <c:pt idx="4491">
                  <c:v>0.86742385303921965</c:v>
                </c:pt>
                <c:pt idx="4492">
                  <c:v>0.86763013244109222</c:v>
                </c:pt>
                <c:pt idx="4493">
                  <c:v>0.86783619053400674</c:v>
                </c:pt>
                <c:pt idx="4494">
                  <c:v>0.86804202736472791</c:v>
                </c:pt>
                <c:pt idx="4495">
                  <c:v>0.86824764298034474</c:v>
                </c:pt>
                <c:pt idx="4496">
                  <c:v>0.8684530374283338</c:v>
                </c:pt>
                <c:pt idx="4497">
                  <c:v>0.86865821075650851</c:v>
                </c:pt>
                <c:pt idx="4498">
                  <c:v>0.86886316301304545</c:v>
                </c:pt>
                <c:pt idx="4499">
                  <c:v>0.86906789424649489</c:v>
                </c:pt>
                <c:pt idx="4500">
                  <c:v>0.86927240450573862</c:v>
                </c:pt>
                <c:pt idx="4501">
                  <c:v>0.86947669384003468</c:v>
                </c:pt>
                <c:pt idx="4502">
                  <c:v>0.86968076229899216</c:v>
                </c:pt>
                <c:pt idx="4503">
                  <c:v>0.86988460993256189</c:v>
                </c:pt>
                <c:pt idx="4504">
                  <c:v>0.87008823679107583</c:v>
                </c:pt>
                <c:pt idx="4505">
                  <c:v>0.87029164292519612</c:v>
                </c:pt>
                <c:pt idx="4506">
                  <c:v>0.87049482838594061</c:v>
                </c:pt>
                <c:pt idx="4507">
                  <c:v>0.87069779322470731</c:v>
                </c:pt>
                <c:pt idx="4508">
                  <c:v>0.87090053749321106</c:v>
                </c:pt>
                <c:pt idx="4509">
                  <c:v>0.87110306124353865</c:v>
                </c:pt>
                <c:pt idx="4510">
                  <c:v>0.87130536452813301</c:v>
                </c:pt>
                <c:pt idx="4511">
                  <c:v>0.8715074473997696</c:v>
                </c:pt>
                <c:pt idx="4512">
                  <c:v>0.8717093099115969</c:v>
                </c:pt>
                <c:pt idx="4513">
                  <c:v>0.87191095211709291</c:v>
                </c:pt>
                <c:pt idx="4514">
                  <c:v>0.8721123740700939</c:v>
                </c:pt>
                <c:pt idx="4515">
                  <c:v>0.87231357582479219</c:v>
                </c:pt>
                <c:pt idx="4516">
                  <c:v>0.87251455743571915</c:v>
                </c:pt>
                <c:pt idx="4517">
                  <c:v>0.87271531895775667</c:v>
                </c:pt>
                <c:pt idx="4518">
                  <c:v>0.87291586044613778</c:v>
                </c:pt>
                <c:pt idx="4519">
                  <c:v>0.87311618195642537</c:v>
                </c:pt>
                <c:pt idx="4520">
                  <c:v>0.8733162835445647</c:v>
                </c:pt>
                <c:pt idx="4521">
                  <c:v>0.87351616526680576</c:v>
                </c:pt>
                <c:pt idx="4522">
                  <c:v>0.87371582717978302</c:v>
                </c:pt>
                <c:pt idx="4523">
                  <c:v>0.87391526934042663</c:v>
                </c:pt>
                <c:pt idx="4524">
                  <c:v>0.87411449180606127</c:v>
                </c:pt>
                <c:pt idx="4525">
                  <c:v>0.87431349463432895</c:v>
                </c:pt>
                <c:pt idx="4526">
                  <c:v>0.87451227788321939</c:v>
                </c:pt>
                <c:pt idx="4527">
                  <c:v>0.87471084161106494</c:v>
                </c:pt>
                <c:pt idx="4528">
                  <c:v>0.87490918587654076</c:v>
                </c:pt>
                <c:pt idx="4529">
                  <c:v>0.87510731073866344</c:v>
                </c:pt>
                <c:pt idx="4530">
                  <c:v>0.87530521625679625</c:v>
                </c:pt>
                <c:pt idx="4531">
                  <c:v>0.87550290249061824</c:v>
                </c:pt>
                <c:pt idx="4532">
                  <c:v>0.87570036950018981</c:v>
                </c:pt>
                <c:pt idx="4533">
                  <c:v>0.87589761734587968</c:v>
                </c:pt>
                <c:pt idx="4534">
                  <c:v>0.87609464608839505</c:v>
                </c:pt>
                <c:pt idx="4535">
                  <c:v>0.8762914557887983</c:v>
                </c:pt>
                <c:pt idx="4536">
                  <c:v>0.87648804650848322</c:v>
                </c:pt>
                <c:pt idx="4537">
                  <c:v>0.87668441830917687</c:v>
                </c:pt>
                <c:pt idx="4538">
                  <c:v>0.87688057125293517</c:v>
                </c:pt>
                <c:pt idx="4539">
                  <c:v>0.87707650540217763</c:v>
                </c:pt>
                <c:pt idx="4540">
                  <c:v>0.87727222081963352</c:v>
                </c:pt>
                <c:pt idx="4541">
                  <c:v>0.87746771756837982</c:v>
                </c:pt>
                <c:pt idx="4542">
                  <c:v>0.87766299571181139</c:v>
                </c:pt>
                <c:pt idx="4543">
                  <c:v>0.87785805531368688</c:v>
                </c:pt>
                <c:pt idx="4544">
                  <c:v>0.87805289643806328</c:v>
                </c:pt>
                <c:pt idx="4545">
                  <c:v>0.87824751914935262</c:v>
                </c:pt>
                <c:pt idx="4546">
                  <c:v>0.87844192351230321</c:v>
                </c:pt>
                <c:pt idx="4547">
                  <c:v>0.87863610959197391</c:v>
                </c:pt>
                <c:pt idx="4548">
                  <c:v>0.87883007745378283</c:v>
                </c:pt>
                <c:pt idx="4549">
                  <c:v>0.87902382716344185</c:v>
                </c:pt>
                <c:pt idx="4550">
                  <c:v>0.87921735878702256</c:v>
                </c:pt>
                <c:pt idx="4551">
                  <c:v>0.87941067239092463</c:v>
                </c:pt>
                <c:pt idx="4552">
                  <c:v>0.87960376804186224</c:v>
                </c:pt>
                <c:pt idx="4553">
                  <c:v>0.87979664580688954</c:v>
                </c:pt>
                <c:pt idx="4554">
                  <c:v>0.87998930575337475</c:v>
                </c:pt>
                <c:pt idx="4555">
                  <c:v>0.88018174794903159</c:v>
                </c:pt>
                <c:pt idx="4556">
                  <c:v>0.88037397246188864</c:v>
                </c:pt>
                <c:pt idx="4557">
                  <c:v>0.88056597936030057</c:v>
                </c:pt>
                <c:pt idx="4558">
                  <c:v>0.88075776871294931</c:v>
                </c:pt>
                <c:pt idx="4559">
                  <c:v>0.88094934058885965</c:v>
                </c:pt>
                <c:pt idx="4560">
                  <c:v>0.88114069505734149</c:v>
                </c:pt>
                <c:pt idx="4561">
                  <c:v>0.88133183218806532</c:v>
                </c:pt>
                <c:pt idx="4562">
                  <c:v>0.8815227520510005</c:v>
                </c:pt>
                <c:pt idx="4563">
                  <c:v>0.88171345471645857</c:v>
                </c:pt>
                <c:pt idx="4564">
                  <c:v>0.88190394025506058</c:v>
                </c:pt>
                <c:pt idx="4565">
                  <c:v>0.88209420873775457</c:v>
                </c:pt>
                <c:pt idx="4566">
                  <c:v>0.88228426023580753</c:v>
                </c:pt>
                <c:pt idx="4567">
                  <c:v>0.88247409482080652</c:v>
                </c:pt>
                <c:pt idx="4568">
                  <c:v>0.88266371256466092</c:v>
                </c:pt>
                <c:pt idx="4569">
                  <c:v>0.88285311353960005</c:v>
                </c:pt>
                <c:pt idx="4570">
                  <c:v>0.88304229781816213</c:v>
                </c:pt>
                <c:pt idx="4571">
                  <c:v>0.88323126547321951</c:v>
                </c:pt>
                <c:pt idx="4572">
                  <c:v>0.8834200165779531</c:v>
                </c:pt>
                <c:pt idx="4573">
                  <c:v>0.8836085512058609</c:v>
                </c:pt>
                <c:pt idx="4574">
                  <c:v>0.88379686943075941</c:v>
                </c:pt>
                <c:pt idx="4575">
                  <c:v>0.88398497132678044</c:v>
                </c:pt>
                <c:pt idx="4576">
                  <c:v>0.88417285696837455</c:v>
                </c:pt>
                <c:pt idx="4577">
                  <c:v>0.8843605264302945</c:v>
                </c:pt>
                <c:pt idx="4578">
                  <c:v>0.88454797978762079</c:v>
                </c:pt>
                <c:pt idx="4579">
                  <c:v>0.88473521711575775</c:v>
                </c:pt>
                <c:pt idx="4580">
                  <c:v>0.88492223849039064</c:v>
                </c:pt>
                <c:pt idx="4581">
                  <c:v>0.88510904398754053</c:v>
                </c:pt>
                <c:pt idx="4582">
                  <c:v>0.88529563368354447</c:v>
                </c:pt>
                <c:pt idx="4583">
                  <c:v>0.8854820076550205</c:v>
                </c:pt>
                <c:pt idx="4584">
                  <c:v>0.88566816597893516</c:v>
                </c:pt>
                <c:pt idx="4585">
                  <c:v>0.88585410873255133</c:v>
                </c:pt>
                <c:pt idx="4586">
                  <c:v>0.88603983599343594</c:v>
                </c:pt>
                <c:pt idx="4587">
                  <c:v>0.8862253478394635</c:v>
                </c:pt>
                <c:pt idx="4588">
                  <c:v>0.88641064434882511</c:v>
                </c:pt>
                <c:pt idx="4589">
                  <c:v>0.88659572560001654</c:v>
                </c:pt>
                <c:pt idx="4590">
                  <c:v>0.8867805916718412</c:v>
                </c:pt>
                <c:pt idx="4591">
                  <c:v>0.88696524264341314</c:v>
                </c:pt>
                <c:pt idx="4592">
                  <c:v>0.88714967859414173</c:v>
                </c:pt>
                <c:pt idx="4593">
                  <c:v>0.88733389960374731</c:v>
                </c:pt>
                <c:pt idx="4594">
                  <c:v>0.88751790575225786</c:v>
                </c:pt>
                <c:pt idx="4595">
                  <c:v>0.88770169712003</c:v>
                </c:pt>
                <c:pt idx="4596">
                  <c:v>0.88788527378766358</c:v>
                </c:pt>
                <c:pt idx="4597">
                  <c:v>0.8880686358361165</c:v>
                </c:pt>
                <c:pt idx="4598">
                  <c:v>0.88825178334662658</c:v>
                </c:pt>
                <c:pt idx="4599">
                  <c:v>0.88843471640074001</c:v>
                </c:pt>
                <c:pt idx="4600">
                  <c:v>0.88861743508029989</c:v>
                </c:pt>
                <c:pt idx="4601">
                  <c:v>0.88879993946745395</c:v>
                </c:pt>
                <c:pt idx="4602">
                  <c:v>0.88898222964464857</c:v>
                </c:pt>
                <c:pt idx="4603">
                  <c:v>0.88916430569463356</c:v>
                </c:pt>
                <c:pt idx="4604">
                  <c:v>0.88934616770044883</c:v>
                </c:pt>
                <c:pt idx="4605">
                  <c:v>0.88952781574545259</c:v>
                </c:pt>
                <c:pt idx="4606">
                  <c:v>0.88970924991327605</c:v>
                </c:pt>
                <c:pt idx="4607">
                  <c:v>0.88989047028786372</c:v>
                </c:pt>
                <c:pt idx="4608">
                  <c:v>0.89007147695345634</c:v>
                </c:pt>
                <c:pt idx="4609">
                  <c:v>0.89025226999457852</c:v>
                </c:pt>
                <c:pt idx="4610">
                  <c:v>0.89043284949607149</c:v>
                </c:pt>
                <c:pt idx="4611">
                  <c:v>0.89061321554305573</c:v>
                </c:pt>
                <c:pt idx="4612">
                  <c:v>0.89079336822095057</c:v>
                </c:pt>
                <c:pt idx="4613">
                  <c:v>0.89097330761547522</c:v>
                </c:pt>
                <c:pt idx="4614">
                  <c:v>0.89115303381262556</c:v>
                </c:pt>
                <c:pt idx="4615">
                  <c:v>0.89133254689871011</c:v>
                </c:pt>
                <c:pt idx="4616">
                  <c:v>0.89151184696032559</c:v>
                </c:pt>
                <c:pt idx="4617">
                  <c:v>0.89169093408434874</c:v>
                </c:pt>
                <c:pt idx="4618">
                  <c:v>0.89186980835795548</c:v>
                </c:pt>
                <c:pt idx="4619">
                  <c:v>0.89204846986861452</c:v>
                </c:pt>
                <c:pt idx="4620">
                  <c:v>0.89222691870408055</c:v>
                </c:pt>
                <c:pt idx="4621">
                  <c:v>0.89240515495239758</c:v>
                </c:pt>
                <c:pt idx="4622">
                  <c:v>0.89258317870189785</c:v>
                </c:pt>
                <c:pt idx="4623">
                  <c:v>0.89276099004121456</c:v>
                </c:pt>
                <c:pt idx="4624">
                  <c:v>0.89293858905924128</c:v>
                </c:pt>
                <c:pt idx="4625">
                  <c:v>0.89311597584519009</c:v>
                </c:pt>
                <c:pt idx="4626">
                  <c:v>0.89329315048853275</c:v>
                </c:pt>
                <c:pt idx="4627">
                  <c:v>0.89347011307904167</c:v>
                </c:pt>
                <c:pt idx="4628">
                  <c:v>0.89364686370677171</c:v>
                </c:pt>
                <c:pt idx="4629">
                  <c:v>0.89382340246206071</c:v>
                </c:pt>
                <c:pt idx="4630">
                  <c:v>0.89399972943553263</c:v>
                </c:pt>
                <c:pt idx="4631">
                  <c:v>0.89417584471809264</c:v>
                </c:pt>
                <c:pt idx="4632">
                  <c:v>0.89435174840092857</c:v>
                </c:pt>
                <c:pt idx="4633">
                  <c:v>0.89452744057551525</c:v>
                </c:pt>
                <c:pt idx="4634">
                  <c:v>0.89470292133360318</c:v>
                </c:pt>
                <c:pt idx="4635">
                  <c:v>0.89487819076722386</c:v>
                </c:pt>
                <c:pt idx="4636">
                  <c:v>0.8950532489687012</c:v>
                </c:pt>
                <c:pt idx="4637">
                  <c:v>0.8952280960306207</c:v>
                </c:pt>
                <c:pt idx="4638">
                  <c:v>0.89540273204585752</c:v>
                </c:pt>
                <c:pt idx="4639">
                  <c:v>0.89557715710756558</c:v>
                </c:pt>
                <c:pt idx="4640">
                  <c:v>0.89575137130917981</c:v>
                </c:pt>
                <c:pt idx="4641">
                  <c:v>0.89592537474439515</c:v>
                </c:pt>
                <c:pt idx="4642">
                  <c:v>0.89609916750720853</c:v>
                </c:pt>
                <c:pt idx="4643">
                  <c:v>0.89627274969187742</c:v>
                </c:pt>
                <c:pt idx="4644">
                  <c:v>0.89644612139293378</c:v>
                </c:pt>
                <c:pt idx="4645">
                  <c:v>0.89661928270520441</c:v>
                </c:pt>
                <c:pt idx="4646">
                  <c:v>0.89679223372376171</c:v>
                </c:pt>
                <c:pt idx="4647">
                  <c:v>0.8969649745439694</c:v>
                </c:pt>
                <c:pt idx="4648">
                  <c:v>0.8971375052614593</c:v>
                </c:pt>
                <c:pt idx="4649">
                  <c:v>0.89730982597214759</c:v>
                </c:pt>
                <c:pt idx="4650">
                  <c:v>0.89748193677220256</c:v>
                </c:pt>
                <c:pt idx="4651">
                  <c:v>0.89765383775808361</c:v>
                </c:pt>
                <c:pt idx="4652">
                  <c:v>0.89782552902649782</c:v>
                </c:pt>
                <c:pt idx="4653">
                  <c:v>0.89799701067445226</c:v>
                </c:pt>
                <c:pt idx="4654">
                  <c:v>0.89816828279919392</c:v>
                </c:pt>
                <c:pt idx="4655">
                  <c:v>0.89833934549826089</c:v>
                </c:pt>
                <c:pt idx="4656">
                  <c:v>0.89851019886945283</c:v>
                </c:pt>
                <c:pt idx="4657">
                  <c:v>0.89868084301084084</c:v>
                </c:pt>
                <c:pt idx="4658">
                  <c:v>0.89885127802074882</c:v>
                </c:pt>
                <c:pt idx="4659">
                  <c:v>0.89902150399778191</c:v>
                </c:pt>
                <c:pt idx="4660">
                  <c:v>0.89919152104080691</c:v>
                </c:pt>
                <c:pt idx="4661">
                  <c:v>0.89936132924895307</c:v>
                </c:pt>
                <c:pt idx="4662">
                  <c:v>0.89953092872162244</c:v>
                </c:pt>
                <c:pt idx="4663">
                  <c:v>0.89970031955848828</c:v>
                </c:pt>
                <c:pt idx="4664">
                  <c:v>0.89986950185944858</c:v>
                </c:pt>
                <c:pt idx="4665">
                  <c:v>0.90003847572471107</c:v>
                </c:pt>
                <c:pt idx="4666">
                  <c:v>0.90020724125472251</c:v>
                </c:pt>
                <c:pt idx="4667">
                  <c:v>0.90037579855019934</c:v>
                </c:pt>
                <c:pt idx="4668">
                  <c:v>0.90054414771210556</c:v>
                </c:pt>
                <c:pt idx="4669">
                  <c:v>0.90071228884168375</c:v>
                </c:pt>
                <c:pt idx="4670">
                  <c:v>0.90088022204043472</c:v>
                </c:pt>
                <c:pt idx="4671">
                  <c:v>0.90104794741010363</c:v>
                </c:pt>
                <c:pt idx="4672">
                  <c:v>0.90121546505270556</c:v>
                </c:pt>
                <c:pt idx="4673">
                  <c:v>0.90138277507051656</c:v>
                </c:pt>
                <c:pt idx="4674">
                  <c:v>0.90154987756606464</c:v>
                </c:pt>
                <c:pt idx="4675">
                  <c:v>0.90171677264213324</c:v>
                </c:pt>
                <c:pt idx="4676">
                  <c:v>0.90188346040176848</c:v>
                </c:pt>
                <c:pt idx="4677">
                  <c:v>0.90204994094826851</c:v>
                </c:pt>
                <c:pt idx="4678">
                  <c:v>0.90221621438518862</c:v>
                </c:pt>
                <c:pt idx="4679">
                  <c:v>0.90238228081632965</c:v>
                </c:pt>
                <c:pt idx="4680">
                  <c:v>0.90254814034577502</c:v>
                </c:pt>
                <c:pt idx="4681">
                  <c:v>0.90271379307782151</c:v>
                </c:pt>
                <c:pt idx="4682">
                  <c:v>0.9028792391170456</c:v>
                </c:pt>
                <c:pt idx="4683">
                  <c:v>0.90304447856826864</c:v>
                </c:pt>
                <c:pt idx="4684">
                  <c:v>0.9032095115365627</c:v>
                </c:pt>
                <c:pt idx="4685">
                  <c:v>0.90337433812724977</c:v>
                </c:pt>
                <c:pt idx="4686">
                  <c:v>0.90353895844591359</c:v>
                </c:pt>
                <c:pt idx="4687">
                  <c:v>0.90370337259837596</c:v>
                </c:pt>
                <c:pt idx="4688">
                  <c:v>0.9038675806906965</c:v>
                </c:pt>
                <c:pt idx="4689">
                  <c:v>0.90403158282921359</c:v>
                </c:pt>
                <c:pt idx="4690">
                  <c:v>0.90419537912049364</c:v>
                </c:pt>
                <c:pt idx="4691">
                  <c:v>0.90435896967134854</c:v>
                </c:pt>
                <c:pt idx="4692">
                  <c:v>0.90452235458885422</c:v>
                </c:pt>
                <c:pt idx="4693">
                  <c:v>0.9046855339803116</c:v>
                </c:pt>
                <c:pt idx="4694">
                  <c:v>0.90484850795328065</c:v>
                </c:pt>
                <c:pt idx="4695">
                  <c:v>0.90501127661556391</c:v>
                </c:pt>
                <c:pt idx="4696">
                  <c:v>0.90517384007519863</c:v>
                </c:pt>
                <c:pt idx="4697">
                  <c:v>0.90533619844048419</c:v>
                </c:pt>
                <c:pt idx="4698">
                  <c:v>0.90549835181994609</c:v>
                </c:pt>
                <c:pt idx="4699">
                  <c:v>0.90566030032236644</c:v>
                </c:pt>
                <c:pt idx="4700">
                  <c:v>0.90582204405676059</c:v>
                </c:pt>
                <c:pt idx="4701">
                  <c:v>0.90598358313238248</c:v>
                </c:pt>
                <c:pt idx="4702">
                  <c:v>0.90614491765873706</c:v>
                </c:pt>
                <c:pt idx="4703">
                  <c:v>0.90630604774555057</c:v>
                </c:pt>
                <c:pt idx="4704">
                  <c:v>0.90646697350281558</c:v>
                </c:pt>
                <c:pt idx="4705">
                  <c:v>0.90662769504074481</c:v>
                </c:pt>
                <c:pt idx="4706">
                  <c:v>0.90678821246979957</c:v>
                </c:pt>
                <c:pt idx="4707">
                  <c:v>0.90694852590065456</c:v>
                </c:pt>
                <c:pt idx="4708">
                  <c:v>0.90710863544425924</c:v>
                </c:pt>
                <c:pt idx="4709">
                  <c:v>0.90726854121177436</c:v>
                </c:pt>
                <c:pt idx="4710">
                  <c:v>0.9074282433146027</c:v>
                </c:pt>
                <c:pt idx="4711">
                  <c:v>0.90758774186437785</c:v>
                </c:pt>
                <c:pt idx="4712">
                  <c:v>0.90774703697298464</c:v>
                </c:pt>
                <c:pt idx="4713">
                  <c:v>0.90790612875251286</c:v>
                </c:pt>
                <c:pt idx="4714">
                  <c:v>0.90806501731531863</c:v>
                </c:pt>
                <c:pt idx="4715">
                  <c:v>0.90822370277396258</c:v>
                </c:pt>
                <c:pt idx="4716">
                  <c:v>0.90838218524124792</c:v>
                </c:pt>
                <c:pt idx="4717">
                  <c:v>0.90854046483022843</c:v>
                </c:pt>
                <c:pt idx="4718">
                  <c:v>0.90869854165415964</c:v>
                </c:pt>
                <c:pt idx="4719">
                  <c:v>0.90885641582653587</c:v>
                </c:pt>
                <c:pt idx="4720">
                  <c:v>0.90901408746108903</c:v>
                </c:pt>
                <c:pt idx="4721">
                  <c:v>0.90917155667177973</c:v>
                </c:pt>
                <c:pt idx="4722">
                  <c:v>0.90932882357278288</c:v>
                </c:pt>
                <c:pt idx="4723">
                  <c:v>0.90948588827851595</c:v>
                </c:pt>
                <c:pt idx="4724">
                  <c:v>0.90964275090362368</c:v>
                </c:pt>
                <c:pt idx="4725">
                  <c:v>0.90979941156296962</c:v>
                </c:pt>
                <c:pt idx="4726">
                  <c:v>0.9099558703716476</c:v>
                </c:pt>
                <c:pt idx="4727">
                  <c:v>0.91011212744497516</c:v>
                </c:pt>
                <c:pt idx="4728">
                  <c:v>0.91026818289849654</c:v>
                </c:pt>
                <c:pt idx="4729">
                  <c:v>0.91042403684797912</c:v>
                </c:pt>
                <c:pt idx="4730">
                  <c:v>0.91057968940941381</c:v>
                </c:pt>
                <c:pt idx="4731">
                  <c:v>0.91073514069901562</c:v>
                </c:pt>
                <c:pt idx="4732">
                  <c:v>0.91089039083321943</c:v>
                </c:pt>
                <c:pt idx="4733">
                  <c:v>0.91104543992868925</c:v>
                </c:pt>
                <c:pt idx="4734">
                  <c:v>0.91120028810229259</c:v>
                </c:pt>
                <c:pt idx="4735">
                  <c:v>0.91135493547114133</c:v>
                </c:pt>
                <c:pt idx="4736">
                  <c:v>0.9115093821525514</c:v>
                </c:pt>
                <c:pt idx="4737">
                  <c:v>0.91166362826406233</c:v>
                </c:pt>
                <c:pt idx="4738">
                  <c:v>0.91181767392343271</c:v>
                </c:pt>
                <c:pt idx="4739">
                  <c:v>0.91197151924863862</c:v>
                </c:pt>
                <c:pt idx="4740">
                  <c:v>0.91212516435787361</c:v>
                </c:pt>
                <c:pt idx="4741">
                  <c:v>0.91227860936954963</c:v>
                </c:pt>
                <c:pt idx="4742">
                  <c:v>0.91243185440229169</c:v>
                </c:pt>
                <c:pt idx="4743">
                  <c:v>0.91258489957494349</c:v>
                </c:pt>
                <c:pt idx="4744">
                  <c:v>0.91273774500656357</c:v>
                </c:pt>
                <c:pt idx="4745">
                  <c:v>0.9128903908164242</c:v>
                </c:pt>
                <c:pt idx="4746">
                  <c:v>0.9130428371240138</c:v>
                </c:pt>
                <c:pt idx="4747">
                  <c:v>0.91319508404902261</c:v>
                </c:pt>
                <c:pt idx="4748">
                  <c:v>0.91334713171137127</c:v>
                </c:pt>
                <c:pt idx="4749">
                  <c:v>0.9134989802311817</c:v>
                </c:pt>
                <c:pt idx="4750">
                  <c:v>0.91365062972878863</c:v>
                </c:pt>
                <c:pt idx="4751">
                  <c:v>0.91380208032473853</c:v>
                </c:pt>
                <c:pt idx="4752">
                  <c:v>0.91395333213979102</c:v>
                </c:pt>
                <c:pt idx="4753">
                  <c:v>0.91410438529490157</c:v>
                </c:pt>
                <c:pt idx="4754">
                  <c:v>0.91425523991125557</c:v>
                </c:pt>
                <c:pt idx="4755">
                  <c:v>0.91440589611023393</c:v>
                </c:pt>
                <c:pt idx="4756">
                  <c:v>0.91455635401342539</c:v>
                </c:pt>
                <c:pt idx="4757">
                  <c:v>0.91470661374262929</c:v>
                </c:pt>
                <c:pt idx="4758">
                  <c:v>0.91485667541984994</c:v>
                </c:pt>
                <c:pt idx="4759">
                  <c:v>0.91500653916729757</c:v>
                </c:pt>
                <c:pt idx="4760">
                  <c:v>0.91515620510738849</c:v>
                </c:pt>
                <c:pt idx="4761">
                  <c:v>0.9153056733627436</c:v>
                </c:pt>
                <c:pt idx="4762">
                  <c:v>0.91545494405618566</c:v>
                </c:pt>
                <c:pt idx="4763">
                  <c:v>0.91560401731074781</c:v>
                </c:pt>
                <c:pt idx="4764">
                  <c:v>0.9157528932496497</c:v>
                </c:pt>
                <c:pt idx="4765">
                  <c:v>0.91590157199633448</c:v>
                </c:pt>
                <c:pt idx="4766">
                  <c:v>0.91605005367443781</c:v>
                </c:pt>
                <c:pt idx="4767">
                  <c:v>0.91619833840778464</c:v>
                </c:pt>
                <c:pt idx="4768">
                  <c:v>0.91634642632042063</c:v>
                </c:pt>
                <c:pt idx="4769">
                  <c:v>0.91649431753658328</c:v>
                </c:pt>
                <c:pt idx="4770">
                  <c:v>0.91664201218069941</c:v>
                </c:pt>
                <c:pt idx="4771">
                  <c:v>0.91678951037740175</c:v>
                </c:pt>
                <c:pt idx="4772">
                  <c:v>0.91693681225153478</c:v>
                </c:pt>
                <c:pt idx="4773">
                  <c:v>0.91708391792811261</c:v>
                </c:pt>
                <c:pt idx="4774">
                  <c:v>0.91723082753237162</c:v>
                </c:pt>
                <c:pt idx="4775">
                  <c:v>0.91737754118972858</c:v>
                </c:pt>
                <c:pt idx="4776">
                  <c:v>0.91752405902580325</c:v>
                </c:pt>
                <c:pt idx="4777">
                  <c:v>0.91767038116640642</c:v>
                </c:pt>
                <c:pt idx="4778">
                  <c:v>0.91781650773754175</c:v>
                </c:pt>
                <c:pt idx="4779">
                  <c:v>0.91796243886541939</c:v>
                </c:pt>
                <c:pt idx="4780">
                  <c:v>0.91810817467642292</c:v>
                </c:pt>
                <c:pt idx="4781">
                  <c:v>0.9182537152971415</c:v>
                </c:pt>
                <c:pt idx="4782">
                  <c:v>0.91839906085435252</c:v>
                </c:pt>
                <c:pt idx="4783">
                  <c:v>0.91854421147502563</c:v>
                </c:pt>
                <c:pt idx="4784">
                  <c:v>0.91868916728631977</c:v>
                </c:pt>
                <c:pt idx="4785">
                  <c:v>0.91883392841558564</c:v>
                </c:pt>
                <c:pt idx="4786">
                  <c:v>0.91897849499036011</c:v>
                </c:pt>
                <c:pt idx="4787">
                  <c:v>0.91912286713837565</c:v>
                </c:pt>
                <c:pt idx="4788">
                  <c:v>0.91926704498753742</c:v>
                </c:pt>
                <c:pt idx="4789">
                  <c:v>0.91941102866596558</c:v>
                </c:pt>
                <c:pt idx="4790">
                  <c:v>0.91955481830193952</c:v>
                </c:pt>
                <c:pt idx="4791">
                  <c:v>0.91969841402394292</c:v>
                </c:pt>
                <c:pt idx="4792">
                  <c:v>0.91984181596062764</c:v>
                </c:pt>
                <c:pt idx="4793">
                  <c:v>0.91998502424085205</c:v>
                </c:pt>
                <c:pt idx="4794">
                  <c:v>0.9201280389936467</c:v>
                </c:pt>
                <c:pt idx="4795">
                  <c:v>0.92027086034822614</c:v>
                </c:pt>
                <c:pt idx="4796">
                  <c:v>0.92041348843399207</c:v>
                </c:pt>
                <c:pt idx="4797">
                  <c:v>0.92055592338052661</c:v>
                </c:pt>
                <c:pt idx="4798">
                  <c:v>0.92069816531759463</c:v>
                </c:pt>
                <c:pt idx="4799">
                  <c:v>0.92084021437514585</c:v>
                </c:pt>
                <c:pt idx="4800">
                  <c:v>0.92098207068329663</c:v>
                </c:pt>
                <c:pt idx="4801">
                  <c:v>0.92112373437236528</c:v>
                </c:pt>
                <c:pt idx="4802">
                  <c:v>0.92126520557283609</c:v>
                </c:pt>
                <c:pt idx="4803">
                  <c:v>0.9214064844153752</c:v>
                </c:pt>
                <c:pt idx="4804">
                  <c:v>0.92154757103082729</c:v>
                </c:pt>
                <c:pt idx="4805">
                  <c:v>0.92168846555021555</c:v>
                </c:pt>
                <c:pt idx="4806">
                  <c:v>0.92182916810473969</c:v>
                </c:pt>
                <c:pt idx="4807">
                  <c:v>0.92196967882577663</c:v>
                </c:pt>
                <c:pt idx="4808">
                  <c:v>0.92210999784488179</c:v>
                </c:pt>
                <c:pt idx="4809">
                  <c:v>0.9222501252937747</c:v>
                </c:pt>
                <c:pt idx="4810">
                  <c:v>0.92239006130436718</c:v>
                </c:pt>
                <c:pt idx="4811">
                  <c:v>0.92252980600873724</c:v>
                </c:pt>
                <c:pt idx="4812">
                  <c:v>0.92266935953912665</c:v>
                </c:pt>
                <c:pt idx="4813">
                  <c:v>0.92280872202796749</c:v>
                </c:pt>
                <c:pt idx="4814">
                  <c:v>0.92294789360785845</c:v>
                </c:pt>
                <c:pt idx="4815">
                  <c:v>0.9230868744115569</c:v>
                </c:pt>
                <c:pt idx="4816">
                  <c:v>0.92322566457201261</c:v>
                </c:pt>
                <c:pt idx="4817">
                  <c:v>0.92336426422232831</c:v>
                </c:pt>
                <c:pt idx="4818">
                  <c:v>0.92350267349579562</c:v>
                </c:pt>
                <c:pt idx="4819">
                  <c:v>0.9236408925258589</c:v>
                </c:pt>
                <c:pt idx="4820">
                  <c:v>0.92377892144612261</c:v>
                </c:pt>
                <c:pt idx="4821">
                  <c:v>0.9239167603903905</c:v>
                </c:pt>
                <c:pt idx="4822">
                  <c:v>0.92405440949261253</c:v>
                </c:pt>
                <c:pt idx="4823">
                  <c:v>0.92419186888690907</c:v>
                </c:pt>
                <c:pt idx="4824">
                  <c:v>0.9243291387075675</c:v>
                </c:pt>
                <c:pt idx="4825">
                  <c:v>0.92446621908904236</c:v>
                </c:pt>
                <c:pt idx="4826">
                  <c:v>0.92460311016595131</c:v>
                </c:pt>
                <c:pt idx="4827">
                  <c:v>0.92473981207308653</c:v>
                </c:pt>
                <c:pt idx="4828">
                  <c:v>0.92487632494536676</c:v>
                </c:pt>
                <c:pt idx="4829">
                  <c:v>0.925012648917932</c:v>
                </c:pt>
                <c:pt idx="4830">
                  <c:v>0.9251487841260545</c:v>
                </c:pt>
                <c:pt idx="4831">
                  <c:v>0.92528473070515638</c:v>
                </c:pt>
                <c:pt idx="4832">
                  <c:v>0.92542048879084049</c:v>
                </c:pt>
                <c:pt idx="4833">
                  <c:v>0.92555605851886502</c:v>
                </c:pt>
                <c:pt idx="4834">
                  <c:v>0.92569144002515236</c:v>
                </c:pt>
                <c:pt idx="4835">
                  <c:v>0.92582663344577543</c:v>
                </c:pt>
                <c:pt idx="4836">
                  <c:v>0.92596163891696659</c:v>
                </c:pt>
                <c:pt idx="4837">
                  <c:v>0.92609645657513884</c:v>
                </c:pt>
                <c:pt idx="4838">
                  <c:v>0.92623108655682862</c:v>
                </c:pt>
                <c:pt idx="4839">
                  <c:v>0.92636552899875857</c:v>
                </c:pt>
                <c:pt idx="4840">
                  <c:v>0.92649978403779587</c:v>
                </c:pt>
                <c:pt idx="4841">
                  <c:v>0.92663385181096258</c:v>
                </c:pt>
                <c:pt idx="4842">
                  <c:v>0.92676773245544064</c:v>
                </c:pt>
                <c:pt idx="4843">
                  <c:v>0.92690142610856785</c:v>
                </c:pt>
                <c:pt idx="4844">
                  <c:v>0.92703493290782224</c:v>
                </c:pt>
                <c:pt idx="4845">
                  <c:v>0.9271682529908597</c:v>
                </c:pt>
                <c:pt idx="4846">
                  <c:v>0.92730138649547533</c:v>
                </c:pt>
                <c:pt idx="4847">
                  <c:v>0.92743433355960969</c:v>
                </c:pt>
                <c:pt idx="4848">
                  <c:v>0.9275670943213723</c:v>
                </c:pt>
                <c:pt idx="4849">
                  <c:v>0.92769966891901712</c:v>
                </c:pt>
                <c:pt idx="4850">
                  <c:v>0.92783205749093711</c:v>
                </c:pt>
                <c:pt idx="4851">
                  <c:v>0.92796426017569622</c:v>
                </c:pt>
                <c:pt idx="4852">
                  <c:v>0.92809627711199461</c:v>
                </c:pt>
                <c:pt idx="4853">
                  <c:v>0.92822810843868364</c:v>
                </c:pt>
                <c:pt idx="4854">
                  <c:v>0.92835975429476503</c:v>
                </c:pt>
                <c:pt idx="4855">
                  <c:v>0.92849121481939034</c:v>
                </c:pt>
                <c:pt idx="4856">
                  <c:v>0.92862249015184595</c:v>
                </c:pt>
                <c:pt idx="4857">
                  <c:v>0.92875358043158385</c:v>
                </c:pt>
                <c:pt idx="4858">
                  <c:v>0.92888448579818972</c:v>
                </c:pt>
                <c:pt idx="4859">
                  <c:v>0.92901520639140056</c:v>
                </c:pt>
                <c:pt idx="4860">
                  <c:v>0.92914574235108927</c:v>
                </c:pt>
                <c:pt idx="4861">
                  <c:v>0.92927609381727827</c:v>
                </c:pt>
                <c:pt idx="4862">
                  <c:v>0.92940626093014156</c:v>
                </c:pt>
                <c:pt idx="4863">
                  <c:v>0.92953624382998556</c:v>
                </c:pt>
                <c:pt idx="4864">
                  <c:v>0.92966604265726349</c:v>
                </c:pt>
                <c:pt idx="4865">
                  <c:v>0.92979565755257754</c:v>
                </c:pt>
                <c:pt idx="4866">
                  <c:v>0.9299250886566387</c:v>
                </c:pt>
                <c:pt idx="4867">
                  <c:v>0.93005433611034805</c:v>
                </c:pt>
                <c:pt idx="4868">
                  <c:v>0.93018340005471412</c:v>
                </c:pt>
                <c:pt idx="4869">
                  <c:v>0.930312280630893</c:v>
                </c:pt>
                <c:pt idx="4870">
                  <c:v>0.93044097798018277</c:v>
                </c:pt>
                <c:pt idx="4871">
                  <c:v>0.93056949224400864</c:v>
                </c:pt>
                <c:pt idx="4872">
                  <c:v>0.93069782356395314</c:v>
                </c:pt>
                <c:pt idx="4873">
                  <c:v>0.93082597208171525</c:v>
                </c:pt>
                <c:pt idx="4874">
                  <c:v>0.93095393793913983</c:v>
                </c:pt>
                <c:pt idx="4875">
                  <c:v>0.93108172127821553</c:v>
                </c:pt>
                <c:pt idx="4876">
                  <c:v>0.9312093222410549</c:v>
                </c:pt>
                <c:pt idx="4877">
                  <c:v>0.93133674096990493</c:v>
                </c:pt>
                <c:pt idx="4878">
                  <c:v>0.93146397760716437</c:v>
                </c:pt>
                <c:pt idx="4879">
                  <c:v>0.93159103229534235</c:v>
                </c:pt>
                <c:pt idx="4880">
                  <c:v>0.93171790517708619</c:v>
                </c:pt>
                <c:pt idx="4881">
                  <c:v>0.93184459639519635</c:v>
                </c:pt>
                <c:pt idx="4882">
                  <c:v>0.93197110609256761</c:v>
                </c:pt>
                <c:pt idx="4883">
                  <c:v>0.93209743441226645</c:v>
                </c:pt>
                <c:pt idx="4884">
                  <c:v>0.93222358149746243</c:v>
                </c:pt>
                <c:pt idx="4885">
                  <c:v>0.93234954749147803</c:v>
                </c:pt>
                <c:pt idx="4886">
                  <c:v>0.93247533253773063</c:v>
                </c:pt>
                <c:pt idx="4887">
                  <c:v>0.93260093677980505</c:v>
                </c:pt>
                <c:pt idx="4888">
                  <c:v>0.93272636036138312</c:v>
                </c:pt>
                <c:pt idx="4889">
                  <c:v>0.93285160342630313</c:v>
                </c:pt>
                <c:pt idx="4890">
                  <c:v>0.93297666611850472</c:v>
                </c:pt>
                <c:pt idx="4891">
                  <c:v>0.93310154858206507</c:v>
                </c:pt>
                <c:pt idx="4892">
                  <c:v>0.9332262509611956</c:v>
                </c:pt>
                <c:pt idx="4893">
                  <c:v>0.93335077340022088</c:v>
                </c:pt>
                <c:pt idx="4894">
                  <c:v>0.93347511604360112</c:v>
                </c:pt>
                <c:pt idx="4895">
                  <c:v>0.93359927903590001</c:v>
                </c:pt>
                <c:pt idx="4896">
                  <c:v>0.93372326252183202</c:v>
                </c:pt>
                <c:pt idx="4897">
                  <c:v>0.93384706664621464</c:v>
                </c:pt>
                <c:pt idx="4898">
                  <c:v>0.93397069155400514</c:v>
                </c:pt>
                <c:pt idx="4899">
                  <c:v>0.9340941373902607</c:v>
                </c:pt>
                <c:pt idx="4900">
                  <c:v>0.93421740430018263</c:v>
                </c:pt>
                <c:pt idx="4901">
                  <c:v>0.93434049242908512</c:v>
                </c:pt>
                <c:pt idx="4902">
                  <c:v>0.93446340192237831</c:v>
                </c:pt>
                <c:pt idx="4903">
                  <c:v>0.93458613292563952</c:v>
                </c:pt>
                <c:pt idx="4904">
                  <c:v>0.93470868558453735</c:v>
                </c:pt>
                <c:pt idx="4905">
                  <c:v>0.93483106004484395</c:v>
                </c:pt>
                <c:pt idx="4906">
                  <c:v>0.9349532564524845</c:v>
                </c:pt>
                <c:pt idx="4907">
                  <c:v>0.93507527495346765</c:v>
                </c:pt>
                <c:pt idx="4908">
                  <c:v>0.93519711569394703</c:v>
                </c:pt>
                <c:pt idx="4909">
                  <c:v>0.93531877882017711</c:v>
                </c:pt>
                <c:pt idx="4910">
                  <c:v>0.9354402644785339</c:v>
                </c:pt>
                <c:pt idx="4911">
                  <c:v>0.93556157281549668</c:v>
                </c:pt>
                <c:pt idx="4912">
                  <c:v>0.93568270397767739</c:v>
                </c:pt>
                <c:pt idx="4913">
                  <c:v>0.93580365811179334</c:v>
                </c:pt>
                <c:pt idx="4914">
                  <c:v>0.93592443536466563</c:v>
                </c:pt>
                <c:pt idx="4915">
                  <c:v>0.93604503588324472</c:v>
                </c:pt>
                <c:pt idx="4916">
                  <c:v>0.93616545981458565</c:v>
                </c:pt>
                <c:pt idx="4917">
                  <c:v>0.9362857073058517</c:v>
                </c:pt>
                <c:pt idx="4918">
                  <c:v>0.9364057785043236</c:v>
                </c:pt>
                <c:pt idx="4919">
                  <c:v>0.93652567355739191</c:v>
                </c:pt>
                <c:pt idx="4920">
                  <c:v>0.93664539261254942</c:v>
                </c:pt>
                <c:pt idx="4921">
                  <c:v>0.9367649358173985</c:v>
                </c:pt>
                <c:pt idx="4922">
                  <c:v>0.93688430331966877</c:v>
                </c:pt>
                <c:pt idx="4923">
                  <c:v>0.93700349526717863</c:v>
                </c:pt>
                <c:pt idx="4924">
                  <c:v>0.93712251180785633</c:v>
                </c:pt>
                <c:pt idx="4925">
                  <c:v>0.93724135308975165</c:v>
                </c:pt>
                <c:pt idx="4926">
                  <c:v>0.93736001926099943</c:v>
                </c:pt>
                <c:pt idx="4927">
                  <c:v>0.93747851046985575</c:v>
                </c:pt>
                <c:pt idx="4928">
                  <c:v>0.9375968268646776</c:v>
                </c:pt>
                <c:pt idx="4929">
                  <c:v>0.93771496859392511</c:v>
                </c:pt>
                <c:pt idx="4930">
                  <c:v>0.93783293580616556</c:v>
                </c:pt>
                <c:pt idx="4931">
                  <c:v>0.93795072865006845</c:v>
                </c:pt>
                <c:pt idx="4932">
                  <c:v>0.93806834727440591</c:v>
                </c:pt>
                <c:pt idx="4933">
                  <c:v>0.93818579182805351</c:v>
                </c:pt>
                <c:pt idx="4934">
                  <c:v>0.93830306245998862</c:v>
                </c:pt>
                <c:pt idx="4935">
                  <c:v>0.93842015931928824</c:v>
                </c:pt>
                <c:pt idx="4936">
                  <c:v>0.93853708255513335</c:v>
                </c:pt>
                <c:pt idx="4937">
                  <c:v>0.93865383231680877</c:v>
                </c:pt>
                <c:pt idx="4938">
                  <c:v>0.93877040875367979</c:v>
                </c:pt>
                <c:pt idx="4939">
                  <c:v>0.93888681201523194</c:v>
                </c:pt>
                <c:pt idx="4940">
                  <c:v>0.9390030422510468</c:v>
                </c:pt>
                <c:pt idx="4941">
                  <c:v>0.93911909961079665</c:v>
                </c:pt>
                <c:pt idx="4942">
                  <c:v>0.93923498424425156</c:v>
                </c:pt>
                <c:pt idx="4943">
                  <c:v>0.93935069630128365</c:v>
                </c:pt>
                <c:pt idx="4944">
                  <c:v>0.93946623593185308</c:v>
                </c:pt>
                <c:pt idx="4945">
                  <c:v>0.93958160328603335</c:v>
                </c:pt>
                <c:pt idx="4946">
                  <c:v>0.9396967985139697</c:v>
                </c:pt>
                <c:pt idx="4947">
                  <c:v>0.93981182176591649</c:v>
                </c:pt>
                <c:pt idx="4948">
                  <c:v>0.93992667319222045</c:v>
                </c:pt>
                <c:pt idx="4949">
                  <c:v>0.94004135294332314</c:v>
                </c:pt>
                <c:pt idx="4950">
                  <c:v>0.9401558611697457</c:v>
                </c:pt>
                <c:pt idx="4951">
                  <c:v>0.9402701980221233</c:v>
                </c:pt>
                <c:pt idx="4952">
                  <c:v>0.94038436365116851</c:v>
                </c:pt>
                <c:pt idx="4953">
                  <c:v>0.9404983582076889</c:v>
                </c:pt>
                <c:pt idx="4954">
                  <c:v>0.94061218184257978</c:v>
                </c:pt>
                <c:pt idx="4955">
                  <c:v>0.94072583470684146</c:v>
                </c:pt>
                <c:pt idx="4956">
                  <c:v>0.94083931695153644</c:v>
                </c:pt>
                <c:pt idx="4957">
                  <c:v>0.94095262872783558</c:v>
                </c:pt>
                <c:pt idx="4958">
                  <c:v>0.94106577018700033</c:v>
                </c:pt>
                <c:pt idx="4959">
                  <c:v>0.94117874148037162</c:v>
                </c:pt>
                <c:pt idx="4960">
                  <c:v>0.94129154275937965</c:v>
                </c:pt>
                <c:pt idx="4961">
                  <c:v>0.94140417417554301</c:v>
                </c:pt>
                <c:pt idx="4962">
                  <c:v>0.94151663588046253</c:v>
                </c:pt>
                <c:pt idx="4963">
                  <c:v>0.94162892802583864</c:v>
                </c:pt>
                <c:pt idx="4964">
                  <c:v>0.94174105076343984</c:v>
                </c:pt>
                <c:pt idx="4965">
                  <c:v>0.94185300424511764</c:v>
                </c:pt>
                <c:pt idx="4966">
                  <c:v>0.94196478862282806</c:v>
                </c:pt>
                <c:pt idx="4967">
                  <c:v>0.94207640404859894</c:v>
                </c:pt>
                <c:pt idx="4968">
                  <c:v>0.94218785067453281</c:v>
                </c:pt>
                <c:pt idx="4969">
                  <c:v>0.94229912865282361</c:v>
                </c:pt>
                <c:pt idx="4970">
                  <c:v>0.94241023813575253</c:v>
                </c:pt>
                <c:pt idx="4971">
                  <c:v>0.94252117927567369</c:v>
                </c:pt>
                <c:pt idx="4972">
                  <c:v>0.94263195222502694</c:v>
                </c:pt>
                <c:pt idx="4973">
                  <c:v>0.9427425571363196</c:v>
                </c:pt>
                <c:pt idx="4974">
                  <c:v>0.94285299416215906</c:v>
                </c:pt>
                <c:pt idx="4975">
                  <c:v>0.94296326345521908</c:v>
                </c:pt>
                <c:pt idx="4976">
                  <c:v>0.94307336516825446</c:v>
                </c:pt>
                <c:pt idx="4977">
                  <c:v>0.94318329945409862</c:v>
                </c:pt>
                <c:pt idx="4978">
                  <c:v>0.9432930664656618</c:v>
                </c:pt>
                <c:pt idx="4979">
                  <c:v>0.9434026663559324</c:v>
                </c:pt>
                <c:pt idx="4980">
                  <c:v>0.94351209927797131</c:v>
                </c:pt>
                <c:pt idx="4981">
                  <c:v>0.9436213653849288</c:v>
                </c:pt>
                <c:pt idx="4982">
                  <c:v>0.94373046483001044</c:v>
                </c:pt>
                <c:pt idx="4983">
                  <c:v>0.9438393977665106</c:v>
                </c:pt>
                <c:pt idx="4984">
                  <c:v>0.94394816434779361</c:v>
                </c:pt>
                <c:pt idx="4985">
                  <c:v>0.94405676472729327</c:v>
                </c:pt>
                <c:pt idx="4986">
                  <c:v>0.94416519905853535</c:v>
                </c:pt>
                <c:pt idx="4987">
                  <c:v>0.94427346749509433</c:v>
                </c:pt>
                <c:pt idx="4988">
                  <c:v>0.94438157019062208</c:v>
                </c:pt>
                <c:pt idx="4989">
                  <c:v>0.94448950729885661</c:v>
                </c:pt>
                <c:pt idx="4990">
                  <c:v>0.94459727897359624</c:v>
                </c:pt>
                <c:pt idx="4991">
                  <c:v>0.94470488536870512</c:v>
                </c:pt>
                <c:pt idx="4992">
                  <c:v>0.94481232663812464</c:v>
                </c:pt>
                <c:pt idx="4993">
                  <c:v>0.94491960293586863</c:v>
                </c:pt>
                <c:pt idx="4994">
                  <c:v>0.9450267144160136</c:v>
                </c:pt>
                <c:pt idx="4995">
                  <c:v>0.94513366123270559</c:v>
                </c:pt>
                <c:pt idx="4996">
                  <c:v>0.94524044354016445</c:v>
                </c:pt>
                <c:pt idx="4997">
                  <c:v>0.94534706149266057</c:v>
                </c:pt>
                <c:pt idx="4998">
                  <c:v>0.94545351524455434</c:v>
                </c:pt>
                <c:pt idx="4999">
                  <c:v>0.94555980495025638</c:v>
                </c:pt>
                <c:pt idx="5000">
                  <c:v>0.94566593076424832</c:v>
                </c:pt>
                <c:pt idx="5001">
                  <c:v>0.94577189284108165</c:v>
                </c:pt>
                <c:pt idx="5002">
                  <c:v>0.9458776913353516</c:v>
                </c:pt>
                <c:pt idx="5003">
                  <c:v>0.94598332640174809</c:v>
                </c:pt>
                <c:pt idx="5004">
                  <c:v>0.9460887981950058</c:v>
                </c:pt>
                <c:pt idx="5005">
                  <c:v>0.94619410686992633</c:v>
                </c:pt>
                <c:pt idx="5006">
                  <c:v>0.94629925258138015</c:v>
                </c:pt>
                <c:pt idx="5007">
                  <c:v>0.94640423548427766</c:v>
                </c:pt>
                <c:pt idx="5008">
                  <c:v>0.94650905573361732</c:v>
                </c:pt>
                <c:pt idx="5009">
                  <c:v>0.94661371348445356</c:v>
                </c:pt>
                <c:pt idx="5010">
                  <c:v>0.94671820889188363</c:v>
                </c:pt>
                <c:pt idx="5011">
                  <c:v>0.94682254211108663</c:v>
                </c:pt>
                <c:pt idx="5012">
                  <c:v>0.94692671329728761</c:v>
                </c:pt>
                <c:pt idx="5013">
                  <c:v>0.94703072260577892</c:v>
                </c:pt>
                <c:pt idx="5014">
                  <c:v>0.94713457019189495</c:v>
                </c:pt>
                <c:pt idx="5015">
                  <c:v>0.94723825621105162</c:v>
                </c:pt>
                <c:pt idx="5016">
                  <c:v>0.94734178081870535</c:v>
                </c:pt>
                <c:pt idx="5017">
                  <c:v>0.94744514417037562</c:v>
                </c:pt>
                <c:pt idx="5018">
                  <c:v>0.94754834642163621</c:v>
                </c:pt>
                <c:pt idx="5019">
                  <c:v>0.94765138772811863</c:v>
                </c:pt>
                <c:pt idx="5020">
                  <c:v>0.94775426824550901</c:v>
                </c:pt>
                <c:pt idx="5021">
                  <c:v>0.94785698812954033</c:v>
                </c:pt>
                <c:pt idx="5022">
                  <c:v>0.94795954753601663</c:v>
                </c:pt>
                <c:pt idx="5023">
                  <c:v>0.94806194662078513</c:v>
                </c:pt>
                <c:pt idx="5024">
                  <c:v>0.94816418553973736</c:v>
                </c:pt>
                <c:pt idx="5025">
                  <c:v>0.94826626444883833</c:v>
                </c:pt>
                <c:pt idx="5026">
                  <c:v>0.94836818350409025</c:v>
                </c:pt>
                <c:pt idx="5027">
                  <c:v>0.9484699428615514</c:v>
                </c:pt>
                <c:pt idx="5028">
                  <c:v>0.94857154267733068</c:v>
                </c:pt>
                <c:pt idx="5029">
                  <c:v>0.94867298310758763</c:v>
                </c:pt>
                <c:pt idx="5030">
                  <c:v>0.94877426430853584</c:v>
                </c:pt>
                <c:pt idx="5031">
                  <c:v>0.94887538643642533</c:v>
                </c:pt>
                <c:pt idx="5032">
                  <c:v>0.9489763496475685</c:v>
                </c:pt>
                <c:pt idx="5033">
                  <c:v>0.94907715409832671</c:v>
                </c:pt>
                <c:pt idx="5034">
                  <c:v>0.94917779994510221</c:v>
                </c:pt>
                <c:pt idx="5035">
                  <c:v>0.9492782873443476</c:v>
                </c:pt>
                <c:pt idx="5036">
                  <c:v>0.94937861645256538</c:v>
                </c:pt>
                <c:pt idx="5037">
                  <c:v>0.94947878742629177</c:v>
                </c:pt>
                <c:pt idx="5038">
                  <c:v>0.94957880042212961</c:v>
                </c:pt>
                <c:pt idx="5039">
                  <c:v>0.94967865559671605</c:v>
                </c:pt>
                <c:pt idx="5040">
                  <c:v>0.94977835310672365</c:v>
                </c:pt>
                <c:pt idx="5041">
                  <c:v>0.94987789310889614</c:v>
                </c:pt>
                <c:pt idx="5042">
                  <c:v>0.94997727575998225</c:v>
                </c:pt>
                <c:pt idx="5043">
                  <c:v>0.95007650121681597</c:v>
                </c:pt>
                <c:pt idx="5044">
                  <c:v>0.9501755696362485</c:v>
                </c:pt>
                <c:pt idx="5045">
                  <c:v>0.95027448117518065</c:v>
                </c:pt>
                <c:pt idx="5046">
                  <c:v>0.95037323599055212</c:v>
                </c:pt>
                <c:pt idx="5047">
                  <c:v>0.950471834239352</c:v>
                </c:pt>
                <c:pt idx="5048">
                  <c:v>0.95057027607860078</c:v>
                </c:pt>
                <c:pt idx="5049">
                  <c:v>0.95066856166535552</c:v>
                </c:pt>
                <c:pt idx="5050">
                  <c:v>0.95076669115673451</c:v>
                </c:pt>
                <c:pt idx="5051">
                  <c:v>0.95086466470987863</c:v>
                </c:pt>
                <c:pt idx="5052">
                  <c:v>0.95096248248196857</c:v>
                </c:pt>
                <c:pt idx="5053">
                  <c:v>0.95106014463022837</c:v>
                </c:pt>
                <c:pt idx="5054">
                  <c:v>0.9511576513119171</c:v>
                </c:pt>
                <c:pt idx="5055">
                  <c:v>0.95125500268433605</c:v>
                </c:pt>
                <c:pt idx="5056">
                  <c:v>0.95135219890480849</c:v>
                </c:pt>
                <c:pt idx="5057">
                  <c:v>0.95144924013071663</c:v>
                </c:pt>
                <c:pt idx="5058">
                  <c:v>0.95154612651946291</c:v>
                </c:pt>
                <c:pt idx="5059">
                  <c:v>0.95164285822849715</c:v>
                </c:pt>
                <c:pt idx="5060">
                  <c:v>0.95173943541528083</c:v>
                </c:pt>
                <c:pt idx="5061">
                  <c:v>0.95183585823733285</c:v>
                </c:pt>
                <c:pt idx="5062">
                  <c:v>0.95193212685220185</c:v>
                </c:pt>
                <c:pt idx="5063">
                  <c:v>0.95202824141747655</c:v>
                </c:pt>
                <c:pt idx="5064">
                  <c:v>0.95212420209075288</c:v>
                </c:pt>
                <c:pt idx="5065">
                  <c:v>0.95222000902967963</c:v>
                </c:pt>
                <c:pt idx="5066">
                  <c:v>0.95231566239193943</c:v>
                </c:pt>
                <c:pt idx="5067">
                  <c:v>0.95241116233523759</c:v>
                </c:pt>
                <c:pt idx="5068">
                  <c:v>0.95250650901731126</c:v>
                </c:pt>
                <c:pt idx="5069">
                  <c:v>0.95260170259594512</c:v>
                </c:pt>
                <c:pt idx="5070">
                  <c:v>0.95269674322891773</c:v>
                </c:pt>
                <c:pt idx="5071">
                  <c:v>0.95279163107407927</c:v>
                </c:pt>
                <c:pt idx="5072">
                  <c:v>0.95288636628926648</c:v>
                </c:pt>
                <c:pt idx="5073">
                  <c:v>0.95298094903238706</c:v>
                </c:pt>
                <c:pt idx="5074">
                  <c:v>0.95307537946134979</c:v>
                </c:pt>
                <c:pt idx="5075">
                  <c:v>0.95316965773410178</c:v>
                </c:pt>
                <c:pt idx="5076">
                  <c:v>0.95326378400860357</c:v>
                </c:pt>
                <c:pt idx="5077">
                  <c:v>0.95335775844286441</c:v>
                </c:pt>
                <c:pt idx="5078">
                  <c:v>0.95345158119490259</c:v>
                </c:pt>
                <c:pt idx="5079">
                  <c:v>0.95354525242277399</c:v>
                </c:pt>
                <c:pt idx="5080">
                  <c:v>0.9536387722845433</c:v>
                </c:pt>
                <c:pt idx="5081">
                  <c:v>0.95373214093830916</c:v>
                </c:pt>
                <c:pt idx="5082">
                  <c:v>0.95382535854220662</c:v>
                </c:pt>
                <c:pt idx="5083">
                  <c:v>0.95391842525437764</c:v>
                </c:pt>
                <c:pt idx="5084">
                  <c:v>0.95401134123299358</c:v>
                </c:pt>
                <c:pt idx="5085">
                  <c:v>0.95410410663624889</c:v>
                </c:pt>
                <c:pt idx="5086">
                  <c:v>0.95419672162235936</c:v>
                </c:pt>
                <c:pt idx="5087">
                  <c:v>0.95428918634956361</c:v>
                </c:pt>
                <c:pt idx="5088">
                  <c:v>0.95438150097612051</c:v>
                </c:pt>
                <c:pt idx="5089">
                  <c:v>0.95447366566031211</c:v>
                </c:pt>
                <c:pt idx="5090">
                  <c:v>0.954565680560439</c:v>
                </c:pt>
                <c:pt idx="5091">
                  <c:v>0.9546575458348221</c:v>
                </c:pt>
                <c:pt idx="5092">
                  <c:v>0.95474926164180696</c:v>
                </c:pt>
                <c:pt idx="5093">
                  <c:v>0.95484082813974414</c:v>
                </c:pt>
                <c:pt idx="5094">
                  <c:v>0.95493224548701416</c:v>
                </c:pt>
                <c:pt idx="5095">
                  <c:v>0.95502351384202</c:v>
                </c:pt>
                <c:pt idx="5096">
                  <c:v>0.95511463336317914</c:v>
                </c:pt>
                <c:pt idx="5097">
                  <c:v>0.95520560420890632</c:v>
                </c:pt>
                <c:pt idx="5098">
                  <c:v>0.95529642653766067</c:v>
                </c:pt>
                <c:pt idx="5099">
                  <c:v>0.95538710050790587</c:v>
                </c:pt>
                <c:pt idx="5100">
                  <c:v>0.95547762627813215</c:v>
                </c:pt>
                <c:pt idx="5101">
                  <c:v>0.9555680040068153</c:v>
                </c:pt>
                <c:pt idx="5102">
                  <c:v>0.95565823385248316</c:v>
                </c:pt>
                <c:pt idx="5103">
                  <c:v>0.95574831597364662</c:v>
                </c:pt>
                <c:pt idx="5104">
                  <c:v>0.95583825052885885</c:v>
                </c:pt>
                <c:pt idx="5105">
                  <c:v>0.95592803767665979</c:v>
                </c:pt>
                <c:pt idx="5106">
                  <c:v>0.95601767757561773</c:v>
                </c:pt>
                <c:pt idx="5107">
                  <c:v>0.95610717038431603</c:v>
                </c:pt>
                <c:pt idx="5108">
                  <c:v>0.95619651626134161</c:v>
                </c:pt>
                <c:pt idx="5109">
                  <c:v>0.95628571536529605</c:v>
                </c:pt>
                <c:pt idx="5110">
                  <c:v>0.95637476785479225</c:v>
                </c:pt>
                <c:pt idx="5111">
                  <c:v>0.95646367388845377</c:v>
                </c:pt>
                <c:pt idx="5112">
                  <c:v>0.9565524336249146</c:v>
                </c:pt>
                <c:pt idx="5113">
                  <c:v>0.9566410472228225</c:v>
                </c:pt>
                <c:pt idx="5114">
                  <c:v>0.95672951484082114</c:v>
                </c:pt>
                <c:pt idx="5115">
                  <c:v>0.95681783663758102</c:v>
                </c:pt>
                <c:pt idx="5116">
                  <c:v>0.95690601277175968</c:v>
                </c:pt>
                <c:pt idx="5117">
                  <c:v>0.95699404340205085</c:v>
                </c:pt>
                <c:pt idx="5118">
                  <c:v>0.9570819286871346</c:v>
                </c:pt>
                <c:pt idx="5119">
                  <c:v>0.95716966878570287</c:v>
                </c:pt>
                <c:pt idx="5120">
                  <c:v>0.95725726385645549</c:v>
                </c:pt>
                <c:pt idx="5121">
                  <c:v>0.95734471405810351</c:v>
                </c:pt>
                <c:pt idx="5122">
                  <c:v>0.95743201954934376</c:v>
                </c:pt>
                <c:pt idx="5123">
                  <c:v>0.9575191804889065</c:v>
                </c:pt>
                <c:pt idx="5124">
                  <c:v>0.95760619703550964</c:v>
                </c:pt>
                <c:pt idx="5125">
                  <c:v>0.95769306934788101</c:v>
                </c:pt>
                <c:pt idx="5126">
                  <c:v>0.95777979758474585</c:v>
                </c:pt>
                <c:pt idx="5127">
                  <c:v>0.95786638190483042</c:v>
                </c:pt>
                <c:pt idx="5128">
                  <c:v>0.95795282246689528</c:v>
                </c:pt>
                <c:pt idx="5129">
                  <c:v>0.95803911942965192</c:v>
                </c:pt>
                <c:pt idx="5130">
                  <c:v>0.9581252729518609</c:v>
                </c:pt>
                <c:pt idx="5131">
                  <c:v>0.95821128319225057</c:v>
                </c:pt>
                <c:pt idx="5132">
                  <c:v>0.9582971503095794</c:v>
                </c:pt>
                <c:pt idx="5133">
                  <c:v>0.95838287446257564</c:v>
                </c:pt>
                <c:pt idx="5134">
                  <c:v>0.95846845580999718</c:v>
                </c:pt>
                <c:pt idx="5135">
                  <c:v>0.95855389451058892</c:v>
                </c:pt>
                <c:pt idx="5136">
                  <c:v>0.9586391907230869</c:v>
                </c:pt>
                <c:pt idx="5137">
                  <c:v>0.95872434460623668</c:v>
                </c:pt>
                <c:pt idx="5138">
                  <c:v>0.9588093563187926</c:v>
                </c:pt>
                <c:pt idx="5139">
                  <c:v>0.95889422601947882</c:v>
                </c:pt>
                <c:pt idx="5140">
                  <c:v>0.95897895386703302</c:v>
                </c:pt>
                <c:pt idx="5141">
                  <c:v>0.95906354002020111</c:v>
                </c:pt>
                <c:pt idx="5142">
                  <c:v>0.95914798463771733</c:v>
                </c:pt>
                <c:pt idx="5143">
                  <c:v>0.9592322878783015</c:v>
                </c:pt>
                <c:pt idx="5144">
                  <c:v>0.95931644990067833</c:v>
                </c:pt>
                <c:pt idx="5145">
                  <c:v>0.95940047086358016</c:v>
                </c:pt>
                <c:pt idx="5146">
                  <c:v>0.9594843509257025</c:v>
                </c:pt>
                <c:pt idx="5147">
                  <c:v>0.9595680902457695</c:v>
                </c:pt>
                <c:pt idx="5148">
                  <c:v>0.95965168898248165</c:v>
                </c:pt>
                <c:pt idx="5149">
                  <c:v>0.95973514729453979</c:v>
                </c:pt>
                <c:pt idx="5150">
                  <c:v>0.95981846534062576</c:v>
                </c:pt>
                <c:pt idx="5151">
                  <c:v>0.95990164327943783</c:v>
                </c:pt>
                <c:pt idx="5152">
                  <c:v>0.95998468126963732</c:v>
                </c:pt>
                <c:pt idx="5153">
                  <c:v>0.9600675794699054</c:v>
                </c:pt>
                <c:pt idx="5154">
                  <c:v>0.96015033803890004</c:v>
                </c:pt>
                <c:pt idx="5155">
                  <c:v>0.96023295713526857</c:v>
                </c:pt>
                <c:pt idx="5156">
                  <c:v>0.96031543691765953</c:v>
                </c:pt>
                <c:pt idx="5157">
                  <c:v>0.96039777754470645</c:v>
                </c:pt>
                <c:pt idx="5158">
                  <c:v>0.9604799791750227</c:v>
                </c:pt>
                <c:pt idx="5159">
                  <c:v>0.96056204196722383</c:v>
                </c:pt>
                <c:pt idx="5160">
                  <c:v>0.96064396607993063</c:v>
                </c:pt>
                <c:pt idx="5161">
                  <c:v>0.9607257516717137</c:v>
                </c:pt>
                <c:pt idx="5162">
                  <c:v>0.96080739890114952</c:v>
                </c:pt>
                <c:pt idx="5163">
                  <c:v>0.96088890792681581</c:v>
                </c:pt>
                <c:pt idx="5164">
                  <c:v>0.9609702789072625</c:v>
                </c:pt>
                <c:pt idx="5165">
                  <c:v>0.96105151200103411</c:v>
                </c:pt>
                <c:pt idx="5166">
                  <c:v>0.96113260736664852</c:v>
                </c:pt>
                <c:pt idx="5167">
                  <c:v>0.96121356516262446</c:v>
                </c:pt>
                <c:pt idx="5168">
                  <c:v>0.9612943855474736</c:v>
                </c:pt>
                <c:pt idx="5169">
                  <c:v>0.9613750686796656</c:v>
                </c:pt>
                <c:pt idx="5170">
                  <c:v>0.9614556147176756</c:v>
                </c:pt>
                <c:pt idx="5171">
                  <c:v>0.96153602381995396</c:v>
                </c:pt>
                <c:pt idx="5172">
                  <c:v>0.96161629614495092</c:v>
                </c:pt>
                <c:pt idx="5173">
                  <c:v>0.96169643185108089</c:v>
                </c:pt>
                <c:pt idx="5174">
                  <c:v>0.9617764310967436</c:v>
                </c:pt>
                <c:pt idx="5175">
                  <c:v>0.96185629404033635</c:v>
                </c:pt>
                <c:pt idx="5176">
                  <c:v>0.96193602084022756</c:v>
                </c:pt>
                <c:pt idx="5177">
                  <c:v>0.96201561165477711</c:v>
                </c:pt>
                <c:pt idx="5178">
                  <c:v>0.96209506664230315</c:v>
                </c:pt>
                <c:pt idx="5179">
                  <c:v>0.96217438596112959</c:v>
                </c:pt>
                <c:pt idx="5180">
                  <c:v>0.96225356976955956</c:v>
                </c:pt>
                <c:pt idx="5181">
                  <c:v>0.9623326182258648</c:v>
                </c:pt>
                <c:pt idx="5182">
                  <c:v>0.96241153148830283</c:v>
                </c:pt>
                <c:pt idx="5183">
                  <c:v>0.96249030971511051</c:v>
                </c:pt>
                <c:pt idx="5184">
                  <c:v>0.96256895306450463</c:v>
                </c:pt>
                <c:pt idx="5185">
                  <c:v>0.9626474616946824</c:v>
                </c:pt>
                <c:pt idx="5186">
                  <c:v>0.96272583576381132</c:v>
                </c:pt>
                <c:pt idx="5187">
                  <c:v>0.96280407543003865</c:v>
                </c:pt>
                <c:pt idx="5188">
                  <c:v>0.96288218085150357</c:v>
                </c:pt>
                <c:pt idx="5189">
                  <c:v>0.9629601521863097</c:v>
                </c:pt>
                <c:pt idx="5190">
                  <c:v>0.96303798959253728</c:v>
                </c:pt>
                <c:pt idx="5191">
                  <c:v>0.96311569322824675</c:v>
                </c:pt>
                <c:pt idx="5192">
                  <c:v>0.96319326325147636</c:v>
                </c:pt>
                <c:pt idx="5193">
                  <c:v>0.96327069982022639</c:v>
                </c:pt>
                <c:pt idx="5194">
                  <c:v>0.9633480030924968</c:v>
                </c:pt>
                <c:pt idx="5195">
                  <c:v>0.96342517322623478</c:v>
                </c:pt>
                <c:pt idx="5196">
                  <c:v>0.96350221037938855</c:v>
                </c:pt>
                <c:pt idx="5197">
                  <c:v>0.96357911470985502</c:v>
                </c:pt>
                <c:pt idx="5198">
                  <c:v>0.96365588637553246</c:v>
                </c:pt>
                <c:pt idx="5199">
                  <c:v>0.96373252553425459</c:v>
                </c:pt>
                <c:pt idx="5200">
                  <c:v>0.96380903234387938</c:v>
                </c:pt>
                <c:pt idx="5201">
                  <c:v>0.96388540696217706</c:v>
                </c:pt>
                <c:pt idx="5202">
                  <c:v>0.96396164954693719</c:v>
                </c:pt>
                <c:pt idx="5203">
                  <c:v>0.96403776025590759</c:v>
                </c:pt>
                <c:pt idx="5204">
                  <c:v>0.96411373924680177</c:v>
                </c:pt>
                <c:pt idx="5205">
                  <c:v>0.9641895866773057</c:v>
                </c:pt>
                <c:pt idx="5206">
                  <c:v>0.9642653027050776</c:v>
                </c:pt>
                <c:pt idx="5207">
                  <c:v>0.96434088748774471</c:v>
                </c:pt>
                <c:pt idx="5208">
                  <c:v>0.96441634118289943</c:v>
                </c:pt>
                <c:pt idx="5209">
                  <c:v>0.96449166394813002</c:v>
                </c:pt>
                <c:pt idx="5210">
                  <c:v>0.96456685594094016</c:v>
                </c:pt>
                <c:pt idx="5211">
                  <c:v>0.96464191731887006</c:v>
                </c:pt>
                <c:pt idx="5212">
                  <c:v>0.96471684823935477</c:v>
                </c:pt>
                <c:pt idx="5213">
                  <c:v>0.9647916488598639</c:v>
                </c:pt>
                <c:pt idx="5214">
                  <c:v>0.96486631933778877</c:v>
                </c:pt>
                <c:pt idx="5215">
                  <c:v>0.96494085983051736</c:v>
                </c:pt>
                <c:pt idx="5216">
                  <c:v>0.96501527049538116</c:v>
                </c:pt>
                <c:pt idx="5217">
                  <c:v>0.96508955148969133</c:v>
                </c:pt>
                <c:pt idx="5218">
                  <c:v>0.96516370297071907</c:v>
                </c:pt>
                <c:pt idx="5219">
                  <c:v>0.96523772509570949</c:v>
                </c:pt>
                <c:pt idx="5220">
                  <c:v>0.96531161802186582</c:v>
                </c:pt>
                <c:pt idx="5221">
                  <c:v>0.96538538190635126</c:v>
                </c:pt>
                <c:pt idx="5222">
                  <c:v>0.96545901690631364</c:v>
                </c:pt>
                <c:pt idx="5223">
                  <c:v>0.96553252317883576</c:v>
                </c:pt>
                <c:pt idx="5224">
                  <c:v>0.96560590088098663</c:v>
                </c:pt>
                <c:pt idx="5225">
                  <c:v>0.96567915016979422</c:v>
                </c:pt>
                <c:pt idx="5226">
                  <c:v>0.96575227120222928</c:v>
                </c:pt>
                <c:pt idx="5227">
                  <c:v>0.9658252641352606</c:v>
                </c:pt>
                <c:pt idx="5228">
                  <c:v>0.96589812912579465</c:v>
                </c:pt>
                <c:pt idx="5229">
                  <c:v>0.9659708663307085</c:v>
                </c:pt>
                <c:pt idx="5230">
                  <c:v>0.96604347590682615</c:v>
                </c:pt>
                <c:pt idx="5231">
                  <c:v>0.96611595801095707</c:v>
                </c:pt>
                <c:pt idx="5232">
                  <c:v>0.96618831279985462</c:v>
                </c:pt>
                <c:pt idx="5233">
                  <c:v>0.96626054043023557</c:v>
                </c:pt>
                <c:pt idx="5234">
                  <c:v>0.96633264105877914</c:v>
                </c:pt>
                <c:pt idx="5235">
                  <c:v>0.9664046148421217</c:v>
                </c:pt>
                <c:pt idx="5236">
                  <c:v>0.96647646193685699</c:v>
                </c:pt>
                <c:pt idx="5237">
                  <c:v>0.96654818249955265</c:v>
                </c:pt>
                <c:pt idx="5238">
                  <c:v>0.96661977668670895</c:v>
                </c:pt>
                <c:pt idx="5239">
                  <c:v>0.96669124465480405</c:v>
                </c:pt>
                <c:pt idx="5240">
                  <c:v>0.96676258656025749</c:v>
                </c:pt>
                <c:pt idx="5241">
                  <c:v>0.96683380255947915</c:v>
                </c:pt>
                <c:pt idx="5242">
                  <c:v>0.96690489280879277</c:v>
                </c:pt>
                <c:pt idx="5243">
                  <c:v>0.96697585746451054</c:v>
                </c:pt>
                <c:pt idx="5244">
                  <c:v>0.96704669668288179</c:v>
                </c:pt>
                <c:pt idx="5245">
                  <c:v>0.96711741062012335</c:v>
                </c:pt>
                <c:pt idx="5246">
                  <c:v>0.96718799943240596</c:v>
                </c:pt>
                <c:pt idx="5247">
                  <c:v>0.96725846327585763</c:v>
                </c:pt>
                <c:pt idx="5248">
                  <c:v>0.96732880230655716</c:v>
                </c:pt>
                <c:pt idx="5249">
                  <c:v>0.96739901668053629</c:v>
                </c:pt>
                <c:pt idx="5250">
                  <c:v>0.96746910655377483</c:v>
                </c:pt>
                <c:pt idx="5251">
                  <c:v>0.9675390720822229</c:v>
                </c:pt>
                <c:pt idx="5252">
                  <c:v>0.96760891342178612</c:v>
                </c:pt>
                <c:pt idx="5253">
                  <c:v>0.96767863072829496</c:v>
                </c:pt>
                <c:pt idx="5254">
                  <c:v>0.96774822415756001</c:v>
                </c:pt>
                <c:pt idx="5255">
                  <c:v>0.9678176938653329</c:v>
                </c:pt>
                <c:pt idx="5256">
                  <c:v>0.96788704000732506</c:v>
                </c:pt>
                <c:pt idx="5257">
                  <c:v>0.96795626273919433</c:v>
                </c:pt>
                <c:pt idx="5258">
                  <c:v>0.96802536221654489</c:v>
                </c:pt>
                <c:pt idx="5259">
                  <c:v>0.96809433859493665</c:v>
                </c:pt>
                <c:pt idx="5260">
                  <c:v>0.96816319202988665</c:v>
                </c:pt>
                <c:pt idx="5261">
                  <c:v>0.96823192267685365</c:v>
                </c:pt>
                <c:pt idx="5262">
                  <c:v>0.96830053069125033</c:v>
                </c:pt>
                <c:pt idx="5263">
                  <c:v>0.9683690162284424</c:v>
                </c:pt>
                <c:pt idx="5264">
                  <c:v>0.96843737944372743</c:v>
                </c:pt>
                <c:pt idx="5265">
                  <c:v>0.96850562049237965</c:v>
                </c:pt>
                <c:pt idx="5266">
                  <c:v>0.96857373952960035</c:v>
                </c:pt>
                <c:pt idx="5267">
                  <c:v>0.96864173671055476</c:v>
                </c:pt>
                <c:pt idx="5268">
                  <c:v>0.9687096121903378</c:v>
                </c:pt>
                <c:pt idx="5269">
                  <c:v>0.96877736612400123</c:v>
                </c:pt>
                <c:pt idx="5270">
                  <c:v>0.96884499866655394</c:v>
                </c:pt>
                <c:pt idx="5271">
                  <c:v>0.96891250997292877</c:v>
                </c:pt>
                <c:pt idx="5272">
                  <c:v>0.96897990019804903</c:v>
                </c:pt>
                <c:pt idx="5273">
                  <c:v>0.96904716949672209</c:v>
                </c:pt>
                <c:pt idx="5274">
                  <c:v>0.96911431802375114</c:v>
                </c:pt>
                <c:pt idx="5275">
                  <c:v>0.96918134593386429</c:v>
                </c:pt>
                <c:pt idx="5276">
                  <c:v>0.96924825338174225</c:v>
                </c:pt>
                <c:pt idx="5277">
                  <c:v>0.96931504052199613</c:v>
                </c:pt>
                <c:pt idx="5278">
                  <c:v>0.96938170750920372</c:v>
                </c:pt>
                <c:pt idx="5279">
                  <c:v>0.96944825449787775</c:v>
                </c:pt>
                <c:pt idx="5280">
                  <c:v>0.96951468164245758</c:v>
                </c:pt>
                <c:pt idx="5281">
                  <c:v>0.96958098909735291</c:v>
                </c:pt>
                <c:pt idx="5282">
                  <c:v>0.96964717701691583</c:v>
                </c:pt>
                <c:pt idx="5283">
                  <c:v>0.96971324555541605</c:v>
                </c:pt>
                <c:pt idx="5284">
                  <c:v>0.96977919486708763</c:v>
                </c:pt>
                <c:pt idx="5285">
                  <c:v>0.96984502510610282</c:v>
                </c:pt>
                <c:pt idx="5286">
                  <c:v>0.96991073642656755</c:v>
                </c:pt>
                <c:pt idx="5287">
                  <c:v>0.96997632898253716</c:v>
                </c:pt>
                <c:pt idx="5288">
                  <c:v>0.97004180292801911</c:v>
                </c:pt>
                <c:pt idx="5289">
                  <c:v>0.97010715841692829</c:v>
                </c:pt>
                <c:pt idx="5290">
                  <c:v>0.9701723956031616</c:v>
                </c:pt>
                <c:pt idx="5291">
                  <c:v>0.97023751464052965</c:v>
                </c:pt>
                <c:pt idx="5292">
                  <c:v>0.97030251568279002</c:v>
                </c:pt>
                <c:pt idx="5293">
                  <c:v>0.97036739888363843</c:v>
                </c:pt>
                <c:pt idx="5294">
                  <c:v>0.97043216439671875</c:v>
                </c:pt>
                <c:pt idx="5295">
                  <c:v>0.97049681237561036</c:v>
                </c:pt>
                <c:pt idx="5296">
                  <c:v>0.97056134297381202</c:v>
                </c:pt>
                <c:pt idx="5297">
                  <c:v>0.97062575634479953</c:v>
                </c:pt>
                <c:pt idx="5298">
                  <c:v>0.97069005264194175</c:v>
                </c:pt>
                <c:pt idx="5299">
                  <c:v>0.97075423201858735</c:v>
                </c:pt>
                <c:pt idx="5300">
                  <c:v>0.97081829462798463</c:v>
                </c:pt>
                <c:pt idx="5301">
                  <c:v>0.9708822406233597</c:v>
                </c:pt>
                <c:pt idx="5302">
                  <c:v>0.97094607015784573</c:v>
                </c:pt>
                <c:pt idx="5303">
                  <c:v>0.97100978338452515</c:v>
                </c:pt>
                <c:pt idx="5304">
                  <c:v>0.97107338045640268</c:v>
                </c:pt>
                <c:pt idx="5305">
                  <c:v>0.97113686152643841</c:v>
                </c:pt>
                <c:pt idx="5306">
                  <c:v>0.9712002267475186</c:v>
                </c:pt>
                <c:pt idx="5307">
                  <c:v>0.97126347627246212</c:v>
                </c:pt>
                <c:pt idx="5308">
                  <c:v>0.97132661025403166</c:v>
                </c:pt>
                <c:pt idx="5309">
                  <c:v>0.97138962884490998</c:v>
                </c:pt>
                <c:pt idx="5310">
                  <c:v>0.97145253219773242</c:v>
                </c:pt>
                <c:pt idx="5311">
                  <c:v>0.9715153204650574</c:v>
                </c:pt>
                <c:pt idx="5312">
                  <c:v>0.97157799379937992</c:v>
                </c:pt>
                <c:pt idx="5313">
                  <c:v>0.97164055235313562</c:v>
                </c:pt>
                <c:pt idx="5314">
                  <c:v>0.97170299627866463</c:v>
                </c:pt>
                <c:pt idx="5315">
                  <c:v>0.971765325728282</c:v>
                </c:pt>
                <c:pt idx="5316">
                  <c:v>0.9718275408542103</c:v>
                </c:pt>
                <c:pt idx="5317">
                  <c:v>0.9718896418086086</c:v>
                </c:pt>
                <c:pt idx="5318">
                  <c:v>0.97195162874357366</c:v>
                </c:pt>
                <c:pt idx="5319">
                  <c:v>0.97201350181111446</c:v>
                </c:pt>
                <c:pt idx="5320">
                  <c:v>0.97207526116320364</c:v>
                </c:pt>
                <c:pt idx="5321">
                  <c:v>0.97213690695171839</c:v>
                </c:pt>
                <c:pt idx="5322">
                  <c:v>0.97219843932848671</c:v>
                </c:pt>
                <c:pt idx="5323">
                  <c:v>0.97225985844523832</c:v>
                </c:pt>
                <c:pt idx="5324">
                  <c:v>0.97232116445366301</c:v>
                </c:pt>
                <c:pt idx="5325">
                  <c:v>0.97238235750537161</c:v>
                </c:pt>
                <c:pt idx="5326">
                  <c:v>0.97244343775190001</c:v>
                </c:pt>
                <c:pt idx="5327">
                  <c:v>0.97250440534471461</c:v>
                </c:pt>
                <c:pt idx="5328">
                  <c:v>0.9725652604352133</c:v>
                </c:pt>
                <c:pt idx="5329">
                  <c:v>0.97262600317472603</c:v>
                </c:pt>
                <c:pt idx="5330">
                  <c:v>0.9726866337144997</c:v>
                </c:pt>
                <c:pt idx="5331">
                  <c:v>0.9727471522057205</c:v>
                </c:pt>
                <c:pt idx="5332">
                  <c:v>0.97280755879949565</c:v>
                </c:pt>
                <c:pt idx="5333">
                  <c:v>0.97286785364687633</c:v>
                </c:pt>
                <c:pt idx="5334">
                  <c:v>0.97292803689881391</c:v>
                </c:pt>
                <c:pt idx="5335">
                  <c:v>0.97298810870619989</c:v>
                </c:pt>
                <c:pt idx="5336">
                  <c:v>0.97304806921986964</c:v>
                </c:pt>
                <c:pt idx="5337">
                  <c:v>0.97310791859056323</c:v>
                </c:pt>
                <c:pt idx="5338">
                  <c:v>0.97316765696894592</c:v>
                </c:pt>
                <c:pt idx="5339">
                  <c:v>0.97322728450562579</c:v>
                </c:pt>
                <c:pt idx="5340">
                  <c:v>0.97328680135112444</c:v>
                </c:pt>
                <c:pt idx="5341">
                  <c:v>0.97334620765589708</c:v>
                </c:pt>
                <c:pt idx="5342">
                  <c:v>0.97340550357030464</c:v>
                </c:pt>
                <c:pt idx="5343">
                  <c:v>0.97346468924465857</c:v>
                </c:pt>
                <c:pt idx="5344">
                  <c:v>0.97352376482918568</c:v>
                </c:pt>
                <c:pt idx="5345">
                  <c:v>0.97358273047402966</c:v>
                </c:pt>
                <c:pt idx="5346">
                  <c:v>0.973641586329269</c:v>
                </c:pt>
                <c:pt idx="5347">
                  <c:v>0.97370033254489863</c:v>
                </c:pt>
                <c:pt idx="5348">
                  <c:v>0.97375896927082661</c:v>
                </c:pt>
                <c:pt idx="5349">
                  <c:v>0.97381749665691564</c:v>
                </c:pt>
                <c:pt idx="5350">
                  <c:v>0.9738759148529238</c:v>
                </c:pt>
                <c:pt idx="5351">
                  <c:v>0.97393422400854635</c:v>
                </c:pt>
                <c:pt idx="5352">
                  <c:v>0.97399242427338895</c:v>
                </c:pt>
                <c:pt idx="5353">
                  <c:v>0.97405051579698276</c:v>
                </c:pt>
                <c:pt idx="5354">
                  <c:v>0.97410849872879668</c:v>
                </c:pt>
                <c:pt idx="5355">
                  <c:v>0.97416637321819732</c:v>
                </c:pt>
                <c:pt idx="5356">
                  <c:v>0.97422413941448849</c:v>
                </c:pt>
                <c:pt idx="5357">
                  <c:v>0.9742817974668887</c:v>
                </c:pt>
                <c:pt idx="5358">
                  <c:v>0.97433934752453855</c:v>
                </c:pt>
                <c:pt idx="5359">
                  <c:v>0.97439678973649846</c:v>
                </c:pt>
                <c:pt idx="5360">
                  <c:v>0.97445412425175548</c:v>
                </c:pt>
                <c:pt idx="5361">
                  <c:v>0.97451135121920929</c:v>
                </c:pt>
                <c:pt idx="5362">
                  <c:v>0.97456847078768039</c:v>
                </c:pt>
                <c:pt idx="5363">
                  <c:v>0.97462548310591401</c:v>
                </c:pt>
                <c:pt idx="5364">
                  <c:v>0.97468238832256038</c:v>
                </c:pt>
                <c:pt idx="5365">
                  <c:v>0.97473918658620962</c:v>
                </c:pt>
                <c:pt idx="5366">
                  <c:v>0.97479587804535917</c:v>
                </c:pt>
                <c:pt idx="5367">
                  <c:v>0.97485246284841565</c:v>
                </c:pt>
                <c:pt idx="5368">
                  <c:v>0.97490894114372262</c:v>
                </c:pt>
                <c:pt idx="5369">
                  <c:v>0.9749653130795356</c:v>
                </c:pt>
                <c:pt idx="5370">
                  <c:v>0.97502157880401363</c:v>
                </c:pt>
                <c:pt idx="5371">
                  <c:v>0.9750777384652537</c:v>
                </c:pt>
                <c:pt idx="5372">
                  <c:v>0.9751337922112584</c:v>
                </c:pt>
                <c:pt idx="5373">
                  <c:v>0.97518974018995108</c:v>
                </c:pt>
                <c:pt idx="5374">
                  <c:v>0.97524558254917415</c:v>
                </c:pt>
                <c:pt idx="5375">
                  <c:v>0.97530131943666676</c:v>
                </c:pt>
                <c:pt idx="5376">
                  <c:v>0.97535695100011666</c:v>
                </c:pt>
                <c:pt idx="5377">
                  <c:v>0.97541247738710568</c:v>
                </c:pt>
                <c:pt idx="5378">
                  <c:v>0.97546789874513551</c:v>
                </c:pt>
                <c:pt idx="5379">
                  <c:v>0.97552321522162644</c:v>
                </c:pt>
                <c:pt idx="5380">
                  <c:v>0.97557842696391062</c:v>
                </c:pt>
                <c:pt idx="5381">
                  <c:v>0.9756335341192357</c:v>
                </c:pt>
                <c:pt idx="5382">
                  <c:v>0.97568853683476664</c:v>
                </c:pt>
                <c:pt idx="5383">
                  <c:v>0.97574343525758411</c:v>
                </c:pt>
                <c:pt idx="5384">
                  <c:v>0.97579822953466655</c:v>
                </c:pt>
                <c:pt idx="5385">
                  <c:v>0.97585291981292555</c:v>
                </c:pt>
                <c:pt idx="5386">
                  <c:v>0.97590750623919686</c:v>
                </c:pt>
                <c:pt idx="5387">
                  <c:v>0.9759619889601856</c:v>
                </c:pt>
                <c:pt idx="5388">
                  <c:v>0.97601636812255343</c:v>
                </c:pt>
                <c:pt idx="5389">
                  <c:v>0.97607064387286269</c:v>
                </c:pt>
                <c:pt idx="5390">
                  <c:v>0.97612481635758386</c:v>
                </c:pt>
                <c:pt idx="5391">
                  <c:v>0.97617888572308065</c:v>
                </c:pt>
                <c:pt idx="5392">
                  <c:v>0.97623285211567368</c:v>
                </c:pt>
                <c:pt idx="5393">
                  <c:v>0.97628671568155667</c:v>
                </c:pt>
                <c:pt idx="5394">
                  <c:v>0.97634047656686263</c:v>
                </c:pt>
                <c:pt idx="5395">
                  <c:v>0.97639413491760607</c:v>
                </c:pt>
                <c:pt idx="5396">
                  <c:v>0.9764476908797437</c:v>
                </c:pt>
                <c:pt idx="5397">
                  <c:v>0.97650114459912463</c:v>
                </c:pt>
                <c:pt idx="5398">
                  <c:v>0.97655449622151536</c:v>
                </c:pt>
                <c:pt idx="5399">
                  <c:v>0.9766077458925827</c:v>
                </c:pt>
                <c:pt idx="5400">
                  <c:v>0.97666089375792187</c:v>
                </c:pt>
                <c:pt idx="5401">
                  <c:v>0.97671393996302491</c:v>
                </c:pt>
                <c:pt idx="5402">
                  <c:v>0.97676688465329764</c:v>
                </c:pt>
                <c:pt idx="5403">
                  <c:v>0.9768197279740547</c:v>
                </c:pt>
                <c:pt idx="5404">
                  <c:v>0.97687247007052402</c:v>
                </c:pt>
                <c:pt idx="5405">
                  <c:v>0.97692511108782965</c:v>
                </c:pt>
                <c:pt idx="5406">
                  <c:v>0.97697765117102364</c:v>
                </c:pt>
                <c:pt idx="5407">
                  <c:v>0.97703009046505462</c:v>
                </c:pt>
                <c:pt idx="5408">
                  <c:v>0.97708242911478171</c:v>
                </c:pt>
                <c:pt idx="5409">
                  <c:v>0.97713466726497722</c:v>
                </c:pt>
                <c:pt idx="5410">
                  <c:v>0.97718680506030797</c:v>
                </c:pt>
                <c:pt idx="5411">
                  <c:v>0.97723884264536764</c:v>
                </c:pt>
                <c:pt idx="5412">
                  <c:v>0.97729078016464244</c:v>
                </c:pt>
                <c:pt idx="5413">
                  <c:v>0.97734261776253462</c:v>
                </c:pt>
                <c:pt idx="5414">
                  <c:v>0.97739435558334764</c:v>
                </c:pt>
                <c:pt idx="5415">
                  <c:v>0.97744599377129571</c:v>
                </c:pt>
                <c:pt idx="5416">
                  <c:v>0.97749753247050408</c:v>
                </c:pt>
                <c:pt idx="5417">
                  <c:v>0.97754897182498368</c:v>
                </c:pt>
                <c:pt idx="5418">
                  <c:v>0.97760031197868524</c:v>
                </c:pt>
                <c:pt idx="5419">
                  <c:v>0.97765155307543605</c:v>
                </c:pt>
                <c:pt idx="5420">
                  <c:v>0.9777026952589829</c:v>
                </c:pt>
                <c:pt idx="5421">
                  <c:v>0.97775373867297666</c:v>
                </c:pt>
                <c:pt idx="5422">
                  <c:v>0.97780468346097393</c:v>
                </c:pt>
                <c:pt idx="5423">
                  <c:v>0.97785552976642942</c:v>
                </c:pt>
                <c:pt idx="5424">
                  <c:v>0.97790627773271732</c:v>
                </c:pt>
                <c:pt idx="5425">
                  <c:v>0.97795692750310792</c:v>
                </c:pt>
                <c:pt idx="5426">
                  <c:v>0.9780074792207647</c:v>
                </c:pt>
                <c:pt idx="5427">
                  <c:v>0.97805793302878286</c:v>
                </c:pt>
                <c:pt idx="5428">
                  <c:v>0.9781082890701277</c:v>
                </c:pt>
                <c:pt idx="5429">
                  <c:v>0.9781585474877007</c:v>
                </c:pt>
                <c:pt idx="5430">
                  <c:v>0.97820870842428864</c:v>
                </c:pt>
                <c:pt idx="5431">
                  <c:v>0.97825877202258826</c:v>
                </c:pt>
                <c:pt idx="5432">
                  <c:v>0.97830873842519195</c:v>
                </c:pt>
                <c:pt idx="5433">
                  <c:v>0.97835860777460004</c:v>
                </c:pt>
                <c:pt idx="5434">
                  <c:v>0.97840838021321908</c:v>
                </c:pt>
                <c:pt idx="5435">
                  <c:v>0.97845805588335721</c:v>
                </c:pt>
                <c:pt idx="5436">
                  <c:v>0.97850763492722126</c:v>
                </c:pt>
                <c:pt idx="5437">
                  <c:v>0.97855711748692198</c:v>
                </c:pt>
                <c:pt idx="5438">
                  <c:v>0.97860650370447522</c:v>
                </c:pt>
                <c:pt idx="5439">
                  <c:v>0.97865579372179068</c:v>
                </c:pt>
                <c:pt idx="5440">
                  <c:v>0.97870498768068703</c:v>
                </c:pt>
                <c:pt idx="5441">
                  <c:v>0.97875408572287792</c:v>
                </c:pt>
                <c:pt idx="5442">
                  <c:v>0.97880308798999061</c:v>
                </c:pt>
                <c:pt idx="5443">
                  <c:v>0.97885199462354688</c:v>
                </c:pt>
                <c:pt idx="5444">
                  <c:v>0.97890080576495042</c:v>
                </c:pt>
                <c:pt idx="5445">
                  <c:v>0.97894952155554438</c:v>
                </c:pt>
                <c:pt idx="5446">
                  <c:v>0.97899814213653646</c:v>
                </c:pt>
                <c:pt idx="5447">
                  <c:v>0.97904666764905368</c:v>
                </c:pt>
                <c:pt idx="5448">
                  <c:v>0.97909509823412033</c:v>
                </c:pt>
                <c:pt idx="5449">
                  <c:v>0.9791434340326477</c:v>
                </c:pt>
                <c:pt idx="5450">
                  <c:v>0.97919167518547756</c:v>
                </c:pt>
                <c:pt idx="5451">
                  <c:v>0.9792398218333076</c:v>
                </c:pt>
                <c:pt idx="5452">
                  <c:v>0.97928787411677665</c:v>
                </c:pt>
                <c:pt idx="5453">
                  <c:v>0.97933583217640108</c:v>
                </c:pt>
                <c:pt idx="5454">
                  <c:v>0.97938369615259002</c:v>
                </c:pt>
                <c:pt idx="5455">
                  <c:v>0.97943146618566412</c:v>
                </c:pt>
                <c:pt idx="5456">
                  <c:v>0.97947914241584755</c:v>
                </c:pt>
                <c:pt idx="5457">
                  <c:v>0.97952672498324056</c:v>
                </c:pt>
                <c:pt idx="5458">
                  <c:v>0.97957421402786771</c:v>
                </c:pt>
                <c:pt idx="5459">
                  <c:v>0.97962160968963674</c:v>
                </c:pt>
                <c:pt idx="5460">
                  <c:v>0.9796689121083465</c:v>
                </c:pt>
                <c:pt idx="5461">
                  <c:v>0.97971612142370368</c:v>
                </c:pt>
                <c:pt idx="5462">
                  <c:v>0.9797632377753186</c:v>
                </c:pt>
                <c:pt idx="5463">
                  <c:v>0.97981026130268678</c:v>
                </c:pt>
                <c:pt idx="5464">
                  <c:v>0.97985719214520561</c:v>
                </c:pt>
                <c:pt idx="5465">
                  <c:v>0.97990403044216956</c:v>
                </c:pt>
                <c:pt idx="5466">
                  <c:v>0.97995077633276162</c:v>
                </c:pt>
                <c:pt idx="5467">
                  <c:v>0.97999742995607664</c:v>
                </c:pt>
                <c:pt idx="5468">
                  <c:v>0.98004399145109389</c:v>
                </c:pt>
                <c:pt idx="5469">
                  <c:v>0.9800904609566925</c:v>
                </c:pt>
                <c:pt idx="5470">
                  <c:v>0.98013683861164758</c:v>
                </c:pt>
                <c:pt idx="5471">
                  <c:v>0.98018312455462686</c:v>
                </c:pt>
                <c:pt idx="5472">
                  <c:v>0.98022931892420451</c:v>
                </c:pt>
                <c:pt idx="5473">
                  <c:v>0.98027542185883321</c:v>
                </c:pt>
                <c:pt idx="5474">
                  <c:v>0.98032143349687673</c:v>
                </c:pt>
                <c:pt idx="5475">
                  <c:v>0.98036735397657337</c:v>
                </c:pt>
                <c:pt idx="5476">
                  <c:v>0.98041318343607942</c:v>
                </c:pt>
                <c:pt idx="5477">
                  <c:v>0.98045892201344154</c:v>
                </c:pt>
                <c:pt idx="5478">
                  <c:v>0.98050456984658141</c:v>
                </c:pt>
                <c:pt idx="5479">
                  <c:v>0.98055012707334055</c:v>
                </c:pt>
                <c:pt idx="5480">
                  <c:v>0.98059559383143957</c:v>
                </c:pt>
                <c:pt idx="5481">
                  <c:v>0.98064097025849772</c:v>
                </c:pt>
                <c:pt idx="5482">
                  <c:v>0.98068625649201469</c:v>
                </c:pt>
                <c:pt idx="5483">
                  <c:v>0.98073145266941408</c:v>
                </c:pt>
                <c:pt idx="5484">
                  <c:v>0.98077655892797266</c:v>
                </c:pt>
                <c:pt idx="5485">
                  <c:v>0.98082157540490622</c:v>
                </c:pt>
                <c:pt idx="5486">
                  <c:v>0.98086650223728356</c:v>
                </c:pt>
                <c:pt idx="5487">
                  <c:v>0.98091133956209298</c:v>
                </c:pt>
                <c:pt idx="5488">
                  <c:v>0.98095608751619812</c:v>
                </c:pt>
                <c:pt idx="5489">
                  <c:v>0.98100074623636457</c:v>
                </c:pt>
                <c:pt idx="5490">
                  <c:v>0.98104531585924848</c:v>
                </c:pt>
                <c:pt idx="5491">
                  <c:v>0.98108979652139794</c:v>
                </c:pt>
                <c:pt idx="5492">
                  <c:v>0.98113418835924893</c:v>
                </c:pt>
                <c:pt idx="5493">
                  <c:v>0.9811784915091466</c:v>
                </c:pt>
                <c:pt idx="5494">
                  <c:v>0.98122270610730156</c:v>
                </c:pt>
                <c:pt idx="5495">
                  <c:v>0.98126683228983469</c:v>
                </c:pt>
                <c:pt idx="5496">
                  <c:v>0.98131087019274899</c:v>
                </c:pt>
                <c:pt idx="5497">
                  <c:v>0.98135481995194918</c:v>
                </c:pt>
                <c:pt idx="5498">
                  <c:v>0.9813986817032232</c:v>
                </c:pt>
                <c:pt idx="5499">
                  <c:v>0.9814424555822493</c:v>
                </c:pt>
                <c:pt idx="5500">
                  <c:v>0.98148614172459803</c:v>
                </c:pt>
                <c:pt idx="5501">
                  <c:v>0.98152974026574158</c:v>
                </c:pt>
                <c:pt idx="5502">
                  <c:v>0.98157325134101858</c:v>
                </c:pt>
                <c:pt idx="5503">
                  <c:v>0.98161667508567807</c:v>
                </c:pt>
                <c:pt idx="5504">
                  <c:v>0.98166001163485261</c:v>
                </c:pt>
                <c:pt idx="5505">
                  <c:v>0.98170326112356454</c:v>
                </c:pt>
                <c:pt idx="5506">
                  <c:v>0.9817464236867286</c:v>
                </c:pt>
                <c:pt idx="5507">
                  <c:v>0.98178949945914584</c:v>
                </c:pt>
                <c:pt idx="5508">
                  <c:v>0.98183248857550998</c:v>
                </c:pt>
                <c:pt idx="5509">
                  <c:v>0.98187539117040235</c:v>
                </c:pt>
                <c:pt idx="5510">
                  <c:v>0.98191820737829383</c:v>
                </c:pt>
                <c:pt idx="5511">
                  <c:v>0.98196093733354484</c:v>
                </c:pt>
                <c:pt idx="5512">
                  <c:v>0.98200358117040132</c:v>
                </c:pt>
                <c:pt idx="5513">
                  <c:v>0.98204613902301086</c:v>
                </c:pt>
                <c:pt idx="5514">
                  <c:v>0.98208861102539069</c:v>
                </c:pt>
                <c:pt idx="5515">
                  <c:v>0.98213099731145859</c:v>
                </c:pt>
                <c:pt idx="5516">
                  <c:v>0.98217329801501918</c:v>
                </c:pt>
                <c:pt idx="5517">
                  <c:v>0.98221551326976353</c:v>
                </c:pt>
                <c:pt idx="5518">
                  <c:v>0.98225764320927245</c:v>
                </c:pt>
                <c:pt idx="5519">
                  <c:v>0.98229968796701306</c:v>
                </c:pt>
                <c:pt idx="5520">
                  <c:v>0.98234164767634169</c:v>
                </c:pt>
                <c:pt idx="5521">
                  <c:v>0.98238352247050098</c:v>
                </c:pt>
                <c:pt idx="5522">
                  <c:v>0.98242531248262244</c:v>
                </c:pt>
                <c:pt idx="5523">
                  <c:v>0.98246701784572155</c:v>
                </c:pt>
                <c:pt idx="5524">
                  <c:v>0.98250863869271221</c:v>
                </c:pt>
                <c:pt idx="5525">
                  <c:v>0.98255017515637566</c:v>
                </c:pt>
                <c:pt idx="5526">
                  <c:v>0.98259162736940364</c:v>
                </c:pt>
                <c:pt idx="5527">
                  <c:v>0.98263299546435157</c:v>
                </c:pt>
                <c:pt idx="5528">
                  <c:v>0.98267427957368281</c:v>
                </c:pt>
                <c:pt idx="5529">
                  <c:v>0.98271547982972329</c:v>
                </c:pt>
                <c:pt idx="5530">
                  <c:v>0.98275659636471091</c:v>
                </c:pt>
                <c:pt idx="5531">
                  <c:v>0.98279762931075421</c:v>
                </c:pt>
                <c:pt idx="5532">
                  <c:v>0.98283857879985159</c:v>
                </c:pt>
                <c:pt idx="5533">
                  <c:v>0.98287944496389135</c:v>
                </c:pt>
                <c:pt idx="5534">
                  <c:v>0.98292022793463352</c:v>
                </c:pt>
                <c:pt idx="5535">
                  <c:v>0.98296092784374356</c:v>
                </c:pt>
                <c:pt idx="5536">
                  <c:v>0.98300154482275692</c:v>
                </c:pt>
                <c:pt idx="5537">
                  <c:v>0.98304207900311269</c:v>
                </c:pt>
                <c:pt idx="5538">
                  <c:v>0.9830825305161095</c:v>
                </c:pt>
                <c:pt idx="5539">
                  <c:v>0.98312289949294807</c:v>
                </c:pt>
                <c:pt idx="5540">
                  <c:v>0.98316318606471698</c:v>
                </c:pt>
                <c:pt idx="5541">
                  <c:v>0.98320339036238258</c:v>
                </c:pt>
                <c:pt idx="5542">
                  <c:v>0.98324351251679365</c:v>
                </c:pt>
                <c:pt idx="5543">
                  <c:v>0.98328355265868783</c:v>
                </c:pt>
                <c:pt idx="5544">
                  <c:v>0.98332351091868841</c:v>
                </c:pt>
                <c:pt idx="5545">
                  <c:v>0.98336338742729601</c:v>
                </c:pt>
                <c:pt idx="5546">
                  <c:v>0.98340318231491342</c:v>
                </c:pt>
                <c:pt idx="5547">
                  <c:v>0.98344289571180665</c:v>
                </c:pt>
                <c:pt idx="5548">
                  <c:v>0.98348252774813483</c:v>
                </c:pt>
                <c:pt idx="5549">
                  <c:v>0.98352207855394747</c:v>
                </c:pt>
                <c:pt idx="5550">
                  <c:v>0.98356154825915809</c:v>
                </c:pt>
                <c:pt idx="5551">
                  <c:v>0.98360093699359574</c:v>
                </c:pt>
                <c:pt idx="5552">
                  <c:v>0.98364024488692958</c:v>
                </c:pt>
                <c:pt idx="5553">
                  <c:v>0.98367947206875916</c:v>
                </c:pt>
                <c:pt idx="5554">
                  <c:v>0.98371861866853194</c:v>
                </c:pt>
                <c:pt idx="5555">
                  <c:v>0.98375768481559189</c:v>
                </c:pt>
                <c:pt idx="5556">
                  <c:v>0.98379667063917875</c:v>
                </c:pt>
                <c:pt idx="5557">
                  <c:v>0.98383557626838636</c:v>
                </c:pt>
                <c:pt idx="5558">
                  <c:v>0.98387440183220909</c:v>
                </c:pt>
                <c:pt idx="5559">
                  <c:v>0.98391314745953751</c:v>
                </c:pt>
                <c:pt idx="5560">
                  <c:v>0.98395181327912073</c:v>
                </c:pt>
                <c:pt idx="5561">
                  <c:v>0.98399039941959165</c:v>
                </c:pt>
                <c:pt idx="5562">
                  <c:v>0.98402890600948312</c:v>
                </c:pt>
                <c:pt idx="5563">
                  <c:v>0.98406733317719242</c:v>
                </c:pt>
                <c:pt idx="5564">
                  <c:v>0.98410568105101459</c:v>
                </c:pt>
                <c:pt idx="5565">
                  <c:v>0.98414394975911557</c:v>
                </c:pt>
                <c:pt idx="5566">
                  <c:v>0.98418213942954658</c:v>
                </c:pt>
                <c:pt idx="5567">
                  <c:v>0.98422025019024229</c:v>
                </c:pt>
                <c:pt idx="5568">
                  <c:v>0.98425828216901567</c:v>
                </c:pt>
                <c:pt idx="5569">
                  <c:v>0.98429623549356371</c:v>
                </c:pt>
                <c:pt idx="5570">
                  <c:v>0.98433411029146356</c:v>
                </c:pt>
                <c:pt idx="5571">
                  <c:v>0.98437190669018104</c:v>
                </c:pt>
                <c:pt idx="5572">
                  <c:v>0.98440962481703942</c:v>
                </c:pt>
                <c:pt idx="5573">
                  <c:v>0.98444726479928257</c:v>
                </c:pt>
                <c:pt idx="5574">
                  <c:v>0.98448482676399951</c:v>
                </c:pt>
                <c:pt idx="5575">
                  <c:v>0.98452231083817754</c:v>
                </c:pt>
                <c:pt idx="5576">
                  <c:v>0.98455971714868162</c:v>
                </c:pt>
                <c:pt idx="5577">
                  <c:v>0.98459704582224827</c:v>
                </c:pt>
                <c:pt idx="5578">
                  <c:v>0.98463429698552762</c:v>
                </c:pt>
                <c:pt idx="5579">
                  <c:v>0.98467147076500261</c:v>
                </c:pt>
                <c:pt idx="5580">
                  <c:v>0.98470856728706757</c:v>
                </c:pt>
                <c:pt idx="5581">
                  <c:v>0.98474558667799073</c:v>
                </c:pt>
                <c:pt idx="5582">
                  <c:v>0.98478252906391517</c:v>
                </c:pt>
                <c:pt idx="5583">
                  <c:v>0.98481939457088064</c:v>
                </c:pt>
                <c:pt idx="5584">
                  <c:v>0.98485618332478198</c:v>
                </c:pt>
                <c:pt idx="5585">
                  <c:v>0.9848928954514119</c:v>
                </c:pt>
                <c:pt idx="5586">
                  <c:v>0.98492953107643721</c:v>
                </c:pt>
                <c:pt idx="5587">
                  <c:v>0.98496609032540527</c:v>
                </c:pt>
                <c:pt idx="5588">
                  <c:v>0.98500257332374253</c:v>
                </c:pt>
                <c:pt idx="5589">
                  <c:v>0.98503898019675218</c:v>
                </c:pt>
                <c:pt idx="5590">
                  <c:v>0.98507531106963053</c:v>
                </c:pt>
                <c:pt idx="5591">
                  <c:v>0.98511156606743056</c:v>
                </c:pt>
                <c:pt idx="5592">
                  <c:v>0.98514774531510352</c:v>
                </c:pt>
                <c:pt idx="5593">
                  <c:v>0.98518384893746525</c:v>
                </c:pt>
                <c:pt idx="5594">
                  <c:v>0.9852198770592332</c:v>
                </c:pt>
                <c:pt idx="5595">
                  <c:v>0.9852558298049745</c:v>
                </c:pt>
                <c:pt idx="5596">
                  <c:v>0.98529170729915472</c:v>
                </c:pt>
                <c:pt idx="5597">
                  <c:v>0.98532750966611249</c:v>
                </c:pt>
                <c:pt idx="5598">
                  <c:v>0.98536323703006556</c:v>
                </c:pt>
                <c:pt idx="5599">
                  <c:v>0.98539888951511168</c:v>
                </c:pt>
                <c:pt idx="5600">
                  <c:v>0.9854344672452211</c:v>
                </c:pt>
                <c:pt idx="5601">
                  <c:v>0.98546997034425332</c:v>
                </c:pt>
                <c:pt idx="5602">
                  <c:v>0.98550539893593658</c:v>
                </c:pt>
                <c:pt idx="5603">
                  <c:v>0.98554075314389078</c:v>
                </c:pt>
                <c:pt idx="5604">
                  <c:v>0.9855760330915837</c:v>
                </c:pt>
                <c:pt idx="5605">
                  <c:v>0.98561123890239577</c:v>
                </c:pt>
                <c:pt idx="5606">
                  <c:v>0.98564637069956784</c:v>
                </c:pt>
                <c:pt idx="5607">
                  <c:v>0.98568142860622188</c:v>
                </c:pt>
                <c:pt idx="5608">
                  <c:v>0.98571641274535748</c:v>
                </c:pt>
                <c:pt idx="5609">
                  <c:v>0.98575132323985293</c:v>
                </c:pt>
                <c:pt idx="5610">
                  <c:v>0.98578616021245735</c:v>
                </c:pt>
                <c:pt idx="5611">
                  <c:v>0.98582092378581909</c:v>
                </c:pt>
                <c:pt idx="5612">
                  <c:v>0.98585561408243305</c:v>
                </c:pt>
                <c:pt idx="5613">
                  <c:v>0.98589023122469477</c:v>
                </c:pt>
                <c:pt idx="5614">
                  <c:v>0.98592477533486034</c:v>
                </c:pt>
                <c:pt idx="5615">
                  <c:v>0.98595924653508438</c:v>
                </c:pt>
                <c:pt idx="5616">
                  <c:v>0.98599364494737196</c:v>
                </c:pt>
                <c:pt idx="5617">
                  <c:v>0.9860279706936308</c:v>
                </c:pt>
                <c:pt idx="5618">
                  <c:v>0.9860622238956257</c:v>
                </c:pt>
                <c:pt idx="5619">
                  <c:v>0.98609640467502069</c:v>
                </c:pt>
                <c:pt idx="5620">
                  <c:v>0.98613051315332867</c:v>
                </c:pt>
                <c:pt idx="5621">
                  <c:v>0.98616454945195209</c:v>
                </c:pt>
                <c:pt idx="5622">
                  <c:v>0.98619851369219436</c:v>
                </c:pt>
                <c:pt idx="5623">
                  <c:v>0.98623240599518247</c:v>
                </c:pt>
                <c:pt idx="5624">
                  <c:v>0.9862662264819626</c:v>
                </c:pt>
                <c:pt idx="5625">
                  <c:v>0.9862999752734547</c:v>
                </c:pt>
                <c:pt idx="5626">
                  <c:v>0.9863336524904317</c:v>
                </c:pt>
                <c:pt idx="5627">
                  <c:v>0.98636725825356109</c:v>
                </c:pt>
                <c:pt idx="5628">
                  <c:v>0.98640079268338265</c:v>
                </c:pt>
                <c:pt idx="5629">
                  <c:v>0.98643425590030587</c:v>
                </c:pt>
                <c:pt idx="5630">
                  <c:v>0.98646764802462961</c:v>
                </c:pt>
                <c:pt idx="5631">
                  <c:v>0.98650096917652086</c:v>
                </c:pt>
                <c:pt idx="5632">
                  <c:v>0.98653421947602238</c:v>
                </c:pt>
                <c:pt idx="5633">
                  <c:v>0.9865673990430438</c:v>
                </c:pt>
                <c:pt idx="5634">
                  <c:v>0.9866005079973964</c:v>
                </c:pt>
                <c:pt idx="5635">
                  <c:v>0.98663354645873769</c:v>
                </c:pt>
                <c:pt idx="5636">
                  <c:v>0.98666651454661758</c:v>
                </c:pt>
                <c:pt idx="5637">
                  <c:v>0.98669941238046599</c:v>
                </c:pt>
                <c:pt idx="5638">
                  <c:v>0.98673224007956128</c:v>
                </c:pt>
                <c:pt idx="5639">
                  <c:v>0.98676499776309412</c:v>
                </c:pt>
                <c:pt idx="5640">
                  <c:v>0.98679768555010761</c:v>
                </c:pt>
                <c:pt idx="5641">
                  <c:v>0.98683030355952472</c:v>
                </c:pt>
                <c:pt idx="5642">
                  <c:v>0.98686285191014456</c:v>
                </c:pt>
                <c:pt idx="5643">
                  <c:v>0.98689533072064251</c:v>
                </c:pt>
                <c:pt idx="5644">
                  <c:v>0.98692774010956752</c:v>
                </c:pt>
                <c:pt idx="5645">
                  <c:v>0.98696008019534032</c:v>
                </c:pt>
                <c:pt idx="5646">
                  <c:v>0.98699235109627059</c:v>
                </c:pt>
                <c:pt idx="5647">
                  <c:v>0.98702455293052282</c:v>
                </c:pt>
                <c:pt idx="5648">
                  <c:v>0.98705668581614558</c:v>
                </c:pt>
                <c:pt idx="5649">
                  <c:v>0.98708874987107309</c:v>
                </c:pt>
                <c:pt idx="5650">
                  <c:v>0.98712074521310078</c:v>
                </c:pt>
                <c:pt idx="5651">
                  <c:v>0.98715267195989731</c:v>
                </c:pt>
                <c:pt idx="5652">
                  <c:v>0.9871845302290142</c:v>
                </c:pt>
                <c:pt idx="5653">
                  <c:v>0.98721632013787153</c:v>
                </c:pt>
                <c:pt idx="5654">
                  <c:v>0.98724804180377668</c:v>
                </c:pt>
                <c:pt idx="5655">
                  <c:v>0.98727969534389581</c:v>
                </c:pt>
                <c:pt idx="5656">
                  <c:v>0.98731128087526088</c:v>
                </c:pt>
                <c:pt idx="5657">
                  <c:v>0.98734279851482376</c:v>
                </c:pt>
                <c:pt idx="5658">
                  <c:v>0.9873742483793565</c:v>
                </c:pt>
                <c:pt idx="5659">
                  <c:v>0.98740563058553565</c:v>
                </c:pt>
                <c:pt idx="5660">
                  <c:v>0.98743694524989956</c:v>
                </c:pt>
                <c:pt idx="5661">
                  <c:v>0.98746819248888162</c:v>
                </c:pt>
                <c:pt idx="5662">
                  <c:v>0.98749937241875863</c:v>
                </c:pt>
                <c:pt idx="5663">
                  <c:v>0.98753048515569786</c:v>
                </c:pt>
                <c:pt idx="5664">
                  <c:v>0.98756153081574682</c:v>
                </c:pt>
                <c:pt idx="5665">
                  <c:v>0.98759250951482158</c:v>
                </c:pt>
                <c:pt idx="5666">
                  <c:v>0.98762342136870163</c:v>
                </c:pt>
                <c:pt idx="5667">
                  <c:v>0.98765426649305543</c:v>
                </c:pt>
                <c:pt idx="5668">
                  <c:v>0.9876850450034107</c:v>
                </c:pt>
                <c:pt idx="5669">
                  <c:v>0.98771575701518755</c:v>
                </c:pt>
                <c:pt idx="5670">
                  <c:v>0.98774640264365965</c:v>
                </c:pt>
                <c:pt idx="5671">
                  <c:v>0.98777698200399011</c:v>
                </c:pt>
                <c:pt idx="5672">
                  <c:v>0.98780749521120859</c:v>
                </c:pt>
                <c:pt idx="5673">
                  <c:v>0.98783794238021949</c:v>
                </c:pt>
                <c:pt idx="5674">
                  <c:v>0.98786832362580013</c:v>
                </c:pt>
                <c:pt idx="5675">
                  <c:v>0.98789863906260167</c:v>
                </c:pt>
                <c:pt idx="5676">
                  <c:v>0.98792888880514851</c:v>
                </c:pt>
                <c:pt idx="5677">
                  <c:v>0.98795907296783969</c:v>
                </c:pt>
                <c:pt idx="5678">
                  <c:v>0.98798919166494559</c:v>
                </c:pt>
                <c:pt idx="5679">
                  <c:v>0.98801924501061256</c:v>
                </c:pt>
                <c:pt idx="5680">
                  <c:v>0.9880492331188625</c:v>
                </c:pt>
                <c:pt idx="5681">
                  <c:v>0.98807915610357899</c:v>
                </c:pt>
                <c:pt idx="5682">
                  <c:v>0.98810901407852625</c:v>
                </c:pt>
                <c:pt idx="5683">
                  <c:v>0.98813880715734359</c:v>
                </c:pt>
                <c:pt idx="5684">
                  <c:v>0.98816853545354866</c:v>
                </c:pt>
                <c:pt idx="5685">
                  <c:v>0.98819819908052009</c:v>
                </c:pt>
                <c:pt idx="5686">
                  <c:v>0.98822779815151529</c:v>
                </c:pt>
                <c:pt idx="5687">
                  <c:v>0.98825733277966155</c:v>
                </c:pt>
                <c:pt idx="5688">
                  <c:v>0.98828680307796535</c:v>
                </c:pt>
                <c:pt idx="5689">
                  <c:v>0.98831620915930507</c:v>
                </c:pt>
                <c:pt idx="5690">
                  <c:v>0.98834555113642852</c:v>
                </c:pt>
                <c:pt idx="5691">
                  <c:v>0.98837482912194796</c:v>
                </c:pt>
                <c:pt idx="5692">
                  <c:v>0.98840404322837194</c:v>
                </c:pt>
                <c:pt idx="5693">
                  <c:v>0.98843319356805659</c:v>
                </c:pt>
                <c:pt idx="5694">
                  <c:v>0.98846228025324145</c:v>
                </c:pt>
                <c:pt idx="5695">
                  <c:v>0.98849130339605351</c:v>
                </c:pt>
                <c:pt idx="5696">
                  <c:v>0.9885202631084633</c:v>
                </c:pt>
                <c:pt idx="5697">
                  <c:v>0.98854915950233357</c:v>
                </c:pt>
                <c:pt idx="5698">
                  <c:v>0.98857799268939561</c:v>
                </c:pt>
                <c:pt idx="5699">
                  <c:v>0.98860676278124737</c:v>
                </c:pt>
                <c:pt idx="5700">
                  <c:v>0.98863546988937834</c:v>
                </c:pt>
                <c:pt idx="5701">
                  <c:v>0.98866411412512367</c:v>
                </c:pt>
                <c:pt idx="5702">
                  <c:v>0.98869269559970863</c:v>
                </c:pt>
                <c:pt idx="5703">
                  <c:v>0.98872121442422911</c:v>
                </c:pt>
                <c:pt idx="5704">
                  <c:v>0.98874967070964193</c:v>
                </c:pt>
                <c:pt idx="5705">
                  <c:v>0.98877806456679462</c:v>
                </c:pt>
                <c:pt idx="5706">
                  <c:v>0.98880639610639387</c:v>
                </c:pt>
                <c:pt idx="5707">
                  <c:v>0.98883466543902332</c:v>
                </c:pt>
                <c:pt idx="5708">
                  <c:v>0.98886287267513784</c:v>
                </c:pt>
                <c:pt idx="5709">
                  <c:v>0.98889101792506484</c:v>
                </c:pt>
                <c:pt idx="5710">
                  <c:v>0.98891910129900418</c:v>
                </c:pt>
                <c:pt idx="5711">
                  <c:v>0.98894712290702758</c:v>
                </c:pt>
                <c:pt idx="5712">
                  <c:v>0.98897508285908065</c:v>
                </c:pt>
                <c:pt idx="5713">
                  <c:v>0.98900298126497421</c:v>
                </c:pt>
                <c:pt idx="5714">
                  <c:v>0.98903081823440864</c:v>
                </c:pt>
                <c:pt idx="5715">
                  <c:v>0.98905859387692907</c:v>
                </c:pt>
                <c:pt idx="5716">
                  <c:v>0.9890863083019813</c:v>
                </c:pt>
                <c:pt idx="5717">
                  <c:v>0.98911396161886656</c:v>
                </c:pt>
                <c:pt idx="5718">
                  <c:v>0.98914155393676317</c:v>
                </c:pt>
                <c:pt idx="5719">
                  <c:v>0.98916908536471526</c:v>
                </c:pt>
                <c:pt idx="5720">
                  <c:v>0.98919655601164658</c:v>
                </c:pt>
                <c:pt idx="5721">
                  <c:v>0.9892239659863451</c:v>
                </c:pt>
                <c:pt idx="5722">
                  <c:v>0.98925131539749445</c:v>
                </c:pt>
                <c:pt idx="5723">
                  <c:v>0.9892786043536127</c:v>
                </c:pt>
                <c:pt idx="5724">
                  <c:v>0.98930583296311891</c:v>
                </c:pt>
                <c:pt idx="5725">
                  <c:v>0.98933300133428337</c:v>
                </c:pt>
                <c:pt idx="5726">
                  <c:v>0.98936010957526488</c:v>
                </c:pt>
                <c:pt idx="5727">
                  <c:v>0.98938715779410058</c:v>
                </c:pt>
                <c:pt idx="5728">
                  <c:v>0.98941414609867251</c:v>
                </c:pt>
                <c:pt idx="5729">
                  <c:v>0.98944107459675334</c:v>
                </c:pt>
                <c:pt idx="5730">
                  <c:v>0.98946794339598099</c:v>
                </c:pt>
                <c:pt idx="5731">
                  <c:v>0.98949475260388287</c:v>
                </c:pt>
                <c:pt idx="5732">
                  <c:v>0.9895215023278181</c:v>
                </c:pt>
                <c:pt idx="5733">
                  <c:v>0.98954819267506167</c:v>
                </c:pt>
                <c:pt idx="5734">
                  <c:v>0.98957482375273298</c:v>
                </c:pt>
                <c:pt idx="5735">
                  <c:v>0.98960139566784178</c:v>
                </c:pt>
                <c:pt idx="5736">
                  <c:v>0.98962790852724958</c:v>
                </c:pt>
                <c:pt idx="5737">
                  <c:v>0.98965436243770355</c:v>
                </c:pt>
                <c:pt idx="5738">
                  <c:v>0.98968075750581863</c:v>
                </c:pt>
                <c:pt idx="5739">
                  <c:v>0.98970709383808164</c:v>
                </c:pt>
                <c:pt idx="5740">
                  <c:v>0.9897333715408495</c:v>
                </c:pt>
                <c:pt idx="5741">
                  <c:v>0.98975959072035558</c:v>
                </c:pt>
                <c:pt idx="5742">
                  <c:v>0.98978575148270054</c:v>
                </c:pt>
                <c:pt idx="5743">
                  <c:v>0.98981185393385795</c:v>
                </c:pt>
                <c:pt idx="5744">
                  <c:v>0.9898378981796736</c:v>
                </c:pt>
                <c:pt idx="5745">
                  <c:v>0.98986388432586458</c:v>
                </c:pt>
                <c:pt idx="5746">
                  <c:v>0.98988981247802577</c:v>
                </c:pt>
                <c:pt idx="5747">
                  <c:v>0.98991568274159991</c:v>
                </c:pt>
                <c:pt idx="5748">
                  <c:v>0.98994149522193753</c:v>
                </c:pt>
                <c:pt idx="5749">
                  <c:v>0.98996725002423558</c:v>
                </c:pt>
                <c:pt idx="5750">
                  <c:v>0.98999294725357456</c:v>
                </c:pt>
                <c:pt idx="5751">
                  <c:v>0.99001858701489054</c:v>
                </c:pt>
                <c:pt idx="5752">
                  <c:v>0.99004416941301254</c:v>
                </c:pt>
                <c:pt idx="5753">
                  <c:v>0.99006969455262828</c:v>
                </c:pt>
                <c:pt idx="5754">
                  <c:v>0.99009516253830065</c:v>
                </c:pt>
                <c:pt idx="5755">
                  <c:v>0.9901205734744607</c:v>
                </c:pt>
                <c:pt idx="5756">
                  <c:v>0.99014592746541763</c:v>
                </c:pt>
                <c:pt idx="5757">
                  <c:v>0.99017122461534568</c:v>
                </c:pt>
                <c:pt idx="5758">
                  <c:v>0.99019646502829528</c:v>
                </c:pt>
                <c:pt idx="5759">
                  <c:v>0.99022164880818664</c:v>
                </c:pt>
                <c:pt idx="5760">
                  <c:v>0.99024677605881184</c:v>
                </c:pt>
                <c:pt idx="5761">
                  <c:v>0.99027184688383463</c:v>
                </c:pt>
                <c:pt idx="5762">
                  <c:v>0.99029686138679007</c:v>
                </c:pt>
                <c:pt idx="5763">
                  <c:v>0.9903218196710889</c:v>
                </c:pt>
                <c:pt idx="5764">
                  <c:v>0.99034672183999606</c:v>
                </c:pt>
                <c:pt idx="5765">
                  <c:v>0.99037156799668258</c:v>
                </c:pt>
                <c:pt idx="5766">
                  <c:v>0.99039635824415651</c:v>
                </c:pt>
                <c:pt idx="5767">
                  <c:v>0.99042109268531564</c:v>
                </c:pt>
                <c:pt idx="5768">
                  <c:v>0.99044577142292356</c:v>
                </c:pt>
                <c:pt idx="5769">
                  <c:v>0.99047039455961849</c:v>
                </c:pt>
                <c:pt idx="5770">
                  <c:v>0.99049496219790856</c:v>
                </c:pt>
                <c:pt idx="5771">
                  <c:v>0.99051947444017563</c:v>
                </c:pt>
                <c:pt idx="5772">
                  <c:v>0.99054393138866859</c:v>
                </c:pt>
                <c:pt idx="5773">
                  <c:v>0.99056833314551351</c:v>
                </c:pt>
                <c:pt idx="5774">
                  <c:v>0.99059267981270038</c:v>
                </c:pt>
                <c:pt idx="5775">
                  <c:v>0.99061697149210948</c:v>
                </c:pt>
                <c:pt idx="5776">
                  <c:v>0.99064120828546665</c:v>
                </c:pt>
                <c:pt idx="5777">
                  <c:v>0.99066539029438561</c:v>
                </c:pt>
                <c:pt idx="5778">
                  <c:v>0.99068951762034962</c:v>
                </c:pt>
                <c:pt idx="5779">
                  <c:v>0.99071359036471207</c:v>
                </c:pt>
                <c:pt idx="5780">
                  <c:v>0.99073760862869864</c:v>
                </c:pt>
                <c:pt idx="5781">
                  <c:v>0.99076157251340946</c:v>
                </c:pt>
                <c:pt idx="5782">
                  <c:v>0.9907854821198071</c:v>
                </c:pt>
                <c:pt idx="5783">
                  <c:v>0.99080933754873668</c:v>
                </c:pt>
                <c:pt idx="5784">
                  <c:v>0.99083313890090241</c:v>
                </c:pt>
                <c:pt idx="5785">
                  <c:v>0.99085688627690716</c:v>
                </c:pt>
                <c:pt idx="5786">
                  <c:v>0.99088057977719157</c:v>
                </c:pt>
                <c:pt idx="5787">
                  <c:v>0.99090421950208962</c:v>
                </c:pt>
                <c:pt idx="5788">
                  <c:v>0.9909278055517986</c:v>
                </c:pt>
                <c:pt idx="5789">
                  <c:v>0.99095133802639068</c:v>
                </c:pt>
                <c:pt idx="5790">
                  <c:v>0.9909748170258138</c:v>
                </c:pt>
                <c:pt idx="5791">
                  <c:v>0.99099824264987801</c:v>
                </c:pt>
                <c:pt idx="5792">
                  <c:v>0.99102161499826225</c:v>
                </c:pt>
                <c:pt idx="5793">
                  <c:v>0.99104493417054162</c:v>
                </c:pt>
                <c:pt idx="5794">
                  <c:v>0.99106820026613951</c:v>
                </c:pt>
                <c:pt idx="5795">
                  <c:v>0.99109141338436335</c:v>
                </c:pt>
                <c:pt idx="5796">
                  <c:v>0.9911145736243776</c:v>
                </c:pt>
                <c:pt idx="5797">
                  <c:v>0.99113768108523415</c:v>
                </c:pt>
                <c:pt idx="5798">
                  <c:v>0.99116073586585796</c:v>
                </c:pt>
                <c:pt idx="5799">
                  <c:v>0.99118373806503757</c:v>
                </c:pt>
                <c:pt idx="5800">
                  <c:v>0.99120668778142607</c:v>
                </c:pt>
                <c:pt idx="5801">
                  <c:v>0.99122958511357195</c:v>
                </c:pt>
                <c:pt idx="5802">
                  <c:v>0.99125243015987163</c:v>
                </c:pt>
                <c:pt idx="5803">
                  <c:v>0.9912752230186066</c:v>
                </c:pt>
                <c:pt idx="5804">
                  <c:v>0.99129796378792279</c:v>
                </c:pt>
                <c:pt idx="5805">
                  <c:v>0.99132065256586244</c:v>
                </c:pt>
                <c:pt idx="5806">
                  <c:v>0.99134328945029559</c:v>
                </c:pt>
                <c:pt idx="5807">
                  <c:v>0.99136587453900371</c:v>
                </c:pt>
                <c:pt idx="5808">
                  <c:v>0.99138840792962257</c:v>
                </c:pt>
                <c:pt idx="5809">
                  <c:v>0.99141088971965829</c:v>
                </c:pt>
                <c:pt idx="5810">
                  <c:v>0.99143332000650952</c:v>
                </c:pt>
                <c:pt idx="5811">
                  <c:v>0.99145569888742358</c:v>
                </c:pt>
                <c:pt idx="5812">
                  <c:v>0.99147802645952565</c:v>
                </c:pt>
                <c:pt idx="5813">
                  <c:v>0.99150030281981749</c:v>
                </c:pt>
                <c:pt idx="5814">
                  <c:v>0.99152252806517438</c:v>
                </c:pt>
                <c:pt idx="5815">
                  <c:v>0.99154470229233949</c:v>
                </c:pt>
                <c:pt idx="5816">
                  <c:v>0.99156682559792464</c:v>
                </c:pt>
                <c:pt idx="5817">
                  <c:v>0.99158889807843853</c:v>
                </c:pt>
                <c:pt idx="5818">
                  <c:v>0.9916109198302212</c:v>
                </c:pt>
                <c:pt idx="5819">
                  <c:v>0.99163289094952289</c:v>
                </c:pt>
                <c:pt idx="5820">
                  <c:v>0.99165481153244162</c:v>
                </c:pt>
                <c:pt idx="5821">
                  <c:v>0.99167668167495859</c:v>
                </c:pt>
                <c:pt idx="5822">
                  <c:v>0.99169850147292748</c:v>
                </c:pt>
                <c:pt idx="5823">
                  <c:v>0.99172027102207261</c:v>
                </c:pt>
                <c:pt idx="5824">
                  <c:v>0.99174199041798983</c:v>
                </c:pt>
                <c:pt idx="5825">
                  <c:v>0.99176365975614689</c:v>
                </c:pt>
                <c:pt idx="5826">
                  <c:v>0.99178527913189463</c:v>
                </c:pt>
                <c:pt idx="5827">
                  <c:v>0.99180684864043844</c:v>
                </c:pt>
                <c:pt idx="5828">
                  <c:v>0.9918283683768695</c:v>
                </c:pt>
                <c:pt idx="5829">
                  <c:v>0.99184983843615204</c:v>
                </c:pt>
                <c:pt idx="5830">
                  <c:v>0.99187125891311023</c:v>
                </c:pt>
                <c:pt idx="5831">
                  <c:v>0.99189262990244875</c:v>
                </c:pt>
                <c:pt idx="5832">
                  <c:v>0.99191395149876127</c:v>
                </c:pt>
                <c:pt idx="5833">
                  <c:v>0.99193522379648669</c:v>
                </c:pt>
                <c:pt idx="5834">
                  <c:v>0.99195644688994877</c:v>
                </c:pt>
                <c:pt idx="5835">
                  <c:v>0.99197762087335351</c:v>
                </c:pt>
                <c:pt idx="5836">
                  <c:v>0.99199874584075998</c:v>
                </c:pt>
                <c:pt idx="5837">
                  <c:v>0.99201982188612248</c:v>
                </c:pt>
                <c:pt idx="5838">
                  <c:v>0.99204084910324752</c:v>
                </c:pt>
                <c:pt idx="5839">
                  <c:v>0.99206182758582762</c:v>
                </c:pt>
                <c:pt idx="5840">
                  <c:v>0.99208275742742358</c:v>
                </c:pt>
                <c:pt idx="5841">
                  <c:v>0.99210363872147245</c:v>
                </c:pt>
                <c:pt idx="5842">
                  <c:v>0.9921244715612807</c:v>
                </c:pt>
                <c:pt idx="5843">
                  <c:v>0.99214525604003356</c:v>
                </c:pt>
                <c:pt idx="5844">
                  <c:v>0.99216599225077573</c:v>
                </c:pt>
                <c:pt idx="5845">
                  <c:v>0.9921866802864413</c:v>
                </c:pt>
                <c:pt idx="5846">
                  <c:v>0.99220732023983749</c:v>
                </c:pt>
                <c:pt idx="5847">
                  <c:v>0.9922279122036306</c:v>
                </c:pt>
                <c:pt idx="5848">
                  <c:v>0.99224845627036895</c:v>
                </c:pt>
                <c:pt idx="5849">
                  <c:v>0.9922689525324756</c:v>
                </c:pt>
                <c:pt idx="5850">
                  <c:v>0.99228940108223951</c:v>
                </c:pt>
                <c:pt idx="5851">
                  <c:v>0.9923098020118416</c:v>
                </c:pt>
                <c:pt idx="5852">
                  <c:v>0.99233015541331016</c:v>
                </c:pt>
                <c:pt idx="5853">
                  <c:v>0.9923504613785652</c:v>
                </c:pt>
                <c:pt idx="5854">
                  <c:v>0.99237071999939452</c:v>
                </c:pt>
                <c:pt idx="5855">
                  <c:v>0.99239093136746059</c:v>
                </c:pt>
                <c:pt idx="5856">
                  <c:v>0.99241109557429941</c:v>
                </c:pt>
                <c:pt idx="5857">
                  <c:v>0.99243121271131951</c:v>
                </c:pt>
                <c:pt idx="5858">
                  <c:v>0.99245128286980455</c:v>
                </c:pt>
                <c:pt idx="5859">
                  <c:v>0.99247130614091128</c:v>
                </c:pt>
                <c:pt idx="5860">
                  <c:v>0.99249128261567165</c:v>
                </c:pt>
                <c:pt idx="5861">
                  <c:v>0.99251121238498685</c:v>
                </c:pt>
                <c:pt idx="5862">
                  <c:v>0.99253109553963859</c:v>
                </c:pt>
                <c:pt idx="5863">
                  <c:v>0.99255093217027868</c:v>
                </c:pt>
                <c:pt idx="5864">
                  <c:v>0.99257072236743249</c:v>
                </c:pt>
                <c:pt idx="5865">
                  <c:v>0.99259046622150182</c:v>
                </c:pt>
                <c:pt idx="5866">
                  <c:v>0.99261016382275491</c:v>
                </c:pt>
                <c:pt idx="5867">
                  <c:v>0.99262981526135663</c:v>
                </c:pt>
                <c:pt idx="5868">
                  <c:v>0.99264942062731365</c:v>
                </c:pt>
                <c:pt idx="5869">
                  <c:v>0.99266898001052806</c:v>
                </c:pt>
                <c:pt idx="5870">
                  <c:v>0.99268849350077526</c:v>
                </c:pt>
                <c:pt idx="5871">
                  <c:v>0.99270796118768956</c:v>
                </c:pt>
                <c:pt idx="5872">
                  <c:v>0.99272738316080245</c:v>
                </c:pt>
                <c:pt idx="5873">
                  <c:v>0.99274675950950364</c:v>
                </c:pt>
                <c:pt idx="5874">
                  <c:v>0.99276609032306207</c:v>
                </c:pt>
                <c:pt idx="5875">
                  <c:v>0.99278537569062109</c:v>
                </c:pt>
                <c:pt idx="5876">
                  <c:v>0.9928046157011986</c:v>
                </c:pt>
                <c:pt idx="5877">
                  <c:v>0.99282381044369072</c:v>
                </c:pt>
                <c:pt idx="5878">
                  <c:v>0.99284296000685157</c:v>
                </c:pt>
                <c:pt idx="5879">
                  <c:v>0.99286206447933556</c:v>
                </c:pt>
                <c:pt idx="5880">
                  <c:v>0.99288112394965322</c:v>
                </c:pt>
                <c:pt idx="5881">
                  <c:v>0.99290013850620251</c:v>
                </c:pt>
                <c:pt idx="5882">
                  <c:v>0.99291910823723772</c:v>
                </c:pt>
                <c:pt idx="5883">
                  <c:v>0.9929380332309139</c:v>
                </c:pt>
                <c:pt idx="5884">
                  <c:v>0.9929569135752353</c:v>
                </c:pt>
                <c:pt idx="5885">
                  <c:v>0.99297574935809663</c:v>
                </c:pt>
                <c:pt idx="5886">
                  <c:v>0.99299454066726256</c:v>
                </c:pt>
                <c:pt idx="5887">
                  <c:v>0.99301328759037566</c:v>
                </c:pt>
                <c:pt idx="5888">
                  <c:v>0.99303199021495059</c:v>
                </c:pt>
                <c:pt idx="5889">
                  <c:v>0.99305064862838199</c:v>
                </c:pt>
                <c:pt idx="5890">
                  <c:v>0.99306926291792375</c:v>
                </c:pt>
                <c:pt idx="5891">
                  <c:v>0.99308783317073668</c:v>
                </c:pt>
                <c:pt idx="5892">
                  <c:v>0.99310635947382431</c:v>
                </c:pt>
                <c:pt idx="5893">
                  <c:v>0.9931248419140829</c:v>
                </c:pt>
                <c:pt idx="5894">
                  <c:v>0.99314328057827994</c:v>
                </c:pt>
                <c:pt idx="5895">
                  <c:v>0.99316167555305879</c:v>
                </c:pt>
                <c:pt idx="5896">
                  <c:v>0.99318002692493756</c:v>
                </c:pt>
                <c:pt idx="5897">
                  <c:v>0.99319833478031339</c:v>
                </c:pt>
                <c:pt idx="5898">
                  <c:v>0.99321659920544925</c:v>
                </c:pt>
                <c:pt idx="5899">
                  <c:v>0.99323482028650523</c:v>
                </c:pt>
                <c:pt idx="5900">
                  <c:v>0.99325299810948953</c:v>
                </c:pt>
                <c:pt idx="5901">
                  <c:v>0.99327113276030476</c:v>
                </c:pt>
                <c:pt idx="5902">
                  <c:v>0.99328922432472344</c:v>
                </c:pt>
                <c:pt idx="5903">
                  <c:v>0.9933072728883956</c:v>
                </c:pt>
                <c:pt idx="5904">
                  <c:v>0.99332527853684571</c:v>
                </c:pt>
                <c:pt idx="5905">
                  <c:v>0.99334324135547591</c:v>
                </c:pt>
                <c:pt idx="5906">
                  <c:v>0.99336116142956055</c:v>
                </c:pt>
                <c:pt idx="5907">
                  <c:v>0.99337903884426149</c:v>
                </c:pt>
                <c:pt idx="5908">
                  <c:v>0.99339687368460161</c:v>
                </c:pt>
                <c:pt idx="5909">
                  <c:v>0.99341466603548811</c:v>
                </c:pt>
                <c:pt idx="5910">
                  <c:v>0.99343241598170096</c:v>
                </c:pt>
                <c:pt idx="5911">
                  <c:v>0.99345012360790597</c:v>
                </c:pt>
                <c:pt idx="5912">
                  <c:v>0.99346778899863208</c:v>
                </c:pt>
                <c:pt idx="5913">
                  <c:v>0.99348541223830678</c:v>
                </c:pt>
                <c:pt idx="5914">
                  <c:v>0.99350299341119386</c:v>
                </c:pt>
                <c:pt idx="5915">
                  <c:v>0.99352053260147655</c:v>
                </c:pt>
                <c:pt idx="5916">
                  <c:v>0.99353802989318518</c:v>
                </c:pt>
                <c:pt idx="5917">
                  <c:v>0.99355548537024363</c:v>
                </c:pt>
                <c:pt idx="5918">
                  <c:v>0.99357289911645219</c:v>
                </c:pt>
                <c:pt idx="5919">
                  <c:v>0.99359027121548205</c:v>
                </c:pt>
                <c:pt idx="5920">
                  <c:v>0.9936076017508767</c:v>
                </c:pt>
                <c:pt idx="5921">
                  <c:v>0.9936248908060652</c:v>
                </c:pt>
                <c:pt idx="5922">
                  <c:v>0.99364213846435179</c:v>
                </c:pt>
                <c:pt idx="5923">
                  <c:v>0.99365934480891649</c:v>
                </c:pt>
                <c:pt idx="5924">
                  <c:v>0.99367650992281453</c:v>
                </c:pt>
                <c:pt idx="5925">
                  <c:v>0.9936936338889939</c:v>
                </c:pt>
                <c:pt idx="5926">
                  <c:v>0.99371071679024658</c:v>
                </c:pt>
                <c:pt idx="5927">
                  <c:v>0.99372775870927721</c:v>
                </c:pt>
                <c:pt idx="5928">
                  <c:v>0.9937447597286484</c:v>
                </c:pt>
                <c:pt idx="5929">
                  <c:v>0.99376171993080553</c:v>
                </c:pt>
                <c:pt idx="5930">
                  <c:v>0.99377863939807642</c:v>
                </c:pt>
                <c:pt idx="5931">
                  <c:v>0.99379551821264533</c:v>
                </c:pt>
                <c:pt idx="5932">
                  <c:v>0.99381235645660559</c:v>
                </c:pt>
                <c:pt idx="5933">
                  <c:v>0.99382915421190832</c:v>
                </c:pt>
                <c:pt idx="5934">
                  <c:v>0.99384591156039004</c:v>
                </c:pt>
                <c:pt idx="5935">
                  <c:v>0.99386262858375141</c:v>
                </c:pt>
                <c:pt idx="5936">
                  <c:v>0.99387930536359625</c:v>
                </c:pt>
                <c:pt idx="5937">
                  <c:v>0.99389594198137798</c:v>
                </c:pt>
                <c:pt idx="5938">
                  <c:v>0.99391253851845252</c:v>
                </c:pt>
                <c:pt idx="5939">
                  <c:v>0.99392909505604066</c:v>
                </c:pt>
                <c:pt idx="5940">
                  <c:v>0.99394561167524464</c:v>
                </c:pt>
                <c:pt idx="5941">
                  <c:v>0.99396208845703871</c:v>
                </c:pt>
                <c:pt idx="5942">
                  <c:v>0.99397852548229659</c:v>
                </c:pt>
                <c:pt idx="5943">
                  <c:v>0.99399492283174251</c:v>
                </c:pt>
                <c:pt idx="5944">
                  <c:v>0.99401128058599553</c:v>
                </c:pt>
                <c:pt idx="5945">
                  <c:v>0.99402759882555058</c:v>
                </c:pt>
                <c:pt idx="5946">
                  <c:v>0.99404387763078583</c:v>
                </c:pt>
                <c:pt idx="5947">
                  <c:v>0.99406011708193598</c:v>
                </c:pt>
                <c:pt idx="5948">
                  <c:v>0.99407631725915468</c:v>
                </c:pt>
                <c:pt idx="5949">
                  <c:v>0.99409247824243707</c:v>
                </c:pt>
                <c:pt idx="5950">
                  <c:v>0.99410860011167568</c:v>
                </c:pt>
                <c:pt idx="5951">
                  <c:v>0.99412468294663658</c:v>
                </c:pt>
                <c:pt idx="5952">
                  <c:v>0.99414072682696553</c:v>
                </c:pt>
                <c:pt idx="5953">
                  <c:v>0.99415673183219355</c:v>
                </c:pt>
                <c:pt idx="5954">
                  <c:v>0.99417269804172459</c:v>
                </c:pt>
                <c:pt idx="5955">
                  <c:v>0.99418862553483844</c:v>
                </c:pt>
                <c:pt idx="5956">
                  <c:v>0.99420451439070123</c:v>
                </c:pt>
                <c:pt idx="5957">
                  <c:v>0.99422036468835617</c:v>
                </c:pt>
                <c:pt idx="5958">
                  <c:v>0.99423617650672558</c:v>
                </c:pt>
                <c:pt idx="5959">
                  <c:v>0.9942519499246103</c:v>
                </c:pt>
                <c:pt idx="5960">
                  <c:v>0.99426768502069718</c:v>
                </c:pt>
                <c:pt idx="5961">
                  <c:v>0.99428338187354515</c:v>
                </c:pt>
                <c:pt idx="5962">
                  <c:v>0.9942990405616009</c:v>
                </c:pt>
                <c:pt idx="5963">
                  <c:v>0.99431466116317702</c:v>
                </c:pt>
                <c:pt idx="5964">
                  <c:v>0.99433024375647916</c:v>
                </c:pt>
                <c:pt idx="5965">
                  <c:v>0.99434578841958965</c:v>
                </c:pt>
                <c:pt idx="5966">
                  <c:v>0.99436129523046857</c:v>
                </c:pt>
                <c:pt idx="5967">
                  <c:v>0.99437676426695309</c:v>
                </c:pt>
                <c:pt idx="5968">
                  <c:v>0.99439219560678349</c:v>
                </c:pt>
                <c:pt idx="5969">
                  <c:v>0.99440758932754048</c:v>
                </c:pt>
                <c:pt idx="5970">
                  <c:v>0.99442294550672072</c:v>
                </c:pt>
                <c:pt idx="5971">
                  <c:v>0.99443826422168757</c:v>
                </c:pt>
                <c:pt idx="5972">
                  <c:v>0.99445354554967658</c:v>
                </c:pt>
                <c:pt idx="5973">
                  <c:v>0.99446878956781426</c:v>
                </c:pt>
                <c:pt idx="5974">
                  <c:v>0.99448399635311691</c:v>
                </c:pt>
                <c:pt idx="5975">
                  <c:v>0.99449916598245447</c:v>
                </c:pt>
                <c:pt idx="5976">
                  <c:v>0.99451429853260831</c:v>
                </c:pt>
                <c:pt idx="5977">
                  <c:v>0.99452939408022256</c:v>
                </c:pt>
                <c:pt idx="5978">
                  <c:v>0.99454445270182279</c:v>
                </c:pt>
                <c:pt idx="5979">
                  <c:v>0.99455947447382165</c:v>
                </c:pt>
                <c:pt idx="5980">
                  <c:v>0.99457445947250966</c:v>
                </c:pt>
                <c:pt idx="5981">
                  <c:v>0.99458940777406057</c:v>
                </c:pt>
                <c:pt idx="5982">
                  <c:v>0.99460431945453065</c:v>
                </c:pt>
                <c:pt idx="5983">
                  <c:v>0.99461919458985193</c:v>
                </c:pt>
                <c:pt idx="5984">
                  <c:v>0.99463403325584465</c:v>
                </c:pt>
                <c:pt idx="5985">
                  <c:v>0.99464883552820904</c:v>
                </c:pt>
                <c:pt idx="5986">
                  <c:v>0.99466360148251609</c:v>
                </c:pt>
                <c:pt idx="5987">
                  <c:v>0.99467833119423876</c:v>
                </c:pt>
                <c:pt idx="5988">
                  <c:v>0.99469302473871768</c:v>
                </c:pt>
                <c:pt idx="5989">
                  <c:v>0.99470768219118122</c:v>
                </c:pt>
                <c:pt idx="5990">
                  <c:v>0.99472230362672931</c:v>
                </c:pt>
                <c:pt idx="5991">
                  <c:v>0.99473688912035707</c:v>
                </c:pt>
                <c:pt idx="5992">
                  <c:v>0.99475143874694449</c:v>
                </c:pt>
                <c:pt idx="5993">
                  <c:v>0.99476595258123612</c:v>
                </c:pt>
                <c:pt idx="5994">
                  <c:v>0.99478043069787525</c:v>
                </c:pt>
                <c:pt idx="5995">
                  <c:v>0.99479487317137461</c:v>
                </c:pt>
                <c:pt idx="5996">
                  <c:v>0.99480928007613545</c:v>
                </c:pt>
                <c:pt idx="5997">
                  <c:v>0.99482365148644991</c:v>
                </c:pt>
                <c:pt idx="5998">
                  <c:v>0.99483798747648144</c:v>
                </c:pt>
                <c:pt idx="5999">
                  <c:v>0.99485228812027959</c:v>
                </c:pt>
                <c:pt idx="6000">
                  <c:v>0.99486655349177766</c:v>
                </c:pt>
                <c:pt idx="6001">
                  <c:v>0.99488078366479082</c:v>
                </c:pt>
                <c:pt idx="6002">
                  <c:v>0.99489497871301769</c:v>
                </c:pt>
                <c:pt idx="6003">
                  <c:v>0.99490913871004016</c:v>
                </c:pt>
                <c:pt idx="6004">
                  <c:v>0.99492326372932249</c:v>
                </c:pt>
                <c:pt idx="6005">
                  <c:v>0.99493735384421356</c:v>
                </c:pt>
                <c:pt idx="6006">
                  <c:v>0.99495140912794267</c:v>
                </c:pt>
                <c:pt idx="6007">
                  <c:v>0.99496542965363177</c:v>
                </c:pt>
                <c:pt idx="6008">
                  <c:v>0.99497941549427504</c:v>
                </c:pt>
                <c:pt idx="6009">
                  <c:v>0.99499336672274241</c:v>
                </c:pt>
                <c:pt idx="6010">
                  <c:v>0.99500728341182187</c:v>
                </c:pt>
                <c:pt idx="6011">
                  <c:v>0.99502116563414811</c:v>
                </c:pt>
                <c:pt idx="6012">
                  <c:v>0.99503501346225809</c:v>
                </c:pt>
                <c:pt idx="6013">
                  <c:v>0.99504882696857422</c:v>
                </c:pt>
                <c:pt idx="6014">
                  <c:v>0.99506260622538234</c:v>
                </c:pt>
                <c:pt idx="6015">
                  <c:v>0.9950763513048837</c:v>
                </c:pt>
                <c:pt idx="6016">
                  <c:v>0.99509006227914165</c:v>
                </c:pt>
                <c:pt idx="6017">
                  <c:v>0.99510373922011097</c:v>
                </c:pt>
                <c:pt idx="6018">
                  <c:v>0.99511738219962642</c:v>
                </c:pt>
                <c:pt idx="6019">
                  <c:v>0.99513099128942051</c:v>
                </c:pt>
                <c:pt idx="6020">
                  <c:v>0.99514456656109163</c:v>
                </c:pt>
                <c:pt idx="6021">
                  <c:v>0.99515810808613259</c:v>
                </c:pt>
                <c:pt idx="6022">
                  <c:v>0.99517161593592229</c:v>
                </c:pt>
                <c:pt idx="6023">
                  <c:v>0.99518509018172119</c:v>
                </c:pt>
                <c:pt idx="6024">
                  <c:v>0.99519853089467591</c:v>
                </c:pt>
                <c:pt idx="6025">
                  <c:v>0.99521193814581776</c:v>
                </c:pt>
                <c:pt idx="6026">
                  <c:v>0.99522531200606312</c:v>
                </c:pt>
                <c:pt idx="6027">
                  <c:v>0.99523865254621369</c:v>
                </c:pt>
                <c:pt idx="6028">
                  <c:v>0.99525195983695181</c:v>
                </c:pt>
                <c:pt idx="6029">
                  <c:v>0.99526523394886302</c:v>
                </c:pt>
                <c:pt idx="6030">
                  <c:v>0.99527847495239152</c:v>
                </c:pt>
                <c:pt idx="6031">
                  <c:v>0.99529168291788561</c:v>
                </c:pt>
                <c:pt idx="6032">
                  <c:v>0.99530485791557588</c:v>
                </c:pt>
                <c:pt idx="6033">
                  <c:v>0.99531800001556858</c:v>
                </c:pt>
                <c:pt idx="6034">
                  <c:v>0.99533110928787349</c:v>
                </c:pt>
                <c:pt idx="6035">
                  <c:v>0.99534418580236905</c:v>
                </c:pt>
                <c:pt idx="6036">
                  <c:v>0.99535722962884043</c:v>
                </c:pt>
                <c:pt idx="6037">
                  <c:v>0.99537024083692838</c:v>
                </c:pt>
                <c:pt idx="6038">
                  <c:v>0.99538321949619502</c:v>
                </c:pt>
                <c:pt idx="6039">
                  <c:v>0.9953961656760536</c:v>
                </c:pt>
                <c:pt idx="6040">
                  <c:v>0.99540907944583834</c:v>
                </c:pt>
                <c:pt idx="6041">
                  <c:v>0.99542196087473711</c:v>
                </c:pt>
                <c:pt idx="6042">
                  <c:v>0.99543481003185286</c:v>
                </c:pt>
                <c:pt idx="6043">
                  <c:v>0.99544762698615352</c:v>
                </c:pt>
                <c:pt idx="6044">
                  <c:v>0.99546041180650546</c:v>
                </c:pt>
                <c:pt idx="6045">
                  <c:v>0.9954731645616538</c:v>
                </c:pt>
                <c:pt idx="6046">
                  <c:v>0.99548588532024707</c:v>
                </c:pt>
                <c:pt idx="6047">
                  <c:v>0.99549857415080534</c:v>
                </c:pt>
                <c:pt idx="6048">
                  <c:v>0.99551123112173356</c:v>
                </c:pt>
                <c:pt idx="6049">
                  <c:v>0.99552385630133433</c:v>
                </c:pt>
                <c:pt idx="6050">
                  <c:v>0.99553644975778666</c:v>
                </c:pt>
                <c:pt idx="6051">
                  <c:v>0.99554901155918674</c:v>
                </c:pt>
                <c:pt idx="6052">
                  <c:v>0.9955615417734579</c:v>
                </c:pt>
                <c:pt idx="6053">
                  <c:v>0.99557404046848363</c:v>
                </c:pt>
                <c:pt idx="6054">
                  <c:v>0.99558650771197288</c:v>
                </c:pt>
                <c:pt idx="6055">
                  <c:v>0.99559894357157364</c:v>
                </c:pt>
                <c:pt idx="6056">
                  <c:v>0.99561134811477769</c:v>
                </c:pt>
                <c:pt idx="6057">
                  <c:v>0.9956237214089908</c:v>
                </c:pt>
                <c:pt idx="6058">
                  <c:v>0.9956360635215008</c:v>
                </c:pt>
                <c:pt idx="6059">
                  <c:v>0.99564837451948696</c:v>
                </c:pt>
                <c:pt idx="6060">
                  <c:v>0.99566065447000063</c:v>
                </c:pt>
                <c:pt idx="6061">
                  <c:v>0.9956729034400057</c:v>
                </c:pt>
                <c:pt idx="6062">
                  <c:v>0.99568512149633859</c:v>
                </c:pt>
                <c:pt idx="6063">
                  <c:v>0.99569730870572859</c:v>
                </c:pt>
                <c:pt idx="6064">
                  <c:v>0.99570946513479364</c:v>
                </c:pt>
                <c:pt idx="6065">
                  <c:v>0.99572159085003886</c:v>
                </c:pt>
                <c:pt idx="6066">
                  <c:v>0.99573368591785538</c:v>
                </c:pt>
                <c:pt idx="6067">
                  <c:v>0.99574575040454405</c:v>
                </c:pt>
                <c:pt idx="6068">
                  <c:v>0.99575778437624995</c:v>
                </c:pt>
                <c:pt idx="6069">
                  <c:v>0.99576978789906057</c:v>
                </c:pt>
                <c:pt idx="6070">
                  <c:v>0.99578176103891458</c:v>
                </c:pt>
                <c:pt idx="6071">
                  <c:v>0.99579370386165456</c:v>
                </c:pt>
                <c:pt idx="6072">
                  <c:v>0.99580561643301746</c:v>
                </c:pt>
                <c:pt idx="6073">
                  <c:v>0.99581749881860249</c:v>
                </c:pt>
                <c:pt idx="6074">
                  <c:v>0.995829351083939</c:v>
                </c:pt>
                <c:pt idx="6075">
                  <c:v>0.99584117329442168</c:v>
                </c:pt>
                <c:pt idx="6076">
                  <c:v>0.99585296551532621</c:v>
                </c:pt>
                <c:pt idx="6077">
                  <c:v>0.99586472781184709</c:v>
                </c:pt>
                <c:pt idx="6078">
                  <c:v>0.99587646024904941</c:v>
                </c:pt>
                <c:pt idx="6079">
                  <c:v>0.99588816289188498</c:v>
                </c:pt>
                <c:pt idx="6080">
                  <c:v>0.99589983580520569</c:v>
                </c:pt>
                <c:pt idx="6081">
                  <c:v>0.99591147905374999</c:v>
                </c:pt>
                <c:pt idx="6082">
                  <c:v>0.99592309270214729</c:v>
                </c:pt>
                <c:pt idx="6083">
                  <c:v>0.99593467681491721</c:v>
                </c:pt>
                <c:pt idx="6084">
                  <c:v>0.99594623145646988</c:v>
                </c:pt>
                <c:pt idx="6085">
                  <c:v>0.99595775669110664</c:v>
                </c:pt>
                <c:pt idx="6086">
                  <c:v>0.9959692525830216</c:v>
                </c:pt>
                <c:pt idx="6087">
                  <c:v>0.99598071919628717</c:v>
                </c:pt>
                <c:pt idx="6088">
                  <c:v>0.99599215659489149</c:v>
                </c:pt>
                <c:pt idx="6089">
                  <c:v>0.99600356484268004</c:v>
                </c:pt>
                <c:pt idx="6090">
                  <c:v>0.99601494400343149</c:v>
                </c:pt>
                <c:pt idx="6091">
                  <c:v>0.9960262941407787</c:v>
                </c:pt>
                <c:pt idx="6092">
                  <c:v>0.99603761531826152</c:v>
                </c:pt>
                <c:pt idx="6093">
                  <c:v>0.99604890759931164</c:v>
                </c:pt>
                <c:pt idx="6094">
                  <c:v>0.99606017104724265</c:v>
                </c:pt>
                <c:pt idx="6095">
                  <c:v>0.99607140572528752</c:v>
                </c:pt>
                <c:pt idx="6096">
                  <c:v>0.99608261169653267</c:v>
                </c:pt>
                <c:pt idx="6097">
                  <c:v>0.99609378902397949</c:v>
                </c:pt>
                <c:pt idx="6098">
                  <c:v>0.99610493777051845</c:v>
                </c:pt>
                <c:pt idx="6099">
                  <c:v>0.99611605799892633</c:v>
                </c:pt>
                <c:pt idx="6100">
                  <c:v>0.99612714977188199</c:v>
                </c:pt>
                <c:pt idx="6101">
                  <c:v>0.9961382131519505</c:v>
                </c:pt>
                <c:pt idx="6102">
                  <c:v>0.99614924820158779</c:v>
                </c:pt>
                <c:pt idx="6103">
                  <c:v>0.99616025498313621</c:v>
                </c:pt>
                <c:pt idx="6104">
                  <c:v>0.99617123355885284</c:v>
                </c:pt>
                <c:pt idx="6105">
                  <c:v>0.99618218399085157</c:v>
                </c:pt>
                <c:pt idx="6106">
                  <c:v>0.99619310634118963</c:v>
                </c:pt>
                <c:pt idx="6107">
                  <c:v>0.99620400067176651</c:v>
                </c:pt>
                <c:pt idx="6108">
                  <c:v>0.99621486704440387</c:v>
                </c:pt>
                <c:pt idx="6109">
                  <c:v>0.99622570552080769</c:v>
                </c:pt>
                <c:pt idx="6110">
                  <c:v>0.99623651616257769</c:v>
                </c:pt>
                <c:pt idx="6111">
                  <c:v>0.99624729903120757</c:v>
                </c:pt>
                <c:pt idx="6112">
                  <c:v>0.99625805418808966</c:v>
                </c:pt>
                <c:pt idx="6113">
                  <c:v>0.99626878169449329</c:v>
                </c:pt>
                <c:pt idx="6114">
                  <c:v>0.99627948161160229</c:v>
                </c:pt>
                <c:pt idx="6115">
                  <c:v>0.99629015400048171</c:v>
                </c:pt>
                <c:pt idx="6116">
                  <c:v>0.99630079892209256</c:v>
                </c:pt>
                <c:pt idx="6117">
                  <c:v>0.9963114164372926</c:v>
                </c:pt>
                <c:pt idx="6118">
                  <c:v>0.99632200660682968</c:v>
                </c:pt>
                <c:pt idx="6119">
                  <c:v>0.9963325694913413</c:v>
                </c:pt>
                <c:pt idx="6120">
                  <c:v>0.99634310515138558</c:v>
                </c:pt>
                <c:pt idx="6121">
                  <c:v>0.99635361364737662</c:v>
                </c:pt>
                <c:pt idx="6122">
                  <c:v>0.99636409503964118</c:v>
                </c:pt>
                <c:pt idx="6123">
                  <c:v>0.99637454938841441</c:v>
                </c:pt>
                <c:pt idx="6124">
                  <c:v>0.99638497675380044</c:v>
                </c:pt>
                <c:pt idx="6125">
                  <c:v>0.99639537719581395</c:v>
                </c:pt>
                <c:pt idx="6126">
                  <c:v>0.99640575077435956</c:v>
                </c:pt>
                <c:pt idx="6127">
                  <c:v>0.99641609754923843</c:v>
                </c:pt>
                <c:pt idx="6128">
                  <c:v>0.9964264175801526</c:v>
                </c:pt>
                <c:pt idx="6129">
                  <c:v>0.99643671092668007</c:v>
                </c:pt>
                <c:pt idx="6130">
                  <c:v>0.99644697764832268</c:v>
                </c:pt>
                <c:pt idx="6131">
                  <c:v>0.99645721780445029</c:v>
                </c:pt>
                <c:pt idx="6132">
                  <c:v>0.99646743145434358</c:v>
                </c:pt>
                <c:pt idx="6133">
                  <c:v>0.99647761865717865</c:v>
                </c:pt>
                <c:pt idx="6134">
                  <c:v>0.99648777947201328</c:v>
                </c:pt>
                <c:pt idx="6135">
                  <c:v>0.99649791395782938</c:v>
                </c:pt>
                <c:pt idx="6136">
                  <c:v>0.996508022173477</c:v>
                </c:pt>
                <c:pt idx="6137">
                  <c:v>0.99651810417770237</c:v>
                </c:pt>
                <c:pt idx="6138">
                  <c:v>0.99652816002918054</c:v>
                </c:pt>
                <c:pt idx="6139">
                  <c:v>0.99653818978643693</c:v>
                </c:pt>
                <c:pt idx="6140">
                  <c:v>0.99654819350793988</c:v>
                </c:pt>
                <c:pt idx="6141">
                  <c:v>0.99655817125201396</c:v>
                </c:pt>
                <c:pt idx="6142">
                  <c:v>0.99656812307690168</c:v>
                </c:pt>
                <c:pt idx="6143">
                  <c:v>0.99657804904074221</c:v>
                </c:pt>
                <c:pt idx="6144">
                  <c:v>0.99658794920155969</c:v>
                </c:pt>
                <c:pt idx="6145">
                  <c:v>0.99659782361729354</c:v>
                </c:pt>
                <c:pt idx="6146">
                  <c:v>0.99660767234575764</c:v>
                </c:pt>
                <c:pt idx="6147">
                  <c:v>0.99661749544467781</c:v>
                </c:pt>
                <c:pt idx="6148">
                  <c:v>0.99662729297167574</c:v>
                </c:pt>
                <c:pt idx="6149">
                  <c:v>0.99663706498426408</c:v>
                </c:pt>
                <c:pt idx="6150">
                  <c:v>0.99664681153987356</c:v>
                </c:pt>
                <c:pt idx="6151">
                  <c:v>0.99665653269579335</c:v>
                </c:pt>
                <c:pt idx="6152">
                  <c:v>0.99666622850924158</c:v>
                </c:pt>
                <c:pt idx="6153">
                  <c:v>0.99667589903733222</c:v>
                </c:pt>
                <c:pt idx="6154">
                  <c:v>0.99668554433706547</c:v>
                </c:pt>
                <c:pt idx="6155">
                  <c:v>0.99669516446534523</c:v>
                </c:pt>
                <c:pt idx="6156">
                  <c:v>0.99670475947897363</c:v>
                </c:pt>
                <c:pt idx="6157">
                  <c:v>0.99671432943464511</c:v>
                </c:pt>
                <c:pt idx="6158">
                  <c:v>0.9967238743889687</c:v>
                </c:pt>
                <c:pt idx="6159">
                  <c:v>0.99673339439843023</c:v>
                </c:pt>
                <c:pt idx="6160">
                  <c:v>0.99674288951942835</c:v>
                </c:pt>
                <c:pt idx="6161">
                  <c:v>0.99675235980825183</c:v>
                </c:pt>
                <c:pt idx="6162">
                  <c:v>0.9967618053211057</c:v>
                </c:pt>
                <c:pt idx="6163">
                  <c:v>0.99677122611406765</c:v>
                </c:pt>
                <c:pt idx="6164">
                  <c:v>0.99678062224313546</c:v>
                </c:pt>
                <c:pt idx="6165">
                  <c:v>0.99678999376418864</c:v>
                </c:pt>
                <c:pt idx="6166">
                  <c:v>0.99679934073302379</c:v>
                </c:pt>
                <c:pt idx="6167">
                  <c:v>0.99680866320532624</c:v>
                </c:pt>
                <c:pt idx="6168">
                  <c:v>0.99681796123667921</c:v>
                </c:pt>
                <c:pt idx="6169">
                  <c:v>0.99682723488257863</c:v>
                </c:pt>
                <c:pt idx="6170">
                  <c:v>0.9968364841984001</c:v>
                </c:pt>
                <c:pt idx="6171">
                  <c:v>0.99684570923943361</c:v>
                </c:pt>
                <c:pt idx="6172">
                  <c:v>0.9968549100608628</c:v>
                </c:pt>
                <c:pt idx="6173">
                  <c:v>0.99686408671777438</c:v>
                </c:pt>
                <c:pt idx="6174">
                  <c:v>0.9968732392651537</c:v>
                </c:pt>
                <c:pt idx="6175">
                  <c:v>0.99688236775788186</c:v>
                </c:pt>
                <c:pt idx="6176">
                  <c:v>0.99689147225075914</c:v>
                </c:pt>
                <c:pt idx="6177">
                  <c:v>0.99690055279845069</c:v>
                </c:pt>
                <c:pt idx="6178">
                  <c:v>0.99690960945555673</c:v>
                </c:pt>
                <c:pt idx="6179">
                  <c:v>0.99691864227656168</c:v>
                </c:pt>
                <c:pt idx="6180">
                  <c:v>0.9969276513158527</c:v>
                </c:pt>
                <c:pt idx="6181">
                  <c:v>0.99693663662771903</c:v>
                </c:pt>
                <c:pt idx="6182">
                  <c:v>0.9969455982663501</c:v>
                </c:pt>
                <c:pt idx="6183">
                  <c:v>0.99695453628583663</c:v>
                </c:pt>
                <c:pt idx="6184">
                  <c:v>0.99696345074017034</c:v>
                </c:pt>
                <c:pt idx="6185">
                  <c:v>0.99697234168324356</c:v>
                </c:pt>
                <c:pt idx="6186">
                  <c:v>0.99698120916885302</c:v>
                </c:pt>
                <c:pt idx="6187">
                  <c:v>0.99699005325069578</c:v>
                </c:pt>
                <c:pt idx="6188">
                  <c:v>0.99699887398235987</c:v>
                </c:pt>
                <c:pt idx="6189">
                  <c:v>0.99700767141735458</c:v>
                </c:pt>
                <c:pt idx="6190">
                  <c:v>0.99701644560907787</c:v>
                </c:pt>
                <c:pt idx="6191">
                  <c:v>0.99702519661083511</c:v>
                </c:pt>
                <c:pt idx="6192">
                  <c:v>0.99703392447582251</c:v>
                </c:pt>
                <c:pt idx="6193">
                  <c:v>0.99704262925715659</c:v>
                </c:pt>
                <c:pt idx="6194">
                  <c:v>0.99705131100784328</c:v>
                </c:pt>
                <c:pt idx="6195">
                  <c:v>0.99705996978079359</c:v>
                </c:pt>
                <c:pt idx="6196">
                  <c:v>0.99706860562882371</c:v>
                </c:pt>
                <c:pt idx="6197">
                  <c:v>0.9970772186046486</c:v>
                </c:pt>
                <c:pt idx="6198">
                  <c:v>0.99708580876088815</c:v>
                </c:pt>
                <c:pt idx="6199">
                  <c:v>0.99709437615006491</c:v>
                </c:pt>
                <c:pt idx="6200">
                  <c:v>0.99710292082460028</c:v>
                </c:pt>
                <c:pt idx="6201">
                  <c:v>0.99711144283683351</c:v>
                </c:pt>
                <c:pt idx="6202">
                  <c:v>0.9971199422389857</c:v>
                </c:pt>
                <c:pt idx="6203">
                  <c:v>0.99712841908319771</c:v>
                </c:pt>
                <c:pt idx="6204">
                  <c:v>0.99713687342149693</c:v>
                </c:pt>
                <c:pt idx="6205">
                  <c:v>0.99714530530583623</c:v>
                </c:pt>
                <c:pt idx="6206">
                  <c:v>0.99715371478805659</c:v>
                </c:pt>
                <c:pt idx="6207">
                  <c:v>0.99716210191990107</c:v>
                </c:pt>
                <c:pt idx="6208">
                  <c:v>0.99717046675304122</c:v>
                </c:pt>
                <c:pt idx="6209">
                  <c:v>0.99717880933901415</c:v>
                </c:pt>
                <c:pt idx="6210">
                  <c:v>0.99718712972928258</c:v>
                </c:pt>
                <c:pt idx="6211">
                  <c:v>0.99719542797522454</c:v>
                </c:pt>
                <c:pt idx="6212">
                  <c:v>0.99720370412809611</c:v>
                </c:pt>
                <c:pt idx="6213">
                  <c:v>0.99721195823907482</c:v>
                </c:pt>
                <c:pt idx="6214">
                  <c:v>0.99722019035923859</c:v>
                </c:pt>
                <c:pt idx="6215">
                  <c:v>0.99722840053957462</c:v>
                </c:pt>
                <c:pt idx="6216">
                  <c:v>0.99723658883094801</c:v>
                </c:pt>
                <c:pt idx="6217">
                  <c:v>0.99724475528419065</c:v>
                </c:pt>
                <c:pt idx="6218">
                  <c:v>0.99725289994996258</c:v>
                </c:pt>
                <c:pt idx="6219">
                  <c:v>0.99726102287889162</c:v>
                </c:pt>
                <c:pt idx="6220">
                  <c:v>0.99726912412146429</c:v>
                </c:pt>
                <c:pt idx="6221">
                  <c:v>0.99727720372811091</c:v>
                </c:pt>
                <c:pt idx="6222">
                  <c:v>0.99728526174913756</c:v>
                </c:pt>
                <c:pt idx="6223">
                  <c:v>0.99729329823477175</c:v>
                </c:pt>
                <c:pt idx="6224">
                  <c:v>0.99730131323514271</c:v>
                </c:pt>
                <c:pt idx="6225">
                  <c:v>0.99730930680028396</c:v>
                </c:pt>
                <c:pt idx="6226">
                  <c:v>0.99731727898013656</c:v>
                </c:pt>
                <c:pt idx="6227">
                  <c:v>0.99732522982454952</c:v>
                </c:pt>
                <c:pt idx="6228">
                  <c:v>0.99733315938327249</c:v>
                </c:pt>
                <c:pt idx="6229">
                  <c:v>0.99734106770596265</c:v>
                </c:pt>
                <c:pt idx="6230">
                  <c:v>0.99734895484219444</c:v>
                </c:pt>
                <c:pt idx="6231">
                  <c:v>0.99735682084142607</c:v>
                </c:pt>
                <c:pt idx="6232">
                  <c:v>0.99736466575304605</c:v>
                </c:pt>
                <c:pt idx="6233">
                  <c:v>0.99737248962633684</c:v>
                </c:pt>
                <c:pt idx="6234">
                  <c:v>0.99738029251049265</c:v>
                </c:pt>
                <c:pt idx="6235">
                  <c:v>0.9973880744546032</c:v>
                </c:pt>
                <c:pt idx="6236">
                  <c:v>0.99739583550767963</c:v>
                </c:pt>
                <c:pt idx="6237">
                  <c:v>0.99740357571862936</c:v>
                </c:pt>
                <c:pt idx="6238">
                  <c:v>0.99741129513628457</c:v>
                </c:pt>
                <c:pt idx="6239">
                  <c:v>0.99741899380935672</c:v>
                </c:pt>
                <c:pt idx="6240">
                  <c:v>0.99742667178649458</c:v>
                </c:pt>
                <c:pt idx="6241">
                  <c:v>0.99743432911622387</c:v>
                </c:pt>
                <c:pt idx="6242">
                  <c:v>0.99744196584701228</c:v>
                </c:pt>
                <c:pt idx="6243">
                  <c:v>0.99744958202720957</c:v>
                </c:pt>
                <c:pt idx="6244">
                  <c:v>0.99745717770507658</c:v>
                </c:pt>
                <c:pt idx="6245">
                  <c:v>0.997464752928791</c:v>
                </c:pt>
                <c:pt idx="6246">
                  <c:v>0.99747230774642859</c:v>
                </c:pt>
                <c:pt idx="6247">
                  <c:v>0.99747984220599295</c:v>
                </c:pt>
                <c:pt idx="6248">
                  <c:v>0.99748735635536856</c:v>
                </c:pt>
                <c:pt idx="6249">
                  <c:v>0.9974948502423675</c:v>
                </c:pt>
                <c:pt idx="6250">
                  <c:v>0.99750232391469995</c:v>
                </c:pt>
                <c:pt idx="6251">
                  <c:v>0.99750977742000124</c:v>
                </c:pt>
                <c:pt idx="6252">
                  <c:v>0.99751721080579259</c:v>
                </c:pt>
                <c:pt idx="6253">
                  <c:v>0.99752462411952025</c:v>
                </c:pt>
                <c:pt idx="6254">
                  <c:v>0.99753201740853381</c:v>
                </c:pt>
                <c:pt idx="6255">
                  <c:v>0.99753939072009257</c:v>
                </c:pt>
                <c:pt idx="6256">
                  <c:v>0.99754674410136246</c:v>
                </c:pt>
                <c:pt idx="6257">
                  <c:v>0.9975540775994356</c:v>
                </c:pt>
                <c:pt idx="6258">
                  <c:v>0.99756139126128029</c:v>
                </c:pt>
                <c:pt idx="6259">
                  <c:v>0.99756868513381136</c:v>
                </c:pt>
                <c:pt idx="6260">
                  <c:v>0.9975759592638247</c:v>
                </c:pt>
                <c:pt idx="6261">
                  <c:v>0.9975832136980407</c:v>
                </c:pt>
                <c:pt idx="6262">
                  <c:v>0.99759044848308664</c:v>
                </c:pt>
                <c:pt idx="6263">
                  <c:v>0.99759766366549874</c:v>
                </c:pt>
                <c:pt idx="6264">
                  <c:v>0.9976048592917256</c:v>
                </c:pt>
                <c:pt idx="6265">
                  <c:v>0.9976120354081236</c:v>
                </c:pt>
                <c:pt idx="6266">
                  <c:v>0.9976191920609605</c:v>
                </c:pt>
                <c:pt idx="6267">
                  <c:v>0.99762632929641559</c:v>
                </c:pt>
                <c:pt idx="6268">
                  <c:v>0.99763344716058167</c:v>
                </c:pt>
                <c:pt idx="6269">
                  <c:v>0.9976405456994476</c:v>
                </c:pt>
                <c:pt idx="6270">
                  <c:v>0.99764762495893411</c:v>
                </c:pt>
                <c:pt idx="6271">
                  <c:v>0.99765468498485987</c:v>
                </c:pt>
                <c:pt idx="6272">
                  <c:v>0.9976617258229511</c:v>
                </c:pt>
                <c:pt idx="6273">
                  <c:v>0.99766874751887447</c:v>
                </c:pt>
                <c:pt idx="6274">
                  <c:v>0.9976757501181589</c:v>
                </c:pt>
                <c:pt idx="6275">
                  <c:v>0.99768273366627813</c:v>
                </c:pt>
                <c:pt idx="6276">
                  <c:v>0.99768969820861764</c:v>
                </c:pt>
                <c:pt idx="6277">
                  <c:v>0.99769664379046197</c:v>
                </c:pt>
                <c:pt idx="6278">
                  <c:v>0.99770357045701452</c:v>
                </c:pt>
                <c:pt idx="6279">
                  <c:v>0.99771047825338965</c:v>
                </c:pt>
                <c:pt idx="6280">
                  <c:v>0.99771736722461057</c:v>
                </c:pt>
                <c:pt idx="6281">
                  <c:v>0.99772423741562077</c:v>
                </c:pt>
                <c:pt idx="6282">
                  <c:v>0.9977310888712555</c:v>
                </c:pt>
                <c:pt idx="6283">
                  <c:v>0.99773792163629849</c:v>
                </c:pt>
                <c:pt idx="6284">
                  <c:v>0.99774473575541045</c:v>
                </c:pt>
                <c:pt idx="6285">
                  <c:v>0.99775153127318594</c:v>
                </c:pt>
                <c:pt idx="6286">
                  <c:v>0.99775830823411304</c:v>
                </c:pt>
                <c:pt idx="6287">
                  <c:v>0.99776506668261711</c:v>
                </c:pt>
                <c:pt idx="6288">
                  <c:v>0.99777180666302634</c:v>
                </c:pt>
                <c:pt idx="6289">
                  <c:v>0.9977785282195607</c:v>
                </c:pt>
                <c:pt idx="6290">
                  <c:v>0.99778523139639075</c:v>
                </c:pt>
                <c:pt idx="6291">
                  <c:v>0.99779191623758268</c:v>
                </c:pt>
                <c:pt idx="6292">
                  <c:v>0.99779858278709566</c:v>
                </c:pt>
                <c:pt idx="6293">
                  <c:v>0.99780523108884478</c:v>
                </c:pt>
                <c:pt idx="6294">
                  <c:v>0.99781186118661858</c:v>
                </c:pt>
                <c:pt idx="6295">
                  <c:v>0.99781847312414884</c:v>
                </c:pt>
                <c:pt idx="6296">
                  <c:v>0.99782506694506368</c:v>
                </c:pt>
                <c:pt idx="6297">
                  <c:v>0.99783164269291125</c:v>
                </c:pt>
                <c:pt idx="6298">
                  <c:v>0.99783820041115301</c:v>
                </c:pt>
                <c:pt idx="6299">
                  <c:v>0.99784474014316471</c:v>
                </c:pt>
                <c:pt idx="6300">
                  <c:v>0.99785126193223295</c:v>
                </c:pt>
                <c:pt idx="6301">
                  <c:v>0.99785776582157248</c:v>
                </c:pt>
                <c:pt idx="6302">
                  <c:v>0.99786425185429239</c:v>
                </c:pt>
                <c:pt idx="6303">
                  <c:v>0.99787072007342914</c:v>
                </c:pt>
                <c:pt idx="6304">
                  <c:v>0.99787717052193148</c:v>
                </c:pt>
                <c:pt idx="6305">
                  <c:v>0.99788360324266256</c:v>
                </c:pt>
                <c:pt idx="6306">
                  <c:v>0.9978900182784054</c:v>
                </c:pt>
                <c:pt idx="6307">
                  <c:v>0.99789641567183984</c:v>
                </c:pt>
                <c:pt idx="6308">
                  <c:v>0.99790279546558802</c:v>
                </c:pt>
                <c:pt idx="6309">
                  <c:v>0.99790915770216948</c:v>
                </c:pt>
                <c:pt idx="6310">
                  <c:v>0.9979155024240236</c:v>
                </c:pt>
                <c:pt idx="6311">
                  <c:v>0.99792182967350984</c:v>
                </c:pt>
                <c:pt idx="6312">
                  <c:v>0.99792813949288584</c:v>
                </c:pt>
                <c:pt idx="6313">
                  <c:v>0.99793443192435116</c:v>
                </c:pt>
                <c:pt idx="6314">
                  <c:v>0.99794070701000392</c:v>
                </c:pt>
                <c:pt idx="6315">
                  <c:v>0.99794696479185896</c:v>
                </c:pt>
                <c:pt idx="6316">
                  <c:v>0.99795320531186149</c:v>
                </c:pt>
                <c:pt idx="6317">
                  <c:v>0.99795942861185261</c:v>
                </c:pt>
                <c:pt idx="6318">
                  <c:v>0.99796563473360211</c:v>
                </c:pt>
                <c:pt idx="6319">
                  <c:v>0.99797182371879722</c:v>
                </c:pt>
                <c:pt idx="6320">
                  <c:v>0.99797799560902878</c:v>
                </c:pt>
                <c:pt idx="6321">
                  <c:v>0.99798415044582345</c:v>
                </c:pt>
                <c:pt idx="6322">
                  <c:v>0.99799028827061209</c:v>
                </c:pt>
                <c:pt idx="6323">
                  <c:v>0.99799640912474552</c:v>
                </c:pt>
                <c:pt idx="6324">
                  <c:v>0.99800251304949161</c:v>
                </c:pt>
                <c:pt idx="6325">
                  <c:v>0.99800860008603554</c:v>
                </c:pt>
                <c:pt idx="6326">
                  <c:v>0.99801467027548063</c:v>
                </c:pt>
                <c:pt idx="6327">
                  <c:v>0.99802072365884464</c:v>
                </c:pt>
                <c:pt idx="6328">
                  <c:v>0.99802676027706216</c:v>
                </c:pt>
                <c:pt idx="6329">
                  <c:v>0.99803278017099717</c:v>
                </c:pt>
                <c:pt idx="6330">
                  <c:v>0.99803878338142049</c:v>
                </c:pt>
                <c:pt idx="6331">
                  <c:v>0.99804476994901659</c:v>
                </c:pt>
                <c:pt idx="6332">
                  <c:v>0.99805073991439708</c:v>
                </c:pt>
                <c:pt idx="6333">
                  <c:v>0.99805669331809177</c:v>
                </c:pt>
                <c:pt idx="6334">
                  <c:v>0.99806263020053687</c:v>
                </c:pt>
                <c:pt idx="6335">
                  <c:v>0.99806855060210442</c:v>
                </c:pt>
                <c:pt idx="6336">
                  <c:v>0.99807445456307831</c:v>
                </c:pt>
                <c:pt idx="6337">
                  <c:v>0.99808034212364349</c:v>
                </c:pt>
                <c:pt idx="6338">
                  <c:v>0.99808621332393432</c:v>
                </c:pt>
                <c:pt idx="6339">
                  <c:v>0.99809206820398333</c:v>
                </c:pt>
                <c:pt idx="6340">
                  <c:v>0.99809790680374733</c:v>
                </c:pt>
                <c:pt idx="6341">
                  <c:v>0.99810372916310153</c:v>
                </c:pt>
                <c:pt idx="6342">
                  <c:v>0.99810953532184155</c:v>
                </c:pt>
                <c:pt idx="6343">
                  <c:v>0.9981153253196805</c:v>
                </c:pt>
                <c:pt idx="6344">
                  <c:v>0.99812109919625258</c:v>
                </c:pt>
                <c:pt idx="6345">
                  <c:v>0.99812685699111003</c:v>
                </c:pt>
                <c:pt idx="6346">
                  <c:v>0.99813259874372207</c:v>
                </c:pt>
                <c:pt idx="6347">
                  <c:v>0.9981383244934916</c:v>
                </c:pt>
                <c:pt idx="6348">
                  <c:v>0.99814403427972065</c:v>
                </c:pt>
                <c:pt idx="6349">
                  <c:v>0.99814972814164216</c:v>
                </c:pt>
                <c:pt idx="6350">
                  <c:v>0.99815540611841425</c:v>
                </c:pt>
                <c:pt idx="6351">
                  <c:v>0.99816106824909745</c:v>
                </c:pt>
                <c:pt idx="6352">
                  <c:v>0.99816671457269457</c:v>
                </c:pt>
                <c:pt idx="6353">
                  <c:v>0.99817234512811559</c:v>
                </c:pt>
                <c:pt idx="6354">
                  <c:v>0.99817795995419378</c:v>
                </c:pt>
                <c:pt idx="6355">
                  <c:v>0.99818355908968237</c:v>
                </c:pt>
                <c:pt idx="6356">
                  <c:v>0.99818914257325631</c:v>
                </c:pt>
                <c:pt idx="6357">
                  <c:v>0.99819471044351493</c:v>
                </c:pt>
                <c:pt idx="6358">
                  <c:v>0.99820026273896256</c:v>
                </c:pt>
                <c:pt idx="6359">
                  <c:v>0.99820579949805044</c:v>
                </c:pt>
                <c:pt idx="6360">
                  <c:v>0.99821132075912822</c:v>
                </c:pt>
                <c:pt idx="6361">
                  <c:v>0.9982168265604856</c:v>
                </c:pt>
                <c:pt idx="6362">
                  <c:v>0.99822231694031449</c:v>
                </c:pt>
                <c:pt idx="6363">
                  <c:v>0.99822779193673838</c:v>
                </c:pt>
                <c:pt idx="6364">
                  <c:v>0.99823325158781306</c:v>
                </c:pt>
                <c:pt idx="6365">
                  <c:v>0.9982386959314925</c:v>
                </c:pt>
                <c:pt idx="6366">
                  <c:v>0.99824412500566595</c:v>
                </c:pt>
                <c:pt idx="6367">
                  <c:v>0.9982495388481547</c:v>
                </c:pt>
                <c:pt idx="6368">
                  <c:v>0.99825493749667893</c:v>
                </c:pt>
                <c:pt idx="6369">
                  <c:v>0.99826032098889828</c:v>
                </c:pt>
                <c:pt idx="6370">
                  <c:v>0.99826568936238858</c:v>
                </c:pt>
                <c:pt idx="6371">
                  <c:v>0.99827104265465083</c:v>
                </c:pt>
                <c:pt idx="6372">
                  <c:v>0.99827638090310356</c:v>
                </c:pt>
                <c:pt idx="6373">
                  <c:v>0.99828170414509709</c:v>
                </c:pt>
                <c:pt idx="6374">
                  <c:v>0.99828701241789364</c:v>
                </c:pt>
                <c:pt idx="6375">
                  <c:v>0.99829230575868233</c:v>
                </c:pt>
                <c:pt idx="6376">
                  <c:v>0.99829758420458503</c:v>
                </c:pt>
                <c:pt idx="6377">
                  <c:v>0.99830284779262446</c:v>
                </c:pt>
                <c:pt idx="6378">
                  <c:v>0.99830809655978214</c:v>
                </c:pt>
                <c:pt idx="6379">
                  <c:v>0.99831333054291027</c:v>
                </c:pt>
                <c:pt idx="6380">
                  <c:v>0.99831854977884005</c:v>
                </c:pt>
                <c:pt idx="6381">
                  <c:v>0.99832375430429787</c:v>
                </c:pt>
                <c:pt idx="6382">
                  <c:v>0.9983289441559261</c:v>
                </c:pt>
                <c:pt idx="6383">
                  <c:v>0.99833411937031458</c:v>
                </c:pt>
                <c:pt idx="6384">
                  <c:v>0.99833927998395522</c:v>
                </c:pt>
                <c:pt idx="6385">
                  <c:v>0.99834442603328577</c:v>
                </c:pt>
                <c:pt idx="6386">
                  <c:v>0.99834955755463961</c:v>
                </c:pt>
                <c:pt idx="6387">
                  <c:v>0.9983546745843016</c:v>
                </c:pt>
                <c:pt idx="6388">
                  <c:v>0.99835977715846713</c:v>
                </c:pt>
                <c:pt idx="6389">
                  <c:v>0.99836486531325608</c:v>
                </c:pt>
                <c:pt idx="6390">
                  <c:v>0.99836993908472549</c:v>
                </c:pt>
                <c:pt idx="6391">
                  <c:v>0.9983749985088386</c:v>
                </c:pt>
                <c:pt idx="6392">
                  <c:v>0.99838004362149368</c:v>
                </c:pt>
                <c:pt idx="6393">
                  <c:v>0.99838507445851365</c:v>
                </c:pt>
                <c:pt idx="6394">
                  <c:v>0.99839009105564536</c:v>
                </c:pt>
                <c:pt idx="6395">
                  <c:v>0.99839509344856425</c:v>
                </c:pt>
                <c:pt idx="6396">
                  <c:v>0.99840008167285399</c:v>
                </c:pt>
                <c:pt idx="6397">
                  <c:v>0.99840505576405658</c:v>
                </c:pt>
                <c:pt idx="6398">
                  <c:v>0.99841001575760391</c:v>
                </c:pt>
                <c:pt idx="6399">
                  <c:v>0.99841496168888688</c:v>
                </c:pt>
                <c:pt idx="6400">
                  <c:v>0.99841989359319394</c:v>
                </c:pt>
                <c:pt idx="6401">
                  <c:v>0.99842481150574391</c:v>
                </c:pt>
                <c:pt idx="6402">
                  <c:v>0.9984297154616999</c:v>
                </c:pt>
                <c:pt idx="6403">
                  <c:v>0.99843460549613539</c:v>
                </c:pt>
                <c:pt idx="6404">
                  <c:v>0.99843948164405349</c:v>
                </c:pt>
                <c:pt idx="6405">
                  <c:v>0.9984443439403855</c:v>
                </c:pt>
                <c:pt idx="6406">
                  <c:v>0.99844919241998664</c:v>
                </c:pt>
                <c:pt idx="6407">
                  <c:v>0.99845402711763631</c:v>
                </c:pt>
                <c:pt idx="6408">
                  <c:v>0.99845884806805407</c:v>
                </c:pt>
                <c:pt idx="6409">
                  <c:v>0.99846365530586556</c:v>
                </c:pt>
                <c:pt idx="6410">
                  <c:v>0.99846844886563435</c:v>
                </c:pt>
                <c:pt idx="6411">
                  <c:v>0.9984732287818594</c:v>
                </c:pt>
                <c:pt idx="6412">
                  <c:v>0.99847799508895108</c:v>
                </c:pt>
                <c:pt idx="6413">
                  <c:v>0.99848274782125002</c:v>
                </c:pt>
                <c:pt idx="6414">
                  <c:v>0.99848748701304557</c:v>
                </c:pt>
                <c:pt idx="6415">
                  <c:v>0.99849221269852007</c:v>
                </c:pt>
                <c:pt idx="6416">
                  <c:v>0.99849692491179176</c:v>
                </c:pt>
                <c:pt idx="6417">
                  <c:v>0.99850162368693729</c:v>
                </c:pt>
                <c:pt idx="6418">
                  <c:v>0.99850630905791737</c:v>
                </c:pt>
                <c:pt idx="6419">
                  <c:v>0.99851098105866065</c:v>
                </c:pt>
                <c:pt idx="6420">
                  <c:v>0.99851563972300206</c:v>
                </c:pt>
                <c:pt idx="6421">
                  <c:v>0.99852028508469537</c:v>
                </c:pt>
                <c:pt idx="6422">
                  <c:v>0.99852491717744118</c:v>
                </c:pt>
                <c:pt idx="6423">
                  <c:v>0.99852953603486161</c:v>
                </c:pt>
                <c:pt idx="6424">
                  <c:v>0.99853414169050736</c:v>
                </c:pt>
                <c:pt idx="6425">
                  <c:v>0.99853873417785499</c:v>
                </c:pt>
                <c:pt idx="6426">
                  <c:v>0.99854331353032089</c:v>
                </c:pt>
                <c:pt idx="6427">
                  <c:v>0.99854787978122861</c:v>
                </c:pt>
                <c:pt idx="6428">
                  <c:v>0.99855243296385987</c:v>
                </c:pt>
                <c:pt idx="6429">
                  <c:v>0.99855697311139557</c:v>
                </c:pt>
                <c:pt idx="6430">
                  <c:v>0.998561500256959</c:v>
                </c:pt>
                <c:pt idx="6431">
                  <c:v>0.99856601443361859</c:v>
                </c:pt>
                <c:pt idx="6432">
                  <c:v>0.99857051567434052</c:v>
                </c:pt>
                <c:pt idx="6433">
                  <c:v>0.99857500401204158</c:v>
                </c:pt>
                <c:pt idx="6434">
                  <c:v>0.99857947947956283</c:v>
                </c:pt>
                <c:pt idx="6435">
                  <c:v>0.99858394210967449</c:v>
                </c:pt>
                <c:pt idx="6436">
                  <c:v>0.99858839193507432</c:v>
                </c:pt>
                <c:pt idx="6437">
                  <c:v>0.99859282898840152</c:v>
                </c:pt>
                <c:pt idx="6438">
                  <c:v>0.9985972533022075</c:v>
                </c:pt>
                <c:pt idx="6439">
                  <c:v>0.99860166490898594</c:v>
                </c:pt>
                <c:pt idx="6440">
                  <c:v>0.99860606384115658</c:v>
                </c:pt>
                <c:pt idx="6441">
                  <c:v>0.99861045013107064</c:v>
                </c:pt>
                <c:pt idx="6442">
                  <c:v>0.9986148238110093</c:v>
                </c:pt>
                <c:pt idx="6443">
                  <c:v>0.99861918491318435</c:v>
                </c:pt>
                <c:pt idx="6444">
                  <c:v>0.99862353346973864</c:v>
                </c:pt>
                <c:pt idx="6445">
                  <c:v>0.99862786951274407</c:v>
                </c:pt>
                <c:pt idx="6446">
                  <c:v>0.99863219307420559</c:v>
                </c:pt>
                <c:pt idx="6447">
                  <c:v>0.99863650418605565</c:v>
                </c:pt>
                <c:pt idx="6448">
                  <c:v>0.99864080288016965</c:v>
                </c:pt>
                <c:pt idx="6449">
                  <c:v>0.99864508918833361</c:v>
                </c:pt>
                <c:pt idx="6450">
                  <c:v>0.9986493631422807</c:v>
                </c:pt>
                <c:pt idx="6451">
                  <c:v>0.99865362477367015</c:v>
                </c:pt>
                <c:pt idx="6452">
                  <c:v>0.99865787411409757</c:v>
                </c:pt>
                <c:pt idx="6453">
                  <c:v>0.99866211119507586</c:v>
                </c:pt>
                <c:pt idx="6454">
                  <c:v>0.99866633604806954</c:v>
                </c:pt>
                <c:pt idx="6455">
                  <c:v>0.99867054870446237</c:v>
                </c:pt>
                <c:pt idx="6456">
                  <c:v>0.99867474919557264</c:v>
                </c:pt>
                <c:pt idx="6457">
                  <c:v>0.99867893755265102</c:v>
                </c:pt>
                <c:pt idx="6458">
                  <c:v>0.99868311380688068</c:v>
                </c:pt>
                <c:pt idx="6459">
                  <c:v>0.99868727798937662</c:v>
                </c:pt>
                <c:pt idx="6460">
                  <c:v>0.99869143013119188</c:v>
                </c:pt>
                <c:pt idx="6461">
                  <c:v>0.99869557026329325</c:v>
                </c:pt>
                <c:pt idx="6462">
                  <c:v>0.99869969841660311</c:v>
                </c:pt>
                <c:pt idx="6463">
                  <c:v>0.998703814621962</c:v>
                </c:pt>
                <c:pt idx="6464">
                  <c:v>0.99870791891015431</c:v>
                </c:pt>
                <c:pt idx="6465">
                  <c:v>0.99871201131188791</c:v>
                </c:pt>
                <c:pt idx="6466">
                  <c:v>0.99871609185780374</c:v>
                </c:pt>
                <c:pt idx="6467">
                  <c:v>0.99872016057849278</c:v>
                </c:pt>
                <c:pt idx="6468">
                  <c:v>0.99872421750444951</c:v>
                </c:pt>
                <c:pt idx="6469">
                  <c:v>0.99872826266612225</c:v>
                </c:pt>
                <c:pt idx="6470">
                  <c:v>0.9987322960938908</c:v>
                </c:pt>
                <c:pt idx="6471">
                  <c:v>0.99873631781806149</c:v>
                </c:pt>
                <c:pt idx="6472">
                  <c:v>0.99874032786889033</c:v>
                </c:pt>
                <c:pt idx="6473">
                  <c:v>0.99874432627654264</c:v>
                </c:pt>
                <c:pt idx="6474">
                  <c:v>0.99874831307114065</c:v>
                </c:pt>
                <c:pt idx="6475">
                  <c:v>0.99875228828272278</c:v>
                </c:pt>
                <c:pt idx="6476">
                  <c:v>0.99875625194128059</c:v>
                </c:pt>
                <c:pt idx="6477">
                  <c:v>0.99876020407672028</c:v>
                </c:pt>
                <c:pt idx="6478">
                  <c:v>0.99876414471889319</c:v>
                </c:pt>
                <c:pt idx="6479">
                  <c:v>0.9987680738975836</c:v>
                </c:pt>
                <c:pt idx="6480">
                  <c:v>0.99877199164250963</c:v>
                </c:pt>
                <c:pt idx="6481">
                  <c:v>0.99877589798332644</c:v>
                </c:pt>
                <c:pt idx="6482">
                  <c:v>0.99877979294961372</c:v>
                </c:pt>
                <c:pt idx="6483">
                  <c:v>0.99878367657090361</c:v>
                </c:pt>
                <c:pt idx="6484">
                  <c:v>0.99878754887664356</c:v>
                </c:pt>
                <c:pt idx="6485">
                  <c:v>0.99879140989624349</c:v>
                </c:pt>
                <c:pt idx="6486">
                  <c:v>0.99879525965902016</c:v>
                </c:pt>
                <c:pt idx="6487">
                  <c:v>0.99879909819422963</c:v>
                </c:pt>
                <c:pt idx="6488">
                  <c:v>0.99880292553108152</c:v>
                </c:pt>
                <c:pt idx="6489">
                  <c:v>0.9988067416987072</c:v>
                </c:pt>
                <c:pt idx="6490">
                  <c:v>0.9988105467261762</c:v>
                </c:pt>
                <c:pt idx="6491">
                  <c:v>0.99881434064249419</c:v>
                </c:pt>
                <c:pt idx="6492">
                  <c:v>0.99881812347660259</c:v>
                </c:pt>
                <c:pt idx="6493">
                  <c:v>0.99882189525737963</c:v>
                </c:pt>
                <c:pt idx="6494">
                  <c:v>0.99882565601364093</c:v>
                </c:pt>
                <c:pt idx="6495">
                  <c:v>0.9988294057741266</c:v>
                </c:pt>
                <c:pt idx="6496">
                  <c:v>0.99883314456753258</c:v>
                </c:pt>
                <c:pt idx="6497">
                  <c:v>0.99883687242247865</c:v>
                </c:pt>
                <c:pt idx="6498">
                  <c:v>0.99884058936752251</c:v>
                </c:pt>
                <c:pt idx="6499">
                  <c:v>0.99884429543116082</c:v>
                </c:pt>
                <c:pt idx="6500">
                  <c:v>0.99884799064182561</c:v>
                </c:pt>
                <c:pt idx="6501">
                  <c:v>0.99885167502788463</c:v>
                </c:pt>
                <c:pt idx="6502">
                  <c:v>0.99885534861764458</c:v>
                </c:pt>
                <c:pt idx="6503">
                  <c:v>0.99885901143934963</c:v>
                </c:pt>
                <c:pt idx="6504">
                  <c:v>0.99886266352117825</c:v>
                </c:pt>
                <c:pt idx="6505">
                  <c:v>0.99886630489124184</c:v>
                </c:pt>
                <c:pt idx="6506">
                  <c:v>0.9988699355776145</c:v>
                </c:pt>
                <c:pt idx="6507">
                  <c:v>0.99887355560826918</c:v>
                </c:pt>
                <c:pt idx="6508">
                  <c:v>0.99887716501113866</c:v>
                </c:pt>
                <c:pt idx="6509">
                  <c:v>0.99888076381409951</c:v>
                </c:pt>
                <c:pt idx="6510">
                  <c:v>0.99888435204494797</c:v>
                </c:pt>
                <c:pt idx="6511">
                  <c:v>0.99888792973142548</c:v>
                </c:pt>
                <c:pt idx="6512">
                  <c:v>0.99889149690122669</c:v>
                </c:pt>
                <c:pt idx="6513">
                  <c:v>0.99889505358195663</c:v>
                </c:pt>
                <c:pt idx="6514">
                  <c:v>0.99889859980117768</c:v>
                </c:pt>
                <c:pt idx="6515">
                  <c:v>0.99890213558638452</c:v>
                </c:pt>
                <c:pt idx="6516">
                  <c:v>0.99890566096501276</c:v>
                </c:pt>
                <c:pt idx="6517">
                  <c:v>0.99890917596443352</c:v>
                </c:pt>
                <c:pt idx="6518">
                  <c:v>0.99891268061195437</c:v>
                </c:pt>
                <c:pt idx="6519">
                  <c:v>0.9989161749348342</c:v>
                </c:pt>
                <c:pt idx="6520">
                  <c:v>0.99891965896025858</c:v>
                </c:pt>
                <c:pt idx="6521">
                  <c:v>0.99892313271535016</c:v>
                </c:pt>
                <c:pt idx="6522">
                  <c:v>0.99892659622717861</c:v>
                </c:pt>
                <c:pt idx="6523">
                  <c:v>0.99893004952274611</c:v>
                </c:pt>
                <c:pt idx="6524">
                  <c:v>0.99893349262900999</c:v>
                </c:pt>
                <c:pt idx="6525">
                  <c:v>0.99893692557283387</c:v>
                </c:pt>
                <c:pt idx="6526">
                  <c:v>0.99894034838106249</c:v>
                </c:pt>
                <c:pt idx="6527">
                  <c:v>0.99894376108044658</c:v>
                </c:pt>
                <c:pt idx="6528">
                  <c:v>0.99894716369769343</c:v>
                </c:pt>
                <c:pt idx="6529">
                  <c:v>0.99895055625944462</c:v>
                </c:pt>
                <c:pt idx="6530">
                  <c:v>0.99895393879228256</c:v>
                </c:pt>
                <c:pt idx="6531">
                  <c:v>0.99895731132273136</c:v>
                </c:pt>
                <c:pt idx="6532">
                  <c:v>0.99896067387724885</c:v>
                </c:pt>
                <c:pt idx="6533">
                  <c:v>0.99896402648224858</c:v>
                </c:pt>
                <c:pt idx="6534">
                  <c:v>0.99896736916405993</c:v>
                </c:pt>
                <c:pt idx="6535">
                  <c:v>0.99897070194898152</c:v>
                </c:pt>
                <c:pt idx="6536">
                  <c:v>0.99897402486322529</c:v>
                </c:pt>
                <c:pt idx="6537">
                  <c:v>0.99897733793295607</c:v>
                </c:pt>
                <c:pt idx="6538">
                  <c:v>0.99898064118429042</c:v>
                </c:pt>
                <c:pt idx="6539">
                  <c:v>0.9989839346432634</c:v>
                </c:pt>
                <c:pt idx="6540">
                  <c:v>0.99898721833586568</c:v>
                </c:pt>
                <c:pt idx="6541">
                  <c:v>0.99899049228802905</c:v>
                </c:pt>
                <c:pt idx="6542">
                  <c:v>0.99899375652561162</c:v>
                </c:pt>
                <c:pt idx="6543">
                  <c:v>0.99899701107443395</c:v>
                </c:pt>
                <c:pt idx="6544">
                  <c:v>0.99900025596024356</c:v>
                </c:pt>
                <c:pt idx="6545">
                  <c:v>0.99900349120873821</c:v>
                </c:pt>
                <c:pt idx="6546">
                  <c:v>0.99900671684554732</c:v>
                </c:pt>
                <c:pt idx="6547">
                  <c:v>0.99900993289624851</c:v>
                </c:pt>
                <c:pt idx="6548">
                  <c:v>0.99901313938635639</c:v>
                </c:pt>
                <c:pt idx="6549">
                  <c:v>0.99901633634134257</c:v>
                </c:pt>
                <c:pt idx="6550">
                  <c:v>0.99901952378659653</c:v>
                </c:pt>
                <c:pt idx="6551">
                  <c:v>0.99902270174746033</c:v>
                </c:pt>
                <c:pt idx="6552">
                  <c:v>0.99902587024923761</c:v>
                </c:pt>
                <c:pt idx="6553">
                  <c:v>0.99902902931713766</c:v>
                </c:pt>
                <c:pt idx="6554">
                  <c:v>0.99903217897633323</c:v>
                </c:pt>
                <c:pt idx="6555">
                  <c:v>0.99903531925194922</c:v>
                </c:pt>
                <c:pt idx="6556">
                  <c:v>0.99903845016903425</c:v>
                </c:pt>
                <c:pt idx="6557">
                  <c:v>0.9990415717525829</c:v>
                </c:pt>
                <c:pt idx="6558">
                  <c:v>0.99904468402753888</c:v>
                </c:pt>
                <c:pt idx="6559">
                  <c:v>0.99904778701878594</c:v>
                </c:pt>
                <c:pt idx="6560">
                  <c:v>0.99905088075115056</c:v>
                </c:pt>
                <c:pt idx="6561">
                  <c:v>0.99905396524940249</c:v>
                </c:pt>
                <c:pt idx="6562">
                  <c:v>0.9990570405382545</c:v>
                </c:pt>
                <c:pt idx="6563">
                  <c:v>0.99906010664236256</c:v>
                </c:pt>
                <c:pt idx="6564">
                  <c:v>0.99906316358632408</c:v>
                </c:pt>
                <c:pt idx="6565">
                  <c:v>0.99906621139469054</c:v>
                </c:pt>
                <c:pt idx="6566">
                  <c:v>0.99906925009193848</c:v>
                </c:pt>
                <c:pt idx="6567">
                  <c:v>0.99907227970250057</c:v>
                </c:pt>
                <c:pt idx="6568">
                  <c:v>0.99907530025075353</c:v>
                </c:pt>
                <c:pt idx="6569">
                  <c:v>0.99907831176101236</c:v>
                </c:pt>
                <c:pt idx="6570">
                  <c:v>0.99908131425753954</c:v>
                </c:pt>
                <c:pt idx="6571">
                  <c:v>0.99908430776454049</c:v>
                </c:pt>
                <c:pt idx="6572">
                  <c:v>0.99908729230616644</c:v>
                </c:pt>
                <c:pt idx="6573">
                  <c:v>0.99909026790651012</c:v>
                </c:pt>
                <c:pt idx="6574">
                  <c:v>0.99909323458961063</c:v>
                </c:pt>
                <c:pt idx="6575">
                  <c:v>0.99909619237945069</c:v>
                </c:pt>
                <c:pt idx="6576">
                  <c:v>0.99909914129995758</c:v>
                </c:pt>
                <c:pt idx="6577">
                  <c:v>0.99910208137500356</c:v>
                </c:pt>
                <c:pt idx="6578">
                  <c:v>0.99910501262841389</c:v>
                </c:pt>
                <c:pt idx="6579">
                  <c:v>0.99910793508392859</c:v>
                </c:pt>
                <c:pt idx="6580">
                  <c:v>0.99911084876527456</c:v>
                </c:pt>
                <c:pt idx="6581">
                  <c:v>0.99911375369609767</c:v>
                </c:pt>
                <c:pt idx="6582">
                  <c:v>0.99911664989998983</c:v>
                </c:pt>
                <c:pt idx="6583">
                  <c:v>0.99911953740050663</c:v>
                </c:pt>
                <c:pt idx="6584">
                  <c:v>0.99912241622112263</c:v>
                </c:pt>
                <c:pt idx="6585">
                  <c:v>0.99912528638527565</c:v>
                </c:pt>
                <c:pt idx="6586">
                  <c:v>0.99912814791633986</c:v>
                </c:pt>
                <c:pt idx="6587">
                  <c:v>0.99913100083764605</c:v>
                </c:pt>
                <c:pt idx="6588">
                  <c:v>0.99913384517246306</c:v>
                </c:pt>
                <c:pt idx="6589">
                  <c:v>0.99913668094400532</c:v>
                </c:pt>
                <c:pt idx="6590">
                  <c:v>0.99913950817543751</c:v>
                </c:pt>
                <c:pt idx="6591">
                  <c:v>0.99914232688986138</c:v>
                </c:pt>
                <c:pt idx="6592">
                  <c:v>0.99914513711033404</c:v>
                </c:pt>
                <c:pt idx="6593">
                  <c:v>0.99914793885985553</c:v>
                </c:pt>
                <c:pt idx="6594">
                  <c:v>0.99915073216137362</c:v>
                </c:pt>
                <c:pt idx="6595">
                  <c:v>0.9991535170377791</c:v>
                </c:pt>
                <c:pt idx="6596">
                  <c:v>0.99915629351191326</c:v>
                </c:pt>
                <c:pt idx="6597">
                  <c:v>0.99915906160656187</c:v>
                </c:pt>
                <c:pt idx="6598">
                  <c:v>0.99916182134445752</c:v>
                </c:pt>
                <c:pt idx="6599">
                  <c:v>0.99916457274828052</c:v>
                </c:pt>
                <c:pt idx="6600">
                  <c:v>0.99916731584065155</c:v>
                </c:pt>
                <c:pt idx="6601">
                  <c:v>0.99917005064416164</c:v>
                </c:pt>
                <c:pt idx="6602">
                  <c:v>0.99917277718131348</c:v>
                </c:pt>
                <c:pt idx="6603">
                  <c:v>0.99917549547458606</c:v>
                </c:pt>
                <c:pt idx="6604">
                  <c:v>0.99917820554638193</c:v>
                </c:pt>
                <c:pt idx="6605">
                  <c:v>0.99918090741907661</c:v>
                </c:pt>
                <c:pt idx="6606">
                  <c:v>0.99918360111497539</c:v>
                </c:pt>
                <c:pt idx="6607">
                  <c:v>0.99918628665633658</c:v>
                </c:pt>
                <c:pt idx="6608">
                  <c:v>0.99918896406536295</c:v>
                </c:pt>
                <c:pt idx="6609">
                  <c:v>0.99919163336422112</c:v>
                </c:pt>
                <c:pt idx="6610">
                  <c:v>0.99919429457499265</c:v>
                </c:pt>
                <c:pt idx="6611">
                  <c:v>0.99919694771973522</c:v>
                </c:pt>
                <c:pt idx="6612">
                  <c:v>0.99919959282045379</c:v>
                </c:pt>
                <c:pt idx="6613">
                  <c:v>0.99920222989908458</c:v>
                </c:pt>
                <c:pt idx="6614">
                  <c:v>0.9992048589775242</c:v>
                </c:pt>
                <c:pt idx="6615">
                  <c:v>0.99920748007761129</c:v>
                </c:pt>
                <c:pt idx="6616">
                  <c:v>0.99921009322114751</c:v>
                </c:pt>
                <c:pt idx="6617">
                  <c:v>0.99921269842986149</c:v>
                </c:pt>
                <c:pt idx="6618">
                  <c:v>0.99921529572544132</c:v>
                </c:pt>
                <c:pt idx="6619">
                  <c:v>0.99921788512953336</c:v>
                </c:pt>
                <c:pt idx="6620">
                  <c:v>0.99922046666371689</c:v>
                </c:pt>
                <c:pt idx="6621">
                  <c:v>0.9992230403495197</c:v>
                </c:pt>
                <c:pt idx="6622">
                  <c:v>0.99922560620843903</c:v>
                </c:pt>
                <c:pt idx="6623">
                  <c:v>0.99922816426189309</c:v>
                </c:pt>
                <c:pt idx="6624">
                  <c:v>0.99923071453127521</c:v>
                </c:pt>
                <c:pt idx="6625">
                  <c:v>0.99923325703790977</c:v>
                </c:pt>
                <c:pt idx="6626">
                  <c:v>0.99923579180308642</c:v>
                </c:pt>
                <c:pt idx="6627">
                  <c:v>0.9992383188480265</c:v>
                </c:pt>
                <c:pt idx="6628">
                  <c:v>0.99924083819391363</c:v>
                </c:pt>
                <c:pt idx="6629">
                  <c:v>0.99924334986187557</c:v>
                </c:pt>
                <c:pt idx="6630">
                  <c:v>0.99924585387299381</c:v>
                </c:pt>
                <c:pt idx="6631">
                  <c:v>0.99924835024829661</c:v>
                </c:pt>
                <c:pt idx="6632">
                  <c:v>0.99925083900876299</c:v>
                </c:pt>
                <c:pt idx="6633">
                  <c:v>0.99925332017531976</c:v>
                </c:pt>
                <c:pt idx="6634">
                  <c:v>0.99925579376885598</c:v>
                </c:pt>
                <c:pt idx="6635">
                  <c:v>0.99925825981019167</c:v>
                </c:pt>
                <c:pt idx="6636">
                  <c:v>0.99926071832011054</c:v>
                </c:pt>
                <c:pt idx="6637">
                  <c:v>0.99926316931933779</c:v>
                </c:pt>
                <c:pt idx="6638">
                  <c:v>0.99926561282857518</c:v>
                </c:pt>
                <c:pt idx="6639">
                  <c:v>0.99926804886842557</c:v>
                </c:pt>
                <c:pt idx="6640">
                  <c:v>0.99927047745949371</c:v>
                </c:pt>
                <c:pt idx="6641">
                  <c:v>0.99927289862229751</c:v>
                </c:pt>
                <c:pt idx="6642">
                  <c:v>0.99927531237733269</c:v>
                </c:pt>
                <c:pt idx="6643">
                  <c:v>0.99927771874503057</c:v>
                </c:pt>
                <c:pt idx="6644">
                  <c:v>0.99928011774577929</c:v>
                </c:pt>
                <c:pt idx="6645">
                  <c:v>0.9992825093999107</c:v>
                </c:pt>
                <c:pt idx="6646">
                  <c:v>0.99928489372772467</c:v>
                </c:pt>
                <c:pt idx="6647">
                  <c:v>0.99928727074945656</c:v>
                </c:pt>
                <c:pt idx="6648">
                  <c:v>0.99928964048529645</c:v>
                </c:pt>
                <c:pt idx="6649">
                  <c:v>0.99929200295538867</c:v>
                </c:pt>
                <c:pt idx="6650">
                  <c:v>0.99929435817982881</c:v>
                </c:pt>
                <c:pt idx="6651">
                  <c:v>0.99929670617866451</c:v>
                </c:pt>
                <c:pt idx="6652">
                  <c:v>0.99929904697189464</c:v>
                </c:pt>
                <c:pt idx="6653">
                  <c:v>0.99930138057946949</c:v>
                </c:pt>
                <c:pt idx="6654">
                  <c:v>0.99930370702129256</c:v>
                </c:pt>
                <c:pt idx="6655">
                  <c:v>0.9993060263172161</c:v>
                </c:pt>
                <c:pt idx="6656">
                  <c:v>0.99930833848705558</c:v>
                </c:pt>
                <c:pt idx="6657">
                  <c:v>0.9993106435505632</c:v>
                </c:pt>
                <c:pt idx="6658">
                  <c:v>0.9993129415274461</c:v>
                </c:pt>
                <c:pt idx="6659">
                  <c:v>0.99931523243738885</c:v>
                </c:pt>
                <c:pt idx="6660">
                  <c:v>0.99931751629998899</c:v>
                </c:pt>
                <c:pt idx="6661">
                  <c:v>0.999319793134823</c:v>
                </c:pt>
                <c:pt idx="6662">
                  <c:v>0.99932206296141346</c:v>
                </c:pt>
                <c:pt idx="6663">
                  <c:v>0.99932432579923147</c:v>
                </c:pt>
                <c:pt idx="6664">
                  <c:v>0.99932658166771449</c:v>
                </c:pt>
                <c:pt idx="6665">
                  <c:v>0.99932883058624378</c:v>
                </c:pt>
                <c:pt idx="6666">
                  <c:v>0.99933107257414833</c:v>
                </c:pt>
                <c:pt idx="6667">
                  <c:v>0.99933330765071149</c:v>
                </c:pt>
                <c:pt idx="6668">
                  <c:v>0.99933553583518353</c:v>
                </c:pt>
                <c:pt idx="6669">
                  <c:v>0.99933775714675344</c:v>
                </c:pt>
                <c:pt idx="6670">
                  <c:v>0.99933997160458043</c:v>
                </c:pt>
                <c:pt idx="6671">
                  <c:v>0.99934217922774493</c:v>
                </c:pt>
                <c:pt idx="6672">
                  <c:v>0.99934438003532389</c:v>
                </c:pt>
                <c:pt idx="6673">
                  <c:v>0.99934657404631666</c:v>
                </c:pt>
                <c:pt idx="6674">
                  <c:v>0.99934876127969052</c:v>
                </c:pt>
                <c:pt idx="6675">
                  <c:v>0.99935094175435168</c:v>
                </c:pt>
                <c:pt idx="6676">
                  <c:v>0.9993531154891897</c:v>
                </c:pt>
                <c:pt idx="6677">
                  <c:v>0.99935528250301375</c:v>
                </c:pt>
                <c:pt idx="6678">
                  <c:v>0.99935744281460859</c:v>
                </c:pt>
                <c:pt idx="6679">
                  <c:v>0.99935959644270955</c:v>
                </c:pt>
                <c:pt idx="6680">
                  <c:v>0.99936174340600259</c:v>
                </c:pt>
                <c:pt idx="6681">
                  <c:v>0.99936388372313156</c:v>
                </c:pt>
                <c:pt idx="6682">
                  <c:v>0.99936601741269449</c:v>
                </c:pt>
                <c:pt idx="6683">
                  <c:v>0.99936814449323863</c:v>
                </c:pt>
                <c:pt idx="6684">
                  <c:v>0.99937026498328141</c:v>
                </c:pt>
                <c:pt idx="6685">
                  <c:v>0.99937237890127018</c:v>
                </c:pt>
                <c:pt idx="6686">
                  <c:v>0.9993744862656363</c:v>
                </c:pt>
                <c:pt idx="6687">
                  <c:v>0.99937658709473687</c:v>
                </c:pt>
                <c:pt idx="6688">
                  <c:v>0.99937868140690889</c:v>
                </c:pt>
                <c:pt idx="6689">
                  <c:v>0.99938076922042951</c:v>
                </c:pt>
                <c:pt idx="6690">
                  <c:v>0.99938285055354192</c:v>
                </c:pt>
                <c:pt idx="6691">
                  <c:v>0.99938492542442958</c:v>
                </c:pt>
                <c:pt idx="6692">
                  <c:v>0.99938699385123919</c:v>
                </c:pt>
                <c:pt idx="6693">
                  <c:v>0.99938905585209259</c:v>
                </c:pt>
                <c:pt idx="6694">
                  <c:v>0.99939111144502968</c:v>
                </c:pt>
                <c:pt idx="6695">
                  <c:v>0.99939316064807204</c:v>
                </c:pt>
                <c:pt idx="6696">
                  <c:v>0.99939520347919553</c:v>
                </c:pt>
                <c:pt idx="6697">
                  <c:v>0.99939723995631136</c:v>
                </c:pt>
                <c:pt idx="6698">
                  <c:v>0.99939927009731766</c:v>
                </c:pt>
                <c:pt idx="6699">
                  <c:v>0.99940129392004806</c:v>
                </c:pt>
                <c:pt idx="6700">
                  <c:v>0.99940331144229466</c:v>
                </c:pt>
                <c:pt idx="6701">
                  <c:v>0.99940532268181703</c:v>
                </c:pt>
                <c:pt idx="6702">
                  <c:v>0.99940732765631357</c:v>
                </c:pt>
                <c:pt idx="6703">
                  <c:v>0.99940932638345303</c:v>
                </c:pt>
                <c:pt idx="6704">
                  <c:v>0.99941131888085111</c:v>
                </c:pt>
                <c:pt idx="6705">
                  <c:v>0.99941330516609028</c:v>
                </c:pt>
                <c:pt idx="6706">
                  <c:v>0.99941528525670376</c:v>
                </c:pt>
                <c:pt idx="6707">
                  <c:v>0.99941725917018331</c:v>
                </c:pt>
                <c:pt idx="6708">
                  <c:v>0.99941922692397067</c:v>
                </c:pt>
                <c:pt idx="6709">
                  <c:v>0.99942118853547302</c:v>
                </c:pt>
                <c:pt idx="6710">
                  <c:v>0.99942314402204691</c:v>
                </c:pt>
                <c:pt idx="6711">
                  <c:v>0.99942509340102603</c:v>
                </c:pt>
                <c:pt idx="6712">
                  <c:v>0.99942703668967436</c:v>
                </c:pt>
                <c:pt idx="6713">
                  <c:v>0.99942897390521857</c:v>
                </c:pt>
                <c:pt idx="6714">
                  <c:v>0.99943090506485899</c:v>
                </c:pt>
                <c:pt idx="6715">
                  <c:v>0.99943283018574658</c:v>
                </c:pt>
                <c:pt idx="6716">
                  <c:v>0.99943474928497644</c:v>
                </c:pt>
                <c:pt idx="6717">
                  <c:v>0.99943666237962159</c:v>
                </c:pt>
                <c:pt idx="6718">
                  <c:v>0.99943856948669207</c:v>
                </c:pt>
                <c:pt idx="6719">
                  <c:v>0.99944047062318475</c:v>
                </c:pt>
                <c:pt idx="6720">
                  <c:v>0.9994423658060031</c:v>
                </c:pt>
                <c:pt idx="6721">
                  <c:v>0.9994442550520799</c:v>
                </c:pt>
                <c:pt idx="6722">
                  <c:v>0.99944613837824359</c:v>
                </c:pt>
                <c:pt idx="6723">
                  <c:v>0.99944801580131049</c:v>
                </c:pt>
                <c:pt idx="6724">
                  <c:v>0.99944988733805162</c:v>
                </c:pt>
                <c:pt idx="6725">
                  <c:v>0.99945175300519062</c:v>
                </c:pt>
                <c:pt idx="6726">
                  <c:v>0.9994536128194158</c:v>
                </c:pt>
                <c:pt idx="6727">
                  <c:v>0.9994554667973703</c:v>
                </c:pt>
                <c:pt idx="6728">
                  <c:v>0.99945731495565249</c:v>
                </c:pt>
                <c:pt idx="6729">
                  <c:v>0.99945915731083668</c:v>
                </c:pt>
                <c:pt idx="6730">
                  <c:v>0.99946099387942677</c:v>
                </c:pt>
                <c:pt idx="6731">
                  <c:v>0.99946282467791048</c:v>
                </c:pt>
                <c:pt idx="6732">
                  <c:v>0.9994646497227232</c:v>
                </c:pt>
                <c:pt idx="6733">
                  <c:v>0.99946646903026437</c:v>
                </c:pt>
                <c:pt idx="6734">
                  <c:v>0.99946828261689491</c:v>
                </c:pt>
                <c:pt idx="6735">
                  <c:v>0.99947009049891589</c:v>
                </c:pt>
                <c:pt idx="6736">
                  <c:v>0.99947189269260861</c:v>
                </c:pt>
                <c:pt idx="6737">
                  <c:v>0.9994736892142021</c:v>
                </c:pt>
                <c:pt idx="6738">
                  <c:v>0.99947548007990028</c:v>
                </c:pt>
                <c:pt idx="6739">
                  <c:v>0.99947726530584458</c:v>
                </c:pt>
                <c:pt idx="6740">
                  <c:v>0.99947904490815209</c:v>
                </c:pt>
                <c:pt idx="6741">
                  <c:v>0.99948081890289253</c:v>
                </c:pt>
                <c:pt idx="6742">
                  <c:v>0.99948258730609429</c:v>
                </c:pt>
                <c:pt idx="6743">
                  <c:v>0.99948435013375947</c:v>
                </c:pt>
                <c:pt idx="6744">
                  <c:v>0.99948610740182453</c:v>
                </c:pt>
                <c:pt idx="6745">
                  <c:v>0.99948785912621063</c:v>
                </c:pt>
                <c:pt idx="6746">
                  <c:v>0.99948960532278952</c:v>
                </c:pt>
                <c:pt idx="6747">
                  <c:v>0.99949134600738554</c:v>
                </c:pt>
                <c:pt idx="6748">
                  <c:v>0.9994930811957925</c:v>
                </c:pt>
                <c:pt idx="6749">
                  <c:v>0.9994948109037638</c:v>
                </c:pt>
                <c:pt idx="6750">
                  <c:v>0.99949653514700698</c:v>
                </c:pt>
                <c:pt idx="6751">
                  <c:v>0.99949825394120451</c:v>
                </c:pt>
                <c:pt idx="6752">
                  <c:v>0.99949996730198043</c:v>
                </c:pt>
                <c:pt idx="6753">
                  <c:v>0.99950167524493116</c:v>
                </c:pt>
                <c:pt idx="6754">
                  <c:v>0.99950337778560727</c:v>
                </c:pt>
                <c:pt idx="6755">
                  <c:v>0.99950507493953655</c:v>
                </c:pt>
                <c:pt idx="6756">
                  <c:v>0.99950676672217931</c:v>
                </c:pt>
                <c:pt idx="6757">
                  <c:v>0.99950845314898662</c:v>
                </c:pt>
                <c:pt idx="6758">
                  <c:v>0.99951013423534296</c:v>
                </c:pt>
                <c:pt idx="6759">
                  <c:v>0.99951180999661793</c:v>
                </c:pt>
                <c:pt idx="6760">
                  <c:v>0.99951348044813348</c:v>
                </c:pt>
                <c:pt idx="6761">
                  <c:v>0.99951514560515975</c:v>
                </c:pt>
                <c:pt idx="6762">
                  <c:v>0.9995168054829463</c:v>
                </c:pt>
                <c:pt idx="6763">
                  <c:v>0.99951846009670475</c:v>
                </c:pt>
                <c:pt idx="6764">
                  <c:v>0.99952010946159442</c:v>
                </c:pt>
                <c:pt idx="6765">
                  <c:v>0.99952175359273987</c:v>
                </c:pt>
                <c:pt idx="6766">
                  <c:v>0.99952339250523359</c:v>
                </c:pt>
                <c:pt idx="6767">
                  <c:v>0.99952502621412675</c:v>
                </c:pt>
                <c:pt idx="6768">
                  <c:v>0.99952665473443159</c:v>
                </c:pt>
                <c:pt idx="6769">
                  <c:v>0.99952827808112488</c:v>
                </c:pt>
                <c:pt idx="6770">
                  <c:v>0.9995298962691449</c:v>
                </c:pt>
                <c:pt idx="6771">
                  <c:v>0.99953150931338119</c:v>
                </c:pt>
                <c:pt idx="6772">
                  <c:v>0.99953311722870486</c:v>
                </c:pt>
                <c:pt idx="6773">
                  <c:v>0.99953472002993138</c:v>
                </c:pt>
                <c:pt idx="6774">
                  <c:v>0.99953631773185536</c:v>
                </c:pt>
                <c:pt idx="6775">
                  <c:v>0.99953791034922457</c:v>
                </c:pt>
                <c:pt idx="6776">
                  <c:v>0.99953949789674057</c:v>
                </c:pt>
                <c:pt idx="6777">
                  <c:v>0.99954108038908185</c:v>
                </c:pt>
                <c:pt idx="6778">
                  <c:v>0.99954265784088292</c:v>
                </c:pt>
                <c:pt idx="6779">
                  <c:v>0.99954423026674255</c:v>
                </c:pt>
                <c:pt idx="6780">
                  <c:v>0.99954579768122176</c:v>
                </c:pt>
                <c:pt idx="6781">
                  <c:v>0.99954736009884448</c:v>
                </c:pt>
                <c:pt idx="6782">
                  <c:v>0.99954891753410224</c:v>
                </c:pt>
                <c:pt idx="6783">
                  <c:v>0.99955047000143249</c:v>
                </c:pt>
                <c:pt idx="6784">
                  <c:v>0.99955201751526057</c:v>
                </c:pt>
                <c:pt idx="6785">
                  <c:v>0.99955356008995344</c:v>
                </c:pt>
                <c:pt idx="6786">
                  <c:v>0.9995550977398665</c:v>
                </c:pt>
                <c:pt idx="6787">
                  <c:v>0.999556630479287</c:v>
                </c:pt>
                <c:pt idx="6788">
                  <c:v>0.99955815832248551</c:v>
                </c:pt>
                <c:pt idx="6789">
                  <c:v>0.99955968128369266</c:v>
                </c:pt>
                <c:pt idx="6790">
                  <c:v>0.99956119937709809</c:v>
                </c:pt>
                <c:pt idx="6791">
                  <c:v>0.99956271261686847</c:v>
                </c:pt>
                <c:pt idx="6792">
                  <c:v>0.99956422101711118</c:v>
                </c:pt>
                <c:pt idx="6793">
                  <c:v>0.99956572459192095</c:v>
                </c:pt>
                <c:pt idx="6794">
                  <c:v>0.99956722335534387</c:v>
                </c:pt>
                <c:pt idx="6795">
                  <c:v>0.9995687173213933</c:v>
                </c:pt>
                <c:pt idx="6796">
                  <c:v>0.9995702065040406</c:v>
                </c:pt>
                <c:pt idx="6797">
                  <c:v>0.99957169091722442</c:v>
                </c:pt>
                <c:pt idx="6798">
                  <c:v>0.9995731705748605</c:v>
                </c:pt>
                <c:pt idx="6799">
                  <c:v>0.99957464549080832</c:v>
                </c:pt>
                <c:pt idx="6800">
                  <c:v>0.99957611567890259</c:v>
                </c:pt>
                <c:pt idx="6801">
                  <c:v>0.99957758115293527</c:v>
                </c:pt>
                <c:pt idx="6802">
                  <c:v>0.99957904192668856</c:v>
                </c:pt>
                <c:pt idx="6803">
                  <c:v>0.99958049801386939</c:v>
                </c:pt>
                <c:pt idx="6804">
                  <c:v>0.99958194942817413</c:v>
                </c:pt>
                <c:pt idx="6805">
                  <c:v>0.99958339618325631</c:v>
                </c:pt>
                <c:pt idx="6806">
                  <c:v>0.99958483829274636</c:v>
                </c:pt>
                <c:pt idx="6807">
                  <c:v>0.99958627577021342</c:v>
                </c:pt>
                <c:pt idx="6808">
                  <c:v>0.99958770862922719</c:v>
                </c:pt>
                <c:pt idx="6809">
                  <c:v>0.99958913688329454</c:v>
                </c:pt>
                <c:pt idx="6810">
                  <c:v>0.99959056054589168</c:v>
                </c:pt>
                <c:pt idx="6811">
                  <c:v>0.99959197963046797</c:v>
                </c:pt>
                <c:pt idx="6812">
                  <c:v>0.99959339415043436</c:v>
                </c:pt>
                <c:pt idx="6813">
                  <c:v>0.99959480411916701</c:v>
                </c:pt>
                <c:pt idx="6814">
                  <c:v>0.9995962095500075</c:v>
                </c:pt>
                <c:pt idx="6815">
                  <c:v>0.99959761045626339</c:v>
                </c:pt>
                <c:pt idx="6816">
                  <c:v>0.99959900685120651</c:v>
                </c:pt>
                <c:pt idx="6817">
                  <c:v>0.9996003987480766</c:v>
                </c:pt>
                <c:pt idx="6818">
                  <c:v>0.99960178616007855</c:v>
                </c:pt>
                <c:pt idx="6819">
                  <c:v>0.99960316910037417</c:v>
                </c:pt>
                <c:pt idx="6820">
                  <c:v>0.99960454758210793</c:v>
                </c:pt>
                <c:pt idx="6821">
                  <c:v>0.99960592161838169</c:v>
                </c:pt>
                <c:pt idx="6822">
                  <c:v>0.99960729122225156</c:v>
                </c:pt>
                <c:pt idx="6823">
                  <c:v>0.99960865640676588</c:v>
                </c:pt>
                <c:pt idx="6824">
                  <c:v>0.99961001718491072</c:v>
                </c:pt>
                <c:pt idx="6825">
                  <c:v>0.99961137356966079</c:v>
                </c:pt>
                <c:pt idx="6826">
                  <c:v>0.9996127255739421</c:v>
                </c:pt>
                <c:pt idx="6827">
                  <c:v>0.99961407321066242</c:v>
                </c:pt>
                <c:pt idx="6828">
                  <c:v>0.99961541649268082</c:v>
                </c:pt>
                <c:pt idx="6829">
                  <c:v>0.99961675543281958</c:v>
                </c:pt>
                <c:pt idx="6830">
                  <c:v>0.99961809004389324</c:v>
                </c:pt>
                <c:pt idx="6831">
                  <c:v>0.9996194203386507</c:v>
                </c:pt>
                <c:pt idx="6832">
                  <c:v>0.99962074632983589</c:v>
                </c:pt>
                <c:pt idx="6833">
                  <c:v>0.9996220680301352</c:v>
                </c:pt>
                <c:pt idx="6834">
                  <c:v>0.99962338545221829</c:v>
                </c:pt>
                <c:pt idx="6835">
                  <c:v>0.99962469860872893</c:v>
                </c:pt>
                <c:pt idx="6836">
                  <c:v>0.99962600751224306</c:v>
                </c:pt>
                <c:pt idx="6837">
                  <c:v>0.99962731217534162</c:v>
                </c:pt>
                <c:pt idx="6838">
                  <c:v>0.99962861261055991</c:v>
                </c:pt>
                <c:pt idx="6839">
                  <c:v>0.99962990883037872</c:v>
                </c:pt>
                <c:pt idx="6840">
                  <c:v>0.99963120084728452</c:v>
                </c:pt>
                <c:pt idx="6841">
                  <c:v>0.99963248867370624</c:v>
                </c:pt>
                <c:pt idx="6842">
                  <c:v>0.99963377232204531</c:v>
                </c:pt>
                <c:pt idx="6843">
                  <c:v>0.9996350518046716</c:v>
                </c:pt>
                <c:pt idx="6844">
                  <c:v>0.99963632713392159</c:v>
                </c:pt>
                <c:pt idx="6845">
                  <c:v>0.99963759832210153</c:v>
                </c:pt>
                <c:pt idx="6846">
                  <c:v>0.99963886538148283</c:v>
                </c:pt>
                <c:pt idx="6847">
                  <c:v>0.99964012832430582</c:v>
                </c:pt>
                <c:pt idx="6848">
                  <c:v>0.99964138716277873</c:v>
                </c:pt>
                <c:pt idx="6849">
                  <c:v>0.9996426419090777</c:v>
                </c:pt>
                <c:pt idx="6850">
                  <c:v>0.99964389257535025</c:v>
                </c:pt>
                <c:pt idx="6851">
                  <c:v>0.99964513917370101</c:v>
                </c:pt>
                <c:pt idx="6852">
                  <c:v>0.99964638171620612</c:v>
                </c:pt>
                <c:pt idx="6853">
                  <c:v>0.99964762021493569</c:v>
                </c:pt>
                <c:pt idx="6854">
                  <c:v>0.99964885468189335</c:v>
                </c:pt>
                <c:pt idx="6855">
                  <c:v>0.99965008512905051</c:v>
                </c:pt>
                <c:pt idx="6856">
                  <c:v>0.99965131156838438</c:v>
                </c:pt>
                <c:pt idx="6857">
                  <c:v>0.99965253401179832</c:v>
                </c:pt>
                <c:pt idx="6858">
                  <c:v>0.99965375247119792</c:v>
                </c:pt>
                <c:pt idx="6859">
                  <c:v>0.9996549669584277</c:v>
                </c:pt>
                <c:pt idx="6860">
                  <c:v>0.99965617748532554</c:v>
                </c:pt>
                <c:pt idx="6861">
                  <c:v>0.99965738406368543</c:v>
                </c:pt>
                <c:pt idx="6862">
                  <c:v>0.99965858670527208</c:v>
                </c:pt>
                <c:pt idx="6863">
                  <c:v>0.99965978542181999</c:v>
                </c:pt>
                <c:pt idx="6864">
                  <c:v>0.99966098022503158</c:v>
                </c:pt>
                <c:pt idx="6865">
                  <c:v>0.99966217112658107</c:v>
                </c:pt>
                <c:pt idx="6866">
                  <c:v>0.99966335813810792</c:v>
                </c:pt>
                <c:pt idx="6867">
                  <c:v>0.9996645412712194</c:v>
                </c:pt>
                <c:pt idx="6868">
                  <c:v>0.99966572053750669</c:v>
                </c:pt>
                <c:pt idx="6869">
                  <c:v>0.99966689594850722</c:v>
                </c:pt>
                <c:pt idx="6870">
                  <c:v>0.99966806751574355</c:v>
                </c:pt>
                <c:pt idx="6871">
                  <c:v>0.99966923525070361</c:v>
                </c:pt>
                <c:pt idx="6872">
                  <c:v>0.99967039916484424</c:v>
                </c:pt>
                <c:pt idx="6873">
                  <c:v>0.99967155926959705</c:v>
                </c:pt>
                <c:pt idx="6874">
                  <c:v>0.99967271557634596</c:v>
                </c:pt>
                <c:pt idx="6875">
                  <c:v>0.99967386809646996</c:v>
                </c:pt>
                <c:pt idx="6876">
                  <c:v>0.99967501684130389</c:v>
                </c:pt>
                <c:pt idx="6877">
                  <c:v>0.99967616182214025</c:v>
                </c:pt>
                <c:pt idx="6878">
                  <c:v>0.99967730305027691</c:v>
                </c:pt>
                <c:pt idx="6879">
                  <c:v>0.99967844053694388</c:v>
                </c:pt>
                <c:pt idx="6880">
                  <c:v>0.99967957429336163</c:v>
                </c:pt>
                <c:pt idx="6881">
                  <c:v>0.99968070433071543</c:v>
                </c:pt>
                <c:pt idx="6882">
                  <c:v>0.99968183066016592</c:v>
                </c:pt>
                <c:pt idx="6883">
                  <c:v>0.99968295329282819</c:v>
                </c:pt>
                <c:pt idx="6884">
                  <c:v>0.99968407223981381</c:v>
                </c:pt>
                <c:pt idx="6885">
                  <c:v>0.99968518751217561</c:v>
                </c:pt>
                <c:pt idx="6886">
                  <c:v>0.99968629912095741</c:v>
                </c:pt>
                <c:pt idx="6887">
                  <c:v>0.99968740707717585</c:v>
                </c:pt>
                <c:pt idx="6888">
                  <c:v>0.9996885113917986</c:v>
                </c:pt>
                <c:pt idx="6889">
                  <c:v>0.99968961207578355</c:v>
                </c:pt>
                <c:pt idx="6890">
                  <c:v>0.99969070914003433</c:v>
                </c:pt>
                <c:pt idx="6891">
                  <c:v>0.99969180259546409</c:v>
                </c:pt>
                <c:pt idx="6892">
                  <c:v>0.9996928924529136</c:v>
                </c:pt>
                <c:pt idx="6893">
                  <c:v>0.99969397872322996</c:v>
                </c:pt>
                <c:pt idx="6894">
                  <c:v>0.99969506141721254</c:v>
                </c:pt>
                <c:pt idx="6895">
                  <c:v>0.99969614054563549</c:v>
                </c:pt>
                <c:pt idx="6896">
                  <c:v>0.99969721611924911</c:v>
                </c:pt>
                <c:pt idx="6897">
                  <c:v>0.99969828814875961</c:v>
                </c:pt>
                <c:pt idx="6898">
                  <c:v>0.99969935664486931</c:v>
                </c:pt>
                <c:pt idx="6899">
                  <c:v>0.99970042161822015</c:v>
                </c:pt>
                <c:pt idx="6900">
                  <c:v>0.99970148307945861</c:v>
                </c:pt>
                <c:pt idx="6901">
                  <c:v>0.99970254103918077</c:v>
                </c:pt>
                <c:pt idx="6902">
                  <c:v>0.99970359550795773</c:v>
                </c:pt>
                <c:pt idx="6903">
                  <c:v>0.99970464649634561</c:v>
                </c:pt>
                <c:pt idx="6904">
                  <c:v>0.99970569401485065</c:v>
                </c:pt>
                <c:pt idx="6905">
                  <c:v>0.99970673807396448</c:v>
                </c:pt>
                <c:pt idx="6906">
                  <c:v>0.99970777868414862</c:v>
                </c:pt>
                <c:pt idx="6907">
                  <c:v>0.9997088158558346</c:v>
                </c:pt>
                <c:pt idx="6908">
                  <c:v>0.99970984959942955</c:v>
                </c:pt>
                <c:pt idx="6909">
                  <c:v>0.99971087992530139</c:v>
                </c:pt>
                <c:pt idx="6910">
                  <c:v>0.99971190684380673</c:v>
                </c:pt>
                <c:pt idx="6911">
                  <c:v>0.99971293036525977</c:v>
                </c:pt>
                <c:pt idx="6912">
                  <c:v>0.99971395049996237</c:v>
                </c:pt>
                <c:pt idx="6913">
                  <c:v>0.99971496725816966</c:v>
                </c:pt>
                <c:pt idx="6914">
                  <c:v>0.99971598065012168</c:v>
                </c:pt>
                <c:pt idx="6915">
                  <c:v>0.99971699068602748</c:v>
                </c:pt>
                <c:pt idx="6916">
                  <c:v>0.99971799737606859</c:v>
                </c:pt>
                <c:pt idx="6917">
                  <c:v>0.99971900073039976</c:v>
                </c:pt>
                <c:pt idx="6918">
                  <c:v>0.9997200007591468</c:v>
                </c:pt>
                <c:pt idx="6919">
                  <c:v>0.99972099747240961</c:v>
                </c:pt>
                <c:pt idx="6920">
                  <c:v>0.99972199088025859</c:v>
                </c:pt>
                <c:pt idx="6921">
                  <c:v>0.99972298099273549</c:v>
                </c:pt>
                <c:pt idx="6922">
                  <c:v>0.99972396781987061</c:v>
                </c:pt>
                <c:pt idx="6923">
                  <c:v>0.99972495137163953</c:v>
                </c:pt>
                <c:pt idx="6924">
                  <c:v>0.99972593165801482</c:v>
                </c:pt>
                <c:pt idx="6925">
                  <c:v>0.99972690868892078</c:v>
                </c:pt>
                <c:pt idx="6926">
                  <c:v>0.99972788247428102</c:v>
                </c:pt>
                <c:pt idx="6927">
                  <c:v>0.99972885302396464</c:v>
                </c:pt>
                <c:pt idx="6928">
                  <c:v>0.99972982034783564</c:v>
                </c:pt>
                <c:pt idx="6929">
                  <c:v>0.99973078445571928</c:v>
                </c:pt>
                <c:pt idx="6930">
                  <c:v>0.99973174535741827</c:v>
                </c:pt>
                <c:pt idx="6931">
                  <c:v>0.99973270306270656</c:v>
                </c:pt>
                <c:pt idx="6932">
                  <c:v>0.9997336575813347</c:v>
                </c:pt>
                <c:pt idx="6933">
                  <c:v>0.99973460892302268</c:v>
                </c:pt>
                <c:pt idx="6934">
                  <c:v>0.9997355570974662</c:v>
                </c:pt>
                <c:pt idx="6935">
                  <c:v>0.99973650211433451</c:v>
                </c:pt>
                <c:pt idx="6936">
                  <c:v>0.99973744398327102</c:v>
                </c:pt>
                <c:pt idx="6937">
                  <c:v>0.99973838271389115</c:v>
                </c:pt>
                <c:pt idx="6938">
                  <c:v>0.99973931831578844</c:v>
                </c:pt>
                <c:pt idx="6939">
                  <c:v>0.99974025079852158</c:v>
                </c:pt>
                <c:pt idx="6940">
                  <c:v>0.99974118017162639</c:v>
                </c:pt>
                <c:pt idx="6941">
                  <c:v>0.99974210644462269</c:v>
                </c:pt>
                <c:pt idx="6942">
                  <c:v>0.99974302962699224</c:v>
                </c:pt>
                <c:pt idx="6943">
                  <c:v>0.99974394972819569</c:v>
                </c:pt>
                <c:pt idx="6944">
                  <c:v>0.99974486675766616</c:v>
                </c:pt>
                <c:pt idx="6945">
                  <c:v>0.99974578072481268</c:v>
                </c:pt>
                <c:pt idx="6946">
                  <c:v>0.99974669163901764</c:v>
                </c:pt>
                <c:pt idx="6947">
                  <c:v>0.99974759950963621</c:v>
                </c:pt>
                <c:pt idx="6948">
                  <c:v>0.9997485043460016</c:v>
                </c:pt>
                <c:pt idx="6949">
                  <c:v>0.9997494061574218</c:v>
                </c:pt>
                <c:pt idx="6950">
                  <c:v>0.99975030495316619</c:v>
                </c:pt>
                <c:pt idx="6951">
                  <c:v>0.99975120074250035</c:v>
                </c:pt>
                <c:pt idx="6952">
                  <c:v>0.99975209353464978</c:v>
                </c:pt>
                <c:pt idx="6953">
                  <c:v>0.99975298333881835</c:v>
                </c:pt>
                <c:pt idx="6954">
                  <c:v>0.99975387016418815</c:v>
                </c:pt>
                <c:pt idx="6955">
                  <c:v>0.99975475401990166</c:v>
                </c:pt>
                <c:pt idx="6956">
                  <c:v>0.99975563491510111</c:v>
                </c:pt>
                <c:pt idx="6957">
                  <c:v>0.99975651285887979</c:v>
                </c:pt>
                <c:pt idx="6958">
                  <c:v>0.9997573878603121</c:v>
                </c:pt>
                <c:pt idx="6959">
                  <c:v>0.99975825992846745</c:v>
                </c:pt>
                <c:pt idx="6960">
                  <c:v>0.99975912907235798</c:v>
                </c:pt>
                <c:pt idx="6961">
                  <c:v>0.99975999530099968</c:v>
                </c:pt>
                <c:pt idx="6962">
                  <c:v>0.99976085862336161</c:v>
                </c:pt>
                <c:pt idx="6963">
                  <c:v>0.99976171904840005</c:v>
                </c:pt>
                <c:pt idx="6964">
                  <c:v>0.99976257658504453</c:v>
                </c:pt>
                <c:pt idx="6965">
                  <c:v>0.9997634312421998</c:v>
                </c:pt>
                <c:pt idx="6966">
                  <c:v>0.9997642830287452</c:v>
                </c:pt>
                <c:pt idx="6967">
                  <c:v>0.999765131953536</c:v>
                </c:pt>
                <c:pt idx="6968">
                  <c:v>0.99976597802540323</c:v>
                </c:pt>
                <c:pt idx="6969">
                  <c:v>0.99976682125315341</c:v>
                </c:pt>
                <c:pt idx="6970">
                  <c:v>0.99976766164556841</c:v>
                </c:pt>
                <c:pt idx="6971">
                  <c:v>0.99976849921140631</c:v>
                </c:pt>
                <c:pt idx="6972">
                  <c:v>0.9997693339594006</c:v>
                </c:pt>
                <c:pt idx="6973">
                  <c:v>0.99977016589825696</c:v>
                </c:pt>
                <c:pt idx="6974">
                  <c:v>0.99977099503667177</c:v>
                </c:pt>
                <c:pt idx="6975">
                  <c:v>0.99977182138329856</c:v>
                </c:pt>
                <c:pt idx="6976">
                  <c:v>0.99977264494676532</c:v>
                </c:pt>
                <c:pt idx="6977">
                  <c:v>0.99977346573570458</c:v>
                </c:pt>
                <c:pt idx="6978">
                  <c:v>0.9997742837586937</c:v>
                </c:pt>
                <c:pt idx="6979">
                  <c:v>0.99977509902429984</c:v>
                </c:pt>
                <c:pt idx="6980">
                  <c:v>0.9997759115410666</c:v>
                </c:pt>
                <c:pt idx="6981">
                  <c:v>0.9997767213175105</c:v>
                </c:pt>
                <c:pt idx="6982">
                  <c:v>0.99977752836212719</c:v>
                </c:pt>
                <c:pt idx="6983">
                  <c:v>0.99977833268339356</c:v>
                </c:pt>
                <c:pt idx="6984">
                  <c:v>0.99977913428973764</c:v>
                </c:pt>
                <c:pt idx="6985">
                  <c:v>0.99977993318960579</c:v>
                </c:pt>
                <c:pt idx="6986">
                  <c:v>0.99978072939138207</c:v>
                </c:pt>
                <c:pt idx="6987">
                  <c:v>0.99978152290345335</c:v>
                </c:pt>
                <c:pt idx="6988">
                  <c:v>0.99978231373417004</c:v>
                </c:pt>
                <c:pt idx="6989">
                  <c:v>0.99978310189185826</c:v>
                </c:pt>
                <c:pt idx="6990">
                  <c:v>0.99978388738483803</c:v>
                </c:pt>
                <c:pt idx="6991">
                  <c:v>0.99978467022138062</c:v>
                </c:pt>
                <c:pt idx="6992">
                  <c:v>0.99978545040975164</c:v>
                </c:pt>
                <c:pt idx="6993">
                  <c:v>0.99978622795818761</c:v>
                </c:pt>
                <c:pt idx="6994">
                  <c:v>0.9997870028749043</c:v>
                </c:pt>
                <c:pt idx="6995">
                  <c:v>0.99978777516809403</c:v>
                </c:pt>
                <c:pt idx="6996">
                  <c:v>0.9997885448459215</c:v>
                </c:pt>
                <c:pt idx="6997">
                  <c:v>0.99978931191654496</c:v>
                </c:pt>
                <c:pt idx="6998">
                  <c:v>0.99979007638808237</c:v>
                </c:pt>
                <c:pt idx="6999">
                  <c:v>0.99979083826862303</c:v>
                </c:pt>
                <c:pt idx="7000">
                  <c:v>0.9997915975662528</c:v>
                </c:pt>
                <c:pt idx="7001">
                  <c:v>0.99979235428903224</c:v>
                </c:pt>
                <c:pt idx="7002">
                  <c:v>0.9997931084449907</c:v>
                </c:pt>
                <c:pt idx="7003">
                  <c:v>0.99979386004213788</c:v>
                </c:pt>
                <c:pt idx="7004">
                  <c:v>0.99979460908846263</c:v>
                </c:pt>
                <c:pt idx="7005">
                  <c:v>0.99979535559192989</c:v>
                </c:pt>
                <c:pt idx="7006">
                  <c:v>0.99979609956048365</c:v>
                </c:pt>
                <c:pt idx="7007">
                  <c:v>0.99979684100204358</c:v>
                </c:pt>
                <c:pt idx="7008">
                  <c:v>0.99979757992450979</c:v>
                </c:pt>
                <c:pt idx="7009">
                  <c:v>0.99979831633576122</c:v>
                </c:pt>
                <c:pt idx="7010">
                  <c:v>0.9997990502436469</c:v>
                </c:pt>
                <c:pt idx="7011">
                  <c:v>0.99979978165599792</c:v>
                </c:pt>
                <c:pt idx="7012">
                  <c:v>0.9998005105806318</c:v>
                </c:pt>
                <c:pt idx="7013">
                  <c:v>0.99980123702533363</c:v>
                </c:pt>
                <c:pt idx="7014">
                  <c:v>0.99980196099786856</c:v>
                </c:pt>
                <c:pt idx="7015">
                  <c:v>0.9998026825059847</c:v>
                </c:pt>
                <c:pt idx="7016">
                  <c:v>0.99980340155740155</c:v>
                </c:pt>
                <c:pt idx="7017">
                  <c:v>0.99980411815982162</c:v>
                </c:pt>
                <c:pt idx="7018">
                  <c:v>0.99980483232092365</c:v>
                </c:pt>
                <c:pt idx="7019">
                  <c:v>0.99980554404836508</c:v>
                </c:pt>
                <c:pt idx="7020">
                  <c:v>0.99980625334978623</c:v>
                </c:pt>
                <c:pt idx="7021">
                  <c:v>0.99980696023279159</c:v>
                </c:pt>
                <c:pt idx="7022">
                  <c:v>0.99980766470498406</c:v>
                </c:pt>
                <c:pt idx="7023">
                  <c:v>0.99980836677393159</c:v>
                </c:pt>
                <c:pt idx="7024">
                  <c:v>0.99980906644718914</c:v>
                </c:pt>
                <c:pt idx="7025">
                  <c:v>0.99980976373227348</c:v>
                </c:pt>
                <c:pt idx="7026">
                  <c:v>0.99981045863670392</c:v>
                </c:pt>
                <c:pt idx="7027">
                  <c:v>0.9998111511679586</c:v>
                </c:pt>
                <c:pt idx="7028">
                  <c:v>0.99981184133351664</c:v>
                </c:pt>
                <c:pt idx="7029">
                  <c:v>0.99981252914080421</c:v>
                </c:pt>
                <c:pt idx="7030">
                  <c:v>0.99981321459725958</c:v>
                </c:pt>
                <c:pt idx="7031">
                  <c:v>0.9998138977102754</c:v>
                </c:pt>
                <c:pt idx="7032">
                  <c:v>0.9998145784872321</c:v>
                </c:pt>
                <c:pt idx="7033">
                  <c:v>0.99981525693550244</c:v>
                </c:pt>
                <c:pt idx="7034">
                  <c:v>0.99981593306240768</c:v>
                </c:pt>
                <c:pt idx="7035">
                  <c:v>0.9998166068752774</c:v>
                </c:pt>
                <c:pt idx="7036">
                  <c:v>0.99981727838140722</c:v>
                </c:pt>
                <c:pt idx="7037">
                  <c:v>0.99981794758807385</c:v>
                </c:pt>
                <c:pt idx="7038">
                  <c:v>0.99981861450253362</c:v>
                </c:pt>
                <c:pt idx="7039">
                  <c:v>0.99981927913202151</c:v>
                </c:pt>
                <c:pt idx="7040">
                  <c:v>0.99981994148375419</c:v>
                </c:pt>
                <c:pt idx="7041">
                  <c:v>0.99982060156492492</c:v>
                </c:pt>
                <c:pt idx="7042">
                  <c:v>0.9998212593827086</c:v>
                </c:pt>
                <c:pt idx="7043">
                  <c:v>0.99982191494425821</c:v>
                </c:pt>
                <c:pt idx="7044">
                  <c:v>0.99982256825670757</c:v>
                </c:pt>
                <c:pt idx="7045">
                  <c:v>0.99982321932717289</c:v>
                </c:pt>
                <c:pt idx="7046">
                  <c:v>0.99982386816273749</c:v>
                </c:pt>
                <c:pt idx="7047">
                  <c:v>0.99982451477048462</c:v>
                </c:pt>
                <c:pt idx="7048">
                  <c:v>0.99982515915746051</c:v>
                </c:pt>
                <c:pt idx="7049">
                  <c:v>0.99982580133070065</c:v>
                </c:pt>
                <c:pt idx="7050">
                  <c:v>0.99982644129721165</c:v>
                </c:pt>
                <c:pt idx="7051">
                  <c:v>0.99982707906399693</c:v>
                </c:pt>
                <c:pt idx="7052">
                  <c:v>0.99982771463802189</c:v>
                </c:pt>
                <c:pt idx="7053">
                  <c:v>0.99982834802622922</c:v>
                </c:pt>
                <c:pt idx="7054">
                  <c:v>0.99982897923557335</c:v>
                </c:pt>
                <c:pt idx="7055">
                  <c:v>0.9998296082729452</c:v>
                </c:pt>
                <c:pt idx="7056">
                  <c:v>0.99983023514525027</c:v>
                </c:pt>
                <c:pt idx="7057">
                  <c:v>0.99983085985935838</c:v>
                </c:pt>
                <c:pt idx="7058">
                  <c:v>0.99983148242212361</c:v>
                </c:pt>
                <c:pt idx="7059">
                  <c:v>0.99983210284037849</c:v>
                </c:pt>
                <c:pt idx="7060">
                  <c:v>0.99983272112093347</c:v>
                </c:pt>
                <c:pt idx="7061">
                  <c:v>0.99983333727059864</c:v>
                </c:pt>
                <c:pt idx="7062">
                  <c:v>0.99983395129613251</c:v>
                </c:pt>
                <c:pt idx="7063">
                  <c:v>0.9998345632042982</c:v>
                </c:pt>
                <c:pt idx="7064">
                  <c:v>0.99983517300183078</c:v>
                </c:pt>
                <c:pt idx="7065">
                  <c:v>0.99983578069544776</c:v>
                </c:pt>
                <c:pt idx="7066">
                  <c:v>0.99983638629184657</c:v>
                </c:pt>
                <c:pt idx="7067">
                  <c:v>0.99983698979770075</c:v>
                </c:pt>
                <c:pt idx="7068">
                  <c:v>0.99983759121968752</c:v>
                </c:pt>
                <c:pt idx="7069">
                  <c:v>0.99983819056442891</c:v>
                </c:pt>
                <c:pt idx="7070">
                  <c:v>0.99983878783855196</c:v>
                </c:pt>
                <c:pt idx="7071">
                  <c:v>0.99983938304865849</c:v>
                </c:pt>
                <c:pt idx="7072">
                  <c:v>0.99983997620133369</c:v>
                </c:pt>
                <c:pt idx="7073">
                  <c:v>0.99984056730313964</c:v>
                </c:pt>
                <c:pt idx="7074">
                  <c:v>0.99984115636062265</c:v>
                </c:pt>
                <c:pt idx="7075">
                  <c:v>0.99984174338030773</c:v>
                </c:pt>
                <c:pt idx="7076">
                  <c:v>0.99984232836870468</c:v>
                </c:pt>
                <c:pt idx="7077">
                  <c:v>0.99984291133230097</c:v>
                </c:pt>
                <c:pt idx="7078">
                  <c:v>0.99984349227756764</c:v>
                </c:pt>
                <c:pt idx="7079">
                  <c:v>0.99984407121095542</c:v>
                </c:pt>
                <c:pt idx="7080">
                  <c:v>0.99984464813890062</c:v>
                </c:pt>
                <c:pt idx="7081">
                  <c:v>0.99984522306780965</c:v>
                </c:pt>
                <c:pt idx="7082">
                  <c:v>0.99984579600408874</c:v>
                </c:pt>
                <c:pt idx="7083">
                  <c:v>0.99984636695410167</c:v>
                </c:pt>
                <c:pt idx="7084">
                  <c:v>0.99984693592421958</c:v>
                </c:pt>
                <c:pt idx="7085">
                  <c:v>0.99984750292077884</c:v>
                </c:pt>
                <c:pt idx="7086">
                  <c:v>0.99984806795010162</c:v>
                </c:pt>
                <c:pt idx="7087">
                  <c:v>0.99984863101849586</c:v>
                </c:pt>
                <c:pt idx="7088">
                  <c:v>0.999849192132233</c:v>
                </c:pt>
                <c:pt idx="7089">
                  <c:v>0.99984975129759857</c:v>
                </c:pt>
                <c:pt idx="7090">
                  <c:v>0.99985030852082701</c:v>
                </c:pt>
                <c:pt idx="7091">
                  <c:v>0.99985086380815913</c:v>
                </c:pt>
                <c:pt idx="7092">
                  <c:v>0.99985141716580872</c:v>
                </c:pt>
                <c:pt idx="7093">
                  <c:v>0.99985196859995851</c:v>
                </c:pt>
                <c:pt idx="7094">
                  <c:v>0.99985251811679854</c:v>
                </c:pt>
                <c:pt idx="7095">
                  <c:v>0.99985306572248256</c:v>
                </c:pt>
                <c:pt idx="7096">
                  <c:v>0.99985361142315365</c:v>
                </c:pt>
                <c:pt idx="7097">
                  <c:v>0.99985415522493259</c:v>
                </c:pt>
                <c:pt idx="7098">
                  <c:v>0.99985469713392783</c:v>
                </c:pt>
                <c:pt idx="7099">
                  <c:v>0.99985523715622515</c:v>
                </c:pt>
                <c:pt idx="7100">
                  <c:v>0.9998557752978956</c:v>
                </c:pt>
                <c:pt idx="7101">
                  <c:v>0.99985631156499122</c:v>
                </c:pt>
                <c:pt idx="7102">
                  <c:v>0.99985684596354718</c:v>
                </c:pt>
                <c:pt idx="7103">
                  <c:v>0.99985737849958389</c:v>
                </c:pt>
                <c:pt idx="7104">
                  <c:v>0.99985790917909168</c:v>
                </c:pt>
                <c:pt idx="7105">
                  <c:v>0.99985843800806262</c:v>
                </c:pt>
                <c:pt idx="7106">
                  <c:v>0.99985896499245352</c:v>
                </c:pt>
                <c:pt idx="7107">
                  <c:v>0.99985949013822362</c:v>
                </c:pt>
                <c:pt idx="7108">
                  <c:v>0.99986001345129261</c:v>
                </c:pt>
                <c:pt idx="7109">
                  <c:v>0.99986053493757598</c:v>
                </c:pt>
                <c:pt idx="7110">
                  <c:v>0.99986105460296959</c:v>
                </c:pt>
                <c:pt idx="7111">
                  <c:v>0.99986157245335261</c:v>
                </c:pt>
                <c:pt idx="7112">
                  <c:v>0.99986208849458469</c:v>
                </c:pt>
                <c:pt idx="7113">
                  <c:v>0.99986260273251049</c:v>
                </c:pt>
                <c:pt idx="7114">
                  <c:v>0.99986311517295245</c:v>
                </c:pt>
                <c:pt idx="7115">
                  <c:v>0.99986362582173083</c:v>
                </c:pt>
                <c:pt idx="7116">
                  <c:v>0.99986413468463609</c:v>
                </c:pt>
                <c:pt idx="7117">
                  <c:v>0.99986464176743273</c:v>
                </c:pt>
                <c:pt idx="7118">
                  <c:v>0.99986514707589524</c:v>
                </c:pt>
                <c:pt idx="7119">
                  <c:v>0.99986565061575461</c:v>
                </c:pt>
                <c:pt idx="7120">
                  <c:v>0.99986615239273957</c:v>
                </c:pt>
                <c:pt idx="7121">
                  <c:v>0.99986665241255968</c:v>
                </c:pt>
                <c:pt idx="7122">
                  <c:v>0.99986715068090548</c:v>
                </c:pt>
                <c:pt idx="7123">
                  <c:v>0.99986764720345267</c:v>
                </c:pt>
                <c:pt idx="7124">
                  <c:v>0.99986814198585539</c:v>
                </c:pt>
                <c:pt idx="7125">
                  <c:v>0.99986863503376822</c:v>
                </c:pt>
                <c:pt idx="7126">
                  <c:v>0.99986912635280367</c:v>
                </c:pt>
                <c:pt idx="7127">
                  <c:v>0.99986961594857826</c:v>
                </c:pt>
                <c:pt idx="7128">
                  <c:v>0.99987010382667352</c:v>
                </c:pt>
                <c:pt idx="7129">
                  <c:v>0.99987058999267275</c:v>
                </c:pt>
                <c:pt idx="7130">
                  <c:v>0.99987107445214163</c:v>
                </c:pt>
                <c:pt idx="7131">
                  <c:v>0.99987155721061294</c:v>
                </c:pt>
                <c:pt idx="7132">
                  <c:v>0.9998720382736177</c:v>
                </c:pt>
                <c:pt idx="7133">
                  <c:v>0.99987251764666496</c:v>
                </c:pt>
                <c:pt idx="7134">
                  <c:v>0.99987299533524676</c:v>
                </c:pt>
                <c:pt idx="7135">
                  <c:v>0.99987347134485061</c:v>
                </c:pt>
                <c:pt idx="7136">
                  <c:v>0.99987394568092858</c:v>
                </c:pt>
                <c:pt idx="7137">
                  <c:v>0.99987441834893065</c:v>
                </c:pt>
                <c:pt idx="7138">
                  <c:v>0.99987488935428381</c:v>
                </c:pt>
                <c:pt idx="7139">
                  <c:v>0.9998753587024044</c:v>
                </c:pt>
                <c:pt idx="7140">
                  <c:v>0.9998758263986951</c:v>
                </c:pt>
                <c:pt idx="7141">
                  <c:v>0.99987629244852405</c:v>
                </c:pt>
                <c:pt idx="7142">
                  <c:v>0.9998767568572593</c:v>
                </c:pt>
                <c:pt idx="7143">
                  <c:v>0.99987721963026777</c:v>
                </c:pt>
                <c:pt idx="7144">
                  <c:v>0.99987768077286532</c:v>
                </c:pt>
                <c:pt idx="7145">
                  <c:v>0.9998781402903838</c:v>
                </c:pt>
                <c:pt idx="7146">
                  <c:v>0.99987859818811664</c:v>
                </c:pt>
                <c:pt idx="7147">
                  <c:v>0.99987905447135283</c:v>
                </c:pt>
                <c:pt idx="7148">
                  <c:v>0.9998795091453645</c:v>
                </c:pt>
                <c:pt idx="7149">
                  <c:v>0.99987996221540865</c:v>
                </c:pt>
                <c:pt idx="7150">
                  <c:v>0.99988041368672265</c:v>
                </c:pt>
                <c:pt idx="7151">
                  <c:v>0.99988086356453265</c:v>
                </c:pt>
                <c:pt idx="7152">
                  <c:v>0.99988131185404749</c:v>
                </c:pt>
                <c:pt idx="7153">
                  <c:v>0.99988175856046169</c:v>
                </c:pt>
                <c:pt idx="7154">
                  <c:v>0.99988220368895231</c:v>
                </c:pt>
                <c:pt idx="7155">
                  <c:v>0.99988264724468279</c:v>
                </c:pt>
                <c:pt idx="7156">
                  <c:v>0.99988308923279956</c:v>
                </c:pt>
                <c:pt idx="7157">
                  <c:v>0.99988352965843752</c:v>
                </c:pt>
                <c:pt idx="7158">
                  <c:v>0.99988396852671058</c:v>
                </c:pt>
                <c:pt idx="7159">
                  <c:v>0.99988440584271987</c:v>
                </c:pt>
                <c:pt idx="7160">
                  <c:v>0.99988484161155977</c:v>
                </c:pt>
                <c:pt idx="7161">
                  <c:v>0.99988527583829279</c:v>
                </c:pt>
                <c:pt idx="7162">
                  <c:v>0.99988570852797842</c:v>
                </c:pt>
                <c:pt idx="7163">
                  <c:v>0.99988613968565487</c:v>
                </c:pt>
                <c:pt idx="7164">
                  <c:v>0.99988656931635256</c:v>
                </c:pt>
                <c:pt idx="7165">
                  <c:v>0.99988699742508969</c:v>
                </c:pt>
                <c:pt idx="7166">
                  <c:v>0.99988742401684849</c:v>
                </c:pt>
                <c:pt idx="7167">
                  <c:v>0.99988784909661477</c:v>
                </c:pt>
                <c:pt idx="7168">
                  <c:v>0.99988827266936364</c:v>
                </c:pt>
                <c:pt idx="7169">
                  <c:v>0.9998886947400355</c:v>
                </c:pt>
                <c:pt idx="7170">
                  <c:v>0.99988911531357716</c:v>
                </c:pt>
                <c:pt idx="7171">
                  <c:v>0.99988953439490003</c:v>
                </c:pt>
                <c:pt idx="7172">
                  <c:v>0.99988995198891839</c:v>
                </c:pt>
                <c:pt idx="7173">
                  <c:v>0.99989036810052578</c:v>
                </c:pt>
                <c:pt idx="7174">
                  <c:v>0.99989078273459964</c:v>
                </c:pt>
                <c:pt idx="7175">
                  <c:v>0.99989119589600206</c:v>
                </c:pt>
                <c:pt idx="7176">
                  <c:v>0.99989160758959117</c:v>
                </c:pt>
                <c:pt idx="7177">
                  <c:v>0.99989201782018222</c:v>
                </c:pt>
                <c:pt idx="7178">
                  <c:v>0.99989242659260769</c:v>
                </c:pt>
                <c:pt idx="7179">
                  <c:v>0.9998928339116756</c:v>
                </c:pt>
                <c:pt idx="7180">
                  <c:v>0.99989323978217415</c:v>
                </c:pt>
                <c:pt idx="7181">
                  <c:v>0.99989364420888394</c:v>
                </c:pt>
                <c:pt idx="7182">
                  <c:v>0.99989404719655661</c:v>
                </c:pt>
                <c:pt idx="7183">
                  <c:v>0.99989444874995126</c:v>
                </c:pt>
                <c:pt idx="7184">
                  <c:v>0.99989484887379865</c:v>
                </c:pt>
                <c:pt idx="7185">
                  <c:v>0.99989524757282167</c:v>
                </c:pt>
                <c:pt idx="7186">
                  <c:v>0.99989564485171667</c:v>
                </c:pt>
                <c:pt idx="7187">
                  <c:v>0.99989604071518468</c:v>
                </c:pt>
                <c:pt idx="7188">
                  <c:v>0.99989643516789994</c:v>
                </c:pt>
                <c:pt idx="7189">
                  <c:v>0.99989682821452663</c:v>
                </c:pt>
                <c:pt idx="7190">
                  <c:v>0.99989721985971214</c:v>
                </c:pt>
                <c:pt idx="7191">
                  <c:v>0.99989761010809908</c:v>
                </c:pt>
                <c:pt idx="7192">
                  <c:v>0.99989799896429266</c:v>
                </c:pt>
                <c:pt idx="7193">
                  <c:v>0.99989838643291551</c:v>
                </c:pt>
                <c:pt idx="7194">
                  <c:v>0.99989877251856185</c:v>
                </c:pt>
                <c:pt idx="7195">
                  <c:v>0.99989915722580114</c:v>
                </c:pt>
                <c:pt idx="7196">
                  <c:v>0.99989954055920161</c:v>
                </c:pt>
                <c:pt idx="7197">
                  <c:v>0.9998999225233256</c:v>
                </c:pt>
                <c:pt idx="7198">
                  <c:v>0.99990030312269718</c:v>
                </c:pt>
                <c:pt idx="7199">
                  <c:v>0.9999006823618527</c:v>
                </c:pt>
                <c:pt idx="7200">
                  <c:v>0.99990106024529879</c:v>
                </c:pt>
                <c:pt idx="7201">
                  <c:v>0.99990143677753374</c:v>
                </c:pt>
                <c:pt idx="7202">
                  <c:v>0.99990181196304162</c:v>
                </c:pt>
                <c:pt idx="7203">
                  <c:v>0.99990218580628565</c:v>
                </c:pt>
                <c:pt idx="7204">
                  <c:v>0.99990255831174257</c:v>
                </c:pt>
                <c:pt idx="7205">
                  <c:v>0.99990292948383697</c:v>
                </c:pt>
                <c:pt idx="7206">
                  <c:v>0.9999032993270045</c:v>
                </c:pt>
                <c:pt idx="7207">
                  <c:v>0.99990366784565943</c:v>
                </c:pt>
                <c:pt idx="7208">
                  <c:v>0.9999040350442141</c:v>
                </c:pt>
                <c:pt idx="7209">
                  <c:v>0.99990440092704858</c:v>
                </c:pt>
                <c:pt idx="7210">
                  <c:v>0.99990476549854368</c:v>
                </c:pt>
                <c:pt idx="7211">
                  <c:v>0.99990512876306159</c:v>
                </c:pt>
                <c:pt idx="7212">
                  <c:v>0.99990549072495249</c:v>
                </c:pt>
                <c:pt idx="7213">
                  <c:v>0.99990585138855881</c:v>
                </c:pt>
                <c:pt idx="7214">
                  <c:v>0.99990621075819164</c:v>
                </c:pt>
                <c:pt idx="7215">
                  <c:v>0.99990656883817242</c:v>
                </c:pt>
                <c:pt idx="7216">
                  <c:v>0.99990692563279548</c:v>
                </c:pt>
                <c:pt idx="7217">
                  <c:v>0.99990728114634342</c:v>
                </c:pt>
                <c:pt idx="7218">
                  <c:v>0.99990763538309924</c:v>
                </c:pt>
                <c:pt idx="7219">
                  <c:v>0.99990798834729966</c:v>
                </c:pt>
                <c:pt idx="7220">
                  <c:v>0.9999083400432115</c:v>
                </c:pt>
                <c:pt idx="7221">
                  <c:v>0.99990869047505671</c:v>
                </c:pt>
                <c:pt idx="7222">
                  <c:v>0.99990903964705624</c:v>
                </c:pt>
                <c:pt idx="7223">
                  <c:v>0.99990938756341863</c:v>
                </c:pt>
                <c:pt idx="7224">
                  <c:v>0.99990973422833762</c:v>
                </c:pt>
                <c:pt idx="7225">
                  <c:v>0.99991007964599354</c:v>
                </c:pt>
                <c:pt idx="7226">
                  <c:v>0.9999104238205565</c:v>
                </c:pt>
                <c:pt idx="7227">
                  <c:v>0.99991076675618196</c:v>
                </c:pt>
                <c:pt idx="7228">
                  <c:v>0.99991110845701259</c:v>
                </c:pt>
                <c:pt idx="7229">
                  <c:v>0.99991144892718076</c:v>
                </c:pt>
                <c:pt idx="7230">
                  <c:v>0.99991178817080251</c:v>
                </c:pt>
                <c:pt idx="7231">
                  <c:v>0.999912126191982</c:v>
                </c:pt>
                <c:pt idx="7232">
                  <c:v>0.99991246299481951</c:v>
                </c:pt>
                <c:pt idx="7233">
                  <c:v>0.99991279858338822</c:v>
                </c:pt>
                <c:pt idx="7234">
                  <c:v>0.9999131329617551</c:v>
                </c:pt>
                <c:pt idx="7235">
                  <c:v>0.99991346613398469</c:v>
                </c:pt>
                <c:pt idx="7236">
                  <c:v>0.99991379810411141</c:v>
                </c:pt>
                <c:pt idx="7237">
                  <c:v>0.99991412887616449</c:v>
                </c:pt>
                <c:pt idx="7238">
                  <c:v>0.99991445845417992</c:v>
                </c:pt>
                <c:pt idx="7239">
                  <c:v>0.99991478684213542</c:v>
                </c:pt>
                <c:pt idx="7240">
                  <c:v>0.99991511404405076</c:v>
                </c:pt>
                <c:pt idx="7241">
                  <c:v>0.99991544006389665</c:v>
                </c:pt>
                <c:pt idx="7242">
                  <c:v>0.99991576490563339</c:v>
                </c:pt>
                <c:pt idx="7243">
                  <c:v>0.99991608857323655</c:v>
                </c:pt>
                <c:pt idx="7244">
                  <c:v>0.99991641107064133</c:v>
                </c:pt>
                <c:pt idx="7245">
                  <c:v>0.99991673240178514</c:v>
                </c:pt>
                <c:pt idx="7246">
                  <c:v>0.99991705257058705</c:v>
                </c:pt>
                <c:pt idx="7247">
                  <c:v>0.99991737158094396</c:v>
                </c:pt>
                <c:pt idx="7248">
                  <c:v>0.99991768943677506</c:v>
                </c:pt>
                <c:pt idx="7249">
                  <c:v>0.99991800614195059</c:v>
                </c:pt>
                <c:pt idx="7250">
                  <c:v>0.99991832170034201</c:v>
                </c:pt>
                <c:pt idx="7251">
                  <c:v>0.99991863611582665</c:v>
                </c:pt>
                <c:pt idx="7252">
                  <c:v>0.99991894939223325</c:v>
                </c:pt>
                <c:pt idx="7253">
                  <c:v>0.9999192615334177</c:v>
                </c:pt>
                <c:pt idx="7254">
                  <c:v>0.99991957254319752</c:v>
                </c:pt>
                <c:pt idx="7255">
                  <c:v>0.99991988242537877</c:v>
                </c:pt>
                <c:pt idx="7256">
                  <c:v>0.99992019118377062</c:v>
                </c:pt>
                <c:pt idx="7257">
                  <c:v>0.99992049882216549</c:v>
                </c:pt>
                <c:pt idx="7258">
                  <c:v>0.99992080534434169</c:v>
                </c:pt>
                <c:pt idx="7259">
                  <c:v>0.9999211107540642</c:v>
                </c:pt>
                <c:pt idx="7260">
                  <c:v>0.99992141505509324</c:v>
                </c:pt>
                <c:pt idx="7261">
                  <c:v>0.99992171825116161</c:v>
                </c:pt>
                <c:pt idx="7262">
                  <c:v>0.99992202034601207</c:v>
                </c:pt>
                <c:pt idx="7263">
                  <c:v>0.99992232134336256</c:v>
                </c:pt>
                <c:pt idx="7264">
                  <c:v>0.99992262124691911</c:v>
                </c:pt>
                <c:pt idx="7265">
                  <c:v>0.99992292006038841</c:v>
                </c:pt>
                <c:pt idx="7266">
                  <c:v>0.99992321778744819</c:v>
                </c:pt>
                <c:pt idx="7267">
                  <c:v>0.99992351443177663</c:v>
                </c:pt>
                <c:pt idx="7268">
                  <c:v>0.99992380999703656</c:v>
                </c:pt>
                <c:pt idx="7269">
                  <c:v>0.99992410448688263</c:v>
                </c:pt>
                <c:pt idx="7270">
                  <c:v>0.99992439790495258</c:v>
                </c:pt>
                <c:pt idx="7271">
                  <c:v>0.99992469025488306</c:v>
                </c:pt>
                <c:pt idx="7272">
                  <c:v>0.99992498154027909</c:v>
                </c:pt>
                <c:pt idx="7273">
                  <c:v>0.99992527176476054</c:v>
                </c:pt>
                <c:pt idx="7274">
                  <c:v>0.99992556093191642</c:v>
                </c:pt>
                <c:pt idx="7275">
                  <c:v>0.99992584904534154</c:v>
                </c:pt>
                <c:pt idx="7276">
                  <c:v>0.99992613610860004</c:v>
                </c:pt>
                <c:pt idx="7277">
                  <c:v>0.99992642212525751</c:v>
                </c:pt>
                <c:pt idx="7278">
                  <c:v>0.99992670709886655</c:v>
                </c:pt>
                <c:pt idx="7279">
                  <c:v>0.99992699103296223</c:v>
                </c:pt>
                <c:pt idx="7280">
                  <c:v>0.99992727393109004</c:v>
                </c:pt>
                <c:pt idx="7281">
                  <c:v>0.99992755579674952</c:v>
                </c:pt>
                <c:pt idx="7282">
                  <c:v>0.99992783663346885</c:v>
                </c:pt>
                <c:pt idx="7283">
                  <c:v>0.99992811644472479</c:v>
                </c:pt>
                <c:pt idx="7284">
                  <c:v>0.99992839523400978</c:v>
                </c:pt>
                <c:pt idx="7285">
                  <c:v>0.99992867300480837</c:v>
                </c:pt>
                <c:pt idx="7286">
                  <c:v>0.99992894976057112</c:v>
                </c:pt>
                <c:pt idx="7287">
                  <c:v>0.99992922550476215</c:v>
                </c:pt>
                <c:pt idx="7288">
                  <c:v>0.99992950024082095</c:v>
                </c:pt>
                <c:pt idx="7289">
                  <c:v>0.99992977397217975</c:v>
                </c:pt>
                <c:pt idx="7290">
                  <c:v>0.9999300467022556</c:v>
                </c:pt>
                <c:pt idx="7291">
                  <c:v>0.99993031843447522</c:v>
                </c:pt>
                <c:pt idx="7292">
                  <c:v>0.999930589172212</c:v>
                </c:pt>
                <c:pt idx="7293">
                  <c:v>0.99993085891888733</c:v>
                </c:pt>
                <c:pt idx="7294">
                  <c:v>0.99993112767785208</c:v>
                </c:pt>
                <c:pt idx="7295">
                  <c:v>0.99993139545248966</c:v>
                </c:pt>
                <c:pt idx="7296">
                  <c:v>0.9999316622461546</c:v>
                </c:pt>
                <c:pt idx="7297">
                  <c:v>0.99993192806219455</c:v>
                </c:pt>
                <c:pt idx="7298">
                  <c:v>0.9999321929039432</c:v>
                </c:pt>
                <c:pt idx="7299">
                  <c:v>0.99993245677473686</c:v>
                </c:pt>
                <c:pt idx="7300">
                  <c:v>0.999932719677882</c:v>
                </c:pt>
                <c:pt idx="7301">
                  <c:v>0.99993298161668442</c:v>
                </c:pt>
                <c:pt idx="7302">
                  <c:v>0.9999332425944496</c:v>
                </c:pt>
                <c:pt idx="7303">
                  <c:v>0.99993350261445224</c:v>
                </c:pt>
                <c:pt idx="7304">
                  <c:v>0.99993376167997106</c:v>
                </c:pt>
                <c:pt idx="7305">
                  <c:v>0.99993401979427043</c:v>
                </c:pt>
                <c:pt idx="7306">
                  <c:v>0.99993427696060488</c:v>
                </c:pt>
                <c:pt idx="7307">
                  <c:v>0.99993453318221848</c:v>
                </c:pt>
                <c:pt idx="7308">
                  <c:v>0.99993478846234163</c:v>
                </c:pt>
                <c:pt idx="7309">
                  <c:v>0.9999350428042092</c:v>
                </c:pt>
                <c:pt idx="7310">
                  <c:v>0.99993529621102384</c:v>
                </c:pt>
                <c:pt idx="7311">
                  <c:v>0.9999355486859931</c:v>
                </c:pt>
                <c:pt idx="7312">
                  <c:v>0.99993580023231032</c:v>
                </c:pt>
                <c:pt idx="7313">
                  <c:v>0.9999360508531594</c:v>
                </c:pt>
                <c:pt idx="7314">
                  <c:v>0.99993630055171356</c:v>
                </c:pt>
                <c:pt idx="7315">
                  <c:v>0.99993654933113307</c:v>
                </c:pt>
                <c:pt idx="7316">
                  <c:v>0.99993679719458262</c:v>
                </c:pt>
                <c:pt idx="7317">
                  <c:v>0.99993704414519469</c:v>
                </c:pt>
                <c:pt idx="7318">
                  <c:v>0.99993729018610678</c:v>
                </c:pt>
                <c:pt idx="7319">
                  <c:v>0.99993753532044249</c:v>
                </c:pt>
                <c:pt idx="7320">
                  <c:v>0.99993777955131757</c:v>
                </c:pt>
                <c:pt idx="7321">
                  <c:v>0.99993802288183509</c:v>
                </c:pt>
                <c:pt idx="7322">
                  <c:v>0.99993826531508967</c:v>
                </c:pt>
                <c:pt idx="7323">
                  <c:v>0.9999385068541663</c:v>
                </c:pt>
                <c:pt idx="7324">
                  <c:v>0.99993874750214018</c:v>
                </c:pt>
                <c:pt idx="7325">
                  <c:v>0.99993898726207653</c:v>
                </c:pt>
                <c:pt idx="7326">
                  <c:v>0.99993922613703135</c:v>
                </c:pt>
                <c:pt idx="7327">
                  <c:v>0.99993946413005053</c:v>
                </c:pt>
                <c:pt idx="7328">
                  <c:v>0.99993970124417064</c:v>
                </c:pt>
                <c:pt idx="7329">
                  <c:v>0.99993993748241861</c:v>
                </c:pt>
                <c:pt idx="7330">
                  <c:v>0.99994017284781112</c:v>
                </c:pt>
                <c:pt idx="7331">
                  <c:v>0.99994040734335765</c:v>
                </c:pt>
                <c:pt idx="7332">
                  <c:v>0.99994064097205348</c:v>
                </c:pt>
                <c:pt idx="7333">
                  <c:v>0.99994087373689378</c:v>
                </c:pt>
                <c:pt idx="7334">
                  <c:v>0.99994110564084704</c:v>
                </c:pt>
                <c:pt idx="7335">
                  <c:v>0.99994133668689866</c:v>
                </c:pt>
                <c:pt idx="7336">
                  <c:v>0.99994156687798752</c:v>
                </c:pt>
                <c:pt idx="7337">
                  <c:v>0.99994179621708734</c:v>
                </c:pt>
                <c:pt idx="7338">
                  <c:v>0.99994202470712257</c:v>
                </c:pt>
                <c:pt idx="7339">
                  <c:v>0.99994225235103762</c:v>
                </c:pt>
                <c:pt idx="7340">
                  <c:v>0.9999424791517495</c:v>
                </c:pt>
                <c:pt idx="7341">
                  <c:v>0.99994270511217453</c:v>
                </c:pt>
                <c:pt idx="7342">
                  <c:v>0.99994293023521652</c:v>
                </c:pt>
                <c:pt idx="7343">
                  <c:v>0.99994315452377458</c:v>
                </c:pt>
                <c:pt idx="7344">
                  <c:v>0.99994337798072397</c:v>
                </c:pt>
                <c:pt idx="7345">
                  <c:v>0.99994360060895282</c:v>
                </c:pt>
                <c:pt idx="7346">
                  <c:v>0.99994382241132562</c:v>
                </c:pt>
                <c:pt idx="7347">
                  <c:v>0.99994404339070164</c:v>
                </c:pt>
                <c:pt idx="7348">
                  <c:v>0.99994426354992882</c:v>
                </c:pt>
                <c:pt idx="7349">
                  <c:v>0.99994448289184978</c:v>
                </c:pt>
                <c:pt idx="7350">
                  <c:v>0.9999447014192957</c:v>
                </c:pt>
                <c:pt idx="7351">
                  <c:v>0.99994491913508965</c:v>
                </c:pt>
                <c:pt idx="7352">
                  <c:v>0.9999451360420436</c:v>
                </c:pt>
                <c:pt idx="7353">
                  <c:v>0.99994535214296387</c:v>
                </c:pt>
                <c:pt idx="7354">
                  <c:v>0.999945567440646</c:v>
                </c:pt>
                <c:pt idx="7355">
                  <c:v>0.99994578193787687</c:v>
                </c:pt>
                <c:pt idx="7356">
                  <c:v>0.99994599563743425</c:v>
                </c:pt>
                <c:pt idx="7357">
                  <c:v>0.9999462085420876</c:v>
                </c:pt>
                <c:pt idx="7358">
                  <c:v>0.99994642065460004</c:v>
                </c:pt>
                <c:pt idx="7359">
                  <c:v>0.9999466319777135</c:v>
                </c:pt>
                <c:pt idx="7360">
                  <c:v>0.99994684251418609</c:v>
                </c:pt>
                <c:pt idx="7361">
                  <c:v>0.99994705226673264</c:v>
                </c:pt>
                <c:pt idx="7362">
                  <c:v>0.99994726123809374</c:v>
                </c:pt>
                <c:pt idx="7363">
                  <c:v>0.99994746943098112</c:v>
                </c:pt>
                <c:pt idx="7364">
                  <c:v>0.99994767684810615</c:v>
                </c:pt>
                <c:pt idx="7365">
                  <c:v>0.99994788349215713</c:v>
                </c:pt>
                <c:pt idx="7366">
                  <c:v>0.99994808936583568</c:v>
                </c:pt>
                <c:pt idx="7367">
                  <c:v>0.99994829447182065</c:v>
                </c:pt>
                <c:pt idx="7368">
                  <c:v>0.99994849881278325</c:v>
                </c:pt>
                <c:pt idx="7369">
                  <c:v>0.99994870239139366</c:v>
                </c:pt>
                <c:pt idx="7370">
                  <c:v>0.99994890521029867</c:v>
                </c:pt>
                <c:pt idx="7371">
                  <c:v>0.99994910727215469</c:v>
                </c:pt>
                <c:pt idx="7372">
                  <c:v>0.99994930857960063</c:v>
                </c:pt>
                <c:pt idx="7373">
                  <c:v>0.99994950913525948</c:v>
                </c:pt>
                <c:pt idx="7374">
                  <c:v>0.99994970894176216</c:v>
                </c:pt>
                <c:pt idx="7375">
                  <c:v>0.99994990800171935</c:v>
                </c:pt>
                <c:pt idx="7376">
                  <c:v>0.99995010631773651</c:v>
                </c:pt>
                <c:pt idx="7377">
                  <c:v>0.99995030389241157</c:v>
                </c:pt>
                <c:pt idx="7378">
                  <c:v>0.99995050072833358</c:v>
                </c:pt>
                <c:pt idx="7379">
                  <c:v>0.99995069682808624</c:v>
                </c:pt>
                <c:pt idx="7380">
                  <c:v>0.99995089219423161</c:v>
                </c:pt>
                <c:pt idx="7381">
                  <c:v>0.99995108682934353</c:v>
                </c:pt>
                <c:pt idx="7382">
                  <c:v>0.9999512807359745</c:v>
                </c:pt>
                <c:pt idx="7383">
                  <c:v>0.99995147391667361</c:v>
                </c:pt>
                <c:pt idx="7384">
                  <c:v>0.99995166637398192</c:v>
                </c:pt>
                <c:pt idx="7385">
                  <c:v>0.99995185811042064</c:v>
                </c:pt>
                <c:pt idx="7386">
                  <c:v>0.99995204912852342</c:v>
                </c:pt>
                <c:pt idx="7387">
                  <c:v>0.99995223943080214</c:v>
                </c:pt>
                <c:pt idx="7388">
                  <c:v>0.99995242901976256</c:v>
                </c:pt>
                <c:pt idx="7389">
                  <c:v>0.99995261789790557</c:v>
                </c:pt>
                <c:pt idx="7390">
                  <c:v>0.99995280606772008</c:v>
                </c:pt>
                <c:pt idx="7391">
                  <c:v>0.99995299353168909</c:v>
                </c:pt>
                <c:pt idx="7392">
                  <c:v>0.9999531802922843</c:v>
                </c:pt>
                <c:pt idx="7393">
                  <c:v>0.99995336635198206</c:v>
                </c:pt>
                <c:pt idx="7394">
                  <c:v>0.99995355171322819</c:v>
                </c:pt>
                <c:pt idx="7395">
                  <c:v>0.99995373637849061</c:v>
                </c:pt>
                <c:pt idx="7396">
                  <c:v>0.99995392035018971</c:v>
                </c:pt>
                <c:pt idx="7397">
                  <c:v>0.99995410363077664</c:v>
                </c:pt>
                <c:pt idx="7398">
                  <c:v>0.99995428622267413</c:v>
                </c:pt>
                <c:pt idx="7399">
                  <c:v>0.99995446812830169</c:v>
                </c:pt>
                <c:pt idx="7400">
                  <c:v>0.99995464935007061</c:v>
                </c:pt>
                <c:pt idx="7401">
                  <c:v>0.9999548298903842</c:v>
                </c:pt>
                <c:pt idx="7402">
                  <c:v>0.99995500975163565</c:v>
                </c:pt>
                <c:pt idx="7403">
                  <c:v>0.99995518893621826</c:v>
                </c:pt>
                <c:pt idx="7404">
                  <c:v>0.9999553674465157</c:v>
                </c:pt>
                <c:pt idx="7405">
                  <c:v>0.99995554528489072</c:v>
                </c:pt>
                <c:pt idx="7406">
                  <c:v>0.99995572245371611</c:v>
                </c:pt>
                <c:pt idx="7407">
                  <c:v>0.99995589895533954</c:v>
                </c:pt>
                <c:pt idx="7408">
                  <c:v>0.99995607479211956</c:v>
                </c:pt>
                <c:pt idx="7409">
                  <c:v>0.99995624996639365</c:v>
                </c:pt>
                <c:pt idx="7410">
                  <c:v>0.9999564244805047</c:v>
                </c:pt>
                <c:pt idx="7411">
                  <c:v>0.99995659833676576</c:v>
                </c:pt>
                <c:pt idx="7412">
                  <c:v>0.9999567715375105</c:v>
                </c:pt>
                <c:pt idx="7413">
                  <c:v>0.99995694408503777</c:v>
                </c:pt>
                <c:pt idx="7414">
                  <c:v>0.99995711598165937</c:v>
                </c:pt>
                <c:pt idx="7415">
                  <c:v>0.99995728722967625</c:v>
                </c:pt>
                <c:pt idx="7416">
                  <c:v>0.99995745783136758</c:v>
                </c:pt>
                <c:pt idx="7417">
                  <c:v>0.99995762778902042</c:v>
                </c:pt>
                <c:pt idx="7418">
                  <c:v>0.99995779710490829</c:v>
                </c:pt>
                <c:pt idx="7419">
                  <c:v>0.99995796578129426</c:v>
                </c:pt>
                <c:pt idx="7420">
                  <c:v>0.99995813382045051</c:v>
                </c:pt>
                <c:pt idx="7421">
                  <c:v>0.99995830122461737</c:v>
                </c:pt>
                <c:pt idx="7422">
                  <c:v>0.99995846799604338</c:v>
                </c:pt>
                <c:pt idx="7423">
                  <c:v>0.9999586341369664</c:v>
                </c:pt>
                <c:pt idx="7424">
                  <c:v>0.99995879964961676</c:v>
                </c:pt>
                <c:pt idx="7425">
                  <c:v>0.99995896453621758</c:v>
                </c:pt>
                <c:pt idx="7426">
                  <c:v>0.99995912879898496</c:v>
                </c:pt>
                <c:pt idx="7427">
                  <c:v>0.99995929244013104</c:v>
                </c:pt>
                <c:pt idx="7428">
                  <c:v>0.99995945546184595</c:v>
                </c:pt>
                <c:pt idx="7429">
                  <c:v>0.99995961786633525</c:v>
                </c:pt>
                <c:pt idx="7430">
                  <c:v>0.99995977965578264</c:v>
                </c:pt>
                <c:pt idx="7431">
                  <c:v>0.99995994083236295</c:v>
                </c:pt>
                <c:pt idx="7432">
                  <c:v>0.99996010139825831</c:v>
                </c:pt>
                <c:pt idx="7433">
                  <c:v>0.99996026135562932</c:v>
                </c:pt>
                <c:pt idx="7434">
                  <c:v>0.9999604207066336</c:v>
                </c:pt>
                <c:pt idx="7435">
                  <c:v>0.99996057945342987</c:v>
                </c:pt>
                <c:pt idx="7436">
                  <c:v>0.99996073759815263</c:v>
                </c:pt>
                <c:pt idx="7437">
                  <c:v>0.99996089514293929</c:v>
                </c:pt>
                <c:pt idx="7438">
                  <c:v>0.99996105208993269</c:v>
                </c:pt>
                <c:pt idx="7439">
                  <c:v>0.99996120844124359</c:v>
                </c:pt>
                <c:pt idx="7440">
                  <c:v>0.99996136419899417</c:v>
                </c:pt>
                <c:pt idx="7441">
                  <c:v>0.99996151936529276</c:v>
                </c:pt>
                <c:pt idx="7442">
                  <c:v>0.99996167394224156</c:v>
                </c:pt>
                <c:pt idx="7443">
                  <c:v>0.99996182793193578</c:v>
                </c:pt>
                <c:pt idx="7444">
                  <c:v>0.99996198133647052</c:v>
                </c:pt>
                <c:pt idx="7445">
                  <c:v>0.99996213415791546</c:v>
                </c:pt>
                <c:pt idx="7446">
                  <c:v>0.99996228639836349</c:v>
                </c:pt>
                <c:pt idx="7447">
                  <c:v>0.99996243805986751</c:v>
                </c:pt>
                <c:pt idx="7448">
                  <c:v>0.9999625891444921</c:v>
                </c:pt>
                <c:pt idx="7449">
                  <c:v>0.99996273965430049</c:v>
                </c:pt>
                <c:pt idx="7450">
                  <c:v>0.99996288959132806</c:v>
                </c:pt>
                <c:pt idx="7451">
                  <c:v>0.9999630389576265</c:v>
                </c:pt>
                <c:pt idx="7452">
                  <c:v>0.99996318775522419</c:v>
                </c:pt>
                <c:pt idx="7453">
                  <c:v>0.99996333598615683</c:v>
                </c:pt>
                <c:pt idx="7454">
                  <c:v>0.99996348365244259</c:v>
                </c:pt>
                <c:pt idx="7455">
                  <c:v>0.99996363075609007</c:v>
                </c:pt>
                <c:pt idx="7456">
                  <c:v>0.99996377729911123</c:v>
                </c:pt>
                <c:pt idx="7457">
                  <c:v>0.99996392328350769</c:v>
                </c:pt>
                <c:pt idx="7458">
                  <c:v>0.9999640687112703</c:v>
                </c:pt>
                <c:pt idx="7459">
                  <c:v>0.99996421358440091</c:v>
                </c:pt>
                <c:pt idx="7460">
                  <c:v>0.99996435790486149</c:v>
                </c:pt>
                <c:pt idx="7461">
                  <c:v>0.99996450167463957</c:v>
                </c:pt>
                <c:pt idx="7462">
                  <c:v>0.99996464489570158</c:v>
                </c:pt>
                <c:pt idx="7463">
                  <c:v>0.99996478757000951</c:v>
                </c:pt>
                <c:pt idx="7464">
                  <c:v>0.99996492969951822</c:v>
                </c:pt>
                <c:pt idx="7465">
                  <c:v>0.99996507128617684</c:v>
                </c:pt>
                <c:pt idx="7466">
                  <c:v>0.9999652123319287</c:v>
                </c:pt>
                <c:pt idx="7467">
                  <c:v>0.99996535283870913</c:v>
                </c:pt>
                <c:pt idx="7468">
                  <c:v>0.99996549280844882</c:v>
                </c:pt>
                <c:pt idx="7469">
                  <c:v>0.99996563224307689</c:v>
                </c:pt>
                <c:pt idx="7470">
                  <c:v>0.99996577114449281</c:v>
                </c:pt>
                <c:pt idx="7471">
                  <c:v>0.99996590951462516</c:v>
                </c:pt>
                <c:pt idx="7472">
                  <c:v>0.9999660473553722</c:v>
                </c:pt>
                <c:pt idx="7473">
                  <c:v>0.99996618466862885</c:v>
                </c:pt>
                <c:pt idx="7474">
                  <c:v>0.99996632145629316</c:v>
                </c:pt>
                <c:pt idx="7475">
                  <c:v>0.99996645772024906</c:v>
                </c:pt>
                <c:pt idx="7476">
                  <c:v>0.99996659346237748</c:v>
                </c:pt>
                <c:pt idx="7477">
                  <c:v>0.99996672868454628</c:v>
                </c:pt>
                <c:pt idx="7478">
                  <c:v>0.99996686338862428</c:v>
                </c:pt>
                <c:pt idx="7479">
                  <c:v>0.99996699757647278</c:v>
                </c:pt>
                <c:pt idx="7480">
                  <c:v>0.99996713124994263</c:v>
                </c:pt>
                <c:pt idx="7481">
                  <c:v>0.99996726441089312</c:v>
                </c:pt>
                <c:pt idx="7482">
                  <c:v>0.99996739706115556</c:v>
                </c:pt>
                <c:pt idx="7483">
                  <c:v>0.99996752920256549</c:v>
                </c:pt>
                <c:pt idx="7484">
                  <c:v>0.99996766083695932</c:v>
                </c:pt>
                <c:pt idx="7485">
                  <c:v>0.99996779196616314</c:v>
                </c:pt>
                <c:pt idx="7486">
                  <c:v>0.99996792259199241</c:v>
                </c:pt>
                <c:pt idx="7487">
                  <c:v>0.99996805271625056</c:v>
                </c:pt>
                <c:pt idx="7488">
                  <c:v>0.99996818234075358</c:v>
                </c:pt>
                <c:pt idx="7489">
                  <c:v>0.99996831146729637</c:v>
                </c:pt>
                <c:pt idx="7490">
                  <c:v>0.99996844009767316</c:v>
                </c:pt>
                <c:pt idx="7491">
                  <c:v>0.99996856823367242</c:v>
                </c:pt>
                <c:pt idx="7492">
                  <c:v>0.99996869587707549</c:v>
                </c:pt>
                <c:pt idx="7493">
                  <c:v>0.9999688230296595</c:v>
                </c:pt>
                <c:pt idx="7494">
                  <c:v>0.99996894969319361</c:v>
                </c:pt>
                <c:pt idx="7495">
                  <c:v>0.99996907586944117</c:v>
                </c:pt>
                <c:pt idx="7496">
                  <c:v>0.99996920156016167</c:v>
                </c:pt>
                <c:pt idx="7497">
                  <c:v>0.99996932676710659</c:v>
                </c:pt>
                <c:pt idx="7498">
                  <c:v>0.99996945149202277</c:v>
                </c:pt>
                <c:pt idx="7499">
                  <c:v>0.99996957573664569</c:v>
                </c:pt>
                <c:pt idx="7500">
                  <c:v>0.99996969950272552</c:v>
                </c:pt>
                <c:pt idx="7501">
                  <c:v>0.99996982279197599</c:v>
                </c:pt>
                <c:pt idx="7502">
                  <c:v>0.99996994560612529</c:v>
                </c:pt>
                <c:pt idx="7503">
                  <c:v>0.99997006794689103</c:v>
                </c:pt>
                <c:pt idx="7504">
                  <c:v>0.99997018981598107</c:v>
                </c:pt>
                <c:pt idx="7505">
                  <c:v>0.99997031121511293</c:v>
                </c:pt>
                <c:pt idx="7506">
                  <c:v>0.99997043214597914</c:v>
                </c:pt>
                <c:pt idx="7507">
                  <c:v>0.99997055261026713</c:v>
                </c:pt>
                <c:pt idx="7508">
                  <c:v>0.99997067260968209</c:v>
                </c:pt>
                <c:pt idx="7509">
                  <c:v>0.99997079214589102</c:v>
                </c:pt>
                <c:pt idx="7510">
                  <c:v>0.99997091122058102</c:v>
                </c:pt>
                <c:pt idx="7511">
                  <c:v>0.99997102983541852</c:v>
                </c:pt>
                <c:pt idx="7512">
                  <c:v>0.99997114799207698</c:v>
                </c:pt>
                <c:pt idx="7513">
                  <c:v>0.99997126569221351</c:v>
                </c:pt>
                <c:pt idx="7514">
                  <c:v>0.99997138293748344</c:v>
                </c:pt>
                <c:pt idx="7515">
                  <c:v>0.99997149972953669</c:v>
                </c:pt>
                <c:pt idx="7516">
                  <c:v>0.99997161607002072</c:v>
                </c:pt>
                <c:pt idx="7517">
                  <c:v>0.9999717319605631</c:v>
                </c:pt>
                <c:pt idx="7518">
                  <c:v>0.99997184740280864</c:v>
                </c:pt>
                <c:pt idx="7519">
                  <c:v>0.99997196239838404</c:v>
                </c:pt>
                <c:pt idx="7520">
                  <c:v>0.99997207694890111</c:v>
                </c:pt>
                <c:pt idx="7521">
                  <c:v>0.99997219105598756</c:v>
                </c:pt>
                <c:pt idx="7522">
                  <c:v>0.9999723047212441</c:v>
                </c:pt>
                <c:pt idx="7523">
                  <c:v>0.99997241794629654</c:v>
                </c:pt>
                <c:pt idx="7524">
                  <c:v>0.99997253073272196</c:v>
                </c:pt>
                <c:pt idx="7525">
                  <c:v>0.99997264308213252</c:v>
                </c:pt>
                <c:pt idx="7526">
                  <c:v>0.99997275499610749</c:v>
                </c:pt>
                <c:pt idx="7527">
                  <c:v>0.99997286647623451</c:v>
                </c:pt>
                <c:pt idx="7528">
                  <c:v>0.99997297752409364</c:v>
                </c:pt>
                <c:pt idx="7529">
                  <c:v>0.99997308814125241</c:v>
                </c:pt>
                <c:pt idx="7530">
                  <c:v>0.99997319832929255</c:v>
                </c:pt>
                <c:pt idx="7531">
                  <c:v>0.99997330808976459</c:v>
                </c:pt>
                <c:pt idx="7532">
                  <c:v>0.99997341742423163</c:v>
                </c:pt>
                <c:pt idx="7533">
                  <c:v>0.99997352633424486</c:v>
                </c:pt>
                <c:pt idx="7534">
                  <c:v>0.99997363482135149</c:v>
                </c:pt>
                <c:pt idx="7535">
                  <c:v>0.99997374288709451</c:v>
                </c:pt>
                <c:pt idx="7536">
                  <c:v>0.99997385053301391</c:v>
                </c:pt>
                <c:pt idx="7537">
                  <c:v>0.99997395776063058</c:v>
                </c:pt>
                <c:pt idx="7538">
                  <c:v>0.99997406457148263</c:v>
                </c:pt>
                <c:pt idx="7539">
                  <c:v>0.99997417096708541</c:v>
                </c:pt>
                <c:pt idx="7540">
                  <c:v>0.99997427694895724</c:v>
                </c:pt>
                <c:pt idx="7541">
                  <c:v>0.9999743825186086</c:v>
                </c:pt>
                <c:pt idx="7542">
                  <c:v>0.99997448767754515</c:v>
                </c:pt>
                <c:pt idx="7543">
                  <c:v>0.99997459242726749</c:v>
                </c:pt>
                <c:pt idx="7544">
                  <c:v>0.99997469676927364</c:v>
                </c:pt>
                <c:pt idx="7545">
                  <c:v>0.9999748007050504</c:v>
                </c:pt>
                <c:pt idx="7546">
                  <c:v>0.99997490423608615</c:v>
                </c:pt>
                <c:pt idx="7547">
                  <c:v>0.99997500736386435</c:v>
                </c:pt>
                <c:pt idx="7548">
                  <c:v>0.99997511008984985</c:v>
                </c:pt>
                <c:pt idx="7549">
                  <c:v>0.99997521241553033</c:v>
                </c:pt>
                <c:pt idx="7550">
                  <c:v>0.99997531434234843</c:v>
                </c:pt>
                <c:pt idx="7551">
                  <c:v>0.99997541587178462</c:v>
                </c:pt>
                <c:pt idx="7552">
                  <c:v>0.99997551700528664</c:v>
                </c:pt>
                <c:pt idx="7553">
                  <c:v>0.99997561774430765</c:v>
                </c:pt>
                <c:pt idx="7554">
                  <c:v>0.99997571809028984</c:v>
                </c:pt>
                <c:pt idx="7555">
                  <c:v>0.99997581804468105</c:v>
                </c:pt>
                <c:pt idx="7556">
                  <c:v>0.99997591760890814</c:v>
                </c:pt>
                <c:pt idx="7557">
                  <c:v>0.99997601678440284</c:v>
                </c:pt>
                <c:pt idx="7558">
                  <c:v>0.99997611557259869</c:v>
                </c:pt>
                <c:pt idx="7559">
                  <c:v>0.99997621397491288</c:v>
                </c:pt>
                <c:pt idx="7560">
                  <c:v>0.99997631199275816</c:v>
                </c:pt>
                <c:pt idx="7561">
                  <c:v>0.99997640962755852</c:v>
                </c:pt>
                <c:pt idx="7562">
                  <c:v>0.99997650688070849</c:v>
                </c:pt>
                <c:pt idx="7563">
                  <c:v>0.99997660375361452</c:v>
                </c:pt>
                <c:pt idx="7564">
                  <c:v>0.99997670024767338</c:v>
                </c:pt>
                <c:pt idx="7565">
                  <c:v>0.99997679636427794</c:v>
                </c:pt>
                <c:pt idx="7566">
                  <c:v>0.99997689210481877</c:v>
                </c:pt>
                <c:pt idx="7567">
                  <c:v>0.99997698747067021</c:v>
                </c:pt>
                <c:pt idx="7568">
                  <c:v>0.9999770824632197</c:v>
                </c:pt>
                <c:pt idx="7569">
                  <c:v>0.99997717708383693</c:v>
                </c:pt>
                <c:pt idx="7570">
                  <c:v>0.99997727133389558</c:v>
                </c:pt>
                <c:pt idx="7571">
                  <c:v>0.99997736521474756</c:v>
                </c:pt>
                <c:pt idx="7572">
                  <c:v>0.99997745872776556</c:v>
                </c:pt>
                <c:pt idx="7573">
                  <c:v>0.99997755187430026</c:v>
                </c:pt>
                <c:pt idx="7574">
                  <c:v>0.99997764465570071</c:v>
                </c:pt>
                <c:pt idx="7575">
                  <c:v>0.99997773707331361</c:v>
                </c:pt>
                <c:pt idx="7576">
                  <c:v>0.99997782912848165</c:v>
                </c:pt>
                <c:pt idx="7577">
                  <c:v>0.99997792082253456</c:v>
                </c:pt>
                <c:pt idx="7578">
                  <c:v>0.99997801215681625</c:v>
                </c:pt>
                <c:pt idx="7579">
                  <c:v>0.99997810313263857</c:v>
                </c:pt>
                <c:pt idx="7580">
                  <c:v>0.99997819375133756</c:v>
                </c:pt>
                <c:pt idx="7581">
                  <c:v>0.9999782840142265</c:v>
                </c:pt>
                <c:pt idx="7582">
                  <c:v>0.99997837392261957</c:v>
                </c:pt>
                <c:pt idx="7583">
                  <c:v>0.99997846347782593</c:v>
                </c:pt>
                <c:pt idx="7584">
                  <c:v>0.99997855268115265</c:v>
                </c:pt>
                <c:pt idx="7585">
                  <c:v>0.99997864153389648</c:v>
                </c:pt>
                <c:pt idx="7586">
                  <c:v>0.99997873003734949</c:v>
                </c:pt>
                <c:pt idx="7587">
                  <c:v>0.99997881819281265</c:v>
                </c:pt>
                <c:pt idx="7588">
                  <c:v>0.99997890600156769</c:v>
                </c:pt>
                <c:pt idx="7589">
                  <c:v>0.99997899346490005</c:v>
                </c:pt>
                <c:pt idx="7590">
                  <c:v>0.99997908058408491</c:v>
                </c:pt>
                <c:pt idx="7591">
                  <c:v>0.99997916736039161</c:v>
                </c:pt>
                <c:pt idx="7592">
                  <c:v>0.99997925379510144</c:v>
                </c:pt>
                <c:pt idx="7593">
                  <c:v>0.99997933988946652</c:v>
                </c:pt>
                <c:pt idx="7594">
                  <c:v>0.99997942564475761</c:v>
                </c:pt>
                <c:pt idx="7595">
                  <c:v>0.99997951106222549</c:v>
                </c:pt>
                <c:pt idx="7596">
                  <c:v>0.99997959614312826</c:v>
                </c:pt>
                <c:pt idx="7597">
                  <c:v>0.99997968088870171</c:v>
                </c:pt>
                <c:pt idx="7598">
                  <c:v>0.99997976530019983</c:v>
                </c:pt>
                <c:pt idx="7599">
                  <c:v>0.99997984937885864</c:v>
                </c:pt>
                <c:pt idx="7600">
                  <c:v>0.9999799331259126</c:v>
                </c:pt>
                <c:pt idx="7601">
                  <c:v>0.99998001654259616</c:v>
                </c:pt>
                <c:pt idx="7602">
                  <c:v>0.99998009963012469</c:v>
                </c:pt>
                <c:pt idx="7603">
                  <c:v>0.99998018238973052</c:v>
                </c:pt>
                <c:pt idx="7604">
                  <c:v>0.99998026482262481</c:v>
                </c:pt>
                <c:pt idx="7605">
                  <c:v>0.99998034693003346</c:v>
                </c:pt>
                <c:pt idx="7606">
                  <c:v>0.99998042871315296</c:v>
                </c:pt>
                <c:pt idx="7607">
                  <c:v>0.99998051017319622</c:v>
                </c:pt>
                <c:pt idx="7608">
                  <c:v>0.99998059131135153</c:v>
                </c:pt>
                <c:pt idx="7609">
                  <c:v>0.99998067212883879</c:v>
                </c:pt>
                <c:pt idx="7610">
                  <c:v>0.99998075262682762</c:v>
                </c:pt>
                <c:pt idx="7611">
                  <c:v>0.99998083280651995</c:v>
                </c:pt>
                <c:pt idx="7612">
                  <c:v>0.99998091266910094</c:v>
                </c:pt>
                <c:pt idx="7613">
                  <c:v>0.99998099221573988</c:v>
                </c:pt>
                <c:pt idx="7614">
                  <c:v>0.99998107144762449</c:v>
                </c:pt>
                <c:pt idx="7615">
                  <c:v>0.99998115036592328</c:v>
                </c:pt>
                <c:pt idx="7616">
                  <c:v>0.99998122897180453</c:v>
                </c:pt>
                <c:pt idx="7617">
                  <c:v>0.99998130726643253</c:v>
                </c:pt>
                <c:pt idx="7618">
                  <c:v>0.99998138525096336</c:v>
                </c:pt>
                <c:pt idx="7619">
                  <c:v>0.99998146292656576</c:v>
                </c:pt>
                <c:pt idx="7620">
                  <c:v>0.99998154029437925</c:v>
                </c:pt>
                <c:pt idx="7621">
                  <c:v>0.99998161735555946</c:v>
                </c:pt>
                <c:pt idx="7622">
                  <c:v>0.99998169411124049</c:v>
                </c:pt>
                <c:pt idx="7623">
                  <c:v>0.99998177056257365</c:v>
                </c:pt>
                <c:pt idx="7624">
                  <c:v>0.99998184671069068</c:v>
                </c:pt>
                <c:pt idx="7625">
                  <c:v>0.99998192255672413</c:v>
                </c:pt>
                <c:pt idx="7626">
                  <c:v>0.99998199810180266</c:v>
                </c:pt>
                <c:pt idx="7627">
                  <c:v>0.99998207334705058</c:v>
                </c:pt>
                <c:pt idx="7628">
                  <c:v>0.99998214829358867</c:v>
                </c:pt>
                <c:pt idx="7629">
                  <c:v>0.99998222294253258</c:v>
                </c:pt>
                <c:pt idx="7630">
                  <c:v>0.9999822972949971</c:v>
                </c:pt>
                <c:pt idx="7631">
                  <c:v>0.99998237135208956</c:v>
                </c:pt>
                <c:pt idx="7632">
                  <c:v>0.99998244511491186</c:v>
                </c:pt>
                <c:pt idx="7633">
                  <c:v>0.99998251858457665</c:v>
                </c:pt>
                <c:pt idx="7634">
                  <c:v>0.99998259176216198</c:v>
                </c:pt>
                <c:pt idx="7635">
                  <c:v>0.9999826646487866</c:v>
                </c:pt>
                <c:pt idx="7636">
                  <c:v>0.99998273724551978</c:v>
                </c:pt>
                <c:pt idx="7637">
                  <c:v>0.99998280955345431</c:v>
                </c:pt>
                <c:pt idx="7638">
                  <c:v>0.99998288157367232</c:v>
                </c:pt>
                <c:pt idx="7639">
                  <c:v>0.99998295330724829</c:v>
                </c:pt>
                <c:pt idx="7640">
                  <c:v>0.99998302475526313</c:v>
                </c:pt>
                <c:pt idx="7641">
                  <c:v>0.99998309591879153</c:v>
                </c:pt>
                <c:pt idx="7642">
                  <c:v>0.99998316679888966</c:v>
                </c:pt>
                <c:pt idx="7643">
                  <c:v>0.99998323739662531</c:v>
                </c:pt>
                <c:pt idx="7644">
                  <c:v>0.99998330771305555</c:v>
                </c:pt>
                <c:pt idx="7645">
                  <c:v>0.9999833777492414</c:v>
                </c:pt>
                <c:pt idx="7646">
                  <c:v>0.99998344750623758</c:v>
                </c:pt>
                <c:pt idx="7647">
                  <c:v>0.9999835169850847</c:v>
                </c:pt>
                <c:pt idx="7648">
                  <c:v>0.99998358618683059</c:v>
                </c:pt>
                <c:pt idx="7649">
                  <c:v>0.99998365511251786</c:v>
                </c:pt>
                <c:pt idx="7650">
                  <c:v>0.99998372376318312</c:v>
                </c:pt>
                <c:pt idx="7651">
                  <c:v>0.99998379213986077</c:v>
                </c:pt>
                <c:pt idx="7652">
                  <c:v>0.9999838602435841</c:v>
                </c:pt>
                <c:pt idx="7653">
                  <c:v>0.99998392807537118</c:v>
                </c:pt>
                <c:pt idx="7654">
                  <c:v>0.99998399563625018</c:v>
                </c:pt>
                <c:pt idx="7655">
                  <c:v>0.99998406292724529</c:v>
                </c:pt>
                <c:pt idx="7656">
                  <c:v>0.99998412994937258</c:v>
                </c:pt>
                <c:pt idx="7657">
                  <c:v>0.99998419670363659</c:v>
                </c:pt>
                <c:pt idx="7658">
                  <c:v>0.99998426319105116</c:v>
                </c:pt>
                <c:pt idx="7659">
                  <c:v>0.99998432941261672</c:v>
                </c:pt>
                <c:pt idx="7660">
                  <c:v>0.99998439536934658</c:v>
                </c:pt>
                <c:pt idx="7661">
                  <c:v>0.99998446106222461</c:v>
                </c:pt>
                <c:pt idx="7662">
                  <c:v>0.99998452649225811</c:v>
                </c:pt>
                <c:pt idx="7663">
                  <c:v>0.99998459166043452</c:v>
                </c:pt>
                <c:pt idx="7664">
                  <c:v>0.99998465656773772</c:v>
                </c:pt>
                <c:pt idx="7665">
                  <c:v>0.99998472121515458</c:v>
                </c:pt>
                <c:pt idx="7666">
                  <c:v>0.99998478560366333</c:v>
                </c:pt>
                <c:pt idx="7667">
                  <c:v>0.99998484973424628</c:v>
                </c:pt>
                <c:pt idx="7668">
                  <c:v>0.999984913607883</c:v>
                </c:pt>
                <c:pt idx="7669">
                  <c:v>0.99998497722552704</c:v>
                </c:pt>
                <c:pt idx="7670">
                  <c:v>0.99998504058815862</c:v>
                </c:pt>
                <c:pt idx="7671">
                  <c:v>0.99998510369673677</c:v>
                </c:pt>
                <c:pt idx="7672">
                  <c:v>0.99998516655222358</c:v>
                </c:pt>
                <c:pt idx="7673">
                  <c:v>0.99998522915557664</c:v>
                </c:pt>
                <c:pt idx="7674">
                  <c:v>0.99998529150774718</c:v>
                </c:pt>
                <c:pt idx="7675">
                  <c:v>0.99998535360968765</c:v>
                </c:pt>
                <c:pt idx="7676">
                  <c:v>0.99998541546234354</c:v>
                </c:pt>
                <c:pt idx="7677">
                  <c:v>0.99998547706665952</c:v>
                </c:pt>
                <c:pt idx="7678">
                  <c:v>0.99998553842357973</c:v>
                </c:pt>
                <c:pt idx="7679">
                  <c:v>0.9999855995340281</c:v>
                </c:pt>
                <c:pt idx="7680">
                  <c:v>0.9999856603989512</c:v>
                </c:pt>
                <c:pt idx="7681">
                  <c:v>0.99998572101927508</c:v>
                </c:pt>
                <c:pt idx="7682">
                  <c:v>0.99998578139592342</c:v>
                </c:pt>
                <c:pt idx="7683">
                  <c:v>0.99998584152983061</c:v>
                </c:pt>
                <c:pt idx="7684">
                  <c:v>0.99998590142190547</c:v>
                </c:pt>
                <c:pt idx="7685">
                  <c:v>0.99998596107307025</c:v>
                </c:pt>
                <c:pt idx="7686">
                  <c:v>0.99998602048423757</c:v>
                </c:pt>
                <c:pt idx="7687">
                  <c:v>0.99998607965632047</c:v>
                </c:pt>
                <c:pt idx="7688">
                  <c:v>0.99998613859022356</c:v>
                </c:pt>
                <c:pt idx="7689">
                  <c:v>0.99998619728685356</c:v>
                </c:pt>
                <c:pt idx="7690">
                  <c:v>0.99998625574710798</c:v>
                </c:pt>
                <c:pt idx="7691">
                  <c:v>0.9999863139718933</c:v>
                </c:pt>
                <c:pt idx="7692">
                  <c:v>0.99998637196209139</c:v>
                </c:pt>
                <c:pt idx="7693">
                  <c:v>0.99998642971860485</c:v>
                </c:pt>
                <c:pt idx="7694">
                  <c:v>0.99998648724231831</c:v>
                </c:pt>
                <c:pt idx="7695">
                  <c:v>0.9999865445341195</c:v>
                </c:pt>
                <c:pt idx="7696">
                  <c:v>0.99998660159488562</c:v>
                </c:pt>
                <c:pt idx="7697">
                  <c:v>0.99998665842549705</c:v>
                </c:pt>
                <c:pt idx="7698">
                  <c:v>0.99998671502683056</c:v>
                </c:pt>
                <c:pt idx="7699">
                  <c:v>0.99998677139975956</c:v>
                </c:pt>
                <c:pt idx="7700">
                  <c:v>0.99998682754515322</c:v>
                </c:pt>
                <c:pt idx="7701">
                  <c:v>0.99998688346387865</c:v>
                </c:pt>
                <c:pt idx="7702">
                  <c:v>0.99998693915679659</c:v>
                </c:pt>
                <c:pt idx="7703">
                  <c:v>0.9999869946247717</c:v>
                </c:pt>
                <c:pt idx="7704">
                  <c:v>0.99998704986865417</c:v>
                </c:pt>
                <c:pt idx="7705">
                  <c:v>0.99998710488930898</c:v>
                </c:pt>
                <c:pt idx="7706">
                  <c:v>0.999987159687584</c:v>
                </c:pt>
                <c:pt idx="7707">
                  <c:v>0.99998721426432235</c:v>
                </c:pt>
                <c:pt idx="7708">
                  <c:v>0.99998726862037224</c:v>
                </c:pt>
                <c:pt idx="7709">
                  <c:v>0.99998732275657598</c:v>
                </c:pt>
                <c:pt idx="7710">
                  <c:v>0.99998737667377602</c:v>
                </c:pt>
                <c:pt idx="7711">
                  <c:v>0.99998743037279902</c:v>
                </c:pt>
                <c:pt idx="7712">
                  <c:v>0.99998748385448777</c:v>
                </c:pt>
                <c:pt idx="7713">
                  <c:v>0.99998753711966937</c:v>
                </c:pt>
                <c:pt idx="7714">
                  <c:v>0.9999875901691716</c:v>
                </c:pt>
                <c:pt idx="7715">
                  <c:v>0.99998764300381771</c:v>
                </c:pt>
                <c:pt idx="7716">
                  <c:v>0.99998769562443013</c:v>
                </c:pt>
                <c:pt idx="7717">
                  <c:v>0.99998774803182433</c:v>
                </c:pt>
                <c:pt idx="7718">
                  <c:v>0.99998780022682432</c:v>
                </c:pt>
                <c:pt idx="7719">
                  <c:v>0.99998785221023412</c:v>
                </c:pt>
                <c:pt idx="7720">
                  <c:v>0.9999879039828633</c:v>
                </c:pt>
                <c:pt idx="7721">
                  <c:v>0.99998795554552844</c:v>
                </c:pt>
                <c:pt idx="7722">
                  <c:v>0.99998800689902367</c:v>
                </c:pt>
                <c:pt idx="7723">
                  <c:v>0.99998805804415369</c:v>
                </c:pt>
                <c:pt idx="7724">
                  <c:v>0.99998810898171286</c:v>
                </c:pt>
                <c:pt idx="7725">
                  <c:v>0.99998815971250343</c:v>
                </c:pt>
                <c:pt idx="7726">
                  <c:v>0.99998821023731821</c:v>
                </c:pt>
                <c:pt idx="7727">
                  <c:v>0.99998826055693957</c:v>
                </c:pt>
                <c:pt idx="7728">
                  <c:v>0.99998831067215921</c:v>
                </c:pt>
                <c:pt idx="7729">
                  <c:v>0.99998836058375951</c:v>
                </c:pt>
                <c:pt idx="7730">
                  <c:v>0.99998841029252272</c:v>
                </c:pt>
                <c:pt idx="7731">
                  <c:v>0.99998845979922657</c:v>
                </c:pt>
                <c:pt idx="7732">
                  <c:v>0.99998850910464465</c:v>
                </c:pt>
                <c:pt idx="7733">
                  <c:v>0.99998855820955845</c:v>
                </c:pt>
                <c:pt idx="7734">
                  <c:v>0.9999886071147287</c:v>
                </c:pt>
                <c:pt idx="7735">
                  <c:v>0.99998865582092356</c:v>
                </c:pt>
                <c:pt idx="7736">
                  <c:v>0.99998870432891507</c:v>
                </c:pt>
                <c:pt idx="7737">
                  <c:v>0.99998875263945763</c:v>
                </c:pt>
                <c:pt idx="7738">
                  <c:v>0.99998880075331276</c:v>
                </c:pt>
                <c:pt idx="7739">
                  <c:v>0.9999888486712365</c:v>
                </c:pt>
                <c:pt idx="7740">
                  <c:v>0.99998889639398725</c:v>
                </c:pt>
                <c:pt idx="7741">
                  <c:v>0.99998894392230098</c:v>
                </c:pt>
                <c:pt idx="7742">
                  <c:v>0.99998899125694296</c:v>
                </c:pt>
                <c:pt idx="7743">
                  <c:v>0.9999890383986566</c:v>
                </c:pt>
                <c:pt idx="7744">
                  <c:v>0.99998908534817665</c:v>
                </c:pt>
                <c:pt idx="7745">
                  <c:v>0.99998913210624718</c:v>
                </c:pt>
                <c:pt idx="7746">
                  <c:v>0.99998917867360593</c:v>
                </c:pt>
                <c:pt idx="7747">
                  <c:v>0.99998922505098753</c:v>
                </c:pt>
                <c:pt idx="7748">
                  <c:v>0.99998927123912484</c:v>
                </c:pt>
                <c:pt idx="7749">
                  <c:v>0.99998931723874673</c:v>
                </c:pt>
                <c:pt idx="7750">
                  <c:v>0.99998936305058062</c:v>
                </c:pt>
                <c:pt idx="7751">
                  <c:v>0.99998940867535024</c:v>
                </c:pt>
                <c:pt idx="7752">
                  <c:v>0.99998945411378182</c:v>
                </c:pt>
                <c:pt idx="7753">
                  <c:v>0.99998949936658565</c:v>
                </c:pt>
                <c:pt idx="7754">
                  <c:v>0.99998954443448163</c:v>
                </c:pt>
                <c:pt idx="7755">
                  <c:v>0.9999895893181876</c:v>
                </c:pt>
                <c:pt idx="7756">
                  <c:v>0.99998963401841556</c:v>
                </c:pt>
                <c:pt idx="7757">
                  <c:v>0.99998967853586562</c:v>
                </c:pt>
                <c:pt idx="7758">
                  <c:v>0.99998972287124865</c:v>
                </c:pt>
                <c:pt idx="7759">
                  <c:v>0.99998976702527642</c:v>
                </c:pt>
                <c:pt idx="7760">
                  <c:v>0.99998981099863982</c:v>
                </c:pt>
                <c:pt idx="7761">
                  <c:v>0.9999898547920405</c:v>
                </c:pt>
                <c:pt idx="7762">
                  <c:v>0.99998989840617902</c:v>
                </c:pt>
                <c:pt idx="7763">
                  <c:v>0.99998994184173318</c:v>
                </c:pt>
                <c:pt idx="7764">
                  <c:v>0.9999899850994165</c:v>
                </c:pt>
                <c:pt idx="7765">
                  <c:v>0.99999002817990368</c:v>
                </c:pt>
                <c:pt idx="7766">
                  <c:v>0.99999007108388704</c:v>
                </c:pt>
                <c:pt idx="7767">
                  <c:v>0.9999901138120395</c:v>
                </c:pt>
                <c:pt idx="7768">
                  <c:v>0.99999015636505362</c:v>
                </c:pt>
                <c:pt idx="7769">
                  <c:v>0.9999901987436034</c:v>
                </c:pt>
                <c:pt idx="7770">
                  <c:v>0.99999024094836586</c:v>
                </c:pt>
                <c:pt idx="7771">
                  <c:v>0.99999028298001469</c:v>
                </c:pt>
                <c:pt idx="7772">
                  <c:v>0.99999032483922057</c:v>
                </c:pt>
                <c:pt idx="7773">
                  <c:v>0.9999903665266533</c:v>
                </c:pt>
                <c:pt idx="7774">
                  <c:v>0.99999040804297867</c:v>
                </c:pt>
                <c:pt idx="7775">
                  <c:v>0.99999044938886061</c:v>
                </c:pt>
                <c:pt idx="7776">
                  <c:v>0.99999049056496103</c:v>
                </c:pt>
                <c:pt idx="7777">
                  <c:v>0.99999053157193896</c:v>
                </c:pt>
                <c:pt idx="7778">
                  <c:v>0.99999057241045164</c:v>
                </c:pt>
                <c:pt idx="7779">
                  <c:v>0.99999061308115578</c:v>
                </c:pt>
                <c:pt idx="7780">
                  <c:v>0.99999065358469896</c:v>
                </c:pt>
                <c:pt idx="7781">
                  <c:v>0.99999069392172701</c:v>
                </c:pt>
                <c:pt idx="7782">
                  <c:v>0.99999073409289763</c:v>
                </c:pt>
                <c:pt idx="7783">
                  <c:v>0.99999077409885062</c:v>
                </c:pt>
                <c:pt idx="7784">
                  <c:v>0.99999081394022871</c:v>
                </c:pt>
                <c:pt idx="7785">
                  <c:v>0.99999085361767626</c:v>
                </c:pt>
                <c:pt idx="7786">
                  <c:v>0.9999908931318231</c:v>
                </c:pt>
                <c:pt idx="7787">
                  <c:v>0.99999093248331128</c:v>
                </c:pt>
                <c:pt idx="7788">
                  <c:v>0.99999097167276607</c:v>
                </c:pt>
                <c:pt idx="7789">
                  <c:v>0.99999101070082863</c:v>
                </c:pt>
                <c:pt idx="7790">
                  <c:v>0.99999104956812646</c:v>
                </c:pt>
                <c:pt idx="7791">
                  <c:v>0.99999108827527661</c:v>
                </c:pt>
                <c:pt idx="7792">
                  <c:v>0.99999112682291158</c:v>
                </c:pt>
                <c:pt idx="7793">
                  <c:v>0.99999116521164955</c:v>
                </c:pt>
                <c:pt idx="7794">
                  <c:v>0.99999120344211989</c:v>
                </c:pt>
                <c:pt idx="7795">
                  <c:v>0.99999124151492214</c:v>
                </c:pt>
                <c:pt idx="7796">
                  <c:v>0.99999127943068677</c:v>
                </c:pt>
                <c:pt idx="7797">
                  <c:v>0.99999131719001777</c:v>
                </c:pt>
                <c:pt idx="7798">
                  <c:v>0.99999135479352563</c:v>
                </c:pt>
                <c:pt idx="7799">
                  <c:v>0.99999139224182465</c:v>
                </c:pt>
                <c:pt idx="7800">
                  <c:v>0.99999142953552023</c:v>
                </c:pt>
                <c:pt idx="7801">
                  <c:v>0.99999146667521066</c:v>
                </c:pt>
                <c:pt idx="7802">
                  <c:v>0.99999150366150202</c:v>
                </c:pt>
                <c:pt idx="7803">
                  <c:v>0.99999154049498784</c:v>
                </c:pt>
                <c:pt idx="7804">
                  <c:v>0.99999157717627463</c:v>
                </c:pt>
                <c:pt idx="7805">
                  <c:v>0.99999161370595169</c:v>
                </c:pt>
                <c:pt idx="7806">
                  <c:v>0.99999165008461655</c:v>
                </c:pt>
                <c:pt idx="7807">
                  <c:v>0.99999168631285162</c:v>
                </c:pt>
                <c:pt idx="7808">
                  <c:v>0.99999172239125189</c:v>
                </c:pt>
                <c:pt idx="7809">
                  <c:v>0.99999175832040565</c:v>
                </c:pt>
                <c:pt idx="7810">
                  <c:v>0.99999179410089212</c:v>
                </c:pt>
                <c:pt idx="7811">
                  <c:v>0.99999182973329115</c:v>
                </c:pt>
                <c:pt idx="7812">
                  <c:v>0.99999186521819416</c:v>
                </c:pt>
                <c:pt idx="7813">
                  <c:v>0.9999919005561636</c:v>
                </c:pt>
                <c:pt idx="7814">
                  <c:v>0.999991935747787</c:v>
                </c:pt>
                <c:pt idx="7815">
                  <c:v>0.99999197079363444</c:v>
                </c:pt>
                <c:pt idx="7816">
                  <c:v>0.99999200569427715</c:v>
                </c:pt>
                <c:pt idx="7817">
                  <c:v>0.99999204045028478</c:v>
                </c:pt>
                <c:pt idx="7818">
                  <c:v>0.99999207506222121</c:v>
                </c:pt>
                <c:pt idx="7819">
                  <c:v>0.9999921095306582</c:v>
                </c:pt>
                <c:pt idx="7820">
                  <c:v>0.99999214385615576</c:v>
                </c:pt>
                <c:pt idx="7821">
                  <c:v>0.99999217803927809</c:v>
                </c:pt>
                <c:pt idx="7822">
                  <c:v>0.99999221208058309</c:v>
                </c:pt>
                <c:pt idx="7823">
                  <c:v>0.99999224598061232</c:v>
                </c:pt>
                <c:pt idx="7824">
                  <c:v>0.99999227973994231</c:v>
                </c:pt>
                <c:pt idx="7825">
                  <c:v>0.99999231335912164</c:v>
                </c:pt>
                <c:pt idx="7826">
                  <c:v>0.99999234683869287</c:v>
                </c:pt>
                <c:pt idx="7827">
                  <c:v>0.99999238017920689</c:v>
                </c:pt>
                <c:pt idx="7828">
                  <c:v>0.99999241338121869</c:v>
                </c:pt>
                <c:pt idx="7829">
                  <c:v>0.99999244644526408</c:v>
                </c:pt>
                <c:pt idx="7830">
                  <c:v>0.99999247937188962</c:v>
                </c:pt>
                <c:pt idx="7831">
                  <c:v>0.99999251216163432</c:v>
                </c:pt>
                <c:pt idx="7832">
                  <c:v>0.99999254481503508</c:v>
                </c:pt>
                <c:pt idx="7833">
                  <c:v>0.99999257733263858</c:v>
                </c:pt>
                <c:pt idx="7834">
                  <c:v>0.9999926097149654</c:v>
                </c:pt>
                <c:pt idx="7835">
                  <c:v>0.99999264196256032</c:v>
                </c:pt>
                <c:pt idx="7836">
                  <c:v>0.99999267407595149</c:v>
                </c:pt>
                <c:pt idx="7837">
                  <c:v>0.99999270605566259</c:v>
                </c:pt>
                <c:pt idx="7838">
                  <c:v>0.99999273790222132</c:v>
                </c:pt>
                <c:pt idx="7839">
                  <c:v>0.99999276961616146</c:v>
                </c:pt>
                <c:pt idx="7840">
                  <c:v>0.99999280119799649</c:v>
                </c:pt>
                <c:pt idx="7841">
                  <c:v>0.999992832648254</c:v>
                </c:pt>
                <c:pt idx="7842">
                  <c:v>0.99999286396744358</c:v>
                </c:pt>
                <c:pt idx="7843">
                  <c:v>0.99999289515609224</c:v>
                </c:pt>
                <c:pt idx="7844">
                  <c:v>0.99999292621471203</c:v>
                </c:pt>
                <c:pt idx="7845">
                  <c:v>0.99999295714381664</c:v>
                </c:pt>
                <c:pt idx="7846">
                  <c:v>0.99999298794391656</c:v>
                </c:pt>
                <c:pt idx="7847">
                  <c:v>0.99999301861552692</c:v>
                </c:pt>
                <c:pt idx="7848">
                  <c:v>0.99999304915914311</c:v>
                </c:pt>
                <c:pt idx="7849">
                  <c:v>0.99999307957528261</c:v>
                </c:pt>
                <c:pt idx="7850">
                  <c:v>0.99999310986444456</c:v>
                </c:pt>
                <c:pt idx="7851">
                  <c:v>0.99999314002713358</c:v>
                </c:pt>
                <c:pt idx="7852">
                  <c:v>0.99999317006384791</c:v>
                </c:pt>
                <c:pt idx="7853">
                  <c:v>0.99999319997508651</c:v>
                </c:pt>
                <c:pt idx="7854">
                  <c:v>0.99999322976134275</c:v>
                </c:pt>
                <c:pt idx="7855">
                  <c:v>0.99999325942312423</c:v>
                </c:pt>
                <c:pt idx="7856">
                  <c:v>0.99999328896090456</c:v>
                </c:pt>
                <c:pt idx="7857">
                  <c:v>0.9999933183751909</c:v>
                </c:pt>
                <c:pt idx="7858">
                  <c:v>0.99999334766645942</c:v>
                </c:pt>
                <c:pt idx="7859">
                  <c:v>0.9999933768352075</c:v>
                </c:pt>
                <c:pt idx="7860">
                  <c:v>0.9999934058819141</c:v>
                </c:pt>
                <c:pt idx="7861">
                  <c:v>0.9999934348070727</c:v>
                </c:pt>
                <c:pt idx="7862">
                  <c:v>0.9999934636111556</c:v>
                </c:pt>
                <c:pt idx="7863">
                  <c:v>0.99999349229464662</c:v>
                </c:pt>
                <c:pt idx="7864">
                  <c:v>0.99999352085802329</c:v>
                </c:pt>
                <c:pt idx="7865">
                  <c:v>0.99999354930175988</c:v>
                </c:pt>
                <c:pt idx="7866">
                  <c:v>0.99999357762634045</c:v>
                </c:pt>
                <c:pt idx="7867">
                  <c:v>0.99999360583222507</c:v>
                </c:pt>
                <c:pt idx="7868">
                  <c:v>0.99999363391990004</c:v>
                </c:pt>
                <c:pt idx="7869">
                  <c:v>0.99999366188982097</c:v>
                </c:pt>
                <c:pt idx="7870">
                  <c:v>0.99999368974245895</c:v>
                </c:pt>
                <c:pt idx="7871">
                  <c:v>0.99999371747829302</c:v>
                </c:pt>
                <c:pt idx="7872">
                  <c:v>0.99999374509776273</c:v>
                </c:pt>
                <c:pt idx="7873">
                  <c:v>0.9999937726013558</c:v>
                </c:pt>
                <c:pt idx="7874">
                  <c:v>0.99999379998951854</c:v>
                </c:pt>
                <c:pt idx="7875">
                  <c:v>0.99999382726271391</c:v>
                </c:pt>
                <c:pt idx="7876">
                  <c:v>0.99999385442139965</c:v>
                </c:pt>
                <c:pt idx="7877">
                  <c:v>0.99999388146603019</c:v>
                </c:pt>
                <c:pt idx="7878">
                  <c:v>0.99999390839706059</c:v>
                </c:pt>
                <c:pt idx="7879">
                  <c:v>0.99999393521494351</c:v>
                </c:pt>
                <c:pt idx="7880">
                  <c:v>0.99999396192012857</c:v>
                </c:pt>
                <c:pt idx="7881">
                  <c:v>0.99999398851306631</c:v>
                </c:pt>
                <c:pt idx="7882">
                  <c:v>0.9999940149942026</c:v>
                </c:pt>
                <c:pt idx="7883">
                  <c:v>0.99999404136398284</c:v>
                </c:pt>
                <c:pt idx="7884">
                  <c:v>0.99999406762285192</c:v>
                </c:pt>
                <c:pt idx="7885">
                  <c:v>0.99999409377125159</c:v>
                </c:pt>
                <c:pt idx="7886">
                  <c:v>0.99999411980962249</c:v>
                </c:pt>
                <c:pt idx="7887">
                  <c:v>0.99999414573840406</c:v>
                </c:pt>
                <c:pt idx="7888">
                  <c:v>0.99999417155803361</c:v>
                </c:pt>
                <c:pt idx="7889">
                  <c:v>0.99999419726894545</c:v>
                </c:pt>
                <c:pt idx="7890">
                  <c:v>0.99999422287157846</c:v>
                </c:pt>
                <c:pt idx="7891">
                  <c:v>0.99999424836635453</c:v>
                </c:pt>
                <c:pt idx="7892">
                  <c:v>0.99999427375371464</c:v>
                </c:pt>
                <c:pt idx="7893">
                  <c:v>0.99999429903408465</c:v>
                </c:pt>
                <c:pt idx="7894">
                  <c:v>0.99999432420789169</c:v>
                </c:pt>
                <c:pt idx="7895">
                  <c:v>0.99999434927556186</c:v>
                </c:pt>
                <c:pt idx="7896">
                  <c:v>0.99999437423751991</c:v>
                </c:pt>
                <c:pt idx="7897">
                  <c:v>0.99999439909418864</c:v>
                </c:pt>
                <c:pt idx="7898">
                  <c:v>0.99999442384598869</c:v>
                </c:pt>
                <c:pt idx="7899">
                  <c:v>0.99999444849333963</c:v>
                </c:pt>
                <c:pt idx="7900">
                  <c:v>0.99999447303666</c:v>
                </c:pt>
                <c:pt idx="7901">
                  <c:v>0.99999449747636615</c:v>
                </c:pt>
                <c:pt idx="7902">
                  <c:v>0.99999452181287252</c:v>
                </c:pt>
                <c:pt idx="7903">
                  <c:v>0.99999454604659621</c:v>
                </c:pt>
                <c:pt idx="7904">
                  <c:v>0.99999457017793947</c:v>
                </c:pt>
                <c:pt idx="7905">
                  <c:v>0.9999945942073214</c:v>
                </c:pt>
                <c:pt idx="7906">
                  <c:v>0.99999461813515123</c:v>
                </c:pt>
                <c:pt idx="7907">
                  <c:v>0.99999464196182619</c:v>
                </c:pt>
                <c:pt idx="7908">
                  <c:v>0.99999466568776152</c:v>
                </c:pt>
                <c:pt idx="7909">
                  <c:v>0.99999468931335833</c:v>
                </c:pt>
                <c:pt idx="7910">
                  <c:v>0.99999471283901964</c:v>
                </c:pt>
                <c:pt idx="7911">
                  <c:v>0.99999473626514779</c:v>
                </c:pt>
                <c:pt idx="7912">
                  <c:v>0.99999475959213435</c:v>
                </c:pt>
                <c:pt idx="7913">
                  <c:v>0.99999478282038667</c:v>
                </c:pt>
                <c:pt idx="7914">
                  <c:v>0.99999480595029788</c:v>
                </c:pt>
                <c:pt idx="7915">
                  <c:v>0.99999482898226011</c:v>
                </c:pt>
                <c:pt idx="7916">
                  <c:v>0.9999948519166757</c:v>
                </c:pt>
                <c:pt idx="7917">
                  <c:v>0.99999487475392768</c:v>
                </c:pt>
                <c:pt idx="7918">
                  <c:v>0.99999489749441395</c:v>
                </c:pt>
                <c:pt idx="7919">
                  <c:v>0.99999492013851365</c:v>
                </c:pt>
                <c:pt idx="7920">
                  <c:v>0.9999949426866187</c:v>
                </c:pt>
                <c:pt idx="7921">
                  <c:v>0.99999496513911945</c:v>
                </c:pt>
                <c:pt idx="7922">
                  <c:v>0.9999949874963977</c:v>
                </c:pt>
                <c:pt idx="7923">
                  <c:v>0.99999500975883671</c:v>
                </c:pt>
                <c:pt idx="7924">
                  <c:v>0.99999503192681793</c:v>
                </c:pt>
                <c:pt idx="7925">
                  <c:v>0.99999505400072264</c:v>
                </c:pt>
                <c:pt idx="7926">
                  <c:v>0.99999507598092818</c:v>
                </c:pt>
                <c:pt idx="7927">
                  <c:v>0.9999950978678136</c:v>
                </c:pt>
                <c:pt idx="7928">
                  <c:v>0.9999951196617537</c:v>
                </c:pt>
                <c:pt idx="7929">
                  <c:v>0.99999514136312362</c:v>
                </c:pt>
                <c:pt idx="7930">
                  <c:v>0.99999516297229651</c:v>
                </c:pt>
                <c:pt idx="7931">
                  <c:v>0.99999518448964442</c:v>
                </c:pt>
                <c:pt idx="7932">
                  <c:v>0.99999520591553714</c:v>
                </c:pt>
                <c:pt idx="7933">
                  <c:v>0.99999522725034395</c:v>
                </c:pt>
                <c:pt idx="7934">
                  <c:v>0.99999524849443522</c:v>
                </c:pt>
                <c:pt idx="7935">
                  <c:v>0.99999526964816865</c:v>
                </c:pt>
                <c:pt idx="7936">
                  <c:v>0.99999529071191651</c:v>
                </c:pt>
                <c:pt idx="7937">
                  <c:v>0.99999531168604161</c:v>
                </c:pt>
                <c:pt idx="7938">
                  <c:v>0.99999533257090656</c:v>
                </c:pt>
                <c:pt idx="7939">
                  <c:v>0.99999535336686385</c:v>
                </c:pt>
                <c:pt idx="7940">
                  <c:v>0.99999537407428263</c:v>
                </c:pt>
                <c:pt idx="7941">
                  <c:v>0.9999953946935205</c:v>
                </c:pt>
                <c:pt idx="7942">
                  <c:v>0.99999541522492263</c:v>
                </c:pt>
                <c:pt idx="7943">
                  <c:v>0.99999543566885973</c:v>
                </c:pt>
                <c:pt idx="7944">
                  <c:v>0.99999545602566964</c:v>
                </c:pt>
                <c:pt idx="7945">
                  <c:v>0.99999547629572116</c:v>
                </c:pt>
                <c:pt idx="7946">
                  <c:v>0.99999549647935371</c:v>
                </c:pt>
                <c:pt idx="7947">
                  <c:v>0.99999551657691765</c:v>
                </c:pt>
                <c:pt idx="7948">
                  <c:v>0.99999553658877083</c:v>
                </c:pt>
                <c:pt idx="7949">
                  <c:v>0.99999555651524674</c:v>
                </c:pt>
                <c:pt idx="7950">
                  <c:v>0.99999557635670533</c:v>
                </c:pt>
                <c:pt idx="7951">
                  <c:v>0.99999559611348421</c:v>
                </c:pt>
                <c:pt idx="7952">
                  <c:v>0.99999561578591811</c:v>
                </c:pt>
                <c:pt idx="7953">
                  <c:v>0.99999563537436365</c:v>
                </c:pt>
                <c:pt idx="7954">
                  <c:v>0.99999565487915465</c:v>
                </c:pt>
                <c:pt idx="7955">
                  <c:v>0.99999567430063063</c:v>
                </c:pt>
                <c:pt idx="7956">
                  <c:v>0.99999569363913476</c:v>
                </c:pt>
                <c:pt idx="7957">
                  <c:v>0.99999571289499145</c:v>
                </c:pt>
                <c:pt idx="7958">
                  <c:v>0.99999573206854753</c:v>
                </c:pt>
                <c:pt idx="7959">
                  <c:v>0.99999575116012662</c:v>
                </c:pt>
                <c:pt idx="7960">
                  <c:v>0.9999957701700749</c:v>
                </c:pt>
                <c:pt idx="7961">
                  <c:v>0.99999578909871101</c:v>
                </c:pt>
                <c:pt idx="7962">
                  <c:v>0.99999580794637732</c:v>
                </c:pt>
                <c:pt idx="7963">
                  <c:v>0.99999582671339449</c:v>
                </c:pt>
                <c:pt idx="7964">
                  <c:v>0.99999584540009123</c:v>
                </c:pt>
                <c:pt idx="7965">
                  <c:v>0.99999586400679263</c:v>
                </c:pt>
                <c:pt idx="7966">
                  <c:v>0.99999588253383476</c:v>
                </c:pt>
                <c:pt idx="7967">
                  <c:v>0.99999590098152313</c:v>
                </c:pt>
                <c:pt idx="7968">
                  <c:v>0.99999591935019994</c:v>
                </c:pt>
                <c:pt idx="7969">
                  <c:v>0.99999593764017647</c:v>
                </c:pt>
                <c:pt idx="7970">
                  <c:v>0.99999595585176448</c:v>
                </c:pt>
                <c:pt idx="7971">
                  <c:v>0.9999959739853006</c:v>
                </c:pt>
                <c:pt idx="7972">
                  <c:v>0.99999599204109724</c:v>
                </c:pt>
                <c:pt idx="7973">
                  <c:v>0.9999960100194627</c:v>
                </c:pt>
                <c:pt idx="7974">
                  <c:v>0.99999602792072051</c:v>
                </c:pt>
                <c:pt idx="7975">
                  <c:v>0.99999604574518353</c:v>
                </c:pt>
                <c:pt idx="7976">
                  <c:v>0.99999606349316461</c:v>
                </c:pt>
                <c:pt idx="7977">
                  <c:v>0.99999608116497352</c:v>
                </c:pt>
                <c:pt idx="7978">
                  <c:v>0.99999609876092033</c:v>
                </c:pt>
                <c:pt idx="7979">
                  <c:v>0.9999961162813219</c:v>
                </c:pt>
                <c:pt idx="7980">
                  <c:v>0.99999613372647811</c:v>
                </c:pt>
                <c:pt idx="7981">
                  <c:v>0.99999615109669859</c:v>
                </c:pt>
                <c:pt idx="7982">
                  <c:v>0.99999616839228711</c:v>
                </c:pt>
                <c:pt idx="7983">
                  <c:v>0.99999618561355619</c:v>
                </c:pt>
                <c:pt idx="7984">
                  <c:v>0.99999620276080092</c:v>
                </c:pt>
                <c:pt idx="7985">
                  <c:v>0.99999621983432652</c:v>
                </c:pt>
                <c:pt idx="7986">
                  <c:v>0.99999623683443462</c:v>
                </c:pt>
                <c:pt idx="7987">
                  <c:v>0.99999625376142443</c:v>
                </c:pt>
                <c:pt idx="7988">
                  <c:v>0.99999627061559915</c:v>
                </c:pt>
                <c:pt idx="7989">
                  <c:v>0.99999628739724356</c:v>
                </c:pt>
                <c:pt idx="7990">
                  <c:v>0.99999630410667018</c:v>
                </c:pt>
                <c:pt idx="7991">
                  <c:v>0.99999632074416556</c:v>
                </c:pt>
                <c:pt idx="7992">
                  <c:v>0.99999633731002668</c:v>
                </c:pt>
                <c:pt idx="7993">
                  <c:v>0.99999635380454555</c:v>
                </c:pt>
                <c:pt idx="7994">
                  <c:v>0.99999637022801469</c:v>
                </c:pt>
                <c:pt idx="7995">
                  <c:v>0.99999638658072487</c:v>
                </c:pt>
                <c:pt idx="7996">
                  <c:v>0.99999640286296265</c:v>
                </c:pt>
                <c:pt idx="7997">
                  <c:v>0.99999641907502634</c:v>
                </c:pt>
                <c:pt idx="7998">
                  <c:v>0.99999643521719395</c:v>
                </c:pt>
                <c:pt idx="7999">
                  <c:v>0.99999645128975512</c:v>
                </c:pt>
                <c:pt idx="8000">
                  <c:v>0.99999646729299496</c:v>
                </c:pt>
                <c:pt idx="8001">
                  <c:v>0.99999648322719792</c:v>
                </c:pt>
                <c:pt idx="8002">
                  <c:v>0.99999649909264376</c:v>
                </c:pt>
                <c:pt idx="8003">
                  <c:v>0.99999651488962427</c:v>
                </c:pt>
                <c:pt idx="8004">
                  <c:v>0.99999653061841065</c:v>
                </c:pt>
                <c:pt idx="8005">
                  <c:v>0.99999654627928591</c:v>
                </c:pt>
                <c:pt idx="8006">
                  <c:v>0.99999656187252528</c:v>
                </c:pt>
                <c:pt idx="8007">
                  <c:v>0.99999657739841763</c:v>
                </c:pt>
                <c:pt idx="8008">
                  <c:v>0.99999659285722486</c:v>
                </c:pt>
                <c:pt idx="8009">
                  <c:v>0.99999660824923631</c:v>
                </c:pt>
                <c:pt idx="8010">
                  <c:v>0.99999662357471664</c:v>
                </c:pt>
                <c:pt idx="8011">
                  <c:v>0.99999663883394219</c:v>
                </c:pt>
                <c:pt idx="8012">
                  <c:v>0.99999665402718574</c:v>
                </c:pt>
                <c:pt idx="8013">
                  <c:v>0.99999666915471841</c:v>
                </c:pt>
                <c:pt idx="8014">
                  <c:v>0.99999668421681043</c:v>
                </c:pt>
                <c:pt idx="8015">
                  <c:v>0.99999669921373113</c:v>
                </c:pt>
                <c:pt idx="8016">
                  <c:v>0.99999671414574842</c:v>
                </c:pt>
                <c:pt idx="8017">
                  <c:v>0.99999672901312953</c:v>
                </c:pt>
                <c:pt idx="8018">
                  <c:v>0.99999674381614057</c:v>
                </c:pt>
                <c:pt idx="8019">
                  <c:v>0.99999675855504688</c:v>
                </c:pt>
                <c:pt idx="8020">
                  <c:v>0.99999677323011193</c:v>
                </c:pt>
                <c:pt idx="8021">
                  <c:v>0.99999678784159896</c:v>
                </c:pt>
                <c:pt idx="8022">
                  <c:v>0.99999680238976985</c:v>
                </c:pt>
                <c:pt idx="8023">
                  <c:v>0.99999681687488995</c:v>
                </c:pt>
                <c:pt idx="8024">
                  <c:v>0.9999968312972064</c:v>
                </c:pt>
                <c:pt idx="8025">
                  <c:v>0.99999684565699076</c:v>
                </c:pt>
                <c:pt idx="8026">
                  <c:v>0.99999685995449683</c:v>
                </c:pt>
                <c:pt idx="8027">
                  <c:v>0.99999687418998162</c:v>
                </c:pt>
                <c:pt idx="8028">
                  <c:v>0.9999968883637006</c:v>
                </c:pt>
                <c:pt idx="8029">
                  <c:v>0.99999690247590911</c:v>
                </c:pt>
                <c:pt idx="8030">
                  <c:v>0.99999691652686162</c:v>
                </c:pt>
                <c:pt idx="8031">
                  <c:v>0.99999693051680905</c:v>
                </c:pt>
                <c:pt idx="8032">
                  <c:v>0.9999969444460054</c:v>
                </c:pt>
                <c:pt idx="8033">
                  <c:v>0.99999695831470081</c:v>
                </c:pt>
                <c:pt idx="8034">
                  <c:v>0.99999697212314564</c:v>
                </c:pt>
                <c:pt idx="8035">
                  <c:v>0.99999698587158836</c:v>
                </c:pt>
                <c:pt idx="8036">
                  <c:v>0.99999699956027743</c:v>
                </c:pt>
                <c:pt idx="8037">
                  <c:v>0.99999701318946266</c:v>
                </c:pt>
                <c:pt idx="8038">
                  <c:v>0.99999702675938162</c:v>
                </c:pt>
                <c:pt idx="8039">
                  <c:v>0.99999704027028802</c:v>
                </c:pt>
                <c:pt idx="8040">
                  <c:v>0.9999970537224232</c:v>
                </c:pt>
                <c:pt idx="8041">
                  <c:v>0.99999706711603031</c:v>
                </c:pt>
                <c:pt idx="8042">
                  <c:v>0.99999708045135149</c:v>
                </c:pt>
                <c:pt idx="8043">
                  <c:v>0.99999709372862888</c:v>
                </c:pt>
                <c:pt idx="8044">
                  <c:v>0.99999710694810262</c:v>
                </c:pt>
                <c:pt idx="8045">
                  <c:v>0.99999712011001052</c:v>
                </c:pt>
                <c:pt idx="8046">
                  <c:v>0.99999713321459704</c:v>
                </c:pt>
                <c:pt idx="8047">
                  <c:v>0.99999714626208769</c:v>
                </c:pt>
                <c:pt idx="8048">
                  <c:v>0.99999715925273036</c:v>
                </c:pt>
                <c:pt idx="8049">
                  <c:v>0.99999717218675699</c:v>
                </c:pt>
                <c:pt idx="8050">
                  <c:v>0.99999718506440249</c:v>
                </c:pt>
                <c:pt idx="8051">
                  <c:v>0.99999719788590058</c:v>
                </c:pt>
                <c:pt idx="8052">
                  <c:v>0.99999721065148894</c:v>
                </c:pt>
                <c:pt idx="8053">
                  <c:v>0.99999722336138663</c:v>
                </c:pt>
                <c:pt idx="8054">
                  <c:v>0.99999723601584034</c:v>
                </c:pt>
                <c:pt idx="8055">
                  <c:v>0.99999724861506689</c:v>
                </c:pt>
                <c:pt idx="8056">
                  <c:v>0.99999726115930532</c:v>
                </c:pt>
                <c:pt idx="8057">
                  <c:v>0.99999727364878654</c:v>
                </c:pt>
                <c:pt idx="8058">
                  <c:v>0.99999728608372063</c:v>
                </c:pt>
                <c:pt idx="8059">
                  <c:v>0.99999729846435181</c:v>
                </c:pt>
                <c:pt idx="8060">
                  <c:v>0.99999731079089993</c:v>
                </c:pt>
                <c:pt idx="8061">
                  <c:v>0.99999732306359312</c:v>
                </c:pt>
                <c:pt idx="8062">
                  <c:v>0.99999733528264556</c:v>
                </c:pt>
                <c:pt idx="8063">
                  <c:v>0.99999734744829061</c:v>
                </c:pt>
                <c:pt idx="8064">
                  <c:v>0.99999735956074653</c:v>
                </c:pt>
                <c:pt idx="8065">
                  <c:v>0.99999737162023528</c:v>
                </c:pt>
                <c:pt idx="8066">
                  <c:v>0.99999738362697699</c:v>
                </c:pt>
                <c:pt idx="8067">
                  <c:v>0.99999739558119161</c:v>
                </c:pt>
                <c:pt idx="8068">
                  <c:v>0.99999740748310173</c:v>
                </c:pt>
                <c:pt idx="8069">
                  <c:v>0.99999741933291286</c:v>
                </c:pt>
                <c:pt idx="8070">
                  <c:v>0.99999743113085471</c:v>
                </c:pt>
                <c:pt idx="8071">
                  <c:v>0.99999744287713921</c:v>
                </c:pt>
                <c:pt idx="8072">
                  <c:v>0.99999745457198175</c:v>
                </c:pt>
                <c:pt idx="8073">
                  <c:v>0.99999746621560004</c:v>
                </c:pt>
                <c:pt idx="8074">
                  <c:v>0.99999747780820003</c:v>
                </c:pt>
                <c:pt idx="8075">
                  <c:v>0.99999748934999833</c:v>
                </c:pt>
                <c:pt idx="8076">
                  <c:v>0.99999750084120631</c:v>
                </c:pt>
                <c:pt idx="8077">
                  <c:v>0.99999751228204281</c:v>
                </c:pt>
                <c:pt idx="8078">
                  <c:v>0.99999752367270844</c:v>
                </c:pt>
                <c:pt idx="8079">
                  <c:v>0.99999753501341604</c:v>
                </c:pt>
                <c:pt idx="8080">
                  <c:v>0.99999754630437465</c:v>
                </c:pt>
                <c:pt idx="8081">
                  <c:v>0.99999755754579389</c:v>
                </c:pt>
                <c:pt idx="8082">
                  <c:v>0.99999756873787238</c:v>
                </c:pt>
                <c:pt idx="8083">
                  <c:v>0.99999757988082549</c:v>
                </c:pt>
                <c:pt idx="8084">
                  <c:v>0.99999759097485608</c:v>
                </c:pt>
                <c:pt idx="8085">
                  <c:v>0.99999760202016785</c:v>
                </c:pt>
                <c:pt idx="8086">
                  <c:v>0.99999761301696488</c:v>
                </c:pt>
                <c:pt idx="8087">
                  <c:v>0.99999762396545011</c:v>
                </c:pt>
                <c:pt idx="8088">
                  <c:v>0.99999763486582571</c:v>
                </c:pt>
                <c:pt idx="8089">
                  <c:v>0.99999764571829297</c:v>
                </c:pt>
                <c:pt idx="8090">
                  <c:v>0.99999765652305683</c:v>
                </c:pt>
                <c:pt idx="8091">
                  <c:v>0.99999766728030404</c:v>
                </c:pt>
                <c:pt idx="8092">
                  <c:v>0.99999767799024653</c:v>
                </c:pt>
                <c:pt idx="8093">
                  <c:v>0.99999768865308192</c:v>
                </c:pt>
                <c:pt idx="8094">
                  <c:v>0.99999769926899662</c:v>
                </c:pt>
                <c:pt idx="8095">
                  <c:v>0.9999977098381978</c:v>
                </c:pt>
                <c:pt idx="8096">
                  <c:v>0.99999772036087864</c:v>
                </c:pt>
                <c:pt idx="8097">
                  <c:v>0.99999773083722931</c:v>
                </c:pt>
                <c:pt idx="8098">
                  <c:v>0.99999774126745256</c:v>
                </c:pt>
                <c:pt idx="8099">
                  <c:v>0.9999977516517401</c:v>
                </c:pt>
                <c:pt idx="8100">
                  <c:v>0.99999776199027857</c:v>
                </c:pt>
                <c:pt idx="8101">
                  <c:v>0.99999777228326525</c:v>
                </c:pt>
                <c:pt idx="8102">
                  <c:v>0.99999778253089211</c:v>
                </c:pt>
                <c:pt idx="8103">
                  <c:v>0.999997792733341</c:v>
                </c:pt>
                <c:pt idx="8104">
                  <c:v>0.99999780289081164</c:v>
                </c:pt>
                <c:pt idx="8105">
                  <c:v>0.99999781300349389</c:v>
                </c:pt>
                <c:pt idx="8106">
                  <c:v>0.99999782307155993</c:v>
                </c:pt>
                <c:pt idx="8107">
                  <c:v>0.99999783309521462</c:v>
                </c:pt>
                <c:pt idx="8108">
                  <c:v>0.99999784307463868</c:v>
                </c:pt>
                <c:pt idx="8109">
                  <c:v>0.99999785301001864</c:v>
                </c:pt>
                <c:pt idx="8110">
                  <c:v>0.9999978629015378</c:v>
                </c:pt>
                <c:pt idx="8111">
                  <c:v>0.9999978727493859</c:v>
                </c:pt>
                <c:pt idx="8112">
                  <c:v>0.99999788255373945</c:v>
                </c:pt>
                <c:pt idx="8113">
                  <c:v>0.99999789231478675</c:v>
                </c:pt>
                <c:pt idx="8114">
                  <c:v>0.99999790203270122</c:v>
                </c:pt>
                <c:pt idx="8115">
                  <c:v>0.99999791170767638</c:v>
                </c:pt>
                <c:pt idx="8116">
                  <c:v>0.99999792133988863</c:v>
                </c:pt>
                <c:pt idx="8117">
                  <c:v>0.99999793092951661</c:v>
                </c:pt>
                <c:pt idx="8118">
                  <c:v>0.99999794047674051</c:v>
                </c:pt>
                <c:pt idx="8119">
                  <c:v>0.99999794998173652</c:v>
                </c:pt>
                <c:pt idx="8120">
                  <c:v>0.99999795944469261</c:v>
                </c:pt>
                <c:pt idx="8121">
                  <c:v>0.99999796886577408</c:v>
                </c:pt>
                <c:pt idx="8122">
                  <c:v>0.99999797824516279</c:v>
                </c:pt>
                <c:pt idx="8123">
                  <c:v>0.99999798758303382</c:v>
                </c:pt>
                <c:pt idx="8124">
                  <c:v>0.9999979968795627</c:v>
                </c:pt>
                <c:pt idx="8125">
                  <c:v>0.99999800613492362</c:v>
                </c:pt>
                <c:pt idx="8126">
                  <c:v>0.99999801534929322</c:v>
                </c:pt>
                <c:pt idx="8127">
                  <c:v>0.9999980245228357</c:v>
                </c:pt>
                <c:pt idx="8128">
                  <c:v>0.99999803365573614</c:v>
                </c:pt>
                <c:pt idx="8129">
                  <c:v>0.99999804274815263</c:v>
                </c:pt>
                <c:pt idx="8130">
                  <c:v>0.99999805180026646</c:v>
                </c:pt>
                <c:pt idx="8131">
                  <c:v>0.99999806081224107</c:v>
                </c:pt>
                <c:pt idx="8132">
                  <c:v>0.99999806978425376</c:v>
                </c:pt>
                <c:pt idx="8133">
                  <c:v>0.99999807871647262</c:v>
                </c:pt>
                <c:pt idx="8134">
                  <c:v>0.99999808760905873</c:v>
                </c:pt>
                <c:pt idx="8135">
                  <c:v>0.99999809646218862</c:v>
                </c:pt>
                <c:pt idx="8136">
                  <c:v>0.99999810527601529</c:v>
                </c:pt>
                <c:pt idx="8137">
                  <c:v>0.9999981140507187</c:v>
                </c:pt>
                <c:pt idx="8138">
                  <c:v>0.9999981227864595</c:v>
                </c:pt>
                <c:pt idx="8139">
                  <c:v>0.99999813148340599</c:v>
                </c:pt>
                <c:pt idx="8140">
                  <c:v>0.99999814014171351</c:v>
                </c:pt>
                <c:pt idx="8141">
                  <c:v>0.99999814876155457</c:v>
                </c:pt>
                <c:pt idx="8142">
                  <c:v>0.99999815734309294</c:v>
                </c:pt>
                <c:pt idx="8143">
                  <c:v>0.9999981658864795</c:v>
                </c:pt>
                <c:pt idx="8144">
                  <c:v>0.99999817439188765</c:v>
                </c:pt>
                <c:pt idx="8145">
                  <c:v>0.99999818285947462</c:v>
                </c:pt>
                <c:pt idx="8146">
                  <c:v>0.9999981912893996</c:v>
                </c:pt>
                <c:pt idx="8147">
                  <c:v>0.99999819968182369</c:v>
                </c:pt>
                <c:pt idx="8148">
                  <c:v>0.9999982080369052</c:v>
                </c:pt>
                <c:pt idx="8149">
                  <c:v>0.99999821635480957</c:v>
                </c:pt>
                <c:pt idx="8150">
                  <c:v>0.99999822463567822</c:v>
                </c:pt>
                <c:pt idx="8151">
                  <c:v>0.99999823287968193</c:v>
                </c:pt>
                <c:pt idx="8152">
                  <c:v>0.99999824108696656</c:v>
                </c:pt>
                <c:pt idx="8153">
                  <c:v>0.99999824925770331</c:v>
                </c:pt>
                <c:pt idx="8154">
                  <c:v>0.99999825739203663</c:v>
                </c:pt>
                <c:pt idx="8155">
                  <c:v>0.99999826549012361</c:v>
                </c:pt>
                <c:pt idx="8156">
                  <c:v>0.99999827355212134</c:v>
                </c:pt>
                <c:pt idx="8157">
                  <c:v>0.99999828157817738</c:v>
                </c:pt>
                <c:pt idx="8158">
                  <c:v>0.99999828956844361</c:v>
                </c:pt>
                <c:pt idx="8159">
                  <c:v>0.99999829752308511</c:v>
                </c:pt>
                <c:pt idx="8160">
                  <c:v>0.99999830544223156</c:v>
                </c:pt>
                <c:pt idx="8161">
                  <c:v>0.99999831332605371</c:v>
                </c:pt>
                <c:pt idx="8162">
                  <c:v>0.99999832117469445</c:v>
                </c:pt>
                <c:pt idx="8163">
                  <c:v>0.99999832898830399</c:v>
                </c:pt>
                <c:pt idx="8164">
                  <c:v>0.99999833676703132</c:v>
                </c:pt>
                <c:pt idx="8165">
                  <c:v>0.99999834451102509</c:v>
                </c:pt>
                <c:pt idx="8166">
                  <c:v>0.99999835222043365</c:v>
                </c:pt>
                <c:pt idx="8167">
                  <c:v>0.99999835989540309</c:v>
                </c:pt>
                <c:pt idx="8168">
                  <c:v>0.99999836753608162</c:v>
                </c:pt>
                <c:pt idx="8169">
                  <c:v>0.99999837514261436</c:v>
                </c:pt>
                <c:pt idx="8170">
                  <c:v>0.99999838271514752</c:v>
                </c:pt>
                <c:pt idx="8171">
                  <c:v>0.99999839025382664</c:v>
                </c:pt>
                <c:pt idx="8172">
                  <c:v>0.99999839775879462</c:v>
                </c:pt>
                <c:pt idx="8173">
                  <c:v>0.99999840523019889</c:v>
                </c:pt>
                <c:pt idx="8174">
                  <c:v>0.99999841266818268</c:v>
                </c:pt>
                <c:pt idx="8175">
                  <c:v>0.99999842007287165</c:v>
                </c:pt>
                <c:pt idx="8176">
                  <c:v>0.99999842744443346</c:v>
                </c:pt>
                <c:pt idx="8177">
                  <c:v>0.999998434782992</c:v>
                </c:pt>
                <c:pt idx="8178">
                  <c:v>0.99999844208870148</c:v>
                </c:pt>
                <c:pt idx="8179">
                  <c:v>0.99999844936168769</c:v>
                </c:pt>
                <c:pt idx="8180">
                  <c:v>0.99999845660210585</c:v>
                </c:pt>
                <c:pt idx="8181">
                  <c:v>0.99999846381007895</c:v>
                </c:pt>
                <c:pt idx="8182">
                  <c:v>0.999998470985758</c:v>
                </c:pt>
                <c:pt idx="8183">
                  <c:v>0.99999847812928044</c:v>
                </c:pt>
                <c:pt idx="8184">
                  <c:v>0.99999848524077395</c:v>
                </c:pt>
                <c:pt idx="8185">
                  <c:v>0.99999849232038973</c:v>
                </c:pt>
                <c:pt idx="8186">
                  <c:v>0.9999984993682477</c:v>
                </c:pt>
                <c:pt idx="8187">
                  <c:v>0.99999850638450061</c:v>
                </c:pt>
                <c:pt idx="8188">
                  <c:v>0.9999985133692687</c:v>
                </c:pt>
                <c:pt idx="8189">
                  <c:v>0.99999852032269654</c:v>
                </c:pt>
                <c:pt idx="8190">
                  <c:v>0.99999852724491634</c:v>
                </c:pt>
                <c:pt idx="8191">
                  <c:v>0.99999853413606088</c:v>
                </c:pt>
                <c:pt idx="8192">
                  <c:v>0.99999854099625973</c:v>
                </c:pt>
                <c:pt idx="8193">
                  <c:v>0.99999854782565656</c:v>
                </c:pt>
                <c:pt idx="8194">
                  <c:v>0.99999855462437626</c:v>
                </c:pt>
                <c:pt idx="8195">
                  <c:v>0.99999856139254251</c:v>
                </c:pt>
                <c:pt idx="8196">
                  <c:v>0.99999856813029853</c:v>
                </c:pt>
                <c:pt idx="8197">
                  <c:v>0.99999857483776688</c:v>
                </c:pt>
                <c:pt idx="8198">
                  <c:v>0.99999858151508669</c:v>
                </c:pt>
                <c:pt idx="8199">
                  <c:v>0.99999858816237852</c:v>
                </c:pt>
                <c:pt idx="8200">
                  <c:v>0.9999985947797746</c:v>
                </c:pt>
                <c:pt idx="8201">
                  <c:v>0.99999860136740271</c:v>
                </c:pt>
                <c:pt idx="8202">
                  <c:v>0.99999860792539164</c:v>
                </c:pt>
                <c:pt idx="8203">
                  <c:v>0.99999861445387184</c:v>
                </c:pt>
                <c:pt idx="8204">
                  <c:v>0.99999862095295389</c:v>
                </c:pt>
                <c:pt idx="8205">
                  <c:v>0.99999862742279044</c:v>
                </c:pt>
                <c:pt idx="8206">
                  <c:v>0.99999863386348931</c:v>
                </c:pt>
                <c:pt idx="8207">
                  <c:v>0.99999864027517604</c:v>
                </c:pt>
                <c:pt idx="8208">
                  <c:v>0.99999864665797977</c:v>
                </c:pt>
                <c:pt idx="8209">
                  <c:v>0.99999865301202184</c:v>
                </c:pt>
                <c:pt idx="8210">
                  <c:v>0.99999865933743115</c:v>
                </c:pt>
                <c:pt idx="8211">
                  <c:v>0.99999866563432782</c:v>
                </c:pt>
                <c:pt idx="8212">
                  <c:v>0.99999867190283453</c:v>
                </c:pt>
                <c:pt idx="8213">
                  <c:v>0.99999867814307908</c:v>
                </c:pt>
                <c:pt idx="8214">
                  <c:v>0.99999868435516703</c:v>
                </c:pt>
                <c:pt idx="8215">
                  <c:v>0.99999869053923562</c:v>
                </c:pt>
                <c:pt idx="8216">
                  <c:v>0.99999869669540531</c:v>
                </c:pt>
                <c:pt idx="8217">
                  <c:v>0.99999870282378434</c:v>
                </c:pt>
                <c:pt idx="8218">
                  <c:v>0.99999870892449794</c:v>
                </c:pt>
                <c:pt idx="8219">
                  <c:v>0.99999871499767001</c:v>
                </c:pt>
                <c:pt idx="8220">
                  <c:v>0.99999872104341614</c:v>
                </c:pt>
                <c:pt idx="8221">
                  <c:v>0.99999872706185455</c:v>
                </c:pt>
                <c:pt idx="8222">
                  <c:v>0.99999873305310683</c:v>
                </c:pt>
                <c:pt idx="8223">
                  <c:v>0.99999873901727898</c:v>
                </c:pt>
                <c:pt idx="8224">
                  <c:v>0.99999874495449914</c:v>
                </c:pt>
                <c:pt idx="8225">
                  <c:v>0.99999875086488277</c:v>
                </c:pt>
                <c:pt idx="8226">
                  <c:v>0.99999875674853989</c:v>
                </c:pt>
                <c:pt idx="8227">
                  <c:v>0.99999876260559051</c:v>
                </c:pt>
                <c:pt idx="8228">
                  <c:v>0.99999876843614188</c:v>
                </c:pt>
                <c:pt idx="8229">
                  <c:v>0.99999877424031902</c:v>
                </c:pt>
                <c:pt idx="8230">
                  <c:v>0.99999878001823139</c:v>
                </c:pt>
                <c:pt idx="8231">
                  <c:v>0.99999878576999246</c:v>
                </c:pt>
                <c:pt idx="8232">
                  <c:v>0.99999879149571569</c:v>
                </c:pt>
                <c:pt idx="8233">
                  <c:v>0.99999879719551465</c:v>
                </c:pt>
                <c:pt idx="8234">
                  <c:v>0.99999880286950038</c:v>
                </c:pt>
                <c:pt idx="8235">
                  <c:v>0.99999880851778211</c:v>
                </c:pt>
                <c:pt idx="8236">
                  <c:v>0.99999881414047576</c:v>
                </c:pt>
                <c:pt idx="8237">
                  <c:v>0.99999881973768234</c:v>
                </c:pt>
                <c:pt idx="8238">
                  <c:v>0.99999882530952755</c:v>
                </c:pt>
                <c:pt idx="8239">
                  <c:v>0.99999883085610763</c:v>
                </c:pt>
                <c:pt idx="8240">
                  <c:v>0.99999883637754383</c:v>
                </c:pt>
                <c:pt idx="8241">
                  <c:v>0.99999884187393051</c:v>
                </c:pt>
                <c:pt idx="8242">
                  <c:v>0.99999884734539235</c:v>
                </c:pt>
                <c:pt idx="8243">
                  <c:v>0.99999885279202261</c:v>
                </c:pt>
                <c:pt idx="8244">
                  <c:v>0.99999885821393963</c:v>
                </c:pt>
                <c:pt idx="8245">
                  <c:v>0.99999886361124568</c:v>
                </c:pt>
                <c:pt idx="8246">
                  <c:v>0.99999886898404877</c:v>
                </c:pt>
                <c:pt idx="8247">
                  <c:v>0.99999887433245505</c:v>
                </c:pt>
                <c:pt idx="8248">
                  <c:v>0.9999988796565753</c:v>
                </c:pt>
                <c:pt idx="8249">
                  <c:v>0.99999888495649969</c:v>
                </c:pt>
                <c:pt idx="8250">
                  <c:v>0.99999889023234845</c:v>
                </c:pt>
                <c:pt idx="8251">
                  <c:v>0.99999889548422105</c:v>
                </c:pt>
                <c:pt idx="8252">
                  <c:v>0.99999890071221831</c:v>
                </c:pt>
                <c:pt idx="8253">
                  <c:v>0.99999890591645357</c:v>
                </c:pt>
                <c:pt idx="8254">
                  <c:v>0.99999891109702088</c:v>
                </c:pt>
                <c:pt idx="8255">
                  <c:v>0.99999891625402926</c:v>
                </c:pt>
                <c:pt idx="8256">
                  <c:v>0.99999892138757063</c:v>
                </c:pt>
                <c:pt idx="8257">
                  <c:v>0.99999892649775779</c:v>
                </c:pt>
                <c:pt idx="8258">
                  <c:v>0.99999893158469155</c:v>
                </c:pt>
                <c:pt idx="8259">
                  <c:v>0.99999893664846851</c:v>
                </c:pt>
                <c:pt idx="8260">
                  <c:v>0.99999894168918879</c:v>
                </c:pt>
                <c:pt idx="8261">
                  <c:v>0.99999894670694967</c:v>
                </c:pt>
                <c:pt idx="8262">
                  <c:v>0.99999895170186548</c:v>
                </c:pt>
                <c:pt idx="8263">
                  <c:v>0.99999895667402738</c:v>
                </c:pt>
                <c:pt idx="8264">
                  <c:v>0.99999896162352664</c:v>
                </c:pt>
                <c:pt idx="8265">
                  <c:v>0.99999896655047549</c:v>
                </c:pt>
                <c:pt idx="8266">
                  <c:v>0.99999897145495853</c:v>
                </c:pt>
                <c:pt idx="8267">
                  <c:v>0.9999989763370879</c:v>
                </c:pt>
                <c:pt idx="8268">
                  <c:v>0.99999898119694408</c:v>
                </c:pt>
                <c:pt idx="8269">
                  <c:v>0.99999898603464343</c:v>
                </c:pt>
                <c:pt idx="8270">
                  <c:v>0.99999899085027</c:v>
                </c:pt>
                <c:pt idx="8271">
                  <c:v>0.99999899564392292</c:v>
                </c:pt>
                <c:pt idx="8272">
                  <c:v>0.99999900041570144</c:v>
                </c:pt>
                <c:pt idx="8273">
                  <c:v>0.99999900516569162</c:v>
                </c:pt>
                <c:pt idx="8274">
                  <c:v>0.9999990098939977</c:v>
                </c:pt>
                <c:pt idx="8275">
                  <c:v>0.99999901460071472</c:v>
                </c:pt>
                <c:pt idx="8276">
                  <c:v>0.99999901928592594</c:v>
                </c:pt>
                <c:pt idx="8277">
                  <c:v>0.99999902394973683</c:v>
                </c:pt>
                <c:pt idx="8278">
                  <c:v>0.99999902859223677</c:v>
                </c:pt>
                <c:pt idx="8279">
                  <c:v>0.99999903321352546</c:v>
                </c:pt>
                <c:pt idx="8280">
                  <c:v>0.99999903781367994</c:v>
                </c:pt>
                <c:pt idx="8281">
                  <c:v>0.99999904239280391</c:v>
                </c:pt>
                <c:pt idx="8282">
                  <c:v>0.99999904695098463</c:v>
                </c:pt>
                <c:pt idx="8283">
                  <c:v>0.99999905148832224</c:v>
                </c:pt>
                <c:pt idx="8284">
                  <c:v>0.99999905600490091</c:v>
                </c:pt>
                <c:pt idx="8285">
                  <c:v>0.99999906050080722</c:v>
                </c:pt>
                <c:pt idx="8286">
                  <c:v>0.99999906497613633</c:v>
                </c:pt>
                <c:pt idx="8287">
                  <c:v>0.99999906943098171</c:v>
                </c:pt>
                <c:pt idx="8288">
                  <c:v>0.99999907386543063</c:v>
                </c:pt>
                <c:pt idx="8289">
                  <c:v>0.99999907827957712</c:v>
                </c:pt>
                <c:pt idx="8290">
                  <c:v>0.99999908267349891</c:v>
                </c:pt>
                <c:pt idx="8291">
                  <c:v>0.9999990870472838</c:v>
                </c:pt>
                <c:pt idx="8292">
                  <c:v>0.99999909140103305</c:v>
                </c:pt>
                <c:pt idx="8293">
                  <c:v>0.99999909573482793</c:v>
                </c:pt>
                <c:pt idx="8294">
                  <c:v>0.99999910004875614</c:v>
                </c:pt>
                <c:pt idx="8295">
                  <c:v>0.99999910434290451</c:v>
                </c:pt>
                <c:pt idx="8296">
                  <c:v>0.99999910861735986</c:v>
                </c:pt>
                <c:pt idx="8297">
                  <c:v>0.99999911287220855</c:v>
                </c:pt>
                <c:pt idx="8298">
                  <c:v>0.99999911710753664</c:v>
                </c:pt>
                <c:pt idx="8299">
                  <c:v>0.99999912132342983</c:v>
                </c:pt>
                <c:pt idx="8300">
                  <c:v>0.99999912551997361</c:v>
                </c:pt>
                <c:pt idx="8301">
                  <c:v>0.99999912969725158</c:v>
                </c:pt>
                <c:pt idx="8302">
                  <c:v>0.99999913385535055</c:v>
                </c:pt>
                <c:pt idx="8303">
                  <c:v>0.99999913799435314</c:v>
                </c:pt>
                <c:pt idx="8304">
                  <c:v>0.99999914211434371</c:v>
                </c:pt>
                <c:pt idx="8305">
                  <c:v>0.99999914621540575</c:v>
                </c:pt>
                <c:pt idx="8306">
                  <c:v>0.99999915029762243</c:v>
                </c:pt>
                <c:pt idx="8307">
                  <c:v>0.99999915436107989</c:v>
                </c:pt>
                <c:pt idx="8308">
                  <c:v>0.99999915840585163</c:v>
                </c:pt>
                <c:pt idx="8309">
                  <c:v>0.99999916243202724</c:v>
                </c:pt>
                <c:pt idx="8310">
                  <c:v>0.99999916643969089</c:v>
                </c:pt>
                <c:pt idx="8311">
                  <c:v>0.99999917042891362</c:v>
                </c:pt>
                <c:pt idx="8312">
                  <c:v>0.99999917439978914</c:v>
                </c:pt>
                <c:pt idx="8313">
                  <c:v>0.99999917835238483</c:v>
                </c:pt>
                <c:pt idx="8314">
                  <c:v>0.99999918228679263</c:v>
                </c:pt>
                <c:pt idx="8315">
                  <c:v>0.99999918620309092</c:v>
                </c:pt>
                <c:pt idx="8316">
                  <c:v>0.99999919010134952</c:v>
                </c:pt>
                <c:pt idx="8317">
                  <c:v>0.99999919398165937</c:v>
                </c:pt>
                <c:pt idx="8318">
                  <c:v>0.99999919784409563</c:v>
                </c:pt>
                <c:pt idx="8319">
                  <c:v>0.99999920168873913</c:v>
                </c:pt>
                <c:pt idx="8320">
                  <c:v>0.99999920551566002</c:v>
                </c:pt>
                <c:pt idx="8321">
                  <c:v>0.99999920932494568</c:v>
                </c:pt>
                <c:pt idx="8322">
                  <c:v>0.99999921311667472</c:v>
                </c:pt>
                <c:pt idx="8323">
                  <c:v>0.99999921689091265</c:v>
                </c:pt>
                <c:pt idx="8324">
                  <c:v>0.99999922064774704</c:v>
                </c:pt>
                <c:pt idx="8325">
                  <c:v>0.99999922438725297</c:v>
                </c:pt>
                <c:pt idx="8326">
                  <c:v>0.99999922810950992</c:v>
                </c:pt>
                <c:pt idx="8327">
                  <c:v>0.99999923181458661</c:v>
                </c:pt>
                <c:pt idx="8328">
                  <c:v>0.99999923550255865</c:v>
                </c:pt>
                <c:pt idx="8329">
                  <c:v>0.99999923917351341</c:v>
                </c:pt>
                <c:pt idx="8330">
                  <c:v>0.99999924282750863</c:v>
                </c:pt>
                <c:pt idx="8331">
                  <c:v>0.99999924646463645</c:v>
                </c:pt>
                <c:pt idx="8332">
                  <c:v>0.9999992500849576</c:v>
                </c:pt>
                <c:pt idx="8333">
                  <c:v>0.99999925368856191</c:v>
                </c:pt>
                <c:pt idx="8334">
                  <c:v>0.9999992572755062</c:v>
                </c:pt>
                <c:pt idx="8335">
                  <c:v>0.99999926084586754</c:v>
                </c:pt>
                <c:pt idx="8336">
                  <c:v>0.99999926439972964</c:v>
                </c:pt>
                <c:pt idx="8337">
                  <c:v>0.99999926793715754</c:v>
                </c:pt>
                <c:pt idx="8338">
                  <c:v>0.99999927145822765</c:v>
                </c:pt>
                <c:pt idx="8339">
                  <c:v>0.99999927496301155</c:v>
                </c:pt>
                <c:pt idx="8340">
                  <c:v>0.99999927845158099</c:v>
                </c:pt>
                <c:pt idx="8341">
                  <c:v>0.99999928192399878</c:v>
                </c:pt>
                <c:pt idx="8342">
                  <c:v>0.99999928538035021</c:v>
                </c:pt>
                <c:pt idx="8343">
                  <c:v>0.9999992888207011</c:v>
                </c:pt>
                <c:pt idx="8344">
                  <c:v>0.99999929224512663</c:v>
                </c:pt>
                <c:pt idx="8345">
                  <c:v>0.9999992956536885</c:v>
                </c:pt>
                <c:pt idx="8346">
                  <c:v>0.99999929904645701</c:v>
                </c:pt>
                <c:pt idx="8347">
                  <c:v>0.99999930242351642</c:v>
                </c:pt>
                <c:pt idx="8348">
                  <c:v>0.99999930578491558</c:v>
                </c:pt>
                <c:pt idx="8349">
                  <c:v>0.99999930913074153</c:v>
                </c:pt>
                <c:pt idx="8350">
                  <c:v>0.99999931246105933</c:v>
                </c:pt>
                <c:pt idx="8351">
                  <c:v>0.99999931577592927</c:v>
                </c:pt>
                <c:pt idx="8352">
                  <c:v>0.99999931907542894</c:v>
                </c:pt>
                <c:pt idx="8353">
                  <c:v>0.99999932235962374</c:v>
                </c:pt>
                <c:pt idx="8354">
                  <c:v>0.99999932562858584</c:v>
                </c:pt>
                <c:pt idx="8355">
                  <c:v>0.99999932888236676</c:v>
                </c:pt>
                <c:pt idx="8356">
                  <c:v>0.99999933212105663</c:v>
                </c:pt>
                <c:pt idx="8357">
                  <c:v>0.99999933534470864</c:v>
                </c:pt>
                <c:pt idx="8358">
                  <c:v>0.99999933855339618</c:v>
                </c:pt>
                <c:pt idx="8359">
                  <c:v>0.99999934174717398</c:v>
                </c:pt>
                <c:pt idx="8360">
                  <c:v>0.99999934492612097</c:v>
                </c:pt>
                <c:pt idx="8361">
                  <c:v>0.99999934809029878</c:v>
                </c:pt>
                <c:pt idx="8362">
                  <c:v>0.99999935123977624</c:v>
                </c:pt>
                <c:pt idx="8363">
                  <c:v>0.99999935437460963</c:v>
                </c:pt>
                <c:pt idx="8364">
                  <c:v>0.99999935749487889</c:v>
                </c:pt>
                <c:pt idx="8365">
                  <c:v>0.99999936060062744</c:v>
                </c:pt>
                <c:pt idx="8366">
                  <c:v>0.99999936369193898</c:v>
                </c:pt>
                <c:pt idx="8367">
                  <c:v>0.99999936676887491</c:v>
                </c:pt>
                <c:pt idx="8368">
                  <c:v>0.99999936983148852</c:v>
                </c:pt>
                <c:pt idx="8369">
                  <c:v>0.99999937287985463</c:v>
                </c:pt>
                <c:pt idx="8370">
                  <c:v>0.99999937591403254</c:v>
                </c:pt>
                <c:pt idx="8371">
                  <c:v>0.99999937893408664</c:v>
                </c:pt>
                <c:pt idx="8372">
                  <c:v>0.99999938194007798</c:v>
                </c:pt>
                <c:pt idx="8373">
                  <c:v>0.99999938493207086</c:v>
                </c:pt>
                <c:pt idx="8374">
                  <c:v>0.99999938791012721</c:v>
                </c:pt>
                <c:pt idx="8375">
                  <c:v>0.99999939087430922</c:v>
                </c:pt>
                <c:pt idx="8376">
                  <c:v>0.99999939382467873</c:v>
                </c:pt>
                <c:pt idx="8377">
                  <c:v>0.99999939676129745</c:v>
                </c:pt>
                <c:pt idx="8378">
                  <c:v>0.99999939968422691</c:v>
                </c:pt>
                <c:pt idx="8379">
                  <c:v>0.99999940259353437</c:v>
                </c:pt>
                <c:pt idx="8380">
                  <c:v>0.99999940548926169</c:v>
                </c:pt>
                <c:pt idx="8381">
                  <c:v>0.99999940837149204</c:v>
                </c:pt>
                <c:pt idx="8382">
                  <c:v>0.9999994112402687</c:v>
                </c:pt>
                <c:pt idx="8383">
                  <c:v>0.99999941409566262</c:v>
                </c:pt>
                <c:pt idx="8384">
                  <c:v>0.99999941693773065</c:v>
                </c:pt>
                <c:pt idx="8385">
                  <c:v>0.99999941976653062</c:v>
                </c:pt>
                <c:pt idx="8386">
                  <c:v>0.99999942258212648</c:v>
                </c:pt>
                <c:pt idx="8387">
                  <c:v>0.99999942538456765</c:v>
                </c:pt>
                <c:pt idx="8388">
                  <c:v>0.99999942817392162</c:v>
                </c:pt>
                <c:pt idx="8389">
                  <c:v>0.99999943095024424</c:v>
                </c:pt>
                <c:pt idx="8390">
                  <c:v>0.99999943371360045</c:v>
                </c:pt>
                <c:pt idx="8391">
                  <c:v>0.99999943646403555</c:v>
                </c:pt>
                <c:pt idx="8392">
                  <c:v>0.99999943920160805</c:v>
                </c:pt>
                <c:pt idx="8393">
                  <c:v>0.9999994419263869</c:v>
                </c:pt>
                <c:pt idx="8394">
                  <c:v>0.99999944463842738</c:v>
                </c:pt>
                <c:pt idx="8395">
                  <c:v>0.9999994473377789</c:v>
                </c:pt>
                <c:pt idx="8396">
                  <c:v>0.9999994500245043</c:v>
                </c:pt>
                <c:pt idx="8397">
                  <c:v>0.99999945269865642</c:v>
                </c:pt>
                <c:pt idx="8398">
                  <c:v>0.99999945536029133</c:v>
                </c:pt>
                <c:pt idx="8399">
                  <c:v>0.99999945800946877</c:v>
                </c:pt>
                <c:pt idx="8400">
                  <c:v>0.99999946064624035</c:v>
                </c:pt>
                <c:pt idx="8401">
                  <c:v>0.99999946327066735</c:v>
                </c:pt>
                <c:pt idx="8402">
                  <c:v>0.9999994658828022</c:v>
                </c:pt>
                <c:pt idx="8403">
                  <c:v>0.99999946848269994</c:v>
                </c:pt>
                <c:pt idx="8404">
                  <c:v>0.99999947107041565</c:v>
                </c:pt>
                <c:pt idx="8405">
                  <c:v>0.99999947364600783</c:v>
                </c:pt>
                <c:pt idx="8406">
                  <c:v>0.99999947620952589</c:v>
                </c:pt>
                <c:pt idx="8407">
                  <c:v>0.99999947876101614</c:v>
                </c:pt>
                <c:pt idx="8408">
                  <c:v>0.99999948130054861</c:v>
                </c:pt>
                <c:pt idx="8409">
                  <c:v>0.99999948382816961</c:v>
                </c:pt>
                <c:pt idx="8410">
                  <c:v>0.99999948634393365</c:v>
                </c:pt>
                <c:pt idx="8411">
                  <c:v>0.99999948884789269</c:v>
                </c:pt>
                <c:pt idx="8412">
                  <c:v>0.99999949134010424</c:v>
                </c:pt>
                <c:pt idx="8413">
                  <c:v>0.9999994938206116</c:v>
                </c:pt>
                <c:pt idx="8414">
                  <c:v>0.9999994962894827</c:v>
                </c:pt>
                <c:pt idx="8415">
                  <c:v>0.99999949874674787</c:v>
                </c:pt>
                <c:pt idx="8416">
                  <c:v>0.9999995011924786</c:v>
                </c:pt>
                <c:pt idx="8417">
                  <c:v>0.99999950362672063</c:v>
                </c:pt>
                <c:pt idx="8418">
                  <c:v>0.99999950604952825</c:v>
                </c:pt>
                <c:pt idx="8419">
                  <c:v>0.99999950846094321</c:v>
                </c:pt>
                <c:pt idx="8420">
                  <c:v>0.99999951086102734</c:v>
                </c:pt>
                <c:pt idx="8421">
                  <c:v>0.99999951324983172</c:v>
                </c:pt>
                <c:pt idx="8422">
                  <c:v>0.99999951562739664</c:v>
                </c:pt>
                <c:pt idx="8423">
                  <c:v>0.99999951799378628</c:v>
                </c:pt>
                <c:pt idx="8424">
                  <c:v>0.99999952034903661</c:v>
                </c:pt>
                <c:pt idx="8425">
                  <c:v>0.99999952269321279</c:v>
                </c:pt>
                <c:pt idx="8426">
                  <c:v>0.99999952502635059</c:v>
                </c:pt>
                <c:pt idx="8427">
                  <c:v>0.99999952734851483</c:v>
                </c:pt>
                <c:pt idx="8428">
                  <c:v>0.99999952965973893</c:v>
                </c:pt>
                <c:pt idx="8429">
                  <c:v>0.99999953196008462</c:v>
                </c:pt>
                <c:pt idx="8430">
                  <c:v>0.99999953424960042</c:v>
                </c:pt>
                <c:pt idx="8431">
                  <c:v>0.99999953652832674</c:v>
                </c:pt>
                <c:pt idx="8432">
                  <c:v>0.9999995387963132</c:v>
                </c:pt>
                <c:pt idx="8433">
                  <c:v>0.99999954105361633</c:v>
                </c:pt>
                <c:pt idx="8434">
                  <c:v>0.99999954330028062</c:v>
                </c:pt>
                <c:pt idx="8435">
                  <c:v>0.99999954553635306</c:v>
                </c:pt>
                <c:pt idx="8436">
                  <c:v>0.9999995477618826</c:v>
                </c:pt>
                <c:pt idx="8437">
                  <c:v>0.99999954997691309</c:v>
                </c:pt>
                <c:pt idx="8438">
                  <c:v>0.99999955218150571</c:v>
                </c:pt>
                <c:pt idx="8439">
                  <c:v>0.99999955437568944</c:v>
                </c:pt>
                <c:pt idx="8440">
                  <c:v>0.999999556559523</c:v>
                </c:pt>
                <c:pt idx="8441">
                  <c:v>0.99999955873304092</c:v>
                </c:pt>
                <c:pt idx="8442">
                  <c:v>0.99999956089630426</c:v>
                </c:pt>
                <c:pt idx="8443">
                  <c:v>0.99999956304935367</c:v>
                </c:pt>
                <c:pt idx="8444">
                  <c:v>0.99999956519223188</c:v>
                </c:pt>
                <c:pt idx="8445">
                  <c:v>0.99999956732499495</c:v>
                </c:pt>
                <c:pt idx="8446">
                  <c:v>0.99999956944767898</c:v>
                </c:pt>
                <c:pt idx="8447">
                  <c:v>0.9999995715603327</c:v>
                </c:pt>
                <c:pt idx="8448">
                  <c:v>0.99999957366300596</c:v>
                </c:pt>
                <c:pt idx="8449">
                  <c:v>0.99999957575573128</c:v>
                </c:pt>
                <c:pt idx="8450">
                  <c:v>0.99999957783856663</c:v>
                </c:pt>
                <c:pt idx="8451">
                  <c:v>0.99999957991155197</c:v>
                </c:pt>
                <c:pt idx="8452">
                  <c:v>0.99999958197473249</c:v>
                </c:pt>
                <c:pt idx="8453">
                  <c:v>0.9999995840281527</c:v>
                </c:pt>
                <c:pt idx="8454">
                  <c:v>0.99999958607185668</c:v>
                </c:pt>
                <c:pt idx="8455">
                  <c:v>0.99999958810588863</c:v>
                </c:pt>
                <c:pt idx="8456">
                  <c:v>0.9999995901302926</c:v>
                </c:pt>
                <c:pt idx="8457">
                  <c:v>0.99999959214511513</c:v>
                </c:pt>
                <c:pt idx="8458">
                  <c:v>0.99999959415038964</c:v>
                </c:pt>
                <c:pt idx="8459">
                  <c:v>0.99999959614617473</c:v>
                </c:pt>
                <c:pt idx="8460">
                  <c:v>0.99999959813249661</c:v>
                </c:pt>
                <c:pt idx="8461">
                  <c:v>0.99999960010941469</c:v>
                </c:pt>
                <c:pt idx="8462">
                  <c:v>0.99999960207695693</c:v>
                </c:pt>
                <c:pt idx="8463">
                  <c:v>0.99999960403518084</c:v>
                </c:pt>
                <c:pt idx="8464">
                  <c:v>0.99999960598411264</c:v>
                </c:pt>
                <c:pt idx="8465">
                  <c:v>0.99999960792381082</c:v>
                </c:pt>
                <c:pt idx="8466">
                  <c:v>0.99999960985430192</c:v>
                </c:pt>
                <c:pt idx="8467">
                  <c:v>0.99999961177563912</c:v>
                </c:pt>
                <c:pt idx="8468">
                  <c:v>0.99999961368786416</c:v>
                </c:pt>
                <c:pt idx="8469">
                  <c:v>0.99999961559101092</c:v>
                </c:pt>
                <c:pt idx="8470">
                  <c:v>0.99999961748512711</c:v>
                </c:pt>
                <c:pt idx="8471">
                  <c:v>0.99999961937024262</c:v>
                </c:pt>
                <c:pt idx="8472">
                  <c:v>0.99999962124641262</c:v>
                </c:pt>
                <c:pt idx="8473">
                  <c:v>0.99999962311367685</c:v>
                </c:pt>
                <c:pt idx="8474">
                  <c:v>0.99999962497206252</c:v>
                </c:pt>
                <c:pt idx="8475">
                  <c:v>0.99999962682162369</c:v>
                </c:pt>
                <c:pt idx="8476">
                  <c:v>0.99999962866239867</c:v>
                </c:pt>
                <c:pt idx="8477">
                  <c:v>0.99999963049442353</c:v>
                </c:pt>
                <c:pt idx="8478">
                  <c:v>0.99999963231773581</c:v>
                </c:pt>
                <c:pt idx="8479">
                  <c:v>0.99999963413238013</c:v>
                </c:pt>
                <c:pt idx="8480">
                  <c:v>0.99999963593839436</c:v>
                </c:pt>
                <c:pt idx="8481">
                  <c:v>0.9999996377358179</c:v>
                </c:pt>
                <c:pt idx="8482">
                  <c:v>0.99999963952469173</c:v>
                </c:pt>
                <c:pt idx="8483">
                  <c:v>0.99999964130504782</c:v>
                </c:pt>
                <c:pt idx="8484">
                  <c:v>0.9999996430769349</c:v>
                </c:pt>
                <c:pt idx="8485">
                  <c:v>0.99999964484038761</c:v>
                </c:pt>
                <c:pt idx="8486">
                  <c:v>0.99999964659544716</c:v>
                </c:pt>
                <c:pt idx="8487">
                  <c:v>0.99999964834214194</c:v>
                </c:pt>
                <c:pt idx="8488">
                  <c:v>0.99999965008052438</c:v>
                </c:pt>
                <c:pt idx="8489">
                  <c:v>0.99999965181061801</c:v>
                </c:pt>
                <c:pt idx="8490">
                  <c:v>0.99999965353247722</c:v>
                </c:pt>
                <c:pt idx="8491">
                  <c:v>0.999999655246122</c:v>
                </c:pt>
                <c:pt idx="8492">
                  <c:v>0.99999965695160065</c:v>
                </c:pt>
                <c:pt idx="8493">
                  <c:v>0.99999965864894891</c:v>
                </c:pt>
                <c:pt idx="8494">
                  <c:v>0.99999966033820065</c:v>
                </c:pt>
                <c:pt idx="8495">
                  <c:v>0.99999966201940016</c:v>
                </c:pt>
                <c:pt idx="8496">
                  <c:v>0.99999966369257864</c:v>
                </c:pt>
                <c:pt idx="8497">
                  <c:v>0.99999966535776708</c:v>
                </c:pt>
                <c:pt idx="8498">
                  <c:v>0.99999966701501464</c:v>
                </c:pt>
                <c:pt idx="8499">
                  <c:v>0.99999966866435064</c:v>
                </c:pt>
                <c:pt idx="8500">
                  <c:v>0.99999967030581671</c:v>
                </c:pt>
                <c:pt idx="8501">
                  <c:v>0.99999967193943762</c:v>
                </c:pt>
                <c:pt idx="8502">
                  <c:v>0.99999967356525965</c:v>
                </c:pt>
                <c:pt idx="8503">
                  <c:v>0.99999967518331878</c:v>
                </c:pt>
                <c:pt idx="8504">
                  <c:v>0.99999967679364343</c:v>
                </c:pt>
                <c:pt idx="8505">
                  <c:v>0.99999967839627368</c:v>
                </c:pt>
                <c:pt idx="8506">
                  <c:v>0.99999967999124029</c:v>
                </c:pt>
                <c:pt idx="8507">
                  <c:v>0.99999968157859043</c:v>
                </c:pt>
                <c:pt idx="8508">
                  <c:v>0.99999968315834065</c:v>
                </c:pt>
                <c:pt idx="8509">
                  <c:v>0.99999968473054035</c:v>
                </c:pt>
                <c:pt idx="8510">
                  <c:v>0.99999968629522062</c:v>
                </c:pt>
                <c:pt idx="8511">
                  <c:v>0.999999687852414</c:v>
                </c:pt>
                <c:pt idx="8512">
                  <c:v>0.99999968940215644</c:v>
                </c:pt>
                <c:pt idx="8513">
                  <c:v>0.99999969094448526</c:v>
                </c:pt>
                <c:pt idx="8514">
                  <c:v>0.99999969247942955</c:v>
                </c:pt>
                <c:pt idx="8515">
                  <c:v>0.9999996940070166</c:v>
                </c:pt>
                <c:pt idx="8516">
                  <c:v>0.99999969552729462</c:v>
                </c:pt>
                <c:pt idx="8517">
                  <c:v>0.9999996970402929</c:v>
                </c:pt>
                <c:pt idx="8518">
                  <c:v>0.99999969854603765</c:v>
                </c:pt>
                <c:pt idx="8519">
                  <c:v>0.99999970004456962</c:v>
                </c:pt>
                <c:pt idx="8520">
                  <c:v>0.99999970153591977</c:v>
                </c:pt>
                <c:pt idx="8521">
                  <c:v>0.99999970302012164</c:v>
                </c:pt>
                <c:pt idx="8522">
                  <c:v>0.99999970449720743</c:v>
                </c:pt>
                <c:pt idx="8523">
                  <c:v>0.99999970596720733</c:v>
                </c:pt>
                <c:pt idx="8524">
                  <c:v>0.99999970743016264</c:v>
                </c:pt>
                <c:pt idx="8525">
                  <c:v>0.99999970888609691</c:v>
                </c:pt>
                <c:pt idx="8526">
                  <c:v>0.99999971033504564</c:v>
                </c:pt>
                <c:pt idx="8527">
                  <c:v>0.9999997117770405</c:v>
                </c:pt>
                <c:pt idx="8528">
                  <c:v>0.99999971321211745</c:v>
                </c:pt>
                <c:pt idx="8529">
                  <c:v>0.99999971464030168</c:v>
                </c:pt>
                <c:pt idx="8530">
                  <c:v>0.99999971606162463</c:v>
                </c:pt>
                <c:pt idx="8531">
                  <c:v>0.99999971747612826</c:v>
                </c:pt>
                <c:pt idx="8532">
                  <c:v>0.99999971888383277</c:v>
                </c:pt>
                <c:pt idx="8533">
                  <c:v>0.99999972028477513</c:v>
                </c:pt>
                <c:pt idx="8534">
                  <c:v>0.99999972167898454</c:v>
                </c:pt>
                <c:pt idx="8535">
                  <c:v>0.99999972306649065</c:v>
                </c:pt>
                <c:pt idx="8536">
                  <c:v>0.99999972444732887</c:v>
                </c:pt>
                <c:pt idx="8537">
                  <c:v>0.99999972582152796</c:v>
                </c:pt>
                <c:pt idx="8538">
                  <c:v>0.99999972718912156</c:v>
                </c:pt>
                <c:pt idx="8539">
                  <c:v>0.99999972855013064</c:v>
                </c:pt>
                <c:pt idx="8540">
                  <c:v>0.99999972990459562</c:v>
                </c:pt>
                <c:pt idx="8541">
                  <c:v>0.99999973125254171</c:v>
                </c:pt>
                <c:pt idx="8542">
                  <c:v>0.99999973259400643</c:v>
                </c:pt>
                <c:pt idx="8543">
                  <c:v>0.99999973392900365</c:v>
                </c:pt>
                <c:pt idx="8544">
                  <c:v>0.99999973525758046</c:v>
                </c:pt>
                <c:pt idx="8545">
                  <c:v>0.99999973657975738</c:v>
                </c:pt>
                <c:pt idx="8546">
                  <c:v>0.99999973789556185</c:v>
                </c:pt>
                <c:pt idx="8547">
                  <c:v>0.99999973920503105</c:v>
                </c:pt>
                <c:pt idx="8548">
                  <c:v>0.99999974050819518</c:v>
                </c:pt>
                <c:pt idx="8549">
                  <c:v>0.99999974180507034</c:v>
                </c:pt>
                <c:pt idx="8550">
                  <c:v>0.99999974309569861</c:v>
                </c:pt>
                <c:pt idx="8551">
                  <c:v>0.99999974438010464</c:v>
                </c:pt>
                <c:pt idx="8552">
                  <c:v>0.99999974565831695</c:v>
                </c:pt>
                <c:pt idx="8553">
                  <c:v>0.99999974693036453</c:v>
                </c:pt>
                <c:pt idx="8554">
                  <c:v>0.99999974819627613</c:v>
                </c:pt>
                <c:pt idx="8555">
                  <c:v>0.99999974945607983</c:v>
                </c:pt>
                <c:pt idx="8556">
                  <c:v>0.99999975070980462</c:v>
                </c:pt>
                <c:pt idx="8557">
                  <c:v>0.99999975195747681</c:v>
                </c:pt>
                <c:pt idx="8558">
                  <c:v>0.99999975319913015</c:v>
                </c:pt>
                <c:pt idx="8559">
                  <c:v>0.99999975443478495</c:v>
                </c:pt>
                <c:pt idx="8560">
                  <c:v>0.99999975566446764</c:v>
                </c:pt>
                <c:pt idx="8561">
                  <c:v>0.99999975688821463</c:v>
                </c:pt>
                <c:pt idx="8562">
                  <c:v>0.99999975810604924</c:v>
                </c:pt>
                <c:pt idx="8563">
                  <c:v>0.99999975931799912</c:v>
                </c:pt>
                <c:pt idx="8564">
                  <c:v>0.99999976052409478</c:v>
                </c:pt>
                <c:pt idx="8565">
                  <c:v>0.99999976172435356</c:v>
                </c:pt>
                <c:pt idx="8566">
                  <c:v>0.99999976291881265</c:v>
                </c:pt>
                <c:pt idx="8567">
                  <c:v>0.99999976410749514</c:v>
                </c:pt>
                <c:pt idx="8568">
                  <c:v>0.99999976529042822</c:v>
                </c:pt>
                <c:pt idx="8569">
                  <c:v>0.99999976646763877</c:v>
                </c:pt>
                <c:pt idx="8570">
                  <c:v>0.99999976763915599</c:v>
                </c:pt>
                <c:pt idx="8571">
                  <c:v>0.99999976880499786</c:v>
                </c:pt>
                <c:pt idx="8572">
                  <c:v>0.99999976996519935</c:v>
                </c:pt>
                <c:pt idx="8573">
                  <c:v>0.99999977111978666</c:v>
                </c:pt>
                <c:pt idx="8574">
                  <c:v>0.99999977226878389</c:v>
                </c:pt>
                <c:pt idx="8575">
                  <c:v>0.99999977341220603</c:v>
                </c:pt>
                <c:pt idx="8576">
                  <c:v>0.99999977455009936</c:v>
                </c:pt>
                <c:pt idx="8577">
                  <c:v>0.99999977568247556</c:v>
                </c:pt>
                <c:pt idx="8578">
                  <c:v>0.99999977680936125</c:v>
                </c:pt>
                <c:pt idx="8579">
                  <c:v>0.99999977793078865</c:v>
                </c:pt>
                <c:pt idx="8580">
                  <c:v>0.99999977904677884</c:v>
                </c:pt>
                <c:pt idx="8581">
                  <c:v>0.99999978015735758</c:v>
                </c:pt>
                <c:pt idx="8582">
                  <c:v>0.9999997812625514</c:v>
                </c:pt>
                <c:pt idx="8583">
                  <c:v>0.99999978236238385</c:v>
                </c:pt>
                <c:pt idx="8584">
                  <c:v>0.99999978345688356</c:v>
                </c:pt>
                <c:pt idx="8585">
                  <c:v>0.99999978454606586</c:v>
                </c:pt>
                <c:pt idx="8586">
                  <c:v>0.9999997856299645</c:v>
                </c:pt>
                <c:pt idx="8587">
                  <c:v>0.99999978670860279</c:v>
                </c:pt>
                <c:pt idx="8588">
                  <c:v>0.99999978778200338</c:v>
                </c:pt>
                <c:pt idx="8589">
                  <c:v>0.9999997888501917</c:v>
                </c:pt>
                <c:pt idx="8590">
                  <c:v>0.99999978991319105</c:v>
                </c:pt>
                <c:pt idx="8591">
                  <c:v>0.99999979097102654</c:v>
                </c:pt>
                <c:pt idx="8592">
                  <c:v>0.99999979202372591</c:v>
                </c:pt>
                <c:pt idx="8593">
                  <c:v>0.99999979307130205</c:v>
                </c:pt>
                <c:pt idx="8594">
                  <c:v>0.99999979411379336</c:v>
                </c:pt>
                <c:pt idx="8595">
                  <c:v>0.99999979515120918</c:v>
                </c:pt>
                <c:pt idx="8596">
                  <c:v>0.99999979618359069</c:v>
                </c:pt>
                <c:pt idx="8597">
                  <c:v>0.9999997972109379</c:v>
                </c:pt>
                <c:pt idx="8598">
                  <c:v>0.9999997982332971</c:v>
                </c:pt>
                <c:pt idx="8599">
                  <c:v>0.99999979925067661</c:v>
                </c:pt>
                <c:pt idx="8600">
                  <c:v>0.99999980026311275</c:v>
                </c:pt>
                <c:pt idx="8601">
                  <c:v>0.99999980127061161</c:v>
                </c:pt>
                <c:pt idx="8602">
                  <c:v>0.9999998022732145</c:v>
                </c:pt>
                <c:pt idx="8603">
                  <c:v>0.99999980327092763</c:v>
                </c:pt>
                <c:pt idx="8604">
                  <c:v>0.99999980426379065</c:v>
                </c:pt>
                <c:pt idx="8605">
                  <c:v>0.99999980525180765</c:v>
                </c:pt>
                <c:pt idx="8606">
                  <c:v>0.99999980623502005</c:v>
                </c:pt>
                <c:pt idx="8607">
                  <c:v>0.99999980721343829</c:v>
                </c:pt>
                <c:pt idx="8608">
                  <c:v>0.99999980818708634</c:v>
                </c:pt>
                <c:pt idx="8609">
                  <c:v>0.99999980915598663</c:v>
                </c:pt>
                <c:pt idx="8610">
                  <c:v>0.99999981012016914</c:v>
                </c:pt>
                <c:pt idx="8611">
                  <c:v>0.99999981107964275</c:v>
                </c:pt>
                <c:pt idx="8612">
                  <c:v>0.9999998120344461</c:v>
                </c:pt>
                <c:pt idx="8613">
                  <c:v>0.99999981298458773</c:v>
                </c:pt>
                <c:pt idx="8614">
                  <c:v>0.99999981393008919</c:v>
                </c:pt>
                <c:pt idx="8615">
                  <c:v>0.99999981487097711</c:v>
                </c:pt>
                <c:pt idx="8616">
                  <c:v>0.99999981580727104</c:v>
                </c:pt>
                <c:pt idx="8617">
                  <c:v>0.99999981673900173</c:v>
                </c:pt>
                <c:pt idx="8618">
                  <c:v>0.9999998176661814</c:v>
                </c:pt>
                <c:pt idx="8619">
                  <c:v>0.99999981858882903</c:v>
                </c:pt>
                <c:pt idx="8620">
                  <c:v>0.99999981950696415</c:v>
                </c:pt>
                <c:pt idx="8621">
                  <c:v>0.99999982042062063</c:v>
                </c:pt>
                <c:pt idx="8622">
                  <c:v>0.9999998213298148</c:v>
                </c:pt>
                <c:pt idx="8623">
                  <c:v>0.99999982223456296</c:v>
                </c:pt>
                <c:pt idx="8624">
                  <c:v>0.99999982313488989</c:v>
                </c:pt>
                <c:pt idx="8625">
                  <c:v>0.99999982403080956</c:v>
                </c:pt>
                <c:pt idx="8626">
                  <c:v>0.99999982492234751</c:v>
                </c:pt>
                <c:pt idx="8627">
                  <c:v>0.99999982580952862</c:v>
                </c:pt>
                <c:pt idx="8628">
                  <c:v>0.99999982669236964</c:v>
                </c:pt>
                <c:pt idx="8629">
                  <c:v>0.99999982757089612</c:v>
                </c:pt>
                <c:pt idx="8630">
                  <c:v>0.99999982844511481</c:v>
                </c:pt>
                <c:pt idx="8631">
                  <c:v>0.9999998293150536</c:v>
                </c:pt>
                <c:pt idx="8632">
                  <c:v>0.99999983018073935</c:v>
                </c:pt>
                <c:pt idx="8633">
                  <c:v>0.99999983104218393</c:v>
                </c:pt>
                <c:pt idx="8634">
                  <c:v>0.99999983189940811</c:v>
                </c:pt>
                <c:pt idx="8635">
                  <c:v>0.99999983275243165</c:v>
                </c:pt>
                <c:pt idx="8636">
                  <c:v>0.99999983360128253</c:v>
                </c:pt>
                <c:pt idx="8637">
                  <c:v>0.99999983444596463</c:v>
                </c:pt>
                <c:pt idx="8638">
                  <c:v>0.99999983528651415</c:v>
                </c:pt>
                <c:pt idx="8639">
                  <c:v>0.99999983612293664</c:v>
                </c:pt>
                <c:pt idx="8640">
                  <c:v>0.99999983695526162</c:v>
                </c:pt>
                <c:pt idx="8641">
                  <c:v>0.99999983778350965</c:v>
                </c:pt>
                <c:pt idx="8642">
                  <c:v>0.99999983860768871</c:v>
                </c:pt>
                <c:pt idx="8643">
                  <c:v>0.99999983942782533</c:v>
                </c:pt>
                <c:pt idx="8644">
                  <c:v>0.99999984024393485</c:v>
                </c:pt>
                <c:pt idx="8645">
                  <c:v>0.99999984105604234</c:v>
                </c:pt>
                <c:pt idx="8646">
                  <c:v>0.99999984186416369</c:v>
                </c:pt>
                <c:pt idx="8647">
                  <c:v>0.9999998426683222</c:v>
                </c:pt>
                <c:pt idx="8648">
                  <c:v>0.99999984346852744</c:v>
                </c:pt>
                <c:pt idx="8649">
                  <c:v>0.99999984426479993</c:v>
                </c:pt>
                <c:pt idx="8650">
                  <c:v>0.999999845057159</c:v>
                </c:pt>
                <c:pt idx="8651">
                  <c:v>0.99999984584562851</c:v>
                </c:pt>
                <c:pt idx="8652">
                  <c:v>0.9999998466302269</c:v>
                </c:pt>
                <c:pt idx="8653">
                  <c:v>0.99999984741096271</c:v>
                </c:pt>
                <c:pt idx="8654">
                  <c:v>0.99999984818786269</c:v>
                </c:pt>
                <c:pt idx="8655">
                  <c:v>0.99999984896094307</c:v>
                </c:pt>
                <c:pt idx="8656">
                  <c:v>0.99999984973022138</c:v>
                </c:pt>
                <c:pt idx="8657">
                  <c:v>0.9999998504957196</c:v>
                </c:pt>
                <c:pt idx="8658">
                  <c:v>0.99999985125744462</c:v>
                </c:pt>
                <c:pt idx="8659">
                  <c:v>0.99999985201542874</c:v>
                </c:pt>
                <c:pt idx="8660">
                  <c:v>0.99999985276967851</c:v>
                </c:pt>
                <c:pt idx="8661">
                  <c:v>0.99999985352021459</c:v>
                </c:pt>
                <c:pt idx="8662">
                  <c:v>0.99999985426705262</c:v>
                </c:pt>
                <c:pt idx="8663">
                  <c:v>0.9999998550102166</c:v>
                </c:pt>
                <c:pt idx="8664">
                  <c:v>0.99999985574971983</c:v>
                </c:pt>
                <c:pt idx="8665">
                  <c:v>0.99999985648558909</c:v>
                </c:pt>
                <c:pt idx="8666">
                  <c:v>0.99999985721781914</c:v>
                </c:pt>
                <c:pt idx="8667">
                  <c:v>0.99999985794644175</c:v>
                </c:pt>
                <c:pt idx="8668">
                  <c:v>0.99999985867148311</c:v>
                </c:pt>
                <c:pt idx="8669">
                  <c:v>0.99999985939293734</c:v>
                </c:pt>
                <c:pt idx="8670">
                  <c:v>0.99999986011084063</c:v>
                </c:pt>
                <c:pt idx="8671">
                  <c:v>0.9999998608252032</c:v>
                </c:pt>
                <c:pt idx="8672">
                  <c:v>0.9999998615360427</c:v>
                </c:pt>
                <c:pt idx="8673">
                  <c:v>0.99999986224338056</c:v>
                </c:pt>
                <c:pt idx="8674">
                  <c:v>0.99999986294721577</c:v>
                </c:pt>
                <c:pt idx="8675">
                  <c:v>0.99999986364758875</c:v>
                </c:pt>
                <c:pt idx="8676">
                  <c:v>0.99999986434449872</c:v>
                </c:pt>
                <c:pt idx="8677">
                  <c:v>0.99999986503796356</c:v>
                </c:pt>
                <c:pt idx="8678">
                  <c:v>0.99999986572800914</c:v>
                </c:pt>
                <c:pt idx="8679">
                  <c:v>0.99999986641464911</c:v>
                </c:pt>
                <c:pt idx="8680">
                  <c:v>0.99999986709789435</c:v>
                </c:pt>
                <c:pt idx="8681">
                  <c:v>0.99999986777776018</c:v>
                </c:pt>
                <c:pt idx="8682">
                  <c:v>0.99999986845426969</c:v>
                </c:pt>
                <c:pt idx="8683">
                  <c:v>0.99999986912743477</c:v>
                </c:pt>
                <c:pt idx="8684">
                  <c:v>0.99999986979727218</c:v>
                </c:pt>
                <c:pt idx="8685">
                  <c:v>0.99999987046380412</c:v>
                </c:pt>
                <c:pt idx="8686">
                  <c:v>0.9999998711270266</c:v>
                </c:pt>
                <c:pt idx="8687">
                  <c:v>0.99999987178697469</c:v>
                </c:pt>
                <c:pt idx="8688">
                  <c:v>0.99999987244366229</c:v>
                </c:pt>
                <c:pt idx="8689">
                  <c:v>0.99999987309709515</c:v>
                </c:pt>
                <c:pt idx="8690">
                  <c:v>0.9999998737472916</c:v>
                </c:pt>
                <c:pt idx="8691">
                  <c:v>0.99999987439427673</c:v>
                </c:pt>
                <c:pt idx="8692">
                  <c:v>0.99999987503805265</c:v>
                </c:pt>
                <c:pt idx="8693">
                  <c:v>0.99999987567864312</c:v>
                </c:pt>
                <c:pt idx="8694">
                  <c:v>0.99999987631606047</c:v>
                </c:pt>
                <c:pt idx="8695">
                  <c:v>0.99999987695031944</c:v>
                </c:pt>
                <c:pt idx="8696">
                  <c:v>0.9999998775814366</c:v>
                </c:pt>
                <c:pt idx="8697">
                  <c:v>0.99999987820942549</c:v>
                </c:pt>
                <c:pt idx="8698">
                  <c:v>0.99999987883429864</c:v>
                </c:pt>
                <c:pt idx="8699">
                  <c:v>0.99999987945608015</c:v>
                </c:pt>
                <c:pt idx="8700">
                  <c:v>0.99999988007477536</c:v>
                </c:pt>
                <c:pt idx="8701">
                  <c:v>0.99999988069040224</c:v>
                </c:pt>
                <c:pt idx="8702">
                  <c:v>0.99999988130297202</c:v>
                </c:pt>
                <c:pt idx="8703">
                  <c:v>0.99999988191250611</c:v>
                </c:pt>
                <c:pt idx="8704">
                  <c:v>0.99999988251901983</c:v>
                </c:pt>
                <c:pt idx="8705">
                  <c:v>0.99999988312251564</c:v>
                </c:pt>
                <c:pt idx="8706">
                  <c:v>0.99999988372301862</c:v>
                </c:pt>
                <c:pt idx="8707">
                  <c:v>0.99999988432054165</c:v>
                </c:pt>
                <c:pt idx="8708">
                  <c:v>0.99999988491509562</c:v>
                </c:pt>
                <c:pt idx="8709">
                  <c:v>0.99999988550669761</c:v>
                </c:pt>
                <c:pt idx="8710">
                  <c:v>0.99999988609536061</c:v>
                </c:pt>
                <c:pt idx="8711">
                  <c:v>0.99999988668110262</c:v>
                </c:pt>
                <c:pt idx="8712">
                  <c:v>0.99999988726392564</c:v>
                </c:pt>
                <c:pt idx="8713">
                  <c:v>0.99999988784385574</c:v>
                </c:pt>
                <c:pt idx="8714">
                  <c:v>0.99999988842090293</c:v>
                </c:pt>
                <c:pt idx="8715">
                  <c:v>0.99999988899508085</c:v>
                </c:pt>
                <c:pt idx="8716">
                  <c:v>0.99999988956640362</c:v>
                </c:pt>
                <c:pt idx="8717">
                  <c:v>0.99999989013488966</c:v>
                </c:pt>
                <c:pt idx="8718">
                  <c:v>0.99999989070053663</c:v>
                </c:pt>
                <c:pt idx="8719">
                  <c:v>0.99999989126337818</c:v>
                </c:pt>
                <c:pt idx="8720">
                  <c:v>0.99999989182341065</c:v>
                </c:pt>
                <c:pt idx="8721">
                  <c:v>0.99999989238066223</c:v>
                </c:pt>
                <c:pt idx="8722">
                  <c:v>0.99999989293513702</c:v>
                </c:pt>
                <c:pt idx="8723">
                  <c:v>0.99999989348685014</c:v>
                </c:pt>
                <c:pt idx="8724">
                  <c:v>0.99999989403581491</c:v>
                </c:pt>
                <c:pt idx="8725">
                  <c:v>0.99999989458204264</c:v>
                </c:pt>
                <c:pt idx="8726">
                  <c:v>0.99999989512555165</c:v>
                </c:pt>
                <c:pt idx="8727">
                  <c:v>0.99999989566635172</c:v>
                </c:pt>
                <c:pt idx="8728">
                  <c:v>0.99999989620446095</c:v>
                </c:pt>
                <c:pt idx="8729">
                  <c:v>0.99999989673988465</c:v>
                </c:pt>
                <c:pt idx="8730">
                  <c:v>0.99999989727263183</c:v>
                </c:pt>
                <c:pt idx="8731">
                  <c:v>0.99999989780272769</c:v>
                </c:pt>
                <c:pt idx="8732">
                  <c:v>0.99999989833018521</c:v>
                </c:pt>
                <c:pt idx="8733">
                  <c:v>0.99999989885499974</c:v>
                </c:pt>
                <c:pt idx="8734">
                  <c:v>0.99999989937720124</c:v>
                </c:pt>
                <c:pt idx="8735">
                  <c:v>0.99999989989679661</c:v>
                </c:pt>
                <c:pt idx="8736">
                  <c:v>0.99999990041380205</c:v>
                </c:pt>
                <c:pt idx="8737">
                  <c:v>0.99999990092821889</c:v>
                </c:pt>
                <c:pt idx="8738">
                  <c:v>0.99999990144007389</c:v>
                </c:pt>
                <c:pt idx="8739">
                  <c:v>0.9999999019493655</c:v>
                </c:pt>
                <c:pt idx="8740">
                  <c:v>0.99999990245612103</c:v>
                </c:pt>
                <c:pt idx="8741">
                  <c:v>0.9999999029603367</c:v>
                </c:pt>
                <c:pt idx="8742">
                  <c:v>0.9999999034620366</c:v>
                </c:pt>
                <c:pt idx="8743">
                  <c:v>0.9999999039612284</c:v>
                </c:pt>
                <c:pt idx="8744">
                  <c:v>0.99999990445792497</c:v>
                </c:pt>
                <c:pt idx="8745">
                  <c:v>0.9999999049521382</c:v>
                </c:pt>
                <c:pt idx="8746">
                  <c:v>0.99999990544388406</c:v>
                </c:pt>
                <c:pt idx="8747">
                  <c:v>0.99999990593316179</c:v>
                </c:pt>
                <c:pt idx="8748">
                  <c:v>0.99999990641999992</c:v>
                </c:pt>
                <c:pt idx="8749">
                  <c:v>0.99999990690439733</c:v>
                </c:pt>
                <c:pt idx="8750">
                  <c:v>0.99999990738636868</c:v>
                </c:pt>
                <c:pt idx="8751">
                  <c:v>0.99999990786593018</c:v>
                </c:pt>
                <c:pt idx="8752">
                  <c:v>0.99999990834309471</c:v>
                </c:pt>
                <c:pt idx="8753">
                  <c:v>0.99999990881786227</c:v>
                </c:pt>
                <c:pt idx="8754">
                  <c:v>0.99999990929025551</c:v>
                </c:pt>
                <c:pt idx="8755">
                  <c:v>0.9999999097602833</c:v>
                </c:pt>
                <c:pt idx="8756">
                  <c:v>0.99999991022795554</c:v>
                </c:pt>
                <c:pt idx="8757">
                  <c:v>0.99999991069328975</c:v>
                </c:pt>
                <c:pt idx="8758">
                  <c:v>0.99999991115628162</c:v>
                </c:pt>
                <c:pt idx="8759">
                  <c:v>0.999999911616957</c:v>
                </c:pt>
                <c:pt idx="8760">
                  <c:v>0.99999991207532624</c:v>
                </c:pt>
                <c:pt idx="8761">
                  <c:v>0.99999991253139553</c:v>
                </c:pt>
                <c:pt idx="8762">
                  <c:v>0.99999991298517599</c:v>
                </c:pt>
                <c:pt idx="8763">
                  <c:v>0.99999991343667771</c:v>
                </c:pt>
                <c:pt idx="8764">
                  <c:v>0.99999991388591214</c:v>
                </c:pt>
                <c:pt idx="8765">
                  <c:v>0.99999991433289936</c:v>
                </c:pt>
                <c:pt idx="8766">
                  <c:v>0.9999999147776355</c:v>
                </c:pt>
                <c:pt idx="8767">
                  <c:v>0.99999991522014364</c:v>
                </c:pt>
                <c:pt idx="8768">
                  <c:v>0.999999915660432</c:v>
                </c:pt>
                <c:pt idx="8769">
                  <c:v>0.99999991609850969</c:v>
                </c:pt>
                <c:pt idx="8770">
                  <c:v>0.99999991653438347</c:v>
                </c:pt>
                <c:pt idx="8771">
                  <c:v>0.99999991696806434</c:v>
                </c:pt>
                <c:pt idx="8772">
                  <c:v>0.99999991739957039</c:v>
                </c:pt>
                <c:pt idx="8773">
                  <c:v>0.99999991782890263</c:v>
                </c:pt>
                <c:pt idx="8774">
                  <c:v>0.99999991825608403</c:v>
                </c:pt>
                <c:pt idx="8775">
                  <c:v>0.99999991868111415</c:v>
                </c:pt>
                <c:pt idx="8776">
                  <c:v>0.99999991910400465</c:v>
                </c:pt>
                <c:pt idx="8777">
                  <c:v>0.99999991952477441</c:v>
                </c:pt>
                <c:pt idx="8778">
                  <c:v>0.99999991994341964</c:v>
                </c:pt>
                <c:pt idx="8779">
                  <c:v>0.99999992035996266</c:v>
                </c:pt>
                <c:pt idx="8780">
                  <c:v>0.9999999207744098</c:v>
                </c:pt>
                <c:pt idx="8781">
                  <c:v>0.99999992118677083</c:v>
                </c:pt>
                <c:pt idx="8782">
                  <c:v>0.99999992159705609</c:v>
                </c:pt>
                <c:pt idx="8783">
                  <c:v>0.99999992200527565</c:v>
                </c:pt>
                <c:pt idx="8784">
                  <c:v>0.99999992241143965</c:v>
                </c:pt>
                <c:pt idx="8785">
                  <c:v>0.99999992281555705</c:v>
                </c:pt>
                <c:pt idx="8786">
                  <c:v>0.99999992321763909</c:v>
                </c:pt>
                <c:pt idx="8787">
                  <c:v>0.99999992361769563</c:v>
                </c:pt>
                <c:pt idx="8788">
                  <c:v>0.99999992401573512</c:v>
                </c:pt>
                <c:pt idx="8789">
                  <c:v>0.99999992441176877</c:v>
                </c:pt>
                <c:pt idx="8790">
                  <c:v>0.9999999248058058</c:v>
                </c:pt>
                <c:pt idx="8791">
                  <c:v>0.99999992519785597</c:v>
                </c:pt>
                <c:pt idx="8792">
                  <c:v>0.9999999255879285</c:v>
                </c:pt>
                <c:pt idx="8793">
                  <c:v>0.99999992597603349</c:v>
                </c:pt>
                <c:pt idx="8794">
                  <c:v>0.99999992636218515</c:v>
                </c:pt>
                <c:pt idx="8795">
                  <c:v>0.99999992674638061</c:v>
                </c:pt>
                <c:pt idx="8796">
                  <c:v>0.99999992712863983</c:v>
                </c:pt>
                <c:pt idx="8797">
                  <c:v>0.99999992750896993</c:v>
                </c:pt>
                <c:pt idx="8798">
                  <c:v>0.99999992788737979</c:v>
                </c:pt>
                <c:pt idx="8799">
                  <c:v>0.99999992826388306</c:v>
                </c:pt>
                <c:pt idx="8800">
                  <c:v>0.99999992863848153</c:v>
                </c:pt>
                <c:pt idx="8801">
                  <c:v>0.99999992901118162</c:v>
                </c:pt>
                <c:pt idx="8802">
                  <c:v>0.99999992938200333</c:v>
                </c:pt>
                <c:pt idx="8803">
                  <c:v>0.9999999297509482</c:v>
                </c:pt>
                <c:pt idx="8804">
                  <c:v>0.99999993011803801</c:v>
                </c:pt>
                <c:pt idx="8805">
                  <c:v>0.99999993048326263</c:v>
                </c:pt>
                <c:pt idx="8806">
                  <c:v>0.99999993084664329</c:v>
                </c:pt>
                <c:pt idx="8807">
                  <c:v>0.99999993120819175</c:v>
                </c:pt>
                <c:pt idx="8808">
                  <c:v>0.99999993156790112</c:v>
                </c:pt>
                <c:pt idx="8809">
                  <c:v>0.99999993192579584</c:v>
                </c:pt>
                <c:pt idx="8810">
                  <c:v>0.99999993228188544</c:v>
                </c:pt>
                <c:pt idx="8811">
                  <c:v>0.99999993263616516</c:v>
                </c:pt>
                <c:pt idx="8812">
                  <c:v>0.99999993298865064</c:v>
                </c:pt>
                <c:pt idx="8813">
                  <c:v>0.99999993333935688</c:v>
                </c:pt>
                <c:pt idx="8814">
                  <c:v>0.99999993368828799</c:v>
                </c:pt>
                <c:pt idx="8815">
                  <c:v>0.99999993403544363</c:v>
                </c:pt>
                <c:pt idx="8816">
                  <c:v>0.99999993438084878</c:v>
                </c:pt>
                <c:pt idx="8817">
                  <c:v>0.99999993472450122</c:v>
                </c:pt>
                <c:pt idx="8818">
                  <c:v>0.99999993506640961</c:v>
                </c:pt>
                <c:pt idx="8819">
                  <c:v>0.9999999354065916</c:v>
                </c:pt>
                <c:pt idx="8820">
                  <c:v>0.99999993574504176</c:v>
                </c:pt>
                <c:pt idx="8821">
                  <c:v>0.99999993608178395</c:v>
                </c:pt>
                <c:pt idx="8822">
                  <c:v>0.99999993641681451</c:v>
                </c:pt>
                <c:pt idx="8823">
                  <c:v>0.99999993675014165</c:v>
                </c:pt>
                <c:pt idx="8824">
                  <c:v>0.99999993708178525</c:v>
                </c:pt>
                <c:pt idx="8825">
                  <c:v>0.99999993741173965</c:v>
                </c:pt>
                <c:pt idx="8826">
                  <c:v>0.9999999377400226</c:v>
                </c:pt>
                <c:pt idx="8827">
                  <c:v>0.99999993806663934</c:v>
                </c:pt>
                <c:pt idx="8828">
                  <c:v>0.99999993839160062</c:v>
                </c:pt>
                <c:pt idx="8829">
                  <c:v>0.99999993871490711</c:v>
                </c:pt>
                <c:pt idx="8830">
                  <c:v>0.99999993903657802</c:v>
                </c:pt>
                <c:pt idx="8831">
                  <c:v>0.99999993935660769</c:v>
                </c:pt>
                <c:pt idx="8832">
                  <c:v>0.99999993967501777</c:v>
                </c:pt>
                <c:pt idx="8833">
                  <c:v>0.9999999399918047</c:v>
                </c:pt>
                <c:pt idx="8834">
                  <c:v>0.99999994030698414</c:v>
                </c:pt>
                <c:pt idx="8835">
                  <c:v>0.99999994062056174</c:v>
                </c:pt>
                <c:pt idx="8836">
                  <c:v>0.99999994093254518</c:v>
                </c:pt>
                <c:pt idx="8837">
                  <c:v>0.99999994124294156</c:v>
                </c:pt>
                <c:pt idx="8838">
                  <c:v>0.99999994155176053</c:v>
                </c:pt>
                <c:pt idx="8839">
                  <c:v>0.99999994185900842</c:v>
                </c:pt>
                <c:pt idx="8840">
                  <c:v>0.99999994216469612</c:v>
                </c:pt>
                <c:pt idx="8841">
                  <c:v>0.99999994246882629</c:v>
                </c:pt>
                <c:pt idx="8842">
                  <c:v>0.99999994277140314</c:v>
                </c:pt>
                <c:pt idx="8843">
                  <c:v>0.99999994307244422</c:v>
                </c:pt>
                <c:pt idx="8844">
                  <c:v>0.99999994337195253</c:v>
                </c:pt>
                <c:pt idx="8845">
                  <c:v>0.99999994366993572</c:v>
                </c:pt>
                <c:pt idx="8846">
                  <c:v>0.99999994396640124</c:v>
                </c:pt>
                <c:pt idx="8847">
                  <c:v>0.99999994426135652</c:v>
                </c:pt>
                <c:pt idx="8848">
                  <c:v>0.99999994455481234</c:v>
                </c:pt>
                <c:pt idx="8849">
                  <c:v>0.99999994484676558</c:v>
                </c:pt>
                <c:pt idx="8850">
                  <c:v>0.99999994513723456</c:v>
                </c:pt>
                <c:pt idx="8851">
                  <c:v>0.9999999454262235</c:v>
                </c:pt>
                <c:pt idx="8852">
                  <c:v>0.99999994571373851</c:v>
                </c:pt>
                <c:pt idx="8853">
                  <c:v>0.9999999459997877</c:v>
                </c:pt>
                <c:pt idx="8854">
                  <c:v>0.99999994628438116</c:v>
                </c:pt>
                <c:pt idx="8855">
                  <c:v>0.99999994656751889</c:v>
                </c:pt>
                <c:pt idx="8856">
                  <c:v>0.9999999468492089</c:v>
                </c:pt>
                <c:pt idx="8857">
                  <c:v>0.99999994712946472</c:v>
                </c:pt>
                <c:pt idx="8858">
                  <c:v>0.99999994740829334</c:v>
                </c:pt>
                <c:pt idx="8859">
                  <c:v>0.99999994768569533</c:v>
                </c:pt>
                <c:pt idx="8860">
                  <c:v>0.99999994796167768</c:v>
                </c:pt>
                <c:pt idx="8861">
                  <c:v>0.99999994823625349</c:v>
                </c:pt>
                <c:pt idx="8862">
                  <c:v>0.99999994850942764</c:v>
                </c:pt>
                <c:pt idx="8863">
                  <c:v>0.99999994878120546</c:v>
                </c:pt>
                <c:pt idx="8864">
                  <c:v>0.99999994905159484</c:v>
                </c:pt>
                <c:pt idx="8865">
                  <c:v>0.99999994932060243</c:v>
                </c:pt>
                <c:pt idx="8866">
                  <c:v>0.9999999495882349</c:v>
                </c:pt>
                <c:pt idx="8867">
                  <c:v>0.99999994985449914</c:v>
                </c:pt>
                <c:pt idx="8868">
                  <c:v>0.99999995011940512</c:v>
                </c:pt>
                <c:pt idx="8869">
                  <c:v>0.99999995038294986</c:v>
                </c:pt>
                <c:pt idx="8870">
                  <c:v>0.99999995064515301</c:v>
                </c:pt>
                <c:pt idx="8871">
                  <c:v>0.99999995090600813</c:v>
                </c:pt>
                <c:pt idx="8872">
                  <c:v>0.99999995116553175</c:v>
                </c:pt>
                <c:pt idx="8873">
                  <c:v>0.99999995142372999</c:v>
                </c:pt>
                <c:pt idx="8874">
                  <c:v>0.99999995168060085</c:v>
                </c:pt>
                <c:pt idx="8875">
                  <c:v>0.99999995193615943</c:v>
                </c:pt>
                <c:pt idx="8876">
                  <c:v>0.99999995219041304</c:v>
                </c:pt>
                <c:pt idx="8877">
                  <c:v>0.99999995244336082</c:v>
                </c:pt>
                <c:pt idx="8878">
                  <c:v>0.99999995269501363</c:v>
                </c:pt>
                <c:pt idx="8879">
                  <c:v>0.99999995294537536</c:v>
                </c:pt>
                <c:pt idx="8880">
                  <c:v>0.99999995319445478</c:v>
                </c:pt>
                <c:pt idx="8881">
                  <c:v>0.99999995344225467</c:v>
                </c:pt>
                <c:pt idx="8882">
                  <c:v>0.99999995368879391</c:v>
                </c:pt>
                <c:pt idx="8883">
                  <c:v>0.99999995393405661</c:v>
                </c:pt>
                <c:pt idx="8884">
                  <c:v>0.99999995417806764</c:v>
                </c:pt>
                <c:pt idx="8885">
                  <c:v>0.9999999544208299</c:v>
                </c:pt>
                <c:pt idx="8886">
                  <c:v>0.99999995466234071</c:v>
                </c:pt>
                <c:pt idx="8887">
                  <c:v>0.99999995490261551</c:v>
                </c:pt>
                <c:pt idx="8888">
                  <c:v>0.99999995514165751</c:v>
                </c:pt>
                <c:pt idx="8889">
                  <c:v>0.99999995537947683</c:v>
                </c:pt>
                <c:pt idx="8890">
                  <c:v>0.9999999556160668</c:v>
                </c:pt>
                <c:pt idx="8891">
                  <c:v>0.99999995585144619</c:v>
                </c:pt>
                <c:pt idx="8892">
                  <c:v>0.99999995608561665</c:v>
                </c:pt>
                <c:pt idx="8893">
                  <c:v>0.99999995631859195</c:v>
                </c:pt>
                <c:pt idx="8894">
                  <c:v>0.99999995655035878</c:v>
                </c:pt>
                <c:pt idx="8895">
                  <c:v>0.99999995678093545</c:v>
                </c:pt>
                <c:pt idx="8896">
                  <c:v>0.99999995701033062</c:v>
                </c:pt>
                <c:pt idx="8897">
                  <c:v>0.99999995723855084</c:v>
                </c:pt>
                <c:pt idx="8898">
                  <c:v>0.99999995746559556</c:v>
                </c:pt>
                <c:pt idx="8899">
                  <c:v>0.99999995769146732</c:v>
                </c:pt>
                <c:pt idx="8900">
                  <c:v>0.99999995791618124</c:v>
                </c:pt>
                <c:pt idx="8901">
                  <c:v>0.99999995813973663</c:v>
                </c:pt>
                <c:pt idx="8902">
                  <c:v>0.99999995836214361</c:v>
                </c:pt>
                <c:pt idx="8903">
                  <c:v>0.99999995858341084</c:v>
                </c:pt>
                <c:pt idx="8904">
                  <c:v>0.99999995880353165</c:v>
                </c:pt>
                <c:pt idx="8905">
                  <c:v>0.9999999590225227</c:v>
                </c:pt>
                <c:pt idx="8906">
                  <c:v>0.99999995924038665</c:v>
                </c:pt>
                <c:pt idx="8907">
                  <c:v>0.99999995945712861</c:v>
                </c:pt>
                <c:pt idx="8908">
                  <c:v>0.99999995967275435</c:v>
                </c:pt>
                <c:pt idx="8909">
                  <c:v>0.9999999598872662</c:v>
                </c:pt>
                <c:pt idx="8910">
                  <c:v>0.9999999601006796</c:v>
                </c:pt>
                <c:pt idx="8911">
                  <c:v>0.99999996031298954</c:v>
                </c:pt>
                <c:pt idx="8912">
                  <c:v>0.9999999605242057</c:v>
                </c:pt>
                <c:pt idx="8913">
                  <c:v>0.9999999607343325</c:v>
                </c:pt>
                <c:pt idx="8914">
                  <c:v>0.99999996094337662</c:v>
                </c:pt>
                <c:pt idx="8915">
                  <c:v>0.99999996115134249</c:v>
                </c:pt>
                <c:pt idx="8916">
                  <c:v>0.99999996135823577</c:v>
                </c:pt>
                <c:pt idx="8917">
                  <c:v>0.99999996156406179</c:v>
                </c:pt>
                <c:pt idx="8918">
                  <c:v>0.99999996176882588</c:v>
                </c:pt>
                <c:pt idx="8919">
                  <c:v>0.99999996197253327</c:v>
                </c:pt>
                <c:pt idx="8920">
                  <c:v>0.99999996217519305</c:v>
                </c:pt>
                <c:pt idx="8921">
                  <c:v>0.99999996237680222</c:v>
                </c:pt>
                <c:pt idx="8922">
                  <c:v>0.99999996257736812</c:v>
                </c:pt>
                <c:pt idx="8923">
                  <c:v>0.99999996277690129</c:v>
                </c:pt>
                <c:pt idx="8924">
                  <c:v>0.99999996297540394</c:v>
                </c:pt>
                <c:pt idx="8925">
                  <c:v>0.99999996317288165</c:v>
                </c:pt>
                <c:pt idx="8926">
                  <c:v>0.99999996336933794</c:v>
                </c:pt>
                <c:pt idx="8927">
                  <c:v>0.99999996356478316</c:v>
                </c:pt>
                <c:pt idx="8928">
                  <c:v>0.99999996375921107</c:v>
                </c:pt>
                <c:pt idx="8929">
                  <c:v>0.99999996395263657</c:v>
                </c:pt>
                <c:pt idx="8930">
                  <c:v>0.99999996414506354</c:v>
                </c:pt>
                <c:pt idx="8931">
                  <c:v>0.99999996433649463</c:v>
                </c:pt>
                <c:pt idx="8932">
                  <c:v>0.99999996452693551</c:v>
                </c:pt>
                <c:pt idx="8933">
                  <c:v>0.99999996471639141</c:v>
                </c:pt>
                <c:pt idx="8934">
                  <c:v>0.99999996490486687</c:v>
                </c:pt>
                <c:pt idx="8935">
                  <c:v>0.99999996509236411</c:v>
                </c:pt>
                <c:pt idx="8936">
                  <c:v>0.99999996527889989</c:v>
                </c:pt>
                <c:pt idx="8937">
                  <c:v>0.99999996546446068</c:v>
                </c:pt>
                <c:pt idx="8938">
                  <c:v>0.99999996564906368</c:v>
                </c:pt>
                <c:pt idx="8939">
                  <c:v>0.99999996583271056</c:v>
                </c:pt>
                <c:pt idx="8940">
                  <c:v>0.99999996601540664</c:v>
                </c:pt>
                <c:pt idx="8941">
                  <c:v>0.99999996619715603</c:v>
                </c:pt>
                <c:pt idx="8942">
                  <c:v>0.99999996637796351</c:v>
                </c:pt>
                <c:pt idx="8943">
                  <c:v>0.99999996655783463</c:v>
                </c:pt>
                <c:pt idx="8944">
                  <c:v>0.99999996673677261</c:v>
                </c:pt>
                <c:pt idx="8945">
                  <c:v>0.99999996691478465</c:v>
                </c:pt>
                <c:pt idx="8946">
                  <c:v>0.99999996709187366</c:v>
                </c:pt>
                <c:pt idx="8947">
                  <c:v>0.99999996726804063</c:v>
                </c:pt>
                <c:pt idx="8948">
                  <c:v>0.99999996744329833</c:v>
                </c:pt>
                <c:pt idx="8949">
                  <c:v>0.99999996761764143</c:v>
                </c:pt>
                <c:pt idx="8950">
                  <c:v>0.99999996779108291</c:v>
                </c:pt>
                <c:pt idx="8951">
                  <c:v>0.99999996796362423</c:v>
                </c:pt>
                <c:pt idx="8952">
                  <c:v>0.99999996813526959</c:v>
                </c:pt>
                <c:pt idx="8953">
                  <c:v>0.99999996830602467</c:v>
                </c:pt>
                <c:pt idx="8954">
                  <c:v>0.99999996847589578</c:v>
                </c:pt>
                <c:pt idx="8955">
                  <c:v>0.99999996864488216</c:v>
                </c:pt>
                <c:pt idx="8956">
                  <c:v>0.99999996881298558</c:v>
                </c:pt>
                <c:pt idx="8957">
                  <c:v>0.99999996898022059</c:v>
                </c:pt>
                <c:pt idx="8958">
                  <c:v>0.99999996914658662</c:v>
                </c:pt>
                <c:pt idx="8959">
                  <c:v>0.99999996931208712</c:v>
                </c:pt>
                <c:pt idx="8960">
                  <c:v>0.99999996947672776</c:v>
                </c:pt>
                <c:pt idx="8961">
                  <c:v>0.99999996964051263</c:v>
                </c:pt>
                <c:pt idx="8962">
                  <c:v>0.9999999698034453</c:v>
                </c:pt>
                <c:pt idx="8963">
                  <c:v>0.99999996996553087</c:v>
                </c:pt>
                <c:pt idx="8964">
                  <c:v>0.99999997012677622</c:v>
                </c:pt>
                <c:pt idx="8965">
                  <c:v>0.99999997028718002</c:v>
                </c:pt>
                <c:pt idx="8966">
                  <c:v>0.99999997044674571</c:v>
                </c:pt>
                <c:pt idx="8967">
                  <c:v>0.99999997060548829</c:v>
                </c:pt>
                <c:pt idx="8968">
                  <c:v>0.99999997076339664</c:v>
                </c:pt>
                <c:pt idx="8969">
                  <c:v>0.99999997092048665</c:v>
                </c:pt>
                <c:pt idx="8970">
                  <c:v>0.99999997107675753</c:v>
                </c:pt>
                <c:pt idx="8971">
                  <c:v>0.99999997123221551</c:v>
                </c:pt>
                <c:pt idx="8972">
                  <c:v>0.99999997138686381</c:v>
                </c:pt>
                <c:pt idx="8973">
                  <c:v>0.99999997154070663</c:v>
                </c:pt>
                <c:pt idx="8974">
                  <c:v>0.99999997169374988</c:v>
                </c:pt>
                <c:pt idx="8975">
                  <c:v>0.9999999718459901</c:v>
                </c:pt>
                <c:pt idx="8976">
                  <c:v>0.99999997199743951</c:v>
                </c:pt>
                <c:pt idx="8977">
                  <c:v>0.99999997214810499</c:v>
                </c:pt>
                <c:pt idx="8978">
                  <c:v>0.99999997229797644</c:v>
                </c:pt>
                <c:pt idx="8979">
                  <c:v>0.99999997244706595</c:v>
                </c:pt>
                <c:pt idx="8980">
                  <c:v>0.99999997259538598</c:v>
                </c:pt>
                <c:pt idx="8981">
                  <c:v>0.99999997274292152</c:v>
                </c:pt>
                <c:pt idx="8982">
                  <c:v>0.99999997288969578</c:v>
                </c:pt>
                <c:pt idx="8983">
                  <c:v>0.99999997303569765</c:v>
                </c:pt>
                <c:pt idx="8984">
                  <c:v>0.99999997318094025</c:v>
                </c:pt>
                <c:pt idx="8985">
                  <c:v>0.99999997332542789</c:v>
                </c:pt>
                <c:pt idx="8986">
                  <c:v>0.99999997346915825</c:v>
                </c:pt>
                <c:pt idx="8987">
                  <c:v>0.99999997361213666</c:v>
                </c:pt>
                <c:pt idx="8988">
                  <c:v>0.99999997375436611</c:v>
                </c:pt>
                <c:pt idx="8989">
                  <c:v>0.99999997389585515</c:v>
                </c:pt>
                <c:pt idx="8990">
                  <c:v>0.9999999740366049</c:v>
                </c:pt>
                <c:pt idx="8991">
                  <c:v>0.99999997417661901</c:v>
                </c:pt>
                <c:pt idx="8992">
                  <c:v>0.99999997431590115</c:v>
                </c:pt>
                <c:pt idx="8993">
                  <c:v>0.99999997445445565</c:v>
                </c:pt>
                <c:pt idx="8994">
                  <c:v>0.99999997459228462</c:v>
                </c:pt>
                <c:pt idx="8995">
                  <c:v>0.99999997472939284</c:v>
                </c:pt>
                <c:pt idx="8996">
                  <c:v>0.99999997486578462</c:v>
                </c:pt>
                <c:pt idx="8997">
                  <c:v>0.99999997500146154</c:v>
                </c:pt>
                <c:pt idx="8998">
                  <c:v>0.99999997513642913</c:v>
                </c:pt>
                <c:pt idx="8999">
                  <c:v>0.99999997527069062</c:v>
                </c:pt>
                <c:pt idx="9000">
                  <c:v>0.99999997540424845</c:v>
                </c:pt>
                <c:pt idx="9001">
                  <c:v>0.99999997553710762</c:v>
                </c:pt>
                <c:pt idx="9002">
                  <c:v>0.9999999756692739</c:v>
                </c:pt>
                <c:pt idx="9003">
                  <c:v>0.99999997580074151</c:v>
                </c:pt>
                <c:pt idx="9004">
                  <c:v>0.99999997593152368</c:v>
                </c:pt>
                <c:pt idx="9005">
                  <c:v>0.99999997606162072</c:v>
                </c:pt>
                <c:pt idx="9006">
                  <c:v>0.99999997619103664</c:v>
                </c:pt>
                <c:pt idx="9007">
                  <c:v>0.99999997631977855</c:v>
                </c:pt>
                <c:pt idx="9008">
                  <c:v>0.99999997644783789</c:v>
                </c:pt>
                <c:pt idx="9009">
                  <c:v>0.9999999765752281</c:v>
                </c:pt>
                <c:pt idx="9010">
                  <c:v>0.99999997670194751</c:v>
                </c:pt>
                <c:pt idx="9011">
                  <c:v>0.99999997682800879</c:v>
                </c:pt>
                <c:pt idx="9012">
                  <c:v>0.9999999769534057</c:v>
                </c:pt>
                <c:pt idx="9013">
                  <c:v>0.99999997707814414</c:v>
                </c:pt>
                <c:pt idx="9014">
                  <c:v>0.99999997720222433</c:v>
                </c:pt>
                <c:pt idx="9015">
                  <c:v>0.99999997732565693</c:v>
                </c:pt>
                <c:pt idx="9016">
                  <c:v>0.99999997744844515</c:v>
                </c:pt>
                <c:pt idx="9017">
                  <c:v>0.99999997757058789</c:v>
                </c:pt>
                <c:pt idx="9018">
                  <c:v>0.99999997769208349</c:v>
                </c:pt>
                <c:pt idx="9019">
                  <c:v>0.99999997781293959</c:v>
                </c:pt>
                <c:pt idx="9020">
                  <c:v>0.99999997793316564</c:v>
                </c:pt>
                <c:pt idx="9021">
                  <c:v>0.9999999780527592</c:v>
                </c:pt>
                <c:pt idx="9022">
                  <c:v>0.9999999781717247</c:v>
                </c:pt>
                <c:pt idx="9023">
                  <c:v>0.9999999782900646</c:v>
                </c:pt>
                <c:pt idx="9024">
                  <c:v>0.99999997840778265</c:v>
                </c:pt>
                <c:pt idx="9025">
                  <c:v>0.99999997852488598</c:v>
                </c:pt>
                <c:pt idx="9026">
                  <c:v>0.99999997864136381</c:v>
                </c:pt>
                <c:pt idx="9027">
                  <c:v>0.99999997875723357</c:v>
                </c:pt>
                <c:pt idx="9028">
                  <c:v>0.9999999788724947</c:v>
                </c:pt>
                <c:pt idx="9029">
                  <c:v>0.99999997898714899</c:v>
                </c:pt>
                <c:pt idx="9030">
                  <c:v>0.99999997910120009</c:v>
                </c:pt>
                <c:pt idx="9031">
                  <c:v>0.99999997921465034</c:v>
                </c:pt>
                <c:pt idx="9032">
                  <c:v>0.99999997932750362</c:v>
                </c:pt>
                <c:pt idx="9033">
                  <c:v>0.99999997943976271</c:v>
                </c:pt>
                <c:pt idx="9034">
                  <c:v>0.99999997955143061</c:v>
                </c:pt>
                <c:pt idx="9035">
                  <c:v>0.99999997966251064</c:v>
                </c:pt>
                <c:pt idx="9036">
                  <c:v>0.9999999797730047</c:v>
                </c:pt>
                <c:pt idx="9037">
                  <c:v>0.99999997988291656</c:v>
                </c:pt>
                <c:pt idx="9038">
                  <c:v>0.9999999799922471</c:v>
                </c:pt>
                <c:pt idx="9039">
                  <c:v>0.99999998010100688</c:v>
                </c:pt>
                <c:pt idx="9040">
                  <c:v>0.99999998020919345</c:v>
                </c:pt>
                <c:pt idx="9041">
                  <c:v>0.9999999803168037</c:v>
                </c:pt>
                <c:pt idx="9042">
                  <c:v>0.99999998042384874</c:v>
                </c:pt>
                <c:pt idx="9043">
                  <c:v>0.99999998053032968</c:v>
                </c:pt>
                <c:pt idx="9044">
                  <c:v>0.99999998063624851</c:v>
                </c:pt>
                <c:pt idx="9045">
                  <c:v>0.99999998074160856</c:v>
                </c:pt>
                <c:pt idx="9046">
                  <c:v>0.99999998084641306</c:v>
                </c:pt>
                <c:pt idx="9047">
                  <c:v>0.99999998095066356</c:v>
                </c:pt>
                <c:pt idx="9048">
                  <c:v>0.9999999810543645</c:v>
                </c:pt>
                <c:pt idx="9049">
                  <c:v>0.99999998115751776</c:v>
                </c:pt>
                <c:pt idx="9050">
                  <c:v>0.99999998126012613</c:v>
                </c:pt>
                <c:pt idx="9051">
                  <c:v>0.9999999813621927</c:v>
                </c:pt>
                <c:pt idx="9052">
                  <c:v>0.9999999814637196</c:v>
                </c:pt>
                <c:pt idx="9053">
                  <c:v>0.9999999815647107</c:v>
                </c:pt>
                <c:pt idx="9054">
                  <c:v>0.99999998166516724</c:v>
                </c:pt>
                <c:pt idx="9055">
                  <c:v>0.99999998176509319</c:v>
                </c:pt>
                <c:pt idx="9056">
                  <c:v>0.99999998186449102</c:v>
                </c:pt>
                <c:pt idx="9057">
                  <c:v>0.99999998196336259</c:v>
                </c:pt>
                <c:pt idx="9058">
                  <c:v>0.9999999820617127</c:v>
                </c:pt>
                <c:pt idx="9059">
                  <c:v>0.99999998215954455</c:v>
                </c:pt>
                <c:pt idx="9060">
                  <c:v>0.99999998225685294</c:v>
                </c:pt>
                <c:pt idx="9061">
                  <c:v>0.99999998235364962</c:v>
                </c:pt>
                <c:pt idx="9062">
                  <c:v>0.99999998244993393</c:v>
                </c:pt>
                <c:pt idx="9063">
                  <c:v>0.99999998254570865</c:v>
                </c:pt>
                <c:pt idx="9064">
                  <c:v>0.99999998264097978</c:v>
                </c:pt>
                <c:pt idx="9065">
                  <c:v>0.99999998273573953</c:v>
                </c:pt>
                <c:pt idx="9066">
                  <c:v>0.99999998283000113</c:v>
                </c:pt>
                <c:pt idx="9067">
                  <c:v>0.99999998292376324</c:v>
                </c:pt>
                <c:pt idx="9068">
                  <c:v>0.99999998301702853</c:v>
                </c:pt>
                <c:pt idx="9069">
                  <c:v>0.99999998310980065</c:v>
                </c:pt>
                <c:pt idx="9070">
                  <c:v>0.99999998320207961</c:v>
                </c:pt>
                <c:pt idx="9071">
                  <c:v>0.99999998329387441</c:v>
                </c:pt>
                <c:pt idx="9072">
                  <c:v>0.99999998338517748</c:v>
                </c:pt>
                <c:pt idx="9073">
                  <c:v>0.99999998347599361</c:v>
                </c:pt>
                <c:pt idx="9074">
                  <c:v>0.99999998356633168</c:v>
                </c:pt>
                <c:pt idx="9075">
                  <c:v>0.99999998365619425</c:v>
                </c:pt>
                <c:pt idx="9076">
                  <c:v>0.99999998374557364</c:v>
                </c:pt>
                <c:pt idx="9077">
                  <c:v>0.99999998383448085</c:v>
                </c:pt>
                <c:pt idx="9078">
                  <c:v>0.99999998392291656</c:v>
                </c:pt>
                <c:pt idx="9079">
                  <c:v>0.99999998401088463</c:v>
                </c:pt>
                <c:pt idx="9080">
                  <c:v>0.99999998409838364</c:v>
                </c:pt>
                <c:pt idx="9081">
                  <c:v>0.9999999841854188</c:v>
                </c:pt>
                <c:pt idx="9082">
                  <c:v>0.99999998427199177</c:v>
                </c:pt>
                <c:pt idx="9083">
                  <c:v>0.99999998435810777</c:v>
                </c:pt>
                <c:pt idx="9084">
                  <c:v>0.9999999844437607</c:v>
                </c:pt>
                <c:pt idx="9085">
                  <c:v>0.99999998452896111</c:v>
                </c:pt>
                <c:pt idx="9086">
                  <c:v>0.99999998461370965</c:v>
                </c:pt>
                <c:pt idx="9087">
                  <c:v>0.9999999846980091</c:v>
                </c:pt>
                <c:pt idx="9088">
                  <c:v>0.99999998478185548</c:v>
                </c:pt>
                <c:pt idx="9089">
                  <c:v>0.99999998486525543</c:v>
                </c:pt>
                <c:pt idx="9090">
                  <c:v>0.99999998494821851</c:v>
                </c:pt>
                <c:pt idx="9091">
                  <c:v>0.99999998503073728</c:v>
                </c:pt>
                <c:pt idx="9092">
                  <c:v>0.99999998511281651</c:v>
                </c:pt>
                <c:pt idx="9093">
                  <c:v>0.99999998519445976</c:v>
                </c:pt>
                <c:pt idx="9094">
                  <c:v>0.99999998527566758</c:v>
                </c:pt>
                <c:pt idx="9095">
                  <c:v>0.9999999853564443</c:v>
                </c:pt>
                <c:pt idx="9096">
                  <c:v>0.99999998543679069</c:v>
                </c:pt>
                <c:pt idx="9097">
                  <c:v>0.99999998551670888</c:v>
                </c:pt>
                <c:pt idx="9098">
                  <c:v>0.99999998559620151</c:v>
                </c:pt>
                <c:pt idx="9099">
                  <c:v>0.99999998567527104</c:v>
                </c:pt>
                <c:pt idx="9100">
                  <c:v>0.99999998575391857</c:v>
                </c:pt>
                <c:pt idx="9101">
                  <c:v>0.99999998583214544</c:v>
                </c:pt>
                <c:pt idx="9102">
                  <c:v>0.99999998590995731</c:v>
                </c:pt>
                <c:pt idx="9103">
                  <c:v>0.9999999859873544</c:v>
                </c:pt>
                <c:pt idx="9104">
                  <c:v>0.99999998606434304</c:v>
                </c:pt>
                <c:pt idx="9105">
                  <c:v>0.99999998614091745</c:v>
                </c:pt>
                <c:pt idx="9106">
                  <c:v>0.99999998621708364</c:v>
                </c:pt>
                <c:pt idx="9107">
                  <c:v>0.9999999862928437</c:v>
                </c:pt>
                <c:pt idx="9108">
                  <c:v>0.99999998636820064</c:v>
                </c:pt>
                <c:pt idx="9109">
                  <c:v>0.99999998644315613</c:v>
                </c:pt>
                <c:pt idx="9110">
                  <c:v>0.99999998651770661</c:v>
                </c:pt>
                <c:pt idx="9111">
                  <c:v>0.99999998659186262</c:v>
                </c:pt>
                <c:pt idx="9112">
                  <c:v>0.99999998666562262</c:v>
                </c:pt>
                <c:pt idx="9113">
                  <c:v>0.9999999867389886</c:v>
                </c:pt>
                <c:pt idx="9114">
                  <c:v>0.99999998681196256</c:v>
                </c:pt>
                <c:pt idx="9115">
                  <c:v>0.99999998688454761</c:v>
                </c:pt>
                <c:pt idx="9116">
                  <c:v>0.99999998695674408</c:v>
                </c:pt>
                <c:pt idx="9117">
                  <c:v>0.99999998702855564</c:v>
                </c:pt>
                <c:pt idx="9118">
                  <c:v>0.99999998709998261</c:v>
                </c:pt>
                <c:pt idx="9119">
                  <c:v>0.99999998717102823</c:v>
                </c:pt>
                <c:pt idx="9120">
                  <c:v>0.99999998724169403</c:v>
                </c:pt>
                <c:pt idx="9121">
                  <c:v>0.99999998731198203</c:v>
                </c:pt>
                <c:pt idx="9122">
                  <c:v>0.9999999873818971</c:v>
                </c:pt>
                <c:pt idx="9123">
                  <c:v>0.9999999874514327</c:v>
                </c:pt>
                <c:pt idx="9124">
                  <c:v>0.99999998752060004</c:v>
                </c:pt>
                <c:pt idx="9125">
                  <c:v>0.99999998758939812</c:v>
                </c:pt>
                <c:pt idx="9126">
                  <c:v>0.99999998765782294</c:v>
                </c:pt>
                <c:pt idx="9127">
                  <c:v>0.99999998772588483</c:v>
                </c:pt>
                <c:pt idx="9128">
                  <c:v>0.99999998779358557</c:v>
                </c:pt>
                <c:pt idx="9129">
                  <c:v>0.99999998786091737</c:v>
                </c:pt>
                <c:pt idx="9130">
                  <c:v>0.99999998792789191</c:v>
                </c:pt>
                <c:pt idx="9131">
                  <c:v>0.99999998799450773</c:v>
                </c:pt>
                <c:pt idx="9132">
                  <c:v>0.99999998806076651</c:v>
                </c:pt>
                <c:pt idx="9133">
                  <c:v>0.99999998812667068</c:v>
                </c:pt>
                <c:pt idx="9134">
                  <c:v>0.99999998819222147</c:v>
                </c:pt>
                <c:pt idx="9135">
                  <c:v>0.99999998825742098</c:v>
                </c:pt>
                <c:pt idx="9136">
                  <c:v>0.99999998832227099</c:v>
                </c:pt>
                <c:pt idx="9137">
                  <c:v>0.99999998838677362</c:v>
                </c:pt>
                <c:pt idx="9138">
                  <c:v>0.99999998845092986</c:v>
                </c:pt>
                <c:pt idx="9139">
                  <c:v>0.9999999885147427</c:v>
                </c:pt>
                <c:pt idx="9140">
                  <c:v>0.9999999885782126</c:v>
                </c:pt>
                <c:pt idx="9141">
                  <c:v>0.99999998864134199</c:v>
                </c:pt>
                <c:pt idx="9142">
                  <c:v>0.99999998870413287</c:v>
                </c:pt>
                <c:pt idx="9143">
                  <c:v>0.99999998876658669</c:v>
                </c:pt>
                <c:pt idx="9144">
                  <c:v>0.99999998882870533</c:v>
                </c:pt>
                <c:pt idx="9145">
                  <c:v>0.99999998889049069</c:v>
                </c:pt>
                <c:pt idx="9146">
                  <c:v>0.99999998895194075</c:v>
                </c:pt>
                <c:pt idx="9147">
                  <c:v>0.9999999890130673</c:v>
                </c:pt>
                <c:pt idx="9148">
                  <c:v>0.99999998907386234</c:v>
                </c:pt>
                <c:pt idx="9149">
                  <c:v>0.99999998913433052</c:v>
                </c:pt>
                <c:pt idx="9150">
                  <c:v>0.99999998919447464</c:v>
                </c:pt>
                <c:pt idx="9151">
                  <c:v>0.99999998925429467</c:v>
                </c:pt>
                <c:pt idx="9152">
                  <c:v>0.99999998931379364</c:v>
                </c:pt>
                <c:pt idx="9153">
                  <c:v>0.9999999893729723</c:v>
                </c:pt>
                <c:pt idx="9154">
                  <c:v>0.99999998943183299</c:v>
                </c:pt>
                <c:pt idx="9155">
                  <c:v>0.99999998949037761</c:v>
                </c:pt>
                <c:pt idx="9156">
                  <c:v>0.99999998954860669</c:v>
                </c:pt>
                <c:pt idx="9157">
                  <c:v>0.9999999896065227</c:v>
                </c:pt>
                <c:pt idx="9158">
                  <c:v>0.99999998966412684</c:v>
                </c:pt>
                <c:pt idx="9159">
                  <c:v>0.99999998972142057</c:v>
                </c:pt>
                <c:pt idx="9160">
                  <c:v>0.99999998977840721</c:v>
                </c:pt>
                <c:pt idx="9161">
                  <c:v>0.99999998983508642</c:v>
                </c:pt>
                <c:pt idx="9162">
                  <c:v>0.99999998989145755</c:v>
                </c:pt>
                <c:pt idx="9163">
                  <c:v>0.99999998994753059</c:v>
                </c:pt>
                <c:pt idx="9164">
                  <c:v>0.99999999000329964</c:v>
                </c:pt>
                <c:pt idx="9165">
                  <c:v>0.99999999005876761</c:v>
                </c:pt>
                <c:pt idx="9166">
                  <c:v>0.9999999901139367</c:v>
                </c:pt>
                <c:pt idx="9167">
                  <c:v>0.99999999016881214</c:v>
                </c:pt>
                <c:pt idx="9168">
                  <c:v>0.99999999022338826</c:v>
                </c:pt>
                <c:pt idx="9169">
                  <c:v>0.99999999027766651</c:v>
                </c:pt>
                <c:pt idx="9170">
                  <c:v>0.99999999033165587</c:v>
                </c:pt>
                <c:pt idx="9171">
                  <c:v>0.99999999038535392</c:v>
                </c:pt>
                <c:pt idx="9172">
                  <c:v>0.99999999043876264</c:v>
                </c:pt>
                <c:pt idx="9173">
                  <c:v>0.99999999049188648</c:v>
                </c:pt>
                <c:pt idx="9174">
                  <c:v>0.99999999054471944</c:v>
                </c:pt>
                <c:pt idx="9175">
                  <c:v>0.9999999905972653</c:v>
                </c:pt>
                <c:pt idx="9176">
                  <c:v>0.99999999064953404</c:v>
                </c:pt>
                <c:pt idx="9177">
                  <c:v>0.99999999070151324</c:v>
                </c:pt>
                <c:pt idx="9178">
                  <c:v>0.99999999075321555</c:v>
                </c:pt>
                <c:pt idx="9179">
                  <c:v>0.99999999080463853</c:v>
                </c:pt>
                <c:pt idx="9180">
                  <c:v>0.99999999085578462</c:v>
                </c:pt>
                <c:pt idx="9181">
                  <c:v>0.99999999090665259</c:v>
                </c:pt>
                <c:pt idx="9182">
                  <c:v>0.99999999095724657</c:v>
                </c:pt>
                <c:pt idx="9183">
                  <c:v>0.9999999910075682</c:v>
                </c:pt>
                <c:pt idx="9184">
                  <c:v>0.9999999910576165</c:v>
                </c:pt>
                <c:pt idx="9185">
                  <c:v>0.99999999110739568</c:v>
                </c:pt>
                <c:pt idx="9186">
                  <c:v>0.99999999115690452</c:v>
                </c:pt>
                <c:pt idx="9187">
                  <c:v>0.99999999120614624</c:v>
                </c:pt>
                <c:pt idx="9188">
                  <c:v>0.99999999125512162</c:v>
                </c:pt>
                <c:pt idx="9189">
                  <c:v>0.99999999130383466</c:v>
                </c:pt>
                <c:pt idx="9190">
                  <c:v>0.99999999135227868</c:v>
                </c:pt>
                <c:pt idx="9191">
                  <c:v>0.99999999140046314</c:v>
                </c:pt>
                <c:pt idx="9192">
                  <c:v>0.9999999914483908</c:v>
                </c:pt>
                <c:pt idx="9193">
                  <c:v>0.99999999149605145</c:v>
                </c:pt>
                <c:pt idx="9194">
                  <c:v>0.99999999154345864</c:v>
                </c:pt>
                <c:pt idx="9195">
                  <c:v>0.9999999915906076</c:v>
                </c:pt>
                <c:pt idx="9196">
                  <c:v>0.99999999163750264</c:v>
                </c:pt>
                <c:pt idx="9197">
                  <c:v>0.99999999168414522</c:v>
                </c:pt>
                <c:pt idx="9198">
                  <c:v>0.99999999173053</c:v>
                </c:pt>
                <c:pt idx="9199">
                  <c:v>0.9999999917766631</c:v>
                </c:pt>
                <c:pt idx="9200">
                  <c:v>0.9999999918225525</c:v>
                </c:pt>
                <c:pt idx="9201">
                  <c:v>0.99999999186819322</c:v>
                </c:pt>
                <c:pt idx="9202">
                  <c:v>0.9999999919135838</c:v>
                </c:pt>
                <c:pt idx="9203">
                  <c:v>0.99999999195872469</c:v>
                </c:pt>
                <c:pt idx="9204">
                  <c:v>0.99999999200362677</c:v>
                </c:pt>
                <c:pt idx="9205">
                  <c:v>0.99999999204828316</c:v>
                </c:pt>
                <c:pt idx="9206">
                  <c:v>0.99999999209269363</c:v>
                </c:pt>
                <c:pt idx="9207">
                  <c:v>0.99999999213686563</c:v>
                </c:pt>
                <c:pt idx="9208">
                  <c:v>0.99999999218080216</c:v>
                </c:pt>
                <c:pt idx="9209">
                  <c:v>0.9999999922244982</c:v>
                </c:pt>
                <c:pt idx="9210">
                  <c:v>0.99999999226795</c:v>
                </c:pt>
                <c:pt idx="9211">
                  <c:v>0.99999999231117642</c:v>
                </c:pt>
                <c:pt idx="9212">
                  <c:v>0.99999999235416126</c:v>
                </c:pt>
                <c:pt idx="9213">
                  <c:v>0.99999999239691084</c:v>
                </c:pt>
                <c:pt idx="9214">
                  <c:v>0.99999999243943516</c:v>
                </c:pt>
                <c:pt idx="9215">
                  <c:v>0.99999999248172433</c:v>
                </c:pt>
                <c:pt idx="9216">
                  <c:v>0.99999999252378791</c:v>
                </c:pt>
                <c:pt idx="9217">
                  <c:v>0.999999992565616</c:v>
                </c:pt>
                <c:pt idx="9218">
                  <c:v>0.99999999260721673</c:v>
                </c:pt>
                <c:pt idx="9219">
                  <c:v>0.99999999264860129</c:v>
                </c:pt>
                <c:pt idx="9220">
                  <c:v>0.99999999268975104</c:v>
                </c:pt>
                <c:pt idx="9221">
                  <c:v>0.99999999273067663</c:v>
                </c:pt>
                <c:pt idx="9222">
                  <c:v>0.99999999277138263</c:v>
                </c:pt>
                <c:pt idx="9223">
                  <c:v>0.99999999281186769</c:v>
                </c:pt>
                <c:pt idx="9224">
                  <c:v>0.99999999285213215</c:v>
                </c:pt>
                <c:pt idx="9225">
                  <c:v>0.99999999289218089</c:v>
                </c:pt>
                <c:pt idx="9226">
                  <c:v>0.99999999293200514</c:v>
                </c:pt>
                <c:pt idx="9227">
                  <c:v>0.99999999297161579</c:v>
                </c:pt>
                <c:pt idx="9228">
                  <c:v>0.99999999301101072</c:v>
                </c:pt>
                <c:pt idx="9229">
                  <c:v>0.99999999305019494</c:v>
                </c:pt>
                <c:pt idx="9230">
                  <c:v>0.99999999308916065</c:v>
                </c:pt>
                <c:pt idx="9231">
                  <c:v>0.99999999312791288</c:v>
                </c:pt>
                <c:pt idx="9232">
                  <c:v>0.9999999931664566</c:v>
                </c:pt>
                <c:pt idx="9233">
                  <c:v>0.99999999320479371</c:v>
                </c:pt>
                <c:pt idx="9234">
                  <c:v>0.99999999324291455</c:v>
                </c:pt>
                <c:pt idx="9235">
                  <c:v>0.99999999328083433</c:v>
                </c:pt>
                <c:pt idx="9236">
                  <c:v>0.99999999331854572</c:v>
                </c:pt>
                <c:pt idx="9237">
                  <c:v>0.99999999335604561</c:v>
                </c:pt>
                <c:pt idx="9238">
                  <c:v>0.99999999339334833</c:v>
                </c:pt>
                <c:pt idx="9239">
                  <c:v>0.99999999343044454</c:v>
                </c:pt>
                <c:pt idx="9240">
                  <c:v>0.9999999934673357</c:v>
                </c:pt>
                <c:pt idx="9241">
                  <c:v>0.99999999350403135</c:v>
                </c:pt>
                <c:pt idx="9242">
                  <c:v>0.99999999354052416</c:v>
                </c:pt>
                <c:pt idx="9243">
                  <c:v>0.9999999935768169</c:v>
                </c:pt>
                <c:pt idx="9244">
                  <c:v>0.9999999936129087</c:v>
                </c:pt>
                <c:pt idx="9245">
                  <c:v>0.99999999364881165</c:v>
                </c:pt>
                <c:pt idx="9246">
                  <c:v>0.99999999368451342</c:v>
                </c:pt>
                <c:pt idx="9247">
                  <c:v>0.9999999937200148</c:v>
                </c:pt>
                <c:pt idx="9248">
                  <c:v>0.99999999375532767</c:v>
                </c:pt>
                <c:pt idx="9249">
                  <c:v>0.99999999379044735</c:v>
                </c:pt>
                <c:pt idx="9250">
                  <c:v>0.99999999382537563</c:v>
                </c:pt>
                <c:pt idx="9251">
                  <c:v>0.99999999386011262</c:v>
                </c:pt>
                <c:pt idx="9252">
                  <c:v>0.99999999389465921</c:v>
                </c:pt>
                <c:pt idx="9253">
                  <c:v>0.99999999392901762</c:v>
                </c:pt>
                <c:pt idx="9254">
                  <c:v>0.99999999396319184</c:v>
                </c:pt>
                <c:pt idx="9255">
                  <c:v>0.99999999399717165</c:v>
                </c:pt>
                <c:pt idx="9256">
                  <c:v>0.99999999403096818</c:v>
                </c:pt>
                <c:pt idx="9257">
                  <c:v>0.99999999406458484</c:v>
                </c:pt>
                <c:pt idx="9258">
                  <c:v>0.99999999409801199</c:v>
                </c:pt>
                <c:pt idx="9259">
                  <c:v>0.99999999413125451</c:v>
                </c:pt>
                <c:pt idx="9260">
                  <c:v>0.99999999416431862</c:v>
                </c:pt>
                <c:pt idx="9261">
                  <c:v>0.99999999419720054</c:v>
                </c:pt>
                <c:pt idx="9262">
                  <c:v>0.99999999422990293</c:v>
                </c:pt>
                <c:pt idx="9263">
                  <c:v>0.99999999426242614</c:v>
                </c:pt>
                <c:pt idx="9264">
                  <c:v>0.99999999429477504</c:v>
                </c:pt>
                <c:pt idx="9265">
                  <c:v>0.99999999432693909</c:v>
                </c:pt>
                <c:pt idx="9266">
                  <c:v>0.99999999435893072</c:v>
                </c:pt>
                <c:pt idx="9267">
                  <c:v>0.99999999439074694</c:v>
                </c:pt>
                <c:pt idx="9268">
                  <c:v>0.99999999442238874</c:v>
                </c:pt>
                <c:pt idx="9269">
                  <c:v>0.99999999445386034</c:v>
                </c:pt>
                <c:pt idx="9270">
                  <c:v>0.99999999448515364</c:v>
                </c:pt>
                <c:pt idx="9271">
                  <c:v>0.99999999451627763</c:v>
                </c:pt>
                <c:pt idx="9272">
                  <c:v>0.99999999454723043</c:v>
                </c:pt>
                <c:pt idx="9273">
                  <c:v>0.99999999457801758</c:v>
                </c:pt>
                <c:pt idx="9274">
                  <c:v>0.99999999460862865</c:v>
                </c:pt>
                <c:pt idx="9275">
                  <c:v>0.99999999463907963</c:v>
                </c:pt>
                <c:pt idx="9276">
                  <c:v>0.99999999466935463</c:v>
                </c:pt>
                <c:pt idx="9277">
                  <c:v>0.99999999469946865</c:v>
                </c:pt>
                <c:pt idx="9278">
                  <c:v>0.99999999472941581</c:v>
                </c:pt>
                <c:pt idx="9279">
                  <c:v>0.99999999475919965</c:v>
                </c:pt>
                <c:pt idx="9280">
                  <c:v>0.99999999478881962</c:v>
                </c:pt>
                <c:pt idx="9281">
                  <c:v>0.99999999481827662</c:v>
                </c:pt>
                <c:pt idx="9282">
                  <c:v>0.99999999484757163</c:v>
                </c:pt>
                <c:pt idx="9283">
                  <c:v>0.99999999487670554</c:v>
                </c:pt>
                <c:pt idx="9284">
                  <c:v>0.9999999949056797</c:v>
                </c:pt>
                <c:pt idx="9285">
                  <c:v>0.99999999493449465</c:v>
                </c:pt>
                <c:pt idx="9286">
                  <c:v>0.99999999496315073</c:v>
                </c:pt>
                <c:pt idx="9287">
                  <c:v>0.99999999499164949</c:v>
                </c:pt>
                <c:pt idx="9288">
                  <c:v>0.99999999501999171</c:v>
                </c:pt>
                <c:pt idx="9289">
                  <c:v>0.99999999504818116</c:v>
                </c:pt>
                <c:pt idx="9290">
                  <c:v>0.99999999507620851</c:v>
                </c:pt>
                <c:pt idx="9291">
                  <c:v>0.9999999951040881</c:v>
                </c:pt>
                <c:pt idx="9292">
                  <c:v>0.99999999513180871</c:v>
                </c:pt>
                <c:pt idx="9293">
                  <c:v>0.99999999515937965</c:v>
                </c:pt>
                <c:pt idx="9294">
                  <c:v>0.99999999518679861</c:v>
                </c:pt>
                <c:pt idx="9295">
                  <c:v>0.99999999521406602</c:v>
                </c:pt>
                <c:pt idx="9296">
                  <c:v>0.99999999524118666</c:v>
                </c:pt>
                <c:pt idx="9297">
                  <c:v>0.99999999526815264</c:v>
                </c:pt>
                <c:pt idx="9298">
                  <c:v>0.99999999529497174</c:v>
                </c:pt>
                <c:pt idx="9299">
                  <c:v>0.99999999532164352</c:v>
                </c:pt>
                <c:pt idx="9300">
                  <c:v>0.99999999534816875</c:v>
                </c:pt>
                <c:pt idx="9301">
                  <c:v>0.99999999537454765</c:v>
                </c:pt>
                <c:pt idx="9302">
                  <c:v>0.99999999540078366</c:v>
                </c:pt>
                <c:pt idx="9303">
                  <c:v>0.99999999542686935</c:v>
                </c:pt>
                <c:pt idx="9304">
                  <c:v>0.99999999545281415</c:v>
                </c:pt>
                <c:pt idx="9305">
                  <c:v>0.99999999547861584</c:v>
                </c:pt>
                <c:pt idx="9306">
                  <c:v>0.99999999550427565</c:v>
                </c:pt>
                <c:pt idx="9307">
                  <c:v>0.99999999552979602</c:v>
                </c:pt>
                <c:pt idx="9308">
                  <c:v>0.99999999555516972</c:v>
                </c:pt>
                <c:pt idx="9309">
                  <c:v>0.99999999558040664</c:v>
                </c:pt>
                <c:pt idx="9310">
                  <c:v>0.99999999560550723</c:v>
                </c:pt>
                <c:pt idx="9311">
                  <c:v>0.99999999563046293</c:v>
                </c:pt>
                <c:pt idx="9312">
                  <c:v>0.99999999565528463</c:v>
                </c:pt>
                <c:pt idx="9313">
                  <c:v>0.999999995679968</c:v>
                </c:pt>
                <c:pt idx="9314">
                  <c:v>0.9999999957045157</c:v>
                </c:pt>
                <c:pt idx="9315">
                  <c:v>0.9999999957289275</c:v>
                </c:pt>
                <c:pt idx="9316">
                  <c:v>0.99999999575320453</c:v>
                </c:pt>
                <c:pt idx="9317">
                  <c:v>0.99999999577734477</c:v>
                </c:pt>
                <c:pt idx="9318">
                  <c:v>0.99999999580135657</c:v>
                </c:pt>
                <c:pt idx="9319">
                  <c:v>0.99999999582523358</c:v>
                </c:pt>
                <c:pt idx="9320">
                  <c:v>0.9999999958489787</c:v>
                </c:pt>
                <c:pt idx="9321">
                  <c:v>0.99999999587259181</c:v>
                </c:pt>
                <c:pt idx="9322">
                  <c:v>0.99999999589607469</c:v>
                </c:pt>
                <c:pt idx="9323">
                  <c:v>0.99999999591942734</c:v>
                </c:pt>
                <c:pt idx="9324">
                  <c:v>0.99999999594264788</c:v>
                </c:pt>
                <c:pt idx="9325">
                  <c:v>0.99999999596574596</c:v>
                </c:pt>
                <c:pt idx="9326">
                  <c:v>0.99999999598871314</c:v>
                </c:pt>
                <c:pt idx="9327">
                  <c:v>0.99999999601155365</c:v>
                </c:pt>
                <c:pt idx="9328">
                  <c:v>0.9999999960342667</c:v>
                </c:pt>
                <c:pt idx="9329">
                  <c:v>0.99999999605685463</c:v>
                </c:pt>
                <c:pt idx="9330">
                  <c:v>0.99999999607932011</c:v>
                </c:pt>
                <c:pt idx="9331">
                  <c:v>0.99999999610165569</c:v>
                </c:pt>
                <c:pt idx="9332">
                  <c:v>0.99999999612387624</c:v>
                </c:pt>
                <c:pt idx="9333">
                  <c:v>0.99999999614596125</c:v>
                </c:pt>
                <c:pt idx="9334">
                  <c:v>0.99999999616793012</c:v>
                </c:pt>
                <c:pt idx="9335">
                  <c:v>0.9999999961897823</c:v>
                </c:pt>
                <c:pt idx="9336">
                  <c:v>0.99999999621150704</c:v>
                </c:pt>
                <c:pt idx="9337">
                  <c:v>0.99999999623311386</c:v>
                </c:pt>
                <c:pt idx="9338">
                  <c:v>0.99999999625460045</c:v>
                </c:pt>
                <c:pt idx="9339">
                  <c:v>0.99999999627596081</c:v>
                </c:pt>
                <c:pt idx="9340">
                  <c:v>0.99999999629720882</c:v>
                </c:pt>
                <c:pt idx="9341">
                  <c:v>0.99999999631834235</c:v>
                </c:pt>
                <c:pt idx="9342">
                  <c:v>0.99999999633935444</c:v>
                </c:pt>
                <c:pt idx="9343">
                  <c:v>0.99999999636024761</c:v>
                </c:pt>
                <c:pt idx="9344">
                  <c:v>0.99999999638102965</c:v>
                </c:pt>
                <c:pt idx="9345">
                  <c:v>0.99999999640169579</c:v>
                </c:pt>
                <c:pt idx="9346">
                  <c:v>0.99999999642224235</c:v>
                </c:pt>
                <c:pt idx="9347">
                  <c:v>0.99999999644268134</c:v>
                </c:pt>
                <c:pt idx="9348">
                  <c:v>0.99999999646300552</c:v>
                </c:pt>
                <c:pt idx="9349">
                  <c:v>0.99999999648321325</c:v>
                </c:pt>
                <c:pt idx="9350">
                  <c:v>0.99999999650331095</c:v>
                </c:pt>
                <c:pt idx="9351">
                  <c:v>0.99999999652329674</c:v>
                </c:pt>
                <c:pt idx="9352">
                  <c:v>0.99999999654317084</c:v>
                </c:pt>
                <c:pt idx="9353">
                  <c:v>0.99999999656292993</c:v>
                </c:pt>
                <c:pt idx="9354">
                  <c:v>0.99999999658258876</c:v>
                </c:pt>
                <c:pt idx="9355">
                  <c:v>0.99999999660213135</c:v>
                </c:pt>
                <c:pt idx="9356">
                  <c:v>0.99999999662156758</c:v>
                </c:pt>
                <c:pt idx="9357">
                  <c:v>0.99999999664089811</c:v>
                </c:pt>
                <c:pt idx="9358">
                  <c:v>0.99999999666011619</c:v>
                </c:pt>
                <c:pt idx="9359">
                  <c:v>0.9999999966792279</c:v>
                </c:pt>
                <c:pt idx="9360">
                  <c:v>0.99999999669823503</c:v>
                </c:pt>
                <c:pt idx="9361">
                  <c:v>0.99999999671713213</c:v>
                </c:pt>
                <c:pt idx="9362">
                  <c:v>0.99999999673592777</c:v>
                </c:pt>
                <c:pt idx="9363">
                  <c:v>0.9999999967546187</c:v>
                </c:pt>
                <c:pt idx="9364">
                  <c:v>0.99999999677320561</c:v>
                </c:pt>
                <c:pt idx="9365">
                  <c:v>0.99999999679168872</c:v>
                </c:pt>
                <c:pt idx="9366">
                  <c:v>0.99999999681006901</c:v>
                </c:pt>
                <c:pt idx="9367">
                  <c:v>0.99999999682834684</c:v>
                </c:pt>
                <c:pt idx="9368">
                  <c:v>0.99999999684652274</c:v>
                </c:pt>
                <c:pt idx="9369">
                  <c:v>0.99999999686460062</c:v>
                </c:pt>
                <c:pt idx="9370">
                  <c:v>0.99999999688257446</c:v>
                </c:pt>
                <c:pt idx="9371">
                  <c:v>0.99999999690044483</c:v>
                </c:pt>
                <c:pt idx="9372">
                  <c:v>0.99999999691821873</c:v>
                </c:pt>
                <c:pt idx="9373">
                  <c:v>0.99999999693589714</c:v>
                </c:pt>
                <c:pt idx="9374">
                  <c:v>0.99999999695346964</c:v>
                </c:pt>
                <c:pt idx="9375">
                  <c:v>0.99999999697094755</c:v>
                </c:pt>
                <c:pt idx="9376">
                  <c:v>0.99999999698832864</c:v>
                </c:pt>
                <c:pt idx="9377">
                  <c:v>0.9999999970056116</c:v>
                </c:pt>
                <c:pt idx="9378">
                  <c:v>0.99999999702279863</c:v>
                </c:pt>
                <c:pt idx="9379">
                  <c:v>0.99999999703989384</c:v>
                </c:pt>
                <c:pt idx="9380">
                  <c:v>0.9999999970568888</c:v>
                </c:pt>
                <c:pt idx="9381">
                  <c:v>0.99999999707378984</c:v>
                </c:pt>
                <c:pt idx="9382">
                  <c:v>0.99999999709059606</c:v>
                </c:pt>
                <c:pt idx="9383">
                  <c:v>0.99999999710730403</c:v>
                </c:pt>
                <c:pt idx="9384">
                  <c:v>0.99999999712392362</c:v>
                </c:pt>
                <c:pt idx="9385">
                  <c:v>0.99999999714044885</c:v>
                </c:pt>
                <c:pt idx="9386">
                  <c:v>0.99999999715688614</c:v>
                </c:pt>
                <c:pt idx="9387">
                  <c:v>0.99999999717322463</c:v>
                </c:pt>
                <c:pt idx="9388">
                  <c:v>0.99999999718947874</c:v>
                </c:pt>
                <c:pt idx="9389">
                  <c:v>0.99999999720563382</c:v>
                </c:pt>
                <c:pt idx="9390">
                  <c:v>0.99999999722170285</c:v>
                </c:pt>
                <c:pt idx="9391">
                  <c:v>0.99999999723768263</c:v>
                </c:pt>
                <c:pt idx="9392">
                  <c:v>0.99999999725357813</c:v>
                </c:pt>
                <c:pt idx="9393">
                  <c:v>0.99999999726937605</c:v>
                </c:pt>
                <c:pt idx="9394">
                  <c:v>0.99999999728508815</c:v>
                </c:pt>
                <c:pt idx="9395">
                  <c:v>0.99999999730070965</c:v>
                </c:pt>
                <c:pt idx="9396">
                  <c:v>0.99999999731624567</c:v>
                </c:pt>
                <c:pt idx="9397">
                  <c:v>0.99999999733169564</c:v>
                </c:pt>
                <c:pt idx="9398">
                  <c:v>0.9999999973470588</c:v>
                </c:pt>
                <c:pt idx="9399">
                  <c:v>0.99999999736233591</c:v>
                </c:pt>
                <c:pt idx="9400">
                  <c:v>0.99999999737752765</c:v>
                </c:pt>
                <c:pt idx="9401">
                  <c:v>0.9999999973926339</c:v>
                </c:pt>
                <c:pt idx="9402">
                  <c:v>0.99999999740765566</c:v>
                </c:pt>
                <c:pt idx="9403">
                  <c:v>0.99999999742259693</c:v>
                </c:pt>
                <c:pt idx="9404">
                  <c:v>0.99999999743744694</c:v>
                </c:pt>
                <c:pt idx="9405">
                  <c:v>0.99999999745221768</c:v>
                </c:pt>
                <c:pt idx="9406">
                  <c:v>0.99999999746690504</c:v>
                </c:pt>
                <c:pt idx="9407">
                  <c:v>0.99999999748151402</c:v>
                </c:pt>
                <c:pt idx="9408">
                  <c:v>0.99999999749603363</c:v>
                </c:pt>
                <c:pt idx="9409">
                  <c:v>0.99999999751048041</c:v>
                </c:pt>
                <c:pt idx="9410">
                  <c:v>0.99999999752483981</c:v>
                </c:pt>
                <c:pt idx="9411">
                  <c:v>0.9999999975391205</c:v>
                </c:pt>
                <c:pt idx="9412">
                  <c:v>0.99999999755331981</c:v>
                </c:pt>
                <c:pt idx="9413">
                  <c:v>0.99999999756743663</c:v>
                </c:pt>
                <c:pt idx="9414">
                  <c:v>0.9999999975814815</c:v>
                </c:pt>
                <c:pt idx="9415">
                  <c:v>0.99999999759544234</c:v>
                </c:pt>
                <c:pt idx="9416">
                  <c:v>0.9999999976093259</c:v>
                </c:pt>
                <c:pt idx="9417">
                  <c:v>0.99999999762313274</c:v>
                </c:pt>
                <c:pt idx="9418">
                  <c:v>0.99999999763685665</c:v>
                </c:pt>
                <c:pt idx="9419">
                  <c:v>0.99999999765051129</c:v>
                </c:pt>
                <c:pt idx="9420">
                  <c:v>0.9999999976640862</c:v>
                </c:pt>
                <c:pt idx="9421">
                  <c:v>0.99999999767758319</c:v>
                </c:pt>
                <c:pt idx="9422">
                  <c:v>0.99999999769100389</c:v>
                </c:pt>
                <c:pt idx="9423">
                  <c:v>0.99999999770434689</c:v>
                </c:pt>
                <c:pt idx="9424">
                  <c:v>0.99999999771761816</c:v>
                </c:pt>
                <c:pt idx="9425">
                  <c:v>0.99999999773081472</c:v>
                </c:pt>
                <c:pt idx="9426">
                  <c:v>0.999999997743937</c:v>
                </c:pt>
                <c:pt idx="9427">
                  <c:v>0.99999999775698545</c:v>
                </c:pt>
                <c:pt idx="9428">
                  <c:v>0.9999999977699604</c:v>
                </c:pt>
                <c:pt idx="9429">
                  <c:v>0.9999999977828623</c:v>
                </c:pt>
                <c:pt idx="9430">
                  <c:v>0.9999999977956916</c:v>
                </c:pt>
                <c:pt idx="9431">
                  <c:v>0.99999999780844862</c:v>
                </c:pt>
                <c:pt idx="9432">
                  <c:v>0.9999999978211338</c:v>
                </c:pt>
                <c:pt idx="9433">
                  <c:v>0.9999999978337476</c:v>
                </c:pt>
                <c:pt idx="9434">
                  <c:v>0.99999999784629012</c:v>
                </c:pt>
                <c:pt idx="9435">
                  <c:v>0.99999999785876204</c:v>
                </c:pt>
                <c:pt idx="9436">
                  <c:v>0.99999999787116367</c:v>
                </c:pt>
                <c:pt idx="9437">
                  <c:v>0.99999999788349914</c:v>
                </c:pt>
                <c:pt idx="9438">
                  <c:v>0.99999999789575766</c:v>
                </c:pt>
                <c:pt idx="9439">
                  <c:v>0.99999999790795058</c:v>
                </c:pt>
                <c:pt idx="9440">
                  <c:v>0.99999999792007765</c:v>
                </c:pt>
                <c:pt idx="9441">
                  <c:v>0.99999999793213079</c:v>
                </c:pt>
                <c:pt idx="9442">
                  <c:v>0.99999999794411865</c:v>
                </c:pt>
                <c:pt idx="9443">
                  <c:v>0.99999999795603878</c:v>
                </c:pt>
                <c:pt idx="9444">
                  <c:v>0.99999999796789174</c:v>
                </c:pt>
                <c:pt idx="9445">
                  <c:v>0.99999999797967865</c:v>
                </c:pt>
                <c:pt idx="9446">
                  <c:v>0.9999999979913976</c:v>
                </c:pt>
                <c:pt idx="9447">
                  <c:v>0.99999999800305062</c:v>
                </c:pt>
                <c:pt idx="9448">
                  <c:v>0.9999999980146379</c:v>
                </c:pt>
                <c:pt idx="9449">
                  <c:v>0.99999999802615991</c:v>
                </c:pt>
                <c:pt idx="9450">
                  <c:v>0.99999999803761686</c:v>
                </c:pt>
                <c:pt idx="9451">
                  <c:v>0.99999999804900963</c:v>
                </c:pt>
                <c:pt idx="9452">
                  <c:v>0.99999999806033679</c:v>
                </c:pt>
                <c:pt idx="9453">
                  <c:v>0.99999999807160067</c:v>
                </c:pt>
                <c:pt idx="9454">
                  <c:v>0.99999999808280071</c:v>
                </c:pt>
                <c:pt idx="9455">
                  <c:v>0.99999999809393769</c:v>
                </c:pt>
                <c:pt idx="9456">
                  <c:v>0.99999999810501161</c:v>
                </c:pt>
                <c:pt idx="9457">
                  <c:v>0.99999999811602269</c:v>
                </c:pt>
                <c:pt idx="9458">
                  <c:v>0.9999999981269716</c:v>
                </c:pt>
                <c:pt idx="9459">
                  <c:v>0.99999999813785811</c:v>
                </c:pt>
                <c:pt idx="9460">
                  <c:v>0.99999999814868679</c:v>
                </c:pt>
                <c:pt idx="9461">
                  <c:v>0.99999999815944762</c:v>
                </c:pt>
                <c:pt idx="9462">
                  <c:v>0.99999999817015062</c:v>
                </c:pt>
                <c:pt idx="9463">
                  <c:v>0.99999999818079599</c:v>
                </c:pt>
                <c:pt idx="9464">
                  <c:v>0.99999999819137564</c:v>
                </c:pt>
                <c:pt idx="9465">
                  <c:v>0.9999999982019</c:v>
                </c:pt>
                <c:pt idx="9466">
                  <c:v>0.99999999821236041</c:v>
                </c:pt>
                <c:pt idx="9467">
                  <c:v>0.99999999822276353</c:v>
                </c:pt>
                <c:pt idx="9468">
                  <c:v>0.99999999823311203</c:v>
                </c:pt>
                <c:pt idx="9469">
                  <c:v>0.99999999824339791</c:v>
                </c:pt>
                <c:pt idx="9470">
                  <c:v>0.99999999825362174</c:v>
                </c:pt>
                <c:pt idx="9471">
                  <c:v>0.99999999826379504</c:v>
                </c:pt>
                <c:pt idx="9472">
                  <c:v>0.99999999827390362</c:v>
                </c:pt>
                <c:pt idx="9473">
                  <c:v>0.9999999982839578</c:v>
                </c:pt>
                <c:pt idx="9474">
                  <c:v>0.99999999829395569</c:v>
                </c:pt>
                <c:pt idx="9475">
                  <c:v>0.99999999830390041</c:v>
                </c:pt>
                <c:pt idx="9476">
                  <c:v>0.99999999831378483</c:v>
                </c:pt>
                <c:pt idx="9477">
                  <c:v>0.99999999832360964</c:v>
                </c:pt>
                <c:pt idx="9478">
                  <c:v>0.99999999833338515</c:v>
                </c:pt>
                <c:pt idx="9479">
                  <c:v>0.99999999834310238</c:v>
                </c:pt>
                <c:pt idx="9480">
                  <c:v>0.99999999835276066</c:v>
                </c:pt>
                <c:pt idx="9481">
                  <c:v>0.99999999836236753</c:v>
                </c:pt>
                <c:pt idx="9482">
                  <c:v>0.99999999837192022</c:v>
                </c:pt>
                <c:pt idx="9483">
                  <c:v>0.99999999838141862</c:v>
                </c:pt>
                <c:pt idx="9484">
                  <c:v>0.99999999839086273</c:v>
                </c:pt>
                <c:pt idx="9485">
                  <c:v>0.99999999840025344</c:v>
                </c:pt>
                <c:pt idx="9486">
                  <c:v>0.99999999840959575</c:v>
                </c:pt>
                <c:pt idx="9487">
                  <c:v>0.99999999841888065</c:v>
                </c:pt>
                <c:pt idx="9488">
                  <c:v>0.99999999842811005</c:v>
                </c:pt>
                <c:pt idx="9489">
                  <c:v>0.9999999984372856</c:v>
                </c:pt>
                <c:pt idx="9490">
                  <c:v>0.99999999844641263</c:v>
                </c:pt>
                <c:pt idx="9491">
                  <c:v>0.99999999845549048</c:v>
                </c:pt>
                <c:pt idx="9492">
                  <c:v>0.99999999846451382</c:v>
                </c:pt>
                <c:pt idx="9493">
                  <c:v>0.99999999847348708</c:v>
                </c:pt>
                <c:pt idx="9494">
                  <c:v>0.99999999848240273</c:v>
                </c:pt>
                <c:pt idx="9495">
                  <c:v>0.99999999849127275</c:v>
                </c:pt>
                <c:pt idx="9496">
                  <c:v>0.99999999850009613</c:v>
                </c:pt>
                <c:pt idx="9497">
                  <c:v>0.9999999985088649</c:v>
                </c:pt>
                <c:pt idx="9498">
                  <c:v>0.99999999851758492</c:v>
                </c:pt>
                <c:pt idx="9499">
                  <c:v>0.99999999852625088</c:v>
                </c:pt>
                <c:pt idx="9500">
                  <c:v>0.99999999853487664</c:v>
                </c:pt>
                <c:pt idx="9501">
                  <c:v>0.9999999985434459</c:v>
                </c:pt>
                <c:pt idx="9502">
                  <c:v>0.99999999855196509</c:v>
                </c:pt>
                <c:pt idx="9503">
                  <c:v>0.99999999856043964</c:v>
                </c:pt>
                <c:pt idx="9504">
                  <c:v>0.9999999985688679</c:v>
                </c:pt>
                <c:pt idx="9505">
                  <c:v>0.99999999857724209</c:v>
                </c:pt>
                <c:pt idx="9506">
                  <c:v>0.99999999858557709</c:v>
                </c:pt>
                <c:pt idx="9507">
                  <c:v>0.99999999859385769</c:v>
                </c:pt>
                <c:pt idx="9508">
                  <c:v>0.99999999860209221</c:v>
                </c:pt>
                <c:pt idx="9509">
                  <c:v>0.99999999861028022</c:v>
                </c:pt>
                <c:pt idx="9510">
                  <c:v>0.99999999861842248</c:v>
                </c:pt>
                <c:pt idx="9511">
                  <c:v>0.99999999862651689</c:v>
                </c:pt>
                <c:pt idx="9512">
                  <c:v>0.99999999863456579</c:v>
                </c:pt>
                <c:pt idx="9513">
                  <c:v>0.99999999864256561</c:v>
                </c:pt>
                <c:pt idx="9514">
                  <c:v>0.99999999865052613</c:v>
                </c:pt>
                <c:pt idx="9515">
                  <c:v>0.99999999865843781</c:v>
                </c:pt>
                <c:pt idx="9516">
                  <c:v>0.99999999866630063</c:v>
                </c:pt>
                <c:pt idx="9517">
                  <c:v>0.99999999867412592</c:v>
                </c:pt>
                <c:pt idx="9518">
                  <c:v>0.99999999868190004</c:v>
                </c:pt>
                <c:pt idx="9519">
                  <c:v>0.99999999868963163</c:v>
                </c:pt>
                <c:pt idx="9520">
                  <c:v>0.9999999986973197</c:v>
                </c:pt>
                <c:pt idx="9521">
                  <c:v>0.99999999870496359</c:v>
                </c:pt>
                <c:pt idx="9522">
                  <c:v>0.99999999871256451</c:v>
                </c:pt>
                <c:pt idx="9523">
                  <c:v>0.99999999872012191</c:v>
                </c:pt>
                <c:pt idx="9524">
                  <c:v>0.99999999872763556</c:v>
                </c:pt>
                <c:pt idx="9525">
                  <c:v>0.99999999873510692</c:v>
                </c:pt>
                <c:pt idx="9526">
                  <c:v>0.9999999987425352</c:v>
                </c:pt>
                <c:pt idx="9527">
                  <c:v>0.99999999874992107</c:v>
                </c:pt>
                <c:pt idx="9528">
                  <c:v>0.99999999875726131</c:v>
                </c:pt>
                <c:pt idx="9529">
                  <c:v>0.99999999876456602</c:v>
                </c:pt>
                <c:pt idx="9530">
                  <c:v>0.99999999877182577</c:v>
                </c:pt>
                <c:pt idx="9531">
                  <c:v>0.999999998779044</c:v>
                </c:pt>
                <c:pt idx="9532">
                  <c:v>0.99999999878622059</c:v>
                </c:pt>
                <c:pt idx="9533">
                  <c:v>0.99999999879335655</c:v>
                </c:pt>
                <c:pt idx="9534">
                  <c:v>0.99999999880045143</c:v>
                </c:pt>
                <c:pt idx="9535">
                  <c:v>0.99999999880750567</c:v>
                </c:pt>
                <c:pt idx="9536">
                  <c:v>0.99999999881451962</c:v>
                </c:pt>
                <c:pt idx="9537">
                  <c:v>0.99999999882149315</c:v>
                </c:pt>
                <c:pt idx="9538">
                  <c:v>0.99999999882842683</c:v>
                </c:pt>
                <c:pt idx="9539">
                  <c:v>0.99999999883532076</c:v>
                </c:pt>
                <c:pt idx="9540">
                  <c:v>0.99999999884217561</c:v>
                </c:pt>
                <c:pt idx="9541">
                  <c:v>0.9999999988489906</c:v>
                </c:pt>
                <c:pt idx="9542">
                  <c:v>0.99999999885576629</c:v>
                </c:pt>
                <c:pt idx="9543">
                  <c:v>0.99999999886250368</c:v>
                </c:pt>
                <c:pt idx="9544">
                  <c:v>0.99999999886920199</c:v>
                </c:pt>
                <c:pt idx="9545">
                  <c:v>0.99999999887586211</c:v>
                </c:pt>
                <c:pt idx="9546">
                  <c:v>0.99999999888248403</c:v>
                </c:pt>
                <c:pt idx="9547">
                  <c:v>0.99999999888906788</c:v>
                </c:pt>
                <c:pt idx="9548">
                  <c:v>0.99999999889561397</c:v>
                </c:pt>
                <c:pt idx="9549">
                  <c:v>0.99999999890212243</c:v>
                </c:pt>
                <c:pt idx="9550">
                  <c:v>0.99999999890859725</c:v>
                </c:pt>
                <c:pt idx="9551">
                  <c:v>0.99999999891502755</c:v>
                </c:pt>
                <c:pt idx="9552">
                  <c:v>0.99999999892142466</c:v>
                </c:pt>
                <c:pt idx="9553">
                  <c:v>0.99999999892778491</c:v>
                </c:pt>
                <c:pt idx="9554">
                  <c:v>0.99999999893410862</c:v>
                </c:pt>
                <c:pt idx="9555">
                  <c:v>0.99999999894039604</c:v>
                </c:pt>
                <c:pt idx="9556">
                  <c:v>0.99999999894664726</c:v>
                </c:pt>
                <c:pt idx="9557">
                  <c:v>0.99999999895286251</c:v>
                </c:pt>
                <c:pt idx="9558">
                  <c:v>0.99999999895904224</c:v>
                </c:pt>
                <c:pt idx="9559">
                  <c:v>0.99999999896518665</c:v>
                </c:pt>
                <c:pt idx="9560">
                  <c:v>0.99999999897129499</c:v>
                </c:pt>
                <c:pt idx="9561">
                  <c:v>0.99999999897736858</c:v>
                </c:pt>
                <c:pt idx="9562">
                  <c:v>0.99999999898340763</c:v>
                </c:pt>
                <c:pt idx="9563">
                  <c:v>0.99999999898941161</c:v>
                </c:pt>
                <c:pt idx="9564">
                  <c:v>0.99999999899538061</c:v>
                </c:pt>
                <c:pt idx="9565">
                  <c:v>0.99999999900131553</c:v>
                </c:pt>
                <c:pt idx="9566">
                  <c:v>0.99999999900721637</c:v>
                </c:pt>
                <c:pt idx="9567">
                  <c:v>0.99999999901308645</c:v>
                </c:pt>
                <c:pt idx="9568">
                  <c:v>0.99999999901891623</c:v>
                </c:pt>
                <c:pt idx="9569">
                  <c:v>0.9999999990247157</c:v>
                </c:pt>
                <c:pt idx="9570">
                  <c:v>0.99999999903048264</c:v>
                </c:pt>
                <c:pt idx="9571">
                  <c:v>0.9999999990362145</c:v>
                </c:pt>
                <c:pt idx="9572">
                  <c:v>0.9999999990419145</c:v>
                </c:pt>
                <c:pt idx="9573">
                  <c:v>0.99999999904758163</c:v>
                </c:pt>
                <c:pt idx="9574">
                  <c:v>0.99999999905321579</c:v>
                </c:pt>
                <c:pt idx="9575">
                  <c:v>0.99999999905881765</c:v>
                </c:pt>
                <c:pt idx="9576">
                  <c:v>0.99999999906438763</c:v>
                </c:pt>
                <c:pt idx="9577">
                  <c:v>0.99999999906992454</c:v>
                </c:pt>
                <c:pt idx="9578">
                  <c:v>0.99999999907543013</c:v>
                </c:pt>
                <c:pt idx="9579">
                  <c:v>0.99999999908090387</c:v>
                </c:pt>
                <c:pt idx="9580">
                  <c:v>0.99999999908634596</c:v>
                </c:pt>
                <c:pt idx="9581">
                  <c:v>0.99999999909175652</c:v>
                </c:pt>
                <c:pt idx="9582">
                  <c:v>0.99999999909713622</c:v>
                </c:pt>
                <c:pt idx="9583">
                  <c:v>0.99999999910248472</c:v>
                </c:pt>
                <c:pt idx="9584">
                  <c:v>0.99999999910780224</c:v>
                </c:pt>
                <c:pt idx="9585">
                  <c:v>0.99999999911309234</c:v>
                </c:pt>
                <c:pt idx="9586">
                  <c:v>0.99999999911834569</c:v>
                </c:pt>
                <c:pt idx="9587">
                  <c:v>0.99999999912357584</c:v>
                </c:pt>
                <c:pt idx="9588">
                  <c:v>0.99999999912876725</c:v>
                </c:pt>
                <c:pt idx="9589">
                  <c:v>0.99999999913393312</c:v>
                </c:pt>
                <c:pt idx="9590">
                  <c:v>0.99999999913906901</c:v>
                </c:pt>
                <c:pt idx="9591">
                  <c:v>0.99999999914417903</c:v>
                </c:pt>
                <c:pt idx="9592">
                  <c:v>0.99999999914925197</c:v>
                </c:pt>
                <c:pt idx="9593">
                  <c:v>0.9999999991542996</c:v>
                </c:pt>
                <c:pt idx="9594">
                  <c:v>0.9999999991593177</c:v>
                </c:pt>
                <c:pt idx="9595">
                  <c:v>0.99999999916430671</c:v>
                </c:pt>
                <c:pt idx="9596">
                  <c:v>0.99999999916926707</c:v>
                </c:pt>
                <c:pt idx="9597">
                  <c:v>0.99999999917420002</c:v>
                </c:pt>
                <c:pt idx="9598">
                  <c:v>0.99999999917910265</c:v>
                </c:pt>
                <c:pt idx="9599">
                  <c:v>0.99999999918397664</c:v>
                </c:pt>
                <c:pt idx="9600">
                  <c:v>0.99999999918882365</c:v>
                </c:pt>
                <c:pt idx="9601">
                  <c:v>0.99999999919364169</c:v>
                </c:pt>
                <c:pt idx="9602">
                  <c:v>0.99999999919843263</c:v>
                </c:pt>
                <c:pt idx="9603">
                  <c:v>0.99999999920319849</c:v>
                </c:pt>
                <c:pt idx="9604">
                  <c:v>0.99999999920792959</c:v>
                </c:pt>
                <c:pt idx="9605">
                  <c:v>0.99999999921263749</c:v>
                </c:pt>
                <c:pt idx="9606">
                  <c:v>0.99999999921731841</c:v>
                </c:pt>
                <c:pt idx="9607">
                  <c:v>0.9999999992219718</c:v>
                </c:pt>
                <c:pt idx="9608">
                  <c:v>0.9999999992266001</c:v>
                </c:pt>
                <c:pt idx="9609">
                  <c:v>0.99999999923119864</c:v>
                </c:pt>
                <c:pt idx="9610">
                  <c:v>0.99999999923577165</c:v>
                </c:pt>
                <c:pt idx="9611">
                  <c:v>0.99999999924031724</c:v>
                </c:pt>
                <c:pt idx="9612">
                  <c:v>0.99999999924483762</c:v>
                </c:pt>
                <c:pt idx="9613">
                  <c:v>0.99999999924933125</c:v>
                </c:pt>
                <c:pt idx="9614">
                  <c:v>0.99999999925380223</c:v>
                </c:pt>
                <c:pt idx="9615">
                  <c:v>0.9999999992582409</c:v>
                </c:pt>
                <c:pt idx="9616">
                  <c:v>0.99999999926265659</c:v>
                </c:pt>
                <c:pt idx="9617">
                  <c:v>0.99999999926704741</c:v>
                </c:pt>
                <c:pt idx="9618">
                  <c:v>0.9999999992714127</c:v>
                </c:pt>
                <c:pt idx="9619">
                  <c:v>0.99999999927575212</c:v>
                </c:pt>
                <c:pt idx="9620">
                  <c:v>0.99999999928006655</c:v>
                </c:pt>
                <c:pt idx="9621">
                  <c:v>0.9999999992843559</c:v>
                </c:pt>
                <c:pt idx="9622">
                  <c:v>0.9999999992886206</c:v>
                </c:pt>
                <c:pt idx="9623">
                  <c:v>0.99999999929286021</c:v>
                </c:pt>
                <c:pt idx="9624">
                  <c:v>0.99999999929707561</c:v>
                </c:pt>
                <c:pt idx="9625">
                  <c:v>0.99999999930126549</c:v>
                </c:pt>
                <c:pt idx="9626">
                  <c:v>0.99999999930543204</c:v>
                </c:pt>
                <c:pt idx="9627">
                  <c:v>0.9999999993095785</c:v>
                </c:pt>
                <c:pt idx="9628">
                  <c:v>0.99999999931369365</c:v>
                </c:pt>
                <c:pt idx="9629">
                  <c:v>0.99999999931778605</c:v>
                </c:pt>
                <c:pt idx="9630">
                  <c:v>0.99999999932185624</c:v>
                </c:pt>
                <c:pt idx="9631">
                  <c:v>0.99999999932590267</c:v>
                </c:pt>
                <c:pt idx="9632">
                  <c:v>0.99999999932992567</c:v>
                </c:pt>
                <c:pt idx="9633">
                  <c:v>0.99999999933392525</c:v>
                </c:pt>
                <c:pt idx="9634">
                  <c:v>0.99999999933790151</c:v>
                </c:pt>
                <c:pt idx="9635">
                  <c:v>0.99999999934185468</c:v>
                </c:pt>
                <c:pt idx="9636">
                  <c:v>0.99999999934578565</c:v>
                </c:pt>
                <c:pt idx="9637">
                  <c:v>0.99999999934969264</c:v>
                </c:pt>
                <c:pt idx="9638">
                  <c:v>0.99999999935358175</c:v>
                </c:pt>
                <c:pt idx="9639">
                  <c:v>0.99999999935743844</c:v>
                </c:pt>
                <c:pt idx="9640">
                  <c:v>0.99999999936127792</c:v>
                </c:pt>
                <c:pt idx="9641">
                  <c:v>0.99999999936509565</c:v>
                </c:pt>
                <c:pt idx="9642">
                  <c:v>0.99999999936889394</c:v>
                </c:pt>
                <c:pt idx="9643">
                  <c:v>0.99999999937266237</c:v>
                </c:pt>
                <c:pt idx="9644">
                  <c:v>0.99999999937641304</c:v>
                </c:pt>
                <c:pt idx="9645">
                  <c:v>0.99999999938014184</c:v>
                </c:pt>
                <c:pt idx="9646">
                  <c:v>0.99999999938384965</c:v>
                </c:pt>
                <c:pt idx="9647">
                  <c:v>0.9999999993875347</c:v>
                </c:pt>
                <c:pt idx="9648">
                  <c:v>0.9999999993912001</c:v>
                </c:pt>
                <c:pt idx="9649">
                  <c:v>0.99999999939484163</c:v>
                </c:pt>
                <c:pt idx="9650">
                  <c:v>0.99999999939846262</c:v>
                </c:pt>
                <c:pt idx="9651">
                  <c:v>0.99999999940206252</c:v>
                </c:pt>
                <c:pt idx="9652">
                  <c:v>0.99999999940564177</c:v>
                </c:pt>
                <c:pt idx="9653">
                  <c:v>0.99999999940920004</c:v>
                </c:pt>
                <c:pt idx="9654">
                  <c:v>0.99999999941273754</c:v>
                </c:pt>
                <c:pt idx="9655">
                  <c:v>0.9999999994162545</c:v>
                </c:pt>
                <c:pt idx="9656">
                  <c:v>0.99999999941975093</c:v>
                </c:pt>
                <c:pt idx="9657">
                  <c:v>0.99999999942322682</c:v>
                </c:pt>
                <c:pt idx="9658">
                  <c:v>0.99999999942668261</c:v>
                </c:pt>
                <c:pt idx="9659">
                  <c:v>0.99999999943011864</c:v>
                </c:pt>
                <c:pt idx="9660">
                  <c:v>0.99999999943353646</c:v>
                </c:pt>
                <c:pt idx="9661">
                  <c:v>0.99999999943692852</c:v>
                </c:pt>
                <c:pt idx="9662">
                  <c:v>0.9999999994403046</c:v>
                </c:pt>
                <c:pt idx="9663">
                  <c:v>0.99999999944366014</c:v>
                </c:pt>
                <c:pt idx="9664">
                  <c:v>0.99999999944699669</c:v>
                </c:pt>
                <c:pt idx="9665">
                  <c:v>0.99999999945031304</c:v>
                </c:pt>
                <c:pt idx="9666">
                  <c:v>0.99999999945361062</c:v>
                </c:pt>
                <c:pt idx="9667">
                  <c:v>0.99999999945689133</c:v>
                </c:pt>
                <c:pt idx="9668">
                  <c:v>0.99999999946014761</c:v>
                </c:pt>
                <c:pt idx="9669">
                  <c:v>0.99999999946339047</c:v>
                </c:pt>
                <c:pt idx="9670">
                  <c:v>0.99999999946660778</c:v>
                </c:pt>
                <c:pt idx="9671">
                  <c:v>0.99999999946981266</c:v>
                </c:pt>
                <c:pt idx="9672">
                  <c:v>0.9999999994729929</c:v>
                </c:pt>
                <c:pt idx="9673">
                  <c:v>0.9999999994761577</c:v>
                </c:pt>
                <c:pt idx="9674">
                  <c:v>0.99999999947930363</c:v>
                </c:pt>
                <c:pt idx="9675">
                  <c:v>0.99999999948243123</c:v>
                </c:pt>
                <c:pt idx="9676">
                  <c:v>0.99999999948554064</c:v>
                </c:pt>
                <c:pt idx="9677">
                  <c:v>0.99999999948863161</c:v>
                </c:pt>
                <c:pt idx="9678">
                  <c:v>0.99999999949170471</c:v>
                </c:pt>
                <c:pt idx="9679">
                  <c:v>0.99999999949475971</c:v>
                </c:pt>
                <c:pt idx="9680">
                  <c:v>0.99999999949779661</c:v>
                </c:pt>
                <c:pt idx="9681">
                  <c:v>0.99999999950081664</c:v>
                </c:pt>
                <c:pt idx="9682">
                  <c:v>0.99999999950382068</c:v>
                </c:pt>
                <c:pt idx="9683">
                  <c:v>0.99999999950680163</c:v>
                </c:pt>
                <c:pt idx="9684">
                  <c:v>0.9999999995097677</c:v>
                </c:pt>
                <c:pt idx="9685">
                  <c:v>0.99999999951271679</c:v>
                </c:pt>
                <c:pt idx="9686">
                  <c:v>0.99999999951564855</c:v>
                </c:pt>
                <c:pt idx="9687">
                  <c:v>0.999999999518566</c:v>
                </c:pt>
                <c:pt idx="9688">
                  <c:v>0.99999999952146068</c:v>
                </c:pt>
                <c:pt idx="9689">
                  <c:v>0.99999999952434093</c:v>
                </c:pt>
                <c:pt idx="9690">
                  <c:v>0.99999999952720442</c:v>
                </c:pt>
                <c:pt idx="9691">
                  <c:v>0.99999999953005114</c:v>
                </c:pt>
                <c:pt idx="9692">
                  <c:v>0.99999999953288365</c:v>
                </c:pt>
                <c:pt idx="9693">
                  <c:v>0.99999999953569463</c:v>
                </c:pt>
                <c:pt idx="9694">
                  <c:v>0.99999999953849561</c:v>
                </c:pt>
                <c:pt idx="9695">
                  <c:v>0.99999999954127172</c:v>
                </c:pt>
                <c:pt idx="9696">
                  <c:v>0.99999999954403584</c:v>
                </c:pt>
                <c:pt idx="9697">
                  <c:v>0.99999999954678365</c:v>
                </c:pt>
                <c:pt idx="9698">
                  <c:v>0.99999999954951868</c:v>
                </c:pt>
                <c:pt idx="9699">
                  <c:v>0.99999999955223096</c:v>
                </c:pt>
                <c:pt idx="9700">
                  <c:v>0.99999999955493069</c:v>
                </c:pt>
                <c:pt idx="9701">
                  <c:v>0.99999999955761432</c:v>
                </c:pt>
                <c:pt idx="9702">
                  <c:v>0.99999999956028263</c:v>
                </c:pt>
                <c:pt idx="9703">
                  <c:v>0.99999999956293451</c:v>
                </c:pt>
                <c:pt idx="9704">
                  <c:v>0.99999999956557573</c:v>
                </c:pt>
                <c:pt idx="9705">
                  <c:v>0.99999999956819674</c:v>
                </c:pt>
                <c:pt idx="9706">
                  <c:v>0.9999999995708011</c:v>
                </c:pt>
                <c:pt idx="9707">
                  <c:v>0.99999999957339225</c:v>
                </c:pt>
                <c:pt idx="9708">
                  <c:v>0.99999999957596353</c:v>
                </c:pt>
                <c:pt idx="9709">
                  <c:v>0.99999999957852725</c:v>
                </c:pt>
                <c:pt idx="9710">
                  <c:v>0.99999999958106867</c:v>
                </c:pt>
                <c:pt idx="9711">
                  <c:v>0.99999999958360064</c:v>
                </c:pt>
                <c:pt idx="9712">
                  <c:v>0.99999999958611363</c:v>
                </c:pt>
                <c:pt idx="9713">
                  <c:v>0.99999999958861374</c:v>
                </c:pt>
                <c:pt idx="9714">
                  <c:v>0.99999999959109964</c:v>
                </c:pt>
                <c:pt idx="9715">
                  <c:v>0.99999999959357588</c:v>
                </c:pt>
                <c:pt idx="9716">
                  <c:v>0.9999999995960267</c:v>
                </c:pt>
                <c:pt idx="9717">
                  <c:v>0.99999999959846864</c:v>
                </c:pt>
                <c:pt idx="9718">
                  <c:v>0.99999999960089914</c:v>
                </c:pt>
                <c:pt idx="9719">
                  <c:v>0.99999999960330865</c:v>
                </c:pt>
                <c:pt idx="9720">
                  <c:v>0.99999999960570762</c:v>
                </c:pt>
                <c:pt idx="9721">
                  <c:v>0.99999999960809582</c:v>
                </c:pt>
                <c:pt idx="9722">
                  <c:v>0.99999999961046271</c:v>
                </c:pt>
                <c:pt idx="9723">
                  <c:v>0.9999999996128196</c:v>
                </c:pt>
                <c:pt idx="9724">
                  <c:v>0.99999999961516195</c:v>
                </c:pt>
                <c:pt idx="9725">
                  <c:v>0.99999999961749164</c:v>
                </c:pt>
                <c:pt idx="9726">
                  <c:v>0.99999999961980923</c:v>
                </c:pt>
                <c:pt idx="9727">
                  <c:v>0.99999999962210762</c:v>
                </c:pt>
                <c:pt idx="9728">
                  <c:v>0.99999999962439856</c:v>
                </c:pt>
                <c:pt idx="9729">
                  <c:v>0.99999999962666952</c:v>
                </c:pt>
                <c:pt idx="9730">
                  <c:v>0.9999999996289306</c:v>
                </c:pt>
                <c:pt idx="9731">
                  <c:v>0.99999999963118191</c:v>
                </c:pt>
                <c:pt idx="9732">
                  <c:v>0.99999999963341579</c:v>
                </c:pt>
                <c:pt idx="9733">
                  <c:v>0.99999999963563369</c:v>
                </c:pt>
                <c:pt idx="9734">
                  <c:v>0.9999999996378417</c:v>
                </c:pt>
                <c:pt idx="9735">
                  <c:v>0.99999999964003661</c:v>
                </c:pt>
                <c:pt idx="9736">
                  <c:v>0.99999999964221831</c:v>
                </c:pt>
                <c:pt idx="9737">
                  <c:v>0.99999999964439046</c:v>
                </c:pt>
                <c:pt idx="9738">
                  <c:v>0.99999999964654362</c:v>
                </c:pt>
                <c:pt idx="9739">
                  <c:v>0.99999999964869013</c:v>
                </c:pt>
                <c:pt idx="9740">
                  <c:v>0.99999999965081765</c:v>
                </c:pt>
                <c:pt idx="9741">
                  <c:v>0.99999999965293551</c:v>
                </c:pt>
                <c:pt idx="9742">
                  <c:v>0.9999999996550416</c:v>
                </c:pt>
                <c:pt idx="9743">
                  <c:v>0.9999999996571346</c:v>
                </c:pt>
                <c:pt idx="9744">
                  <c:v>0.9999999996592156</c:v>
                </c:pt>
                <c:pt idx="9745">
                  <c:v>0.99999999966128372</c:v>
                </c:pt>
                <c:pt idx="9746">
                  <c:v>0.99999999966334063</c:v>
                </c:pt>
                <c:pt idx="9747">
                  <c:v>0.99999999966538677</c:v>
                </c:pt>
                <c:pt idx="9748">
                  <c:v>0.99999999966741571</c:v>
                </c:pt>
                <c:pt idx="9749">
                  <c:v>0.99999999966943565</c:v>
                </c:pt>
                <c:pt idx="9750">
                  <c:v>0.9999999996714436</c:v>
                </c:pt>
                <c:pt idx="9751">
                  <c:v>0.99999999967344233</c:v>
                </c:pt>
                <c:pt idx="9752">
                  <c:v>0.99999999967542363</c:v>
                </c:pt>
                <c:pt idx="9753">
                  <c:v>0.99999999967739595</c:v>
                </c:pt>
                <c:pt idx="9754">
                  <c:v>0.9999999996793566</c:v>
                </c:pt>
                <c:pt idx="9755">
                  <c:v>0.99999999968130571</c:v>
                </c:pt>
                <c:pt idx="9756">
                  <c:v>0.9999999996832436</c:v>
                </c:pt>
                <c:pt idx="9757">
                  <c:v>0.99999999968516962</c:v>
                </c:pt>
                <c:pt idx="9758">
                  <c:v>0.99999999968708375</c:v>
                </c:pt>
                <c:pt idx="9759">
                  <c:v>0.99999999968899023</c:v>
                </c:pt>
                <c:pt idx="9760">
                  <c:v>0.9999999996908826</c:v>
                </c:pt>
                <c:pt idx="9761">
                  <c:v>0.99999999969275954</c:v>
                </c:pt>
                <c:pt idx="9762">
                  <c:v>0.99999999969462905</c:v>
                </c:pt>
                <c:pt idx="9763">
                  <c:v>0.99999999969649078</c:v>
                </c:pt>
                <c:pt idx="9764">
                  <c:v>0.99999999969833564</c:v>
                </c:pt>
                <c:pt idx="9765">
                  <c:v>0.99999999970017162</c:v>
                </c:pt>
                <c:pt idx="9766">
                  <c:v>0.99999999970199649</c:v>
                </c:pt>
                <c:pt idx="9767">
                  <c:v>0.9999999997038117</c:v>
                </c:pt>
                <c:pt idx="9768">
                  <c:v>0.99999999970561537</c:v>
                </c:pt>
                <c:pt idx="9769">
                  <c:v>0.99999999970740849</c:v>
                </c:pt>
                <c:pt idx="9770">
                  <c:v>0.99999999970919162</c:v>
                </c:pt>
                <c:pt idx="9771">
                  <c:v>0.99999999971095965</c:v>
                </c:pt>
                <c:pt idx="9772">
                  <c:v>0.99999999971272358</c:v>
                </c:pt>
                <c:pt idx="9773">
                  <c:v>0.99999999971447562</c:v>
                </c:pt>
                <c:pt idx="9774">
                  <c:v>0.99999999971621556</c:v>
                </c:pt>
                <c:pt idx="9775">
                  <c:v>0.99999999971794196</c:v>
                </c:pt>
                <c:pt idx="9776">
                  <c:v>0.99999999971966547</c:v>
                </c:pt>
                <c:pt idx="9777">
                  <c:v>0.9999999997213751</c:v>
                </c:pt>
                <c:pt idx="9778">
                  <c:v>0.99999999972307463</c:v>
                </c:pt>
                <c:pt idx="9779">
                  <c:v>0.9999999997247635</c:v>
                </c:pt>
                <c:pt idx="9780">
                  <c:v>0.99999999972644249</c:v>
                </c:pt>
                <c:pt idx="9781">
                  <c:v>0.9999999997281126</c:v>
                </c:pt>
                <c:pt idx="9782">
                  <c:v>0.9999999997297716</c:v>
                </c:pt>
                <c:pt idx="9783">
                  <c:v>0.99999999973142051</c:v>
                </c:pt>
                <c:pt idx="9784">
                  <c:v>0.99999999973306053</c:v>
                </c:pt>
                <c:pt idx="9785">
                  <c:v>0.99999999973469034</c:v>
                </c:pt>
                <c:pt idx="9786">
                  <c:v>0.99999999973631049</c:v>
                </c:pt>
                <c:pt idx="9787">
                  <c:v>0.99999999973791776</c:v>
                </c:pt>
                <c:pt idx="9788">
                  <c:v>0.99999999973952181</c:v>
                </c:pt>
                <c:pt idx="9789">
                  <c:v>0.99999999974111309</c:v>
                </c:pt>
                <c:pt idx="9790">
                  <c:v>0.99999999974269449</c:v>
                </c:pt>
                <c:pt idx="9791">
                  <c:v>0.99999999974426657</c:v>
                </c:pt>
                <c:pt idx="9792">
                  <c:v>0.99999999974583031</c:v>
                </c:pt>
                <c:pt idx="9793">
                  <c:v>0.99999999974738396</c:v>
                </c:pt>
                <c:pt idx="9794">
                  <c:v>0.99999999974892839</c:v>
                </c:pt>
                <c:pt idx="9795">
                  <c:v>0.9999999997504635</c:v>
                </c:pt>
                <c:pt idx="9796">
                  <c:v>0.9999999997519895</c:v>
                </c:pt>
                <c:pt idx="9797">
                  <c:v>0.99999999975350662</c:v>
                </c:pt>
                <c:pt idx="9798">
                  <c:v>0.99999999975501441</c:v>
                </c:pt>
                <c:pt idx="9799">
                  <c:v>0.99999999975651332</c:v>
                </c:pt>
                <c:pt idx="9800">
                  <c:v>0.99999999975800324</c:v>
                </c:pt>
                <c:pt idx="9801">
                  <c:v>0.99999999975948461</c:v>
                </c:pt>
                <c:pt idx="9802">
                  <c:v>0.99999999976095344</c:v>
                </c:pt>
                <c:pt idx="9803">
                  <c:v>0.99999999976241949</c:v>
                </c:pt>
                <c:pt idx="9804">
                  <c:v>0.99999999976387721</c:v>
                </c:pt>
                <c:pt idx="9805">
                  <c:v>0.99999999976532028</c:v>
                </c:pt>
                <c:pt idx="9806">
                  <c:v>0.99999999976675757</c:v>
                </c:pt>
                <c:pt idx="9807">
                  <c:v>0.99999999976818665</c:v>
                </c:pt>
                <c:pt idx="9808">
                  <c:v>0.99999999976960641</c:v>
                </c:pt>
                <c:pt idx="9809">
                  <c:v>0.99999999977101817</c:v>
                </c:pt>
                <c:pt idx="9810">
                  <c:v>0.99999999977242138</c:v>
                </c:pt>
                <c:pt idx="9811">
                  <c:v>0.99999999977381615</c:v>
                </c:pt>
                <c:pt idx="9812">
                  <c:v>0.99999999977520249</c:v>
                </c:pt>
                <c:pt idx="9813">
                  <c:v>0.99999999977658083</c:v>
                </c:pt>
                <c:pt idx="9814">
                  <c:v>0.99999999977794707</c:v>
                </c:pt>
                <c:pt idx="9815">
                  <c:v>0.99999999977931253</c:v>
                </c:pt>
                <c:pt idx="9816">
                  <c:v>0.99999999978066556</c:v>
                </c:pt>
                <c:pt idx="9817">
                  <c:v>0.99999999978201159</c:v>
                </c:pt>
                <c:pt idx="9818">
                  <c:v>0.99999999978334897</c:v>
                </c:pt>
                <c:pt idx="9819">
                  <c:v>0.99999999978467835</c:v>
                </c:pt>
                <c:pt idx="9820">
                  <c:v>0.99999999978599952</c:v>
                </c:pt>
                <c:pt idx="9821">
                  <c:v>0.99999999978731258</c:v>
                </c:pt>
                <c:pt idx="9822">
                  <c:v>0.99999999978861898</c:v>
                </c:pt>
                <c:pt idx="9823">
                  <c:v>0.99999999978991649</c:v>
                </c:pt>
                <c:pt idx="9824">
                  <c:v>0.99999999979120657</c:v>
                </c:pt>
                <c:pt idx="9825">
                  <c:v>0.99999999979248921</c:v>
                </c:pt>
                <c:pt idx="9826">
                  <c:v>0.99999999979376386</c:v>
                </c:pt>
                <c:pt idx="9827">
                  <c:v>0.99999999979503051</c:v>
                </c:pt>
                <c:pt idx="9828">
                  <c:v>0.99999999979629017</c:v>
                </c:pt>
                <c:pt idx="9829">
                  <c:v>0.99999999979754206</c:v>
                </c:pt>
                <c:pt idx="9830">
                  <c:v>0.99999999979878662</c:v>
                </c:pt>
                <c:pt idx="9831">
                  <c:v>0.99999999980002319</c:v>
                </c:pt>
                <c:pt idx="9832">
                  <c:v>0.99999999980124932</c:v>
                </c:pt>
                <c:pt idx="9833">
                  <c:v>0.99999999980247467</c:v>
                </c:pt>
                <c:pt idx="9834">
                  <c:v>0.9999999998036897</c:v>
                </c:pt>
                <c:pt idx="9835">
                  <c:v>0.99999999980489684</c:v>
                </c:pt>
                <c:pt idx="9836">
                  <c:v>0.999999999806097</c:v>
                </c:pt>
                <c:pt idx="9837">
                  <c:v>0.99999999980728949</c:v>
                </c:pt>
                <c:pt idx="9838">
                  <c:v>0.99999999980847665</c:v>
                </c:pt>
                <c:pt idx="9839">
                  <c:v>0.99999999980965448</c:v>
                </c:pt>
                <c:pt idx="9840">
                  <c:v>0.9999999998108261</c:v>
                </c:pt>
                <c:pt idx="9841">
                  <c:v>0.9999999998119905</c:v>
                </c:pt>
                <c:pt idx="9842">
                  <c:v>0.99999999981314813</c:v>
                </c:pt>
                <c:pt idx="9843">
                  <c:v>0.99999999981429877</c:v>
                </c:pt>
                <c:pt idx="9844">
                  <c:v>0.99999999981544241</c:v>
                </c:pt>
                <c:pt idx="9845">
                  <c:v>0.99999999981657961</c:v>
                </c:pt>
                <c:pt idx="9846">
                  <c:v>0.99999999981770848</c:v>
                </c:pt>
                <c:pt idx="9847">
                  <c:v>0.9999999998188327</c:v>
                </c:pt>
                <c:pt idx="9848">
                  <c:v>0.99999999981994858</c:v>
                </c:pt>
                <c:pt idx="9849">
                  <c:v>0.99999999982105847</c:v>
                </c:pt>
                <c:pt idx="9850">
                  <c:v>0.99999999982216148</c:v>
                </c:pt>
                <c:pt idx="9851">
                  <c:v>0.99999999982325749</c:v>
                </c:pt>
                <c:pt idx="9852">
                  <c:v>0.99999999982434751</c:v>
                </c:pt>
                <c:pt idx="9853">
                  <c:v>0.99999999982543053</c:v>
                </c:pt>
                <c:pt idx="9854">
                  <c:v>0.99999999982650745</c:v>
                </c:pt>
                <c:pt idx="9855">
                  <c:v>0.9999999998275777</c:v>
                </c:pt>
                <c:pt idx="9856">
                  <c:v>0.99999999982864141</c:v>
                </c:pt>
                <c:pt idx="9857">
                  <c:v>0.99999999982969878</c:v>
                </c:pt>
                <c:pt idx="9858">
                  <c:v>0.9999999998307495</c:v>
                </c:pt>
                <c:pt idx="9859">
                  <c:v>0.99999999983179444</c:v>
                </c:pt>
                <c:pt idx="9860">
                  <c:v>0.9999999998328325</c:v>
                </c:pt>
                <c:pt idx="9861">
                  <c:v>0.99999999983386489</c:v>
                </c:pt>
                <c:pt idx="9862">
                  <c:v>0.99999999983489074</c:v>
                </c:pt>
                <c:pt idx="9863">
                  <c:v>0.99999999983591037</c:v>
                </c:pt>
                <c:pt idx="9864">
                  <c:v>0.99999999983692356</c:v>
                </c:pt>
                <c:pt idx="9865">
                  <c:v>0.99999999983792809</c:v>
                </c:pt>
                <c:pt idx="9866">
                  <c:v>0.99999999983893251</c:v>
                </c:pt>
                <c:pt idx="9867">
                  <c:v>0.99999999983992749</c:v>
                </c:pt>
                <c:pt idx="9868">
                  <c:v>0.99999999984091659</c:v>
                </c:pt>
                <c:pt idx="9869">
                  <c:v>0.99999999984190058</c:v>
                </c:pt>
                <c:pt idx="9870">
                  <c:v>0.99999999984287802</c:v>
                </c:pt>
                <c:pt idx="9871">
                  <c:v>0.99999999984384969</c:v>
                </c:pt>
                <c:pt idx="9872">
                  <c:v>0.99999999984481514</c:v>
                </c:pt>
                <c:pt idx="9873">
                  <c:v>0.99999999984577492</c:v>
                </c:pt>
                <c:pt idx="9874">
                  <c:v>0.99999999984672849</c:v>
                </c:pt>
                <c:pt idx="9875">
                  <c:v>0.99999999984767707</c:v>
                </c:pt>
                <c:pt idx="9876">
                  <c:v>0.99999999984861954</c:v>
                </c:pt>
                <c:pt idx="9877">
                  <c:v>0.99999999984955634</c:v>
                </c:pt>
                <c:pt idx="9878">
                  <c:v>0.9999999998504876</c:v>
                </c:pt>
                <c:pt idx="9879">
                  <c:v>0.99999999985141308</c:v>
                </c:pt>
                <c:pt idx="9880">
                  <c:v>0.99999999985233257</c:v>
                </c:pt>
                <c:pt idx="9881">
                  <c:v>0.99999999985324728</c:v>
                </c:pt>
                <c:pt idx="9882">
                  <c:v>0.99999999985415611</c:v>
                </c:pt>
                <c:pt idx="9883">
                  <c:v>0.9999999998550595</c:v>
                </c:pt>
                <c:pt idx="9884">
                  <c:v>0.99999999985595656</c:v>
                </c:pt>
                <c:pt idx="9885">
                  <c:v>0.99999999985684951</c:v>
                </c:pt>
                <c:pt idx="9886">
                  <c:v>0.99999999985773658</c:v>
                </c:pt>
                <c:pt idx="9887">
                  <c:v>0.99999999985861843</c:v>
                </c:pt>
                <c:pt idx="9888">
                  <c:v>0.99999999985949473</c:v>
                </c:pt>
                <c:pt idx="9889">
                  <c:v>0.99999999986036558</c:v>
                </c:pt>
                <c:pt idx="9890">
                  <c:v>0.99999999986123156</c:v>
                </c:pt>
                <c:pt idx="9891">
                  <c:v>0.99999999986209198</c:v>
                </c:pt>
                <c:pt idx="9892">
                  <c:v>0.99999999986294374</c:v>
                </c:pt>
                <c:pt idx="9893">
                  <c:v>0.99999999986379762</c:v>
                </c:pt>
                <c:pt idx="9894">
                  <c:v>0.99999999986464239</c:v>
                </c:pt>
                <c:pt idx="9895">
                  <c:v>0.9999999998654826</c:v>
                </c:pt>
                <c:pt idx="9896">
                  <c:v>0.99999999986631649</c:v>
                </c:pt>
                <c:pt idx="9897">
                  <c:v>0.99999999986714649</c:v>
                </c:pt>
                <c:pt idx="9898">
                  <c:v>0.99999999986797128</c:v>
                </c:pt>
                <c:pt idx="9899">
                  <c:v>0.99999999986879162</c:v>
                </c:pt>
                <c:pt idx="9900">
                  <c:v>0.99999999986960553</c:v>
                </c:pt>
                <c:pt idx="9901">
                  <c:v>0.99999999987041543</c:v>
                </c:pt>
                <c:pt idx="9902">
                  <c:v>0.99999999987121957</c:v>
                </c:pt>
                <c:pt idx="9903">
                  <c:v>0.99999999987202026</c:v>
                </c:pt>
                <c:pt idx="9904">
                  <c:v>0.99999999987281529</c:v>
                </c:pt>
                <c:pt idx="9905">
                  <c:v>0.99999999987360555</c:v>
                </c:pt>
                <c:pt idx="9906">
                  <c:v>0.99999999987439103</c:v>
                </c:pt>
                <c:pt idx="9907">
                  <c:v>0.99999999987517174</c:v>
                </c:pt>
                <c:pt idx="9908">
                  <c:v>0.99999999987594757</c:v>
                </c:pt>
                <c:pt idx="9909">
                  <c:v>0.99999999987671906</c:v>
                </c:pt>
                <c:pt idx="9910">
                  <c:v>0.99999999987748567</c:v>
                </c:pt>
                <c:pt idx="9911">
                  <c:v>0.9999999998782475</c:v>
                </c:pt>
                <c:pt idx="9912">
                  <c:v>0.99999999987900479</c:v>
                </c:pt>
                <c:pt idx="9913">
                  <c:v>0.99999999987975752</c:v>
                </c:pt>
                <c:pt idx="9914">
                  <c:v>0.9999999998805057</c:v>
                </c:pt>
                <c:pt idx="9915">
                  <c:v>0.99999999988124633</c:v>
                </c:pt>
                <c:pt idx="9916">
                  <c:v>0.99999999988198818</c:v>
                </c:pt>
                <c:pt idx="9917">
                  <c:v>0.99999999988272259</c:v>
                </c:pt>
                <c:pt idx="9918">
                  <c:v>0.99999999988345289</c:v>
                </c:pt>
                <c:pt idx="9919">
                  <c:v>0.99999999988417865</c:v>
                </c:pt>
                <c:pt idx="9920">
                  <c:v>0.99999999988489974</c:v>
                </c:pt>
                <c:pt idx="9921">
                  <c:v>0.9999999998856165</c:v>
                </c:pt>
                <c:pt idx="9922">
                  <c:v>0.99999999988632859</c:v>
                </c:pt>
                <c:pt idx="9923">
                  <c:v>0.99999999988703658</c:v>
                </c:pt>
                <c:pt idx="9924">
                  <c:v>0.99999999988774058</c:v>
                </c:pt>
                <c:pt idx="9925">
                  <c:v>0.99999999988844068</c:v>
                </c:pt>
                <c:pt idx="9926">
                  <c:v>0.9999999998891359</c:v>
                </c:pt>
                <c:pt idx="9927">
                  <c:v>0.99999999988982691</c:v>
                </c:pt>
                <c:pt idx="9928">
                  <c:v>0.9999999998905138</c:v>
                </c:pt>
                <c:pt idx="9929">
                  <c:v>0.9999999998911967</c:v>
                </c:pt>
                <c:pt idx="9930">
                  <c:v>0.99999999989187505</c:v>
                </c:pt>
                <c:pt idx="9931">
                  <c:v>0.9999999998925494</c:v>
                </c:pt>
                <c:pt idx="9932">
                  <c:v>0.99999999989321953</c:v>
                </c:pt>
                <c:pt idx="9933">
                  <c:v>0.99999999989388866</c:v>
                </c:pt>
                <c:pt idx="9934">
                  <c:v>0.99999999989454791</c:v>
                </c:pt>
                <c:pt idx="9935">
                  <c:v>0.99999999989520549</c:v>
                </c:pt>
                <c:pt idx="9936">
                  <c:v>0.99999999989586008</c:v>
                </c:pt>
                <c:pt idx="9937">
                  <c:v>0.99999999989651023</c:v>
                </c:pt>
                <c:pt idx="9938">
                  <c:v>0.99999999989715627</c:v>
                </c:pt>
                <c:pt idx="9939">
                  <c:v>0.99999999989779853</c:v>
                </c:pt>
                <c:pt idx="9940">
                  <c:v>0.9999999998984368</c:v>
                </c:pt>
                <c:pt idx="9941">
                  <c:v>0.99999999989907162</c:v>
                </c:pt>
                <c:pt idx="9942">
                  <c:v>0.99999999989970167</c:v>
                </c:pt>
                <c:pt idx="9943">
                  <c:v>0.99999999990032828</c:v>
                </c:pt>
                <c:pt idx="9944">
                  <c:v>0.99999999990095056</c:v>
                </c:pt>
                <c:pt idx="9945">
                  <c:v>0.99999999990157062</c:v>
                </c:pt>
                <c:pt idx="9946">
                  <c:v>0.99999999990218535</c:v>
                </c:pt>
                <c:pt idx="9947">
                  <c:v>0.99999999990279687</c:v>
                </c:pt>
                <c:pt idx="9948">
                  <c:v>0.9999999999034046</c:v>
                </c:pt>
                <c:pt idx="9949">
                  <c:v>0.99999999990400867</c:v>
                </c:pt>
                <c:pt idx="9950">
                  <c:v>0.99999999990460897</c:v>
                </c:pt>
                <c:pt idx="9951">
                  <c:v>0.99999999990520549</c:v>
                </c:pt>
                <c:pt idx="9952">
                  <c:v>0.99999999990579869</c:v>
                </c:pt>
                <c:pt idx="9953">
                  <c:v>0.9999999999063881</c:v>
                </c:pt>
                <c:pt idx="9954">
                  <c:v>0.99999999990697386</c:v>
                </c:pt>
                <c:pt idx="9955">
                  <c:v>0.99999999990755606</c:v>
                </c:pt>
                <c:pt idx="9956">
                  <c:v>0.99999999990813471</c:v>
                </c:pt>
                <c:pt idx="9957">
                  <c:v>0.9999999999087098</c:v>
                </c:pt>
                <c:pt idx="9958">
                  <c:v>0.99999999990928168</c:v>
                </c:pt>
                <c:pt idx="9959">
                  <c:v>0.99999999990984967</c:v>
                </c:pt>
                <c:pt idx="9960">
                  <c:v>0.99999999991041422</c:v>
                </c:pt>
                <c:pt idx="9961">
                  <c:v>0.99999999991097532</c:v>
                </c:pt>
                <c:pt idx="9962">
                  <c:v>0.9999999999115331</c:v>
                </c:pt>
                <c:pt idx="9963">
                  <c:v>0.99999999991208743</c:v>
                </c:pt>
                <c:pt idx="9964">
                  <c:v>0.99999999991263544</c:v>
                </c:pt>
                <c:pt idx="9965">
                  <c:v>0.99999999991318878</c:v>
                </c:pt>
                <c:pt idx="9966">
                  <c:v>0.99999999991373001</c:v>
                </c:pt>
                <c:pt idx="9967">
                  <c:v>0.99999999991427091</c:v>
                </c:pt>
                <c:pt idx="9968">
                  <c:v>0.9999999999148087</c:v>
                </c:pt>
                <c:pt idx="9969">
                  <c:v>0.9999999999153425</c:v>
                </c:pt>
                <c:pt idx="9970">
                  <c:v>0.99999999991587374</c:v>
                </c:pt>
                <c:pt idx="9971">
                  <c:v>0.99999999991640143</c:v>
                </c:pt>
                <c:pt idx="9972">
                  <c:v>0.99999999991692556</c:v>
                </c:pt>
                <c:pt idx="9973">
                  <c:v>0.99999999991744726</c:v>
                </c:pt>
                <c:pt idx="9974">
                  <c:v>0.99999999991796162</c:v>
                </c:pt>
                <c:pt idx="9975">
                  <c:v>0.99999999991848065</c:v>
                </c:pt>
                <c:pt idx="9976">
                  <c:v>0.99999999991899191</c:v>
                </c:pt>
                <c:pt idx="9977">
                  <c:v>0.99999999991950062</c:v>
                </c:pt>
                <c:pt idx="9978">
                  <c:v>0.99999999992000599</c:v>
                </c:pt>
                <c:pt idx="9979">
                  <c:v>0.9999999999205087</c:v>
                </c:pt>
                <c:pt idx="9980">
                  <c:v>0.99999999992100752</c:v>
                </c:pt>
                <c:pt idx="9981">
                  <c:v>0.9999999999215039</c:v>
                </c:pt>
                <c:pt idx="9982">
                  <c:v>0.99999999992199717</c:v>
                </c:pt>
                <c:pt idx="9983">
                  <c:v>0.99999999992248734</c:v>
                </c:pt>
                <c:pt idx="9984">
                  <c:v>0.99999999992297439</c:v>
                </c:pt>
                <c:pt idx="9985">
                  <c:v>0.99999999992345867</c:v>
                </c:pt>
                <c:pt idx="9986">
                  <c:v>0.99999999992393951</c:v>
                </c:pt>
                <c:pt idx="9987">
                  <c:v>0.99999999992441801</c:v>
                </c:pt>
                <c:pt idx="9988">
                  <c:v>0.99999999992489363</c:v>
                </c:pt>
                <c:pt idx="9989">
                  <c:v>0.99999999992536559</c:v>
                </c:pt>
                <c:pt idx="9990">
                  <c:v>0.9999999999258351</c:v>
                </c:pt>
                <c:pt idx="9991">
                  <c:v>0.99999999992630151</c:v>
                </c:pt>
                <c:pt idx="9992">
                  <c:v>0.99999999992676536</c:v>
                </c:pt>
                <c:pt idx="9993">
                  <c:v>0.99999999992722333</c:v>
                </c:pt>
                <c:pt idx="9994">
                  <c:v>0.99999999992768429</c:v>
                </c:pt>
                <c:pt idx="9995">
                  <c:v>0.9999999999281397</c:v>
                </c:pt>
                <c:pt idx="9996">
                  <c:v>0.99999999992859512</c:v>
                </c:pt>
                <c:pt idx="9997">
                  <c:v>0.99999999992904154</c:v>
                </c:pt>
                <c:pt idx="9998">
                  <c:v>0.99999999992948863</c:v>
                </c:pt>
                <c:pt idx="9999">
                  <c:v>0.99999999992993249</c:v>
                </c:pt>
                <c:pt idx="10000">
                  <c:v>0.99999999993037381</c:v>
                </c:pt>
              </c:numCache>
            </c:numRef>
          </c:yVal>
          <c:smooth val="1"/>
        </c:ser>
        <c:ser>
          <c:idx val="0"/>
          <c:order val="2"/>
          <c:tx>
            <c:v>f2(x)</c:v>
          </c:tx>
          <c:spPr>
            <a:ln>
              <a:solidFill>
                <a:schemeClr val="accent2">
                  <a:lumMod val="75000"/>
                </a:schemeClr>
              </a:solidFill>
            </a:ln>
          </c:spPr>
          <c:marker>
            <c:symbol val="none"/>
          </c:marker>
          <c:xVal>
            <c:numRef>
              <c:f>'Izquierdo Markeset'!$H$5:$H$10005</c:f>
              <c:numCache>
                <c:formatCode>General</c:formatCode>
                <c:ptCount val="10001"/>
                <c:pt idx="0">
                  <c:v>1.0000000000000086E-5</c:v>
                </c:pt>
                <c:pt idx="1">
                  <c:v>2.2000000000000201E-4</c:v>
                </c:pt>
                <c:pt idx="2">
                  <c:v>4.3000000000000113E-4</c:v>
                </c:pt>
                <c:pt idx="3">
                  <c:v>6.4000000000000471E-4</c:v>
                </c:pt>
                <c:pt idx="4">
                  <c:v>8.5000000000000266E-4</c:v>
                </c:pt>
                <c:pt idx="5">
                  <c:v>1.0599999999999978E-3</c:v>
                </c:pt>
                <c:pt idx="6">
                  <c:v>1.2699999999999999E-3</c:v>
                </c:pt>
                <c:pt idx="7">
                  <c:v>1.4800000000000065E-3</c:v>
                </c:pt>
                <c:pt idx="8">
                  <c:v>1.690000000000012E-3</c:v>
                </c:pt>
                <c:pt idx="9">
                  <c:v>1.9000000000000117E-3</c:v>
                </c:pt>
                <c:pt idx="10">
                  <c:v>2.1100000000000012E-3</c:v>
                </c:pt>
                <c:pt idx="11">
                  <c:v>2.3199999999999987E-3</c:v>
                </c:pt>
                <c:pt idx="12">
                  <c:v>2.530000000000001E-3</c:v>
                </c:pt>
                <c:pt idx="13">
                  <c:v>2.7400000000000185E-3</c:v>
                </c:pt>
                <c:pt idx="14">
                  <c:v>2.9500000000000012E-3</c:v>
                </c:pt>
                <c:pt idx="15">
                  <c:v>3.16000000000001E-3</c:v>
                </c:pt>
                <c:pt idx="16">
                  <c:v>3.3700000000000006E-3</c:v>
                </c:pt>
                <c:pt idx="17">
                  <c:v>3.5800000000000181E-3</c:v>
                </c:pt>
                <c:pt idx="18">
                  <c:v>3.7900000000000195E-3</c:v>
                </c:pt>
                <c:pt idx="19">
                  <c:v>3.9999999999999992E-3</c:v>
                </c:pt>
                <c:pt idx="20">
                  <c:v>4.2100000000000123E-3</c:v>
                </c:pt>
                <c:pt idx="21">
                  <c:v>4.4200000000000012E-3</c:v>
                </c:pt>
                <c:pt idx="22">
                  <c:v>4.6300000000000004E-3</c:v>
                </c:pt>
                <c:pt idx="23">
                  <c:v>4.8400000000000023E-3</c:v>
                </c:pt>
                <c:pt idx="24">
                  <c:v>5.0500000000000024E-3</c:v>
                </c:pt>
                <c:pt idx="25">
                  <c:v>5.2600000000000034E-3</c:v>
                </c:pt>
                <c:pt idx="26">
                  <c:v>5.4700000000000391E-3</c:v>
                </c:pt>
                <c:pt idx="27">
                  <c:v>5.6800000000000114E-3</c:v>
                </c:pt>
                <c:pt idx="28">
                  <c:v>5.8900000000000011E-3</c:v>
                </c:pt>
                <c:pt idx="29">
                  <c:v>6.1000000000000013E-3</c:v>
                </c:pt>
                <c:pt idx="30">
                  <c:v>6.3100000000000022E-3</c:v>
                </c:pt>
                <c:pt idx="31">
                  <c:v>6.5200000000000032E-3</c:v>
                </c:pt>
                <c:pt idx="32">
                  <c:v>6.7300000000000354E-3</c:v>
                </c:pt>
                <c:pt idx="33">
                  <c:v>6.940000000000039E-3</c:v>
                </c:pt>
                <c:pt idx="34">
                  <c:v>7.1500000000000114E-3</c:v>
                </c:pt>
                <c:pt idx="35">
                  <c:v>7.3600000000000124E-3</c:v>
                </c:pt>
                <c:pt idx="36">
                  <c:v>7.5700000000000376E-3</c:v>
                </c:pt>
                <c:pt idx="37">
                  <c:v>7.7800000000000395E-3</c:v>
                </c:pt>
                <c:pt idx="38">
                  <c:v>7.9900000000000422E-3</c:v>
                </c:pt>
                <c:pt idx="39">
                  <c:v>8.2000000000000007E-3</c:v>
                </c:pt>
                <c:pt idx="40">
                  <c:v>8.4100000000000043E-3</c:v>
                </c:pt>
                <c:pt idx="41">
                  <c:v>8.6200000000000027E-3</c:v>
                </c:pt>
                <c:pt idx="42">
                  <c:v>8.8300000000000045E-3</c:v>
                </c:pt>
                <c:pt idx="43">
                  <c:v>9.0400000000000046E-3</c:v>
                </c:pt>
                <c:pt idx="44">
                  <c:v>9.2500000000000065E-3</c:v>
                </c:pt>
                <c:pt idx="45">
                  <c:v>9.4600000000000638E-3</c:v>
                </c:pt>
                <c:pt idx="46">
                  <c:v>9.6700000000000067E-3</c:v>
                </c:pt>
                <c:pt idx="47">
                  <c:v>9.880000000000071E-3</c:v>
                </c:pt>
                <c:pt idx="48">
                  <c:v>1.0089999999999998E-2</c:v>
                </c:pt>
                <c:pt idx="49">
                  <c:v>1.0299999999999978E-2</c:v>
                </c:pt>
                <c:pt idx="50">
                  <c:v>1.0509999999999997E-2</c:v>
                </c:pt>
                <c:pt idx="51">
                  <c:v>1.0719999999999978E-2</c:v>
                </c:pt>
                <c:pt idx="52">
                  <c:v>1.0929999999999997E-2</c:v>
                </c:pt>
                <c:pt idx="53">
                  <c:v>1.1139999999999994E-2</c:v>
                </c:pt>
                <c:pt idx="54">
                  <c:v>1.1349999999999997E-2</c:v>
                </c:pt>
                <c:pt idx="55">
                  <c:v>1.1559999999999996E-2</c:v>
                </c:pt>
                <c:pt idx="56">
                  <c:v>1.1769999999999997E-2</c:v>
                </c:pt>
                <c:pt idx="57">
                  <c:v>1.1979999999999999E-2</c:v>
                </c:pt>
                <c:pt idx="58">
                  <c:v>1.2189999999999998E-2</c:v>
                </c:pt>
                <c:pt idx="59">
                  <c:v>1.2399999999999932E-2</c:v>
                </c:pt>
                <c:pt idx="60">
                  <c:v>1.2609999999999996E-2</c:v>
                </c:pt>
                <c:pt idx="61">
                  <c:v>1.2819999999999976E-2</c:v>
                </c:pt>
                <c:pt idx="62">
                  <c:v>1.3030000000000003E-2</c:v>
                </c:pt>
                <c:pt idx="63">
                  <c:v>1.323999999999999E-2</c:v>
                </c:pt>
                <c:pt idx="64">
                  <c:v>1.3450000000000005E-2</c:v>
                </c:pt>
                <c:pt idx="65">
                  <c:v>1.3659999999999992E-2</c:v>
                </c:pt>
                <c:pt idx="66">
                  <c:v>1.3870000000000021E-2</c:v>
                </c:pt>
                <c:pt idx="67">
                  <c:v>1.4079999999999922E-2</c:v>
                </c:pt>
                <c:pt idx="68">
                  <c:v>1.4289999999999994E-2</c:v>
                </c:pt>
                <c:pt idx="69">
                  <c:v>1.4499999999999935E-2</c:v>
                </c:pt>
                <c:pt idx="70">
                  <c:v>1.4709999999999996E-2</c:v>
                </c:pt>
                <c:pt idx="71">
                  <c:v>1.4919999999999996E-2</c:v>
                </c:pt>
                <c:pt idx="72">
                  <c:v>1.5129999999999998E-2</c:v>
                </c:pt>
                <c:pt idx="73">
                  <c:v>1.5339999999999996E-2</c:v>
                </c:pt>
                <c:pt idx="74">
                  <c:v>1.5550000000000003E-2</c:v>
                </c:pt>
                <c:pt idx="75">
                  <c:v>1.5759999999999996E-2</c:v>
                </c:pt>
                <c:pt idx="76">
                  <c:v>1.5969999999999995E-2</c:v>
                </c:pt>
                <c:pt idx="77">
                  <c:v>1.6179999999999996E-2</c:v>
                </c:pt>
                <c:pt idx="78">
                  <c:v>1.6390000000000005E-2</c:v>
                </c:pt>
                <c:pt idx="79">
                  <c:v>1.6599999999999997E-2</c:v>
                </c:pt>
                <c:pt idx="80">
                  <c:v>1.6810000000000005E-2</c:v>
                </c:pt>
                <c:pt idx="81">
                  <c:v>1.7019999999999976E-2</c:v>
                </c:pt>
                <c:pt idx="82">
                  <c:v>1.7230000000000002E-2</c:v>
                </c:pt>
                <c:pt idx="83">
                  <c:v>1.7439999999999994E-2</c:v>
                </c:pt>
                <c:pt idx="84">
                  <c:v>1.7650000000000002E-2</c:v>
                </c:pt>
                <c:pt idx="85">
                  <c:v>1.7860000000000025E-2</c:v>
                </c:pt>
                <c:pt idx="86">
                  <c:v>1.8069999999999999E-2</c:v>
                </c:pt>
                <c:pt idx="87">
                  <c:v>1.8279999999999994E-2</c:v>
                </c:pt>
                <c:pt idx="88">
                  <c:v>1.8489999999999999E-2</c:v>
                </c:pt>
                <c:pt idx="89">
                  <c:v>1.8699999999999994E-2</c:v>
                </c:pt>
                <c:pt idx="90">
                  <c:v>1.8910000000000021E-2</c:v>
                </c:pt>
                <c:pt idx="91">
                  <c:v>1.9119999999999995E-2</c:v>
                </c:pt>
                <c:pt idx="92">
                  <c:v>1.9329999999999996E-2</c:v>
                </c:pt>
                <c:pt idx="93">
                  <c:v>1.9539999999999995E-2</c:v>
                </c:pt>
                <c:pt idx="94">
                  <c:v>1.9750000000000087E-2</c:v>
                </c:pt>
                <c:pt idx="95">
                  <c:v>1.9959999999999995E-2</c:v>
                </c:pt>
                <c:pt idx="96">
                  <c:v>2.0169999999999997E-2</c:v>
                </c:pt>
                <c:pt idx="97">
                  <c:v>2.0379999999999999E-2</c:v>
                </c:pt>
                <c:pt idx="98">
                  <c:v>2.0590000000000001E-2</c:v>
                </c:pt>
                <c:pt idx="99">
                  <c:v>2.0799999999999996E-2</c:v>
                </c:pt>
                <c:pt idx="100">
                  <c:v>2.1010000000000011E-2</c:v>
                </c:pt>
                <c:pt idx="101">
                  <c:v>2.1220000000000006E-2</c:v>
                </c:pt>
                <c:pt idx="102">
                  <c:v>2.1430000000000116E-2</c:v>
                </c:pt>
                <c:pt idx="103">
                  <c:v>2.1640000000000121E-2</c:v>
                </c:pt>
                <c:pt idx="104">
                  <c:v>2.1850000000000012E-2</c:v>
                </c:pt>
                <c:pt idx="105">
                  <c:v>2.2060000000000041E-2</c:v>
                </c:pt>
                <c:pt idx="106">
                  <c:v>2.2270000000000147E-2</c:v>
                </c:pt>
                <c:pt idx="107">
                  <c:v>2.2480000000000128E-2</c:v>
                </c:pt>
                <c:pt idx="108">
                  <c:v>2.2690000000000016E-2</c:v>
                </c:pt>
                <c:pt idx="109">
                  <c:v>2.2900000000000042E-2</c:v>
                </c:pt>
                <c:pt idx="110">
                  <c:v>2.3109999999999988E-2</c:v>
                </c:pt>
                <c:pt idx="111">
                  <c:v>2.3319999999999994E-2</c:v>
                </c:pt>
                <c:pt idx="112">
                  <c:v>2.3529999999999988E-2</c:v>
                </c:pt>
                <c:pt idx="113">
                  <c:v>2.3740000000000001E-2</c:v>
                </c:pt>
                <c:pt idx="114">
                  <c:v>2.3949999999999996E-2</c:v>
                </c:pt>
                <c:pt idx="115">
                  <c:v>2.4159999999999994E-2</c:v>
                </c:pt>
                <c:pt idx="116">
                  <c:v>2.4369999999999989E-2</c:v>
                </c:pt>
                <c:pt idx="117">
                  <c:v>2.4580000000000001E-2</c:v>
                </c:pt>
                <c:pt idx="118">
                  <c:v>2.4789999999999996E-2</c:v>
                </c:pt>
                <c:pt idx="119">
                  <c:v>2.4999999999999994E-2</c:v>
                </c:pt>
                <c:pt idx="120">
                  <c:v>2.5210000000000014E-2</c:v>
                </c:pt>
                <c:pt idx="121">
                  <c:v>2.5420000000000002E-2</c:v>
                </c:pt>
                <c:pt idx="122">
                  <c:v>2.5630000000000052E-2</c:v>
                </c:pt>
                <c:pt idx="123">
                  <c:v>2.5840000000000016E-2</c:v>
                </c:pt>
                <c:pt idx="124">
                  <c:v>2.6050000000000042E-2</c:v>
                </c:pt>
                <c:pt idx="125">
                  <c:v>2.6260000000000006E-2</c:v>
                </c:pt>
                <c:pt idx="126">
                  <c:v>2.6470000000000139E-2</c:v>
                </c:pt>
                <c:pt idx="127">
                  <c:v>2.6680000000000096E-2</c:v>
                </c:pt>
                <c:pt idx="128">
                  <c:v>2.6890000000000042E-2</c:v>
                </c:pt>
                <c:pt idx="129">
                  <c:v>2.7100000000000016E-2</c:v>
                </c:pt>
                <c:pt idx="130">
                  <c:v>2.7310000000000011E-2</c:v>
                </c:pt>
                <c:pt idx="131">
                  <c:v>2.7519999999999999E-2</c:v>
                </c:pt>
                <c:pt idx="132">
                  <c:v>2.7730000000000081E-2</c:v>
                </c:pt>
                <c:pt idx="133">
                  <c:v>2.7940000000000052E-2</c:v>
                </c:pt>
                <c:pt idx="134">
                  <c:v>2.8149999999999994E-2</c:v>
                </c:pt>
                <c:pt idx="135">
                  <c:v>2.8359999999999993E-2</c:v>
                </c:pt>
                <c:pt idx="136">
                  <c:v>2.8569999999999988E-2</c:v>
                </c:pt>
                <c:pt idx="137">
                  <c:v>2.8780000000000003E-2</c:v>
                </c:pt>
                <c:pt idx="138">
                  <c:v>2.8989999999999998E-2</c:v>
                </c:pt>
                <c:pt idx="139">
                  <c:v>2.9200000000000011E-2</c:v>
                </c:pt>
                <c:pt idx="140">
                  <c:v>2.9410000000000006E-2</c:v>
                </c:pt>
                <c:pt idx="141">
                  <c:v>2.9620000000000004E-2</c:v>
                </c:pt>
                <c:pt idx="142">
                  <c:v>2.9829999999999992E-2</c:v>
                </c:pt>
                <c:pt idx="143">
                  <c:v>3.0040000000000042E-2</c:v>
                </c:pt>
                <c:pt idx="144">
                  <c:v>3.0250000000000016E-2</c:v>
                </c:pt>
                <c:pt idx="145">
                  <c:v>3.0460000000000004E-2</c:v>
                </c:pt>
                <c:pt idx="146">
                  <c:v>3.0669999999999999E-2</c:v>
                </c:pt>
                <c:pt idx="147">
                  <c:v>3.0880000000000081E-2</c:v>
                </c:pt>
                <c:pt idx="148">
                  <c:v>3.1090000000000055E-2</c:v>
                </c:pt>
                <c:pt idx="149">
                  <c:v>3.1300000000000008E-2</c:v>
                </c:pt>
                <c:pt idx="150">
                  <c:v>3.1509999999999996E-2</c:v>
                </c:pt>
                <c:pt idx="151">
                  <c:v>3.1720000000000005E-2</c:v>
                </c:pt>
                <c:pt idx="152">
                  <c:v>3.1930000000000056E-2</c:v>
                </c:pt>
                <c:pt idx="153">
                  <c:v>3.2140000000000009E-2</c:v>
                </c:pt>
                <c:pt idx="154">
                  <c:v>3.2350000000000011E-2</c:v>
                </c:pt>
                <c:pt idx="155">
                  <c:v>3.2560000000000006E-2</c:v>
                </c:pt>
                <c:pt idx="156">
                  <c:v>3.2770000000000056E-2</c:v>
                </c:pt>
                <c:pt idx="157">
                  <c:v>3.2980000000000016E-2</c:v>
                </c:pt>
                <c:pt idx="158">
                  <c:v>3.3190000000000004E-2</c:v>
                </c:pt>
                <c:pt idx="159">
                  <c:v>3.3399999999999999E-2</c:v>
                </c:pt>
                <c:pt idx="160">
                  <c:v>3.3610000000000001E-2</c:v>
                </c:pt>
                <c:pt idx="161">
                  <c:v>3.3819999999999996E-2</c:v>
                </c:pt>
                <c:pt idx="162">
                  <c:v>3.4030000000000019E-2</c:v>
                </c:pt>
                <c:pt idx="163">
                  <c:v>3.4240000000000041E-2</c:v>
                </c:pt>
                <c:pt idx="164">
                  <c:v>3.4450000000000008E-2</c:v>
                </c:pt>
                <c:pt idx="165">
                  <c:v>3.4659999999999996E-2</c:v>
                </c:pt>
                <c:pt idx="166">
                  <c:v>3.4870000000000081E-2</c:v>
                </c:pt>
                <c:pt idx="167">
                  <c:v>3.5080000000000042E-2</c:v>
                </c:pt>
                <c:pt idx="168">
                  <c:v>3.5290000000000009E-2</c:v>
                </c:pt>
                <c:pt idx="169">
                  <c:v>3.5500000000000011E-2</c:v>
                </c:pt>
                <c:pt idx="170">
                  <c:v>3.5710000000000006E-2</c:v>
                </c:pt>
                <c:pt idx="171">
                  <c:v>3.5920000000000001E-2</c:v>
                </c:pt>
                <c:pt idx="172">
                  <c:v>3.6129999999999995E-2</c:v>
                </c:pt>
                <c:pt idx="173">
                  <c:v>3.6340000000000011E-2</c:v>
                </c:pt>
                <c:pt idx="174">
                  <c:v>3.6550000000000006E-2</c:v>
                </c:pt>
                <c:pt idx="175">
                  <c:v>3.6760000000000001E-2</c:v>
                </c:pt>
                <c:pt idx="176">
                  <c:v>3.6969999999999996E-2</c:v>
                </c:pt>
                <c:pt idx="177">
                  <c:v>3.7180000000000019E-2</c:v>
                </c:pt>
                <c:pt idx="178">
                  <c:v>3.7390000000000014E-2</c:v>
                </c:pt>
                <c:pt idx="179">
                  <c:v>3.7600000000000189E-2</c:v>
                </c:pt>
                <c:pt idx="180">
                  <c:v>3.7810000000000163E-2</c:v>
                </c:pt>
                <c:pt idx="181">
                  <c:v>3.8020000000000005E-2</c:v>
                </c:pt>
                <c:pt idx="182">
                  <c:v>3.8230000000000042E-2</c:v>
                </c:pt>
                <c:pt idx="183">
                  <c:v>3.8440000000000009E-2</c:v>
                </c:pt>
                <c:pt idx="184">
                  <c:v>3.8650000000000011E-2</c:v>
                </c:pt>
                <c:pt idx="185">
                  <c:v>3.8860000000000006E-2</c:v>
                </c:pt>
                <c:pt idx="186">
                  <c:v>3.9070000000000056E-2</c:v>
                </c:pt>
                <c:pt idx="187">
                  <c:v>3.9280000000000009E-2</c:v>
                </c:pt>
                <c:pt idx="188">
                  <c:v>3.9490000000000011E-2</c:v>
                </c:pt>
                <c:pt idx="189">
                  <c:v>3.9700000000000006E-2</c:v>
                </c:pt>
                <c:pt idx="190">
                  <c:v>3.9910000000000001E-2</c:v>
                </c:pt>
                <c:pt idx="191">
                  <c:v>4.0120000000000003E-2</c:v>
                </c:pt>
                <c:pt idx="192">
                  <c:v>4.0330000000000123E-2</c:v>
                </c:pt>
                <c:pt idx="193">
                  <c:v>4.0539999999999993E-2</c:v>
                </c:pt>
                <c:pt idx="194">
                  <c:v>4.0750000000000092E-2</c:v>
                </c:pt>
                <c:pt idx="195">
                  <c:v>4.0960000000000024E-2</c:v>
                </c:pt>
                <c:pt idx="196">
                  <c:v>4.1169999999999977E-2</c:v>
                </c:pt>
                <c:pt idx="197">
                  <c:v>4.1379999999999986E-2</c:v>
                </c:pt>
                <c:pt idx="198">
                  <c:v>4.1589999999999995E-2</c:v>
                </c:pt>
                <c:pt idx="199">
                  <c:v>4.1800000000000004E-2</c:v>
                </c:pt>
                <c:pt idx="200">
                  <c:v>4.2010000000000033E-2</c:v>
                </c:pt>
                <c:pt idx="201">
                  <c:v>4.2219999999999994E-2</c:v>
                </c:pt>
                <c:pt idx="202">
                  <c:v>4.2430000000000113E-2</c:v>
                </c:pt>
                <c:pt idx="203">
                  <c:v>4.263999999999999E-2</c:v>
                </c:pt>
                <c:pt idx="204">
                  <c:v>4.2849999999999985E-2</c:v>
                </c:pt>
                <c:pt idx="205">
                  <c:v>4.3059999999999987E-2</c:v>
                </c:pt>
                <c:pt idx="206">
                  <c:v>4.3269999999999996E-2</c:v>
                </c:pt>
                <c:pt idx="207">
                  <c:v>4.3479999999999977E-2</c:v>
                </c:pt>
                <c:pt idx="208">
                  <c:v>4.3689999999999986E-2</c:v>
                </c:pt>
                <c:pt idx="209">
                  <c:v>4.3900000000000022E-2</c:v>
                </c:pt>
                <c:pt idx="210">
                  <c:v>4.4110000000000114E-2</c:v>
                </c:pt>
                <c:pt idx="211">
                  <c:v>4.4320000000000123E-2</c:v>
                </c:pt>
                <c:pt idx="212">
                  <c:v>4.4529999999999993E-2</c:v>
                </c:pt>
                <c:pt idx="213">
                  <c:v>4.4740000000000113E-2</c:v>
                </c:pt>
                <c:pt idx="214">
                  <c:v>4.494999999999999E-2</c:v>
                </c:pt>
                <c:pt idx="215">
                  <c:v>4.5159999999999985E-2</c:v>
                </c:pt>
                <c:pt idx="216">
                  <c:v>4.5370000000000014E-2</c:v>
                </c:pt>
                <c:pt idx="217">
                  <c:v>4.5579999999999996E-2</c:v>
                </c:pt>
                <c:pt idx="218">
                  <c:v>4.5790000000000275E-2</c:v>
                </c:pt>
                <c:pt idx="219">
                  <c:v>4.6000000000000013E-2</c:v>
                </c:pt>
                <c:pt idx="220">
                  <c:v>4.6209999999999966E-2</c:v>
                </c:pt>
                <c:pt idx="221">
                  <c:v>4.6420000000000003E-2</c:v>
                </c:pt>
                <c:pt idx="222">
                  <c:v>4.6629999999999956E-2</c:v>
                </c:pt>
                <c:pt idx="223">
                  <c:v>4.6839999999999986E-2</c:v>
                </c:pt>
                <c:pt idx="224">
                  <c:v>4.7050000000000029E-2</c:v>
                </c:pt>
                <c:pt idx="225">
                  <c:v>4.725999999999999E-2</c:v>
                </c:pt>
                <c:pt idx="226">
                  <c:v>4.7470000000000019E-2</c:v>
                </c:pt>
                <c:pt idx="227">
                  <c:v>4.7679999999999986E-2</c:v>
                </c:pt>
                <c:pt idx="228">
                  <c:v>4.7890000000000134E-2</c:v>
                </c:pt>
                <c:pt idx="229">
                  <c:v>4.8100000000000004E-2</c:v>
                </c:pt>
                <c:pt idx="230">
                  <c:v>4.8310000000000033E-2</c:v>
                </c:pt>
                <c:pt idx="231">
                  <c:v>4.8519999999999994E-2</c:v>
                </c:pt>
                <c:pt idx="232">
                  <c:v>4.8730000000000114E-2</c:v>
                </c:pt>
                <c:pt idx="233">
                  <c:v>4.893999999999999E-2</c:v>
                </c:pt>
                <c:pt idx="234">
                  <c:v>4.9149999999999985E-2</c:v>
                </c:pt>
                <c:pt idx="235">
                  <c:v>4.9360000000000397E-2</c:v>
                </c:pt>
                <c:pt idx="236">
                  <c:v>4.957000000000001E-2</c:v>
                </c:pt>
                <c:pt idx="237">
                  <c:v>4.9780000000000317E-2</c:v>
                </c:pt>
                <c:pt idx="238">
                  <c:v>4.9990000000000201E-2</c:v>
                </c:pt>
                <c:pt idx="239">
                  <c:v>5.0200000000000022E-2</c:v>
                </c:pt>
                <c:pt idx="240">
                  <c:v>5.0410000000000114E-2</c:v>
                </c:pt>
                <c:pt idx="241">
                  <c:v>5.0619999999999991E-2</c:v>
                </c:pt>
                <c:pt idx="242">
                  <c:v>5.0829999999999986E-2</c:v>
                </c:pt>
                <c:pt idx="243">
                  <c:v>5.1039999999999995E-2</c:v>
                </c:pt>
                <c:pt idx="244">
                  <c:v>5.1249999999999955E-2</c:v>
                </c:pt>
                <c:pt idx="245">
                  <c:v>5.1459999999999985E-2</c:v>
                </c:pt>
                <c:pt idx="246">
                  <c:v>5.1669999999999987E-2</c:v>
                </c:pt>
                <c:pt idx="247">
                  <c:v>5.1879999999999989E-2</c:v>
                </c:pt>
                <c:pt idx="248">
                  <c:v>5.2090000000000275E-2</c:v>
                </c:pt>
                <c:pt idx="249">
                  <c:v>5.2300000000000034E-2</c:v>
                </c:pt>
                <c:pt idx="250">
                  <c:v>5.2509999999999994E-2</c:v>
                </c:pt>
                <c:pt idx="251">
                  <c:v>5.2720000000000114E-2</c:v>
                </c:pt>
                <c:pt idx="252">
                  <c:v>5.2929999999999991E-2</c:v>
                </c:pt>
                <c:pt idx="253">
                  <c:v>5.3139999999999986E-2</c:v>
                </c:pt>
                <c:pt idx="254">
                  <c:v>5.3350000000000029E-2</c:v>
                </c:pt>
                <c:pt idx="255">
                  <c:v>5.355999999999999E-2</c:v>
                </c:pt>
                <c:pt idx="256">
                  <c:v>5.3770000000000019E-2</c:v>
                </c:pt>
                <c:pt idx="257">
                  <c:v>5.3979999999999986E-2</c:v>
                </c:pt>
                <c:pt idx="258">
                  <c:v>5.4190000000000134E-2</c:v>
                </c:pt>
                <c:pt idx="259">
                  <c:v>5.4400000000000184E-2</c:v>
                </c:pt>
                <c:pt idx="260">
                  <c:v>5.4610000000000034E-2</c:v>
                </c:pt>
                <c:pt idx="261">
                  <c:v>5.4820000000000112E-2</c:v>
                </c:pt>
                <c:pt idx="262">
                  <c:v>5.5030000000000023E-2</c:v>
                </c:pt>
                <c:pt idx="263">
                  <c:v>5.523999999999999E-2</c:v>
                </c:pt>
                <c:pt idx="264">
                  <c:v>5.5449999999999985E-2</c:v>
                </c:pt>
                <c:pt idx="265">
                  <c:v>5.5659999999999987E-2</c:v>
                </c:pt>
                <c:pt idx="266">
                  <c:v>5.587000000000001E-2</c:v>
                </c:pt>
                <c:pt idx="267">
                  <c:v>5.6079999999999977E-2</c:v>
                </c:pt>
                <c:pt idx="268">
                  <c:v>5.6289999999999986E-2</c:v>
                </c:pt>
                <c:pt idx="269">
                  <c:v>5.6500000000000009E-2</c:v>
                </c:pt>
                <c:pt idx="270">
                  <c:v>5.6710000000000114E-2</c:v>
                </c:pt>
                <c:pt idx="271">
                  <c:v>5.6920000000000005E-2</c:v>
                </c:pt>
                <c:pt idx="272">
                  <c:v>5.7129999999999986E-2</c:v>
                </c:pt>
                <c:pt idx="273">
                  <c:v>5.734000000000003E-2</c:v>
                </c:pt>
                <c:pt idx="274">
                  <c:v>5.754999999999999E-2</c:v>
                </c:pt>
                <c:pt idx="275">
                  <c:v>5.7760000000000339E-2</c:v>
                </c:pt>
                <c:pt idx="276">
                  <c:v>5.7970000000000022E-2</c:v>
                </c:pt>
                <c:pt idx="277">
                  <c:v>5.8179999999999975E-2</c:v>
                </c:pt>
                <c:pt idx="278">
                  <c:v>5.8390000000000275E-2</c:v>
                </c:pt>
                <c:pt idx="279">
                  <c:v>5.8600000000000006E-2</c:v>
                </c:pt>
                <c:pt idx="280">
                  <c:v>5.8809999999999994E-2</c:v>
                </c:pt>
                <c:pt idx="281">
                  <c:v>5.9020000000000114E-2</c:v>
                </c:pt>
                <c:pt idx="282">
                  <c:v>5.9229999999999991E-2</c:v>
                </c:pt>
                <c:pt idx="283">
                  <c:v>5.9440000000000021E-2</c:v>
                </c:pt>
                <c:pt idx="284">
                  <c:v>5.9650000000000022E-2</c:v>
                </c:pt>
                <c:pt idx="285">
                  <c:v>5.986000000000033E-2</c:v>
                </c:pt>
                <c:pt idx="286">
                  <c:v>6.0070000000000019E-2</c:v>
                </c:pt>
                <c:pt idx="287">
                  <c:v>6.0279999999999986E-2</c:v>
                </c:pt>
                <c:pt idx="288">
                  <c:v>6.0490000000000134E-2</c:v>
                </c:pt>
                <c:pt idx="289">
                  <c:v>6.0700000000000122E-2</c:v>
                </c:pt>
                <c:pt idx="290">
                  <c:v>6.0910000000000034E-2</c:v>
                </c:pt>
                <c:pt idx="291">
                  <c:v>6.1119999999999987E-2</c:v>
                </c:pt>
                <c:pt idx="292">
                  <c:v>6.1330000000000023E-2</c:v>
                </c:pt>
                <c:pt idx="293">
                  <c:v>6.1539999999999991E-2</c:v>
                </c:pt>
                <c:pt idx="294">
                  <c:v>6.1749999999999985E-2</c:v>
                </c:pt>
                <c:pt idx="295">
                  <c:v>6.1959999999999987E-2</c:v>
                </c:pt>
                <c:pt idx="296">
                  <c:v>6.217000000000001E-2</c:v>
                </c:pt>
                <c:pt idx="297">
                  <c:v>6.2380000000000276E-2</c:v>
                </c:pt>
                <c:pt idx="298">
                  <c:v>6.2589999999999993E-2</c:v>
                </c:pt>
                <c:pt idx="299">
                  <c:v>6.2800000000000092E-2</c:v>
                </c:pt>
                <c:pt idx="300">
                  <c:v>6.3009999999999983E-2</c:v>
                </c:pt>
                <c:pt idx="301">
                  <c:v>6.3219999999999998E-2</c:v>
                </c:pt>
                <c:pt idx="302">
                  <c:v>6.3430000000000014E-2</c:v>
                </c:pt>
                <c:pt idx="303">
                  <c:v>6.3639999999999988E-2</c:v>
                </c:pt>
                <c:pt idx="304">
                  <c:v>6.384999999999999E-2</c:v>
                </c:pt>
                <c:pt idx="305">
                  <c:v>6.4060000000000034E-2</c:v>
                </c:pt>
                <c:pt idx="306">
                  <c:v>6.4269999999999994E-2</c:v>
                </c:pt>
                <c:pt idx="307">
                  <c:v>6.4480000000000023E-2</c:v>
                </c:pt>
                <c:pt idx="308">
                  <c:v>6.4689999999999984E-2</c:v>
                </c:pt>
                <c:pt idx="309">
                  <c:v>6.4900000000000083E-2</c:v>
                </c:pt>
                <c:pt idx="310">
                  <c:v>6.5110000000000084E-2</c:v>
                </c:pt>
                <c:pt idx="311">
                  <c:v>6.5320000000000031E-2</c:v>
                </c:pt>
                <c:pt idx="312">
                  <c:v>6.5529999999999991E-2</c:v>
                </c:pt>
                <c:pt idx="313">
                  <c:v>6.5740000000000021E-2</c:v>
                </c:pt>
                <c:pt idx="314">
                  <c:v>6.5949999999999981E-2</c:v>
                </c:pt>
                <c:pt idx="315">
                  <c:v>6.6159999999999983E-2</c:v>
                </c:pt>
                <c:pt idx="316">
                  <c:v>6.6370000000000012E-2</c:v>
                </c:pt>
                <c:pt idx="317">
                  <c:v>6.6579999999999986E-2</c:v>
                </c:pt>
                <c:pt idx="318">
                  <c:v>6.6790000000000113E-2</c:v>
                </c:pt>
                <c:pt idx="319">
                  <c:v>6.699999999999999E-2</c:v>
                </c:pt>
                <c:pt idx="320">
                  <c:v>6.7209999999999992E-2</c:v>
                </c:pt>
                <c:pt idx="321">
                  <c:v>6.7420000000000022E-2</c:v>
                </c:pt>
                <c:pt idx="322">
                  <c:v>6.7629999999999982E-2</c:v>
                </c:pt>
                <c:pt idx="323">
                  <c:v>6.7840000000000039E-2</c:v>
                </c:pt>
                <c:pt idx="324">
                  <c:v>6.8049999999999999E-2</c:v>
                </c:pt>
                <c:pt idx="325">
                  <c:v>6.8259999999999987E-2</c:v>
                </c:pt>
                <c:pt idx="326">
                  <c:v>6.8470000000000003E-2</c:v>
                </c:pt>
                <c:pt idx="327">
                  <c:v>6.8679999999999977E-2</c:v>
                </c:pt>
                <c:pt idx="328">
                  <c:v>6.8889999999999993E-2</c:v>
                </c:pt>
                <c:pt idx="329">
                  <c:v>6.9100000000000092E-2</c:v>
                </c:pt>
                <c:pt idx="330">
                  <c:v>6.9310000000000455E-2</c:v>
                </c:pt>
                <c:pt idx="331">
                  <c:v>6.9520000000000054E-2</c:v>
                </c:pt>
                <c:pt idx="332">
                  <c:v>6.9730000000000417E-2</c:v>
                </c:pt>
                <c:pt idx="333">
                  <c:v>6.994000000000003E-2</c:v>
                </c:pt>
                <c:pt idx="334">
                  <c:v>7.014999999999999E-2</c:v>
                </c:pt>
                <c:pt idx="335">
                  <c:v>7.0360000000000034E-2</c:v>
                </c:pt>
                <c:pt idx="336">
                  <c:v>7.0569999999999994E-2</c:v>
                </c:pt>
                <c:pt idx="337">
                  <c:v>7.0780000000000023E-2</c:v>
                </c:pt>
                <c:pt idx="338">
                  <c:v>7.0989999999999984E-2</c:v>
                </c:pt>
                <c:pt idx="339">
                  <c:v>7.1199999999999999E-2</c:v>
                </c:pt>
                <c:pt idx="340">
                  <c:v>7.1410000000000029E-2</c:v>
                </c:pt>
                <c:pt idx="341">
                  <c:v>7.1619999999999989E-2</c:v>
                </c:pt>
                <c:pt idx="342">
                  <c:v>7.1829999999999991E-2</c:v>
                </c:pt>
                <c:pt idx="343">
                  <c:v>7.2040000000000021E-2</c:v>
                </c:pt>
                <c:pt idx="344">
                  <c:v>7.2249999999999981E-2</c:v>
                </c:pt>
                <c:pt idx="345">
                  <c:v>7.2460000000000024E-2</c:v>
                </c:pt>
                <c:pt idx="346">
                  <c:v>7.2670000000000012E-2</c:v>
                </c:pt>
                <c:pt idx="347">
                  <c:v>7.2880000000000111E-2</c:v>
                </c:pt>
                <c:pt idx="348">
                  <c:v>7.3089999999999974E-2</c:v>
                </c:pt>
                <c:pt idx="349">
                  <c:v>7.3300000000000004E-2</c:v>
                </c:pt>
                <c:pt idx="350">
                  <c:v>7.3509999999999992E-2</c:v>
                </c:pt>
                <c:pt idx="351">
                  <c:v>7.3720000000000022E-2</c:v>
                </c:pt>
                <c:pt idx="352">
                  <c:v>7.3929999999999982E-2</c:v>
                </c:pt>
                <c:pt idx="353">
                  <c:v>7.4140000000000025E-2</c:v>
                </c:pt>
                <c:pt idx="354">
                  <c:v>7.4350000000000124E-2</c:v>
                </c:pt>
                <c:pt idx="355">
                  <c:v>7.4560000000000334E-2</c:v>
                </c:pt>
                <c:pt idx="356">
                  <c:v>7.4770000000000184E-2</c:v>
                </c:pt>
                <c:pt idx="357">
                  <c:v>7.4980000000000033E-2</c:v>
                </c:pt>
                <c:pt idx="358">
                  <c:v>7.5189999999999993E-2</c:v>
                </c:pt>
                <c:pt idx="359">
                  <c:v>7.5400000000000064E-2</c:v>
                </c:pt>
                <c:pt idx="360">
                  <c:v>7.5609999999999983E-2</c:v>
                </c:pt>
                <c:pt idx="361">
                  <c:v>7.5820000000000054E-2</c:v>
                </c:pt>
                <c:pt idx="362">
                  <c:v>7.6030000000000014E-2</c:v>
                </c:pt>
                <c:pt idx="363">
                  <c:v>7.6239999999999974E-2</c:v>
                </c:pt>
                <c:pt idx="364">
                  <c:v>7.644999999999999E-2</c:v>
                </c:pt>
                <c:pt idx="365">
                  <c:v>7.6659999999999978E-2</c:v>
                </c:pt>
                <c:pt idx="366">
                  <c:v>7.6869999999999994E-2</c:v>
                </c:pt>
                <c:pt idx="367">
                  <c:v>7.7080000000000023E-2</c:v>
                </c:pt>
                <c:pt idx="368">
                  <c:v>7.7289999999999984E-2</c:v>
                </c:pt>
                <c:pt idx="369">
                  <c:v>7.7500000000000083E-2</c:v>
                </c:pt>
                <c:pt idx="370">
                  <c:v>7.7710000000000432E-2</c:v>
                </c:pt>
                <c:pt idx="371">
                  <c:v>7.7920000000000031E-2</c:v>
                </c:pt>
                <c:pt idx="372">
                  <c:v>7.8129999999999991E-2</c:v>
                </c:pt>
                <c:pt idx="373">
                  <c:v>7.8340000000000021E-2</c:v>
                </c:pt>
                <c:pt idx="374">
                  <c:v>7.8549999999999981E-2</c:v>
                </c:pt>
                <c:pt idx="375">
                  <c:v>7.8760000000000024E-2</c:v>
                </c:pt>
                <c:pt idx="376">
                  <c:v>7.8970000000000012E-2</c:v>
                </c:pt>
                <c:pt idx="377">
                  <c:v>7.9180000000000014E-2</c:v>
                </c:pt>
                <c:pt idx="378">
                  <c:v>7.9390000000000488E-2</c:v>
                </c:pt>
                <c:pt idx="379">
                  <c:v>7.9600000000000032E-2</c:v>
                </c:pt>
                <c:pt idx="380">
                  <c:v>7.9810000000000242E-2</c:v>
                </c:pt>
                <c:pt idx="381">
                  <c:v>8.0020000000000244E-2</c:v>
                </c:pt>
                <c:pt idx="382">
                  <c:v>8.0230000000000024E-2</c:v>
                </c:pt>
                <c:pt idx="383">
                  <c:v>8.0440000000000011E-2</c:v>
                </c:pt>
                <c:pt idx="384">
                  <c:v>8.0650000000000568E-2</c:v>
                </c:pt>
                <c:pt idx="385">
                  <c:v>8.0860000000000098E-2</c:v>
                </c:pt>
                <c:pt idx="386">
                  <c:v>8.1070000000000003E-2</c:v>
                </c:pt>
                <c:pt idx="387">
                  <c:v>8.1280000000000005E-2</c:v>
                </c:pt>
                <c:pt idx="388">
                  <c:v>8.1490000000000007E-2</c:v>
                </c:pt>
                <c:pt idx="389">
                  <c:v>8.1700000000000064E-2</c:v>
                </c:pt>
                <c:pt idx="390">
                  <c:v>8.1910000000000011E-2</c:v>
                </c:pt>
                <c:pt idx="391">
                  <c:v>8.2120000000000026E-2</c:v>
                </c:pt>
                <c:pt idx="392">
                  <c:v>8.233E-2</c:v>
                </c:pt>
                <c:pt idx="393">
                  <c:v>8.2540000000000044E-2</c:v>
                </c:pt>
                <c:pt idx="394">
                  <c:v>8.275000000000006E-2</c:v>
                </c:pt>
                <c:pt idx="395">
                  <c:v>8.2960000000000006E-2</c:v>
                </c:pt>
                <c:pt idx="396">
                  <c:v>8.3170000000000077E-2</c:v>
                </c:pt>
                <c:pt idx="397">
                  <c:v>8.3380000000000024E-2</c:v>
                </c:pt>
                <c:pt idx="398">
                  <c:v>8.3590000000000775E-2</c:v>
                </c:pt>
                <c:pt idx="399">
                  <c:v>8.3800000000000263E-2</c:v>
                </c:pt>
                <c:pt idx="400">
                  <c:v>8.4010000000000043E-2</c:v>
                </c:pt>
                <c:pt idx="401">
                  <c:v>8.4220000000000225E-2</c:v>
                </c:pt>
                <c:pt idx="402">
                  <c:v>8.4430000000000047E-2</c:v>
                </c:pt>
                <c:pt idx="403">
                  <c:v>8.4640000000000243E-2</c:v>
                </c:pt>
                <c:pt idx="404">
                  <c:v>8.4850000000000578E-2</c:v>
                </c:pt>
                <c:pt idx="405">
                  <c:v>8.5060000000000066E-2</c:v>
                </c:pt>
                <c:pt idx="406">
                  <c:v>8.5270000000000026E-2</c:v>
                </c:pt>
                <c:pt idx="407">
                  <c:v>8.5480000000000014E-2</c:v>
                </c:pt>
                <c:pt idx="408">
                  <c:v>8.5690000000000266E-2</c:v>
                </c:pt>
                <c:pt idx="409">
                  <c:v>8.5900000000000046E-2</c:v>
                </c:pt>
                <c:pt idx="410">
                  <c:v>8.611000000000002E-2</c:v>
                </c:pt>
                <c:pt idx="411">
                  <c:v>8.6320000000000008E-2</c:v>
                </c:pt>
                <c:pt idx="412">
                  <c:v>8.6530000000000204E-2</c:v>
                </c:pt>
                <c:pt idx="413">
                  <c:v>8.6740000000000025E-2</c:v>
                </c:pt>
                <c:pt idx="414">
                  <c:v>8.6950000000000041E-2</c:v>
                </c:pt>
                <c:pt idx="415">
                  <c:v>8.7160000000000043E-2</c:v>
                </c:pt>
                <c:pt idx="416">
                  <c:v>8.7370000000000031E-2</c:v>
                </c:pt>
                <c:pt idx="417">
                  <c:v>8.7580000000000005E-2</c:v>
                </c:pt>
                <c:pt idx="418">
                  <c:v>8.7790000000000062E-2</c:v>
                </c:pt>
                <c:pt idx="419">
                  <c:v>8.8000000000000245E-2</c:v>
                </c:pt>
                <c:pt idx="420">
                  <c:v>8.8210000000000066E-2</c:v>
                </c:pt>
                <c:pt idx="421">
                  <c:v>8.8420000000000068E-2</c:v>
                </c:pt>
                <c:pt idx="422">
                  <c:v>8.8630000000000569E-2</c:v>
                </c:pt>
                <c:pt idx="423">
                  <c:v>8.8840000000000224E-2</c:v>
                </c:pt>
                <c:pt idx="424">
                  <c:v>8.9050000000000268E-2</c:v>
                </c:pt>
                <c:pt idx="425">
                  <c:v>8.9260000000000048E-2</c:v>
                </c:pt>
                <c:pt idx="426">
                  <c:v>8.9470000000000022E-2</c:v>
                </c:pt>
                <c:pt idx="427">
                  <c:v>8.9680000000000065E-2</c:v>
                </c:pt>
                <c:pt idx="428">
                  <c:v>8.9890000000000247E-2</c:v>
                </c:pt>
                <c:pt idx="429">
                  <c:v>9.0100000000000027E-2</c:v>
                </c:pt>
                <c:pt idx="430">
                  <c:v>9.0310000000000001E-2</c:v>
                </c:pt>
                <c:pt idx="431">
                  <c:v>9.0520000000000642E-2</c:v>
                </c:pt>
                <c:pt idx="432">
                  <c:v>9.0730000000000061E-2</c:v>
                </c:pt>
                <c:pt idx="433">
                  <c:v>9.0940000000000062E-2</c:v>
                </c:pt>
                <c:pt idx="434">
                  <c:v>9.1150000000000078E-2</c:v>
                </c:pt>
                <c:pt idx="435">
                  <c:v>9.1360000000000025E-2</c:v>
                </c:pt>
                <c:pt idx="436">
                  <c:v>9.157000000000004E-2</c:v>
                </c:pt>
                <c:pt idx="437">
                  <c:v>9.1780000000000014E-2</c:v>
                </c:pt>
                <c:pt idx="438">
                  <c:v>9.1990000000000044E-2</c:v>
                </c:pt>
                <c:pt idx="439">
                  <c:v>9.2200000000000004E-2</c:v>
                </c:pt>
                <c:pt idx="440">
                  <c:v>9.2409999999999992E-2</c:v>
                </c:pt>
                <c:pt idx="441">
                  <c:v>9.2620000000000244E-2</c:v>
                </c:pt>
                <c:pt idx="442">
                  <c:v>9.2830000000000024E-2</c:v>
                </c:pt>
                <c:pt idx="443">
                  <c:v>9.3040000000000067E-2</c:v>
                </c:pt>
                <c:pt idx="444">
                  <c:v>9.3250000000000596E-2</c:v>
                </c:pt>
                <c:pt idx="445">
                  <c:v>9.3460000000000168E-2</c:v>
                </c:pt>
                <c:pt idx="446">
                  <c:v>9.3670000000000572E-2</c:v>
                </c:pt>
                <c:pt idx="447">
                  <c:v>9.3880000000000047E-2</c:v>
                </c:pt>
                <c:pt idx="448">
                  <c:v>9.4090000000000243E-2</c:v>
                </c:pt>
                <c:pt idx="449">
                  <c:v>9.4300000000000064E-2</c:v>
                </c:pt>
                <c:pt idx="450">
                  <c:v>9.4510000000000205E-2</c:v>
                </c:pt>
                <c:pt idx="451">
                  <c:v>9.4720000000000568E-2</c:v>
                </c:pt>
                <c:pt idx="452">
                  <c:v>9.4930000000000098E-2</c:v>
                </c:pt>
                <c:pt idx="453">
                  <c:v>9.5140000000000044E-2</c:v>
                </c:pt>
                <c:pt idx="454">
                  <c:v>9.535000000000006E-2</c:v>
                </c:pt>
                <c:pt idx="455">
                  <c:v>9.5560000000000297E-2</c:v>
                </c:pt>
                <c:pt idx="456">
                  <c:v>9.5770000000000077E-2</c:v>
                </c:pt>
                <c:pt idx="457">
                  <c:v>9.5980000000000024E-2</c:v>
                </c:pt>
                <c:pt idx="458">
                  <c:v>9.6190000000000067E-2</c:v>
                </c:pt>
                <c:pt idx="459">
                  <c:v>9.6400000000000013E-2</c:v>
                </c:pt>
                <c:pt idx="460">
                  <c:v>9.6610000000000057E-2</c:v>
                </c:pt>
                <c:pt idx="461">
                  <c:v>9.6820000000000225E-2</c:v>
                </c:pt>
                <c:pt idx="462">
                  <c:v>9.7030000000000047E-2</c:v>
                </c:pt>
                <c:pt idx="463">
                  <c:v>9.7239999999999993E-2</c:v>
                </c:pt>
                <c:pt idx="464">
                  <c:v>9.7450000000000023E-2</c:v>
                </c:pt>
                <c:pt idx="465">
                  <c:v>9.7660000000000066E-2</c:v>
                </c:pt>
                <c:pt idx="466">
                  <c:v>9.7870000000000013E-2</c:v>
                </c:pt>
                <c:pt idx="467">
                  <c:v>9.8080000000000028E-2</c:v>
                </c:pt>
                <c:pt idx="468">
                  <c:v>9.8290000000000224E-2</c:v>
                </c:pt>
                <c:pt idx="469">
                  <c:v>9.850000000000067E-2</c:v>
                </c:pt>
                <c:pt idx="470">
                  <c:v>9.8710000000000228E-2</c:v>
                </c:pt>
                <c:pt idx="471">
                  <c:v>9.8920000000000632E-2</c:v>
                </c:pt>
                <c:pt idx="472">
                  <c:v>9.9130000000000204E-2</c:v>
                </c:pt>
                <c:pt idx="473">
                  <c:v>9.9340000000000026E-2</c:v>
                </c:pt>
                <c:pt idx="474">
                  <c:v>9.9550000000000735E-2</c:v>
                </c:pt>
                <c:pt idx="475">
                  <c:v>9.976000000000057E-2</c:v>
                </c:pt>
                <c:pt idx="476">
                  <c:v>9.9970000000000128E-2</c:v>
                </c:pt>
                <c:pt idx="477">
                  <c:v>0.10017999999999998</c:v>
                </c:pt>
                <c:pt idx="478">
                  <c:v>0.10038999999999947</c:v>
                </c:pt>
                <c:pt idx="479">
                  <c:v>0.10059999999999998</c:v>
                </c:pt>
                <c:pt idx="480">
                  <c:v>0.1008099999999995</c:v>
                </c:pt>
                <c:pt idx="481">
                  <c:v>0.10101999999999985</c:v>
                </c:pt>
                <c:pt idx="482">
                  <c:v>0.10122999999999997</c:v>
                </c:pt>
                <c:pt idx="483">
                  <c:v>0.10143999999999995</c:v>
                </c:pt>
                <c:pt idx="484">
                  <c:v>0.10164999999999998</c:v>
                </c:pt>
                <c:pt idx="485">
                  <c:v>0.10185999999999944</c:v>
                </c:pt>
                <c:pt idx="486">
                  <c:v>0.10206999999999998</c:v>
                </c:pt>
                <c:pt idx="487">
                  <c:v>0.10227999999999997</c:v>
                </c:pt>
                <c:pt idx="488">
                  <c:v>0.10248999999999985</c:v>
                </c:pt>
                <c:pt idx="489">
                  <c:v>0.10269999999999997</c:v>
                </c:pt>
                <c:pt idx="490">
                  <c:v>0.10290999999999995</c:v>
                </c:pt>
                <c:pt idx="491">
                  <c:v>0.10311999999999998</c:v>
                </c:pt>
                <c:pt idx="492">
                  <c:v>0.10332999999999998</c:v>
                </c:pt>
                <c:pt idx="493">
                  <c:v>0.10353999999999998</c:v>
                </c:pt>
                <c:pt idx="494">
                  <c:v>0.10374999999999997</c:v>
                </c:pt>
                <c:pt idx="495">
                  <c:v>0.10395999999999951</c:v>
                </c:pt>
                <c:pt idx="496">
                  <c:v>0.10416999999999997</c:v>
                </c:pt>
                <c:pt idx="497">
                  <c:v>0.10437999999999995</c:v>
                </c:pt>
                <c:pt idx="498">
                  <c:v>0.10458999999999995</c:v>
                </c:pt>
                <c:pt idx="499">
                  <c:v>0.10479999999999999</c:v>
                </c:pt>
                <c:pt idx="500">
                  <c:v>0.10500999999999998</c:v>
                </c:pt>
                <c:pt idx="501">
                  <c:v>0.10521999999999998</c:v>
                </c:pt>
                <c:pt idx="502">
                  <c:v>0.10542999999999997</c:v>
                </c:pt>
                <c:pt idx="503">
                  <c:v>0.10563999999999997</c:v>
                </c:pt>
                <c:pt idx="504">
                  <c:v>0.10584999999999985</c:v>
                </c:pt>
                <c:pt idx="505">
                  <c:v>0.10605999999999995</c:v>
                </c:pt>
                <c:pt idx="506">
                  <c:v>0.10626999999999999</c:v>
                </c:pt>
                <c:pt idx="507">
                  <c:v>0.10647999999999998</c:v>
                </c:pt>
                <c:pt idx="508">
                  <c:v>0.10668999999999998</c:v>
                </c:pt>
                <c:pt idx="509">
                  <c:v>0.10689999999999997</c:v>
                </c:pt>
                <c:pt idx="510">
                  <c:v>0.10710999999999997</c:v>
                </c:pt>
                <c:pt idx="511">
                  <c:v>0.10731999999999985</c:v>
                </c:pt>
                <c:pt idx="512">
                  <c:v>0.10752999999999997</c:v>
                </c:pt>
                <c:pt idx="513">
                  <c:v>0.10773999999999997</c:v>
                </c:pt>
                <c:pt idx="514">
                  <c:v>0.10794999999999998</c:v>
                </c:pt>
                <c:pt idx="515">
                  <c:v>0.10815999999999998</c:v>
                </c:pt>
                <c:pt idx="516">
                  <c:v>0.10836999999999997</c:v>
                </c:pt>
                <c:pt idx="517">
                  <c:v>0.10857999999999997</c:v>
                </c:pt>
                <c:pt idx="518">
                  <c:v>0.10878999999999997</c:v>
                </c:pt>
                <c:pt idx="519">
                  <c:v>0.10899999999999997</c:v>
                </c:pt>
                <c:pt idx="520">
                  <c:v>0.10920999999999997</c:v>
                </c:pt>
                <c:pt idx="521">
                  <c:v>0.10941999999999998</c:v>
                </c:pt>
                <c:pt idx="522">
                  <c:v>0.10962999999999999</c:v>
                </c:pt>
                <c:pt idx="523">
                  <c:v>0.10983999999999997</c:v>
                </c:pt>
                <c:pt idx="524">
                  <c:v>0.11004999999999952</c:v>
                </c:pt>
                <c:pt idx="525">
                  <c:v>0.11025999999999954</c:v>
                </c:pt>
                <c:pt idx="526">
                  <c:v>0.11046999999999985</c:v>
                </c:pt>
                <c:pt idx="527">
                  <c:v>0.11067999999999995</c:v>
                </c:pt>
                <c:pt idx="528">
                  <c:v>0.11088999999999932</c:v>
                </c:pt>
                <c:pt idx="529">
                  <c:v>0.11109999999999998</c:v>
                </c:pt>
                <c:pt idx="530">
                  <c:v>0.11130999999999949</c:v>
                </c:pt>
                <c:pt idx="531">
                  <c:v>0.11151999999999949</c:v>
                </c:pt>
                <c:pt idx="532">
                  <c:v>0.11173000000000002</c:v>
                </c:pt>
                <c:pt idx="533">
                  <c:v>0.11193999999999985</c:v>
                </c:pt>
                <c:pt idx="534">
                  <c:v>0.11214999999999985</c:v>
                </c:pt>
                <c:pt idx="535">
                  <c:v>0.11235999999999932</c:v>
                </c:pt>
                <c:pt idx="536">
                  <c:v>0.11256999999999998</c:v>
                </c:pt>
                <c:pt idx="537">
                  <c:v>0.11277999999999998</c:v>
                </c:pt>
                <c:pt idx="538">
                  <c:v>0.11298999999999949</c:v>
                </c:pt>
                <c:pt idx="539">
                  <c:v>0.11320000000000002</c:v>
                </c:pt>
                <c:pt idx="540">
                  <c:v>0.11340999999999954</c:v>
                </c:pt>
                <c:pt idx="541">
                  <c:v>0.11361999999999985</c:v>
                </c:pt>
                <c:pt idx="542">
                  <c:v>0.11382999999999995</c:v>
                </c:pt>
                <c:pt idx="543">
                  <c:v>0.11403999999999995</c:v>
                </c:pt>
                <c:pt idx="544">
                  <c:v>0.11424999999999998</c:v>
                </c:pt>
                <c:pt idx="545">
                  <c:v>0.11445999999999946</c:v>
                </c:pt>
                <c:pt idx="546">
                  <c:v>0.11466999999999998</c:v>
                </c:pt>
                <c:pt idx="547">
                  <c:v>0.11487999999999954</c:v>
                </c:pt>
                <c:pt idx="548">
                  <c:v>0.11508999999999985</c:v>
                </c:pt>
                <c:pt idx="549">
                  <c:v>0.1153</c:v>
                </c:pt>
                <c:pt idx="550">
                  <c:v>0.11550999999999995</c:v>
                </c:pt>
                <c:pt idx="551">
                  <c:v>0.11571999999999998</c:v>
                </c:pt>
                <c:pt idx="552">
                  <c:v>0.11592999999999998</c:v>
                </c:pt>
                <c:pt idx="553">
                  <c:v>0.11613999999999998</c:v>
                </c:pt>
                <c:pt idx="554">
                  <c:v>0.11634999999999952</c:v>
                </c:pt>
                <c:pt idx="555">
                  <c:v>0.11655999999999954</c:v>
                </c:pt>
                <c:pt idx="556">
                  <c:v>0.11677000000000012</c:v>
                </c:pt>
                <c:pt idx="557">
                  <c:v>0.11697999999999995</c:v>
                </c:pt>
                <c:pt idx="558">
                  <c:v>0.11718999999999995</c:v>
                </c:pt>
                <c:pt idx="559">
                  <c:v>0.11739999999999998</c:v>
                </c:pt>
                <c:pt idx="560">
                  <c:v>0.11760999999999995</c:v>
                </c:pt>
                <c:pt idx="561">
                  <c:v>0.11781999999999949</c:v>
                </c:pt>
                <c:pt idx="562">
                  <c:v>0.11803000000000002</c:v>
                </c:pt>
                <c:pt idx="563">
                  <c:v>0.11824000000000012</c:v>
                </c:pt>
                <c:pt idx="564">
                  <c:v>0.11844999999999985</c:v>
                </c:pt>
                <c:pt idx="565">
                  <c:v>0.11865999999999995</c:v>
                </c:pt>
                <c:pt idx="566">
                  <c:v>0.11886999999999998</c:v>
                </c:pt>
                <c:pt idx="567">
                  <c:v>0.11907999999999995</c:v>
                </c:pt>
                <c:pt idx="568">
                  <c:v>0.11928999999999998</c:v>
                </c:pt>
                <c:pt idx="569">
                  <c:v>0.11950000000000002</c:v>
                </c:pt>
                <c:pt idx="570">
                  <c:v>0.11971000000000002</c:v>
                </c:pt>
                <c:pt idx="571">
                  <c:v>0.11991999999999985</c:v>
                </c:pt>
                <c:pt idx="572">
                  <c:v>0.12012999999999997</c:v>
                </c:pt>
                <c:pt idx="573">
                  <c:v>0.12033999999999995</c:v>
                </c:pt>
                <c:pt idx="574">
                  <c:v>0.12054999999999998</c:v>
                </c:pt>
                <c:pt idx="575">
                  <c:v>0.12075999999999995</c:v>
                </c:pt>
                <c:pt idx="576">
                  <c:v>0.12096999999999997</c:v>
                </c:pt>
                <c:pt idx="577">
                  <c:v>0.12117999999999997</c:v>
                </c:pt>
                <c:pt idx="578">
                  <c:v>0.12138999999999985</c:v>
                </c:pt>
                <c:pt idx="579">
                  <c:v>0.12159999999999997</c:v>
                </c:pt>
                <c:pt idx="580">
                  <c:v>0.12180999999999995</c:v>
                </c:pt>
                <c:pt idx="581">
                  <c:v>0.12201999999999998</c:v>
                </c:pt>
                <c:pt idx="582">
                  <c:v>0.12222999999999996</c:v>
                </c:pt>
                <c:pt idx="583">
                  <c:v>0.12243999999999997</c:v>
                </c:pt>
                <c:pt idx="584">
                  <c:v>0.12264999999999997</c:v>
                </c:pt>
                <c:pt idx="585">
                  <c:v>0.12285999999999951</c:v>
                </c:pt>
                <c:pt idx="586">
                  <c:v>0.12306999999999997</c:v>
                </c:pt>
                <c:pt idx="587">
                  <c:v>0.12327999999999997</c:v>
                </c:pt>
                <c:pt idx="588">
                  <c:v>0.12348999999999995</c:v>
                </c:pt>
                <c:pt idx="589">
                  <c:v>0.12369999999999996</c:v>
                </c:pt>
                <c:pt idx="590">
                  <c:v>0.12390999999999995</c:v>
                </c:pt>
                <c:pt idx="591">
                  <c:v>0.12411999999999997</c:v>
                </c:pt>
                <c:pt idx="592">
                  <c:v>0.12432999999999997</c:v>
                </c:pt>
                <c:pt idx="593">
                  <c:v>0.12453999999999997</c:v>
                </c:pt>
                <c:pt idx="594">
                  <c:v>0.12474999999999997</c:v>
                </c:pt>
                <c:pt idx="595">
                  <c:v>0.12495999999999995</c:v>
                </c:pt>
                <c:pt idx="596">
                  <c:v>0.12516999999999998</c:v>
                </c:pt>
                <c:pt idx="597">
                  <c:v>0.12537999999999988</c:v>
                </c:pt>
                <c:pt idx="598">
                  <c:v>0.12558999999999998</c:v>
                </c:pt>
                <c:pt idx="599">
                  <c:v>0.1258</c:v>
                </c:pt>
                <c:pt idx="600">
                  <c:v>0.12600999999999998</c:v>
                </c:pt>
                <c:pt idx="601">
                  <c:v>0.12622</c:v>
                </c:pt>
                <c:pt idx="602">
                  <c:v>0.12642999999999999</c:v>
                </c:pt>
                <c:pt idx="603">
                  <c:v>0.12663999999999997</c:v>
                </c:pt>
                <c:pt idx="604">
                  <c:v>0.12684999999999999</c:v>
                </c:pt>
                <c:pt idx="605">
                  <c:v>0.12705999999999998</c:v>
                </c:pt>
                <c:pt idx="606">
                  <c:v>0.12726999999999999</c:v>
                </c:pt>
                <c:pt idx="607">
                  <c:v>0.12747999999999998</c:v>
                </c:pt>
                <c:pt idx="608">
                  <c:v>0.12768999999999997</c:v>
                </c:pt>
                <c:pt idx="609">
                  <c:v>0.12789999999999999</c:v>
                </c:pt>
                <c:pt idx="610">
                  <c:v>0.12810999999999997</c:v>
                </c:pt>
                <c:pt idx="611">
                  <c:v>0.12831999999999999</c:v>
                </c:pt>
                <c:pt idx="612">
                  <c:v>0.12852999999999998</c:v>
                </c:pt>
                <c:pt idx="613">
                  <c:v>0.12873999999999999</c:v>
                </c:pt>
                <c:pt idx="614">
                  <c:v>0.12895000000000001</c:v>
                </c:pt>
                <c:pt idx="615">
                  <c:v>0.12915999999999997</c:v>
                </c:pt>
                <c:pt idx="616">
                  <c:v>0.12936999999999999</c:v>
                </c:pt>
                <c:pt idx="617">
                  <c:v>0.12957999999999997</c:v>
                </c:pt>
                <c:pt idx="618">
                  <c:v>0.12978999999999999</c:v>
                </c:pt>
                <c:pt idx="619">
                  <c:v>0.13</c:v>
                </c:pt>
                <c:pt idx="620">
                  <c:v>0.13020999999999999</c:v>
                </c:pt>
                <c:pt idx="621">
                  <c:v>0.13042000000000001</c:v>
                </c:pt>
                <c:pt idx="622">
                  <c:v>0.13062999999999997</c:v>
                </c:pt>
                <c:pt idx="623">
                  <c:v>0.13083999999999998</c:v>
                </c:pt>
                <c:pt idx="624">
                  <c:v>0.13105</c:v>
                </c:pt>
                <c:pt idx="625">
                  <c:v>0.13125999999999999</c:v>
                </c:pt>
                <c:pt idx="626">
                  <c:v>0.13147</c:v>
                </c:pt>
                <c:pt idx="627">
                  <c:v>0.13167999999999988</c:v>
                </c:pt>
                <c:pt idx="628">
                  <c:v>0.13188999999999998</c:v>
                </c:pt>
                <c:pt idx="629">
                  <c:v>0.1321</c:v>
                </c:pt>
                <c:pt idx="630">
                  <c:v>0.13230999999999998</c:v>
                </c:pt>
                <c:pt idx="631">
                  <c:v>0.13252</c:v>
                </c:pt>
                <c:pt idx="632">
                  <c:v>0.13272999999999999</c:v>
                </c:pt>
                <c:pt idx="633">
                  <c:v>0.13294000000000075</c:v>
                </c:pt>
                <c:pt idx="634">
                  <c:v>0.13314999999999999</c:v>
                </c:pt>
                <c:pt idx="635">
                  <c:v>0.13335999999999998</c:v>
                </c:pt>
                <c:pt idx="636">
                  <c:v>0.13356999999999999</c:v>
                </c:pt>
                <c:pt idx="637">
                  <c:v>0.13377999999999998</c:v>
                </c:pt>
                <c:pt idx="638">
                  <c:v>0.13399000000000041</c:v>
                </c:pt>
                <c:pt idx="639">
                  <c:v>0.13419999999999999</c:v>
                </c:pt>
                <c:pt idx="640">
                  <c:v>0.13441000000000075</c:v>
                </c:pt>
                <c:pt idx="641">
                  <c:v>0.13461999999999999</c:v>
                </c:pt>
                <c:pt idx="642">
                  <c:v>0.13482999999999998</c:v>
                </c:pt>
                <c:pt idx="643">
                  <c:v>0.13503999999999999</c:v>
                </c:pt>
                <c:pt idx="644">
                  <c:v>0.13525000000000001</c:v>
                </c:pt>
                <c:pt idx="645">
                  <c:v>0.13546000000000041</c:v>
                </c:pt>
                <c:pt idx="646">
                  <c:v>0.13566999999999999</c:v>
                </c:pt>
                <c:pt idx="647">
                  <c:v>0.13587999999999997</c:v>
                </c:pt>
                <c:pt idx="648">
                  <c:v>0.13608999999999999</c:v>
                </c:pt>
                <c:pt idx="649">
                  <c:v>0.1363</c:v>
                </c:pt>
                <c:pt idx="650">
                  <c:v>0.13650999999999999</c:v>
                </c:pt>
                <c:pt idx="651">
                  <c:v>0.13672000000000001</c:v>
                </c:pt>
                <c:pt idx="652">
                  <c:v>0.13693000000000041</c:v>
                </c:pt>
                <c:pt idx="653">
                  <c:v>0.13713999999999998</c:v>
                </c:pt>
                <c:pt idx="654">
                  <c:v>0.13735</c:v>
                </c:pt>
                <c:pt idx="655">
                  <c:v>0.13755999999999999</c:v>
                </c:pt>
                <c:pt idx="656">
                  <c:v>0.13777</c:v>
                </c:pt>
                <c:pt idx="657">
                  <c:v>0.13797999999999999</c:v>
                </c:pt>
                <c:pt idx="658">
                  <c:v>0.13818999999999998</c:v>
                </c:pt>
                <c:pt idx="659">
                  <c:v>0.13840000000000041</c:v>
                </c:pt>
                <c:pt idx="660">
                  <c:v>0.13860999999999998</c:v>
                </c:pt>
                <c:pt idx="661">
                  <c:v>0.13882</c:v>
                </c:pt>
                <c:pt idx="662">
                  <c:v>0.13902999999999999</c:v>
                </c:pt>
                <c:pt idx="663">
                  <c:v>0.13924000000000075</c:v>
                </c:pt>
                <c:pt idx="664">
                  <c:v>0.13945000000000021</c:v>
                </c:pt>
                <c:pt idx="665">
                  <c:v>0.13965999999999998</c:v>
                </c:pt>
                <c:pt idx="666">
                  <c:v>0.13986999999999999</c:v>
                </c:pt>
                <c:pt idx="667">
                  <c:v>0.14007999999999998</c:v>
                </c:pt>
                <c:pt idx="668">
                  <c:v>0.14029000000000041</c:v>
                </c:pt>
                <c:pt idx="669">
                  <c:v>0.14050000000000001</c:v>
                </c:pt>
                <c:pt idx="670">
                  <c:v>0.14071000000000075</c:v>
                </c:pt>
                <c:pt idx="671">
                  <c:v>0.14092000000000021</c:v>
                </c:pt>
                <c:pt idx="672">
                  <c:v>0.14112999999999998</c:v>
                </c:pt>
                <c:pt idx="673">
                  <c:v>0.14133999999999999</c:v>
                </c:pt>
                <c:pt idx="674">
                  <c:v>0.14155000000000001</c:v>
                </c:pt>
                <c:pt idx="675">
                  <c:v>0.14176000000000041</c:v>
                </c:pt>
                <c:pt idx="676">
                  <c:v>0.14197000000000001</c:v>
                </c:pt>
                <c:pt idx="677">
                  <c:v>0.14217999999999997</c:v>
                </c:pt>
                <c:pt idx="678">
                  <c:v>0.14238999999999999</c:v>
                </c:pt>
                <c:pt idx="679">
                  <c:v>0.1426</c:v>
                </c:pt>
                <c:pt idx="680">
                  <c:v>0.14280999999999999</c:v>
                </c:pt>
                <c:pt idx="681">
                  <c:v>0.14302000000000001</c:v>
                </c:pt>
                <c:pt idx="682">
                  <c:v>0.14323000000000041</c:v>
                </c:pt>
                <c:pt idx="683">
                  <c:v>0.14344000000000098</c:v>
                </c:pt>
                <c:pt idx="684">
                  <c:v>0.14365</c:v>
                </c:pt>
                <c:pt idx="685">
                  <c:v>0.14385999999999999</c:v>
                </c:pt>
                <c:pt idx="686">
                  <c:v>0.14407</c:v>
                </c:pt>
                <c:pt idx="687">
                  <c:v>0.14427999999999999</c:v>
                </c:pt>
                <c:pt idx="688">
                  <c:v>0.14449000000000084</c:v>
                </c:pt>
                <c:pt idx="689">
                  <c:v>0.14470000000000041</c:v>
                </c:pt>
                <c:pt idx="690">
                  <c:v>0.14491000000000098</c:v>
                </c:pt>
                <c:pt idx="691">
                  <c:v>0.14512</c:v>
                </c:pt>
                <c:pt idx="692">
                  <c:v>0.14532999999999999</c:v>
                </c:pt>
                <c:pt idx="693">
                  <c:v>0.14554000000000075</c:v>
                </c:pt>
                <c:pt idx="694">
                  <c:v>0.14575000000000021</c:v>
                </c:pt>
                <c:pt idx="695">
                  <c:v>0.14596000000000084</c:v>
                </c:pt>
                <c:pt idx="696">
                  <c:v>0.14616999999999999</c:v>
                </c:pt>
                <c:pt idx="697">
                  <c:v>0.14637999999999998</c:v>
                </c:pt>
                <c:pt idx="698">
                  <c:v>0.14659000000000041</c:v>
                </c:pt>
                <c:pt idx="699">
                  <c:v>0.14680000000000001</c:v>
                </c:pt>
                <c:pt idx="700">
                  <c:v>0.14701000000000075</c:v>
                </c:pt>
                <c:pt idx="701">
                  <c:v>0.14722000000000021</c:v>
                </c:pt>
                <c:pt idx="702">
                  <c:v>0.14743000000000084</c:v>
                </c:pt>
                <c:pt idx="703">
                  <c:v>0.14763999999999999</c:v>
                </c:pt>
                <c:pt idx="704">
                  <c:v>0.14785000000000001</c:v>
                </c:pt>
                <c:pt idx="705">
                  <c:v>0.14806000000000041</c:v>
                </c:pt>
                <c:pt idx="706">
                  <c:v>0.14827000000000001</c:v>
                </c:pt>
                <c:pt idx="707">
                  <c:v>0.14848000000000044</c:v>
                </c:pt>
                <c:pt idx="708">
                  <c:v>0.14868999999999999</c:v>
                </c:pt>
                <c:pt idx="709">
                  <c:v>0.14890000000000084</c:v>
                </c:pt>
                <c:pt idx="710">
                  <c:v>0.14910999999999996</c:v>
                </c:pt>
                <c:pt idx="711">
                  <c:v>0.14932000000000001</c:v>
                </c:pt>
                <c:pt idx="712">
                  <c:v>0.14953000000000041</c:v>
                </c:pt>
                <c:pt idx="713">
                  <c:v>0.14974000000000098</c:v>
                </c:pt>
                <c:pt idx="714">
                  <c:v>0.14995000000000044</c:v>
                </c:pt>
                <c:pt idx="715">
                  <c:v>0.15015999999999999</c:v>
                </c:pt>
                <c:pt idx="716">
                  <c:v>0.15037</c:v>
                </c:pt>
                <c:pt idx="717">
                  <c:v>0.15057999999999996</c:v>
                </c:pt>
                <c:pt idx="718">
                  <c:v>0.15079000000000084</c:v>
                </c:pt>
                <c:pt idx="719">
                  <c:v>0.15100000000000041</c:v>
                </c:pt>
                <c:pt idx="720">
                  <c:v>0.15121000000000098</c:v>
                </c:pt>
                <c:pt idx="721">
                  <c:v>0.15142000000000044</c:v>
                </c:pt>
                <c:pt idx="722">
                  <c:v>0.15162999999999999</c:v>
                </c:pt>
                <c:pt idx="723">
                  <c:v>0.15184000000000075</c:v>
                </c:pt>
                <c:pt idx="724">
                  <c:v>0.15205000000000021</c:v>
                </c:pt>
                <c:pt idx="725">
                  <c:v>0.15226000000000084</c:v>
                </c:pt>
                <c:pt idx="726">
                  <c:v>0.15247000000000024</c:v>
                </c:pt>
                <c:pt idx="727">
                  <c:v>0.15267999999999998</c:v>
                </c:pt>
                <c:pt idx="728">
                  <c:v>0.15289000000000041</c:v>
                </c:pt>
                <c:pt idx="729">
                  <c:v>0.15310000000000001</c:v>
                </c:pt>
                <c:pt idx="730">
                  <c:v>0.15331000000000075</c:v>
                </c:pt>
                <c:pt idx="731">
                  <c:v>0.15352000000000021</c:v>
                </c:pt>
                <c:pt idx="732">
                  <c:v>0.15373000000000084</c:v>
                </c:pt>
                <c:pt idx="733">
                  <c:v>0.15394000000000124</c:v>
                </c:pt>
                <c:pt idx="734">
                  <c:v>0.15415000000000001</c:v>
                </c:pt>
                <c:pt idx="735">
                  <c:v>0.15436000000000041</c:v>
                </c:pt>
                <c:pt idx="736">
                  <c:v>0.15457000000000001</c:v>
                </c:pt>
                <c:pt idx="737">
                  <c:v>0.15478000000000075</c:v>
                </c:pt>
                <c:pt idx="738">
                  <c:v>0.15499000000000118</c:v>
                </c:pt>
                <c:pt idx="739">
                  <c:v>0.15520000000000084</c:v>
                </c:pt>
                <c:pt idx="740">
                  <c:v>0.15541000000000113</c:v>
                </c:pt>
                <c:pt idx="741">
                  <c:v>0.15562000000000001</c:v>
                </c:pt>
                <c:pt idx="742">
                  <c:v>0.15583000000000041</c:v>
                </c:pt>
                <c:pt idx="743">
                  <c:v>0.15604000000000098</c:v>
                </c:pt>
                <c:pt idx="744">
                  <c:v>0.15625000000000044</c:v>
                </c:pt>
                <c:pt idx="745">
                  <c:v>0.15646000000000113</c:v>
                </c:pt>
                <c:pt idx="746">
                  <c:v>0.15667</c:v>
                </c:pt>
                <c:pt idx="747">
                  <c:v>0.15687999999999996</c:v>
                </c:pt>
                <c:pt idx="748">
                  <c:v>0.15709000000000084</c:v>
                </c:pt>
                <c:pt idx="749">
                  <c:v>0.15730000000000041</c:v>
                </c:pt>
                <c:pt idx="750">
                  <c:v>0.15751000000000098</c:v>
                </c:pt>
                <c:pt idx="751">
                  <c:v>0.15772000000000044</c:v>
                </c:pt>
                <c:pt idx="752">
                  <c:v>0.15793000000000099</c:v>
                </c:pt>
                <c:pt idx="753">
                  <c:v>0.15814000000000075</c:v>
                </c:pt>
                <c:pt idx="754">
                  <c:v>0.15835000000000021</c:v>
                </c:pt>
                <c:pt idx="755">
                  <c:v>0.15856000000000084</c:v>
                </c:pt>
                <c:pt idx="756">
                  <c:v>0.15877000000000024</c:v>
                </c:pt>
                <c:pt idx="757">
                  <c:v>0.15898000000000098</c:v>
                </c:pt>
                <c:pt idx="758">
                  <c:v>0.15919000000000041</c:v>
                </c:pt>
                <c:pt idx="759">
                  <c:v>0.15940000000000099</c:v>
                </c:pt>
                <c:pt idx="760">
                  <c:v>0.15961000000000075</c:v>
                </c:pt>
                <c:pt idx="761">
                  <c:v>0.15982000000000021</c:v>
                </c:pt>
                <c:pt idx="762">
                  <c:v>0.16003000000000003</c:v>
                </c:pt>
                <c:pt idx="763">
                  <c:v>0.16024000000000041</c:v>
                </c:pt>
                <c:pt idx="764">
                  <c:v>0.16045000000000006</c:v>
                </c:pt>
                <c:pt idx="765">
                  <c:v>0.16066000000000003</c:v>
                </c:pt>
                <c:pt idx="766">
                  <c:v>0.16086999999999999</c:v>
                </c:pt>
                <c:pt idx="767">
                  <c:v>0.16108000000000003</c:v>
                </c:pt>
                <c:pt idx="768">
                  <c:v>0.16129000000000021</c:v>
                </c:pt>
                <c:pt idx="769">
                  <c:v>0.16150000000000006</c:v>
                </c:pt>
                <c:pt idx="770">
                  <c:v>0.16171000000000021</c:v>
                </c:pt>
                <c:pt idx="771">
                  <c:v>0.16192000000000006</c:v>
                </c:pt>
                <c:pt idx="772">
                  <c:v>0.16213000000000002</c:v>
                </c:pt>
                <c:pt idx="773">
                  <c:v>0.16234000000000004</c:v>
                </c:pt>
                <c:pt idx="774">
                  <c:v>0.16255000000000006</c:v>
                </c:pt>
                <c:pt idx="775">
                  <c:v>0.16276000000000021</c:v>
                </c:pt>
                <c:pt idx="776">
                  <c:v>0.16297000000000006</c:v>
                </c:pt>
                <c:pt idx="777">
                  <c:v>0.16317999999999988</c:v>
                </c:pt>
                <c:pt idx="778">
                  <c:v>0.16339000000000004</c:v>
                </c:pt>
                <c:pt idx="779">
                  <c:v>0.16360000000000005</c:v>
                </c:pt>
                <c:pt idx="780">
                  <c:v>0.16381000000000004</c:v>
                </c:pt>
                <c:pt idx="781">
                  <c:v>0.16402000000000005</c:v>
                </c:pt>
                <c:pt idx="782">
                  <c:v>0.16423000000000004</c:v>
                </c:pt>
                <c:pt idx="783">
                  <c:v>0.16444000000000081</c:v>
                </c:pt>
                <c:pt idx="784">
                  <c:v>0.16465000000000002</c:v>
                </c:pt>
                <c:pt idx="785">
                  <c:v>0.16486000000000003</c:v>
                </c:pt>
                <c:pt idx="786">
                  <c:v>0.16507000000000005</c:v>
                </c:pt>
                <c:pt idx="787">
                  <c:v>0.16528000000000004</c:v>
                </c:pt>
                <c:pt idx="788">
                  <c:v>0.16549000000000041</c:v>
                </c:pt>
                <c:pt idx="789">
                  <c:v>0.16570000000000004</c:v>
                </c:pt>
                <c:pt idx="790">
                  <c:v>0.16591000000000081</c:v>
                </c:pt>
                <c:pt idx="791">
                  <c:v>0.16612000000000002</c:v>
                </c:pt>
                <c:pt idx="792">
                  <c:v>0.16633000000000003</c:v>
                </c:pt>
                <c:pt idx="793">
                  <c:v>0.16654000000000041</c:v>
                </c:pt>
                <c:pt idx="794">
                  <c:v>0.16675000000000006</c:v>
                </c:pt>
                <c:pt idx="795">
                  <c:v>0.16696000000000041</c:v>
                </c:pt>
                <c:pt idx="796">
                  <c:v>0.16716999999999999</c:v>
                </c:pt>
                <c:pt idx="797">
                  <c:v>0.16738000000000003</c:v>
                </c:pt>
                <c:pt idx="798">
                  <c:v>0.16759000000000004</c:v>
                </c:pt>
                <c:pt idx="799">
                  <c:v>0.16780000000000006</c:v>
                </c:pt>
                <c:pt idx="800">
                  <c:v>0.16801000000000021</c:v>
                </c:pt>
                <c:pt idx="801">
                  <c:v>0.16822000000000006</c:v>
                </c:pt>
                <c:pt idx="802">
                  <c:v>0.16843000000000041</c:v>
                </c:pt>
                <c:pt idx="803">
                  <c:v>0.16864000000000004</c:v>
                </c:pt>
                <c:pt idx="804">
                  <c:v>0.16885000000000006</c:v>
                </c:pt>
                <c:pt idx="805">
                  <c:v>0.16906000000000004</c:v>
                </c:pt>
                <c:pt idx="806">
                  <c:v>0.16927000000000006</c:v>
                </c:pt>
                <c:pt idx="807">
                  <c:v>0.16948000000000021</c:v>
                </c:pt>
                <c:pt idx="808">
                  <c:v>0.16969000000000004</c:v>
                </c:pt>
                <c:pt idx="809">
                  <c:v>0.16990000000000041</c:v>
                </c:pt>
                <c:pt idx="810">
                  <c:v>0.17010999999999998</c:v>
                </c:pt>
                <c:pt idx="811">
                  <c:v>0.17032</c:v>
                </c:pt>
                <c:pt idx="812">
                  <c:v>0.17052999999999996</c:v>
                </c:pt>
                <c:pt idx="813">
                  <c:v>0.17074000000000075</c:v>
                </c:pt>
                <c:pt idx="814">
                  <c:v>0.17095000000000021</c:v>
                </c:pt>
                <c:pt idx="815">
                  <c:v>0.17115999999999998</c:v>
                </c:pt>
                <c:pt idx="816">
                  <c:v>0.17136999999999999</c:v>
                </c:pt>
                <c:pt idx="817">
                  <c:v>0.17157999999999998</c:v>
                </c:pt>
                <c:pt idx="818">
                  <c:v>0.17179000000000041</c:v>
                </c:pt>
                <c:pt idx="819">
                  <c:v>0.17200000000000001</c:v>
                </c:pt>
                <c:pt idx="820">
                  <c:v>0.17221000000000075</c:v>
                </c:pt>
                <c:pt idx="821">
                  <c:v>0.17242000000000021</c:v>
                </c:pt>
                <c:pt idx="822">
                  <c:v>0.17262999999999998</c:v>
                </c:pt>
                <c:pt idx="823">
                  <c:v>0.17283999999999999</c:v>
                </c:pt>
                <c:pt idx="824">
                  <c:v>0.17305000000000001</c:v>
                </c:pt>
                <c:pt idx="825">
                  <c:v>0.17326000000000041</c:v>
                </c:pt>
                <c:pt idx="826">
                  <c:v>0.17347000000000001</c:v>
                </c:pt>
                <c:pt idx="827">
                  <c:v>0.17367999999999997</c:v>
                </c:pt>
                <c:pt idx="828">
                  <c:v>0.17388999999999996</c:v>
                </c:pt>
                <c:pt idx="829">
                  <c:v>0.1741</c:v>
                </c:pt>
                <c:pt idx="830">
                  <c:v>0.17430999999999996</c:v>
                </c:pt>
                <c:pt idx="831">
                  <c:v>0.17452000000000001</c:v>
                </c:pt>
                <c:pt idx="832">
                  <c:v>0.17473000000000041</c:v>
                </c:pt>
                <c:pt idx="833">
                  <c:v>0.17494000000000098</c:v>
                </c:pt>
                <c:pt idx="834">
                  <c:v>0.17515</c:v>
                </c:pt>
                <c:pt idx="835">
                  <c:v>0.17535999999999996</c:v>
                </c:pt>
                <c:pt idx="836">
                  <c:v>0.17557</c:v>
                </c:pt>
                <c:pt idx="837">
                  <c:v>0.17577999999999996</c:v>
                </c:pt>
                <c:pt idx="838">
                  <c:v>0.17599000000000084</c:v>
                </c:pt>
                <c:pt idx="839">
                  <c:v>0.17620000000000041</c:v>
                </c:pt>
                <c:pt idx="840">
                  <c:v>0.17641000000000098</c:v>
                </c:pt>
                <c:pt idx="841">
                  <c:v>0.17662</c:v>
                </c:pt>
                <c:pt idx="842">
                  <c:v>0.17682999999999996</c:v>
                </c:pt>
                <c:pt idx="843">
                  <c:v>0.17704000000000075</c:v>
                </c:pt>
                <c:pt idx="844">
                  <c:v>0.17725000000000021</c:v>
                </c:pt>
                <c:pt idx="845">
                  <c:v>0.17746000000000084</c:v>
                </c:pt>
                <c:pt idx="846">
                  <c:v>0.17766999999999999</c:v>
                </c:pt>
                <c:pt idx="847">
                  <c:v>0.17787999999999998</c:v>
                </c:pt>
                <c:pt idx="848">
                  <c:v>0.17809000000000041</c:v>
                </c:pt>
                <c:pt idx="849">
                  <c:v>0.17830000000000001</c:v>
                </c:pt>
                <c:pt idx="850">
                  <c:v>0.17851000000000075</c:v>
                </c:pt>
                <c:pt idx="851">
                  <c:v>0.17872000000000021</c:v>
                </c:pt>
                <c:pt idx="852">
                  <c:v>0.17893000000000084</c:v>
                </c:pt>
                <c:pt idx="853">
                  <c:v>0.17913999999999999</c:v>
                </c:pt>
                <c:pt idx="854">
                  <c:v>0.17935000000000001</c:v>
                </c:pt>
                <c:pt idx="855">
                  <c:v>0.17956000000000041</c:v>
                </c:pt>
                <c:pt idx="856">
                  <c:v>0.17977000000000001</c:v>
                </c:pt>
                <c:pt idx="857">
                  <c:v>0.17998000000000075</c:v>
                </c:pt>
                <c:pt idx="858">
                  <c:v>0.18018999999999996</c:v>
                </c:pt>
                <c:pt idx="859">
                  <c:v>0.18040000000000084</c:v>
                </c:pt>
                <c:pt idx="860">
                  <c:v>0.18060999999999999</c:v>
                </c:pt>
                <c:pt idx="861">
                  <c:v>0.18082000000000001</c:v>
                </c:pt>
                <c:pt idx="862">
                  <c:v>0.18103000000000041</c:v>
                </c:pt>
                <c:pt idx="863">
                  <c:v>0.18124000000000098</c:v>
                </c:pt>
                <c:pt idx="864">
                  <c:v>0.18145000000000044</c:v>
                </c:pt>
                <c:pt idx="865">
                  <c:v>0.18165999999999996</c:v>
                </c:pt>
                <c:pt idx="866">
                  <c:v>0.18187</c:v>
                </c:pt>
                <c:pt idx="867">
                  <c:v>0.18207999999999996</c:v>
                </c:pt>
                <c:pt idx="868">
                  <c:v>0.18229000000000084</c:v>
                </c:pt>
                <c:pt idx="869">
                  <c:v>0.18250000000000041</c:v>
                </c:pt>
                <c:pt idx="870">
                  <c:v>0.18271000000000098</c:v>
                </c:pt>
                <c:pt idx="871">
                  <c:v>0.18292000000000044</c:v>
                </c:pt>
                <c:pt idx="872">
                  <c:v>0.18312999999999996</c:v>
                </c:pt>
                <c:pt idx="873">
                  <c:v>0.18334000000000075</c:v>
                </c:pt>
                <c:pt idx="874">
                  <c:v>0.18355000000000021</c:v>
                </c:pt>
                <c:pt idx="875">
                  <c:v>0.18376000000000084</c:v>
                </c:pt>
                <c:pt idx="876">
                  <c:v>0.18397000000000024</c:v>
                </c:pt>
                <c:pt idx="877">
                  <c:v>0.18417999999999998</c:v>
                </c:pt>
                <c:pt idx="878">
                  <c:v>0.18439000000000041</c:v>
                </c:pt>
                <c:pt idx="879">
                  <c:v>0.18460000000000001</c:v>
                </c:pt>
                <c:pt idx="880">
                  <c:v>0.18481000000000075</c:v>
                </c:pt>
                <c:pt idx="881">
                  <c:v>0.18502000000000021</c:v>
                </c:pt>
                <c:pt idx="882">
                  <c:v>0.18523000000000084</c:v>
                </c:pt>
                <c:pt idx="883">
                  <c:v>0.18544000000000127</c:v>
                </c:pt>
                <c:pt idx="884">
                  <c:v>0.18565000000000001</c:v>
                </c:pt>
                <c:pt idx="885">
                  <c:v>0.18586000000000041</c:v>
                </c:pt>
                <c:pt idx="886">
                  <c:v>0.18607000000000001</c:v>
                </c:pt>
                <c:pt idx="887">
                  <c:v>0.18628000000000075</c:v>
                </c:pt>
                <c:pt idx="888">
                  <c:v>0.18649000000000113</c:v>
                </c:pt>
                <c:pt idx="889">
                  <c:v>0.18670000000000084</c:v>
                </c:pt>
                <c:pt idx="890">
                  <c:v>0.18691000000000119</c:v>
                </c:pt>
                <c:pt idx="891">
                  <c:v>0.18712000000000001</c:v>
                </c:pt>
                <c:pt idx="892">
                  <c:v>0.18733000000000041</c:v>
                </c:pt>
                <c:pt idx="893">
                  <c:v>0.18754000000000096</c:v>
                </c:pt>
                <c:pt idx="894">
                  <c:v>0.18775000000000044</c:v>
                </c:pt>
                <c:pt idx="895">
                  <c:v>0.18796000000000113</c:v>
                </c:pt>
                <c:pt idx="896">
                  <c:v>0.18817</c:v>
                </c:pt>
                <c:pt idx="897">
                  <c:v>0.18837999999999996</c:v>
                </c:pt>
                <c:pt idx="898">
                  <c:v>0.18859000000000084</c:v>
                </c:pt>
                <c:pt idx="899">
                  <c:v>0.18880000000000041</c:v>
                </c:pt>
                <c:pt idx="900">
                  <c:v>0.18901000000000096</c:v>
                </c:pt>
                <c:pt idx="901">
                  <c:v>0.18922000000000044</c:v>
                </c:pt>
                <c:pt idx="902">
                  <c:v>0.18943000000000099</c:v>
                </c:pt>
                <c:pt idx="903">
                  <c:v>0.18964000000000075</c:v>
                </c:pt>
                <c:pt idx="904">
                  <c:v>0.18985000000000021</c:v>
                </c:pt>
                <c:pt idx="905">
                  <c:v>0.19006000000000003</c:v>
                </c:pt>
                <c:pt idx="906">
                  <c:v>0.19027000000000005</c:v>
                </c:pt>
                <c:pt idx="907">
                  <c:v>0.19048000000000001</c:v>
                </c:pt>
                <c:pt idx="908">
                  <c:v>0.19069000000000003</c:v>
                </c:pt>
                <c:pt idx="909">
                  <c:v>0.19090000000000001</c:v>
                </c:pt>
                <c:pt idx="910">
                  <c:v>0.19111000000000003</c:v>
                </c:pt>
                <c:pt idx="911">
                  <c:v>0.19132000000000002</c:v>
                </c:pt>
                <c:pt idx="912">
                  <c:v>0.19153000000000003</c:v>
                </c:pt>
                <c:pt idx="913">
                  <c:v>0.19174000000000041</c:v>
                </c:pt>
                <c:pt idx="914">
                  <c:v>0.19195000000000009</c:v>
                </c:pt>
                <c:pt idx="915">
                  <c:v>0.19216000000000003</c:v>
                </c:pt>
                <c:pt idx="916">
                  <c:v>0.19236999999999999</c:v>
                </c:pt>
                <c:pt idx="917">
                  <c:v>0.19258000000000003</c:v>
                </c:pt>
                <c:pt idx="918">
                  <c:v>0.19279000000000004</c:v>
                </c:pt>
                <c:pt idx="919">
                  <c:v>0.19300000000000006</c:v>
                </c:pt>
                <c:pt idx="920">
                  <c:v>0.19321000000000024</c:v>
                </c:pt>
                <c:pt idx="921">
                  <c:v>0.19342000000000006</c:v>
                </c:pt>
                <c:pt idx="922">
                  <c:v>0.19363000000000002</c:v>
                </c:pt>
                <c:pt idx="923">
                  <c:v>0.19384000000000001</c:v>
                </c:pt>
                <c:pt idx="924">
                  <c:v>0.19405000000000006</c:v>
                </c:pt>
                <c:pt idx="925">
                  <c:v>0.19426000000000004</c:v>
                </c:pt>
                <c:pt idx="926">
                  <c:v>0.19447000000000006</c:v>
                </c:pt>
                <c:pt idx="927">
                  <c:v>0.19467999999999988</c:v>
                </c:pt>
                <c:pt idx="928">
                  <c:v>0.19489000000000004</c:v>
                </c:pt>
                <c:pt idx="929">
                  <c:v>0.19510000000000005</c:v>
                </c:pt>
                <c:pt idx="930">
                  <c:v>0.19531000000000001</c:v>
                </c:pt>
                <c:pt idx="931">
                  <c:v>0.19552000000000005</c:v>
                </c:pt>
                <c:pt idx="932">
                  <c:v>0.19573000000000004</c:v>
                </c:pt>
                <c:pt idx="933">
                  <c:v>0.19594000000000081</c:v>
                </c:pt>
                <c:pt idx="934">
                  <c:v>0.19615000000000002</c:v>
                </c:pt>
                <c:pt idx="935">
                  <c:v>0.19636000000000003</c:v>
                </c:pt>
                <c:pt idx="936">
                  <c:v>0.19657000000000005</c:v>
                </c:pt>
                <c:pt idx="937">
                  <c:v>0.19678000000000001</c:v>
                </c:pt>
                <c:pt idx="938">
                  <c:v>0.19699000000000041</c:v>
                </c:pt>
                <c:pt idx="939">
                  <c:v>0.19720000000000001</c:v>
                </c:pt>
                <c:pt idx="940">
                  <c:v>0.19741000000000081</c:v>
                </c:pt>
                <c:pt idx="941">
                  <c:v>0.19762000000000002</c:v>
                </c:pt>
                <c:pt idx="942">
                  <c:v>0.19783000000000003</c:v>
                </c:pt>
                <c:pt idx="943">
                  <c:v>0.19804000000000041</c:v>
                </c:pt>
                <c:pt idx="944">
                  <c:v>0.19825000000000004</c:v>
                </c:pt>
                <c:pt idx="945">
                  <c:v>0.19846000000000041</c:v>
                </c:pt>
                <c:pt idx="946">
                  <c:v>0.19866999999999999</c:v>
                </c:pt>
                <c:pt idx="947">
                  <c:v>0.19888000000000003</c:v>
                </c:pt>
                <c:pt idx="948">
                  <c:v>0.19909000000000004</c:v>
                </c:pt>
                <c:pt idx="949">
                  <c:v>0.19930000000000006</c:v>
                </c:pt>
                <c:pt idx="950">
                  <c:v>0.19951000000000024</c:v>
                </c:pt>
                <c:pt idx="951">
                  <c:v>0.19972000000000004</c:v>
                </c:pt>
                <c:pt idx="952">
                  <c:v>0.19993000000000041</c:v>
                </c:pt>
                <c:pt idx="953">
                  <c:v>0.20013999999999996</c:v>
                </c:pt>
                <c:pt idx="954">
                  <c:v>0.20035</c:v>
                </c:pt>
                <c:pt idx="955">
                  <c:v>0.20055999999999996</c:v>
                </c:pt>
                <c:pt idx="956">
                  <c:v>0.20077</c:v>
                </c:pt>
                <c:pt idx="957">
                  <c:v>0.20097999999999996</c:v>
                </c:pt>
                <c:pt idx="958">
                  <c:v>0.20118999999999998</c:v>
                </c:pt>
                <c:pt idx="959">
                  <c:v>0.20140000000000041</c:v>
                </c:pt>
                <c:pt idx="960">
                  <c:v>0.20160999999999996</c:v>
                </c:pt>
                <c:pt idx="961">
                  <c:v>0.20182</c:v>
                </c:pt>
                <c:pt idx="962">
                  <c:v>0.20202999999999996</c:v>
                </c:pt>
                <c:pt idx="963">
                  <c:v>0.20224000000000075</c:v>
                </c:pt>
                <c:pt idx="964">
                  <c:v>0.20245000000000021</c:v>
                </c:pt>
                <c:pt idx="965">
                  <c:v>0.20265999999999998</c:v>
                </c:pt>
                <c:pt idx="966">
                  <c:v>0.20286999999999999</c:v>
                </c:pt>
                <c:pt idx="967">
                  <c:v>0.20307999999999995</c:v>
                </c:pt>
                <c:pt idx="968">
                  <c:v>0.20329000000000041</c:v>
                </c:pt>
                <c:pt idx="969">
                  <c:v>0.20350000000000001</c:v>
                </c:pt>
                <c:pt idx="970">
                  <c:v>0.20371000000000075</c:v>
                </c:pt>
                <c:pt idx="971">
                  <c:v>0.20392000000000021</c:v>
                </c:pt>
                <c:pt idx="972">
                  <c:v>0.20412999999999998</c:v>
                </c:pt>
                <c:pt idx="973">
                  <c:v>0.20433999999999999</c:v>
                </c:pt>
                <c:pt idx="974">
                  <c:v>0.20455000000000001</c:v>
                </c:pt>
                <c:pt idx="975">
                  <c:v>0.20476000000000041</c:v>
                </c:pt>
                <c:pt idx="976">
                  <c:v>0.20497000000000001</c:v>
                </c:pt>
                <c:pt idx="977">
                  <c:v>0.20517999999999997</c:v>
                </c:pt>
                <c:pt idx="978">
                  <c:v>0.20538999999999996</c:v>
                </c:pt>
                <c:pt idx="979">
                  <c:v>0.2056</c:v>
                </c:pt>
                <c:pt idx="980">
                  <c:v>0.20580999999999999</c:v>
                </c:pt>
                <c:pt idx="981">
                  <c:v>0.20602000000000001</c:v>
                </c:pt>
                <c:pt idx="982">
                  <c:v>0.20623000000000041</c:v>
                </c:pt>
                <c:pt idx="983">
                  <c:v>0.20644000000000096</c:v>
                </c:pt>
                <c:pt idx="984">
                  <c:v>0.20665</c:v>
                </c:pt>
                <c:pt idx="985">
                  <c:v>0.20685999999999996</c:v>
                </c:pt>
                <c:pt idx="986">
                  <c:v>0.20707</c:v>
                </c:pt>
                <c:pt idx="987">
                  <c:v>0.20727999999999996</c:v>
                </c:pt>
                <c:pt idx="988">
                  <c:v>0.20749000000000081</c:v>
                </c:pt>
                <c:pt idx="989">
                  <c:v>0.20770000000000041</c:v>
                </c:pt>
                <c:pt idx="990">
                  <c:v>0.20791000000000096</c:v>
                </c:pt>
                <c:pt idx="991">
                  <c:v>0.20812</c:v>
                </c:pt>
                <c:pt idx="992">
                  <c:v>0.20832999999999996</c:v>
                </c:pt>
                <c:pt idx="993">
                  <c:v>0.20854000000000075</c:v>
                </c:pt>
                <c:pt idx="994">
                  <c:v>0.20875000000000021</c:v>
                </c:pt>
                <c:pt idx="995">
                  <c:v>0.20896000000000081</c:v>
                </c:pt>
                <c:pt idx="996">
                  <c:v>0.20916999999999999</c:v>
                </c:pt>
                <c:pt idx="997">
                  <c:v>0.20937999999999996</c:v>
                </c:pt>
                <c:pt idx="998">
                  <c:v>0.20959000000000041</c:v>
                </c:pt>
                <c:pt idx="999">
                  <c:v>0.20980000000000001</c:v>
                </c:pt>
                <c:pt idx="1000">
                  <c:v>0.21001000000000075</c:v>
                </c:pt>
                <c:pt idx="1001">
                  <c:v>0.21022000000000021</c:v>
                </c:pt>
                <c:pt idx="1002">
                  <c:v>0.21043000000000084</c:v>
                </c:pt>
                <c:pt idx="1003">
                  <c:v>0.21063999999999999</c:v>
                </c:pt>
                <c:pt idx="1004">
                  <c:v>0.21085000000000001</c:v>
                </c:pt>
                <c:pt idx="1005">
                  <c:v>0.21106000000000041</c:v>
                </c:pt>
                <c:pt idx="1006">
                  <c:v>0.21127000000000001</c:v>
                </c:pt>
                <c:pt idx="1007">
                  <c:v>0.21148000000000075</c:v>
                </c:pt>
                <c:pt idx="1008">
                  <c:v>0.21168999999999996</c:v>
                </c:pt>
                <c:pt idx="1009">
                  <c:v>0.21190000000000084</c:v>
                </c:pt>
                <c:pt idx="1010">
                  <c:v>0.21210999999999999</c:v>
                </c:pt>
                <c:pt idx="1011">
                  <c:v>0.21232000000000001</c:v>
                </c:pt>
                <c:pt idx="1012">
                  <c:v>0.21253000000000041</c:v>
                </c:pt>
                <c:pt idx="1013">
                  <c:v>0.21274000000000096</c:v>
                </c:pt>
                <c:pt idx="1014">
                  <c:v>0.21295000000000044</c:v>
                </c:pt>
                <c:pt idx="1015">
                  <c:v>0.21315999999999996</c:v>
                </c:pt>
                <c:pt idx="1016">
                  <c:v>0.21337</c:v>
                </c:pt>
                <c:pt idx="1017">
                  <c:v>0.21357999999999996</c:v>
                </c:pt>
                <c:pt idx="1018">
                  <c:v>0.21379000000000081</c:v>
                </c:pt>
                <c:pt idx="1019">
                  <c:v>0.21400000000000041</c:v>
                </c:pt>
                <c:pt idx="1020">
                  <c:v>0.21421000000000096</c:v>
                </c:pt>
                <c:pt idx="1021">
                  <c:v>0.21442000000000044</c:v>
                </c:pt>
                <c:pt idx="1022">
                  <c:v>0.21462999999999996</c:v>
                </c:pt>
                <c:pt idx="1023">
                  <c:v>0.21484000000000075</c:v>
                </c:pt>
                <c:pt idx="1024">
                  <c:v>0.21505000000000021</c:v>
                </c:pt>
                <c:pt idx="1025">
                  <c:v>0.21526000000000081</c:v>
                </c:pt>
                <c:pt idx="1026">
                  <c:v>0.21547000000000024</c:v>
                </c:pt>
                <c:pt idx="1027">
                  <c:v>0.21567999999999996</c:v>
                </c:pt>
                <c:pt idx="1028">
                  <c:v>0.21589000000000041</c:v>
                </c:pt>
                <c:pt idx="1029">
                  <c:v>0.21610000000000001</c:v>
                </c:pt>
                <c:pt idx="1030">
                  <c:v>0.21631000000000075</c:v>
                </c:pt>
                <c:pt idx="1031">
                  <c:v>0.21652000000000021</c:v>
                </c:pt>
                <c:pt idx="1032">
                  <c:v>0.21673000000000081</c:v>
                </c:pt>
                <c:pt idx="1033">
                  <c:v>0.21694000000000127</c:v>
                </c:pt>
                <c:pt idx="1034">
                  <c:v>0.21715000000000001</c:v>
                </c:pt>
                <c:pt idx="1035">
                  <c:v>0.21736000000000041</c:v>
                </c:pt>
                <c:pt idx="1036">
                  <c:v>0.21757000000000001</c:v>
                </c:pt>
                <c:pt idx="1037">
                  <c:v>0.21778000000000075</c:v>
                </c:pt>
                <c:pt idx="1038">
                  <c:v>0.21799000000000113</c:v>
                </c:pt>
                <c:pt idx="1039">
                  <c:v>0.21820000000000081</c:v>
                </c:pt>
                <c:pt idx="1040">
                  <c:v>0.21841000000000119</c:v>
                </c:pt>
                <c:pt idx="1041">
                  <c:v>0.21862000000000001</c:v>
                </c:pt>
                <c:pt idx="1042">
                  <c:v>0.21883000000000041</c:v>
                </c:pt>
                <c:pt idx="1043">
                  <c:v>0.21904000000000096</c:v>
                </c:pt>
                <c:pt idx="1044">
                  <c:v>0.21925000000000044</c:v>
                </c:pt>
                <c:pt idx="1045">
                  <c:v>0.21946000000000113</c:v>
                </c:pt>
                <c:pt idx="1046">
                  <c:v>0.21967</c:v>
                </c:pt>
                <c:pt idx="1047">
                  <c:v>0.21987999999999996</c:v>
                </c:pt>
                <c:pt idx="1048">
                  <c:v>0.22009000000000001</c:v>
                </c:pt>
                <c:pt idx="1049">
                  <c:v>0.22030000000000005</c:v>
                </c:pt>
                <c:pt idx="1050">
                  <c:v>0.22051000000000001</c:v>
                </c:pt>
                <c:pt idx="1051">
                  <c:v>0.22072000000000006</c:v>
                </c:pt>
                <c:pt idx="1052">
                  <c:v>0.22093000000000004</c:v>
                </c:pt>
                <c:pt idx="1053">
                  <c:v>0.22114000000000003</c:v>
                </c:pt>
                <c:pt idx="1054">
                  <c:v>0.22135000000000002</c:v>
                </c:pt>
                <c:pt idx="1055">
                  <c:v>0.22156000000000001</c:v>
                </c:pt>
                <c:pt idx="1056">
                  <c:v>0.22177000000000005</c:v>
                </c:pt>
                <c:pt idx="1057">
                  <c:v>0.22198000000000001</c:v>
                </c:pt>
                <c:pt idx="1058">
                  <c:v>0.22219000000000003</c:v>
                </c:pt>
                <c:pt idx="1059">
                  <c:v>0.22240000000000001</c:v>
                </c:pt>
                <c:pt idx="1060">
                  <c:v>0.22261000000000003</c:v>
                </c:pt>
                <c:pt idx="1061">
                  <c:v>0.22282000000000002</c:v>
                </c:pt>
                <c:pt idx="1062">
                  <c:v>0.22303000000000001</c:v>
                </c:pt>
                <c:pt idx="1063">
                  <c:v>0.22324000000000041</c:v>
                </c:pt>
                <c:pt idx="1064">
                  <c:v>0.22345000000000004</c:v>
                </c:pt>
                <c:pt idx="1065">
                  <c:v>0.22366000000000003</c:v>
                </c:pt>
                <c:pt idx="1066">
                  <c:v>0.22386999999999999</c:v>
                </c:pt>
                <c:pt idx="1067">
                  <c:v>0.22408000000000003</c:v>
                </c:pt>
                <c:pt idx="1068">
                  <c:v>0.22429000000000004</c:v>
                </c:pt>
                <c:pt idx="1069">
                  <c:v>0.22450000000000003</c:v>
                </c:pt>
                <c:pt idx="1070">
                  <c:v>0.22471000000000041</c:v>
                </c:pt>
                <c:pt idx="1071">
                  <c:v>0.22492000000000004</c:v>
                </c:pt>
                <c:pt idx="1072">
                  <c:v>0.22513000000000002</c:v>
                </c:pt>
                <c:pt idx="1073">
                  <c:v>0.22534000000000001</c:v>
                </c:pt>
                <c:pt idx="1074">
                  <c:v>0.22555000000000006</c:v>
                </c:pt>
                <c:pt idx="1075">
                  <c:v>0.22576000000000004</c:v>
                </c:pt>
                <c:pt idx="1076">
                  <c:v>0.22597000000000003</c:v>
                </c:pt>
                <c:pt idx="1077">
                  <c:v>0.22617999999999988</c:v>
                </c:pt>
                <c:pt idx="1078">
                  <c:v>0.22639000000000001</c:v>
                </c:pt>
                <c:pt idx="1079">
                  <c:v>0.22660000000000005</c:v>
                </c:pt>
                <c:pt idx="1080">
                  <c:v>0.22681000000000001</c:v>
                </c:pt>
                <c:pt idx="1081">
                  <c:v>0.22702000000000006</c:v>
                </c:pt>
                <c:pt idx="1082">
                  <c:v>0.22723000000000004</c:v>
                </c:pt>
                <c:pt idx="1083">
                  <c:v>0.22744000000000078</c:v>
                </c:pt>
                <c:pt idx="1084">
                  <c:v>0.22765000000000002</c:v>
                </c:pt>
                <c:pt idx="1085">
                  <c:v>0.22786000000000001</c:v>
                </c:pt>
                <c:pt idx="1086">
                  <c:v>0.22807000000000005</c:v>
                </c:pt>
                <c:pt idx="1087">
                  <c:v>0.22828000000000001</c:v>
                </c:pt>
                <c:pt idx="1088">
                  <c:v>0.22849000000000041</c:v>
                </c:pt>
                <c:pt idx="1089">
                  <c:v>0.22870000000000001</c:v>
                </c:pt>
                <c:pt idx="1090">
                  <c:v>0.22891000000000078</c:v>
                </c:pt>
                <c:pt idx="1091">
                  <c:v>0.22912000000000002</c:v>
                </c:pt>
                <c:pt idx="1092">
                  <c:v>0.22933000000000001</c:v>
                </c:pt>
                <c:pt idx="1093">
                  <c:v>0.22954000000000041</c:v>
                </c:pt>
                <c:pt idx="1094">
                  <c:v>0.22975000000000004</c:v>
                </c:pt>
                <c:pt idx="1095">
                  <c:v>0.22996000000000041</c:v>
                </c:pt>
                <c:pt idx="1096">
                  <c:v>0.23016999999999996</c:v>
                </c:pt>
                <c:pt idx="1097">
                  <c:v>0.23037999999999997</c:v>
                </c:pt>
                <c:pt idx="1098">
                  <c:v>0.23058999999999996</c:v>
                </c:pt>
                <c:pt idx="1099">
                  <c:v>0.23080000000000001</c:v>
                </c:pt>
                <c:pt idx="1100">
                  <c:v>0.23100999999999999</c:v>
                </c:pt>
                <c:pt idx="1101">
                  <c:v>0.23122000000000001</c:v>
                </c:pt>
                <c:pt idx="1102">
                  <c:v>0.23143000000000041</c:v>
                </c:pt>
                <c:pt idx="1103">
                  <c:v>0.23163999999999996</c:v>
                </c:pt>
                <c:pt idx="1104">
                  <c:v>0.23185</c:v>
                </c:pt>
                <c:pt idx="1105">
                  <c:v>0.23205999999999996</c:v>
                </c:pt>
                <c:pt idx="1106">
                  <c:v>0.23227</c:v>
                </c:pt>
                <c:pt idx="1107">
                  <c:v>0.23247999999999996</c:v>
                </c:pt>
                <c:pt idx="1108">
                  <c:v>0.23268999999999995</c:v>
                </c:pt>
                <c:pt idx="1109">
                  <c:v>0.23290000000000041</c:v>
                </c:pt>
                <c:pt idx="1110">
                  <c:v>0.23310999999999996</c:v>
                </c:pt>
                <c:pt idx="1111">
                  <c:v>0.23332</c:v>
                </c:pt>
                <c:pt idx="1112">
                  <c:v>0.23352999999999996</c:v>
                </c:pt>
                <c:pt idx="1113">
                  <c:v>0.23374000000000072</c:v>
                </c:pt>
                <c:pt idx="1114">
                  <c:v>0.23395000000000021</c:v>
                </c:pt>
                <c:pt idx="1115">
                  <c:v>0.23415999999999995</c:v>
                </c:pt>
                <c:pt idx="1116">
                  <c:v>0.23436999999999999</c:v>
                </c:pt>
                <c:pt idx="1117">
                  <c:v>0.23457999999999996</c:v>
                </c:pt>
                <c:pt idx="1118">
                  <c:v>0.23479000000000044</c:v>
                </c:pt>
                <c:pt idx="1119">
                  <c:v>0.23500000000000001</c:v>
                </c:pt>
                <c:pt idx="1120">
                  <c:v>0.23521000000000072</c:v>
                </c:pt>
                <c:pt idx="1121">
                  <c:v>0.23542000000000021</c:v>
                </c:pt>
                <c:pt idx="1122">
                  <c:v>0.23562999999999995</c:v>
                </c:pt>
                <c:pt idx="1123">
                  <c:v>0.23583999999999999</c:v>
                </c:pt>
                <c:pt idx="1124">
                  <c:v>0.23605000000000001</c:v>
                </c:pt>
                <c:pt idx="1125">
                  <c:v>0.23626000000000041</c:v>
                </c:pt>
                <c:pt idx="1126">
                  <c:v>0.23647000000000001</c:v>
                </c:pt>
                <c:pt idx="1127">
                  <c:v>0.23667999999999995</c:v>
                </c:pt>
                <c:pt idx="1128">
                  <c:v>0.23688999999999996</c:v>
                </c:pt>
                <c:pt idx="1129">
                  <c:v>0.23710000000000001</c:v>
                </c:pt>
                <c:pt idx="1130">
                  <c:v>0.23730999999999999</c:v>
                </c:pt>
                <c:pt idx="1131">
                  <c:v>0.23752000000000001</c:v>
                </c:pt>
                <c:pt idx="1132">
                  <c:v>0.23773000000000041</c:v>
                </c:pt>
                <c:pt idx="1133">
                  <c:v>0.23794000000000096</c:v>
                </c:pt>
                <c:pt idx="1134">
                  <c:v>0.23815</c:v>
                </c:pt>
                <c:pt idx="1135">
                  <c:v>0.23835999999999996</c:v>
                </c:pt>
                <c:pt idx="1136">
                  <c:v>0.23857</c:v>
                </c:pt>
                <c:pt idx="1137">
                  <c:v>0.23877999999999996</c:v>
                </c:pt>
                <c:pt idx="1138">
                  <c:v>0.23899000000000081</c:v>
                </c:pt>
                <c:pt idx="1139">
                  <c:v>0.23920000000000041</c:v>
                </c:pt>
                <c:pt idx="1140">
                  <c:v>0.23941000000000096</c:v>
                </c:pt>
                <c:pt idx="1141">
                  <c:v>0.23962</c:v>
                </c:pt>
                <c:pt idx="1142">
                  <c:v>0.23982999999999996</c:v>
                </c:pt>
                <c:pt idx="1143">
                  <c:v>0.24004000000000073</c:v>
                </c:pt>
                <c:pt idx="1144">
                  <c:v>0.24025000000000021</c:v>
                </c:pt>
                <c:pt idx="1145">
                  <c:v>0.24046000000000081</c:v>
                </c:pt>
                <c:pt idx="1146">
                  <c:v>0.24067</c:v>
                </c:pt>
                <c:pt idx="1147">
                  <c:v>0.24087999999999996</c:v>
                </c:pt>
                <c:pt idx="1148">
                  <c:v>0.24109000000000044</c:v>
                </c:pt>
                <c:pt idx="1149">
                  <c:v>0.24130000000000001</c:v>
                </c:pt>
                <c:pt idx="1150">
                  <c:v>0.24151000000000072</c:v>
                </c:pt>
                <c:pt idx="1151">
                  <c:v>0.24172000000000021</c:v>
                </c:pt>
                <c:pt idx="1152">
                  <c:v>0.24193000000000081</c:v>
                </c:pt>
                <c:pt idx="1153">
                  <c:v>0.24213999999999999</c:v>
                </c:pt>
                <c:pt idx="1154">
                  <c:v>0.24235000000000001</c:v>
                </c:pt>
                <c:pt idx="1155">
                  <c:v>0.24256000000000041</c:v>
                </c:pt>
                <c:pt idx="1156">
                  <c:v>0.24277000000000001</c:v>
                </c:pt>
                <c:pt idx="1157">
                  <c:v>0.24298000000000072</c:v>
                </c:pt>
                <c:pt idx="1158">
                  <c:v>0.24318999999999996</c:v>
                </c:pt>
                <c:pt idx="1159">
                  <c:v>0.24340000000000081</c:v>
                </c:pt>
                <c:pt idx="1160">
                  <c:v>0.24360999999999999</c:v>
                </c:pt>
                <c:pt idx="1161">
                  <c:v>0.24382000000000001</c:v>
                </c:pt>
                <c:pt idx="1162">
                  <c:v>0.24403000000000041</c:v>
                </c:pt>
                <c:pt idx="1163">
                  <c:v>0.24424000000000096</c:v>
                </c:pt>
                <c:pt idx="1164">
                  <c:v>0.24445000000000044</c:v>
                </c:pt>
                <c:pt idx="1165">
                  <c:v>0.24465999999999996</c:v>
                </c:pt>
                <c:pt idx="1166">
                  <c:v>0.24487</c:v>
                </c:pt>
                <c:pt idx="1167">
                  <c:v>0.24507999999999996</c:v>
                </c:pt>
                <c:pt idx="1168">
                  <c:v>0.24529000000000081</c:v>
                </c:pt>
                <c:pt idx="1169">
                  <c:v>0.24550000000000041</c:v>
                </c:pt>
                <c:pt idx="1170">
                  <c:v>0.24571000000000096</c:v>
                </c:pt>
                <c:pt idx="1171">
                  <c:v>0.24592000000000044</c:v>
                </c:pt>
                <c:pt idx="1172">
                  <c:v>0.24612999999999996</c:v>
                </c:pt>
                <c:pt idx="1173">
                  <c:v>0.24634000000000073</c:v>
                </c:pt>
                <c:pt idx="1174">
                  <c:v>0.24655000000000021</c:v>
                </c:pt>
                <c:pt idx="1175">
                  <c:v>0.24676000000000081</c:v>
                </c:pt>
                <c:pt idx="1176">
                  <c:v>0.24697000000000024</c:v>
                </c:pt>
                <c:pt idx="1177">
                  <c:v>0.24717999999999996</c:v>
                </c:pt>
                <c:pt idx="1178">
                  <c:v>0.24738999999999994</c:v>
                </c:pt>
                <c:pt idx="1179">
                  <c:v>0.24760000000000001</c:v>
                </c:pt>
                <c:pt idx="1180">
                  <c:v>0.24781000000000072</c:v>
                </c:pt>
                <c:pt idx="1181">
                  <c:v>0.24802000000000021</c:v>
                </c:pt>
                <c:pt idx="1182">
                  <c:v>0.24823000000000081</c:v>
                </c:pt>
                <c:pt idx="1183">
                  <c:v>0.24844000000000127</c:v>
                </c:pt>
                <c:pt idx="1184">
                  <c:v>0.24865000000000001</c:v>
                </c:pt>
                <c:pt idx="1185">
                  <c:v>0.24885999999999994</c:v>
                </c:pt>
                <c:pt idx="1186">
                  <c:v>0.24907000000000001</c:v>
                </c:pt>
                <c:pt idx="1187">
                  <c:v>0.24928000000000072</c:v>
                </c:pt>
                <c:pt idx="1188">
                  <c:v>0.24949000000000113</c:v>
                </c:pt>
                <c:pt idx="1189">
                  <c:v>0.24970000000000081</c:v>
                </c:pt>
                <c:pt idx="1190">
                  <c:v>0.24991000000000124</c:v>
                </c:pt>
                <c:pt idx="1191">
                  <c:v>0.25012000000000001</c:v>
                </c:pt>
                <c:pt idx="1192">
                  <c:v>0.25033000000000005</c:v>
                </c:pt>
                <c:pt idx="1193">
                  <c:v>0.25053999999999998</c:v>
                </c:pt>
                <c:pt idx="1194">
                  <c:v>0.25074999999999997</c:v>
                </c:pt>
                <c:pt idx="1195">
                  <c:v>0.25096000000000002</c:v>
                </c:pt>
                <c:pt idx="1196">
                  <c:v>0.25117</c:v>
                </c:pt>
                <c:pt idx="1197">
                  <c:v>0.25138000000000038</c:v>
                </c:pt>
                <c:pt idx="1198">
                  <c:v>0.25159000000000004</c:v>
                </c:pt>
                <c:pt idx="1199">
                  <c:v>0.25179999999999997</c:v>
                </c:pt>
                <c:pt idx="1200">
                  <c:v>0.25201000000000001</c:v>
                </c:pt>
                <c:pt idx="1201">
                  <c:v>0.25222</c:v>
                </c:pt>
                <c:pt idx="1202">
                  <c:v>0.25243000000000004</c:v>
                </c:pt>
                <c:pt idx="1203">
                  <c:v>0.25263999999999998</c:v>
                </c:pt>
                <c:pt idx="1204">
                  <c:v>0.25285000000000002</c:v>
                </c:pt>
                <c:pt idx="1205">
                  <c:v>0.25306000000000001</c:v>
                </c:pt>
                <c:pt idx="1206">
                  <c:v>0.25327</c:v>
                </c:pt>
                <c:pt idx="1207">
                  <c:v>0.25348000000000032</c:v>
                </c:pt>
                <c:pt idx="1208">
                  <c:v>0.25369000000000003</c:v>
                </c:pt>
                <c:pt idx="1209">
                  <c:v>0.25390000000000001</c:v>
                </c:pt>
                <c:pt idx="1210">
                  <c:v>0.25411</c:v>
                </c:pt>
                <c:pt idx="1211">
                  <c:v>0.25432000000000032</c:v>
                </c:pt>
                <c:pt idx="1212">
                  <c:v>0.25453000000000003</c:v>
                </c:pt>
                <c:pt idx="1213">
                  <c:v>0.25473999999999997</c:v>
                </c:pt>
                <c:pt idx="1214">
                  <c:v>0.25495000000000001</c:v>
                </c:pt>
                <c:pt idx="1215">
                  <c:v>0.25516</c:v>
                </c:pt>
                <c:pt idx="1216">
                  <c:v>0.25537000000000032</c:v>
                </c:pt>
                <c:pt idx="1217">
                  <c:v>0.25558000000000008</c:v>
                </c:pt>
                <c:pt idx="1218">
                  <c:v>0.25578999999999996</c:v>
                </c:pt>
                <c:pt idx="1219">
                  <c:v>0.25600000000000001</c:v>
                </c:pt>
                <c:pt idx="1220">
                  <c:v>0.25621000000000005</c:v>
                </c:pt>
                <c:pt idx="1221">
                  <c:v>0.25642000000000031</c:v>
                </c:pt>
                <c:pt idx="1222">
                  <c:v>0.25662999999999997</c:v>
                </c:pt>
                <c:pt idx="1223">
                  <c:v>0.25684000000000001</c:v>
                </c:pt>
                <c:pt idx="1224">
                  <c:v>0.25705</c:v>
                </c:pt>
                <c:pt idx="1225">
                  <c:v>0.25726000000000004</c:v>
                </c:pt>
                <c:pt idx="1226">
                  <c:v>0.25747000000000031</c:v>
                </c:pt>
                <c:pt idx="1227">
                  <c:v>0.25768000000000002</c:v>
                </c:pt>
                <c:pt idx="1228">
                  <c:v>0.25789000000000006</c:v>
                </c:pt>
                <c:pt idx="1229">
                  <c:v>0.2581</c:v>
                </c:pt>
                <c:pt idx="1230">
                  <c:v>0.25831000000000032</c:v>
                </c:pt>
                <c:pt idx="1231">
                  <c:v>0.25852000000000008</c:v>
                </c:pt>
                <c:pt idx="1232">
                  <c:v>0.25872999999999996</c:v>
                </c:pt>
                <c:pt idx="1233">
                  <c:v>0.25894</c:v>
                </c:pt>
                <c:pt idx="1234">
                  <c:v>0.25915000000000005</c:v>
                </c:pt>
                <c:pt idx="1235">
                  <c:v>0.25936000000000031</c:v>
                </c:pt>
                <c:pt idx="1236">
                  <c:v>0.25957000000000002</c:v>
                </c:pt>
                <c:pt idx="1237">
                  <c:v>0.25978000000000001</c:v>
                </c:pt>
                <c:pt idx="1238">
                  <c:v>0.25999000000000005</c:v>
                </c:pt>
                <c:pt idx="1239">
                  <c:v>0.26020000000000004</c:v>
                </c:pt>
                <c:pt idx="1240">
                  <c:v>0.26041000000000031</c:v>
                </c:pt>
                <c:pt idx="1241">
                  <c:v>0.26062000000000002</c:v>
                </c:pt>
                <c:pt idx="1242">
                  <c:v>0.26083000000000006</c:v>
                </c:pt>
                <c:pt idx="1243">
                  <c:v>0.26104000000000005</c:v>
                </c:pt>
                <c:pt idx="1244">
                  <c:v>0.26124999999999998</c:v>
                </c:pt>
                <c:pt idx="1245">
                  <c:v>0.26146000000000008</c:v>
                </c:pt>
                <c:pt idx="1246">
                  <c:v>0.26167000000000001</c:v>
                </c:pt>
                <c:pt idx="1247">
                  <c:v>0.26188000000000144</c:v>
                </c:pt>
                <c:pt idx="1248">
                  <c:v>0.26209000000000005</c:v>
                </c:pt>
                <c:pt idx="1249">
                  <c:v>0.26229999999999998</c:v>
                </c:pt>
                <c:pt idx="1250">
                  <c:v>0.26251000000000002</c:v>
                </c:pt>
                <c:pt idx="1251">
                  <c:v>0.26272000000000001</c:v>
                </c:pt>
                <c:pt idx="1252">
                  <c:v>0.26293000000000005</c:v>
                </c:pt>
                <c:pt idx="1253">
                  <c:v>0.26314000000000004</c:v>
                </c:pt>
                <c:pt idx="1254">
                  <c:v>0.26335000000000008</c:v>
                </c:pt>
                <c:pt idx="1255">
                  <c:v>0.26356000000000002</c:v>
                </c:pt>
                <c:pt idx="1256">
                  <c:v>0.26377</c:v>
                </c:pt>
                <c:pt idx="1257">
                  <c:v>0.26398000000000038</c:v>
                </c:pt>
                <c:pt idx="1258">
                  <c:v>0.26419000000000004</c:v>
                </c:pt>
                <c:pt idx="1259">
                  <c:v>0.26440000000000002</c:v>
                </c:pt>
                <c:pt idx="1260">
                  <c:v>0.26461000000000001</c:v>
                </c:pt>
                <c:pt idx="1261">
                  <c:v>0.26482000000000144</c:v>
                </c:pt>
                <c:pt idx="1262">
                  <c:v>0.26503000000000004</c:v>
                </c:pt>
                <c:pt idx="1263">
                  <c:v>0.26523999999999998</c:v>
                </c:pt>
                <c:pt idx="1264">
                  <c:v>0.26545000000000002</c:v>
                </c:pt>
                <c:pt idx="1265">
                  <c:v>0.26566000000000001</c:v>
                </c:pt>
                <c:pt idx="1266">
                  <c:v>0.26587000000000038</c:v>
                </c:pt>
                <c:pt idx="1267">
                  <c:v>0.26608000000000032</c:v>
                </c:pt>
                <c:pt idx="1268">
                  <c:v>0.26629000000000003</c:v>
                </c:pt>
                <c:pt idx="1269">
                  <c:v>0.26650000000000001</c:v>
                </c:pt>
                <c:pt idx="1270">
                  <c:v>0.26671</c:v>
                </c:pt>
                <c:pt idx="1271">
                  <c:v>0.26692000000000032</c:v>
                </c:pt>
                <c:pt idx="1272">
                  <c:v>0.26713000000000003</c:v>
                </c:pt>
                <c:pt idx="1273">
                  <c:v>0.26734000000000002</c:v>
                </c:pt>
                <c:pt idx="1274">
                  <c:v>0.26755000000000001</c:v>
                </c:pt>
                <c:pt idx="1275">
                  <c:v>0.26776</c:v>
                </c:pt>
                <c:pt idx="1276">
                  <c:v>0.26797000000000032</c:v>
                </c:pt>
                <c:pt idx="1277">
                  <c:v>0.26818000000000008</c:v>
                </c:pt>
                <c:pt idx="1278">
                  <c:v>0.26839000000000007</c:v>
                </c:pt>
                <c:pt idx="1279">
                  <c:v>0.26860000000000001</c:v>
                </c:pt>
                <c:pt idx="1280">
                  <c:v>0.26881000000000038</c:v>
                </c:pt>
                <c:pt idx="1281">
                  <c:v>0.26902000000000031</c:v>
                </c:pt>
                <c:pt idx="1282">
                  <c:v>0.26922999999999997</c:v>
                </c:pt>
                <c:pt idx="1283">
                  <c:v>0.26944000000000001</c:v>
                </c:pt>
                <c:pt idx="1284">
                  <c:v>0.26965</c:v>
                </c:pt>
                <c:pt idx="1285">
                  <c:v>0.26986000000000032</c:v>
                </c:pt>
                <c:pt idx="1286">
                  <c:v>0.27007000000000031</c:v>
                </c:pt>
                <c:pt idx="1287">
                  <c:v>0.27028000000000002</c:v>
                </c:pt>
                <c:pt idx="1288">
                  <c:v>0.27049000000000006</c:v>
                </c:pt>
                <c:pt idx="1289">
                  <c:v>0.2707</c:v>
                </c:pt>
                <c:pt idx="1290">
                  <c:v>0.27091000000000032</c:v>
                </c:pt>
                <c:pt idx="1291">
                  <c:v>0.27112000000000008</c:v>
                </c:pt>
                <c:pt idx="1292">
                  <c:v>0.27133000000000007</c:v>
                </c:pt>
                <c:pt idx="1293">
                  <c:v>0.27154</c:v>
                </c:pt>
                <c:pt idx="1294">
                  <c:v>0.27175000000000005</c:v>
                </c:pt>
                <c:pt idx="1295">
                  <c:v>0.27196000000000031</c:v>
                </c:pt>
                <c:pt idx="1296">
                  <c:v>0.27217000000000002</c:v>
                </c:pt>
                <c:pt idx="1297">
                  <c:v>0.27238000000000162</c:v>
                </c:pt>
                <c:pt idx="1298">
                  <c:v>0.27259000000000005</c:v>
                </c:pt>
                <c:pt idx="1299">
                  <c:v>0.27280000000000032</c:v>
                </c:pt>
                <c:pt idx="1300">
                  <c:v>0.27301000000000031</c:v>
                </c:pt>
                <c:pt idx="1301">
                  <c:v>0.27322000000000002</c:v>
                </c:pt>
                <c:pt idx="1302">
                  <c:v>0.27343000000000006</c:v>
                </c:pt>
                <c:pt idx="1303">
                  <c:v>0.27364000000000005</c:v>
                </c:pt>
                <c:pt idx="1304">
                  <c:v>0.27385000000000032</c:v>
                </c:pt>
                <c:pt idx="1305">
                  <c:v>0.27406000000000008</c:v>
                </c:pt>
                <c:pt idx="1306">
                  <c:v>0.27427000000000001</c:v>
                </c:pt>
                <c:pt idx="1307">
                  <c:v>0.27448000000000145</c:v>
                </c:pt>
                <c:pt idx="1308">
                  <c:v>0.27469000000000005</c:v>
                </c:pt>
                <c:pt idx="1309">
                  <c:v>0.27490000000000031</c:v>
                </c:pt>
                <c:pt idx="1310">
                  <c:v>0.27511000000000002</c:v>
                </c:pt>
                <c:pt idx="1311">
                  <c:v>0.27532000000000162</c:v>
                </c:pt>
                <c:pt idx="1312">
                  <c:v>0.27553000000000005</c:v>
                </c:pt>
                <c:pt idx="1313">
                  <c:v>0.27574000000000004</c:v>
                </c:pt>
                <c:pt idx="1314">
                  <c:v>0.27595000000000008</c:v>
                </c:pt>
                <c:pt idx="1315">
                  <c:v>0.27616000000000002</c:v>
                </c:pt>
                <c:pt idx="1316">
                  <c:v>0.27637000000000161</c:v>
                </c:pt>
                <c:pt idx="1317">
                  <c:v>0.27658000000000038</c:v>
                </c:pt>
                <c:pt idx="1318">
                  <c:v>0.27679000000000004</c:v>
                </c:pt>
                <c:pt idx="1319">
                  <c:v>0.27700000000000002</c:v>
                </c:pt>
                <c:pt idx="1320">
                  <c:v>0.27721000000000001</c:v>
                </c:pt>
                <c:pt idx="1321">
                  <c:v>0.27742000000000144</c:v>
                </c:pt>
                <c:pt idx="1322">
                  <c:v>0.27763000000000004</c:v>
                </c:pt>
                <c:pt idx="1323">
                  <c:v>0.27784000000000031</c:v>
                </c:pt>
                <c:pt idx="1324">
                  <c:v>0.27805000000000002</c:v>
                </c:pt>
                <c:pt idx="1325">
                  <c:v>0.27826000000000001</c:v>
                </c:pt>
                <c:pt idx="1326">
                  <c:v>0.27847000000000038</c:v>
                </c:pt>
                <c:pt idx="1327">
                  <c:v>0.27868000000000032</c:v>
                </c:pt>
                <c:pt idx="1328">
                  <c:v>0.27889000000000008</c:v>
                </c:pt>
                <c:pt idx="1329">
                  <c:v>0.27910000000000001</c:v>
                </c:pt>
                <c:pt idx="1330">
                  <c:v>0.27931000000000145</c:v>
                </c:pt>
                <c:pt idx="1331">
                  <c:v>0.27952000000000032</c:v>
                </c:pt>
                <c:pt idx="1332">
                  <c:v>0.27973000000000003</c:v>
                </c:pt>
                <c:pt idx="1333">
                  <c:v>0.27994000000000002</c:v>
                </c:pt>
                <c:pt idx="1334">
                  <c:v>0.28015000000000001</c:v>
                </c:pt>
                <c:pt idx="1335">
                  <c:v>0.28036000000000144</c:v>
                </c:pt>
                <c:pt idx="1336">
                  <c:v>0.28057000000000032</c:v>
                </c:pt>
                <c:pt idx="1337">
                  <c:v>0.28078000000000031</c:v>
                </c:pt>
                <c:pt idx="1338">
                  <c:v>0.28099000000000007</c:v>
                </c:pt>
                <c:pt idx="1339">
                  <c:v>0.28120000000000001</c:v>
                </c:pt>
                <c:pt idx="1340">
                  <c:v>0.28141000000000038</c:v>
                </c:pt>
                <c:pt idx="1341">
                  <c:v>0.28162000000000031</c:v>
                </c:pt>
                <c:pt idx="1342">
                  <c:v>0.28183000000000008</c:v>
                </c:pt>
                <c:pt idx="1343">
                  <c:v>0.28204000000000001</c:v>
                </c:pt>
                <c:pt idx="1344">
                  <c:v>0.28225</c:v>
                </c:pt>
                <c:pt idx="1345">
                  <c:v>0.28246000000000032</c:v>
                </c:pt>
                <c:pt idx="1346">
                  <c:v>0.28267000000000031</c:v>
                </c:pt>
                <c:pt idx="1347">
                  <c:v>0.28288000000000191</c:v>
                </c:pt>
                <c:pt idx="1348">
                  <c:v>0.28309000000000006</c:v>
                </c:pt>
                <c:pt idx="1349">
                  <c:v>0.28330000000000038</c:v>
                </c:pt>
                <c:pt idx="1350">
                  <c:v>0.28351000000000032</c:v>
                </c:pt>
                <c:pt idx="1351">
                  <c:v>0.28372000000000008</c:v>
                </c:pt>
                <c:pt idx="1352">
                  <c:v>0.28393000000000007</c:v>
                </c:pt>
                <c:pt idx="1353">
                  <c:v>0.28414</c:v>
                </c:pt>
                <c:pt idx="1354">
                  <c:v>0.28435000000000032</c:v>
                </c:pt>
                <c:pt idx="1355">
                  <c:v>0.28456000000000031</c:v>
                </c:pt>
                <c:pt idx="1356">
                  <c:v>0.28477000000000002</c:v>
                </c:pt>
                <c:pt idx="1357">
                  <c:v>0.28498000000000162</c:v>
                </c:pt>
                <c:pt idx="1358">
                  <c:v>0.28519000000000005</c:v>
                </c:pt>
                <c:pt idx="1359">
                  <c:v>0.28540000000000032</c:v>
                </c:pt>
                <c:pt idx="1360">
                  <c:v>0.28561000000000031</c:v>
                </c:pt>
                <c:pt idx="1361">
                  <c:v>0.28582000000000191</c:v>
                </c:pt>
                <c:pt idx="1362">
                  <c:v>0.28603000000000006</c:v>
                </c:pt>
                <c:pt idx="1363">
                  <c:v>0.28624000000000005</c:v>
                </c:pt>
                <c:pt idx="1364">
                  <c:v>0.28645000000000032</c:v>
                </c:pt>
                <c:pt idx="1365">
                  <c:v>0.28666000000000008</c:v>
                </c:pt>
                <c:pt idx="1366">
                  <c:v>0.28687000000000162</c:v>
                </c:pt>
                <c:pt idx="1367">
                  <c:v>0.28708000000000145</c:v>
                </c:pt>
                <c:pt idx="1368">
                  <c:v>0.28729000000000005</c:v>
                </c:pt>
                <c:pt idx="1369">
                  <c:v>0.28750000000000031</c:v>
                </c:pt>
                <c:pt idx="1370">
                  <c:v>0.28771000000000002</c:v>
                </c:pt>
                <c:pt idx="1371">
                  <c:v>0.28792000000000162</c:v>
                </c:pt>
                <c:pt idx="1372">
                  <c:v>0.28813000000000005</c:v>
                </c:pt>
                <c:pt idx="1373">
                  <c:v>0.28834000000000032</c:v>
                </c:pt>
                <c:pt idx="1374">
                  <c:v>0.28855000000000008</c:v>
                </c:pt>
                <c:pt idx="1375">
                  <c:v>0.28876000000000002</c:v>
                </c:pt>
                <c:pt idx="1376">
                  <c:v>0.28897000000000161</c:v>
                </c:pt>
                <c:pt idx="1377">
                  <c:v>0.28918000000000038</c:v>
                </c:pt>
                <c:pt idx="1378">
                  <c:v>0.28939000000000031</c:v>
                </c:pt>
                <c:pt idx="1379">
                  <c:v>0.28960000000000002</c:v>
                </c:pt>
                <c:pt idx="1380">
                  <c:v>0.28981000000000162</c:v>
                </c:pt>
                <c:pt idx="1381">
                  <c:v>0.29002000000000144</c:v>
                </c:pt>
                <c:pt idx="1382">
                  <c:v>0.29023000000000004</c:v>
                </c:pt>
                <c:pt idx="1383">
                  <c:v>0.29044000000000031</c:v>
                </c:pt>
                <c:pt idx="1384">
                  <c:v>0.29065000000000002</c:v>
                </c:pt>
                <c:pt idx="1385">
                  <c:v>0.29086000000000162</c:v>
                </c:pt>
                <c:pt idx="1386">
                  <c:v>0.29107000000000038</c:v>
                </c:pt>
                <c:pt idx="1387">
                  <c:v>0.29128000000000032</c:v>
                </c:pt>
                <c:pt idx="1388">
                  <c:v>0.29149000000000008</c:v>
                </c:pt>
                <c:pt idx="1389">
                  <c:v>0.29170000000000001</c:v>
                </c:pt>
                <c:pt idx="1390">
                  <c:v>0.29191000000000145</c:v>
                </c:pt>
                <c:pt idx="1391">
                  <c:v>0.29212000000000032</c:v>
                </c:pt>
                <c:pt idx="1392">
                  <c:v>0.29233000000000031</c:v>
                </c:pt>
                <c:pt idx="1393">
                  <c:v>0.29254000000000002</c:v>
                </c:pt>
                <c:pt idx="1394">
                  <c:v>0.29275000000000001</c:v>
                </c:pt>
                <c:pt idx="1395">
                  <c:v>0.29296000000000144</c:v>
                </c:pt>
                <c:pt idx="1396">
                  <c:v>0.29317000000000032</c:v>
                </c:pt>
                <c:pt idx="1397">
                  <c:v>0.29338000000000214</c:v>
                </c:pt>
                <c:pt idx="1398">
                  <c:v>0.29359000000000007</c:v>
                </c:pt>
                <c:pt idx="1399">
                  <c:v>0.29380000000000156</c:v>
                </c:pt>
                <c:pt idx="1400">
                  <c:v>0.29401000000000038</c:v>
                </c:pt>
                <c:pt idx="1401">
                  <c:v>0.29422000000000031</c:v>
                </c:pt>
                <c:pt idx="1402">
                  <c:v>0.29443000000000008</c:v>
                </c:pt>
                <c:pt idx="1403">
                  <c:v>0.29464000000000001</c:v>
                </c:pt>
                <c:pt idx="1404">
                  <c:v>0.29485000000000144</c:v>
                </c:pt>
                <c:pt idx="1405">
                  <c:v>0.29506000000000032</c:v>
                </c:pt>
                <c:pt idx="1406">
                  <c:v>0.29527000000000031</c:v>
                </c:pt>
                <c:pt idx="1407">
                  <c:v>0.29548000000000191</c:v>
                </c:pt>
                <c:pt idx="1408">
                  <c:v>0.29569000000000006</c:v>
                </c:pt>
                <c:pt idx="1409">
                  <c:v>0.29590000000000038</c:v>
                </c:pt>
                <c:pt idx="1410">
                  <c:v>0.29611000000000032</c:v>
                </c:pt>
                <c:pt idx="1411">
                  <c:v>0.29632000000000214</c:v>
                </c:pt>
                <c:pt idx="1412">
                  <c:v>0.29653000000000007</c:v>
                </c:pt>
                <c:pt idx="1413">
                  <c:v>0.29674</c:v>
                </c:pt>
                <c:pt idx="1414">
                  <c:v>0.29695000000000032</c:v>
                </c:pt>
                <c:pt idx="1415">
                  <c:v>0.29716000000000031</c:v>
                </c:pt>
                <c:pt idx="1416">
                  <c:v>0.29737000000000191</c:v>
                </c:pt>
                <c:pt idx="1417">
                  <c:v>0.29758000000000162</c:v>
                </c:pt>
                <c:pt idx="1418">
                  <c:v>0.29779000000000005</c:v>
                </c:pt>
                <c:pt idx="1419">
                  <c:v>0.29800000000000032</c:v>
                </c:pt>
                <c:pt idx="1420">
                  <c:v>0.29821000000000031</c:v>
                </c:pt>
                <c:pt idx="1421">
                  <c:v>0.29842000000000191</c:v>
                </c:pt>
                <c:pt idx="1422">
                  <c:v>0.29863000000000006</c:v>
                </c:pt>
                <c:pt idx="1423">
                  <c:v>0.29884000000000038</c:v>
                </c:pt>
                <c:pt idx="1424">
                  <c:v>0.29905000000000032</c:v>
                </c:pt>
                <c:pt idx="1425">
                  <c:v>0.29926000000000008</c:v>
                </c:pt>
                <c:pt idx="1426">
                  <c:v>0.29947000000000162</c:v>
                </c:pt>
                <c:pt idx="1427">
                  <c:v>0.29968000000000145</c:v>
                </c:pt>
                <c:pt idx="1428">
                  <c:v>0.29989000000000032</c:v>
                </c:pt>
                <c:pt idx="1429">
                  <c:v>0.30010000000000031</c:v>
                </c:pt>
                <c:pt idx="1430">
                  <c:v>0.30031000000000191</c:v>
                </c:pt>
                <c:pt idx="1431">
                  <c:v>0.30052000000000162</c:v>
                </c:pt>
                <c:pt idx="1432">
                  <c:v>0.30073000000000005</c:v>
                </c:pt>
                <c:pt idx="1433">
                  <c:v>0.30094000000000032</c:v>
                </c:pt>
                <c:pt idx="1434">
                  <c:v>0.30115000000000008</c:v>
                </c:pt>
                <c:pt idx="1435">
                  <c:v>0.3013600000000019</c:v>
                </c:pt>
                <c:pt idx="1436">
                  <c:v>0.30157000000000161</c:v>
                </c:pt>
                <c:pt idx="1437">
                  <c:v>0.30178000000000038</c:v>
                </c:pt>
                <c:pt idx="1438">
                  <c:v>0.30199000000000031</c:v>
                </c:pt>
                <c:pt idx="1439">
                  <c:v>0.30220000000000002</c:v>
                </c:pt>
                <c:pt idx="1440">
                  <c:v>0.30241000000000162</c:v>
                </c:pt>
                <c:pt idx="1441">
                  <c:v>0.30262000000000144</c:v>
                </c:pt>
                <c:pt idx="1442">
                  <c:v>0.30283000000000032</c:v>
                </c:pt>
                <c:pt idx="1443">
                  <c:v>0.30304000000000031</c:v>
                </c:pt>
                <c:pt idx="1444">
                  <c:v>0.30325000000000002</c:v>
                </c:pt>
                <c:pt idx="1445">
                  <c:v>0.30346000000000162</c:v>
                </c:pt>
                <c:pt idx="1446">
                  <c:v>0.30367000000000038</c:v>
                </c:pt>
                <c:pt idx="1447">
                  <c:v>0.30388000000000254</c:v>
                </c:pt>
                <c:pt idx="1448">
                  <c:v>0.30409000000000008</c:v>
                </c:pt>
                <c:pt idx="1449">
                  <c:v>0.30430000000000174</c:v>
                </c:pt>
                <c:pt idx="1450">
                  <c:v>0.30451000000000145</c:v>
                </c:pt>
                <c:pt idx="1451">
                  <c:v>0.30472000000000032</c:v>
                </c:pt>
                <c:pt idx="1452">
                  <c:v>0.30493000000000031</c:v>
                </c:pt>
                <c:pt idx="1453">
                  <c:v>0.30514000000000002</c:v>
                </c:pt>
                <c:pt idx="1454">
                  <c:v>0.30535000000000162</c:v>
                </c:pt>
                <c:pt idx="1455">
                  <c:v>0.30556000000000144</c:v>
                </c:pt>
                <c:pt idx="1456">
                  <c:v>0.30577000000000032</c:v>
                </c:pt>
                <c:pt idx="1457">
                  <c:v>0.30598000000000214</c:v>
                </c:pt>
                <c:pt idx="1458">
                  <c:v>0.30619000000000007</c:v>
                </c:pt>
                <c:pt idx="1459">
                  <c:v>0.30640000000000162</c:v>
                </c:pt>
                <c:pt idx="1460">
                  <c:v>0.30661000000000038</c:v>
                </c:pt>
                <c:pt idx="1461">
                  <c:v>0.30682000000000237</c:v>
                </c:pt>
                <c:pt idx="1462">
                  <c:v>0.30703000000000008</c:v>
                </c:pt>
                <c:pt idx="1463">
                  <c:v>0.30724000000000001</c:v>
                </c:pt>
                <c:pt idx="1464">
                  <c:v>0.30745000000000144</c:v>
                </c:pt>
                <c:pt idx="1465">
                  <c:v>0.30766000000000032</c:v>
                </c:pt>
                <c:pt idx="1466">
                  <c:v>0.30787000000000214</c:v>
                </c:pt>
                <c:pt idx="1467">
                  <c:v>0.30808000000000191</c:v>
                </c:pt>
                <c:pt idx="1468">
                  <c:v>0.30829000000000006</c:v>
                </c:pt>
                <c:pt idx="1469">
                  <c:v>0.30850000000000088</c:v>
                </c:pt>
                <c:pt idx="1470">
                  <c:v>0.30871000000000032</c:v>
                </c:pt>
                <c:pt idx="1471">
                  <c:v>0.30892000000000214</c:v>
                </c:pt>
                <c:pt idx="1472">
                  <c:v>0.30913000000000007</c:v>
                </c:pt>
                <c:pt idx="1473">
                  <c:v>0.30934000000000161</c:v>
                </c:pt>
                <c:pt idx="1474">
                  <c:v>0.30955000000000032</c:v>
                </c:pt>
                <c:pt idx="1475">
                  <c:v>0.30976000000000031</c:v>
                </c:pt>
                <c:pt idx="1476">
                  <c:v>0.30997000000000191</c:v>
                </c:pt>
                <c:pt idx="1477">
                  <c:v>0.31018000000000162</c:v>
                </c:pt>
                <c:pt idx="1478">
                  <c:v>0.3103900000000015</c:v>
                </c:pt>
                <c:pt idx="1479">
                  <c:v>0.31060000000000032</c:v>
                </c:pt>
                <c:pt idx="1480">
                  <c:v>0.31081000000000214</c:v>
                </c:pt>
                <c:pt idx="1481">
                  <c:v>0.31102000000000191</c:v>
                </c:pt>
                <c:pt idx="1482">
                  <c:v>0.31123000000000006</c:v>
                </c:pt>
                <c:pt idx="1483">
                  <c:v>0.31144000000000038</c:v>
                </c:pt>
                <c:pt idx="1484">
                  <c:v>0.31165000000000032</c:v>
                </c:pt>
                <c:pt idx="1485">
                  <c:v>0.31186000000000202</c:v>
                </c:pt>
                <c:pt idx="1486">
                  <c:v>0.31207000000000168</c:v>
                </c:pt>
                <c:pt idx="1487">
                  <c:v>0.31228000000000145</c:v>
                </c:pt>
                <c:pt idx="1488">
                  <c:v>0.31249000000000032</c:v>
                </c:pt>
                <c:pt idx="1489">
                  <c:v>0.31270000000000031</c:v>
                </c:pt>
                <c:pt idx="1490">
                  <c:v>0.31291000000000191</c:v>
                </c:pt>
                <c:pt idx="1491">
                  <c:v>0.31312000000000162</c:v>
                </c:pt>
                <c:pt idx="1492">
                  <c:v>0.3133300000000015</c:v>
                </c:pt>
                <c:pt idx="1493">
                  <c:v>0.31354000000000032</c:v>
                </c:pt>
                <c:pt idx="1494">
                  <c:v>0.31375000000000008</c:v>
                </c:pt>
                <c:pt idx="1495">
                  <c:v>0.3139600000000019</c:v>
                </c:pt>
                <c:pt idx="1496">
                  <c:v>0.31417000000000161</c:v>
                </c:pt>
                <c:pt idx="1497">
                  <c:v>0.31438000000000266</c:v>
                </c:pt>
                <c:pt idx="1498">
                  <c:v>0.31459000000000031</c:v>
                </c:pt>
                <c:pt idx="1499">
                  <c:v>0.31480000000000186</c:v>
                </c:pt>
                <c:pt idx="1500">
                  <c:v>0.31501000000000162</c:v>
                </c:pt>
                <c:pt idx="1501">
                  <c:v>0.31522000000000144</c:v>
                </c:pt>
                <c:pt idx="1502">
                  <c:v>0.31543000000000032</c:v>
                </c:pt>
                <c:pt idx="1503">
                  <c:v>0.31564000000000031</c:v>
                </c:pt>
                <c:pt idx="1504">
                  <c:v>0.31585000000000191</c:v>
                </c:pt>
                <c:pt idx="1505">
                  <c:v>0.31606000000000162</c:v>
                </c:pt>
                <c:pt idx="1506">
                  <c:v>0.31627000000000038</c:v>
                </c:pt>
                <c:pt idx="1507">
                  <c:v>0.31648000000000254</c:v>
                </c:pt>
                <c:pt idx="1508">
                  <c:v>0.31669000000000008</c:v>
                </c:pt>
                <c:pt idx="1509">
                  <c:v>0.31690000000000185</c:v>
                </c:pt>
                <c:pt idx="1510">
                  <c:v>0.3171100000000015</c:v>
                </c:pt>
                <c:pt idx="1511">
                  <c:v>0.31732000000000254</c:v>
                </c:pt>
                <c:pt idx="1512">
                  <c:v>0.31753000000000031</c:v>
                </c:pt>
                <c:pt idx="1513">
                  <c:v>0.31774000000000002</c:v>
                </c:pt>
                <c:pt idx="1514">
                  <c:v>0.31795000000000162</c:v>
                </c:pt>
                <c:pt idx="1515">
                  <c:v>0.31816000000000144</c:v>
                </c:pt>
                <c:pt idx="1516">
                  <c:v>0.31837000000000254</c:v>
                </c:pt>
                <c:pt idx="1517">
                  <c:v>0.31858000000000214</c:v>
                </c:pt>
                <c:pt idx="1518">
                  <c:v>0.31879000000000007</c:v>
                </c:pt>
                <c:pt idx="1519">
                  <c:v>0.31900000000000162</c:v>
                </c:pt>
                <c:pt idx="1520">
                  <c:v>0.31921000000000038</c:v>
                </c:pt>
                <c:pt idx="1521">
                  <c:v>0.31942000000000242</c:v>
                </c:pt>
                <c:pt idx="1522">
                  <c:v>0.31963000000000008</c:v>
                </c:pt>
                <c:pt idx="1523">
                  <c:v>0.31984000000000162</c:v>
                </c:pt>
                <c:pt idx="1524">
                  <c:v>0.32005000000000144</c:v>
                </c:pt>
                <c:pt idx="1525">
                  <c:v>0.32026000000000032</c:v>
                </c:pt>
                <c:pt idx="1526">
                  <c:v>0.32047000000000214</c:v>
                </c:pt>
                <c:pt idx="1527">
                  <c:v>0.32068000000000191</c:v>
                </c:pt>
                <c:pt idx="1528">
                  <c:v>0.32089000000000167</c:v>
                </c:pt>
                <c:pt idx="1529">
                  <c:v>0.32110000000000088</c:v>
                </c:pt>
                <c:pt idx="1530">
                  <c:v>0.32131000000000254</c:v>
                </c:pt>
                <c:pt idx="1531">
                  <c:v>0.32152000000000214</c:v>
                </c:pt>
                <c:pt idx="1532">
                  <c:v>0.32173000000000007</c:v>
                </c:pt>
                <c:pt idx="1533">
                  <c:v>0.32194000000000161</c:v>
                </c:pt>
                <c:pt idx="1534">
                  <c:v>0.32215000000000032</c:v>
                </c:pt>
                <c:pt idx="1535">
                  <c:v>0.32236000000000214</c:v>
                </c:pt>
                <c:pt idx="1536">
                  <c:v>0.32257000000000191</c:v>
                </c:pt>
                <c:pt idx="1537">
                  <c:v>0.32278000000000162</c:v>
                </c:pt>
                <c:pt idx="1538">
                  <c:v>0.3229900000000015</c:v>
                </c:pt>
                <c:pt idx="1539">
                  <c:v>0.32320000000000032</c:v>
                </c:pt>
                <c:pt idx="1540">
                  <c:v>0.32341000000000214</c:v>
                </c:pt>
                <c:pt idx="1541">
                  <c:v>0.32362000000000191</c:v>
                </c:pt>
                <c:pt idx="1542">
                  <c:v>0.32383000000000167</c:v>
                </c:pt>
                <c:pt idx="1543">
                  <c:v>0.32404000000000038</c:v>
                </c:pt>
                <c:pt idx="1544">
                  <c:v>0.32425000000000032</c:v>
                </c:pt>
                <c:pt idx="1545">
                  <c:v>0.32446000000000202</c:v>
                </c:pt>
                <c:pt idx="1546">
                  <c:v>0.32467000000000168</c:v>
                </c:pt>
                <c:pt idx="1547">
                  <c:v>0.32488000000000289</c:v>
                </c:pt>
                <c:pt idx="1548">
                  <c:v>0.32509000000000032</c:v>
                </c:pt>
                <c:pt idx="1549">
                  <c:v>0.32530000000000203</c:v>
                </c:pt>
                <c:pt idx="1550">
                  <c:v>0.32551000000000191</c:v>
                </c:pt>
                <c:pt idx="1551">
                  <c:v>0.32572000000000162</c:v>
                </c:pt>
                <c:pt idx="1552">
                  <c:v>0.3259300000000015</c:v>
                </c:pt>
                <c:pt idx="1553">
                  <c:v>0.32614000000000032</c:v>
                </c:pt>
                <c:pt idx="1554">
                  <c:v>0.32635000000000214</c:v>
                </c:pt>
                <c:pt idx="1555">
                  <c:v>0.3265600000000019</c:v>
                </c:pt>
                <c:pt idx="1556">
                  <c:v>0.32677000000000161</c:v>
                </c:pt>
                <c:pt idx="1557">
                  <c:v>0.32698000000000266</c:v>
                </c:pt>
                <c:pt idx="1558">
                  <c:v>0.32719000000000031</c:v>
                </c:pt>
                <c:pt idx="1559">
                  <c:v>0.32740000000000186</c:v>
                </c:pt>
                <c:pt idx="1560">
                  <c:v>0.32761000000000162</c:v>
                </c:pt>
                <c:pt idx="1561">
                  <c:v>0.32782000000000289</c:v>
                </c:pt>
                <c:pt idx="1562">
                  <c:v>0.32803000000000032</c:v>
                </c:pt>
                <c:pt idx="1563">
                  <c:v>0.32824000000000031</c:v>
                </c:pt>
                <c:pt idx="1564">
                  <c:v>0.32845000000000191</c:v>
                </c:pt>
                <c:pt idx="1565">
                  <c:v>0.32866000000000162</c:v>
                </c:pt>
                <c:pt idx="1566">
                  <c:v>0.32887000000000266</c:v>
                </c:pt>
                <c:pt idx="1567">
                  <c:v>0.32908000000000254</c:v>
                </c:pt>
                <c:pt idx="1568">
                  <c:v>0.32929000000000008</c:v>
                </c:pt>
                <c:pt idx="1569">
                  <c:v>0.32950000000000185</c:v>
                </c:pt>
                <c:pt idx="1570">
                  <c:v>0.3297100000000015</c:v>
                </c:pt>
                <c:pt idx="1571">
                  <c:v>0.32992000000000254</c:v>
                </c:pt>
                <c:pt idx="1572">
                  <c:v>0.33013000000000031</c:v>
                </c:pt>
                <c:pt idx="1573">
                  <c:v>0.33034000000000185</c:v>
                </c:pt>
                <c:pt idx="1574">
                  <c:v>0.33055000000000162</c:v>
                </c:pt>
                <c:pt idx="1575">
                  <c:v>0.33076000000000144</c:v>
                </c:pt>
                <c:pt idx="1576">
                  <c:v>0.33097000000000254</c:v>
                </c:pt>
                <c:pt idx="1577">
                  <c:v>0.33118000000000214</c:v>
                </c:pt>
                <c:pt idx="1578">
                  <c:v>0.33139000000000196</c:v>
                </c:pt>
                <c:pt idx="1579">
                  <c:v>0.33160000000000162</c:v>
                </c:pt>
                <c:pt idx="1580">
                  <c:v>0.33181000000000266</c:v>
                </c:pt>
                <c:pt idx="1581">
                  <c:v>0.33202000000000242</c:v>
                </c:pt>
                <c:pt idx="1582">
                  <c:v>0.33223000000000008</c:v>
                </c:pt>
                <c:pt idx="1583">
                  <c:v>0.33244000000000162</c:v>
                </c:pt>
                <c:pt idx="1584">
                  <c:v>0.33265000000000144</c:v>
                </c:pt>
                <c:pt idx="1585">
                  <c:v>0.33286000000000254</c:v>
                </c:pt>
                <c:pt idx="1586">
                  <c:v>0.33307000000000214</c:v>
                </c:pt>
                <c:pt idx="1587">
                  <c:v>0.33328000000000191</c:v>
                </c:pt>
                <c:pt idx="1588">
                  <c:v>0.33349000000000167</c:v>
                </c:pt>
                <c:pt idx="1589">
                  <c:v>0.33370000000000088</c:v>
                </c:pt>
                <c:pt idx="1590">
                  <c:v>0.33391000000000254</c:v>
                </c:pt>
                <c:pt idx="1591">
                  <c:v>0.33412000000000214</c:v>
                </c:pt>
                <c:pt idx="1592">
                  <c:v>0.33433000000000196</c:v>
                </c:pt>
                <c:pt idx="1593">
                  <c:v>0.33454000000000161</c:v>
                </c:pt>
                <c:pt idx="1594">
                  <c:v>0.33475000000000038</c:v>
                </c:pt>
                <c:pt idx="1595">
                  <c:v>0.33496000000000214</c:v>
                </c:pt>
                <c:pt idx="1596">
                  <c:v>0.33517000000000186</c:v>
                </c:pt>
                <c:pt idx="1597">
                  <c:v>0.33538000000000323</c:v>
                </c:pt>
                <c:pt idx="1598">
                  <c:v>0.3355900000000015</c:v>
                </c:pt>
                <c:pt idx="1599">
                  <c:v>0.33580000000000254</c:v>
                </c:pt>
                <c:pt idx="1600">
                  <c:v>0.33601000000000214</c:v>
                </c:pt>
                <c:pt idx="1601">
                  <c:v>0.33622000000000191</c:v>
                </c:pt>
                <c:pt idx="1602">
                  <c:v>0.33643000000000167</c:v>
                </c:pt>
                <c:pt idx="1603">
                  <c:v>0.33664000000000038</c:v>
                </c:pt>
                <c:pt idx="1604">
                  <c:v>0.33685000000000254</c:v>
                </c:pt>
                <c:pt idx="1605">
                  <c:v>0.33706000000000208</c:v>
                </c:pt>
                <c:pt idx="1606">
                  <c:v>0.33727000000000168</c:v>
                </c:pt>
                <c:pt idx="1607">
                  <c:v>0.33748000000000289</c:v>
                </c:pt>
                <c:pt idx="1608">
                  <c:v>0.33769000000000032</c:v>
                </c:pt>
                <c:pt idx="1609">
                  <c:v>0.33790000000000214</c:v>
                </c:pt>
                <c:pt idx="1610">
                  <c:v>0.33811000000000185</c:v>
                </c:pt>
                <c:pt idx="1611">
                  <c:v>0.33832000000000323</c:v>
                </c:pt>
                <c:pt idx="1612">
                  <c:v>0.3385300000000015</c:v>
                </c:pt>
                <c:pt idx="1613">
                  <c:v>0.33874000000000032</c:v>
                </c:pt>
                <c:pt idx="1614">
                  <c:v>0.33895000000000214</c:v>
                </c:pt>
                <c:pt idx="1615">
                  <c:v>0.3391600000000019</c:v>
                </c:pt>
                <c:pt idx="1616">
                  <c:v>0.33937000000000322</c:v>
                </c:pt>
                <c:pt idx="1617">
                  <c:v>0.33958000000000266</c:v>
                </c:pt>
                <c:pt idx="1618">
                  <c:v>0.33979000000000031</c:v>
                </c:pt>
                <c:pt idx="1619">
                  <c:v>0.34000000000000008</c:v>
                </c:pt>
                <c:pt idx="1620">
                  <c:v>0.34021000000000012</c:v>
                </c:pt>
                <c:pt idx="1621">
                  <c:v>0.34042000000000155</c:v>
                </c:pt>
                <c:pt idx="1622">
                  <c:v>0.34063000000000015</c:v>
                </c:pt>
                <c:pt idx="1623">
                  <c:v>0.34084000000000036</c:v>
                </c:pt>
                <c:pt idx="1624">
                  <c:v>0.34105000000000008</c:v>
                </c:pt>
                <c:pt idx="1625">
                  <c:v>0.34126000000000012</c:v>
                </c:pt>
                <c:pt idx="1626">
                  <c:v>0.34147000000000088</c:v>
                </c:pt>
                <c:pt idx="1627">
                  <c:v>0.34168000000000037</c:v>
                </c:pt>
                <c:pt idx="1628">
                  <c:v>0.3418900000000003</c:v>
                </c:pt>
                <c:pt idx="1629">
                  <c:v>0.34210000000000018</c:v>
                </c:pt>
                <c:pt idx="1630">
                  <c:v>0.34231000000000161</c:v>
                </c:pt>
                <c:pt idx="1631">
                  <c:v>0.34252000000000038</c:v>
                </c:pt>
                <c:pt idx="1632">
                  <c:v>0.34273000000000009</c:v>
                </c:pt>
                <c:pt idx="1633">
                  <c:v>0.34294000000000008</c:v>
                </c:pt>
                <c:pt idx="1634">
                  <c:v>0.34315000000000012</c:v>
                </c:pt>
                <c:pt idx="1635">
                  <c:v>0.34336000000000155</c:v>
                </c:pt>
                <c:pt idx="1636">
                  <c:v>0.34357000000000038</c:v>
                </c:pt>
                <c:pt idx="1637">
                  <c:v>0.34378000000000036</c:v>
                </c:pt>
                <c:pt idx="1638">
                  <c:v>0.3439900000000003</c:v>
                </c:pt>
                <c:pt idx="1639">
                  <c:v>0.34420000000000012</c:v>
                </c:pt>
                <c:pt idx="1640">
                  <c:v>0.34441000000000088</c:v>
                </c:pt>
                <c:pt idx="1641">
                  <c:v>0.34462000000000037</c:v>
                </c:pt>
                <c:pt idx="1642">
                  <c:v>0.3448300000000003</c:v>
                </c:pt>
                <c:pt idx="1643">
                  <c:v>0.34504000000000012</c:v>
                </c:pt>
                <c:pt idx="1644">
                  <c:v>0.34525000000000011</c:v>
                </c:pt>
                <c:pt idx="1645">
                  <c:v>0.34546000000000038</c:v>
                </c:pt>
                <c:pt idx="1646">
                  <c:v>0.34567000000000037</c:v>
                </c:pt>
                <c:pt idx="1647">
                  <c:v>0.34588000000000196</c:v>
                </c:pt>
                <c:pt idx="1648">
                  <c:v>0.34609000000000018</c:v>
                </c:pt>
                <c:pt idx="1649">
                  <c:v>0.34630000000000088</c:v>
                </c:pt>
                <c:pt idx="1650">
                  <c:v>0.34651000000000037</c:v>
                </c:pt>
                <c:pt idx="1651">
                  <c:v>0.34672000000000031</c:v>
                </c:pt>
                <c:pt idx="1652">
                  <c:v>0.34693000000000035</c:v>
                </c:pt>
                <c:pt idx="1653">
                  <c:v>0.34714000000000012</c:v>
                </c:pt>
                <c:pt idx="1654">
                  <c:v>0.34735000000000082</c:v>
                </c:pt>
                <c:pt idx="1655">
                  <c:v>0.34756000000000037</c:v>
                </c:pt>
                <c:pt idx="1656">
                  <c:v>0.34777000000000008</c:v>
                </c:pt>
                <c:pt idx="1657">
                  <c:v>0.34798000000000173</c:v>
                </c:pt>
                <c:pt idx="1658">
                  <c:v>0.34819000000000017</c:v>
                </c:pt>
                <c:pt idx="1659">
                  <c:v>0.34840000000000038</c:v>
                </c:pt>
                <c:pt idx="1660">
                  <c:v>0.34861000000000036</c:v>
                </c:pt>
                <c:pt idx="1661">
                  <c:v>0.34882000000000196</c:v>
                </c:pt>
                <c:pt idx="1662">
                  <c:v>0.34903000000000017</c:v>
                </c:pt>
                <c:pt idx="1663">
                  <c:v>0.34924000000000011</c:v>
                </c:pt>
                <c:pt idx="1664">
                  <c:v>0.34945000000000037</c:v>
                </c:pt>
                <c:pt idx="1665">
                  <c:v>0.3496600000000003</c:v>
                </c:pt>
                <c:pt idx="1666">
                  <c:v>0.34987000000000185</c:v>
                </c:pt>
                <c:pt idx="1667">
                  <c:v>0.35008000000000145</c:v>
                </c:pt>
                <c:pt idx="1668">
                  <c:v>0.35029000000000005</c:v>
                </c:pt>
                <c:pt idx="1669">
                  <c:v>0.35050000000000031</c:v>
                </c:pt>
                <c:pt idx="1670">
                  <c:v>0.35071000000000002</c:v>
                </c:pt>
                <c:pt idx="1671">
                  <c:v>0.35092000000000162</c:v>
                </c:pt>
                <c:pt idx="1672">
                  <c:v>0.35113000000000005</c:v>
                </c:pt>
                <c:pt idx="1673">
                  <c:v>0.35134000000000032</c:v>
                </c:pt>
                <c:pt idx="1674">
                  <c:v>0.35155000000000008</c:v>
                </c:pt>
                <c:pt idx="1675">
                  <c:v>0.35176000000000002</c:v>
                </c:pt>
                <c:pt idx="1676">
                  <c:v>0.35197000000000161</c:v>
                </c:pt>
                <c:pt idx="1677">
                  <c:v>0.35218000000000038</c:v>
                </c:pt>
                <c:pt idx="1678">
                  <c:v>0.35239000000000031</c:v>
                </c:pt>
                <c:pt idx="1679">
                  <c:v>0.35260000000000002</c:v>
                </c:pt>
                <c:pt idx="1680">
                  <c:v>0.35281000000000162</c:v>
                </c:pt>
                <c:pt idx="1681">
                  <c:v>0.35302000000000144</c:v>
                </c:pt>
                <c:pt idx="1682">
                  <c:v>0.35323000000000004</c:v>
                </c:pt>
                <c:pt idx="1683">
                  <c:v>0.35344000000000031</c:v>
                </c:pt>
                <c:pt idx="1684">
                  <c:v>0.35365000000000002</c:v>
                </c:pt>
                <c:pt idx="1685">
                  <c:v>0.35386000000000162</c:v>
                </c:pt>
                <c:pt idx="1686">
                  <c:v>0.35407000000000038</c:v>
                </c:pt>
                <c:pt idx="1687">
                  <c:v>0.35428000000000032</c:v>
                </c:pt>
                <c:pt idx="1688">
                  <c:v>0.35449000000000008</c:v>
                </c:pt>
                <c:pt idx="1689">
                  <c:v>0.35470000000000002</c:v>
                </c:pt>
                <c:pt idx="1690">
                  <c:v>0.3549100000000015</c:v>
                </c:pt>
                <c:pt idx="1691">
                  <c:v>0.35512000000000032</c:v>
                </c:pt>
                <c:pt idx="1692">
                  <c:v>0.35533000000000031</c:v>
                </c:pt>
                <c:pt idx="1693">
                  <c:v>0.35554000000000002</c:v>
                </c:pt>
                <c:pt idx="1694">
                  <c:v>0.35575000000000001</c:v>
                </c:pt>
                <c:pt idx="1695">
                  <c:v>0.35596000000000144</c:v>
                </c:pt>
                <c:pt idx="1696">
                  <c:v>0.35617000000000032</c:v>
                </c:pt>
                <c:pt idx="1697">
                  <c:v>0.35638000000000214</c:v>
                </c:pt>
                <c:pt idx="1698">
                  <c:v>0.35659000000000002</c:v>
                </c:pt>
                <c:pt idx="1699">
                  <c:v>0.35680000000000156</c:v>
                </c:pt>
                <c:pt idx="1700">
                  <c:v>0.35701000000000038</c:v>
                </c:pt>
                <c:pt idx="1701">
                  <c:v>0.35722000000000032</c:v>
                </c:pt>
                <c:pt idx="1702">
                  <c:v>0.35743000000000008</c:v>
                </c:pt>
                <c:pt idx="1703">
                  <c:v>0.35764000000000001</c:v>
                </c:pt>
                <c:pt idx="1704">
                  <c:v>0.35785000000000144</c:v>
                </c:pt>
                <c:pt idx="1705">
                  <c:v>0.35806000000000032</c:v>
                </c:pt>
                <c:pt idx="1706">
                  <c:v>0.35827000000000031</c:v>
                </c:pt>
                <c:pt idx="1707">
                  <c:v>0.35848000000000185</c:v>
                </c:pt>
                <c:pt idx="1708">
                  <c:v>0.35869000000000006</c:v>
                </c:pt>
                <c:pt idx="1709">
                  <c:v>0.35890000000000088</c:v>
                </c:pt>
                <c:pt idx="1710">
                  <c:v>0.35911000000000032</c:v>
                </c:pt>
                <c:pt idx="1711">
                  <c:v>0.35932000000000214</c:v>
                </c:pt>
                <c:pt idx="1712">
                  <c:v>0.35953000000000002</c:v>
                </c:pt>
                <c:pt idx="1713">
                  <c:v>0.35974</c:v>
                </c:pt>
                <c:pt idx="1714">
                  <c:v>0.35995000000000038</c:v>
                </c:pt>
                <c:pt idx="1715">
                  <c:v>0.36016000000000031</c:v>
                </c:pt>
                <c:pt idx="1716">
                  <c:v>0.36037000000000186</c:v>
                </c:pt>
                <c:pt idx="1717">
                  <c:v>0.36058000000000162</c:v>
                </c:pt>
                <c:pt idx="1718">
                  <c:v>0.36079000000000006</c:v>
                </c:pt>
                <c:pt idx="1719">
                  <c:v>0.36100000000000032</c:v>
                </c:pt>
                <c:pt idx="1720">
                  <c:v>0.36121000000000031</c:v>
                </c:pt>
                <c:pt idx="1721">
                  <c:v>0.36142000000000185</c:v>
                </c:pt>
                <c:pt idx="1722">
                  <c:v>0.36163000000000006</c:v>
                </c:pt>
                <c:pt idx="1723">
                  <c:v>0.36184000000000038</c:v>
                </c:pt>
                <c:pt idx="1724">
                  <c:v>0.36205000000000032</c:v>
                </c:pt>
                <c:pt idx="1725">
                  <c:v>0.36226000000000008</c:v>
                </c:pt>
                <c:pt idx="1726">
                  <c:v>0.36247000000000174</c:v>
                </c:pt>
                <c:pt idx="1727">
                  <c:v>0.36268000000000145</c:v>
                </c:pt>
                <c:pt idx="1728">
                  <c:v>0.36289000000000032</c:v>
                </c:pt>
                <c:pt idx="1729">
                  <c:v>0.36310000000000031</c:v>
                </c:pt>
                <c:pt idx="1730">
                  <c:v>0.36331000000000185</c:v>
                </c:pt>
                <c:pt idx="1731">
                  <c:v>0.36352000000000162</c:v>
                </c:pt>
                <c:pt idx="1732">
                  <c:v>0.36373000000000005</c:v>
                </c:pt>
                <c:pt idx="1733">
                  <c:v>0.36394000000000032</c:v>
                </c:pt>
                <c:pt idx="1734">
                  <c:v>0.36415000000000008</c:v>
                </c:pt>
                <c:pt idx="1735">
                  <c:v>0.36436000000000185</c:v>
                </c:pt>
                <c:pt idx="1736">
                  <c:v>0.36457000000000161</c:v>
                </c:pt>
                <c:pt idx="1737">
                  <c:v>0.36478000000000038</c:v>
                </c:pt>
                <c:pt idx="1738">
                  <c:v>0.36499000000000031</c:v>
                </c:pt>
                <c:pt idx="1739">
                  <c:v>0.36520000000000002</c:v>
                </c:pt>
                <c:pt idx="1740">
                  <c:v>0.36541000000000162</c:v>
                </c:pt>
                <c:pt idx="1741">
                  <c:v>0.36562000000000144</c:v>
                </c:pt>
                <c:pt idx="1742">
                  <c:v>0.36583000000000032</c:v>
                </c:pt>
                <c:pt idx="1743">
                  <c:v>0.36604000000000031</c:v>
                </c:pt>
                <c:pt idx="1744">
                  <c:v>0.36625000000000002</c:v>
                </c:pt>
                <c:pt idx="1745">
                  <c:v>0.36646000000000162</c:v>
                </c:pt>
                <c:pt idx="1746">
                  <c:v>0.36667000000000038</c:v>
                </c:pt>
                <c:pt idx="1747">
                  <c:v>0.36688000000000254</c:v>
                </c:pt>
                <c:pt idx="1748">
                  <c:v>0.36709000000000008</c:v>
                </c:pt>
                <c:pt idx="1749">
                  <c:v>0.36730000000000174</c:v>
                </c:pt>
                <c:pt idx="1750">
                  <c:v>0.3675100000000015</c:v>
                </c:pt>
                <c:pt idx="1751">
                  <c:v>0.36772000000000032</c:v>
                </c:pt>
                <c:pt idx="1752">
                  <c:v>0.36793000000000031</c:v>
                </c:pt>
                <c:pt idx="1753">
                  <c:v>0.36814000000000002</c:v>
                </c:pt>
                <c:pt idx="1754">
                  <c:v>0.36835000000000162</c:v>
                </c:pt>
                <c:pt idx="1755">
                  <c:v>0.36856000000000144</c:v>
                </c:pt>
                <c:pt idx="1756">
                  <c:v>0.36877000000000032</c:v>
                </c:pt>
                <c:pt idx="1757">
                  <c:v>0.36898000000000214</c:v>
                </c:pt>
                <c:pt idx="1758">
                  <c:v>0.36919000000000002</c:v>
                </c:pt>
                <c:pt idx="1759">
                  <c:v>0.36940000000000162</c:v>
                </c:pt>
                <c:pt idx="1760">
                  <c:v>0.36961000000000038</c:v>
                </c:pt>
                <c:pt idx="1761">
                  <c:v>0.36982000000000242</c:v>
                </c:pt>
                <c:pt idx="1762">
                  <c:v>0.37003000000000008</c:v>
                </c:pt>
                <c:pt idx="1763">
                  <c:v>0.37024000000000001</c:v>
                </c:pt>
                <c:pt idx="1764">
                  <c:v>0.37045000000000144</c:v>
                </c:pt>
                <c:pt idx="1765">
                  <c:v>0.37066000000000032</c:v>
                </c:pt>
                <c:pt idx="1766">
                  <c:v>0.37087000000000214</c:v>
                </c:pt>
                <c:pt idx="1767">
                  <c:v>0.37108000000000185</c:v>
                </c:pt>
                <c:pt idx="1768">
                  <c:v>0.37129000000000006</c:v>
                </c:pt>
                <c:pt idx="1769">
                  <c:v>0.37150000000000138</c:v>
                </c:pt>
                <c:pt idx="1770">
                  <c:v>0.37171000000000032</c:v>
                </c:pt>
                <c:pt idx="1771">
                  <c:v>0.37192000000000214</c:v>
                </c:pt>
                <c:pt idx="1772">
                  <c:v>0.37213000000000002</c:v>
                </c:pt>
                <c:pt idx="1773">
                  <c:v>0.37234000000000161</c:v>
                </c:pt>
                <c:pt idx="1774">
                  <c:v>0.37255000000000038</c:v>
                </c:pt>
                <c:pt idx="1775">
                  <c:v>0.37276000000000031</c:v>
                </c:pt>
                <c:pt idx="1776">
                  <c:v>0.37297000000000186</c:v>
                </c:pt>
                <c:pt idx="1777">
                  <c:v>0.37318000000000162</c:v>
                </c:pt>
                <c:pt idx="1778">
                  <c:v>0.3733900000000015</c:v>
                </c:pt>
                <c:pt idx="1779">
                  <c:v>0.37360000000000032</c:v>
                </c:pt>
                <c:pt idx="1780">
                  <c:v>0.37381000000000214</c:v>
                </c:pt>
                <c:pt idx="1781">
                  <c:v>0.37402000000000185</c:v>
                </c:pt>
                <c:pt idx="1782">
                  <c:v>0.37423000000000006</c:v>
                </c:pt>
                <c:pt idx="1783">
                  <c:v>0.37444000000000038</c:v>
                </c:pt>
                <c:pt idx="1784">
                  <c:v>0.37465000000000032</c:v>
                </c:pt>
                <c:pt idx="1785">
                  <c:v>0.37486000000000208</c:v>
                </c:pt>
                <c:pt idx="1786">
                  <c:v>0.37507000000000168</c:v>
                </c:pt>
                <c:pt idx="1787">
                  <c:v>0.37528000000000145</c:v>
                </c:pt>
                <c:pt idx="1788">
                  <c:v>0.37549000000000032</c:v>
                </c:pt>
                <c:pt idx="1789">
                  <c:v>0.37570000000000031</c:v>
                </c:pt>
                <c:pt idx="1790">
                  <c:v>0.37591000000000185</c:v>
                </c:pt>
                <c:pt idx="1791">
                  <c:v>0.37612000000000162</c:v>
                </c:pt>
                <c:pt idx="1792">
                  <c:v>0.3763300000000015</c:v>
                </c:pt>
                <c:pt idx="1793">
                  <c:v>0.37654000000000032</c:v>
                </c:pt>
                <c:pt idx="1794">
                  <c:v>0.37675000000000008</c:v>
                </c:pt>
                <c:pt idx="1795">
                  <c:v>0.37696000000000185</c:v>
                </c:pt>
                <c:pt idx="1796">
                  <c:v>0.37717000000000162</c:v>
                </c:pt>
                <c:pt idx="1797">
                  <c:v>0.37738000000000266</c:v>
                </c:pt>
                <c:pt idx="1798">
                  <c:v>0.37759000000000031</c:v>
                </c:pt>
                <c:pt idx="1799">
                  <c:v>0.37780000000000175</c:v>
                </c:pt>
                <c:pt idx="1800">
                  <c:v>0.37801000000000157</c:v>
                </c:pt>
                <c:pt idx="1801">
                  <c:v>0.37822000000000144</c:v>
                </c:pt>
                <c:pt idx="1802">
                  <c:v>0.37843000000000032</c:v>
                </c:pt>
                <c:pt idx="1803">
                  <c:v>0.37864000000000031</c:v>
                </c:pt>
                <c:pt idx="1804">
                  <c:v>0.37885000000000185</c:v>
                </c:pt>
                <c:pt idx="1805">
                  <c:v>0.37906000000000162</c:v>
                </c:pt>
                <c:pt idx="1806">
                  <c:v>0.37927000000000038</c:v>
                </c:pt>
                <c:pt idx="1807">
                  <c:v>0.37948000000000254</c:v>
                </c:pt>
                <c:pt idx="1808">
                  <c:v>0.37969000000000008</c:v>
                </c:pt>
                <c:pt idx="1809">
                  <c:v>0.37990000000000185</c:v>
                </c:pt>
                <c:pt idx="1810">
                  <c:v>0.38011000000000156</c:v>
                </c:pt>
                <c:pt idx="1811">
                  <c:v>0.38032000000000254</c:v>
                </c:pt>
                <c:pt idx="1812">
                  <c:v>0.38053000000000031</c:v>
                </c:pt>
                <c:pt idx="1813">
                  <c:v>0.38074000000000002</c:v>
                </c:pt>
                <c:pt idx="1814">
                  <c:v>0.38095000000000157</c:v>
                </c:pt>
                <c:pt idx="1815">
                  <c:v>0.38116000000000144</c:v>
                </c:pt>
                <c:pt idx="1816">
                  <c:v>0.38137000000000254</c:v>
                </c:pt>
                <c:pt idx="1817">
                  <c:v>0.38158000000000214</c:v>
                </c:pt>
                <c:pt idx="1818">
                  <c:v>0.38179000000000002</c:v>
                </c:pt>
                <c:pt idx="1819">
                  <c:v>0.38200000000000162</c:v>
                </c:pt>
                <c:pt idx="1820">
                  <c:v>0.38221000000000038</c:v>
                </c:pt>
                <c:pt idx="1821">
                  <c:v>0.38242000000000248</c:v>
                </c:pt>
                <c:pt idx="1822">
                  <c:v>0.38263000000000008</c:v>
                </c:pt>
                <c:pt idx="1823">
                  <c:v>0.38284000000000157</c:v>
                </c:pt>
                <c:pt idx="1824">
                  <c:v>0.38305000000000144</c:v>
                </c:pt>
                <c:pt idx="1825">
                  <c:v>0.38326000000000032</c:v>
                </c:pt>
                <c:pt idx="1826">
                  <c:v>0.38347000000000214</c:v>
                </c:pt>
                <c:pt idx="1827">
                  <c:v>0.38368000000000185</c:v>
                </c:pt>
                <c:pt idx="1828">
                  <c:v>0.38389000000000167</c:v>
                </c:pt>
                <c:pt idx="1829">
                  <c:v>0.38410000000000138</c:v>
                </c:pt>
                <c:pt idx="1830">
                  <c:v>0.38431000000000254</c:v>
                </c:pt>
                <c:pt idx="1831">
                  <c:v>0.38452000000000214</c:v>
                </c:pt>
                <c:pt idx="1832">
                  <c:v>0.38473000000000002</c:v>
                </c:pt>
                <c:pt idx="1833">
                  <c:v>0.38494000000000161</c:v>
                </c:pt>
                <c:pt idx="1834">
                  <c:v>0.38515000000000038</c:v>
                </c:pt>
                <c:pt idx="1835">
                  <c:v>0.38536000000000215</c:v>
                </c:pt>
                <c:pt idx="1836">
                  <c:v>0.38557000000000186</c:v>
                </c:pt>
                <c:pt idx="1837">
                  <c:v>0.38578000000000157</c:v>
                </c:pt>
                <c:pt idx="1838">
                  <c:v>0.3859900000000015</c:v>
                </c:pt>
                <c:pt idx="1839">
                  <c:v>0.38620000000000032</c:v>
                </c:pt>
                <c:pt idx="1840">
                  <c:v>0.38641000000000214</c:v>
                </c:pt>
                <c:pt idx="1841">
                  <c:v>0.38662000000000185</c:v>
                </c:pt>
                <c:pt idx="1842">
                  <c:v>0.38683000000000167</c:v>
                </c:pt>
                <c:pt idx="1843">
                  <c:v>0.38704000000000038</c:v>
                </c:pt>
                <c:pt idx="1844">
                  <c:v>0.38725000000000032</c:v>
                </c:pt>
                <c:pt idx="1845">
                  <c:v>0.38746000000000214</c:v>
                </c:pt>
                <c:pt idx="1846">
                  <c:v>0.38767000000000168</c:v>
                </c:pt>
                <c:pt idx="1847">
                  <c:v>0.38788000000000289</c:v>
                </c:pt>
                <c:pt idx="1848">
                  <c:v>0.38809000000000032</c:v>
                </c:pt>
                <c:pt idx="1849">
                  <c:v>0.38830000000000203</c:v>
                </c:pt>
                <c:pt idx="1850">
                  <c:v>0.38851000000000185</c:v>
                </c:pt>
                <c:pt idx="1851">
                  <c:v>0.38872000000000156</c:v>
                </c:pt>
                <c:pt idx="1852">
                  <c:v>0.3889300000000015</c:v>
                </c:pt>
                <c:pt idx="1853">
                  <c:v>0.38914000000000032</c:v>
                </c:pt>
                <c:pt idx="1854">
                  <c:v>0.38935000000000214</c:v>
                </c:pt>
                <c:pt idx="1855">
                  <c:v>0.38956000000000185</c:v>
                </c:pt>
                <c:pt idx="1856">
                  <c:v>0.38977000000000162</c:v>
                </c:pt>
                <c:pt idx="1857">
                  <c:v>0.38998000000000266</c:v>
                </c:pt>
                <c:pt idx="1858">
                  <c:v>0.39019000000000031</c:v>
                </c:pt>
                <c:pt idx="1859">
                  <c:v>0.39040000000000186</c:v>
                </c:pt>
                <c:pt idx="1860">
                  <c:v>0.39061000000000157</c:v>
                </c:pt>
                <c:pt idx="1861">
                  <c:v>0.39082000000000289</c:v>
                </c:pt>
                <c:pt idx="1862">
                  <c:v>0.39103000000000032</c:v>
                </c:pt>
                <c:pt idx="1863">
                  <c:v>0.39124000000000031</c:v>
                </c:pt>
                <c:pt idx="1864">
                  <c:v>0.39145000000000185</c:v>
                </c:pt>
                <c:pt idx="1865">
                  <c:v>0.39166000000000162</c:v>
                </c:pt>
                <c:pt idx="1866">
                  <c:v>0.39187000000000266</c:v>
                </c:pt>
                <c:pt idx="1867">
                  <c:v>0.39208000000000254</c:v>
                </c:pt>
                <c:pt idx="1868">
                  <c:v>0.39229000000000008</c:v>
                </c:pt>
                <c:pt idx="1869">
                  <c:v>0.39250000000000185</c:v>
                </c:pt>
                <c:pt idx="1870">
                  <c:v>0.39271000000000156</c:v>
                </c:pt>
                <c:pt idx="1871">
                  <c:v>0.39292000000000255</c:v>
                </c:pt>
                <c:pt idx="1872">
                  <c:v>0.39313000000000031</c:v>
                </c:pt>
                <c:pt idx="1873">
                  <c:v>0.39334000000000185</c:v>
                </c:pt>
                <c:pt idx="1874">
                  <c:v>0.39355000000000157</c:v>
                </c:pt>
                <c:pt idx="1875">
                  <c:v>0.39376000000000144</c:v>
                </c:pt>
                <c:pt idx="1876">
                  <c:v>0.39397000000000254</c:v>
                </c:pt>
                <c:pt idx="1877">
                  <c:v>0.39418000000000214</c:v>
                </c:pt>
                <c:pt idx="1878">
                  <c:v>0.39439000000000191</c:v>
                </c:pt>
                <c:pt idx="1879">
                  <c:v>0.39460000000000162</c:v>
                </c:pt>
                <c:pt idx="1880">
                  <c:v>0.39481000000000266</c:v>
                </c:pt>
                <c:pt idx="1881">
                  <c:v>0.39502000000000248</c:v>
                </c:pt>
                <c:pt idx="1882">
                  <c:v>0.39523000000000008</c:v>
                </c:pt>
                <c:pt idx="1883">
                  <c:v>0.39544000000000157</c:v>
                </c:pt>
                <c:pt idx="1884">
                  <c:v>0.39565000000000144</c:v>
                </c:pt>
                <c:pt idx="1885">
                  <c:v>0.39586000000000254</c:v>
                </c:pt>
                <c:pt idx="1886">
                  <c:v>0.39607000000000214</c:v>
                </c:pt>
                <c:pt idx="1887">
                  <c:v>0.39628000000000185</c:v>
                </c:pt>
                <c:pt idx="1888">
                  <c:v>0.39649000000000162</c:v>
                </c:pt>
                <c:pt idx="1889">
                  <c:v>0.39670000000000138</c:v>
                </c:pt>
                <c:pt idx="1890">
                  <c:v>0.39691000000000254</c:v>
                </c:pt>
                <c:pt idx="1891">
                  <c:v>0.39712000000000214</c:v>
                </c:pt>
                <c:pt idx="1892">
                  <c:v>0.3973300000000019</c:v>
                </c:pt>
                <c:pt idx="1893">
                  <c:v>0.39754000000000161</c:v>
                </c:pt>
                <c:pt idx="1894">
                  <c:v>0.39775000000000038</c:v>
                </c:pt>
                <c:pt idx="1895">
                  <c:v>0.39796000000000215</c:v>
                </c:pt>
                <c:pt idx="1896">
                  <c:v>0.39817000000000186</c:v>
                </c:pt>
                <c:pt idx="1897">
                  <c:v>0.39838000000000318</c:v>
                </c:pt>
                <c:pt idx="1898">
                  <c:v>0.3985900000000015</c:v>
                </c:pt>
                <c:pt idx="1899">
                  <c:v>0.39880000000000254</c:v>
                </c:pt>
                <c:pt idx="1900">
                  <c:v>0.39901000000000214</c:v>
                </c:pt>
                <c:pt idx="1901">
                  <c:v>0.39922000000000185</c:v>
                </c:pt>
                <c:pt idx="1902">
                  <c:v>0.39943000000000162</c:v>
                </c:pt>
                <c:pt idx="1903">
                  <c:v>0.39964000000000038</c:v>
                </c:pt>
                <c:pt idx="1904">
                  <c:v>0.39985000000000254</c:v>
                </c:pt>
                <c:pt idx="1905">
                  <c:v>0.40006000000000008</c:v>
                </c:pt>
                <c:pt idx="1906">
                  <c:v>0.40027000000000001</c:v>
                </c:pt>
                <c:pt idx="1907">
                  <c:v>0.40048000000000145</c:v>
                </c:pt>
                <c:pt idx="1908">
                  <c:v>0.40069000000000005</c:v>
                </c:pt>
                <c:pt idx="1909">
                  <c:v>0.40090000000000031</c:v>
                </c:pt>
                <c:pt idx="1910">
                  <c:v>0.40111000000000002</c:v>
                </c:pt>
                <c:pt idx="1911">
                  <c:v>0.40132000000000156</c:v>
                </c:pt>
                <c:pt idx="1912">
                  <c:v>0.40153000000000005</c:v>
                </c:pt>
                <c:pt idx="1913">
                  <c:v>0.40174000000000004</c:v>
                </c:pt>
                <c:pt idx="1914">
                  <c:v>0.40195000000000008</c:v>
                </c:pt>
                <c:pt idx="1915">
                  <c:v>0.40216000000000002</c:v>
                </c:pt>
                <c:pt idx="1916">
                  <c:v>0.40237000000000162</c:v>
                </c:pt>
                <c:pt idx="1917">
                  <c:v>0.40258000000000038</c:v>
                </c:pt>
                <c:pt idx="1918">
                  <c:v>0.40279000000000004</c:v>
                </c:pt>
                <c:pt idx="1919">
                  <c:v>0.40300000000000002</c:v>
                </c:pt>
                <c:pt idx="1920">
                  <c:v>0.40321000000000001</c:v>
                </c:pt>
                <c:pt idx="1921">
                  <c:v>0.40342000000000144</c:v>
                </c:pt>
                <c:pt idx="1922">
                  <c:v>0.40363000000000004</c:v>
                </c:pt>
                <c:pt idx="1923">
                  <c:v>0.40384000000000031</c:v>
                </c:pt>
                <c:pt idx="1924">
                  <c:v>0.40405000000000002</c:v>
                </c:pt>
                <c:pt idx="1925">
                  <c:v>0.40426000000000001</c:v>
                </c:pt>
                <c:pt idx="1926">
                  <c:v>0.40447000000000038</c:v>
                </c:pt>
                <c:pt idx="1927">
                  <c:v>0.40468000000000032</c:v>
                </c:pt>
                <c:pt idx="1928">
                  <c:v>0.40489000000000008</c:v>
                </c:pt>
                <c:pt idx="1929">
                  <c:v>0.40510000000000002</c:v>
                </c:pt>
                <c:pt idx="1930">
                  <c:v>0.40531000000000156</c:v>
                </c:pt>
                <c:pt idx="1931">
                  <c:v>0.40552000000000032</c:v>
                </c:pt>
                <c:pt idx="1932">
                  <c:v>0.40573000000000004</c:v>
                </c:pt>
                <c:pt idx="1933">
                  <c:v>0.40594000000000002</c:v>
                </c:pt>
                <c:pt idx="1934">
                  <c:v>0.40615000000000001</c:v>
                </c:pt>
                <c:pt idx="1935">
                  <c:v>0.40636000000000144</c:v>
                </c:pt>
                <c:pt idx="1936">
                  <c:v>0.40657000000000032</c:v>
                </c:pt>
                <c:pt idx="1937">
                  <c:v>0.40678000000000031</c:v>
                </c:pt>
                <c:pt idx="1938">
                  <c:v>0.40699000000000002</c:v>
                </c:pt>
                <c:pt idx="1939">
                  <c:v>0.40720000000000001</c:v>
                </c:pt>
                <c:pt idx="1940">
                  <c:v>0.40741000000000038</c:v>
                </c:pt>
                <c:pt idx="1941">
                  <c:v>0.40762000000000032</c:v>
                </c:pt>
                <c:pt idx="1942">
                  <c:v>0.40783000000000008</c:v>
                </c:pt>
                <c:pt idx="1943">
                  <c:v>0.40804000000000001</c:v>
                </c:pt>
                <c:pt idx="1944">
                  <c:v>0.40825</c:v>
                </c:pt>
                <c:pt idx="1945">
                  <c:v>0.40846000000000032</c:v>
                </c:pt>
                <c:pt idx="1946">
                  <c:v>0.40867000000000031</c:v>
                </c:pt>
                <c:pt idx="1947">
                  <c:v>0.40888000000000185</c:v>
                </c:pt>
                <c:pt idx="1948">
                  <c:v>0.40909000000000001</c:v>
                </c:pt>
                <c:pt idx="1949">
                  <c:v>0.40930000000000138</c:v>
                </c:pt>
                <c:pt idx="1950">
                  <c:v>0.40951000000000032</c:v>
                </c:pt>
                <c:pt idx="1951">
                  <c:v>0.40972000000000008</c:v>
                </c:pt>
                <c:pt idx="1952">
                  <c:v>0.40993000000000002</c:v>
                </c:pt>
                <c:pt idx="1953">
                  <c:v>0.41014</c:v>
                </c:pt>
                <c:pt idx="1954">
                  <c:v>0.41035000000000038</c:v>
                </c:pt>
                <c:pt idx="1955">
                  <c:v>0.41056000000000031</c:v>
                </c:pt>
                <c:pt idx="1956">
                  <c:v>0.41077000000000002</c:v>
                </c:pt>
                <c:pt idx="1957">
                  <c:v>0.41098000000000157</c:v>
                </c:pt>
                <c:pt idx="1958">
                  <c:v>0.41119000000000006</c:v>
                </c:pt>
                <c:pt idx="1959">
                  <c:v>0.41140000000000032</c:v>
                </c:pt>
                <c:pt idx="1960">
                  <c:v>0.41161000000000031</c:v>
                </c:pt>
                <c:pt idx="1961">
                  <c:v>0.41182000000000185</c:v>
                </c:pt>
                <c:pt idx="1962">
                  <c:v>0.41203000000000001</c:v>
                </c:pt>
                <c:pt idx="1963">
                  <c:v>0.41224</c:v>
                </c:pt>
                <c:pt idx="1964">
                  <c:v>0.41245000000000032</c:v>
                </c:pt>
                <c:pt idx="1965">
                  <c:v>0.41266000000000008</c:v>
                </c:pt>
                <c:pt idx="1966">
                  <c:v>0.41287000000000168</c:v>
                </c:pt>
                <c:pt idx="1967">
                  <c:v>0.41308000000000145</c:v>
                </c:pt>
                <c:pt idx="1968">
                  <c:v>0.41329000000000005</c:v>
                </c:pt>
                <c:pt idx="1969">
                  <c:v>0.41350000000000031</c:v>
                </c:pt>
                <c:pt idx="1970">
                  <c:v>0.41371000000000002</c:v>
                </c:pt>
                <c:pt idx="1971">
                  <c:v>0.41392000000000156</c:v>
                </c:pt>
                <c:pt idx="1972">
                  <c:v>0.41413000000000005</c:v>
                </c:pt>
                <c:pt idx="1973">
                  <c:v>0.41434000000000032</c:v>
                </c:pt>
                <c:pt idx="1974">
                  <c:v>0.41455000000000031</c:v>
                </c:pt>
                <c:pt idx="1975">
                  <c:v>0.41476000000000002</c:v>
                </c:pt>
                <c:pt idx="1976">
                  <c:v>0.41497000000000156</c:v>
                </c:pt>
                <c:pt idx="1977">
                  <c:v>0.41518000000000038</c:v>
                </c:pt>
                <c:pt idx="1978">
                  <c:v>0.41539000000000031</c:v>
                </c:pt>
                <c:pt idx="1979">
                  <c:v>0.41560000000000002</c:v>
                </c:pt>
                <c:pt idx="1980">
                  <c:v>0.41581000000000157</c:v>
                </c:pt>
                <c:pt idx="1981">
                  <c:v>0.41602000000000144</c:v>
                </c:pt>
                <c:pt idx="1982">
                  <c:v>0.41623000000000004</c:v>
                </c:pt>
                <c:pt idx="1983">
                  <c:v>0.41644000000000031</c:v>
                </c:pt>
                <c:pt idx="1984">
                  <c:v>0.41665000000000002</c:v>
                </c:pt>
                <c:pt idx="1985">
                  <c:v>0.41686000000000156</c:v>
                </c:pt>
                <c:pt idx="1986">
                  <c:v>0.41707000000000038</c:v>
                </c:pt>
                <c:pt idx="1987">
                  <c:v>0.41728000000000032</c:v>
                </c:pt>
                <c:pt idx="1988">
                  <c:v>0.41749000000000008</c:v>
                </c:pt>
                <c:pt idx="1989">
                  <c:v>0.41770000000000002</c:v>
                </c:pt>
                <c:pt idx="1990">
                  <c:v>0.4179100000000015</c:v>
                </c:pt>
                <c:pt idx="1991">
                  <c:v>0.41812000000000032</c:v>
                </c:pt>
                <c:pt idx="1992">
                  <c:v>0.41833000000000031</c:v>
                </c:pt>
                <c:pt idx="1993">
                  <c:v>0.41854000000000002</c:v>
                </c:pt>
                <c:pt idx="1994">
                  <c:v>0.41875000000000001</c:v>
                </c:pt>
                <c:pt idx="1995">
                  <c:v>0.41896000000000144</c:v>
                </c:pt>
                <c:pt idx="1996">
                  <c:v>0.41917000000000032</c:v>
                </c:pt>
                <c:pt idx="1997">
                  <c:v>0.41938000000000214</c:v>
                </c:pt>
                <c:pt idx="1998">
                  <c:v>0.41959000000000002</c:v>
                </c:pt>
                <c:pt idx="1999">
                  <c:v>0.41980000000000151</c:v>
                </c:pt>
                <c:pt idx="2000">
                  <c:v>0.42001000000000038</c:v>
                </c:pt>
                <c:pt idx="2001">
                  <c:v>0.42022000000000032</c:v>
                </c:pt>
                <c:pt idx="2002">
                  <c:v>0.42043000000000008</c:v>
                </c:pt>
                <c:pt idx="2003">
                  <c:v>0.42064000000000001</c:v>
                </c:pt>
                <c:pt idx="2004">
                  <c:v>0.42085000000000145</c:v>
                </c:pt>
                <c:pt idx="2005">
                  <c:v>0.42106000000000032</c:v>
                </c:pt>
                <c:pt idx="2006">
                  <c:v>0.42127000000000031</c:v>
                </c:pt>
                <c:pt idx="2007">
                  <c:v>0.42148000000000185</c:v>
                </c:pt>
                <c:pt idx="2008">
                  <c:v>0.42169000000000001</c:v>
                </c:pt>
                <c:pt idx="2009">
                  <c:v>0.42190000000000144</c:v>
                </c:pt>
                <c:pt idx="2010">
                  <c:v>0.42211000000000032</c:v>
                </c:pt>
                <c:pt idx="2011">
                  <c:v>0.42232000000000214</c:v>
                </c:pt>
                <c:pt idx="2012">
                  <c:v>0.42253000000000002</c:v>
                </c:pt>
                <c:pt idx="2013">
                  <c:v>0.42274</c:v>
                </c:pt>
                <c:pt idx="2014">
                  <c:v>0.42295000000000038</c:v>
                </c:pt>
                <c:pt idx="2015">
                  <c:v>0.42316000000000031</c:v>
                </c:pt>
                <c:pt idx="2016">
                  <c:v>0.42337000000000186</c:v>
                </c:pt>
                <c:pt idx="2017">
                  <c:v>0.42358000000000157</c:v>
                </c:pt>
                <c:pt idx="2018">
                  <c:v>0.42379000000000006</c:v>
                </c:pt>
                <c:pt idx="2019">
                  <c:v>0.42400000000000032</c:v>
                </c:pt>
                <c:pt idx="2020">
                  <c:v>0.42421000000000031</c:v>
                </c:pt>
                <c:pt idx="2021">
                  <c:v>0.42442000000000185</c:v>
                </c:pt>
                <c:pt idx="2022">
                  <c:v>0.42463000000000001</c:v>
                </c:pt>
                <c:pt idx="2023">
                  <c:v>0.42484000000000038</c:v>
                </c:pt>
                <c:pt idx="2024">
                  <c:v>0.42505000000000032</c:v>
                </c:pt>
                <c:pt idx="2025">
                  <c:v>0.42526000000000008</c:v>
                </c:pt>
                <c:pt idx="2026">
                  <c:v>0.42547000000000174</c:v>
                </c:pt>
                <c:pt idx="2027">
                  <c:v>0.42568000000000139</c:v>
                </c:pt>
                <c:pt idx="2028">
                  <c:v>0.42589000000000032</c:v>
                </c:pt>
                <c:pt idx="2029">
                  <c:v>0.42610000000000031</c:v>
                </c:pt>
                <c:pt idx="2030">
                  <c:v>0.42631000000000185</c:v>
                </c:pt>
                <c:pt idx="2031">
                  <c:v>0.42652000000000156</c:v>
                </c:pt>
                <c:pt idx="2032">
                  <c:v>0.42673000000000005</c:v>
                </c:pt>
                <c:pt idx="2033">
                  <c:v>0.42694000000000032</c:v>
                </c:pt>
                <c:pt idx="2034">
                  <c:v>0.42715000000000031</c:v>
                </c:pt>
                <c:pt idx="2035">
                  <c:v>0.42736000000000185</c:v>
                </c:pt>
                <c:pt idx="2036">
                  <c:v>0.42757000000000156</c:v>
                </c:pt>
                <c:pt idx="2037">
                  <c:v>0.42778000000000038</c:v>
                </c:pt>
                <c:pt idx="2038">
                  <c:v>0.42799000000000031</c:v>
                </c:pt>
                <c:pt idx="2039">
                  <c:v>0.42820000000000008</c:v>
                </c:pt>
                <c:pt idx="2040">
                  <c:v>0.42841000000000157</c:v>
                </c:pt>
                <c:pt idx="2041">
                  <c:v>0.42862000000000139</c:v>
                </c:pt>
                <c:pt idx="2042">
                  <c:v>0.42883000000000032</c:v>
                </c:pt>
                <c:pt idx="2043">
                  <c:v>0.42904000000000031</c:v>
                </c:pt>
                <c:pt idx="2044">
                  <c:v>0.42925000000000002</c:v>
                </c:pt>
                <c:pt idx="2045">
                  <c:v>0.42946000000000156</c:v>
                </c:pt>
                <c:pt idx="2046">
                  <c:v>0.42967000000000038</c:v>
                </c:pt>
                <c:pt idx="2047">
                  <c:v>0.42988000000000254</c:v>
                </c:pt>
                <c:pt idx="2048">
                  <c:v>0.43009000000000008</c:v>
                </c:pt>
                <c:pt idx="2049">
                  <c:v>0.43030000000000174</c:v>
                </c:pt>
                <c:pt idx="2050">
                  <c:v>0.43051000000000156</c:v>
                </c:pt>
                <c:pt idx="2051">
                  <c:v>0.43072000000000032</c:v>
                </c:pt>
                <c:pt idx="2052">
                  <c:v>0.43093000000000031</c:v>
                </c:pt>
                <c:pt idx="2053">
                  <c:v>0.43114000000000002</c:v>
                </c:pt>
                <c:pt idx="2054">
                  <c:v>0.43135000000000157</c:v>
                </c:pt>
                <c:pt idx="2055">
                  <c:v>0.43156000000000144</c:v>
                </c:pt>
                <c:pt idx="2056">
                  <c:v>0.43177000000000032</c:v>
                </c:pt>
                <c:pt idx="2057">
                  <c:v>0.43198000000000214</c:v>
                </c:pt>
                <c:pt idx="2058">
                  <c:v>0.43219000000000002</c:v>
                </c:pt>
                <c:pt idx="2059">
                  <c:v>0.43240000000000156</c:v>
                </c:pt>
                <c:pt idx="2060">
                  <c:v>0.43261000000000038</c:v>
                </c:pt>
                <c:pt idx="2061">
                  <c:v>0.43282000000000254</c:v>
                </c:pt>
                <c:pt idx="2062">
                  <c:v>0.43303000000000008</c:v>
                </c:pt>
                <c:pt idx="2063">
                  <c:v>0.43324000000000001</c:v>
                </c:pt>
                <c:pt idx="2064">
                  <c:v>0.43345000000000139</c:v>
                </c:pt>
                <c:pt idx="2065">
                  <c:v>0.43366000000000032</c:v>
                </c:pt>
                <c:pt idx="2066">
                  <c:v>0.43387000000000214</c:v>
                </c:pt>
                <c:pt idx="2067">
                  <c:v>0.43408000000000185</c:v>
                </c:pt>
                <c:pt idx="2068">
                  <c:v>0.43429000000000001</c:v>
                </c:pt>
                <c:pt idx="2069">
                  <c:v>0.43450000000000144</c:v>
                </c:pt>
                <c:pt idx="2070">
                  <c:v>0.43471000000000032</c:v>
                </c:pt>
                <c:pt idx="2071">
                  <c:v>0.43492000000000214</c:v>
                </c:pt>
                <c:pt idx="2072">
                  <c:v>0.43513000000000002</c:v>
                </c:pt>
                <c:pt idx="2073">
                  <c:v>0.43534000000000156</c:v>
                </c:pt>
                <c:pt idx="2074">
                  <c:v>0.43555000000000038</c:v>
                </c:pt>
                <c:pt idx="2075">
                  <c:v>0.43576000000000031</c:v>
                </c:pt>
                <c:pt idx="2076">
                  <c:v>0.43597000000000186</c:v>
                </c:pt>
                <c:pt idx="2077">
                  <c:v>0.43618000000000157</c:v>
                </c:pt>
                <c:pt idx="2078">
                  <c:v>0.43639000000000144</c:v>
                </c:pt>
                <c:pt idx="2079">
                  <c:v>0.43660000000000032</c:v>
                </c:pt>
                <c:pt idx="2080">
                  <c:v>0.43681000000000214</c:v>
                </c:pt>
                <c:pt idx="2081">
                  <c:v>0.43702000000000185</c:v>
                </c:pt>
                <c:pt idx="2082">
                  <c:v>0.43723000000000001</c:v>
                </c:pt>
                <c:pt idx="2083">
                  <c:v>0.43744000000000038</c:v>
                </c:pt>
                <c:pt idx="2084">
                  <c:v>0.43765000000000032</c:v>
                </c:pt>
                <c:pt idx="2085">
                  <c:v>0.43786000000000214</c:v>
                </c:pt>
                <c:pt idx="2086">
                  <c:v>0.43807000000000174</c:v>
                </c:pt>
                <c:pt idx="2087">
                  <c:v>0.43828000000000139</c:v>
                </c:pt>
                <c:pt idx="2088">
                  <c:v>0.43849000000000032</c:v>
                </c:pt>
                <c:pt idx="2089">
                  <c:v>0.43870000000000031</c:v>
                </c:pt>
                <c:pt idx="2090">
                  <c:v>0.43891000000000185</c:v>
                </c:pt>
                <c:pt idx="2091">
                  <c:v>0.43912000000000156</c:v>
                </c:pt>
                <c:pt idx="2092">
                  <c:v>0.43933000000000144</c:v>
                </c:pt>
                <c:pt idx="2093">
                  <c:v>0.43954000000000032</c:v>
                </c:pt>
                <c:pt idx="2094">
                  <c:v>0.43975000000000031</c:v>
                </c:pt>
                <c:pt idx="2095">
                  <c:v>0.43996000000000185</c:v>
                </c:pt>
                <c:pt idx="2096">
                  <c:v>0.44017000000000006</c:v>
                </c:pt>
                <c:pt idx="2097">
                  <c:v>0.44038000000000088</c:v>
                </c:pt>
                <c:pt idx="2098">
                  <c:v>0.44059000000000015</c:v>
                </c:pt>
                <c:pt idx="2099">
                  <c:v>0.44080000000000008</c:v>
                </c:pt>
                <c:pt idx="2100">
                  <c:v>0.44101000000000007</c:v>
                </c:pt>
                <c:pt idx="2101">
                  <c:v>0.44122000000000006</c:v>
                </c:pt>
                <c:pt idx="2102">
                  <c:v>0.44143000000000016</c:v>
                </c:pt>
                <c:pt idx="2103">
                  <c:v>0.44164000000000003</c:v>
                </c:pt>
                <c:pt idx="2104">
                  <c:v>0.44185000000000008</c:v>
                </c:pt>
                <c:pt idx="2105">
                  <c:v>0.44206000000000006</c:v>
                </c:pt>
                <c:pt idx="2106">
                  <c:v>0.44227000000000011</c:v>
                </c:pt>
                <c:pt idx="2107">
                  <c:v>0.44248000000000037</c:v>
                </c:pt>
                <c:pt idx="2108">
                  <c:v>0.44269000000000003</c:v>
                </c:pt>
                <c:pt idx="2109">
                  <c:v>0.44290000000000007</c:v>
                </c:pt>
                <c:pt idx="2110">
                  <c:v>0.44311000000000006</c:v>
                </c:pt>
                <c:pt idx="2111">
                  <c:v>0.44332000000000038</c:v>
                </c:pt>
                <c:pt idx="2112">
                  <c:v>0.44353000000000009</c:v>
                </c:pt>
                <c:pt idx="2113">
                  <c:v>0.44373999999999997</c:v>
                </c:pt>
                <c:pt idx="2114">
                  <c:v>0.44395000000000007</c:v>
                </c:pt>
                <c:pt idx="2115">
                  <c:v>0.44416000000000005</c:v>
                </c:pt>
                <c:pt idx="2116">
                  <c:v>0.44437000000000038</c:v>
                </c:pt>
                <c:pt idx="2117">
                  <c:v>0.44458000000000036</c:v>
                </c:pt>
                <c:pt idx="2118">
                  <c:v>0.44479000000000002</c:v>
                </c:pt>
                <c:pt idx="2119">
                  <c:v>0.44500000000000006</c:v>
                </c:pt>
                <c:pt idx="2120">
                  <c:v>0.44521000000000011</c:v>
                </c:pt>
                <c:pt idx="2121">
                  <c:v>0.44542000000000037</c:v>
                </c:pt>
                <c:pt idx="2122">
                  <c:v>0.44563000000000003</c:v>
                </c:pt>
                <c:pt idx="2123">
                  <c:v>0.44584000000000007</c:v>
                </c:pt>
                <c:pt idx="2124">
                  <c:v>0.44605000000000006</c:v>
                </c:pt>
                <c:pt idx="2125">
                  <c:v>0.4462600000000001</c:v>
                </c:pt>
                <c:pt idx="2126">
                  <c:v>0.44647000000000037</c:v>
                </c:pt>
                <c:pt idx="2127">
                  <c:v>0.44668000000000008</c:v>
                </c:pt>
                <c:pt idx="2128">
                  <c:v>0.44689000000000012</c:v>
                </c:pt>
                <c:pt idx="2129">
                  <c:v>0.44710000000000005</c:v>
                </c:pt>
                <c:pt idx="2130">
                  <c:v>0.44731000000000037</c:v>
                </c:pt>
                <c:pt idx="2131">
                  <c:v>0.44752000000000031</c:v>
                </c:pt>
                <c:pt idx="2132">
                  <c:v>0.44773000000000002</c:v>
                </c:pt>
                <c:pt idx="2133">
                  <c:v>0.44794000000000006</c:v>
                </c:pt>
                <c:pt idx="2134">
                  <c:v>0.4481500000000001</c:v>
                </c:pt>
                <c:pt idx="2135">
                  <c:v>0.44836000000000037</c:v>
                </c:pt>
                <c:pt idx="2136">
                  <c:v>0.44857000000000008</c:v>
                </c:pt>
                <c:pt idx="2137">
                  <c:v>0.44878000000000007</c:v>
                </c:pt>
                <c:pt idx="2138">
                  <c:v>0.44899000000000011</c:v>
                </c:pt>
                <c:pt idx="2139">
                  <c:v>0.4492000000000001</c:v>
                </c:pt>
                <c:pt idx="2140">
                  <c:v>0.44941000000000036</c:v>
                </c:pt>
                <c:pt idx="2141">
                  <c:v>0.44962000000000008</c:v>
                </c:pt>
                <c:pt idx="2142">
                  <c:v>0.44983000000000012</c:v>
                </c:pt>
                <c:pt idx="2143">
                  <c:v>0.45004</c:v>
                </c:pt>
                <c:pt idx="2144">
                  <c:v>0.45024999999999998</c:v>
                </c:pt>
                <c:pt idx="2145">
                  <c:v>0.45046000000000008</c:v>
                </c:pt>
                <c:pt idx="2146">
                  <c:v>0.45067000000000002</c:v>
                </c:pt>
                <c:pt idx="2147">
                  <c:v>0.45088000000000145</c:v>
                </c:pt>
                <c:pt idx="2148">
                  <c:v>0.45109000000000005</c:v>
                </c:pt>
                <c:pt idx="2149">
                  <c:v>0.45129999999999992</c:v>
                </c:pt>
                <c:pt idx="2150">
                  <c:v>0.45151000000000002</c:v>
                </c:pt>
                <c:pt idx="2151">
                  <c:v>0.45172000000000001</c:v>
                </c:pt>
                <c:pt idx="2152">
                  <c:v>0.45193</c:v>
                </c:pt>
                <c:pt idx="2153">
                  <c:v>0.45214000000000004</c:v>
                </c:pt>
                <c:pt idx="2154">
                  <c:v>0.45235000000000031</c:v>
                </c:pt>
                <c:pt idx="2155">
                  <c:v>0.45256000000000002</c:v>
                </c:pt>
                <c:pt idx="2156">
                  <c:v>0.45277000000000001</c:v>
                </c:pt>
                <c:pt idx="2157">
                  <c:v>0.45298000000000038</c:v>
                </c:pt>
                <c:pt idx="2158">
                  <c:v>0.45319000000000004</c:v>
                </c:pt>
                <c:pt idx="2159">
                  <c:v>0.45340000000000008</c:v>
                </c:pt>
                <c:pt idx="2160">
                  <c:v>0.45361000000000001</c:v>
                </c:pt>
                <c:pt idx="2161">
                  <c:v>0.45382000000000139</c:v>
                </c:pt>
                <c:pt idx="2162">
                  <c:v>0.45403000000000004</c:v>
                </c:pt>
                <c:pt idx="2163">
                  <c:v>0.45423999999999992</c:v>
                </c:pt>
                <c:pt idx="2164">
                  <c:v>0.45445000000000002</c:v>
                </c:pt>
                <c:pt idx="2165">
                  <c:v>0.45466000000000001</c:v>
                </c:pt>
                <c:pt idx="2166">
                  <c:v>0.45487000000000088</c:v>
                </c:pt>
                <c:pt idx="2167">
                  <c:v>0.45508000000000032</c:v>
                </c:pt>
                <c:pt idx="2168">
                  <c:v>0.45529000000000003</c:v>
                </c:pt>
                <c:pt idx="2169">
                  <c:v>0.45550000000000002</c:v>
                </c:pt>
                <c:pt idx="2170">
                  <c:v>0.45571</c:v>
                </c:pt>
                <c:pt idx="2171">
                  <c:v>0.45592000000000038</c:v>
                </c:pt>
                <c:pt idx="2172">
                  <c:v>0.45613000000000004</c:v>
                </c:pt>
                <c:pt idx="2173">
                  <c:v>0.45634000000000002</c:v>
                </c:pt>
                <c:pt idx="2174">
                  <c:v>0.45655000000000001</c:v>
                </c:pt>
                <c:pt idx="2175">
                  <c:v>0.45676</c:v>
                </c:pt>
                <c:pt idx="2176">
                  <c:v>0.45697000000000032</c:v>
                </c:pt>
                <c:pt idx="2177">
                  <c:v>0.45718000000000031</c:v>
                </c:pt>
                <c:pt idx="2178">
                  <c:v>0.45739000000000002</c:v>
                </c:pt>
                <c:pt idx="2179">
                  <c:v>0.45760000000000001</c:v>
                </c:pt>
                <c:pt idx="2180">
                  <c:v>0.45781000000000038</c:v>
                </c:pt>
                <c:pt idx="2181">
                  <c:v>0.45802000000000032</c:v>
                </c:pt>
                <c:pt idx="2182">
                  <c:v>0.45823000000000003</c:v>
                </c:pt>
                <c:pt idx="2183">
                  <c:v>0.45844000000000001</c:v>
                </c:pt>
                <c:pt idx="2184">
                  <c:v>0.45865</c:v>
                </c:pt>
                <c:pt idx="2185">
                  <c:v>0.45886000000000032</c:v>
                </c:pt>
                <c:pt idx="2186">
                  <c:v>0.45907000000000031</c:v>
                </c:pt>
                <c:pt idx="2187">
                  <c:v>0.45928000000000002</c:v>
                </c:pt>
                <c:pt idx="2188">
                  <c:v>0.45949000000000001</c:v>
                </c:pt>
                <c:pt idx="2189">
                  <c:v>0.4597</c:v>
                </c:pt>
                <c:pt idx="2190">
                  <c:v>0.45991000000000032</c:v>
                </c:pt>
                <c:pt idx="2191">
                  <c:v>0.46012000000000008</c:v>
                </c:pt>
                <c:pt idx="2192">
                  <c:v>0.46033000000000002</c:v>
                </c:pt>
                <c:pt idx="2193">
                  <c:v>0.46054</c:v>
                </c:pt>
                <c:pt idx="2194">
                  <c:v>0.46075000000000005</c:v>
                </c:pt>
                <c:pt idx="2195">
                  <c:v>0.46096000000000031</c:v>
                </c:pt>
                <c:pt idx="2196">
                  <c:v>0.46117000000000002</c:v>
                </c:pt>
                <c:pt idx="2197">
                  <c:v>0.46138000000000157</c:v>
                </c:pt>
                <c:pt idx="2198">
                  <c:v>0.46159</c:v>
                </c:pt>
                <c:pt idx="2199">
                  <c:v>0.46180000000000032</c:v>
                </c:pt>
                <c:pt idx="2200">
                  <c:v>0.46201000000000031</c:v>
                </c:pt>
                <c:pt idx="2201">
                  <c:v>0.46222000000000002</c:v>
                </c:pt>
                <c:pt idx="2202">
                  <c:v>0.46243000000000001</c:v>
                </c:pt>
                <c:pt idx="2203">
                  <c:v>0.46263999999999988</c:v>
                </c:pt>
                <c:pt idx="2204">
                  <c:v>0.46285000000000032</c:v>
                </c:pt>
                <c:pt idx="2205">
                  <c:v>0.46306000000000008</c:v>
                </c:pt>
                <c:pt idx="2206">
                  <c:v>0.46327000000000002</c:v>
                </c:pt>
                <c:pt idx="2207">
                  <c:v>0.46348000000000145</c:v>
                </c:pt>
                <c:pt idx="2208">
                  <c:v>0.46369000000000005</c:v>
                </c:pt>
                <c:pt idx="2209">
                  <c:v>0.46390000000000031</c:v>
                </c:pt>
                <c:pt idx="2210">
                  <c:v>0.46411000000000002</c:v>
                </c:pt>
                <c:pt idx="2211">
                  <c:v>0.46432000000000156</c:v>
                </c:pt>
                <c:pt idx="2212">
                  <c:v>0.46453</c:v>
                </c:pt>
                <c:pt idx="2213">
                  <c:v>0.46474000000000004</c:v>
                </c:pt>
                <c:pt idx="2214">
                  <c:v>0.46495000000000031</c:v>
                </c:pt>
                <c:pt idx="2215">
                  <c:v>0.46516000000000002</c:v>
                </c:pt>
                <c:pt idx="2216">
                  <c:v>0.46537000000000156</c:v>
                </c:pt>
                <c:pt idx="2217">
                  <c:v>0.46558000000000038</c:v>
                </c:pt>
                <c:pt idx="2218">
                  <c:v>0.46579000000000004</c:v>
                </c:pt>
                <c:pt idx="2219">
                  <c:v>0.46600000000000008</c:v>
                </c:pt>
                <c:pt idx="2220">
                  <c:v>0.46621000000000001</c:v>
                </c:pt>
                <c:pt idx="2221">
                  <c:v>0.46642000000000139</c:v>
                </c:pt>
                <c:pt idx="2222">
                  <c:v>0.46663000000000004</c:v>
                </c:pt>
                <c:pt idx="2223">
                  <c:v>0.46684000000000031</c:v>
                </c:pt>
                <c:pt idx="2224">
                  <c:v>0.46705000000000002</c:v>
                </c:pt>
                <c:pt idx="2225">
                  <c:v>0.46726000000000001</c:v>
                </c:pt>
                <c:pt idx="2226">
                  <c:v>0.46747000000000088</c:v>
                </c:pt>
                <c:pt idx="2227">
                  <c:v>0.46768000000000032</c:v>
                </c:pt>
                <c:pt idx="2228">
                  <c:v>0.46789000000000008</c:v>
                </c:pt>
                <c:pt idx="2229">
                  <c:v>0.46810000000000002</c:v>
                </c:pt>
                <c:pt idx="2230">
                  <c:v>0.46831000000000156</c:v>
                </c:pt>
                <c:pt idx="2231">
                  <c:v>0.46852000000000038</c:v>
                </c:pt>
                <c:pt idx="2232">
                  <c:v>0.46873000000000004</c:v>
                </c:pt>
                <c:pt idx="2233">
                  <c:v>0.46894000000000002</c:v>
                </c:pt>
                <c:pt idx="2234">
                  <c:v>0.46915000000000001</c:v>
                </c:pt>
                <c:pt idx="2235">
                  <c:v>0.46936000000000139</c:v>
                </c:pt>
                <c:pt idx="2236">
                  <c:v>0.46957000000000032</c:v>
                </c:pt>
                <c:pt idx="2237">
                  <c:v>0.46978000000000031</c:v>
                </c:pt>
                <c:pt idx="2238">
                  <c:v>0.46999000000000002</c:v>
                </c:pt>
                <c:pt idx="2239">
                  <c:v>0.47020000000000001</c:v>
                </c:pt>
                <c:pt idx="2240">
                  <c:v>0.47041000000000038</c:v>
                </c:pt>
                <c:pt idx="2241">
                  <c:v>0.47062000000000032</c:v>
                </c:pt>
                <c:pt idx="2242">
                  <c:v>0.47083000000000008</c:v>
                </c:pt>
                <c:pt idx="2243">
                  <c:v>0.47104000000000001</c:v>
                </c:pt>
                <c:pt idx="2244">
                  <c:v>0.47125</c:v>
                </c:pt>
                <c:pt idx="2245">
                  <c:v>0.47146000000000032</c:v>
                </c:pt>
                <c:pt idx="2246">
                  <c:v>0.47167000000000031</c:v>
                </c:pt>
                <c:pt idx="2247">
                  <c:v>0.47188000000000185</c:v>
                </c:pt>
                <c:pt idx="2248">
                  <c:v>0.47209000000000001</c:v>
                </c:pt>
                <c:pt idx="2249">
                  <c:v>0.47230000000000133</c:v>
                </c:pt>
                <c:pt idx="2250">
                  <c:v>0.47251000000000032</c:v>
                </c:pt>
                <c:pt idx="2251">
                  <c:v>0.47272000000000008</c:v>
                </c:pt>
                <c:pt idx="2252">
                  <c:v>0.47293000000000002</c:v>
                </c:pt>
                <c:pt idx="2253">
                  <c:v>0.47314000000000001</c:v>
                </c:pt>
                <c:pt idx="2254">
                  <c:v>0.47335000000000038</c:v>
                </c:pt>
                <c:pt idx="2255">
                  <c:v>0.47356000000000031</c:v>
                </c:pt>
                <c:pt idx="2256">
                  <c:v>0.47377000000000002</c:v>
                </c:pt>
                <c:pt idx="2257">
                  <c:v>0.47398000000000157</c:v>
                </c:pt>
                <c:pt idx="2258">
                  <c:v>0.47419</c:v>
                </c:pt>
                <c:pt idx="2259">
                  <c:v>0.47440000000000032</c:v>
                </c:pt>
                <c:pt idx="2260">
                  <c:v>0.47461000000000031</c:v>
                </c:pt>
                <c:pt idx="2261">
                  <c:v>0.47482000000000185</c:v>
                </c:pt>
                <c:pt idx="2262">
                  <c:v>0.47503000000000001</c:v>
                </c:pt>
                <c:pt idx="2263">
                  <c:v>0.47523999999999988</c:v>
                </c:pt>
                <c:pt idx="2264">
                  <c:v>0.47545000000000032</c:v>
                </c:pt>
                <c:pt idx="2265">
                  <c:v>0.47566000000000008</c:v>
                </c:pt>
                <c:pt idx="2266">
                  <c:v>0.47587000000000185</c:v>
                </c:pt>
                <c:pt idx="2267">
                  <c:v>0.47608000000000145</c:v>
                </c:pt>
                <c:pt idx="2268">
                  <c:v>0.47629000000000005</c:v>
                </c:pt>
                <c:pt idx="2269">
                  <c:v>0.47650000000000031</c:v>
                </c:pt>
                <c:pt idx="2270">
                  <c:v>0.47671000000000002</c:v>
                </c:pt>
                <c:pt idx="2271">
                  <c:v>0.47692000000000156</c:v>
                </c:pt>
                <c:pt idx="2272">
                  <c:v>0.47713</c:v>
                </c:pt>
                <c:pt idx="2273">
                  <c:v>0.47734000000000032</c:v>
                </c:pt>
                <c:pt idx="2274">
                  <c:v>0.47755000000000031</c:v>
                </c:pt>
                <c:pt idx="2275">
                  <c:v>0.47776000000000002</c:v>
                </c:pt>
                <c:pt idx="2276">
                  <c:v>0.47797000000000156</c:v>
                </c:pt>
                <c:pt idx="2277">
                  <c:v>0.47818000000000038</c:v>
                </c:pt>
                <c:pt idx="2278">
                  <c:v>0.47839000000000031</c:v>
                </c:pt>
                <c:pt idx="2279">
                  <c:v>0.47860000000000008</c:v>
                </c:pt>
                <c:pt idx="2280">
                  <c:v>0.47881000000000157</c:v>
                </c:pt>
                <c:pt idx="2281">
                  <c:v>0.47902000000000139</c:v>
                </c:pt>
                <c:pt idx="2282">
                  <c:v>0.47923000000000004</c:v>
                </c:pt>
                <c:pt idx="2283">
                  <c:v>0.47944000000000031</c:v>
                </c:pt>
                <c:pt idx="2284">
                  <c:v>0.47965000000000002</c:v>
                </c:pt>
                <c:pt idx="2285">
                  <c:v>0.47986000000000156</c:v>
                </c:pt>
                <c:pt idx="2286">
                  <c:v>0.48007000000000088</c:v>
                </c:pt>
                <c:pt idx="2287">
                  <c:v>0.48028000000000032</c:v>
                </c:pt>
                <c:pt idx="2288">
                  <c:v>0.48049000000000008</c:v>
                </c:pt>
                <c:pt idx="2289">
                  <c:v>0.48070000000000002</c:v>
                </c:pt>
                <c:pt idx="2290">
                  <c:v>0.48091000000000156</c:v>
                </c:pt>
                <c:pt idx="2291">
                  <c:v>0.48112000000000038</c:v>
                </c:pt>
                <c:pt idx="2292">
                  <c:v>0.48133000000000031</c:v>
                </c:pt>
                <c:pt idx="2293">
                  <c:v>0.48154000000000002</c:v>
                </c:pt>
                <c:pt idx="2294">
                  <c:v>0.48175000000000001</c:v>
                </c:pt>
                <c:pt idx="2295">
                  <c:v>0.48196000000000139</c:v>
                </c:pt>
                <c:pt idx="2296">
                  <c:v>0.48217000000000032</c:v>
                </c:pt>
                <c:pt idx="2297">
                  <c:v>0.48238000000000214</c:v>
                </c:pt>
                <c:pt idx="2298">
                  <c:v>0.48259000000000002</c:v>
                </c:pt>
                <c:pt idx="2299">
                  <c:v>0.48280000000000151</c:v>
                </c:pt>
                <c:pt idx="2300">
                  <c:v>0.48301000000000038</c:v>
                </c:pt>
                <c:pt idx="2301">
                  <c:v>0.48322000000000032</c:v>
                </c:pt>
                <c:pt idx="2302">
                  <c:v>0.48343000000000008</c:v>
                </c:pt>
                <c:pt idx="2303">
                  <c:v>0.48364000000000001</c:v>
                </c:pt>
                <c:pt idx="2304">
                  <c:v>0.48385000000000139</c:v>
                </c:pt>
                <c:pt idx="2305">
                  <c:v>0.48406000000000032</c:v>
                </c:pt>
                <c:pt idx="2306">
                  <c:v>0.48427000000000031</c:v>
                </c:pt>
                <c:pt idx="2307">
                  <c:v>0.48448000000000185</c:v>
                </c:pt>
                <c:pt idx="2308">
                  <c:v>0.48469000000000001</c:v>
                </c:pt>
                <c:pt idx="2309">
                  <c:v>0.48490000000000139</c:v>
                </c:pt>
                <c:pt idx="2310">
                  <c:v>0.48511000000000032</c:v>
                </c:pt>
                <c:pt idx="2311">
                  <c:v>0.48532000000000214</c:v>
                </c:pt>
                <c:pt idx="2312">
                  <c:v>0.48553000000000002</c:v>
                </c:pt>
                <c:pt idx="2313">
                  <c:v>0.48574000000000001</c:v>
                </c:pt>
                <c:pt idx="2314">
                  <c:v>0.48595000000000038</c:v>
                </c:pt>
                <c:pt idx="2315">
                  <c:v>0.48616000000000031</c:v>
                </c:pt>
                <c:pt idx="2316">
                  <c:v>0.48637000000000186</c:v>
                </c:pt>
                <c:pt idx="2317">
                  <c:v>0.48658000000000157</c:v>
                </c:pt>
                <c:pt idx="2318">
                  <c:v>0.48679</c:v>
                </c:pt>
                <c:pt idx="2319">
                  <c:v>0.48700000000000032</c:v>
                </c:pt>
                <c:pt idx="2320">
                  <c:v>0.48721000000000031</c:v>
                </c:pt>
                <c:pt idx="2321">
                  <c:v>0.48742000000000185</c:v>
                </c:pt>
                <c:pt idx="2322">
                  <c:v>0.48763000000000001</c:v>
                </c:pt>
                <c:pt idx="2323">
                  <c:v>0.48784000000000038</c:v>
                </c:pt>
                <c:pt idx="2324">
                  <c:v>0.48805000000000032</c:v>
                </c:pt>
                <c:pt idx="2325">
                  <c:v>0.48826000000000008</c:v>
                </c:pt>
                <c:pt idx="2326">
                  <c:v>0.48847000000000185</c:v>
                </c:pt>
                <c:pt idx="2327">
                  <c:v>0.48868000000000145</c:v>
                </c:pt>
                <c:pt idx="2328">
                  <c:v>0.48889000000000032</c:v>
                </c:pt>
                <c:pt idx="2329">
                  <c:v>0.48910000000000031</c:v>
                </c:pt>
                <c:pt idx="2330">
                  <c:v>0.48931000000000185</c:v>
                </c:pt>
                <c:pt idx="2331">
                  <c:v>0.48952000000000156</c:v>
                </c:pt>
                <c:pt idx="2332">
                  <c:v>0.48973</c:v>
                </c:pt>
                <c:pt idx="2333">
                  <c:v>0.48994000000000032</c:v>
                </c:pt>
                <c:pt idx="2334">
                  <c:v>0.49015000000000031</c:v>
                </c:pt>
                <c:pt idx="2335">
                  <c:v>0.49036000000000185</c:v>
                </c:pt>
                <c:pt idx="2336">
                  <c:v>0.49057000000000156</c:v>
                </c:pt>
                <c:pt idx="2337">
                  <c:v>0.49078000000000038</c:v>
                </c:pt>
                <c:pt idx="2338">
                  <c:v>0.49099000000000032</c:v>
                </c:pt>
                <c:pt idx="2339">
                  <c:v>0.49120000000000008</c:v>
                </c:pt>
                <c:pt idx="2340">
                  <c:v>0.49141000000000157</c:v>
                </c:pt>
                <c:pt idx="2341">
                  <c:v>0.49162000000000139</c:v>
                </c:pt>
                <c:pt idx="2342">
                  <c:v>0.49183000000000032</c:v>
                </c:pt>
                <c:pt idx="2343">
                  <c:v>0.49204000000000031</c:v>
                </c:pt>
                <c:pt idx="2344">
                  <c:v>0.49225000000000002</c:v>
                </c:pt>
                <c:pt idx="2345">
                  <c:v>0.49246000000000156</c:v>
                </c:pt>
                <c:pt idx="2346">
                  <c:v>0.49267000000000088</c:v>
                </c:pt>
                <c:pt idx="2347">
                  <c:v>0.49288000000000254</c:v>
                </c:pt>
                <c:pt idx="2348">
                  <c:v>0.49309000000000008</c:v>
                </c:pt>
                <c:pt idx="2349">
                  <c:v>0.49330000000000174</c:v>
                </c:pt>
                <c:pt idx="2350">
                  <c:v>0.49351000000000156</c:v>
                </c:pt>
                <c:pt idx="2351">
                  <c:v>0.49372000000000038</c:v>
                </c:pt>
                <c:pt idx="2352">
                  <c:v>0.49393000000000031</c:v>
                </c:pt>
                <c:pt idx="2353">
                  <c:v>0.49414000000000002</c:v>
                </c:pt>
                <c:pt idx="2354">
                  <c:v>0.49435000000000157</c:v>
                </c:pt>
                <c:pt idx="2355">
                  <c:v>0.49456000000000139</c:v>
                </c:pt>
                <c:pt idx="2356">
                  <c:v>0.49477000000000032</c:v>
                </c:pt>
                <c:pt idx="2357">
                  <c:v>0.49498000000000214</c:v>
                </c:pt>
                <c:pt idx="2358">
                  <c:v>0.49519000000000002</c:v>
                </c:pt>
                <c:pt idx="2359">
                  <c:v>0.49540000000000156</c:v>
                </c:pt>
                <c:pt idx="2360">
                  <c:v>0.49561000000000038</c:v>
                </c:pt>
                <c:pt idx="2361">
                  <c:v>0.49582000000000254</c:v>
                </c:pt>
                <c:pt idx="2362">
                  <c:v>0.49603000000000008</c:v>
                </c:pt>
                <c:pt idx="2363">
                  <c:v>0.49624000000000001</c:v>
                </c:pt>
                <c:pt idx="2364">
                  <c:v>0.49645000000000139</c:v>
                </c:pt>
                <c:pt idx="2365">
                  <c:v>0.49666000000000032</c:v>
                </c:pt>
                <c:pt idx="2366">
                  <c:v>0.49687000000000214</c:v>
                </c:pt>
                <c:pt idx="2367">
                  <c:v>0.49708000000000185</c:v>
                </c:pt>
                <c:pt idx="2368">
                  <c:v>0.49729000000000001</c:v>
                </c:pt>
                <c:pt idx="2369">
                  <c:v>0.49750000000000139</c:v>
                </c:pt>
                <c:pt idx="2370">
                  <c:v>0.49771000000000032</c:v>
                </c:pt>
                <c:pt idx="2371">
                  <c:v>0.49792000000000214</c:v>
                </c:pt>
                <c:pt idx="2372">
                  <c:v>0.49813000000000002</c:v>
                </c:pt>
                <c:pt idx="2373">
                  <c:v>0.49834000000000156</c:v>
                </c:pt>
                <c:pt idx="2374">
                  <c:v>0.49855000000000038</c:v>
                </c:pt>
                <c:pt idx="2375">
                  <c:v>0.49876000000000031</c:v>
                </c:pt>
                <c:pt idx="2376">
                  <c:v>0.49897000000000186</c:v>
                </c:pt>
                <c:pt idx="2377">
                  <c:v>0.49918000000000157</c:v>
                </c:pt>
                <c:pt idx="2378">
                  <c:v>0.49939000000000144</c:v>
                </c:pt>
                <c:pt idx="2379">
                  <c:v>0.49960000000000032</c:v>
                </c:pt>
                <c:pt idx="2380">
                  <c:v>0.49981000000000214</c:v>
                </c:pt>
                <c:pt idx="2381">
                  <c:v>0.50001999999999958</c:v>
                </c:pt>
                <c:pt idx="2382">
                  <c:v>0.50022999999999951</c:v>
                </c:pt>
                <c:pt idx="2383">
                  <c:v>0.500439999999997</c:v>
                </c:pt>
                <c:pt idx="2384">
                  <c:v>0.50064999999999982</c:v>
                </c:pt>
                <c:pt idx="2385">
                  <c:v>0.50085999999999986</c:v>
                </c:pt>
                <c:pt idx="2386">
                  <c:v>0.50106999999999957</c:v>
                </c:pt>
                <c:pt idx="2387">
                  <c:v>0.5012799999999995</c:v>
                </c:pt>
                <c:pt idx="2388">
                  <c:v>0.50148999999999699</c:v>
                </c:pt>
                <c:pt idx="2389">
                  <c:v>0.50169999999999981</c:v>
                </c:pt>
                <c:pt idx="2390">
                  <c:v>0.50190999999999986</c:v>
                </c:pt>
                <c:pt idx="2391">
                  <c:v>0.50211999999999957</c:v>
                </c:pt>
                <c:pt idx="2392">
                  <c:v>0.5023299999999995</c:v>
                </c:pt>
                <c:pt idx="2393">
                  <c:v>0.50253999999999677</c:v>
                </c:pt>
                <c:pt idx="2394">
                  <c:v>0.50274999999999981</c:v>
                </c:pt>
                <c:pt idx="2395">
                  <c:v>0.50295999999999952</c:v>
                </c:pt>
                <c:pt idx="2396">
                  <c:v>0.50316999999999956</c:v>
                </c:pt>
                <c:pt idx="2397">
                  <c:v>0.50337999999999949</c:v>
                </c:pt>
                <c:pt idx="2398">
                  <c:v>0.50358999999999665</c:v>
                </c:pt>
                <c:pt idx="2399">
                  <c:v>0.5037999999999998</c:v>
                </c:pt>
                <c:pt idx="2400">
                  <c:v>0.50400999999999951</c:v>
                </c:pt>
                <c:pt idx="2401">
                  <c:v>0.50421999999999956</c:v>
                </c:pt>
                <c:pt idx="2402">
                  <c:v>0.50442999999999949</c:v>
                </c:pt>
                <c:pt idx="2403">
                  <c:v>0.50463999999999987</c:v>
                </c:pt>
                <c:pt idx="2404">
                  <c:v>0.5048499999999998</c:v>
                </c:pt>
                <c:pt idx="2405">
                  <c:v>0.50505999999999951</c:v>
                </c:pt>
                <c:pt idx="2406">
                  <c:v>0.505269999999997</c:v>
                </c:pt>
                <c:pt idx="2407">
                  <c:v>0.50547999999999949</c:v>
                </c:pt>
                <c:pt idx="2408">
                  <c:v>0.50568999999999986</c:v>
                </c:pt>
                <c:pt idx="2409">
                  <c:v>0.50589999999999979</c:v>
                </c:pt>
                <c:pt idx="2410">
                  <c:v>0.5061099999999995</c:v>
                </c:pt>
                <c:pt idx="2411">
                  <c:v>0.50631999999999699</c:v>
                </c:pt>
                <c:pt idx="2412">
                  <c:v>0.50652999999999959</c:v>
                </c:pt>
                <c:pt idx="2413">
                  <c:v>0.50673999999999986</c:v>
                </c:pt>
                <c:pt idx="2414">
                  <c:v>0.50694999999999979</c:v>
                </c:pt>
                <c:pt idx="2415">
                  <c:v>0.5071599999999995</c:v>
                </c:pt>
                <c:pt idx="2416">
                  <c:v>0.50736999999999688</c:v>
                </c:pt>
                <c:pt idx="2417">
                  <c:v>0.50757999999999959</c:v>
                </c:pt>
                <c:pt idx="2418">
                  <c:v>0.50778999999999952</c:v>
                </c:pt>
                <c:pt idx="2419">
                  <c:v>0.5079999999999999</c:v>
                </c:pt>
                <c:pt idx="2420">
                  <c:v>0.5082099999999995</c:v>
                </c:pt>
                <c:pt idx="2421">
                  <c:v>0.50841999999999665</c:v>
                </c:pt>
                <c:pt idx="2422">
                  <c:v>0.5086299999999998</c:v>
                </c:pt>
                <c:pt idx="2423">
                  <c:v>0.50883999999999951</c:v>
                </c:pt>
                <c:pt idx="2424">
                  <c:v>0.50904999999999989</c:v>
                </c:pt>
                <c:pt idx="2425">
                  <c:v>0.50925999999999949</c:v>
                </c:pt>
                <c:pt idx="2426">
                  <c:v>0.50946999999999665</c:v>
                </c:pt>
                <c:pt idx="2427">
                  <c:v>0.5096799999999998</c:v>
                </c:pt>
                <c:pt idx="2428">
                  <c:v>0.50988999999999951</c:v>
                </c:pt>
                <c:pt idx="2429">
                  <c:v>0.51009999999999989</c:v>
                </c:pt>
                <c:pt idx="2430">
                  <c:v>0.51030999999999949</c:v>
                </c:pt>
                <c:pt idx="2431">
                  <c:v>0.51051999999999653</c:v>
                </c:pt>
                <c:pt idx="2432">
                  <c:v>0.5107299999999998</c:v>
                </c:pt>
                <c:pt idx="2433">
                  <c:v>0.51093999999999951</c:v>
                </c:pt>
                <c:pt idx="2434">
                  <c:v>0.51114999999999988</c:v>
                </c:pt>
                <c:pt idx="2435">
                  <c:v>0.51135999999999959</c:v>
                </c:pt>
                <c:pt idx="2436">
                  <c:v>0.51156999999999653</c:v>
                </c:pt>
                <c:pt idx="2437">
                  <c:v>0.51177999999999979</c:v>
                </c:pt>
                <c:pt idx="2438">
                  <c:v>0.5119899999999995</c:v>
                </c:pt>
                <c:pt idx="2439">
                  <c:v>0.51219999999999988</c:v>
                </c:pt>
                <c:pt idx="2440">
                  <c:v>0.51240999999999959</c:v>
                </c:pt>
                <c:pt idx="2441">
                  <c:v>0.51261999999999952</c:v>
                </c:pt>
                <c:pt idx="2442">
                  <c:v>0.5128299999999999</c:v>
                </c:pt>
                <c:pt idx="2443">
                  <c:v>0.5130399999999995</c:v>
                </c:pt>
                <c:pt idx="2444">
                  <c:v>0.51324999999999987</c:v>
                </c:pt>
                <c:pt idx="2445">
                  <c:v>0.51345999999999958</c:v>
                </c:pt>
                <c:pt idx="2446">
                  <c:v>0.51366999999999952</c:v>
                </c:pt>
                <c:pt idx="2447">
                  <c:v>0.51387999999999989</c:v>
                </c:pt>
                <c:pt idx="2448">
                  <c:v>0.51408999999999949</c:v>
                </c:pt>
                <c:pt idx="2449">
                  <c:v>0.51429999999999987</c:v>
                </c:pt>
                <c:pt idx="2450">
                  <c:v>0.51450999999999958</c:v>
                </c:pt>
                <c:pt idx="2451">
                  <c:v>0.51471999999999951</c:v>
                </c:pt>
                <c:pt idx="2452">
                  <c:v>0.51492999999999989</c:v>
                </c:pt>
                <c:pt idx="2453">
                  <c:v>0.51513999999999949</c:v>
                </c:pt>
                <c:pt idx="2454">
                  <c:v>0.51534999999999986</c:v>
                </c:pt>
                <c:pt idx="2455">
                  <c:v>0.51555999999999957</c:v>
                </c:pt>
                <c:pt idx="2456">
                  <c:v>0.51576999999999951</c:v>
                </c:pt>
                <c:pt idx="2457">
                  <c:v>0.51597999999999988</c:v>
                </c:pt>
                <c:pt idx="2458">
                  <c:v>0.51618999999999959</c:v>
                </c:pt>
                <c:pt idx="2459">
                  <c:v>0.51639999999999986</c:v>
                </c:pt>
                <c:pt idx="2460">
                  <c:v>0.51660999999999979</c:v>
                </c:pt>
                <c:pt idx="2461">
                  <c:v>0.5168199999999995</c:v>
                </c:pt>
                <c:pt idx="2462">
                  <c:v>0.51702999999999988</c:v>
                </c:pt>
                <c:pt idx="2463">
                  <c:v>0.51723999999999959</c:v>
                </c:pt>
                <c:pt idx="2464">
                  <c:v>0.51744999999999952</c:v>
                </c:pt>
                <c:pt idx="2465">
                  <c:v>0.51765999999999979</c:v>
                </c:pt>
                <c:pt idx="2466">
                  <c:v>0.5178699999999995</c:v>
                </c:pt>
                <c:pt idx="2467">
                  <c:v>0.51807999999999987</c:v>
                </c:pt>
                <c:pt idx="2468">
                  <c:v>0.51828999999999958</c:v>
                </c:pt>
                <c:pt idx="2469">
                  <c:v>0.51849999999999952</c:v>
                </c:pt>
                <c:pt idx="2470">
                  <c:v>0.51870999999999989</c:v>
                </c:pt>
                <c:pt idx="2471">
                  <c:v>0.51891999999999949</c:v>
                </c:pt>
                <c:pt idx="2472">
                  <c:v>0.51912999999999987</c:v>
                </c:pt>
                <c:pt idx="2473">
                  <c:v>0.51933999999999958</c:v>
                </c:pt>
                <c:pt idx="2474">
                  <c:v>0.51954999999999951</c:v>
                </c:pt>
                <c:pt idx="2475">
                  <c:v>0.51975999999999989</c:v>
                </c:pt>
                <c:pt idx="2476">
                  <c:v>0.51996999999999949</c:v>
                </c:pt>
                <c:pt idx="2477">
                  <c:v>0.52017999999999986</c:v>
                </c:pt>
                <c:pt idx="2478">
                  <c:v>0.52038999999999958</c:v>
                </c:pt>
                <c:pt idx="2479">
                  <c:v>0.52059999999999951</c:v>
                </c:pt>
                <c:pt idx="2480">
                  <c:v>0.52080999999999988</c:v>
                </c:pt>
                <c:pt idx="2481">
                  <c:v>0.52101999999999959</c:v>
                </c:pt>
                <c:pt idx="2482">
                  <c:v>0.52122999999999986</c:v>
                </c:pt>
                <c:pt idx="2483">
                  <c:v>0.52143999999999957</c:v>
                </c:pt>
                <c:pt idx="2484">
                  <c:v>0.52164999999999984</c:v>
                </c:pt>
                <c:pt idx="2485">
                  <c:v>0.52185999999999988</c:v>
                </c:pt>
                <c:pt idx="2486">
                  <c:v>0.52206999999999959</c:v>
                </c:pt>
                <c:pt idx="2487">
                  <c:v>0.52227999999999986</c:v>
                </c:pt>
                <c:pt idx="2488">
                  <c:v>0.52248999999999957</c:v>
                </c:pt>
                <c:pt idx="2489">
                  <c:v>0.52269999999999983</c:v>
                </c:pt>
                <c:pt idx="2490">
                  <c:v>0.52290999999999987</c:v>
                </c:pt>
                <c:pt idx="2491">
                  <c:v>0.52311999999999959</c:v>
                </c:pt>
                <c:pt idx="2492">
                  <c:v>0.52332999999999952</c:v>
                </c:pt>
                <c:pt idx="2493">
                  <c:v>0.52353999999999956</c:v>
                </c:pt>
                <c:pt idx="2494">
                  <c:v>0.52374999999999983</c:v>
                </c:pt>
                <c:pt idx="2495">
                  <c:v>0.52395999999999987</c:v>
                </c:pt>
                <c:pt idx="2496">
                  <c:v>0.52416999999999958</c:v>
                </c:pt>
                <c:pt idx="2497">
                  <c:v>0.52437999999999951</c:v>
                </c:pt>
                <c:pt idx="2498">
                  <c:v>0.52458999999999956</c:v>
                </c:pt>
                <c:pt idx="2499">
                  <c:v>0.52479999999999982</c:v>
                </c:pt>
                <c:pt idx="2500">
                  <c:v>0.52500999999999987</c:v>
                </c:pt>
                <c:pt idx="2501">
                  <c:v>0.52521999999999958</c:v>
                </c:pt>
                <c:pt idx="2502">
                  <c:v>0.52542999999999951</c:v>
                </c:pt>
                <c:pt idx="2503">
                  <c:v>0.52563999999999989</c:v>
                </c:pt>
                <c:pt idx="2504">
                  <c:v>0.52584999999999982</c:v>
                </c:pt>
                <c:pt idx="2505">
                  <c:v>0.52605999999999986</c:v>
                </c:pt>
                <c:pt idx="2506">
                  <c:v>0.52626999999999957</c:v>
                </c:pt>
                <c:pt idx="2507">
                  <c:v>0.5264799999999995</c:v>
                </c:pt>
                <c:pt idx="2508">
                  <c:v>0.52668999999999988</c:v>
                </c:pt>
                <c:pt idx="2509">
                  <c:v>0.52689999999999981</c:v>
                </c:pt>
                <c:pt idx="2510">
                  <c:v>0.52710999999999986</c:v>
                </c:pt>
                <c:pt idx="2511">
                  <c:v>0.52731999999999957</c:v>
                </c:pt>
                <c:pt idx="2512">
                  <c:v>0.5275299999999995</c:v>
                </c:pt>
                <c:pt idx="2513">
                  <c:v>0.52773999999999988</c:v>
                </c:pt>
                <c:pt idx="2514">
                  <c:v>0.52794999999999981</c:v>
                </c:pt>
                <c:pt idx="2515">
                  <c:v>0.52815999999999952</c:v>
                </c:pt>
                <c:pt idx="2516">
                  <c:v>0.52836999999999956</c:v>
                </c:pt>
                <c:pt idx="2517">
                  <c:v>0.52857999999999949</c:v>
                </c:pt>
                <c:pt idx="2518">
                  <c:v>0.52878999999999987</c:v>
                </c:pt>
                <c:pt idx="2519">
                  <c:v>0.5289999999999998</c:v>
                </c:pt>
                <c:pt idx="2520">
                  <c:v>0.52920999999999951</c:v>
                </c:pt>
                <c:pt idx="2521">
                  <c:v>0.52941999999999956</c:v>
                </c:pt>
                <c:pt idx="2522">
                  <c:v>0.52962999999999982</c:v>
                </c:pt>
                <c:pt idx="2523">
                  <c:v>0.52983999999999987</c:v>
                </c:pt>
                <c:pt idx="2524">
                  <c:v>0.5300499999999998</c:v>
                </c:pt>
                <c:pt idx="2525">
                  <c:v>0.53025999999999951</c:v>
                </c:pt>
                <c:pt idx="2526">
                  <c:v>0.530469999999997</c:v>
                </c:pt>
                <c:pt idx="2527">
                  <c:v>0.53067999999999982</c:v>
                </c:pt>
                <c:pt idx="2528">
                  <c:v>0.53088999999999986</c:v>
                </c:pt>
                <c:pt idx="2529">
                  <c:v>0.53109999999999979</c:v>
                </c:pt>
                <c:pt idx="2530">
                  <c:v>0.5313099999999995</c:v>
                </c:pt>
                <c:pt idx="2531">
                  <c:v>0.53151999999999699</c:v>
                </c:pt>
                <c:pt idx="2532">
                  <c:v>0.53172999999999981</c:v>
                </c:pt>
                <c:pt idx="2533">
                  <c:v>0.53193999999999986</c:v>
                </c:pt>
                <c:pt idx="2534">
                  <c:v>0.53214999999999979</c:v>
                </c:pt>
                <c:pt idx="2535">
                  <c:v>0.5323599999999995</c:v>
                </c:pt>
                <c:pt idx="2536">
                  <c:v>0.53256999999999688</c:v>
                </c:pt>
                <c:pt idx="2537">
                  <c:v>0.53277999999999981</c:v>
                </c:pt>
                <c:pt idx="2538">
                  <c:v>0.53298999999999952</c:v>
                </c:pt>
                <c:pt idx="2539">
                  <c:v>0.53319999999999979</c:v>
                </c:pt>
                <c:pt idx="2540">
                  <c:v>0.5334099999999995</c:v>
                </c:pt>
                <c:pt idx="2541">
                  <c:v>0.53361999999999987</c:v>
                </c:pt>
                <c:pt idx="2542">
                  <c:v>0.5338299999999998</c:v>
                </c:pt>
                <c:pt idx="2543">
                  <c:v>0.53403999999999952</c:v>
                </c:pt>
                <c:pt idx="2544">
                  <c:v>0.53424999999999989</c:v>
                </c:pt>
                <c:pt idx="2545">
                  <c:v>0.53445999999999949</c:v>
                </c:pt>
                <c:pt idx="2546">
                  <c:v>0.53466999999999987</c:v>
                </c:pt>
                <c:pt idx="2547">
                  <c:v>0.5348799999999998</c:v>
                </c:pt>
                <c:pt idx="2548">
                  <c:v>0.53508999999999951</c:v>
                </c:pt>
                <c:pt idx="2549">
                  <c:v>0.53529999999999989</c:v>
                </c:pt>
                <c:pt idx="2550">
                  <c:v>0.53550999999999949</c:v>
                </c:pt>
                <c:pt idx="2551">
                  <c:v>0.53571999999999986</c:v>
                </c:pt>
                <c:pt idx="2552">
                  <c:v>0.5359299999999998</c:v>
                </c:pt>
                <c:pt idx="2553">
                  <c:v>0.53613999999999951</c:v>
                </c:pt>
                <c:pt idx="2554">
                  <c:v>0.53634999999999988</c:v>
                </c:pt>
                <c:pt idx="2555">
                  <c:v>0.53655999999999959</c:v>
                </c:pt>
                <c:pt idx="2556">
                  <c:v>0.53676999999999986</c:v>
                </c:pt>
                <c:pt idx="2557">
                  <c:v>0.53697999999999979</c:v>
                </c:pt>
                <c:pt idx="2558">
                  <c:v>0.5371899999999995</c:v>
                </c:pt>
                <c:pt idx="2559">
                  <c:v>0.53739999999999988</c:v>
                </c:pt>
                <c:pt idx="2560">
                  <c:v>0.53760999999999981</c:v>
                </c:pt>
                <c:pt idx="2561">
                  <c:v>0.53781999999999952</c:v>
                </c:pt>
                <c:pt idx="2562">
                  <c:v>0.53802999999999979</c:v>
                </c:pt>
                <c:pt idx="2563">
                  <c:v>0.5382399999999995</c:v>
                </c:pt>
                <c:pt idx="2564">
                  <c:v>0.53844999999999987</c:v>
                </c:pt>
                <c:pt idx="2565">
                  <c:v>0.53865999999999981</c:v>
                </c:pt>
                <c:pt idx="2566">
                  <c:v>0.53886999999999952</c:v>
                </c:pt>
                <c:pt idx="2567">
                  <c:v>0.53907999999999989</c:v>
                </c:pt>
                <c:pt idx="2568">
                  <c:v>0.53928999999999949</c:v>
                </c:pt>
                <c:pt idx="2569">
                  <c:v>0.53949999999999987</c:v>
                </c:pt>
                <c:pt idx="2570">
                  <c:v>0.5397099999999998</c:v>
                </c:pt>
                <c:pt idx="2571">
                  <c:v>0.53991999999999951</c:v>
                </c:pt>
                <c:pt idx="2572">
                  <c:v>0.54012999999999989</c:v>
                </c:pt>
                <c:pt idx="2573">
                  <c:v>0.54033999999999949</c:v>
                </c:pt>
                <c:pt idx="2574">
                  <c:v>0.54054999999999986</c:v>
                </c:pt>
                <c:pt idx="2575">
                  <c:v>0.5407599999999998</c:v>
                </c:pt>
                <c:pt idx="2576">
                  <c:v>0.54096999999999951</c:v>
                </c:pt>
                <c:pt idx="2577">
                  <c:v>0.54117999999999988</c:v>
                </c:pt>
                <c:pt idx="2578">
                  <c:v>0.54138999999999959</c:v>
                </c:pt>
                <c:pt idx="2579">
                  <c:v>0.54159999999999986</c:v>
                </c:pt>
                <c:pt idx="2580">
                  <c:v>0.54180999999999979</c:v>
                </c:pt>
                <c:pt idx="2581">
                  <c:v>0.5420199999999995</c:v>
                </c:pt>
                <c:pt idx="2582">
                  <c:v>0.54222999999999988</c:v>
                </c:pt>
                <c:pt idx="2583">
                  <c:v>0.54243999999999959</c:v>
                </c:pt>
                <c:pt idx="2584">
                  <c:v>0.54264999999999985</c:v>
                </c:pt>
                <c:pt idx="2585">
                  <c:v>0.54285999999999979</c:v>
                </c:pt>
                <c:pt idx="2586">
                  <c:v>0.5430699999999995</c:v>
                </c:pt>
                <c:pt idx="2587">
                  <c:v>0.54327999999999987</c:v>
                </c:pt>
                <c:pt idx="2588">
                  <c:v>0.54348999999999958</c:v>
                </c:pt>
                <c:pt idx="2589">
                  <c:v>0.54369999999999985</c:v>
                </c:pt>
                <c:pt idx="2590">
                  <c:v>0.54390999999999978</c:v>
                </c:pt>
                <c:pt idx="2591">
                  <c:v>0.54411999999999949</c:v>
                </c:pt>
                <c:pt idx="2592">
                  <c:v>0.54432999999999987</c:v>
                </c:pt>
                <c:pt idx="2593">
                  <c:v>0.54453999999999958</c:v>
                </c:pt>
                <c:pt idx="2594">
                  <c:v>0.54474999999999985</c:v>
                </c:pt>
                <c:pt idx="2595">
                  <c:v>0.54495999999999989</c:v>
                </c:pt>
                <c:pt idx="2596">
                  <c:v>0.54516999999999949</c:v>
                </c:pt>
                <c:pt idx="2597">
                  <c:v>0.54537999999999986</c:v>
                </c:pt>
                <c:pt idx="2598">
                  <c:v>0.54558999999999958</c:v>
                </c:pt>
                <c:pt idx="2599">
                  <c:v>0.54579999999999984</c:v>
                </c:pt>
                <c:pt idx="2600">
                  <c:v>0.54600999999999988</c:v>
                </c:pt>
                <c:pt idx="2601">
                  <c:v>0.54621999999999959</c:v>
                </c:pt>
                <c:pt idx="2602">
                  <c:v>0.54642999999999986</c:v>
                </c:pt>
                <c:pt idx="2603">
                  <c:v>0.54663999999999979</c:v>
                </c:pt>
                <c:pt idx="2604">
                  <c:v>0.54684999999999984</c:v>
                </c:pt>
                <c:pt idx="2605">
                  <c:v>0.54705999999999988</c:v>
                </c:pt>
                <c:pt idx="2606">
                  <c:v>0.54726999999999959</c:v>
                </c:pt>
                <c:pt idx="2607">
                  <c:v>0.54747999999999986</c:v>
                </c:pt>
                <c:pt idx="2608">
                  <c:v>0.54768999999999979</c:v>
                </c:pt>
                <c:pt idx="2609">
                  <c:v>0.54789999999999983</c:v>
                </c:pt>
                <c:pt idx="2610">
                  <c:v>0.54810999999999988</c:v>
                </c:pt>
                <c:pt idx="2611">
                  <c:v>0.54831999999999959</c:v>
                </c:pt>
                <c:pt idx="2612">
                  <c:v>0.54852999999999952</c:v>
                </c:pt>
                <c:pt idx="2613">
                  <c:v>0.54873999999999978</c:v>
                </c:pt>
                <c:pt idx="2614">
                  <c:v>0.54894999999999983</c:v>
                </c:pt>
                <c:pt idx="2615">
                  <c:v>0.54915999999999987</c:v>
                </c:pt>
                <c:pt idx="2616">
                  <c:v>0.54936999999999958</c:v>
                </c:pt>
                <c:pt idx="2617">
                  <c:v>0.54957999999999951</c:v>
                </c:pt>
                <c:pt idx="2618">
                  <c:v>0.54978999999999989</c:v>
                </c:pt>
                <c:pt idx="2619">
                  <c:v>0.54999999999999982</c:v>
                </c:pt>
                <c:pt idx="2620">
                  <c:v>0.55020999999999987</c:v>
                </c:pt>
                <c:pt idx="2621">
                  <c:v>0.55041999999999958</c:v>
                </c:pt>
                <c:pt idx="2622">
                  <c:v>0.55062999999999984</c:v>
                </c:pt>
                <c:pt idx="2623">
                  <c:v>0.55083999999999989</c:v>
                </c:pt>
                <c:pt idx="2624">
                  <c:v>0.55104999999999982</c:v>
                </c:pt>
                <c:pt idx="2625">
                  <c:v>0.55125999999999986</c:v>
                </c:pt>
                <c:pt idx="2626">
                  <c:v>0.55146999999999957</c:v>
                </c:pt>
                <c:pt idx="2627">
                  <c:v>0.55167999999999984</c:v>
                </c:pt>
                <c:pt idx="2628">
                  <c:v>0.55188999999999988</c:v>
                </c:pt>
                <c:pt idx="2629">
                  <c:v>0.55209999999999981</c:v>
                </c:pt>
                <c:pt idx="2630">
                  <c:v>0.55230999999999986</c:v>
                </c:pt>
                <c:pt idx="2631">
                  <c:v>0.55251999999999957</c:v>
                </c:pt>
                <c:pt idx="2632">
                  <c:v>0.55272999999999983</c:v>
                </c:pt>
                <c:pt idx="2633">
                  <c:v>0.55293999999999988</c:v>
                </c:pt>
                <c:pt idx="2634">
                  <c:v>0.55314999999999981</c:v>
                </c:pt>
                <c:pt idx="2635">
                  <c:v>0.55335999999999952</c:v>
                </c:pt>
                <c:pt idx="2636">
                  <c:v>0.55356999999999956</c:v>
                </c:pt>
                <c:pt idx="2637">
                  <c:v>0.55377999999999983</c:v>
                </c:pt>
                <c:pt idx="2638">
                  <c:v>0.55398999999999987</c:v>
                </c:pt>
                <c:pt idx="2639">
                  <c:v>0.5541999999999998</c:v>
                </c:pt>
                <c:pt idx="2640">
                  <c:v>0.55440999999999951</c:v>
                </c:pt>
                <c:pt idx="2641">
                  <c:v>0.55461999999999978</c:v>
                </c:pt>
                <c:pt idx="2642">
                  <c:v>0.55482999999999982</c:v>
                </c:pt>
                <c:pt idx="2643">
                  <c:v>0.55503999999999987</c:v>
                </c:pt>
                <c:pt idx="2644">
                  <c:v>0.5552499999999998</c:v>
                </c:pt>
                <c:pt idx="2645">
                  <c:v>0.55545999999999951</c:v>
                </c:pt>
                <c:pt idx="2646">
                  <c:v>0.55566999999999989</c:v>
                </c:pt>
                <c:pt idx="2647">
                  <c:v>0.55587999999999982</c:v>
                </c:pt>
                <c:pt idx="2648">
                  <c:v>0.55608999999999986</c:v>
                </c:pt>
                <c:pt idx="2649">
                  <c:v>0.55629999999999979</c:v>
                </c:pt>
                <c:pt idx="2650">
                  <c:v>0.55650999999999951</c:v>
                </c:pt>
                <c:pt idx="2651">
                  <c:v>0.55671999999999988</c:v>
                </c:pt>
                <c:pt idx="2652">
                  <c:v>0.55692999999999981</c:v>
                </c:pt>
                <c:pt idx="2653">
                  <c:v>0.55713999999999986</c:v>
                </c:pt>
                <c:pt idx="2654">
                  <c:v>0.55734999999999979</c:v>
                </c:pt>
                <c:pt idx="2655">
                  <c:v>0.5575599999999995</c:v>
                </c:pt>
                <c:pt idx="2656">
                  <c:v>0.55776999999999988</c:v>
                </c:pt>
                <c:pt idx="2657">
                  <c:v>0.55797999999999981</c:v>
                </c:pt>
                <c:pt idx="2658">
                  <c:v>0.55818999999999952</c:v>
                </c:pt>
                <c:pt idx="2659">
                  <c:v>0.55839999999999979</c:v>
                </c:pt>
                <c:pt idx="2660">
                  <c:v>0.55860999999999983</c:v>
                </c:pt>
                <c:pt idx="2661">
                  <c:v>0.55881999999999987</c:v>
                </c:pt>
                <c:pt idx="2662">
                  <c:v>0.5590299999999998</c:v>
                </c:pt>
                <c:pt idx="2663">
                  <c:v>0.55923999999999952</c:v>
                </c:pt>
                <c:pt idx="2664">
                  <c:v>0.55944999999999978</c:v>
                </c:pt>
                <c:pt idx="2665">
                  <c:v>0.55965999999999982</c:v>
                </c:pt>
                <c:pt idx="2666">
                  <c:v>0.55986999999999987</c:v>
                </c:pt>
                <c:pt idx="2667">
                  <c:v>0.5600799999999998</c:v>
                </c:pt>
                <c:pt idx="2668">
                  <c:v>0.56028999999999951</c:v>
                </c:pt>
                <c:pt idx="2669">
                  <c:v>0.56049999999999989</c:v>
                </c:pt>
                <c:pt idx="2670">
                  <c:v>0.56070999999999982</c:v>
                </c:pt>
                <c:pt idx="2671">
                  <c:v>0.56091999999999986</c:v>
                </c:pt>
                <c:pt idx="2672">
                  <c:v>0.5611299999999998</c:v>
                </c:pt>
                <c:pt idx="2673">
                  <c:v>0.56133999999999951</c:v>
                </c:pt>
                <c:pt idx="2674">
                  <c:v>0.56154999999999988</c:v>
                </c:pt>
                <c:pt idx="2675">
                  <c:v>0.56175999999999982</c:v>
                </c:pt>
                <c:pt idx="2676">
                  <c:v>0.56196999999999986</c:v>
                </c:pt>
                <c:pt idx="2677">
                  <c:v>0.56217999999999979</c:v>
                </c:pt>
                <c:pt idx="2678">
                  <c:v>0.5623899999999995</c:v>
                </c:pt>
                <c:pt idx="2679">
                  <c:v>0.56259999999999988</c:v>
                </c:pt>
                <c:pt idx="2680">
                  <c:v>0.56280999999999981</c:v>
                </c:pt>
                <c:pt idx="2681">
                  <c:v>0.56301999999999952</c:v>
                </c:pt>
                <c:pt idx="2682">
                  <c:v>0.56322999999999979</c:v>
                </c:pt>
                <c:pt idx="2683">
                  <c:v>0.5634399999999995</c:v>
                </c:pt>
                <c:pt idx="2684">
                  <c:v>0.56365000000000065</c:v>
                </c:pt>
                <c:pt idx="2685">
                  <c:v>0.56385999999999981</c:v>
                </c:pt>
                <c:pt idx="2686">
                  <c:v>0.56406999999999952</c:v>
                </c:pt>
                <c:pt idx="2687">
                  <c:v>0.56427999999999978</c:v>
                </c:pt>
                <c:pt idx="2688">
                  <c:v>0.56448999999999949</c:v>
                </c:pt>
                <c:pt idx="2689">
                  <c:v>0.56470000000000065</c:v>
                </c:pt>
                <c:pt idx="2690">
                  <c:v>0.5649099999999998</c:v>
                </c:pt>
                <c:pt idx="2691">
                  <c:v>0.56511999999999951</c:v>
                </c:pt>
                <c:pt idx="2692">
                  <c:v>0.56532999999999978</c:v>
                </c:pt>
                <c:pt idx="2693">
                  <c:v>0.56553999999999949</c:v>
                </c:pt>
                <c:pt idx="2694">
                  <c:v>0.56575000000000064</c:v>
                </c:pt>
                <c:pt idx="2695">
                  <c:v>0.5659599999999998</c:v>
                </c:pt>
                <c:pt idx="2696">
                  <c:v>0.56616999999999951</c:v>
                </c:pt>
                <c:pt idx="2697">
                  <c:v>0.56637999999999988</c:v>
                </c:pt>
                <c:pt idx="2698">
                  <c:v>0.56658999999999959</c:v>
                </c:pt>
                <c:pt idx="2699">
                  <c:v>0.56680000000000064</c:v>
                </c:pt>
                <c:pt idx="2700">
                  <c:v>0.56700999999999979</c:v>
                </c:pt>
                <c:pt idx="2701">
                  <c:v>0.5672199999999995</c:v>
                </c:pt>
                <c:pt idx="2702">
                  <c:v>0.56742999999999988</c:v>
                </c:pt>
                <c:pt idx="2703">
                  <c:v>0.56763999999999981</c:v>
                </c:pt>
                <c:pt idx="2704">
                  <c:v>0.56784999999999985</c:v>
                </c:pt>
                <c:pt idx="2705">
                  <c:v>0.56805999999999979</c:v>
                </c:pt>
                <c:pt idx="2706">
                  <c:v>0.5682699999999995</c:v>
                </c:pt>
                <c:pt idx="2707">
                  <c:v>0.56847999999999987</c:v>
                </c:pt>
                <c:pt idx="2708">
                  <c:v>0.56868999999999981</c:v>
                </c:pt>
                <c:pt idx="2709">
                  <c:v>0.56889999999999985</c:v>
                </c:pt>
                <c:pt idx="2710">
                  <c:v>0.56910999999999978</c:v>
                </c:pt>
                <c:pt idx="2711">
                  <c:v>0.56931999999999949</c:v>
                </c:pt>
                <c:pt idx="2712">
                  <c:v>0.56952999999999987</c:v>
                </c:pt>
                <c:pt idx="2713">
                  <c:v>0.5697399999999998</c:v>
                </c:pt>
                <c:pt idx="2714">
                  <c:v>0.56994999999999985</c:v>
                </c:pt>
                <c:pt idx="2715">
                  <c:v>0.57015999999999978</c:v>
                </c:pt>
                <c:pt idx="2716">
                  <c:v>0.57036999999999949</c:v>
                </c:pt>
                <c:pt idx="2717">
                  <c:v>0.57057999999999987</c:v>
                </c:pt>
                <c:pt idx="2718">
                  <c:v>0.5707899999999998</c:v>
                </c:pt>
                <c:pt idx="2719">
                  <c:v>0.57099999999999984</c:v>
                </c:pt>
                <c:pt idx="2720">
                  <c:v>0.57120999999999988</c:v>
                </c:pt>
                <c:pt idx="2721">
                  <c:v>0.57141999999999959</c:v>
                </c:pt>
                <c:pt idx="2722">
                  <c:v>0.57163000000000064</c:v>
                </c:pt>
                <c:pt idx="2723">
                  <c:v>0.57183999999999979</c:v>
                </c:pt>
                <c:pt idx="2724">
                  <c:v>0.57204999999999984</c:v>
                </c:pt>
                <c:pt idx="2725">
                  <c:v>0.57225999999999988</c:v>
                </c:pt>
                <c:pt idx="2726">
                  <c:v>0.57246999999999959</c:v>
                </c:pt>
                <c:pt idx="2727">
                  <c:v>0.57268000000000063</c:v>
                </c:pt>
                <c:pt idx="2728">
                  <c:v>0.57288999999999979</c:v>
                </c:pt>
                <c:pt idx="2729">
                  <c:v>0.57309999999999983</c:v>
                </c:pt>
                <c:pt idx="2730">
                  <c:v>0.57330999999999988</c:v>
                </c:pt>
                <c:pt idx="2731">
                  <c:v>0.57351999999999959</c:v>
                </c:pt>
                <c:pt idx="2732">
                  <c:v>0.57372999999999985</c:v>
                </c:pt>
                <c:pt idx="2733">
                  <c:v>0.57393999999999978</c:v>
                </c:pt>
                <c:pt idx="2734">
                  <c:v>0.57414999999999983</c:v>
                </c:pt>
                <c:pt idx="2735">
                  <c:v>0.57435999999999987</c:v>
                </c:pt>
                <c:pt idx="2736">
                  <c:v>0.57456999999999958</c:v>
                </c:pt>
                <c:pt idx="2737">
                  <c:v>0.57477999999999985</c:v>
                </c:pt>
                <c:pt idx="2738">
                  <c:v>0.57498999999999978</c:v>
                </c:pt>
                <c:pt idx="2739">
                  <c:v>0.57519999999999982</c:v>
                </c:pt>
                <c:pt idx="2740">
                  <c:v>0.57540999999999987</c:v>
                </c:pt>
                <c:pt idx="2741">
                  <c:v>0.5756199999999998</c:v>
                </c:pt>
                <c:pt idx="2742">
                  <c:v>0.57582999999999984</c:v>
                </c:pt>
                <c:pt idx="2743">
                  <c:v>0.57603999999999977</c:v>
                </c:pt>
                <c:pt idx="2744">
                  <c:v>0.57624999999999982</c:v>
                </c:pt>
                <c:pt idx="2745">
                  <c:v>0.57645999999999986</c:v>
                </c:pt>
                <c:pt idx="2746">
                  <c:v>0.57666999999999979</c:v>
                </c:pt>
                <c:pt idx="2747">
                  <c:v>0.57687999999999984</c:v>
                </c:pt>
                <c:pt idx="2748">
                  <c:v>0.57708999999999988</c:v>
                </c:pt>
                <c:pt idx="2749">
                  <c:v>0.57729999999999981</c:v>
                </c:pt>
                <c:pt idx="2750">
                  <c:v>0.57750999999999986</c:v>
                </c:pt>
                <c:pt idx="2751">
                  <c:v>0.57771999999999979</c:v>
                </c:pt>
                <c:pt idx="2752">
                  <c:v>0.57792999999999983</c:v>
                </c:pt>
                <c:pt idx="2753">
                  <c:v>0.57813999999999988</c:v>
                </c:pt>
                <c:pt idx="2754">
                  <c:v>0.57834999999999981</c:v>
                </c:pt>
                <c:pt idx="2755">
                  <c:v>0.57855999999999952</c:v>
                </c:pt>
                <c:pt idx="2756">
                  <c:v>0.57876999999999978</c:v>
                </c:pt>
                <c:pt idx="2757">
                  <c:v>0.57897999999999983</c:v>
                </c:pt>
                <c:pt idx="2758">
                  <c:v>0.57918999999999987</c:v>
                </c:pt>
                <c:pt idx="2759">
                  <c:v>0.5793999999999998</c:v>
                </c:pt>
                <c:pt idx="2760">
                  <c:v>0.57960999999999985</c:v>
                </c:pt>
                <c:pt idx="2761">
                  <c:v>0.57981999999999978</c:v>
                </c:pt>
                <c:pt idx="2762">
                  <c:v>0.58002999999999949</c:v>
                </c:pt>
                <c:pt idx="2763">
                  <c:v>0.58023999999999687</c:v>
                </c:pt>
                <c:pt idx="2764">
                  <c:v>0.58044999999999958</c:v>
                </c:pt>
                <c:pt idx="2765">
                  <c:v>0.58065999999999951</c:v>
                </c:pt>
                <c:pt idx="2766">
                  <c:v>0.58086999999999711</c:v>
                </c:pt>
                <c:pt idx="2767">
                  <c:v>0.58107999999999949</c:v>
                </c:pt>
                <c:pt idx="2768">
                  <c:v>0.58128999999999686</c:v>
                </c:pt>
                <c:pt idx="2769">
                  <c:v>0.58149999999999957</c:v>
                </c:pt>
                <c:pt idx="2770">
                  <c:v>0.58170999999999951</c:v>
                </c:pt>
                <c:pt idx="2771">
                  <c:v>0.58191999999999722</c:v>
                </c:pt>
                <c:pt idx="2772">
                  <c:v>0.58212999999999959</c:v>
                </c:pt>
                <c:pt idx="2773">
                  <c:v>0.58233999999999686</c:v>
                </c:pt>
                <c:pt idx="2774">
                  <c:v>0.58254999999999957</c:v>
                </c:pt>
                <c:pt idx="2775">
                  <c:v>0.5827599999999995</c:v>
                </c:pt>
                <c:pt idx="2776">
                  <c:v>0.58296999999999721</c:v>
                </c:pt>
                <c:pt idx="2777">
                  <c:v>0.58317999999999959</c:v>
                </c:pt>
                <c:pt idx="2778">
                  <c:v>0.58338999999999641</c:v>
                </c:pt>
                <c:pt idx="2779">
                  <c:v>0.58359999999999956</c:v>
                </c:pt>
                <c:pt idx="2780">
                  <c:v>0.5838099999999995</c:v>
                </c:pt>
                <c:pt idx="2781">
                  <c:v>0.58401999999999687</c:v>
                </c:pt>
                <c:pt idx="2782">
                  <c:v>0.58422999999999958</c:v>
                </c:pt>
                <c:pt idx="2783">
                  <c:v>0.5844399999999963</c:v>
                </c:pt>
                <c:pt idx="2784">
                  <c:v>0.58465</c:v>
                </c:pt>
                <c:pt idx="2785">
                  <c:v>0.58485999999999949</c:v>
                </c:pt>
                <c:pt idx="2786">
                  <c:v>0.58506999999999687</c:v>
                </c:pt>
                <c:pt idx="2787">
                  <c:v>0.58527999999999958</c:v>
                </c:pt>
                <c:pt idx="2788">
                  <c:v>0.58548999999999629</c:v>
                </c:pt>
                <c:pt idx="2789">
                  <c:v>0.5857</c:v>
                </c:pt>
                <c:pt idx="2790">
                  <c:v>0.58590999999999949</c:v>
                </c:pt>
                <c:pt idx="2791">
                  <c:v>0.58611999999999687</c:v>
                </c:pt>
                <c:pt idx="2792">
                  <c:v>0.58632999999999957</c:v>
                </c:pt>
                <c:pt idx="2793">
                  <c:v>0.58653999999999629</c:v>
                </c:pt>
                <c:pt idx="2794">
                  <c:v>0.5867500000000001</c:v>
                </c:pt>
                <c:pt idx="2795">
                  <c:v>0.58695999999999959</c:v>
                </c:pt>
                <c:pt idx="2796">
                  <c:v>0.58716999999999686</c:v>
                </c:pt>
                <c:pt idx="2797">
                  <c:v>0.58737999999999957</c:v>
                </c:pt>
                <c:pt idx="2798">
                  <c:v>0.58758999999999628</c:v>
                </c:pt>
                <c:pt idx="2799">
                  <c:v>0.5878000000000001</c:v>
                </c:pt>
                <c:pt idx="2800">
                  <c:v>0.58800999999999959</c:v>
                </c:pt>
                <c:pt idx="2801">
                  <c:v>0.58821999999999652</c:v>
                </c:pt>
                <c:pt idx="2802">
                  <c:v>0.58842999999999956</c:v>
                </c:pt>
                <c:pt idx="2803">
                  <c:v>0.5886399999999995</c:v>
                </c:pt>
                <c:pt idx="2804">
                  <c:v>0.5888500000000001</c:v>
                </c:pt>
                <c:pt idx="2805">
                  <c:v>0.58905999999999958</c:v>
                </c:pt>
                <c:pt idx="2806">
                  <c:v>0.5892699999999963</c:v>
                </c:pt>
                <c:pt idx="2807">
                  <c:v>0.58947999999999956</c:v>
                </c:pt>
                <c:pt idx="2808">
                  <c:v>0.58968999999999949</c:v>
                </c:pt>
                <c:pt idx="2809">
                  <c:v>0.58990000000000009</c:v>
                </c:pt>
                <c:pt idx="2810">
                  <c:v>0.59010999999999958</c:v>
                </c:pt>
                <c:pt idx="2811">
                  <c:v>0.59031999999999629</c:v>
                </c:pt>
                <c:pt idx="2812">
                  <c:v>0.59052999999999956</c:v>
                </c:pt>
                <c:pt idx="2813">
                  <c:v>0.59073999999999949</c:v>
                </c:pt>
                <c:pt idx="2814">
                  <c:v>0.59095000000000009</c:v>
                </c:pt>
                <c:pt idx="2815">
                  <c:v>0.59115999999999957</c:v>
                </c:pt>
                <c:pt idx="2816">
                  <c:v>0.59136999999999629</c:v>
                </c:pt>
                <c:pt idx="2817">
                  <c:v>0.59157999999999711</c:v>
                </c:pt>
                <c:pt idx="2818">
                  <c:v>0.59178999999999959</c:v>
                </c:pt>
                <c:pt idx="2819">
                  <c:v>0.59200000000000008</c:v>
                </c:pt>
                <c:pt idx="2820">
                  <c:v>0.59220999999999957</c:v>
                </c:pt>
                <c:pt idx="2821">
                  <c:v>0.59241999999999628</c:v>
                </c:pt>
                <c:pt idx="2822">
                  <c:v>0.5926300000000001</c:v>
                </c:pt>
                <c:pt idx="2823">
                  <c:v>0.59283999999999959</c:v>
                </c:pt>
                <c:pt idx="2824">
                  <c:v>0.59305000000000008</c:v>
                </c:pt>
                <c:pt idx="2825">
                  <c:v>0.59325999999999957</c:v>
                </c:pt>
                <c:pt idx="2826">
                  <c:v>0.59346999999999606</c:v>
                </c:pt>
                <c:pt idx="2827">
                  <c:v>0.5936800000000001</c:v>
                </c:pt>
                <c:pt idx="2828">
                  <c:v>0.59388999999999958</c:v>
                </c:pt>
                <c:pt idx="2829">
                  <c:v>0.59409999999999952</c:v>
                </c:pt>
                <c:pt idx="2830">
                  <c:v>0.59430999999999956</c:v>
                </c:pt>
                <c:pt idx="2831">
                  <c:v>0.59451999999999583</c:v>
                </c:pt>
                <c:pt idx="2832">
                  <c:v>0.59473000000000009</c:v>
                </c:pt>
                <c:pt idx="2833">
                  <c:v>0.59493999999999958</c:v>
                </c:pt>
                <c:pt idx="2834">
                  <c:v>0.59514999999999951</c:v>
                </c:pt>
                <c:pt idx="2835">
                  <c:v>0.59535999999999956</c:v>
                </c:pt>
                <c:pt idx="2836">
                  <c:v>0.59556999999999582</c:v>
                </c:pt>
                <c:pt idx="2837">
                  <c:v>0.59578000000000009</c:v>
                </c:pt>
                <c:pt idx="2838">
                  <c:v>0.59598999999999958</c:v>
                </c:pt>
                <c:pt idx="2839">
                  <c:v>0.59619999999999951</c:v>
                </c:pt>
                <c:pt idx="2840">
                  <c:v>0.59640999999999711</c:v>
                </c:pt>
                <c:pt idx="2841">
                  <c:v>0.59661999999999948</c:v>
                </c:pt>
                <c:pt idx="2842">
                  <c:v>0.59683000000000008</c:v>
                </c:pt>
                <c:pt idx="2843">
                  <c:v>0.59703999999999957</c:v>
                </c:pt>
                <c:pt idx="2844">
                  <c:v>0.5972499999999995</c:v>
                </c:pt>
                <c:pt idx="2845">
                  <c:v>0.59745999999999722</c:v>
                </c:pt>
                <c:pt idx="2846">
                  <c:v>0.59766999999999959</c:v>
                </c:pt>
                <c:pt idx="2847">
                  <c:v>0.59788000000000008</c:v>
                </c:pt>
                <c:pt idx="2848">
                  <c:v>0.59808999999999957</c:v>
                </c:pt>
                <c:pt idx="2849">
                  <c:v>0.5982999999999995</c:v>
                </c:pt>
                <c:pt idx="2850">
                  <c:v>0.59850999999999688</c:v>
                </c:pt>
                <c:pt idx="2851">
                  <c:v>0.59871999999999959</c:v>
                </c:pt>
                <c:pt idx="2852">
                  <c:v>0.59892999999999952</c:v>
                </c:pt>
                <c:pt idx="2853">
                  <c:v>0.59913999999999956</c:v>
                </c:pt>
                <c:pt idx="2854">
                  <c:v>0.59934999999999949</c:v>
                </c:pt>
                <c:pt idx="2855">
                  <c:v>0.59955999999999687</c:v>
                </c:pt>
                <c:pt idx="2856">
                  <c:v>0.59976999999999958</c:v>
                </c:pt>
                <c:pt idx="2857">
                  <c:v>0.59997999999999951</c:v>
                </c:pt>
                <c:pt idx="2858">
                  <c:v>0.60018999999999978</c:v>
                </c:pt>
                <c:pt idx="2859">
                  <c:v>0.60039999999999982</c:v>
                </c:pt>
                <c:pt idx="2860">
                  <c:v>0.60061000000000064</c:v>
                </c:pt>
                <c:pt idx="2861">
                  <c:v>0.6008199999999998</c:v>
                </c:pt>
                <c:pt idx="2862">
                  <c:v>0.60102999999999984</c:v>
                </c:pt>
                <c:pt idx="2863">
                  <c:v>0.60123999999999977</c:v>
                </c:pt>
                <c:pt idx="2864">
                  <c:v>0.60144999999999982</c:v>
                </c:pt>
                <c:pt idx="2865">
                  <c:v>0.60166000000000064</c:v>
                </c:pt>
                <c:pt idx="2866">
                  <c:v>0.60186999999999979</c:v>
                </c:pt>
                <c:pt idx="2867">
                  <c:v>0.60207999999999984</c:v>
                </c:pt>
                <c:pt idx="2868">
                  <c:v>0.60228999999999977</c:v>
                </c:pt>
                <c:pt idx="2869">
                  <c:v>0.60249999999999981</c:v>
                </c:pt>
                <c:pt idx="2870">
                  <c:v>0.60271000000000063</c:v>
                </c:pt>
                <c:pt idx="2871">
                  <c:v>0.60291999999999979</c:v>
                </c:pt>
                <c:pt idx="2872">
                  <c:v>0.60312999999999983</c:v>
                </c:pt>
                <c:pt idx="2873">
                  <c:v>0.60333999999999988</c:v>
                </c:pt>
                <c:pt idx="2874">
                  <c:v>0.60354999999999981</c:v>
                </c:pt>
                <c:pt idx="2875">
                  <c:v>0.60375999999999985</c:v>
                </c:pt>
                <c:pt idx="2876">
                  <c:v>0.60396999999999978</c:v>
                </c:pt>
                <c:pt idx="2877">
                  <c:v>0.60417999999999983</c:v>
                </c:pt>
                <c:pt idx="2878">
                  <c:v>0.60438999999999987</c:v>
                </c:pt>
                <c:pt idx="2879">
                  <c:v>0.6045999999999998</c:v>
                </c:pt>
                <c:pt idx="2880">
                  <c:v>0.60480999999999985</c:v>
                </c:pt>
                <c:pt idx="2881">
                  <c:v>0.60501999999999978</c:v>
                </c:pt>
                <c:pt idx="2882">
                  <c:v>0.60522999999999982</c:v>
                </c:pt>
                <c:pt idx="2883">
                  <c:v>0.60543999999999987</c:v>
                </c:pt>
                <c:pt idx="2884">
                  <c:v>0.60565000000000302</c:v>
                </c:pt>
                <c:pt idx="2885">
                  <c:v>0.60585999999999984</c:v>
                </c:pt>
                <c:pt idx="2886">
                  <c:v>0.60606999999999978</c:v>
                </c:pt>
                <c:pt idx="2887">
                  <c:v>0.60627999999999982</c:v>
                </c:pt>
                <c:pt idx="2888">
                  <c:v>0.60648999999999986</c:v>
                </c:pt>
                <c:pt idx="2889">
                  <c:v>0.60670000000000301</c:v>
                </c:pt>
                <c:pt idx="2890">
                  <c:v>0.60690999999999984</c:v>
                </c:pt>
                <c:pt idx="2891">
                  <c:v>0.60711999999999977</c:v>
                </c:pt>
                <c:pt idx="2892">
                  <c:v>0.60732999999999981</c:v>
                </c:pt>
                <c:pt idx="2893">
                  <c:v>0.60753999999999986</c:v>
                </c:pt>
                <c:pt idx="2894">
                  <c:v>0.60775000000000301</c:v>
                </c:pt>
                <c:pt idx="2895">
                  <c:v>0.60795999999999983</c:v>
                </c:pt>
                <c:pt idx="2896">
                  <c:v>0.60816999999999988</c:v>
                </c:pt>
                <c:pt idx="2897">
                  <c:v>0.60837999999999981</c:v>
                </c:pt>
                <c:pt idx="2898">
                  <c:v>0.60858999999999952</c:v>
                </c:pt>
                <c:pt idx="2899">
                  <c:v>0.60880000000000301</c:v>
                </c:pt>
                <c:pt idx="2900">
                  <c:v>0.60900999999999983</c:v>
                </c:pt>
                <c:pt idx="2901">
                  <c:v>0.60921999999999987</c:v>
                </c:pt>
                <c:pt idx="2902">
                  <c:v>0.60942999999999981</c:v>
                </c:pt>
                <c:pt idx="2903">
                  <c:v>0.60963999999999985</c:v>
                </c:pt>
                <c:pt idx="2904">
                  <c:v>0.609850000000003</c:v>
                </c:pt>
                <c:pt idx="2905">
                  <c:v>0.61005999999999982</c:v>
                </c:pt>
                <c:pt idx="2906">
                  <c:v>0.61026999999999987</c:v>
                </c:pt>
                <c:pt idx="2907">
                  <c:v>0.6104799999999998</c:v>
                </c:pt>
                <c:pt idx="2908">
                  <c:v>0.61068999999999984</c:v>
                </c:pt>
                <c:pt idx="2909">
                  <c:v>0.61090000000000266</c:v>
                </c:pt>
                <c:pt idx="2910">
                  <c:v>0.61110999999999982</c:v>
                </c:pt>
                <c:pt idx="2911">
                  <c:v>0.61131999999999986</c:v>
                </c:pt>
                <c:pt idx="2912">
                  <c:v>0.6115299999999998</c:v>
                </c:pt>
                <c:pt idx="2913">
                  <c:v>0.61173999999999984</c:v>
                </c:pt>
                <c:pt idx="2914">
                  <c:v>0.61195000000000266</c:v>
                </c:pt>
                <c:pt idx="2915">
                  <c:v>0.61215999999999982</c:v>
                </c:pt>
                <c:pt idx="2916">
                  <c:v>0.61236999999999986</c:v>
                </c:pt>
                <c:pt idx="2917">
                  <c:v>0.61257999999999979</c:v>
                </c:pt>
                <c:pt idx="2918">
                  <c:v>0.61278999999999983</c:v>
                </c:pt>
                <c:pt idx="2919">
                  <c:v>0.61300000000000165</c:v>
                </c:pt>
                <c:pt idx="2920">
                  <c:v>0.61320999999999981</c:v>
                </c:pt>
                <c:pt idx="2921">
                  <c:v>0.61341999999999952</c:v>
                </c:pt>
                <c:pt idx="2922">
                  <c:v>0.61363000000000301</c:v>
                </c:pt>
                <c:pt idx="2923">
                  <c:v>0.61383999999999983</c:v>
                </c:pt>
                <c:pt idx="2924">
                  <c:v>0.61405000000000065</c:v>
                </c:pt>
                <c:pt idx="2925">
                  <c:v>0.61425999999999981</c:v>
                </c:pt>
                <c:pt idx="2926">
                  <c:v>0.61446999999999952</c:v>
                </c:pt>
                <c:pt idx="2927">
                  <c:v>0.614680000000003</c:v>
                </c:pt>
                <c:pt idx="2928">
                  <c:v>0.61488999999999983</c:v>
                </c:pt>
                <c:pt idx="2929">
                  <c:v>0.61510000000000065</c:v>
                </c:pt>
                <c:pt idx="2930">
                  <c:v>0.6153099999999998</c:v>
                </c:pt>
                <c:pt idx="2931">
                  <c:v>0.61551999999999951</c:v>
                </c:pt>
                <c:pt idx="2932">
                  <c:v>0.61573000000000266</c:v>
                </c:pt>
                <c:pt idx="2933">
                  <c:v>0.61593999999999982</c:v>
                </c:pt>
                <c:pt idx="2934">
                  <c:v>0.61615000000000064</c:v>
                </c:pt>
                <c:pt idx="2935">
                  <c:v>0.6163599999999998</c:v>
                </c:pt>
                <c:pt idx="2936">
                  <c:v>0.61656999999999951</c:v>
                </c:pt>
                <c:pt idx="2937">
                  <c:v>0.61678000000000266</c:v>
                </c:pt>
                <c:pt idx="2938">
                  <c:v>0.61698999999999982</c:v>
                </c:pt>
                <c:pt idx="2939">
                  <c:v>0.61720000000000064</c:v>
                </c:pt>
                <c:pt idx="2940">
                  <c:v>0.61740999999999979</c:v>
                </c:pt>
                <c:pt idx="2941">
                  <c:v>0.61761999999999984</c:v>
                </c:pt>
                <c:pt idx="2942">
                  <c:v>0.61783000000000265</c:v>
                </c:pt>
                <c:pt idx="2943">
                  <c:v>0.61803999999999981</c:v>
                </c:pt>
                <c:pt idx="2944">
                  <c:v>0.61825000000000063</c:v>
                </c:pt>
                <c:pt idx="2945">
                  <c:v>0.61845999999999979</c:v>
                </c:pt>
                <c:pt idx="2946">
                  <c:v>0.61866999999999983</c:v>
                </c:pt>
                <c:pt idx="2947">
                  <c:v>0.61888000000000065</c:v>
                </c:pt>
                <c:pt idx="2948">
                  <c:v>0.61908999999999981</c:v>
                </c:pt>
                <c:pt idx="2949">
                  <c:v>0.61929999999999985</c:v>
                </c:pt>
                <c:pt idx="2950">
                  <c:v>0.61950999999999978</c:v>
                </c:pt>
                <c:pt idx="2951">
                  <c:v>0.61971999999999983</c:v>
                </c:pt>
                <c:pt idx="2952">
                  <c:v>0.61993000000000065</c:v>
                </c:pt>
                <c:pt idx="2953">
                  <c:v>0.6201399999999998</c:v>
                </c:pt>
                <c:pt idx="2954">
                  <c:v>0.62034999999999985</c:v>
                </c:pt>
                <c:pt idx="2955">
                  <c:v>0.62055999999999978</c:v>
                </c:pt>
                <c:pt idx="2956">
                  <c:v>0.62076999999999982</c:v>
                </c:pt>
                <c:pt idx="2957">
                  <c:v>0.62098000000000064</c:v>
                </c:pt>
                <c:pt idx="2958">
                  <c:v>0.6211899999999998</c:v>
                </c:pt>
                <c:pt idx="2959">
                  <c:v>0.62139999999999984</c:v>
                </c:pt>
                <c:pt idx="2960">
                  <c:v>0.62161000000000266</c:v>
                </c:pt>
                <c:pt idx="2961">
                  <c:v>0.62181999999999982</c:v>
                </c:pt>
                <c:pt idx="2962">
                  <c:v>0.62203000000000064</c:v>
                </c:pt>
                <c:pt idx="2963">
                  <c:v>0.62223999999999979</c:v>
                </c:pt>
                <c:pt idx="2964">
                  <c:v>0.62244999999999984</c:v>
                </c:pt>
                <c:pt idx="2965">
                  <c:v>0.62266000000000266</c:v>
                </c:pt>
                <c:pt idx="2966">
                  <c:v>0.62286999999999981</c:v>
                </c:pt>
                <c:pt idx="2967">
                  <c:v>0.62308000000000063</c:v>
                </c:pt>
                <c:pt idx="2968">
                  <c:v>0.62328999999999979</c:v>
                </c:pt>
                <c:pt idx="2969">
                  <c:v>0.62349999999999983</c:v>
                </c:pt>
                <c:pt idx="2970">
                  <c:v>0.62371000000000065</c:v>
                </c:pt>
                <c:pt idx="2971">
                  <c:v>0.62391999999999981</c:v>
                </c:pt>
                <c:pt idx="2972">
                  <c:v>0.62412999999999985</c:v>
                </c:pt>
                <c:pt idx="2973">
                  <c:v>0.62433999999999978</c:v>
                </c:pt>
                <c:pt idx="2974">
                  <c:v>0.62454999999999983</c:v>
                </c:pt>
                <c:pt idx="2975">
                  <c:v>0.62476000000000065</c:v>
                </c:pt>
                <c:pt idx="2976">
                  <c:v>0.6249699999999998</c:v>
                </c:pt>
                <c:pt idx="2977">
                  <c:v>0.62517999999999985</c:v>
                </c:pt>
                <c:pt idx="2978">
                  <c:v>0.62538999999999978</c:v>
                </c:pt>
                <c:pt idx="2979">
                  <c:v>0.62559999999999982</c:v>
                </c:pt>
                <c:pt idx="2980">
                  <c:v>0.62581000000000064</c:v>
                </c:pt>
                <c:pt idx="2981">
                  <c:v>0.6260199999999998</c:v>
                </c:pt>
                <c:pt idx="2982">
                  <c:v>0.62622999999999984</c:v>
                </c:pt>
                <c:pt idx="2983">
                  <c:v>0.62643999999999977</c:v>
                </c:pt>
                <c:pt idx="2984">
                  <c:v>0.62665000000000348</c:v>
                </c:pt>
                <c:pt idx="2985">
                  <c:v>0.62686000000000064</c:v>
                </c:pt>
                <c:pt idx="2986">
                  <c:v>0.62706999999999979</c:v>
                </c:pt>
                <c:pt idx="2987">
                  <c:v>0.62727999999999984</c:v>
                </c:pt>
                <c:pt idx="2988">
                  <c:v>0.62748999999999977</c:v>
                </c:pt>
                <c:pt idx="2989">
                  <c:v>0.62770000000000348</c:v>
                </c:pt>
                <c:pt idx="2990">
                  <c:v>0.62791000000000063</c:v>
                </c:pt>
                <c:pt idx="2991">
                  <c:v>0.62811999999999979</c:v>
                </c:pt>
                <c:pt idx="2992">
                  <c:v>0.62832999999999983</c:v>
                </c:pt>
                <c:pt idx="2993">
                  <c:v>0.62853999999999977</c:v>
                </c:pt>
                <c:pt idx="2994">
                  <c:v>0.62875000000000336</c:v>
                </c:pt>
                <c:pt idx="2995">
                  <c:v>0.62895999999999985</c:v>
                </c:pt>
                <c:pt idx="2996">
                  <c:v>0.62916999999999978</c:v>
                </c:pt>
                <c:pt idx="2997">
                  <c:v>0.62937999999999983</c:v>
                </c:pt>
                <c:pt idx="2998">
                  <c:v>0.62958999999999987</c:v>
                </c:pt>
                <c:pt idx="2999">
                  <c:v>0.62980000000000336</c:v>
                </c:pt>
                <c:pt idx="3000">
                  <c:v>0.63000999999999985</c:v>
                </c:pt>
                <c:pt idx="3001">
                  <c:v>0.63021999999999978</c:v>
                </c:pt>
                <c:pt idx="3002">
                  <c:v>0.63042999999999982</c:v>
                </c:pt>
                <c:pt idx="3003">
                  <c:v>0.63064000000000486</c:v>
                </c:pt>
                <c:pt idx="3004">
                  <c:v>0.63085000000000302</c:v>
                </c:pt>
                <c:pt idx="3005">
                  <c:v>0.63105999999999984</c:v>
                </c:pt>
                <c:pt idx="3006">
                  <c:v>0.63126999999999978</c:v>
                </c:pt>
                <c:pt idx="3007">
                  <c:v>0.63147999999999982</c:v>
                </c:pt>
                <c:pt idx="3008">
                  <c:v>0.63169000000000486</c:v>
                </c:pt>
                <c:pt idx="3009">
                  <c:v>0.63190000000000301</c:v>
                </c:pt>
                <c:pt idx="3010">
                  <c:v>0.63210999999999984</c:v>
                </c:pt>
                <c:pt idx="3011">
                  <c:v>0.63231999999999977</c:v>
                </c:pt>
                <c:pt idx="3012">
                  <c:v>0.63252999999999981</c:v>
                </c:pt>
                <c:pt idx="3013">
                  <c:v>0.63274000000000474</c:v>
                </c:pt>
                <c:pt idx="3014">
                  <c:v>0.63295000000000301</c:v>
                </c:pt>
                <c:pt idx="3015">
                  <c:v>0.63315999999999983</c:v>
                </c:pt>
                <c:pt idx="3016">
                  <c:v>0.63336999999999977</c:v>
                </c:pt>
                <c:pt idx="3017">
                  <c:v>0.63357999999999981</c:v>
                </c:pt>
                <c:pt idx="3018">
                  <c:v>0.63378999999999985</c:v>
                </c:pt>
                <c:pt idx="3019">
                  <c:v>0.63400000000000301</c:v>
                </c:pt>
                <c:pt idx="3020">
                  <c:v>0.63420999999999983</c:v>
                </c:pt>
                <c:pt idx="3021">
                  <c:v>0.63441999999999976</c:v>
                </c:pt>
                <c:pt idx="3022">
                  <c:v>0.63463000000000336</c:v>
                </c:pt>
                <c:pt idx="3023">
                  <c:v>0.63483999999999985</c:v>
                </c:pt>
                <c:pt idx="3024">
                  <c:v>0.635050000000003</c:v>
                </c:pt>
                <c:pt idx="3025">
                  <c:v>0.63525999999999982</c:v>
                </c:pt>
                <c:pt idx="3026">
                  <c:v>0.63546999999999987</c:v>
                </c:pt>
                <c:pt idx="3027">
                  <c:v>0.63568000000000324</c:v>
                </c:pt>
                <c:pt idx="3028">
                  <c:v>0.63588999999999984</c:v>
                </c:pt>
                <c:pt idx="3029">
                  <c:v>0.63610000000000266</c:v>
                </c:pt>
                <c:pt idx="3030">
                  <c:v>0.63630999999999982</c:v>
                </c:pt>
                <c:pt idx="3031">
                  <c:v>0.63651999999999986</c:v>
                </c:pt>
                <c:pt idx="3032">
                  <c:v>0.63673000000000302</c:v>
                </c:pt>
                <c:pt idx="3033">
                  <c:v>0.63693999999999984</c:v>
                </c:pt>
                <c:pt idx="3034">
                  <c:v>0.63715000000000266</c:v>
                </c:pt>
                <c:pt idx="3035">
                  <c:v>0.63735999999999982</c:v>
                </c:pt>
                <c:pt idx="3036">
                  <c:v>0.63756999999999986</c:v>
                </c:pt>
                <c:pt idx="3037">
                  <c:v>0.63778000000000301</c:v>
                </c:pt>
                <c:pt idx="3038">
                  <c:v>0.63798999999999984</c:v>
                </c:pt>
                <c:pt idx="3039">
                  <c:v>0.63820000000000165</c:v>
                </c:pt>
                <c:pt idx="3040">
                  <c:v>0.63840999999999981</c:v>
                </c:pt>
                <c:pt idx="3041">
                  <c:v>0.63861999999999985</c:v>
                </c:pt>
                <c:pt idx="3042">
                  <c:v>0.63883000000000301</c:v>
                </c:pt>
                <c:pt idx="3043">
                  <c:v>0.63903999999999983</c:v>
                </c:pt>
                <c:pt idx="3044">
                  <c:v>0.63925000000000065</c:v>
                </c:pt>
                <c:pt idx="3045">
                  <c:v>0.63945999999999981</c:v>
                </c:pt>
                <c:pt idx="3046">
                  <c:v>0.63966999999999985</c:v>
                </c:pt>
                <c:pt idx="3047">
                  <c:v>0.639880000000003</c:v>
                </c:pt>
                <c:pt idx="3048">
                  <c:v>0.64008999999999983</c:v>
                </c:pt>
                <c:pt idx="3049">
                  <c:v>0.64030000000000065</c:v>
                </c:pt>
                <c:pt idx="3050">
                  <c:v>0.6405099999999998</c:v>
                </c:pt>
                <c:pt idx="3051">
                  <c:v>0.64071999999999985</c:v>
                </c:pt>
                <c:pt idx="3052">
                  <c:v>0.64093000000000266</c:v>
                </c:pt>
                <c:pt idx="3053">
                  <c:v>0.64113999999999982</c:v>
                </c:pt>
                <c:pt idx="3054">
                  <c:v>0.64135000000000064</c:v>
                </c:pt>
                <c:pt idx="3055">
                  <c:v>0.6415599999999998</c:v>
                </c:pt>
                <c:pt idx="3056">
                  <c:v>0.64176999999999984</c:v>
                </c:pt>
                <c:pt idx="3057">
                  <c:v>0.64198000000000266</c:v>
                </c:pt>
                <c:pt idx="3058">
                  <c:v>0.64218999999999982</c:v>
                </c:pt>
                <c:pt idx="3059">
                  <c:v>0.64240000000000064</c:v>
                </c:pt>
                <c:pt idx="3060">
                  <c:v>0.64261000000000301</c:v>
                </c:pt>
                <c:pt idx="3061">
                  <c:v>0.64281999999999984</c:v>
                </c:pt>
                <c:pt idx="3062">
                  <c:v>0.64303000000000266</c:v>
                </c:pt>
                <c:pt idx="3063">
                  <c:v>0.64323999999999981</c:v>
                </c:pt>
                <c:pt idx="3064">
                  <c:v>0.64345000000000063</c:v>
                </c:pt>
                <c:pt idx="3065">
                  <c:v>0.64366000000000301</c:v>
                </c:pt>
                <c:pt idx="3066">
                  <c:v>0.64386999999999983</c:v>
                </c:pt>
                <c:pt idx="3067">
                  <c:v>0.64408000000000065</c:v>
                </c:pt>
                <c:pt idx="3068">
                  <c:v>0.64428999999999981</c:v>
                </c:pt>
                <c:pt idx="3069">
                  <c:v>0.64449999999999985</c:v>
                </c:pt>
                <c:pt idx="3070">
                  <c:v>0.644710000000003</c:v>
                </c:pt>
                <c:pt idx="3071">
                  <c:v>0.64491999999999983</c:v>
                </c:pt>
                <c:pt idx="3072">
                  <c:v>0.64513000000000065</c:v>
                </c:pt>
                <c:pt idx="3073">
                  <c:v>0.6453399999999998</c:v>
                </c:pt>
                <c:pt idx="3074">
                  <c:v>0.64554999999999985</c:v>
                </c:pt>
                <c:pt idx="3075">
                  <c:v>0.64576000000000278</c:v>
                </c:pt>
                <c:pt idx="3076">
                  <c:v>0.64596999999999982</c:v>
                </c:pt>
                <c:pt idx="3077">
                  <c:v>0.64618000000000064</c:v>
                </c:pt>
                <c:pt idx="3078">
                  <c:v>0.6463899999999998</c:v>
                </c:pt>
                <c:pt idx="3079">
                  <c:v>0.64659999999999984</c:v>
                </c:pt>
                <c:pt idx="3080">
                  <c:v>0.64681000000000266</c:v>
                </c:pt>
                <c:pt idx="3081">
                  <c:v>0.64701999999999982</c:v>
                </c:pt>
                <c:pt idx="3082">
                  <c:v>0.64723000000000064</c:v>
                </c:pt>
                <c:pt idx="3083">
                  <c:v>0.64743999999999979</c:v>
                </c:pt>
                <c:pt idx="3084">
                  <c:v>0.64765000000000406</c:v>
                </c:pt>
                <c:pt idx="3085">
                  <c:v>0.64786000000000266</c:v>
                </c:pt>
                <c:pt idx="3086">
                  <c:v>0.64806999999999981</c:v>
                </c:pt>
                <c:pt idx="3087">
                  <c:v>0.64828000000000063</c:v>
                </c:pt>
                <c:pt idx="3088">
                  <c:v>0.64848999999999979</c:v>
                </c:pt>
                <c:pt idx="3089">
                  <c:v>0.64870000000000361</c:v>
                </c:pt>
                <c:pt idx="3090">
                  <c:v>0.64891000000000065</c:v>
                </c:pt>
                <c:pt idx="3091">
                  <c:v>0.64911999999999981</c:v>
                </c:pt>
                <c:pt idx="3092">
                  <c:v>0.64932999999999985</c:v>
                </c:pt>
                <c:pt idx="3093">
                  <c:v>0.64953999999999978</c:v>
                </c:pt>
                <c:pt idx="3094">
                  <c:v>0.6497500000000036</c:v>
                </c:pt>
                <c:pt idx="3095">
                  <c:v>0.64996000000000065</c:v>
                </c:pt>
                <c:pt idx="3096">
                  <c:v>0.6501699999999998</c:v>
                </c:pt>
                <c:pt idx="3097">
                  <c:v>0.65037999999999985</c:v>
                </c:pt>
                <c:pt idx="3098">
                  <c:v>0.65058999999999978</c:v>
                </c:pt>
                <c:pt idx="3099">
                  <c:v>0.65080000000000349</c:v>
                </c:pt>
                <c:pt idx="3100">
                  <c:v>0.65101000000000064</c:v>
                </c:pt>
                <c:pt idx="3101">
                  <c:v>0.6512199999999998</c:v>
                </c:pt>
                <c:pt idx="3102">
                  <c:v>0.65142999999999984</c:v>
                </c:pt>
                <c:pt idx="3103">
                  <c:v>0.65164000000000533</c:v>
                </c:pt>
                <c:pt idx="3104">
                  <c:v>0.65185000000000348</c:v>
                </c:pt>
                <c:pt idx="3105">
                  <c:v>0.65206000000000064</c:v>
                </c:pt>
                <c:pt idx="3106">
                  <c:v>0.65226999999999979</c:v>
                </c:pt>
                <c:pt idx="3107">
                  <c:v>0.65247999999999984</c:v>
                </c:pt>
                <c:pt idx="3108">
                  <c:v>0.65269000000000521</c:v>
                </c:pt>
                <c:pt idx="3109">
                  <c:v>0.65290000000000348</c:v>
                </c:pt>
                <c:pt idx="3110">
                  <c:v>0.65311000000000063</c:v>
                </c:pt>
                <c:pt idx="3111">
                  <c:v>0.65331999999999979</c:v>
                </c:pt>
                <c:pt idx="3112">
                  <c:v>0.65352999999999983</c:v>
                </c:pt>
                <c:pt idx="3113">
                  <c:v>0.65374000000000476</c:v>
                </c:pt>
                <c:pt idx="3114">
                  <c:v>0.65395000000000336</c:v>
                </c:pt>
                <c:pt idx="3115">
                  <c:v>0.65415999999999985</c:v>
                </c:pt>
                <c:pt idx="3116">
                  <c:v>0.65436999999999979</c:v>
                </c:pt>
                <c:pt idx="3117">
                  <c:v>0.65457999999999983</c:v>
                </c:pt>
                <c:pt idx="3118">
                  <c:v>0.65479000000000476</c:v>
                </c:pt>
                <c:pt idx="3119">
                  <c:v>0.65500000000000336</c:v>
                </c:pt>
                <c:pt idx="3120">
                  <c:v>0.65520999999999985</c:v>
                </c:pt>
                <c:pt idx="3121">
                  <c:v>0.65541999999999978</c:v>
                </c:pt>
                <c:pt idx="3122">
                  <c:v>0.65563000000000349</c:v>
                </c:pt>
                <c:pt idx="3123">
                  <c:v>0.65584000000000486</c:v>
                </c:pt>
                <c:pt idx="3124">
                  <c:v>0.65605000000000313</c:v>
                </c:pt>
                <c:pt idx="3125">
                  <c:v>0.65625999999999984</c:v>
                </c:pt>
                <c:pt idx="3126">
                  <c:v>0.65646999999999978</c:v>
                </c:pt>
                <c:pt idx="3127">
                  <c:v>0.65668000000000348</c:v>
                </c:pt>
                <c:pt idx="3128">
                  <c:v>0.65689000000000486</c:v>
                </c:pt>
                <c:pt idx="3129">
                  <c:v>0.65710000000000302</c:v>
                </c:pt>
                <c:pt idx="3130">
                  <c:v>0.65730999999999984</c:v>
                </c:pt>
                <c:pt idx="3131">
                  <c:v>0.65751999999999977</c:v>
                </c:pt>
                <c:pt idx="3132">
                  <c:v>0.65773000000000348</c:v>
                </c:pt>
                <c:pt idx="3133">
                  <c:v>0.65794000000000485</c:v>
                </c:pt>
                <c:pt idx="3134">
                  <c:v>0.65815000000000301</c:v>
                </c:pt>
                <c:pt idx="3135">
                  <c:v>0.65835999999999983</c:v>
                </c:pt>
                <c:pt idx="3136">
                  <c:v>0.65856999999999977</c:v>
                </c:pt>
                <c:pt idx="3137">
                  <c:v>0.65878000000000336</c:v>
                </c:pt>
                <c:pt idx="3138">
                  <c:v>0.65898999999999985</c:v>
                </c:pt>
                <c:pt idx="3139">
                  <c:v>0.65920000000000301</c:v>
                </c:pt>
                <c:pt idx="3140">
                  <c:v>0.65940999999999983</c:v>
                </c:pt>
                <c:pt idx="3141">
                  <c:v>0.65962000000000476</c:v>
                </c:pt>
                <c:pt idx="3142">
                  <c:v>0.65983000000000336</c:v>
                </c:pt>
                <c:pt idx="3143">
                  <c:v>0.66003999999999985</c:v>
                </c:pt>
                <c:pt idx="3144">
                  <c:v>0.660250000000003</c:v>
                </c:pt>
                <c:pt idx="3145">
                  <c:v>0.66045999999999982</c:v>
                </c:pt>
                <c:pt idx="3146">
                  <c:v>0.66067000000000475</c:v>
                </c:pt>
                <c:pt idx="3147">
                  <c:v>0.66088000000000324</c:v>
                </c:pt>
                <c:pt idx="3148">
                  <c:v>0.66108999999999984</c:v>
                </c:pt>
                <c:pt idx="3149">
                  <c:v>0.66130000000000266</c:v>
                </c:pt>
                <c:pt idx="3150">
                  <c:v>0.66150999999999982</c:v>
                </c:pt>
                <c:pt idx="3151">
                  <c:v>0.66172000000000486</c:v>
                </c:pt>
                <c:pt idx="3152">
                  <c:v>0.66193000000000302</c:v>
                </c:pt>
                <c:pt idx="3153">
                  <c:v>0.66213999999999984</c:v>
                </c:pt>
                <c:pt idx="3154">
                  <c:v>0.66235000000000266</c:v>
                </c:pt>
                <c:pt idx="3155">
                  <c:v>0.66255999999999982</c:v>
                </c:pt>
                <c:pt idx="3156">
                  <c:v>0.66277000000000486</c:v>
                </c:pt>
                <c:pt idx="3157">
                  <c:v>0.66298000000000301</c:v>
                </c:pt>
                <c:pt idx="3158">
                  <c:v>0.66318999999999984</c:v>
                </c:pt>
                <c:pt idx="3159">
                  <c:v>0.66340000000000265</c:v>
                </c:pt>
                <c:pt idx="3160">
                  <c:v>0.66361000000000336</c:v>
                </c:pt>
                <c:pt idx="3161">
                  <c:v>0.66381999999999985</c:v>
                </c:pt>
                <c:pt idx="3162">
                  <c:v>0.66403000000000301</c:v>
                </c:pt>
                <c:pt idx="3163">
                  <c:v>0.66423999999999983</c:v>
                </c:pt>
                <c:pt idx="3164">
                  <c:v>0.66445000000000065</c:v>
                </c:pt>
                <c:pt idx="3165">
                  <c:v>0.66466000000000336</c:v>
                </c:pt>
                <c:pt idx="3166">
                  <c:v>0.66486999999999985</c:v>
                </c:pt>
                <c:pt idx="3167">
                  <c:v>0.665080000000003</c:v>
                </c:pt>
                <c:pt idx="3168">
                  <c:v>0.66528999999999983</c:v>
                </c:pt>
                <c:pt idx="3169">
                  <c:v>0.66550000000000065</c:v>
                </c:pt>
                <c:pt idx="3170">
                  <c:v>0.66571000000000335</c:v>
                </c:pt>
                <c:pt idx="3171">
                  <c:v>0.66591999999999985</c:v>
                </c:pt>
                <c:pt idx="3172">
                  <c:v>0.66613000000000278</c:v>
                </c:pt>
                <c:pt idx="3173">
                  <c:v>0.66633999999999982</c:v>
                </c:pt>
                <c:pt idx="3174">
                  <c:v>0.66655000000000064</c:v>
                </c:pt>
                <c:pt idx="3175">
                  <c:v>0.66676000000000302</c:v>
                </c:pt>
                <c:pt idx="3176">
                  <c:v>0.66696999999999984</c:v>
                </c:pt>
                <c:pt idx="3177">
                  <c:v>0.66718000000000266</c:v>
                </c:pt>
                <c:pt idx="3178">
                  <c:v>0.66738999999999982</c:v>
                </c:pt>
                <c:pt idx="3179">
                  <c:v>0.66760000000000486</c:v>
                </c:pt>
                <c:pt idx="3180">
                  <c:v>0.66781000000000301</c:v>
                </c:pt>
                <c:pt idx="3181">
                  <c:v>0.66801999999999984</c:v>
                </c:pt>
                <c:pt idx="3182">
                  <c:v>0.66823000000000266</c:v>
                </c:pt>
                <c:pt idx="3183">
                  <c:v>0.66843999999999981</c:v>
                </c:pt>
                <c:pt idx="3184">
                  <c:v>0.66865000000000441</c:v>
                </c:pt>
                <c:pt idx="3185">
                  <c:v>0.66886000000000301</c:v>
                </c:pt>
                <c:pt idx="3186">
                  <c:v>0.66906999999999983</c:v>
                </c:pt>
                <c:pt idx="3187">
                  <c:v>0.66928000000000065</c:v>
                </c:pt>
                <c:pt idx="3188">
                  <c:v>0.66948999999999981</c:v>
                </c:pt>
                <c:pt idx="3189">
                  <c:v>0.66970000000000418</c:v>
                </c:pt>
                <c:pt idx="3190">
                  <c:v>0.669910000000003</c:v>
                </c:pt>
                <c:pt idx="3191">
                  <c:v>0.67011999999999983</c:v>
                </c:pt>
                <c:pt idx="3192">
                  <c:v>0.67033000000000065</c:v>
                </c:pt>
                <c:pt idx="3193">
                  <c:v>0.6705399999999998</c:v>
                </c:pt>
                <c:pt idx="3194">
                  <c:v>0.67075000000000407</c:v>
                </c:pt>
                <c:pt idx="3195">
                  <c:v>0.67096000000000289</c:v>
                </c:pt>
                <c:pt idx="3196">
                  <c:v>0.67116999999999982</c:v>
                </c:pt>
                <c:pt idx="3197">
                  <c:v>0.67137999999999975</c:v>
                </c:pt>
                <c:pt idx="3198">
                  <c:v>0.6715899999999998</c:v>
                </c:pt>
                <c:pt idx="3199">
                  <c:v>0.67180000000000406</c:v>
                </c:pt>
                <c:pt idx="3200">
                  <c:v>0.67201000000000266</c:v>
                </c:pt>
                <c:pt idx="3201">
                  <c:v>0.67221999999999982</c:v>
                </c:pt>
                <c:pt idx="3202">
                  <c:v>0.67243000000000064</c:v>
                </c:pt>
                <c:pt idx="3203">
                  <c:v>0.67264000000000601</c:v>
                </c:pt>
                <c:pt idx="3204">
                  <c:v>0.67285000000000406</c:v>
                </c:pt>
                <c:pt idx="3205">
                  <c:v>0.67306000000000266</c:v>
                </c:pt>
                <c:pt idx="3206">
                  <c:v>0.67326999999999981</c:v>
                </c:pt>
                <c:pt idx="3207">
                  <c:v>0.67348000000000063</c:v>
                </c:pt>
                <c:pt idx="3208">
                  <c:v>0.6736900000000059</c:v>
                </c:pt>
                <c:pt idx="3209">
                  <c:v>0.67390000000000361</c:v>
                </c:pt>
                <c:pt idx="3210">
                  <c:v>0.67411000000000065</c:v>
                </c:pt>
                <c:pt idx="3211">
                  <c:v>0.67431999999999981</c:v>
                </c:pt>
                <c:pt idx="3212">
                  <c:v>0.67452999999999985</c:v>
                </c:pt>
                <c:pt idx="3213">
                  <c:v>0.67474000000000589</c:v>
                </c:pt>
                <c:pt idx="3214">
                  <c:v>0.6749500000000036</c:v>
                </c:pt>
                <c:pt idx="3215">
                  <c:v>0.67516000000000065</c:v>
                </c:pt>
                <c:pt idx="3216">
                  <c:v>0.6753699999999998</c:v>
                </c:pt>
                <c:pt idx="3217">
                  <c:v>0.67557999999999985</c:v>
                </c:pt>
                <c:pt idx="3218">
                  <c:v>0.67579000000000555</c:v>
                </c:pt>
                <c:pt idx="3219">
                  <c:v>0.67600000000000349</c:v>
                </c:pt>
                <c:pt idx="3220">
                  <c:v>0.67621000000000064</c:v>
                </c:pt>
                <c:pt idx="3221">
                  <c:v>0.6764199999999998</c:v>
                </c:pt>
                <c:pt idx="3222">
                  <c:v>0.67663000000000406</c:v>
                </c:pt>
                <c:pt idx="3223">
                  <c:v>0.67684000000000533</c:v>
                </c:pt>
                <c:pt idx="3224">
                  <c:v>0.67705000000000348</c:v>
                </c:pt>
                <c:pt idx="3225">
                  <c:v>0.67726000000000064</c:v>
                </c:pt>
                <c:pt idx="3226">
                  <c:v>0.67746999999999979</c:v>
                </c:pt>
                <c:pt idx="3227">
                  <c:v>0.67768000000000406</c:v>
                </c:pt>
                <c:pt idx="3228">
                  <c:v>0.67789000000000521</c:v>
                </c:pt>
                <c:pt idx="3229">
                  <c:v>0.67810000000000348</c:v>
                </c:pt>
                <c:pt idx="3230">
                  <c:v>0.67831000000000063</c:v>
                </c:pt>
                <c:pt idx="3231">
                  <c:v>0.67851999999999979</c:v>
                </c:pt>
                <c:pt idx="3232">
                  <c:v>0.67873000000000372</c:v>
                </c:pt>
                <c:pt idx="3233">
                  <c:v>0.67894000000000476</c:v>
                </c:pt>
                <c:pt idx="3234">
                  <c:v>0.67915000000000336</c:v>
                </c:pt>
                <c:pt idx="3235">
                  <c:v>0.67935999999999985</c:v>
                </c:pt>
                <c:pt idx="3236">
                  <c:v>0.67956999999999979</c:v>
                </c:pt>
                <c:pt idx="3237">
                  <c:v>0.6797800000000036</c:v>
                </c:pt>
                <c:pt idx="3238">
                  <c:v>0.67999000000000476</c:v>
                </c:pt>
                <c:pt idx="3239">
                  <c:v>0.68020000000000003</c:v>
                </c:pt>
                <c:pt idx="3240">
                  <c:v>0.68040999999999952</c:v>
                </c:pt>
                <c:pt idx="3241">
                  <c:v>0.68062000000000178</c:v>
                </c:pt>
                <c:pt idx="3242">
                  <c:v>0.68083000000000005</c:v>
                </c:pt>
                <c:pt idx="3243">
                  <c:v>0.68103999999999998</c:v>
                </c:pt>
                <c:pt idx="3244">
                  <c:v>0.68125000000000002</c:v>
                </c:pt>
                <c:pt idx="3245">
                  <c:v>0.68145999999999951</c:v>
                </c:pt>
                <c:pt idx="3246">
                  <c:v>0.68167000000000155</c:v>
                </c:pt>
                <c:pt idx="3247">
                  <c:v>0.68188000000000004</c:v>
                </c:pt>
                <c:pt idx="3248">
                  <c:v>0.68208999999999953</c:v>
                </c:pt>
                <c:pt idx="3249">
                  <c:v>0.68230000000000002</c:v>
                </c:pt>
                <c:pt idx="3250">
                  <c:v>0.68250999999999951</c:v>
                </c:pt>
                <c:pt idx="3251">
                  <c:v>0.68271999999999999</c:v>
                </c:pt>
                <c:pt idx="3252">
                  <c:v>0.68293000000000004</c:v>
                </c:pt>
                <c:pt idx="3253">
                  <c:v>0.68314000000000064</c:v>
                </c:pt>
                <c:pt idx="3254">
                  <c:v>0.68335000000000001</c:v>
                </c:pt>
                <c:pt idx="3255">
                  <c:v>0.6835599999999995</c:v>
                </c:pt>
                <c:pt idx="3256">
                  <c:v>0.68376999999999999</c:v>
                </c:pt>
                <c:pt idx="3257">
                  <c:v>0.68398000000000003</c:v>
                </c:pt>
                <c:pt idx="3258">
                  <c:v>0.68418999999999952</c:v>
                </c:pt>
                <c:pt idx="3259">
                  <c:v>0.68440000000000001</c:v>
                </c:pt>
                <c:pt idx="3260">
                  <c:v>0.68461000000000005</c:v>
                </c:pt>
                <c:pt idx="3261">
                  <c:v>0.68481999999999998</c:v>
                </c:pt>
                <c:pt idx="3262">
                  <c:v>0.68503000000000003</c:v>
                </c:pt>
                <c:pt idx="3263">
                  <c:v>0.68523999999999952</c:v>
                </c:pt>
                <c:pt idx="3264">
                  <c:v>0.68545</c:v>
                </c:pt>
                <c:pt idx="3265">
                  <c:v>0.68566000000000005</c:v>
                </c:pt>
                <c:pt idx="3266">
                  <c:v>0.68586999999999998</c:v>
                </c:pt>
                <c:pt idx="3267">
                  <c:v>0.68608000000000002</c:v>
                </c:pt>
                <c:pt idx="3268">
                  <c:v>0.68628999999999951</c:v>
                </c:pt>
                <c:pt idx="3269">
                  <c:v>0.6865</c:v>
                </c:pt>
                <c:pt idx="3270">
                  <c:v>0.68671000000000004</c:v>
                </c:pt>
                <c:pt idx="3271">
                  <c:v>0.68691999999999953</c:v>
                </c:pt>
                <c:pt idx="3272">
                  <c:v>0.68713000000000002</c:v>
                </c:pt>
                <c:pt idx="3273">
                  <c:v>0.68733999999999951</c:v>
                </c:pt>
                <c:pt idx="3274">
                  <c:v>0.68754999999999999</c:v>
                </c:pt>
                <c:pt idx="3275">
                  <c:v>0.68776000000000004</c:v>
                </c:pt>
                <c:pt idx="3276">
                  <c:v>0.68797000000000064</c:v>
                </c:pt>
                <c:pt idx="3277">
                  <c:v>0.68818000000000001</c:v>
                </c:pt>
                <c:pt idx="3278">
                  <c:v>0.6883899999999995</c:v>
                </c:pt>
                <c:pt idx="3279">
                  <c:v>0.68859999999999999</c:v>
                </c:pt>
                <c:pt idx="3280">
                  <c:v>0.68881000000000003</c:v>
                </c:pt>
                <c:pt idx="3281">
                  <c:v>0.68901999999999952</c:v>
                </c:pt>
                <c:pt idx="3282">
                  <c:v>0.68923000000000001</c:v>
                </c:pt>
                <c:pt idx="3283">
                  <c:v>0.6894399999999995</c:v>
                </c:pt>
                <c:pt idx="3284">
                  <c:v>0.68965000000000165</c:v>
                </c:pt>
                <c:pt idx="3285">
                  <c:v>0.68986000000000003</c:v>
                </c:pt>
                <c:pt idx="3286">
                  <c:v>0.69006999999999952</c:v>
                </c:pt>
                <c:pt idx="3287">
                  <c:v>0.69028</c:v>
                </c:pt>
                <c:pt idx="3288">
                  <c:v>0.69048999999999949</c:v>
                </c:pt>
                <c:pt idx="3289">
                  <c:v>0.69070000000000165</c:v>
                </c:pt>
                <c:pt idx="3290">
                  <c:v>0.69091000000000002</c:v>
                </c:pt>
                <c:pt idx="3291">
                  <c:v>0.69111999999999951</c:v>
                </c:pt>
                <c:pt idx="3292">
                  <c:v>0.69133</c:v>
                </c:pt>
                <c:pt idx="3293">
                  <c:v>0.69153999999999949</c:v>
                </c:pt>
                <c:pt idx="3294">
                  <c:v>0.69175000000000075</c:v>
                </c:pt>
                <c:pt idx="3295">
                  <c:v>0.69196000000000002</c:v>
                </c:pt>
                <c:pt idx="3296">
                  <c:v>0.69216999999999951</c:v>
                </c:pt>
                <c:pt idx="3297">
                  <c:v>0.69238</c:v>
                </c:pt>
                <c:pt idx="3298">
                  <c:v>0.69258999999999959</c:v>
                </c:pt>
                <c:pt idx="3299">
                  <c:v>0.69280000000000075</c:v>
                </c:pt>
                <c:pt idx="3300">
                  <c:v>0.69301000000000001</c:v>
                </c:pt>
                <c:pt idx="3301">
                  <c:v>0.6932199999999995</c:v>
                </c:pt>
                <c:pt idx="3302">
                  <c:v>0.69342999999999999</c:v>
                </c:pt>
                <c:pt idx="3303">
                  <c:v>0.69364000000000203</c:v>
                </c:pt>
                <c:pt idx="3304">
                  <c:v>0.69385000000000074</c:v>
                </c:pt>
                <c:pt idx="3305">
                  <c:v>0.69406000000000001</c:v>
                </c:pt>
                <c:pt idx="3306">
                  <c:v>0.6942699999999995</c:v>
                </c:pt>
                <c:pt idx="3307">
                  <c:v>0.69447999999999999</c:v>
                </c:pt>
                <c:pt idx="3308">
                  <c:v>0.69469000000000203</c:v>
                </c:pt>
                <c:pt idx="3309">
                  <c:v>0.69490000000000074</c:v>
                </c:pt>
                <c:pt idx="3310">
                  <c:v>0.69511000000000001</c:v>
                </c:pt>
                <c:pt idx="3311">
                  <c:v>0.69531999999999949</c:v>
                </c:pt>
                <c:pt idx="3312">
                  <c:v>0.69552999999999998</c:v>
                </c:pt>
                <c:pt idx="3313">
                  <c:v>0.69574000000000202</c:v>
                </c:pt>
                <c:pt idx="3314">
                  <c:v>0.69595000000000073</c:v>
                </c:pt>
                <c:pt idx="3315">
                  <c:v>0.69616</c:v>
                </c:pt>
                <c:pt idx="3316">
                  <c:v>0.69636999999999949</c:v>
                </c:pt>
                <c:pt idx="3317">
                  <c:v>0.69657999999999953</c:v>
                </c:pt>
                <c:pt idx="3318">
                  <c:v>0.6967900000000018</c:v>
                </c:pt>
                <c:pt idx="3319">
                  <c:v>0.69700000000000062</c:v>
                </c:pt>
                <c:pt idx="3320">
                  <c:v>0.69721</c:v>
                </c:pt>
                <c:pt idx="3321">
                  <c:v>0.69741999999999948</c:v>
                </c:pt>
                <c:pt idx="3322">
                  <c:v>0.69763000000000075</c:v>
                </c:pt>
                <c:pt idx="3323">
                  <c:v>0.69784000000000179</c:v>
                </c:pt>
                <c:pt idx="3324">
                  <c:v>0.69805000000000061</c:v>
                </c:pt>
                <c:pt idx="3325">
                  <c:v>0.69825999999999999</c:v>
                </c:pt>
                <c:pt idx="3326">
                  <c:v>0.69846999999999959</c:v>
                </c:pt>
                <c:pt idx="3327">
                  <c:v>0.69868000000000074</c:v>
                </c:pt>
                <c:pt idx="3328">
                  <c:v>0.69889000000000179</c:v>
                </c:pt>
                <c:pt idx="3329">
                  <c:v>0.69910000000000005</c:v>
                </c:pt>
                <c:pt idx="3330">
                  <c:v>0.69930999999999999</c:v>
                </c:pt>
                <c:pt idx="3331">
                  <c:v>0.69951999999999959</c:v>
                </c:pt>
                <c:pt idx="3332">
                  <c:v>0.69973000000000074</c:v>
                </c:pt>
                <c:pt idx="3333">
                  <c:v>0.69994000000000178</c:v>
                </c:pt>
                <c:pt idx="3334">
                  <c:v>0.70014999999999983</c:v>
                </c:pt>
                <c:pt idx="3335">
                  <c:v>0.70035999999999976</c:v>
                </c:pt>
                <c:pt idx="3336">
                  <c:v>0.70056999999999958</c:v>
                </c:pt>
                <c:pt idx="3337">
                  <c:v>0.70077999999999985</c:v>
                </c:pt>
                <c:pt idx="3338">
                  <c:v>0.70098999999999978</c:v>
                </c:pt>
                <c:pt idx="3339">
                  <c:v>0.70119999999999982</c:v>
                </c:pt>
                <c:pt idx="3340">
                  <c:v>0.70140999999999976</c:v>
                </c:pt>
                <c:pt idx="3341">
                  <c:v>0.7016199999999998</c:v>
                </c:pt>
                <c:pt idx="3342">
                  <c:v>0.70182999999999984</c:v>
                </c:pt>
                <c:pt idx="3343">
                  <c:v>0.70203999999999978</c:v>
                </c:pt>
                <c:pt idx="3344">
                  <c:v>0.70224999999999982</c:v>
                </c:pt>
                <c:pt idx="3345">
                  <c:v>0.70245999999999953</c:v>
                </c:pt>
                <c:pt idx="3346">
                  <c:v>0.70266999999999979</c:v>
                </c:pt>
                <c:pt idx="3347">
                  <c:v>0.70287999999999984</c:v>
                </c:pt>
                <c:pt idx="3348">
                  <c:v>0.70308999999999977</c:v>
                </c:pt>
                <c:pt idx="3349">
                  <c:v>0.70329999999999981</c:v>
                </c:pt>
                <c:pt idx="3350">
                  <c:v>0.70350999999999952</c:v>
                </c:pt>
                <c:pt idx="3351">
                  <c:v>0.70371999999999979</c:v>
                </c:pt>
                <c:pt idx="3352">
                  <c:v>0.70392999999999983</c:v>
                </c:pt>
                <c:pt idx="3353">
                  <c:v>0.70413999999999977</c:v>
                </c:pt>
                <c:pt idx="3354">
                  <c:v>0.70434999999999981</c:v>
                </c:pt>
                <c:pt idx="3355">
                  <c:v>0.70455999999999952</c:v>
                </c:pt>
                <c:pt idx="3356">
                  <c:v>0.70476999999999979</c:v>
                </c:pt>
                <c:pt idx="3357">
                  <c:v>0.70497999999999983</c:v>
                </c:pt>
                <c:pt idx="3358">
                  <c:v>0.70518999999999976</c:v>
                </c:pt>
                <c:pt idx="3359">
                  <c:v>0.7053999999999998</c:v>
                </c:pt>
                <c:pt idx="3360">
                  <c:v>0.70560999999999985</c:v>
                </c:pt>
                <c:pt idx="3361">
                  <c:v>0.70581999999999978</c:v>
                </c:pt>
                <c:pt idx="3362">
                  <c:v>0.70602999999999982</c:v>
                </c:pt>
                <c:pt idx="3363">
                  <c:v>0.70623999999999976</c:v>
                </c:pt>
                <c:pt idx="3364">
                  <c:v>0.7064499999999998</c:v>
                </c:pt>
                <c:pt idx="3365">
                  <c:v>0.70665999999999984</c:v>
                </c:pt>
                <c:pt idx="3366">
                  <c:v>0.70686999999999978</c:v>
                </c:pt>
                <c:pt idx="3367">
                  <c:v>0.70707999999999982</c:v>
                </c:pt>
                <c:pt idx="3368">
                  <c:v>0.70728999999999953</c:v>
                </c:pt>
                <c:pt idx="3369">
                  <c:v>0.7074999999999998</c:v>
                </c:pt>
                <c:pt idx="3370">
                  <c:v>0.70770999999999984</c:v>
                </c:pt>
                <c:pt idx="3371">
                  <c:v>0.70791999999999977</c:v>
                </c:pt>
                <c:pt idx="3372">
                  <c:v>0.70812999999999982</c:v>
                </c:pt>
                <c:pt idx="3373">
                  <c:v>0.70833999999999953</c:v>
                </c:pt>
                <c:pt idx="3374">
                  <c:v>0.70854999999999979</c:v>
                </c:pt>
                <c:pt idx="3375">
                  <c:v>0.70875999999999983</c:v>
                </c:pt>
                <c:pt idx="3376">
                  <c:v>0.70896999999999977</c:v>
                </c:pt>
                <c:pt idx="3377">
                  <c:v>0.70917999999999981</c:v>
                </c:pt>
                <c:pt idx="3378">
                  <c:v>0.70938999999999952</c:v>
                </c:pt>
                <c:pt idx="3379">
                  <c:v>0.70959999999999979</c:v>
                </c:pt>
                <c:pt idx="3380">
                  <c:v>0.70980999999999983</c:v>
                </c:pt>
                <c:pt idx="3381">
                  <c:v>0.71001999999999976</c:v>
                </c:pt>
                <c:pt idx="3382">
                  <c:v>0.71022999999999981</c:v>
                </c:pt>
                <c:pt idx="3383">
                  <c:v>0.71043999999999952</c:v>
                </c:pt>
                <c:pt idx="3384">
                  <c:v>0.710650000000003</c:v>
                </c:pt>
                <c:pt idx="3385">
                  <c:v>0.71085999999999983</c:v>
                </c:pt>
                <c:pt idx="3386">
                  <c:v>0.71106999999999976</c:v>
                </c:pt>
                <c:pt idx="3387">
                  <c:v>0.7112799999999998</c:v>
                </c:pt>
                <c:pt idx="3388">
                  <c:v>0.71148999999999951</c:v>
                </c:pt>
                <c:pt idx="3389">
                  <c:v>0.71170000000000266</c:v>
                </c:pt>
                <c:pt idx="3390">
                  <c:v>0.71190999999999982</c:v>
                </c:pt>
                <c:pt idx="3391">
                  <c:v>0.71211999999999953</c:v>
                </c:pt>
                <c:pt idx="3392">
                  <c:v>0.7123299999999998</c:v>
                </c:pt>
                <c:pt idx="3393">
                  <c:v>0.71253999999999951</c:v>
                </c:pt>
                <c:pt idx="3394">
                  <c:v>0.71275000000000266</c:v>
                </c:pt>
                <c:pt idx="3395">
                  <c:v>0.71295999999999982</c:v>
                </c:pt>
                <c:pt idx="3396">
                  <c:v>0.71316999999999953</c:v>
                </c:pt>
                <c:pt idx="3397">
                  <c:v>0.71337999999999979</c:v>
                </c:pt>
                <c:pt idx="3398">
                  <c:v>0.7135899999999995</c:v>
                </c:pt>
                <c:pt idx="3399">
                  <c:v>0.71380000000000265</c:v>
                </c:pt>
                <c:pt idx="3400">
                  <c:v>0.71400999999999981</c:v>
                </c:pt>
                <c:pt idx="3401">
                  <c:v>0.71421999999999952</c:v>
                </c:pt>
                <c:pt idx="3402">
                  <c:v>0.71442999999999979</c:v>
                </c:pt>
                <c:pt idx="3403">
                  <c:v>0.71463999999999983</c:v>
                </c:pt>
                <c:pt idx="3404">
                  <c:v>0.71485000000000065</c:v>
                </c:pt>
                <c:pt idx="3405">
                  <c:v>0.71505999999999981</c:v>
                </c:pt>
                <c:pt idx="3406">
                  <c:v>0.71526999999999952</c:v>
                </c:pt>
                <c:pt idx="3407">
                  <c:v>0.71547999999999978</c:v>
                </c:pt>
                <c:pt idx="3408">
                  <c:v>0.71568999999999983</c:v>
                </c:pt>
                <c:pt idx="3409">
                  <c:v>0.71590000000000065</c:v>
                </c:pt>
                <c:pt idx="3410">
                  <c:v>0.7161099999999998</c:v>
                </c:pt>
                <c:pt idx="3411">
                  <c:v>0.71631999999999951</c:v>
                </c:pt>
                <c:pt idx="3412">
                  <c:v>0.71652999999999978</c:v>
                </c:pt>
                <c:pt idx="3413">
                  <c:v>0.71673999999999982</c:v>
                </c:pt>
                <c:pt idx="3414">
                  <c:v>0.71694999999999975</c:v>
                </c:pt>
                <c:pt idx="3415">
                  <c:v>0.7171599999999998</c:v>
                </c:pt>
                <c:pt idx="3416">
                  <c:v>0.71736999999999951</c:v>
                </c:pt>
                <c:pt idx="3417">
                  <c:v>0.71757999999999977</c:v>
                </c:pt>
                <c:pt idx="3418">
                  <c:v>0.71778999999999982</c:v>
                </c:pt>
                <c:pt idx="3419">
                  <c:v>0.71799999999999975</c:v>
                </c:pt>
                <c:pt idx="3420">
                  <c:v>0.71820999999999979</c:v>
                </c:pt>
                <c:pt idx="3421">
                  <c:v>0.7184199999999995</c:v>
                </c:pt>
                <c:pt idx="3422">
                  <c:v>0.71863000000000266</c:v>
                </c:pt>
                <c:pt idx="3423">
                  <c:v>0.71883999999999981</c:v>
                </c:pt>
                <c:pt idx="3424">
                  <c:v>0.71904999999999974</c:v>
                </c:pt>
                <c:pt idx="3425">
                  <c:v>0.71925999999999979</c:v>
                </c:pt>
                <c:pt idx="3426">
                  <c:v>0.7194699999999995</c:v>
                </c:pt>
                <c:pt idx="3427">
                  <c:v>0.71968000000000065</c:v>
                </c:pt>
                <c:pt idx="3428">
                  <c:v>0.71988999999999981</c:v>
                </c:pt>
                <c:pt idx="3429">
                  <c:v>0.72009999999999985</c:v>
                </c:pt>
                <c:pt idx="3430">
                  <c:v>0.72030999999999978</c:v>
                </c:pt>
                <c:pt idx="3431">
                  <c:v>0.72051999999999949</c:v>
                </c:pt>
                <c:pt idx="3432">
                  <c:v>0.72073000000000065</c:v>
                </c:pt>
                <c:pt idx="3433">
                  <c:v>0.7209399999999998</c:v>
                </c:pt>
                <c:pt idx="3434">
                  <c:v>0.72114999999999985</c:v>
                </c:pt>
                <c:pt idx="3435">
                  <c:v>0.72135999999999978</c:v>
                </c:pt>
                <c:pt idx="3436">
                  <c:v>0.72156999999999949</c:v>
                </c:pt>
                <c:pt idx="3437">
                  <c:v>0.72178000000000064</c:v>
                </c:pt>
                <c:pt idx="3438">
                  <c:v>0.7219899999999998</c:v>
                </c:pt>
                <c:pt idx="3439">
                  <c:v>0.72219999999999984</c:v>
                </c:pt>
                <c:pt idx="3440">
                  <c:v>0.72240999999999977</c:v>
                </c:pt>
                <c:pt idx="3441">
                  <c:v>0.72261999999999982</c:v>
                </c:pt>
                <c:pt idx="3442">
                  <c:v>0.72282999999999975</c:v>
                </c:pt>
                <c:pt idx="3443">
                  <c:v>0.72303999999999979</c:v>
                </c:pt>
                <c:pt idx="3444">
                  <c:v>0.72324999999999984</c:v>
                </c:pt>
                <c:pt idx="3445">
                  <c:v>0.72345999999999977</c:v>
                </c:pt>
                <c:pt idx="3446">
                  <c:v>0.72366999999999981</c:v>
                </c:pt>
                <c:pt idx="3447">
                  <c:v>0.72387999999999975</c:v>
                </c:pt>
                <c:pt idx="3448">
                  <c:v>0.72408999999999979</c:v>
                </c:pt>
                <c:pt idx="3449">
                  <c:v>0.72429999999999983</c:v>
                </c:pt>
                <c:pt idx="3450">
                  <c:v>0.72450999999999977</c:v>
                </c:pt>
                <c:pt idx="3451">
                  <c:v>0.72471999999999981</c:v>
                </c:pt>
                <c:pt idx="3452">
                  <c:v>0.72492999999999985</c:v>
                </c:pt>
                <c:pt idx="3453">
                  <c:v>0.72513999999999978</c:v>
                </c:pt>
                <c:pt idx="3454">
                  <c:v>0.72534999999999983</c:v>
                </c:pt>
                <c:pt idx="3455">
                  <c:v>0.72555999999999976</c:v>
                </c:pt>
                <c:pt idx="3456">
                  <c:v>0.7257699999999998</c:v>
                </c:pt>
                <c:pt idx="3457">
                  <c:v>0.72597999999999985</c:v>
                </c:pt>
                <c:pt idx="3458">
                  <c:v>0.72618999999999978</c:v>
                </c:pt>
                <c:pt idx="3459">
                  <c:v>0.72639999999999982</c:v>
                </c:pt>
                <c:pt idx="3460">
                  <c:v>0.72661000000000064</c:v>
                </c:pt>
                <c:pt idx="3461">
                  <c:v>0.7268199999999998</c:v>
                </c:pt>
                <c:pt idx="3462">
                  <c:v>0.72702999999999984</c:v>
                </c:pt>
                <c:pt idx="3463">
                  <c:v>0.72723999999999978</c:v>
                </c:pt>
                <c:pt idx="3464">
                  <c:v>0.72744999999999982</c:v>
                </c:pt>
                <c:pt idx="3465">
                  <c:v>0.72765999999999975</c:v>
                </c:pt>
                <c:pt idx="3466">
                  <c:v>0.72786999999999979</c:v>
                </c:pt>
                <c:pt idx="3467">
                  <c:v>0.72807999999999984</c:v>
                </c:pt>
                <c:pt idx="3468">
                  <c:v>0.72828999999999977</c:v>
                </c:pt>
                <c:pt idx="3469">
                  <c:v>0.72849999999999981</c:v>
                </c:pt>
                <c:pt idx="3470">
                  <c:v>0.72870999999999975</c:v>
                </c:pt>
                <c:pt idx="3471">
                  <c:v>0.72891999999999979</c:v>
                </c:pt>
                <c:pt idx="3472">
                  <c:v>0.72912999999999983</c:v>
                </c:pt>
                <c:pt idx="3473">
                  <c:v>0.72933999999999977</c:v>
                </c:pt>
                <c:pt idx="3474">
                  <c:v>0.72954999999999981</c:v>
                </c:pt>
                <c:pt idx="3475">
                  <c:v>0.72975999999999974</c:v>
                </c:pt>
                <c:pt idx="3476">
                  <c:v>0.72996999999999979</c:v>
                </c:pt>
                <c:pt idx="3477">
                  <c:v>0.73017999999999983</c:v>
                </c:pt>
                <c:pt idx="3478">
                  <c:v>0.73038999999999976</c:v>
                </c:pt>
                <c:pt idx="3479">
                  <c:v>0.73059999999999981</c:v>
                </c:pt>
                <c:pt idx="3480">
                  <c:v>0.73080999999999985</c:v>
                </c:pt>
                <c:pt idx="3481">
                  <c:v>0.73101999999999978</c:v>
                </c:pt>
                <c:pt idx="3482">
                  <c:v>0.73122999999999982</c:v>
                </c:pt>
                <c:pt idx="3483">
                  <c:v>0.73143999999999976</c:v>
                </c:pt>
                <c:pt idx="3484">
                  <c:v>0.73165000000000313</c:v>
                </c:pt>
                <c:pt idx="3485">
                  <c:v>0.73185999999999984</c:v>
                </c:pt>
                <c:pt idx="3486">
                  <c:v>0.73206999999999978</c:v>
                </c:pt>
                <c:pt idx="3487">
                  <c:v>0.73227999999999982</c:v>
                </c:pt>
                <c:pt idx="3488">
                  <c:v>0.73248999999999953</c:v>
                </c:pt>
                <c:pt idx="3489">
                  <c:v>0.73270000000000302</c:v>
                </c:pt>
                <c:pt idx="3490">
                  <c:v>0.73290999999999984</c:v>
                </c:pt>
                <c:pt idx="3491">
                  <c:v>0.73311999999999977</c:v>
                </c:pt>
                <c:pt idx="3492">
                  <c:v>0.73332999999999982</c:v>
                </c:pt>
                <c:pt idx="3493">
                  <c:v>0.73353999999999953</c:v>
                </c:pt>
                <c:pt idx="3494">
                  <c:v>0.73375000000000301</c:v>
                </c:pt>
                <c:pt idx="3495">
                  <c:v>0.73395999999999983</c:v>
                </c:pt>
                <c:pt idx="3496">
                  <c:v>0.73416999999999977</c:v>
                </c:pt>
                <c:pt idx="3497">
                  <c:v>0.73437999999999981</c:v>
                </c:pt>
                <c:pt idx="3498">
                  <c:v>0.73458999999999952</c:v>
                </c:pt>
                <c:pt idx="3499">
                  <c:v>0.73480000000000301</c:v>
                </c:pt>
                <c:pt idx="3500">
                  <c:v>0.73500999999999983</c:v>
                </c:pt>
                <c:pt idx="3501">
                  <c:v>0.73521999999999976</c:v>
                </c:pt>
                <c:pt idx="3502">
                  <c:v>0.73542999999999981</c:v>
                </c:pt>
                <c:pt idx="3503">
                  <c:v>0.73563999999999985</c:v>
                </c:pt>
                <c:pt idx="3504">
                  <c:v>0.735850000000003</c:v>
                </c:pt>
                <c:pt idx="3505">
                  <c:v>0.73605999999999983</c:v>
                </c:pt>
                <c:pt idx="3506">
                  <c:v>0.73626999999999976</c:v>
                </c:pt>
                <c:pt idx="3507">
                  <c:v>0.7364799999999998</c:v>
                </c:pt>
                <c:pt idx="3508">
                  <c:v>0.73668999999999984</c:v>
                </c:pt>
                <c:pt idx="3509">
                  <c:v>0.73690000000000266</c:v>
                </c:pt>
                <c:pt idx="3510">
                  <c:v>0.73710999999999982</c:v>
                </c:pt>
                <c:pt idx="3511">
                  <c:v>0.73731999999999953</c:v>
                </c:pt>
                <c:pt idx="3512">
                  <c:v>0.7375299999999998</c:v>
                </c:pt>
                <c:pt idx="3513">
                  <c:v>0.73773999999999984</c:v>
                </c:pt>
                <c:pt idx="3514">
                  <c:v>0.73795000000000266</c:v>
                </c:pt>
                <c:pt idx="3515">
                  <c:v>0.73815999999999982</c:v>
                </c:pt>
                <c:pt idx="3516">
                  <c:v>0.73836999999999953</c:v>
                </c:pt>
                <c:pt idx="3517">
                  <c:v>0.73857999999999979</c:v>
                </c:pt>
                <c:pt idx="3518">
                  <c:v>0.73878999999999984</c:v>
                </c:pt>
                <c:pt idx="3519">
                  <c:v>0.73900000000000265</c:v>
                </c:pt>
                <c:pt idx="3520">
                  <c:v>0.73920999999999981</c:v>
                </c:pt>
                <c:pt idx="3521">
                  <c:v>0.73941999999999952</c:v>
                </c:pt>
                <c:pt idx="3522">
                  <c:v>0.73963000000000301</c:v>
                </c:pt>
                <c:pt idx="3523">
                  <c:v>0.73983999999999983</c:v>
                </c:pt>
                <c:pt idx="3524">
                  <c:v>0.74005000000000065</c:v>
                </c:pt>
                <c:pt idx="3525">
                  <c:v>0.74025999999999981</c:v>
                </c:pt>
                <c:pt idx="3526">
                  <c:v>0.74046999999999952</c:v>
                </c:pt>
                <c:pt idx="3527">
                  <c:v>0.740680000000003</c:v>
                </c:pt>
                <c:pt idx="3528">
                  <c:v>0.74088999999999983</c:v>
                </c:pt>
                <c:pt idx="3529">
                  <c:v>0.74110000000000065</c:v>
                </c:pt>
                <c:pt idx="3530">
                  <c:v>0.7413099999999998</c:v>
                </c:pt>
                <c:pt idx="3531">
                  <c:v>0.74151999999999951</c:v>
                </c:pt>
                <c:pt idx="3532">
                  <c:v>0.74173000000000278</c:v>
                </c:pt>
                <c:pt idx="3533">
                  <c:v>0.74193999999999982</c:v>
                </c:pt>
                <c:pt idx="3534">
                  <c:v>0.74214999999999975</c:v>
                </c:pt>
                <c:pt idx="3535">
                  <c:v>0.7423599999999998</c:v>
                </c:pt>
                <c:pt idx="3536">
                  <c:v>0.74256999999999951</c:v>
                </c:pt>
                <c:pt idx="3537">
                  <c:v>0.74278000000000266</c:v>
                </c:pt>
                <c:pt idx="3538">
                  <c:v>0.74298999999999982</c:v>
                </c:pt>
                <c:pt idx="3539">
                  <c:v>0.74319999999999975</c:v>
                </c:pt>
                <c:pt idx="3540">
                  <c:v>0.74340999999999979</c:v>
                </c:pt>
                <c:pt idx="3541">
                  <c:v>0.74361999999999984</c:v>
                </c:pt>
                <c:pt idx="3542">
                  <c:v>0.74383000000000266</c:v>
                </c:pt>
                <c:pt idx="3543">
                  <c:v>0.74403999999999981</c:v>
                </c:pt>
                <c:pt idx="3544">
                  <c:v>0.74424999999999975</c:v>
                </c:pt>
                <c:pt idx="3545">
                  <c:v>0.74445999999999979</c:v>
                </c:pt>
                <c:pt idx="3546">
                  <c:v>0.74466999999999983</c:v>
                </c:pt>
                <c:pt idx="3547">
                  <c:v>0.74488000000000065</c:v>
                </c:pt>
                <c:pt idx="3548">
                  <c:v>0.74508999999999981</c:v>
                </c:pt>
                <c:pt idx="3549">
                  <c:v>0.74529999999999974</c:v>
                </c:pt>
                <c:pt idx="3550">
                  <c:v>0.74550999999999978</c:v>
                </c:pt>
                <c:pt idx="3551">
                  <c:v>0.74571999999999983</c:v>
                </c:pt>
                <c:pt idx="3552">
                  <c:v>0.74593000000000065</c:v>
                </c:pt>
                <c:pt idx="3553">
                  <c:v>0.7461399999999998</c:v>
                </c:pt>
                <c:pt idx="3554">
                  <c:v>0.74634999999999985</c:v>
                </c:pt>
                <c:pt idx="3555">
                  <c:v>0.74655999999999978</c:v>
                </c:pt>
                <c:pt idx="3556">
                  <c:v>0.74676999999999982</c:v>
                </c:pt>
                <c:pt idx="3557">
                  <c:v>0.74698000000000064</c:v>
                </c:pt>
                <c:pt idx="3558">
                  <c:v>0.7471899999999998</c:v>
                </c:pt>
                <c:pt idx="3559">
                  <c:v>0.74739999999999984</c:v>
                </c:pt>
                <c:pt idx="3560">
                  <c:v>0.74761000000000266</c:v>
                </c:pt>
                <c:pt idx="3561">
                  <c:v>0.74781999999999982</c:v>
                </c:pt>
                <c:pt idx="3562">
                  <c:v>0.74802999999999975</c:v>
                </c:pt>
                <c:pt idx="3563">
                  <c:v>0.74823999999999979</c:v>
                </c:pt>
                <c:pt idx="3564">
                  <c:v>0.74844999999999984</c:v>
                </c:pt>
                <c:pt idx="3565">
                  <c:v>0.74866000000000266</c:v>
                </c:pt>
                <c:pt idx="3566">
                  <c:v>0.74886999999999981</c:v>
                </c:pt>
                <c:pt idx="3567">
                  <c:v>0.74907999999999975</c:v>
                </c:pt>
                <c:pt idx="3568">
                  <c:v>0.74928999999999979</c:v>
                </c:pt>
                <c:pt idx="3569">
                  <c:v>0.74949999999999983</c:v>
                </c:pt>
                <c:pt idx="3570">
                  <c:v>0.74971000000000065</c:v>
                </c:pt>
                <c:pt idx="3571">
                  <c:v>0.74991999999999981</c:v>
                </c:pt>
                <c:pt idx="3572">
                  <c:v>0.75012999999999974</c:v>
                </c:pt>
                <c:pt idx="3573">
                  <c:v>0.75033999999999978</c:v>
                </c:pt>
                <c:pt idx="3574">
                  <c:v>0.75054999999999983</c:v>
                </c:pt>
                <c:pt idx="3575">
                  <c:v>0.75076000000000065</c:v>
                </c:pt>
                <c:pt idx="3576">
                  <c:v>0.7509699999999998</c:v>
                </c:pt>
                <c:pt idx="3577">
                  <c:v>0.75117999999999974</c:v>
                </c:pt>
                <c:pt idx="3578">
                  <c:v>0.75138999999999978</c:v>
                </c:pt>
                <c:pt idx="3579">
                  <c:v>0.75159999999999982</c:v>
                </c:pt>
                <c:pt idx="3580">
                  <c:v>0.75181000000000064</c:v>
                </c:pt>
                <c:pt idx="3581">
                  <c:v>0.7520199999999998</c:v>
                </c:pt>
                <c:pt idx="3582">
                  <c:v>0.75222999999999984</c:v>
                </c:pt>
                <c:pt idx="3583">
                  <c:v>0.75243999999999978</c:v>
                </c:pt>
                <c:pt idx="3584">
                  <c:v>0.75265000000000348</c:v>
                </c:pt>
                <c:pt idx="3585">
                  <c:v>0.75285999999999975</c:v>
                </c:pt>
                <c:pt idx="3586">
                  <c:v>0.7530699999999998</c:v>
                </c:pt>
                <c:pt idx="3587">
                  <c:v>0.75327999999999984</c:v>
                </c:pt>
                <c:pt idx="3588">
                  <c:v>0.75348999999999977</c:v>
                </c:pt>
                <c:pt idx="3589">
                  <c:v>0.75370000000000348</c:v>
                </c:pt>
                <c:pt idx="3590">
                  <c:v>0.75390999999999975</c:v>
                </c:pt>
                <c:pt idx="3591">
                  <c:v>0.75411999999999979</c:v>
                </c:pt>
                <c:pt idx="3592">
                  <c:v>0.75432999999999983</c:v>
                </c:pt>
                <c:pt idx="3593">
                  <c:v>0.75453999999999977</c:v>
                </c:pt>
                <c:pt idx="3594">
                  <c:v>0.75475000000000336</c:v>
                </c:pt>
                <c:pt idx="3595">
                  <c:v>0.75495999999999974</c:v>
                </c:pt>
                <c:pt idx="3596">
                  <c:v>0.75516999999999979</c:v>
                </c:pt>
                <c:pt idx="3597">
                  <c:v>0.75537999999999983</c:v>
                </c:pt>
                <c:pt idx="3598">
                  <c:v>0.75558999999999976</c:v>
                </c:pt>
                <c:pt idx="3599">
                  <c:v>0.75580000000000336</c:v>
                </c:pt>
                <c:pt idx="3600">
                  <c:v>0.75600999999999974</c:v>
                </c:pt>
                <c:pt idx="3601">
                  <c:v>0.75621999999999978</c:v>
                </c:pt>
                <c:pt idx="3602">
                  <c:v>0.75642999999999982</c:v>
                </c:pt>
                <c:pt idx="3603">
                  <c:v>0.75664000000000475</c:v>
                </c:pt>
                <c:pt idx="3604">
                  <c:v>0.75685000000000324</c:v>
                </c:pt>
                <c:pt idx="3605">
                  <c:v>0.75705999999999984</c:v>
                </c:pt>
                <c:pt idx="3606">
                  <c:v>0.75726999999999978</c:v>
                </c:pt>
                <c:pt idx="3607">
                  <c:v>0.75747999999999982</c:v>
                </c:pt>
                <c:pt idx="3608">
                  <c:v>0.75768999999999975</c:v>
                </c:pt>
                <c:pt idx="3609">
                  <c:v>0.75790000000000302</c:v>
                </c:pt>
                <c:pt idx="3610">
                  <c:v>0.75810999999999984</c:v>
                </c:pt>
                <c:pt idx="3611">
                  <c:v>0.75831999999999977</c:v>
                </c:pt>
                <c:pt idx="3612">
                  <c:v>0.75852999999999982</c:v>
                </c:pt>
                <c:pt idx="3613">
                  <c:v>0.75873999999999975</c:v>
                </c:pt>
                <c:pt idx="3614">
                  <c:v>0.75895000000000301</c:v>
                </c:pt>
                <c:pt idx="3615">
                  <c:v>0.75915999999999983</c:v>
                </c:pt>
                <c:pt idx="3616">
                  <c:v>0.75936999999999977</c:v>
                </c:pt>
                <c:pt idx="3617">
                  <c:v>0.75957999999999981</c:v>
                </c:pt>
                <c:pt idx="3618">
                  <c:v>0.75978999999999974</c:v>
                </c:pt>
                <c:pt idx="3619">
                  <c:v>0.76000000000000301</c:v>
                </c:pt>
                <c:pt idx="3620">
                  <c:v>0.76020999999999983</c:v>
                </c:pt>
                <c:pt idx="3621">
                  <c:v>0.76041999999999976</c:v>
                </c:pt>
                <c:pt idx="3622">
                  <c:v>0.76063000000000336</c:v>
                </c:pt>
                <c:pt idx="3623">
                  <c:v>0.76083999999999974</c:v>
                </c:pt>
                <c:pt idx="3624">
                  <c:v>0.761050000000003</c:v>
                </c:pt>
                <c:pt idx="3625">
                  <c:v>0.76125999999999983</c:v>
                </c:pt>
                <c:pt idx="3626">
                  <c:v>0.76146999999999976</c:v>
                </c:pt>
                <c:pt idx="3627">
                  <c:v>0.76168000000000335</c:v>
                </c:pt>
                <c:pt idx="3628">
                  <c:v>0.76188999999999973</c:v>
                </c:pt>
                <c:pt idx="3629">
                  <c:v>0.76210000000000266</c:v>
                </c:pt>
                <c:pt idx="3630">
                  <c:v>0.76230999999999982</c:v>
                </c:pt>
                <c:pt idx="3631">
                  <c:v>0.76251999999999953</c:v>
                </c:pt>
                <c:pt idx="3632">
                  <c:v>0.76273000000000302</c:v>
                </c:pt>
                <c:pt idx="3633">
                  <c:v>0.76293999999999984</c:v>
                </c:pt>
                <c:pt idx="3634">
                  <c:v>0.76315000000000266</c:v>
                </c:pt>
                <c:pt idx="3635">
                  <c:v>0.76335999999999982</c:v>
                </c:pt>
                <c:pt idx="3636">
                  <c:v>0.76356999999999953</c:v>
                </c:pt>
                <c:pt idx="3637">
                  <c:v>0.76378000000000301</c:v>
                </c:pt>
                <c:pt idx="3638">
                  <c:v>0.76398999999999984</c:v>
                </c:pt>
                <c:pt idx="3639">
                  <c:v>0.76420000000000265</c:v>
                </c:pt>
                <c:pt idx="3640">
                  <c:v>0.76440999999999981</c:v>
                </c:pt>
                <c:pt idx="3641">
                  <c:v>0.76461999999999974</c:v>
                </c:pt>
                <c:pt idx="3642">
                  <c:v>0.76483000000000301</c:v>
                </c:pt>
                <c:pt idx="3643">
                  <c:v>0.76503999999999983</c:v>
                </c:pt>
                <c:pt idx="3644">
                  <c:v>0.76525000000000065</c:v>
                </c:pt>
                <c:pt idx="3645">
                  <c:v>0.76545999999999981</c:v>
                </c:pt>
                <c:pt idx="3646">
                  <c:v>0.76566999999999974</c:v>
                </c:pt>
                <c:pt idx="3647">
                  <c:v>0.765880000000003</c:v>
                </c:pt>
                <c:pt idx="3648">
                  <c:v>0.76608999999999983</c:v>
                </c:pt>
                <c:pt idx="3649">
                  <c:v>0.76630000000000065</c:v>
                </c:pt>
                <c:pt idx="3650">
                  <c:v>0.7665099999999998</c:v>
                </c:pt>
                <c:pt idx="3651">
                  <c:v>0.76671999999999974</c:v>
                </c:pt>
                <c:pt idx="3652">
                  <c:v>0.76693000000000278</c:v>
                </c:pt>
                <c:pt idx="3653">
                  <c:v>0.76713999999999982</c:v>
                </c:pt>
                <c:pt idx="3654">
                  <c:v>0.76734999999999975</c:v>
                </c:pt>
                <c:pt idx="3655">
                  <c:v>0.7675599999999998</c:v>
                </c:pt>
                <c:pt idx="3656">
                  <c:v>0.76776999999999984</c:v>
                </c:pt>
                <c:pt idx="3657">
                  <c:v>0.76798000000000266</c:v>
                </c:pt>
                <c:pt idx="3658">
                  <c:v>0.76818999999999982</c:v>
                </c:pt>
                <c:pt idx="3659">
                  <c:v>0.76839999999999975</c:v>
                </c:pt>
                <c:pt idx="3660">
                  <c:v>0.76861000000000301</c:v>
                </c:pt>
                <c:pt idx="3661">
                  <c:v>0.76881999999999984</c:v>
                </c:pt>
                <c:pt idx="3662">
                  <c:v>0.76903000000000266</c:v>
                </c:pt>
                <c:pt idx="3663">
                  <c:v>0.76923999999999981</c:v>
                </c:pt>
                <c:pt idx="3664">
                  <c:v>0.76944999999999975</c:v>
                </c:pt>
                <c:pt idx="3665">
                  <c:v>0.76966000000000301</c:v>
                </c:pt>
                <c:pt idx="3666">
                  <c:v>0.76986999999999983</c:v>
                </c:pt>
                <c:pt idx="3667">
                  <c:v>0.77008000000000065</c:v>
                </c:pt>
                <c:pt idx="3668">
                  <c:v>0.7702899999999997</c:v>
                </c:pt>
                <c:pt idx="3669">
                  <c:v>0.77049999999999963</c:v>
                </c:pt>
                <c:pt idx="3670">
                  <c:v>0.77071000000000278</c:v>
                </c:pt>
                <c:pt idx="3671">
                  <c:v>0.77091999999999961</c:v>
                </c:pt>
                <c:pt idx="3672">
                  <c:v>0.77113000000000065</c:v>
                </c:pt>
                <c:pt idx="3673">
                  <c:v>0.77133999999999969</c:v>
                </c:pt>
                <c:pt idx="3674">
                  <c:v>0.77154999999999963</c:v>
                </c:pt>
                <c:pt idx="3675">
                  <c:v>0.77176000000000278</c:v>
                </c:pt>
                <c:pt idx="3676">
                  <c:v>0.7719699999999996</c:v>
                </c:pt>
                <c:pt idx="3677">
                  <c:v>0.77218000000000064</c:v>
                </c:pt>
                <c:pt idx="3678">
                  <c:v>0.77238999999999969</c:v>
                </c:pt>
                <c:pt idx="3679">
                  <c:v>0.77259999999999962</c:v>
                </c:pt>
                <c:pt idx="3680">
                  <c:v>0.77281000000000244</c:v>
                </c:pt>
                <c:pt idx="3681">
                  <c:v>0.7730199999999996</c:v>
                </c:pt>
                <c:pt idx="3682">
                  <c:v>0.77322999999999964</c:v>
                </c:pt>
                <c:pt idx="3683">
                  <c:v>0.77343999999999968</c:v>
                </c:pt>
                <c:pt idx="3684">
                  <c:v>0.77365000000000383</c:v>
                </c:pt>
                <c:pt idx="3685">
                  <c:v>0.77386000000000243</c:v>
                </c:pt>
                <c:pt idx="3686">
                  <c:v>0.7740699999999997</c:v>
                </c:pt>
                <c:pt idx="3687">
                  <c:v>0.77427999999999964</c:v>
                </c:pt>
                <c:pt idx="3688">
                  <c:v>0.77448999999999968</c:v>
                </c:pt>
                <c:pt idx="3689">
                  <c:v>0.77470000000000361</c:v>
                </c:pt>
                <c:pt idx="3690">
                  <c:v>0.77491000000000065</c:v>
                </c:pt>
                <c:pt idx="3691">
                  <c:v>0.7751199999999997</c:v>
                </c:pt>
                <c:pt idx="3692">
                  <c:v>0.77532999999999963</c:v>
                </c:pt>
                <c:pt idx="3693">
                  <c:v>0.77553999999999967</c:v>
                </c:pt>
                <c:pt idx="3694">
                  <c:v>0.77575000000000338</c:v>
                </c:pt>
                <c:pt idx="3695">
                  <c:v>0.77596000000000065</c:v>
                </c:pt>
                <c:pt idx="3696">
                  <c:v>0.77616999999999969</c:v>
                </c:pt>
                <c:pt idx="3697">
                  <c:v>0.77637999999999963</c:v>
                </c:pt>
                <c:pt idx="3698">
                  <c:v>0.77658999999999967</c:v>
                </c:pt>
                <c:pt idx="3699">
                  <c:v>0.77680000000000327</c:v>
                </c:pt>
                <c:pt idx="3700">
                  <c:v>0.77701000000000064</c:v>
                </c:pt>
                <c:pt idx="3701">
                  <c:v>0.77721999999999969</c:v>
                </c:pt>
                <c:pt idx="3702">
                  <c:v>0.77742999999999962</c:v>
                </c:pt>
                <c:pt idx="3703">
                  <c:v>0.77764000000000499</c:v>
                </c:pt>
                <c:pt idx="3704">
                  <c:v>0.77785000000000315</c:v>
                </c:pt>
                <c:pt idx="3705">
                  <c:v>0.77805999999999964</c:v>
                </c:pt>
                <c:pt idx="3706">
                  <c:v>0.77826999999999968</c:v>
                </c:pt>
                <c:pt idx="3707">
                  <c:v>0.77847999999999962</c:v>
                </c:pt>
                <c:pt idx="3708">
                  <c:v>0.77869000000000488</c:v>
                </c:pt>
                <c:pt idx="3709">
                  <c:v>0.77890000000000315</c:v>
                </c:pt>
                <c:pt idx="3710">
                  <c:v>0.77910999999999964</c:v>
                </c:pt>
                <c:pt idx="3711">
                  <c:v>0.77931999999999968</c:v>
                </c:pt>
                <c:pt idx="3712">
                  <c:v>0.77952999999999961</c:v>
                </c:pt>
                <c:pt idx="3713">
                  <c:v>0.77974000000000443</c:v>
                </c:pt>
                <c:pt idx="3714">
                  <c:v>0.77995000000000314</c:v>
                </c:pt>
                <c:pt idx="3715">
                  <c:v>0.78015999999999952</c:v>
                </c:pt>
                <c:pt idx="3716">
                  <c:v>0.78036999999999956</c:v>
                </c:pt>
                <c:pt idx="3717">
                  <c:v>0.7805799999999995</c:v>
                </c:pt>
                <c:pt idx="3718">
                  <c:v>0.78078999999999976</c:v>
                </c:pt>
                <c:pt idx="3719">
                  <c:v>0.78099999999999981</c:v>
                </c:pt>
                <c:pt idx="3720">
                  <c:v>0.78120999999999952</c:v>
                </c:pt>
                <c:pt idx="3721">
                  <c:v>0.78141999999999956</c:v>
                </c:pt>
                <c:pt idx="3722">
                  <c:v>0.78162999999999982</c:v>
                </c:pt>
                <c:pt idx="3723">
                  <c:v>0.78183999999999976</c:v>
                </c:pt>
                <c:pt idx="3724">
                  <c:v>0.7820499999999998</c:v>
                </c:pt>
                <c:pt idx="3725">
                  <c:v>0.78225999999999951</c:v>
                </c:pt>
                <c:pt idx="3726">
                  <c:v>0.78246999999999856</c:v>
                </c:pt>
                <c:pt idx="3727">
                  <c:v>0.78267999999999982</c:v>
                </c:pt>
                <c:pt idx="3728">
                  <c:v>0.78288999999999953</c:v>
                </c:pt>
                <c:pt idx="3729">
                  <c:v>0.7830999999999998</c:v>
                </c:pt>
                <c:pt idx="3730">
                  <c:v>0.78330999999999951</c:v>
                </c:pt>
                <c:pt idx="3731">
                  <c:v>0.78351999999999689</c:v>
                </c:pt>
                <c:pt idx="3732">
                  <c:v>0.78372999999999982</c:v>
                </c:pt>
                <c:pt idx="3733">
                  <c:v>0.78393999999999953</c:v>
                </c:pt>
                <c:pt idx="3734">
                  <c:v>0.78414999999999979</c:v>
                </c:pt>
                <c:pt idx="3735">
                  <c:v>0.7843599999999995</c:v>
                </c:pt>
                <c:pt idx="3736">
                  <c:v>0.78456999999999688</c:v>
                </c:pt>
                <c:pt idx="3737">
                  <c:v>0.78477999999999981</c:v>
                </c:pt>
                <c:pt idx="3738">
                  <c:v>0.78498999999999952</c:v>
                </c:pt>
                <c:pt idx="3739">
                  <c:v>0.78519999999999979</c:v>
                </c:pt>
                <c:pt idx="3740">
                  <c:v>0.7854099999999995</c:v>
                </c:pt>
                <c:pt idx="3741">
                  <c:v>0.78561999999999976</c:v>
                </c:pt>
                <c:pt idx="3742">
                  <c:v>0.78582999999999981</c:v>
                </c:pt>
                <c:pt idx="3743">
                  <c:v>0.78603999999999952</c:v>
                </c:pt>
                <c:pt idx="3744">
                  <c:v>0.78624999999999978</c:v>
                </c:pt>
                <c:pt idx="3745">
                  <c:v>0.78645999999999949</c:v>
                </c:pt>
                <c:pt idx="3746">
                  <c:v>0.78666999999999976</c:v>
                </c:pt>
                <c:pt idx="3747">
                  <c:v>0.7868799999999998</c:v>
                </c:pt>
                <c:pt idx="3748">
                  <c:v>0.78708999999999951</c:v>
                </c:pt>
                <c:pt idx="3749">
                  <c:v>0.78729999999999978</c:v>
                </c:pt>
                <c:pt idx="3750">
                  <c:v>0.78750999999999949</c:v>
                </c:pt>
                <c:pt idx="3751">
                  <c:v>0.78771999999999953</c:v>
                </c:pt>
                <c:pt idx="3752">
                  <c:v>0.7879299999999998</c:v>
                </c:pt>
                <c:pt idx="3753">
                  <c:v>0.78813999999999951</c:v>
                </c:pt>
                <c:pt idx="3754">
                  <c:v>0.78834999999999977</c:v>
                </c:pt>
                <c:pt idx="3755">
                  <c:v>0.78855999999999959</c:v>
                </c:pt>
                <c:pt idx="3756">
                  <c:v>0.78876999999999953</c:v>
                </c:pt>
                <c:pt idx="3757">
                  <c:v>0.78897999999999979</c:v>
                </c:pt>
                <c:pt idx="3758">
                  <c:v>0.7891899999999995</c:v>
                </c:pt>
                <c:pt idx="3759">
                  <c:v>0.78939999999999977</c:v>
                </c:pt>
                <c:pt idx="3760">
                  <c:v>0.78960999999999981</c:v>
                </c:pt>
                <c:pt idx="3761">
                  <c:v>0.78981999999999952</c:v>
                </c:pt>
                <c:pt idx="3762">
                  <c:v>0.79002999999999979</c:v>
                </c:pt>
                <c:pt idx="3763">
                  <c:v>0.7902399999999995</c:v>
                </c:pt>
                <c:pt idx="3764">
                  <c:v>0.79044999999999976</c:v>
                </c:pt>
                <c:pt idx="3765">
                  <c:v>0.79065999999999981</c:v>
                </c:pt>
                <c:pt idx="3766">
                  <c:v>0.79086999999999952</c:v>
                </c:pt>
                <c:pt idx="3767">
                  <c:v>0.79107999999999978</c:v>
                </c:pt>
                <c:pt idx="3768">
                  <c:v>0.79128999999999949</c:v>
                </c:pt>
                <c:pt idx="3769">
                  <c:v>0.79149999999999976</c:v>
                </c:pt>
                <c:pt idx="3770">
                  <c:v>0.7917099999999998</c:v>
                </c:pt>
                <c:pt idx="3771">
                  <c:v>0.79191999999999951</c:v>
                </c:pt>
                <c:pt idx="3772">
                  <c:v>0.79212999999999978</c:v>
                </c:pt>
                <c:pt idx="3773">
                  <c:v>0.79233999999999949</c:v>
                </c:pt>
                <c:pt idx="3774">
                  <c:v>0.79254999999999953</c:v>
                </c:pt>
                <c:pt idx="3775">
                  <c:v>0.7927599999999998</c:v>
                </c:pt>
                <c:pt idx="3776">
                  <c:v>0.79296999999999951</c:v>
                </c:pt>
                <c:pt idx="3777">
                  <c:v>0.79317999999999977</c:v>
                </c:pt>
                <c:pt idx="3778">
                  <c:v>0.79338999999999948</c:v>
                </c:pt>
                <c:pt idx="3779">
                  <c:v>0.79359999999999953</c:v>
                </c:pt>
                <c:pt idx="3780">
                  <c:v>0.79380999999999979</c:v>
                </c:pt>
                <c:pt idx="3781">
                  <c:v>0.7940199999999995</c:v>
                </c:pt>
                <c:pt idx="3782">
                  <c:v>0.79422999999999977</c:v>
                </c:pt>
                <c:pt idx="3783">
                  <c:v>0.79443999999999959</c:v>
                </c:pt>
                <c:pt idx="3784">
                  <c:v>0.79464999999999975</c:v>
                </c:pt>
                <c:pt idx="3785">
                  <c:v>0.79485999999999979</c:v>
                </c:pt>
                <c:pt idx="3786">
                  <c:v>0.7950699999999995</c:v>
                </c:pt>
                <c:pt idx="3787">
                  <c:v>0.79527999999999976</c:v>
                </c:pt>
                <c:pt idx="3788">
                  <c:v>0.79548999999999959</c:v>
                </c:pt>
                <c:pt idx="3789">
                  <c:v>0.79569999999999974</c:v>
                </c:pt>
                <c:pt idx="3790">
                  <c:v>0.79590999999999978</c:v>
                </c:pt>
                <c:pt idx="3791">
                  <c:v>0.79611999999999949</c:v>
                </c:pt>
                <c:pt idx="3792">
                  <c:v>0.79632999999999976</c:v>
                </c:pt>
                <c:pt idx="3793">
                  <c:v>0.79653999999999958</c:v>
                </c:pt>
                <c:pt idx="3794">
                  <c:v>0.79674999999999974</c:v>
                </c:pt>
                <c:pt idx="3795">
                  <c:v>0.79695999999999978</c:v>
                </c:pt>
                <c:pt idx="3796">
                  <c:v>0.79716999999999949</c:v>
                </c:pt>
                <c:pt idx="3797">
                  <c:v>0.79737999999999976</c:v>
                </c:pt>
                <c:pt idx="3798">
                  <c:v>0.79758999999999958</c:v>
                </c:pt>
                <c:pt idx="3799">
                  <c:v>0.79779999999999973</c:v>
                </c:pt>
                <c:pt idx="3800">
                  <c:v>0.79800999999999978</c:v>
                </c:pt>
                <c:pt idx="3801">
                  <c:v>0.79821999999999949</c:v>
                </c:pt>
                <c:pt idx="3802">
                  <c:v>0.79842999999999953</c:v>
                </c:pt>
                <c:pt idx="3803">
                  <c:v>0.79863999999999979</c:v>
                </c:pt>
                <c:pt idx="3804">
                  <c:v>0.79884999999999973</c:v>
                </c:pt>
                <c:pt idx="3805">
                  <c:v>0.79905999999999977</c:v>
                </c:pt>
                <c:pt idx="3806">
                  <c:v>0.79926999999999959</c:v>
                </c:pt>
                <c:pt idx="3807">
                  <c:v>0.79947999999999952</c:v>
                </c:pt>
                <c:pt idx="3808">
                  <c:v>0.79968999999999979</c:v>
                </c:pt>
                <c:pt idx="3809">
                  <c:v>0.79989999999999983</c:v>
                </c:pt>
                <c:pt idx="3810">
                  <c:v>0.80010999999999977</c:v>
                </c:pt>
                <c:pt idx="3811">
                  <c:v>0.80031999999999959</c:v>
                </c:pt>
                <c:pt idx="3812">
                  <c:v>0.80052999999999952</c:v>
                </c:pt>
                <c:pt idx="3813">
                  <c:v>0.80073999999999979</c:v>
                </c:pt>
                <c:pt idx="3814">
                  <c:v>0.80094999999999983</c:v>
                </c:pt>
                <c:pt idx="3815">
                  <c:v>0.80115999999999976</c:v>
                </c:pt>
                <c:pt idx="3816">
                  <c:v>0.80136999999999958</c:v>
                </c:pt>
                <c:pt idx="3817">
                  <c:v>0.80157999999999952</c:v>
                </c:pt>
                <c:pt idx="3818">
                  <c:v>0.80178999999999978</c:v>
                </c:pt>
                <c:pt idx="3819">
                  <c:v>0.80199999999999982</c:v>
                </c:pt>
                <c:pt idx="3820">
                  <c:v>0.80220999999999976</c:v>
                </c:pt>
                <c:pt idx="3821">
                  <c:v>0.80241999999999958</c:v>
                </c:pt>
                <c:pt idx="3822">
                  <c:v>0.80262999999999973</c:v>
                </c:pt>
                <c:pt idx="3823">
                  <c:v>0.80283999999999978</c:v>
                </c:pt>
                <c:pt idx="3824">
                  <c:v>0.80304999999999982</c:v>
                </c:pt>
                <c:pt idx="3825">
                  <c:v>0.80325999999999953</c:v>
                </c:pt>
                <c:pt idx="3826">
                  <c:v>0.80346999999999957</c:v>
                </c:pt>
                <c:pt idx="3827">
                  <c:v>0.80367999999999973</c:v>
                </c:pt>
                <c:pt idx="3828">
                  <c:v>0.80388999999999977</c:v>
                </c:pt>
                <c:pt idx="3829">
                  <c:v>0.80409999999999981</c:v>
                </c:pt>
                <c:pt idx="3830">
                  <c:v>0.80430999999999953</c:v>
                </c:pt>
                <c:pt idx="3831">
                  <c:v>0.80451999999999957</c:v>
                </c:pt>
                <c:pt idx="3832">
                  <c:v>0.80472999999999983</c:v>
                </c:pt>
                <c:pt idx="3833">
                  <c:v>0.80493999999999977</c:v>
                </c:pt>
                <c:pt idx="3834">
                  <c:v>0.80514999999999981</c:v>
                </c:pt>
                <c:pt idx="3835">
                  <c:v>0.80535999999999952</c:v>
                </c:pt>
                <c:pt idx="3836">
                  <c:v>0.80556999999999956</c:v>
                </c:pt>
                <c:pt idx="3837">
                  <c:v>0.80577999999999983</c:v>
                </c:pt>
                <c:pt idx="3838">
                  <c:v>0.80598999999999976</c:v>
                </c:pt>
                <c:pt idx="3839">
                  <c:v>0.80619999999999981</c:v>
                </c:pt>
                <c:pt idx="3840">
                  <c:v>0.80640999999999952</c:v>
                </c:pt>
                <c:pt idx="3841">
                  <c:v>0.80661999999999978</c:v>
                </c:pt>
                <c:pt idx="3842">
                  <c:v>0.80682999999999983</c:v>
                </c:pt>
                <c:pt idx="3843">
                  <c:v>0.80703999999999976</c:v>
                </c:pt>
                <c:pt idx="3844">
                  <c:v>0.8072499999999998</c:v>
                </c:pt>
                <c:pt idx="3845">
                  <c:v>0.80745999999999951</c:v>
                </c:pt>
                <c:pt idx="3846">
                  <c:v>0.80766999999999978</c:v>
                </c:pt>
                <c:pt idx="3847">
                  <c:v>0.80787999999999982</c:v>
                </c:pt>
                <c:pt idx="3848">
                  <c:v>0.80808999999999953</c:v>
                </c:pt>
                <c:pt idx="3849">
                  <c:v>0.8082999999999998</c:v>
                </c:pt>
                <c:pt idx="3850">
                  <c:v>0.80850999999999951</c:v>
                </c:pt>
                <c:pt idx="3851">
                  <c:v>0.80871999999999977</c:v>
                </c:pt>
                <c:pt idx="3852">
                  <c:v>0.80892999999999982</c:v>
                </c:pt>
                <c:pt idx="3853">
                  <c:v>0.80913999999999953</c:v>
                </c:pt>
                <c:pt idx="3854">
                  <c:v>0.80934999999999979</c:v>
                </c:pt>
                <c:pt idx="3855">
                  <c:v>0.8095599999999995</c:v>
                </c:pt>
                <c:pt idx="3856">
                  <c:v>0.80976999999999977</c:v>
                </c:pt>
                <c:pt idx="3857">
                  <c:v>0.80997999999999981</c:v>
                </c:pt>
                <c:pt idx="3858">
                  <c:v>0.81018999999999952</c:v>
                </c:pt>
                <c:pt idx="3859">
                  <c:v>0.81039999999999979</c:v>
                </c:pt>
                <c:pt idx="3860">
                  <c:v>0.81060999999999983</c:v>
                </c:pt>
                <c:pt idx="3861">
                  <c:v>0.81081999999999976</c:v>
                </c:pt>
                <c:pt idx="3862">
                  <c:v>0.81102999999999981</c:v>
                </c:pt>
                <c:pt idx="3863">
                  <c:v>0.81123999999999952</c:v>
                </c:pt>
                <c:pt idx="3864">
                  <c:v>0.81144999999999978</c:v>
                </c:pt>
                <c:pt idx="3865">
                  <c:v>0.81165999999999983</c:v>
                </c:pt>
                <c:pt idx="3866">
                  <c:v>0.81186999999999976</c:v>
                </c:pt>
                <c:pt idx="3867">
                  <c:v>0.8120799999999998</c:v>
                </c:pt>
                <c:pt idx="3868">
                  <c:v>0.81228999999999951</c:v>
                </c:pt>
                <c:pt idx="3869">
                  <c:v>0.81249999999999978</c:v>
                </c:pt>
                <c:pt idx="3870">
                  <c:v>0.81270999999999982</c:v>
                </c:pt>
                <c:pt idx="3871">
                  <c:v>0.81291999999999953</c:v>
                </c:pt>
                <c:pt idx="3872">
                  <c:v>0.8131299999999998</c:v>
                </c:pt>
                <c:pt idx="3873">
                  <c:v>0.81333999999999951</c:v>
                </c:pt>
                <c:pt idx="3874">
                  <c:v>0.81354999999999977</c:v>
                </c:pt>
                <c:pt idx="3875">
                  <c:v>0.81375999999999982</c:v>
                </c:pt>
                <c:pt idx="3876">
                  <c:v>0.81396999999999953</c:v>
                </c:pt>
                <c:pt idx="3877">
                  <c:v>0.81417999999999979</c:v>
                </c:pt>
                <c:pt idx="3878">
                  <c:v>0.8143899999999995</c:v>
                </c:pt>
                <c:pt idx="3879">
                  <c:v>0.81459999999999977</c:v>
                </c:pt>
                <c:pt idx="3880">
                  <c:v>0.81480999999999981</c:v>
                </c:pt>
                <c:pt idx="3881">
                  <c:v>0.81501999999999952</c:v>
                </c:pt>
                <c:pt idx="3882">
                  <c:v>0.81522999999999979</c:v>
                </c:pt>
                <c:pt idx="3883">
                  <c:v>0.8154399999999995</c:v>
                </c:pt>
                <c:pt idx="3884">
                  <c:v>0.81565000000000065</c:v>
                </c:pt>
                <c:pt idx="3885">
                  <c:v>0.81585999999999981</c:v>
                </c:pt>
                <c:pt idx="3886">
                  <c:v>0.81606999999999952</c:v>
                </c:pt>
                <c:pt idx="3887">
                  <c:v>0.81627999999999978</c:v>
                </c:pt>
                <c:pt idx="3888">
                  <c:v>0.81648999999999949</c:v>
                </c:pt>
                <c:pt idx="3889">
                  <c:v>0.81670000000000065</c:v>
                </c:pt>
                <c:pt idx="3890">
                  <c:v>0.8169099999999998</c:v>
                </c:pt>
                <c:pt idx="3891">
                  <c:v>0.81711999999999951</c:v>
                </c:pt>
                <c:pt idx="3892">
                  <c:v>0.81732999999999978</c:v>
                </c:pt>
                <c:pt idx="3893">
                  <c:v>0.81753999999999949</c:v>
                </c:pt>
                <c:pt idx="3894">
                  <c:v>0.81774999999999975</c:v>
                </c:pt>
                <c:pt idx="3895">
                  <c:v>0.8179599999999998</c:v>
                </c:pt>
                <c:pt idx="3896">
                  <c:v>0.81816999999999951</c:v>
                </c:pt>
                <c:pt idx="3897">
                  <c:v>0.81837999999999977</c:v>
                </c:pt>
                <c:pt idx="3898">
                  <c:v>0.81858999999999948</c:v>
                </c:pt>
                <c:pt idx="3899">
                  <c:v>0.81879999999999975</c:v>
                </c:pt>
                <c:pt idx="3900">
                  <c:v>0.81900999999999979</c:v>
                </c:pt>
                <c:pt idx="3901">
                  <c:v>0.8192199999999995</c:v>
                </c:pt>
                <c:pt idx="3902">
                  <c:v>0.81942999999999977</c:v>
                </c:pt>
                <c:pt idx="3903">
                  <c:v>0.81963999999999981</c:v>
                </c:pt>
                <c:pt idx="3904">
                  <c:v>0.81984999999999975</c:v>
                </c:pt>
                <c:pt idx="3905">
                  <c:v>0.82005999999999979</c:v>
                </c:pt>
                <c:pt idx="3906">
                  <c:v>0.8202699999999995</c:v>
                </c:pt>
                <c:pt idx="3907">
                  <c:v>0.82047999999999977</c:v>
                </c:pt>
                <c:pt idx="3908">
                  <c:v>0.82068999999999981</c:v>
                </c:pt>
                <c:pt idx="3909">
                  <c:v>0.82089999999999974</c:v>
                </c:pt>
                <c:pt idx="3910">
                  <c:v>0.82110999999999978</c:v>
                </c:pt>
                <c:pt idx="3911">
                  <c:v>0.82131999999999949</c:v>
                </c:pt>
                <c:pt idx="3912">
                  <c:v>0.82152999999999976</c:v>
                </c:pt>
                <c:pt idx="3913">
                  <c:v>0.8217399999999998</c:v>
                </c:pt>
                <c:pt idx="3914">
                  <c:v>0.82194999999999974</c:v>
                </c:pt>
                <c:pt idx="3915">
                  <c:v>0.82215999999999978</c:v>
                </c:pt>
                <c:pt idx="3916">
                  <c:v>0.82236999999999949</c:v>
                </c:pt>
                <c:pt idx="3917">
                  <c:v>0.82257999999999976</c:v>
                </c:pt>
                <c:pt idx="3918">
                  <c:v>0.8227899999999998</c:v>
                </c:pt>
                <c:pt idx="3919">
                  <c:v>0.82299999999999973</c:v>
                </c:pt>
                <c:pt idx="3920">
                  <c:v>0.82320999999999978</c:v>
                </c:pt>
                <c:pt idx="3921">
                  <c:v>0.82341999999999949</c:v>
                </c:pt>
                <c:pt idx="3922">
                  <c:v>0.82362999999999975</c:v>
                </c:pt>
                <c:pt idx="3923">
                  <c:v>0.82383999999999979</c:v>
                </c:pt>
                <c:pt idx="3924">
                  <c:v>0.82404999999999973</c:v>
                </c:pt>
                <c:pt idx="3925">
                  <c:v>0.82425999999999977</c:v>
                </c:pt>
                <c:pt idx="3926">
                  <c:v>0.82446999999999959</c:v>
                </c:pt>
                <c:pt idx="3927">
                  <c:v>0.82467999999999975</c:v>
                </c:pt>
                <c:pt idx="3928">
                  <c:v>0.82488999999999979</c:v>
                </c:pt>
                <c:pt idx="3929">
                  <c:v>0.82509999999999972</c:v>
                </c:pt>
                <c:pt idx="3930">
                  <c:v>0.82530999999999977</c:v>
                </c:pt>
                <c:pt idx="3931">
                  <c:v>0.82551999999999959</c:v>
                </c:pt>
                <c:pt idx="3932">
                  <c:v>0.82572999999999974</c:v>
                </c:pt>
                <c:pt idx="3933">
                  <c:v>0.82593999999999979</c:v>
                </c:pt>
                <c:pt idx="3934">
                  <c:v>0.82614999999999983</c:v>
                </c:pt>
                <c:pt idx="3935">
                  <c:v>0.82635999999999976</c:v>
                </c:pt>
                <c:pt idx="3936">
                  <c:v>0.82656999999999958</c:v>
                </c:pt>
                <c:pt idx="3937">
                  <c:v>0.82677999999999974</c:v>
                </c:pt>
                <c:pt idx="3938">
                  <c:v>0.82698999999999978</c:v>
                </c:pt>
                <c:pt idx="3939">
                  <c:v>0.82719999999999982</c:v>
                </c:pt>
                <c:pt idx="3940">
                  <c:v>0.82740999999999976</c:v>
                </c:pt>
                <c:pt idx="3941">
                  <c:v>0.8276199999999998</c:v>
                </c:pt>
                <c:pt idx="3942">
                  <c:v>0.82782999999999973</c:v>
                </c:pt>
                <c:pt idx="3943">
                  <c:v>0.82803999999999978</c:v>
                </c:pt>
                <c:pt idx="3944">
                  <c:v>0.82824999999999982</c:v>
                </c:pt>
                <c:pt idx="3945">
                  <c:v>0.82845999999999953</c:v>
                </c:pt>
                <c:pt idx="3946">
                  <c:v>0.8286699999999998</c:v>
                </c:pt>
                <c:pt idx="3947">
                  <c:v>0.82887999999999973</c:v>
                </c:pt>
                <c:pt idx="3948">
                  <c:v>0.82908999999999977</c:v>
                </c:pt>
                <c:pt idx="3949">
                  <c:v>0.82929999999999982</c:v>
                </c:pt>
                <c:pt idx="3950">
                  <c:v>0.82950999999999953</c:v>
                </c:pt>
                <c:pt idx="3951">
                  <c:v>0.82971999999999979</c:v>
                </c:pt>
                <c:pt idx="3952">
                  <c:v>0.82992999999999972</c:v>
                </c:pt>
                <c:pt idx="3953">
                  <c:v>0.83013999999999977</c:v>
                </c:pt>
                <c:pt idx="3954">
                  <c:v>0.83034999999999981</c:v>
                </c:pt>
                <c:pt idx="3955">
                  <c:v>0.83055999999999952</c:v>
                </c:pt>
                <c:pt idx="3956">
                  <c:v>0.83076999999999979</c:v>
                </c:pt>
                <c:pt idx="3957">
                  <c:v>0.83097999999999983</c:v>
                </c:pt>
                <c:pt idx="3958">
                  <c:v>0.83118999999999976</c:v>
                </c:pt>
                <c:pt idx="3959">
                  <c:v>0.83139999999999981</c:v>
                </c:pt>
                <c:pt idx="3960">
                  <c:v>0.83160999999999974</c:v>
                </c:pt>
                <c:pt idx="3961">
                  <c:v>0.83181999999999978</c:v>
                </c:pt>
                <c:pt idx="3962">
                  <c:v>0.83202999999999983</c:v>
                </c:pt>
                <c:pt idx="3963">
                  <c:v>0.83223999999999976</c:v>
                </c:pt>
                <c:pt idx="3964">
                  <c:v>0.8324499999999998</c:v>
                </c:pt>
                <c:pt idx="3965">
                  <c:v>0.83265999999999973</c:v>
                </c:pt>
                <c:pt idx="3966">
                  <c:v>0.83286999999999978</c:v>
                </c:pt>
                <c:pt idx="3967">
                  <c:v>0.83307999999999982</c:v>
                </c:pt>
                <c:pt idx="3968">
                  <c:v>0.83328999999999953</c:v>
                </c:pt>
                <c:pt idx="3969">
                  <c:v>0.8334999999999998</c:v>
                </c:pt>
                <c:pt idx="3970">
                  <c:v>0.83370999999999973</c:v>
                </c:pt>
                <c:pt idx="3971">
                  <c:v>0.83391999999999977</c:v>
                </c:pt>
                <c:pt idx="3972">
                  <c:v>0.83412999999999982</c:v>
                </c:pt>
                <c:pt idx="3973">
                  <c:v>0.83433999999999953</c:v>
                </c:pt>
                <c:pt idx="3974">
                  <c:v>0.83454999999999979</c:v>
                </c:pt>
                <c:pt idx="3975">
                  <c:v>0.83475999999999972</c:v>
                </c:pt>
                <c:pt idx="3976">
                  <c:v>0.83496999999999977</c:v>
                </c:pt>
                <c:pt idx="3977">
                  <c:v>0.83517999999999981</c:v>
                </c:pt>
                <c:pt idx="3978">
                  <c:v>0.83538999999999952</c:v>
                </c:pt>
                <c:pt idx="3979">
                  <c:v>0.83559999999999979</c:v>
                </c:pt>
                <c:pt idx="3980">
                  <c:v>0.83580999999999972</c:v>
                </c:pt>
                <c:pt idx="3981">
                  <c:v>0.83601999999999976</c:v>
                </c:pt>
                <c:pt idx="3982">
                  <c:v>0.83622999999999981</c:v>
                </c:pt>
                <c:pt idx="3983">
                  <c:v>0.83643999999999952</c:v>
                </c:pt>
                <c:pt idx="3984">
                  <c:v>0.836650000000003</c:v>
                </c:pt>
                <c:pt idx="3985">
                  <c:v>0.83685999999999983</c:v>
                </c:pt>
                <c:pt idx="3986">
                  <c:v>0.83706999999999976</c:v>
                </c:pt>
                <c:pt idx="3987">
                  <c:v>0.8372799999999998</c:v>
                </c:pt>
                <c:pt idx="3988">
                  <c:v>0.83748999999999951</c:v>
                </c:pt>
                <c:pt idx="3989">
                  <c:v>0.83770000000000278</c:v>
                </c:pt>
                <c:pt idx="3990">
                  <c:v>0.83790999999999982</c:v>
                </c:pt>
                <c:pt idx="3991">
                  <c:v>0.83811999999999953</c:v>
                </c:pt>
                <c:pt idx="3992">
                  <c:v>0.8383299999999998</c:v>
                </c:pt>
                <c:pt idx="3993">
                  <c:v>0.83853999999999951</c:v>
                </c:pt>
                <c:pt idx="3994">
                  <c:v>0.83875000000000266</c:v>
                </c:pt>
                <c:pt idx="3995">
                  <c:v>0.83895999999999982</c:v>
                </c:pt>
                <c:pt idx="3996">
                  <c:v>0.83916999999999953</c:v>
                </c:pt>
                <c:pt idx="3997">
                  <c:v>0.83937999999999979</c:v>
                </c:pt>
                <c:pt idx="3998">
                  <c:v>0.8395899999999995</c:v>
                </c:pt>
                <c:pt idx="3999">
                  <c:v>0.83980000000000266</c:v>
                </c:pt>
                <c:pt idx="4000">
                  <c:v>0.84000999999999981</c:v>
                </c:pt>
                <c:pt idx="4001">
                  <c:v>0.84021999999999952</c:v>
                </c:pt>
                <c:pt idx="4002">
                  <c:v>0.84042999999999979</c:v>
                </c:pt>
                <c:pt idx="4003">
                  <c:v>0.84063999999999972</c:v>
                </c:pt>
                <c:pt idx="4004">
                  <c:v>0.84085000000000065</c:v>
                </c:pt>
                <c:pt idx="4005">
                  <c:v>0.84105999999999981</c:v>
                </c:pt>
                <c:pt idx="4006">
                  <c:v>0.84126999999999952</c:v>
                </c:pt>
                <c:pt idx="4007">
                  <c:v>0.84147999999999978</c:v>
                </c:pt>
                <c:pt idx="4008">
                  <c:v>0.84168999999999983</c:v>
                </c:pt>
                <c:pt idx="4009">
                  <c:v>0.84190000000000065</c:v>
                </c:pt>
                <c:pt idx="4010">
                  <c:v>0.8421099999999998</c:v>
                </c:pt>
                <c:pt idx="4011">
                  <c:v>0.84231999999999951</c:v>
                </c:pt>
                <c:pt idx="4012">
                  <c:v>0.84252999999999978</c:v>
                </c:pt>
                <c:pt idx="4013">
                  <c:v>0.84273999999999982</c:v>
                </c:pt>
                <c:pt idx="4014">
                  <c:v>0.84295000000000064</c:v>
                </c:pt>
                <c:pt idx="4015">
                  <c:v>0.8431599999999998</c:v>
                </c:pt>
                <c:pt idx="4016">
                  <c:v>0.84336999999999951</c:v>
                </c:pt>
                <c:pt idx="4017">
                  <c:v>0.84357999999999977</c:v>
                </c:pt>
                <c:pt idx="4018">
                  <c:v>0.84378999999999982</c:v>
                </c:pt>
                <c:pt idx="4019">
                  <c:v>0.84399999999999975</c:v>
                </c:pt>
                <c:pt idx="4020">
                  <c:v>0.84420999999999979</c:v>
                </c:pt>
                <c:pt idx="4021">
                  <c:v>0.8444199999999995</c:v>
                </c:pt>
                <c:pt idx="4022">
                  <c:v>0.84463000000000266</c:v>
                </c:pt>
                <c:pt idx="4023">
                  <c:v>0.84483999999999981</c:v>
                </c:pt>
                <c:pt idx="4024">
                  <c:v>0.84504999999999975</c:v>
                </c:pt>
                <c:pt idx="4025">
                  <c:v>0.84525999999999979</c:v>
                </c:pt>
                <c:pt idx="4026">
                  <c:v>0.8454699999999995</c:v>
                </c:pt>
                <c:pt idx="4027">
                  <c:v>0.84568000000000065</c:v>
                </c:pt>
                <c:pt idx="4028">
                  <c:v>0.84588999999999981</c:v>
                </c:pt>
                <c:pt idx="4029">
                  <c:v>0.84609999999999974</c:v>
                </c:pt>
                <c:pt idx="4030">
                  <c:v>0.84630999999999978</c:v>
                </c:pt>
                <c:pt idx="4031">
                  <c:v>0.8465199999999995</c:v>
                </c:pt>
                <c:pt idx="4032">
                  <c:v>0.84673000000000065</c:v>
                </c:pt>
                <c:pt idx="4033">
                  <c:v>0.8469399999999998</c:v>
                </c:pt>
                <c:pt idx="4034">
                  <c:v>0.84714999999999974</c:v>
                </c:pt>
                <c:pt idx="4035">
                  <c:v>0.84735999999999978</c:v>
                </c:pt>
                <c:pt idx="4036">
                  <c:v>0.84756999999999949</c:v>
                </c:pt>
                <c:pt idx="4037">
                  <c:v>0.84778000000000064</c:v>
                </c:pt>
                <c:pt idx="4038">
                  <c:v>0.8479899999999998</c:v>
                </c:pt>
                <c:pt idx="4039">
                  <c:v>0.84819999999999973</c:v>
                </c:pt>
                <c:pt idx="4040">
                  <c:v>0.84840999999999978</c:v>
                </c:pt>
                <c:pt idx="4041">
                  <c:v>0.84861999999999982</c:v>
                </c:pt>
                <c:pt idx="4042">
                  <c:v>0.84882999999999975</c:v>
                </c:pt>
                <c:pt idx="4043">
                  <c:v>0.84903999999999979</c:v>
                </c:pt>
                <c:pt idx="4044">
                  <c:v>0.84924999999999973</c:v>
                </c:pt>
                <c:pt idx="4045">
                  <c:v>0.84945999999999977</c:v>
                </c:pt>
                <c:pt idx="4046">
                  <c:v>0.84966999999999981</c:v>
                </c:pt>
                <c:pt idx="4047">
                  <c:v>0.84987999999999975</c:v>
                </c:pt>
                <c:pt idx="4048">
                  <c:v>0.85008999999999979</c:v>
                </c:pt>
                <c:pt idx="4049">
                  <c:v>0.85029999999999972</c:v>
                </c:pt>
                <c:pt idx="4050">
                  <c:v>0.85050999999999977</c:v>
                </c:pt>
                <c:pt idx="4051">
                  <c:v>0.85071999999999981</c:v>
                </c:pt>
                <c:pt idx="4052">
                  <c:v>0.85092999999999974</c:v>
                </c:pt>
                <c:pt idx="4053">
                  <c:v>0.85113999999999979</c:v>
                </c:pt>
                <c:pt idx="4054">
                  <c:v>0.85134999999999972</c:v>
                </c:pt>
                <c:pt idx="4055">
                  <c:v>0.85155999999999976</c:v>
                </c:pt>
                <c:pt idx="4056">
                  <c:v>0.85176999999999981</c:v>
                </c:pt>
                <c:pt idx="4057">
                  <c:v>0.85197999999999974</c:v>
                </c:pt>
                <c:pt idx="4058">
                  <c:v>0.85218999999999978</c:v>
                </c:pt>
                <c:pt idx="4059">
                  <c:v>0.85239999999999982</c:v>
                </c:pt>
                <c:pt idx="4060">
                  <c:v>0.85261000000000065</c:v>
                </c:pt>
                <c:pt idx="4061">
                  <c:v>0.8528199999999998</c:v>
                </c:pt>
                <c:pt idx="4062">
                  <c:v>0.85302999999999973</c:v>
                </c:pt>
                <c:pt idx="4063">
                  <c:v>0.85323999999999978</c:v>
                </c:pt>
                <c:pt idx="4064">
                  <c:v>0.85344999999999982</c:v>
                </c:pt>
                <c:pt idx="4065">
                  <c:v>0.85365999999999975</c:v>
                </c:pt>
                <c:pt idx="4066">
                  <c:v>0.8538699999999998</c:v>
                </c:pt>
                <c:pt idx="4067">
                  <c:v>0.85407999999999973</c:v>
                </c:pt>
                <c:pt idx="4068">
                  <c:v>0.85428999999999977</c:v>
                </c:pt>
                <c:pt idx="4069">
                  <c:v>0.85449999999999982</c:v>
                </c:pt>
                <c:pt idx="4070">
                  <c:v>0.85470999999999975</c:v>
                </c:pt>
                <c:pt idx="4071">
                  <c:v>0.85491999999999979</c:v>
                </c:pt>
                <c:pt idx="4072">
                  <c:v>0.85512999999999972</c:v>
                </c:pt>
                <c:pt idx="4073">
                  <c:v>0.85533999999999977</c:v>
                </c:pt>
                <c:pt idx="4074">
                  <c:v>0.85554999999999981</c:v>
                </c:pt>
                <c:pt idx="4075">
                  <c:v>0.85575999999999974</c:v>
                </c:pt>
                <c:pt idx="4076">
                  <c:v>0.85596999999999979</c:v>
                </c:pt>
                <c:pt idx="4077">
                  <c:v>0.85617999999999972</c:v>
                </c:pt>
                <c:pt idx="4078">
                  <c:v>0.85638999999999976</c:v>
                </c:pt>
                <c:pt idx="4079">
                  <c:v>0.85659999999999981</c:v>
                </c:pt>
                <c:pt idx="4080">
                  <c:v>0.85680999999999974</c:v>
                </c:pt>
                <c:pt idx="4081">
                  <c:v>0.85701999999999978</c:v>
                </c:pt>
                <c:pt idx="4082">
                  <c:v>0.85722999999999971</c:v>
                </c:pt>
                <c:pt idx="4083">
                  <c:v>0.85743999999999976</c:v>
                </c:pt>
                <c:pt idx="4084">
                  <c:v>0.85765000000000324</c:v>
                </c:pt>
                <c:pt idx="4085">
                  <c:v>0.85785999999999973</c:v>
                </c:pt>
                <c:pt idx="4086">
                  <c:v>0.85806999999999978</c:v>
                </c:pt>
                <c:pt idx="4087">
                  <c:v>0.85827999999999982</c:v>
                </c:pt>
                <c:pt idx="4088">
                  <c:v>0.85848999999999953</c:v>
                </c:pt>
                <c:pt idx="4089">
                  <c:v>0.85870000000000302</c:v>
                </c:pt>
                <c:pt idx="4090">
                  <c:v>0.85890999999999973</c:v>
                </c:pt>
                <c:pt idx="4091">
                  <c:v>0.85911999999999977</c:v>
                </c:pt>
                <c:pt idx="4092">
                  <c:v>0.85932999999999982</c:v>
                </c:pt>
                <c:pt idx="4093">
                  <c:v>0.85953999999999953</c:v>
                </c:pt>
                <c:pt idx="4094">
                  <c:v>0.85975000000000301</c:v>
                </c:pt>
                <c:pt idx="4095">
                  <c:v>0.85995999999999972</c:v>
                </c:pt>
                <c:pt idx="4096">
                  <c:v>0.86016999999999977</c:v>
                </c:pt>
                <c:pt idx="4097">
                  <c:v>0.86037999999999981</c:v>
                </c:pt>
                <c:pt idx="4098">
                  <c:v>0.86058999999999952</c:v>
                </c:pt>
                <c:pt idx="4099">
                  <c:v>0.86080000000000301</c:v>
                </c:pt>
                <c:pt idx="4100">
                  <c:v>0.86100999999999972</c:v>
                </c:pt>
                <c:pt idx="4101">
                  <c:v>0.86121999999999976</c:v>
                </c:pt>
                <c:pt idx="4102">
                  <c:v>0.86142999999999981</c:v>
                </c:pt>
                <c:pt idx="4103">
                  <c:v>0.86163999999999974</c:v>
                </c:pt>
                <c:pt idx="4104">
                  <c:v>0.861850000000003</c:v>
                </c:pt>
                <c:pt idx="4105">
                  <c:v>0.86205999999999972</c:v>
                </c:pt>
                <c:pt idx="4106">
                  <c:v>0.86226999999999976</c:v>
                </c:pt>
                <c:pt idx="4107">
                  <c:v>0.8624799999999998</c:v>
                </c:pt>
                <c:pt idx="4108">
                  <c:v>0.86268999999999973</c:v>
                </c:pt>
                <c:pt idx="4109">
                  <c:v>0.86290000000000278</c:v>
                </c:pt>
                <c:pt idx="4110">
                  <c:v>0.86310999999999982</c:v>
                </c:pt>
                <c:pt idx="4111">
                  <c:v>0.86331999999999953</c:v>
                </c:pt>
                <c:pt idx="4112">
                  <c:v>0.8635299999999998</c:v>
                </c:pt>
                <c:pt idx="4113">
                  <c:v>0.86373999999999973</c:v>
                </c:pt>
                <c:pt idx="4114">
                  <c:v>0.86395000000000266</c:v>
                </c:pt>
                <c:pt idx="4115">
                  <c:v>0.86415999999999982</c:v>
                </c:pt>
                <c:pt idx="4116">
                  <c:v>0.86436999999999953</c:v>
                </c:pt>
                <c:pt idx="4117">
                  <c:v>0.86457999999999979</c:v>
                </c:pt>
                <c:pt idx="4118">
                  <c:v>0.86478999999999973</c:v>
                </c:pt>
                <c:pt idx="4119">
                  <c:v>0.86500000000000266</c:v>
                </c:pt>
                <c:pt idx="4120">
                  <c:v>0.86520999999999981</c:v>
                </c:pt>
                <c:pt idx="4121">
                  <c:v>0.86541999999999952</c:v>
                </c:pt>
                <c:pt idx="4122">
                  <c:v>0.86563000000000301</c:v>
                </c:pt>
                <c:pt idx="4123">
                  <c:v>0.86583999999999972</c:v>
                </c:pt>
                <c:pt idx="4124">
                  <c:v>0.86605000000000065</c:v>
                </c:pt>
                <c:pt idx="4125">
                  <c:v>0.86625999999999981</c:v>
                </c:pt>
                <c:pt idx="4126">
                  <c:v>0.86646999999999952</c:v>
                </c:pt>
                <c:pt idx="4127">
                  <c:v>0.866680000000003</c:v>
                </c:pt>
                <c:pt idx="4128">
                  <c:v>0.86688999999999972</c:v>
                </c:pt>
                <c:pt idx="4129">
                  <c:v>0.86710000000000065</c:v>
                </c:pt>
                <c:pt idx="4130">
                  <c:v>0.8673099999999998</c:v>
                </c:pt>
                <c:pt idx="4131">
                  <c:v>0.86751999999999951</c:v>
                </c:pt>
                <c:pt idx="4132">
                  <c:v>0.86773000000000289</c:v>
                </c:pt>
                <c:pt idx="4133">
                  <c:v>0.86793999999999971</c:v>
                </c:pt>
                <c:pt idx="4134">
                  <c:v>0.86815000000000064</c:v>
                </c:pt>
                <c:pt idx="4135">
                  <c:v>0.8683599999999998</c:v>
                </c:pt>
                <c:pt idx="4136">
                  <c:v>0.86856999999999951</c:v>
                </c:pt>
                <c:pt idx="4137">
                  <c:v>0.86878000000000266</c:v>
                </c:pt>
                <c:pt idx="4138">
                  <c:v>0.86898999999999982</c:v>
                </c:pt>
                <c:pt idx="4139">
                  <c:v>0.86919999999999975</c:v>
                </c:pt>
                <c:pt idx="4140">
                  <c:v>0.86940999999999979</c:v>
                </c:pt>
                <c:pt idx="4141">
                  <c:v>0.86961999999999973</c:v>
                </c:pt>
                <c:pt idx="4142">
                  <c:v>0.86983000000000266</c:v>
                </c:pt>
                <c:pt idx="4143">
                  <c:v>0.87003999999999981</c:v>
                </c:pt>
                <c:pt idx="4144">
                  <c:v>0.87024999999999975</c:v>
                </c:pt>
                <c:pt idx="4145">
                  <c:v>0.87045999999999979</c:v>
                </c:pt>
                <c:pt idx="4146">
                  <c:v>0.87066999999999972</c:v>
                </c:pt>
                <c:pt idx="4147">
                  <c:v>0.87088000000000065</c:v>
                </c:pt>
                <c:pt idx="4148">
                  <c:v>0.87108999999999981</c:v>
                </c:pt>
                <c:pt idx="4149">
                  <c:v>0.87129999999999974</c:v>
                </c:pt>
                <c:pt idx="4150">
                  <c:v>0.87150999999999978</c:v>
                </c:pt>
                <c:pt idx="4151">
                  <c:v>0.87171999999999972</c:v>
                </c:pt>
                <c:pt idx="4152">
                  <c:v>0.87193000000000065</c:v>
                </c:pt>
                <c:pt idx="4153">
                  <c:v>0.8721399999999998</c:v>
                </c:pt>
                <c:pt idx="4154">
                  <c:v>0.87234999999999974</c:v>
                </c:pt>
                <c:pt idx="4155">
                  <c:v>0.87255999999999978</c:v>
                </c:pt>
                <c:pt idx="4156">
                  <c:v>0.87276999999999971</c:v>
                </c:pt>
                <c:pt idx="4157">
                  <c:v>0.87298000000000064</c:v>
                </c:pt>
                <c:pt idx="4158">
                  <c:v>0.8731899999999998</c:v>
                </c:pt>
                <c:pt idx="4159">
                  <c:v>0.87339999999999973</c:v>
                </c:pt>
                <c:pt idx="4160">
                  <c:v>0.87361000000000266</c:v>
                </c:pt>
                <c:pt idx="4161">
                  <c:v>0.87381999999999982</c:v>
                </c:pt>
                <c:pt idx="4162">
                  <c:v>0.87402999999999975</c:v>
                </c:pt>
                <c:pt idx="4163">
                  <c:v>0.8742399999999998</c:v>
                </c:pt>
                <c:pt idx="4164">
                  <c:v>0.87444999999999973</c:v>
                </c:pt>
                <c:pt idx="4165">
                  <c:v>0.87466000000000266</c:v>
                </c:pt>
                <c:pt idx="4166">
                  <c:v>0.87486999999999981</c:v>
                </c:pt>
                <c:pt idx="4167">
                  <c:v>0.87507999999999975</c:v>
                </c:pt>
                <c:pt idx="4168">
                  <c:v>0.87528999999999979</c:v>
                </c:pt>
                <c:pt idx="4169">
                  <c:v>0.87549999999999972</c:v>
                </c:pt>
                <c:pt idx="4170">
                  <c:v>0.87571000000000065</c:v>
                </c:pt>
                <c:pt idx="4171">
                  <c:v>0.87591999999999981</c:v>
                </c:pt>
                <c:pt idx="4172">
                  <c:v>0.87612999999999974</c:v>
                </c:pt>
                <c:pt idx="4173">
                  <c:v>0.87633999999999979</c:v>
                </c:pt>
                <c:pt idx="4174">
                  <c:v>0.87654999999999972</c:v>
                </c:pt>
                <c:pt idx="4175">
                  <c:v>0.87676000000000065</c:v>
                </c:pt>
                <c:pt idx="4176">
                  <c:v>0.87696999999999981</c:v>
                </c:pt>
                <c:pt idx="4177">
                  <c:v>0.87717999999999974</c:v>
                </c:pt>
                <c:pt idx="4178">
                  <c:v>0.87738999999999978</c:v>
                </c:pt>
                <c:pt idx="4179">
                  <c:v>0.87759999999999971</c:v>
                </c:pt>
                <c:pt idx="4180">
                  <c:v>0.87781000000000065</c:v>
                </c:pt>
                <c:pt idx="4181">
                  <c:v>0.8780199999999998</c:v>
                </c:pt>
                <c:pt idx="4182">
                  <c:v>0.87822999999999973</c:v>
                </c:pt>
                <c:pt idx="4183">
                  <c:v>0.87843999999999978</c:v>
                </c:pt>
                <c:pt idx="4184">
                  <c:v>0.87865000000000326</c:v>
                </c:pt>
                <c:pt idx="4185">
                  <c:v>0.87885999999999975</c:v>
                </c:pt>
                <c:pt idx="4186">
                  <c:v>0.8790699999999998</c:v>
                </c:pt>
                <c:pt idx="4187">
                  <c:v>0.87927999999999973</c:v>
                </c:pt>
                <c:pt idx="4188">
                  <c:v>0.87948999999999977</c:v>
                </c:pt>
                <c:pt idx="4189">
                  <c:v>0.87970000000000348</c:v>
                </c:pt>
                <c:pt idx="4190">
                  <c:v>0.87990999999999975</c:v>
                </c:pt>
                <c:pt idx="4191">
                  <c:v>0.88011999999999957</c:v>
                </c:pt>
                <c:pt idx="4192">
                  <c:v>0.8803299999999995</c:v>
                </c:pt>
                <c:pt idx="4193">
                  <c:v>0.8805399999999971</c:v>
                </c:pt>
                <c:pt idx="4194">
                  <c:v>0.88075000000000003</c:v>
                </c:pt>
                <c:pt idx="4195">
                  <c:v>0.88095999999999952</c:v>
                </c:pt>
                <c:pt idx="4196">
                  <c:v>0.88116999999999956</c:v>
                </c:pt>
                <c:pt idx="4197">
                  <c:v>0.8813799999999995</c:v>
                </c:pt>
                <c:pt idx="4198">
                  <c:v>0.88158999999999677</c:v>
                </c:pt>
                <c:pt idx="4199">
                  <c:v>0.88180000000000003</c:v>
                </c:pt>
                <c:pt idx="4200">
                  <c:v>0.88200999999999952</c:v>
                </c:pt>
                <c:pt idx="4201">
                  <c:v>0.88221999999999956</c:v>
                </c:pt>
                <c:pt idx="4202">
                  <c:v>0.88242999999999949</c:v>
                </c:pt>
                <c:pt idx="4203">
                  <c:v>0.88263999999999998</c:v>
                </c:pt>
                <c:pt idx="4204">
                  <c:v>0.88285000000000002</c:v>
                </c:pt>
                <c:pt idx="4205">
                  <c:v>0.88305999999999951</c:v>
                </c:pt>
                <c:pt idx="4206">
                  <c:v>0.88326999999999956</c:v>
                </c:pt>
                <c:pt idx="4207">
                  <c:v>0.88347999999999949</c:v>
                </c:pt>
                <c:pt idx="4208">
                  <c:v>0.88368999999999953</c:v>
                </c:pt>
                <c:pt idx="4209">
                  <c:v>0.88390000000000002</c:v>
                </c:pt>
                <c:pt idx="4210">
                  <c:v>0.88410999999999951</c:v>
                </c:pt>
                <c:pt idx="4211">
                  <c:v>0.88431999999999711</c:v>
                </c:pt>
                <c:pt idx="4212">
                  <c:v>0.88452999999999959</c:v>
                </c:pt>
                <c:pt idx="4213">
                  <c:v>0.88473999999999953</c:v>
                </c:pt>
                <c:pt idx="4214">
                  <c:v>0.88495000000000001</c:v>
                </c:pt>
                <c:pt idx="4215">
                  <c:v>0.8851599999999995</c:v>
                </c:pt>
                <c:pt idx="4216">
                  <c:v>0.8853699999999971</c:v>
                </c:pt>
                <c:pt idx="4217">
                  <c:v>0.88557999999999959</c:v>
                </c:pt>
                <c:pt idx="4218">
                  <c:v>0.88578999999999952</c:v>
                </c:pt>
                <c:pt idx="4219">
                  <c:v>0.88600000000000001</c:v>
                </c:pt>
                <c:pt idx="4220">
                  <c:v>0.8862099999999995</c:v>
                </c:pt>
                <c:pt idx="4221">
                  <c:v>0.88641999999999677</c:v>
                </c:pt>
                <c:pt idx="4222">
                  <c:v>0.88663000000000003</c:v>
                </c:pt>
                <c:pt idx="4223">
                  <c:v>0.88683999999999952</c:v>
                </c:pt>
                <c:pt idx="4224">
                  <c:v>0.88705000000000001</c:v>
                </c:pt>
                <c:pt idx="4225">
                  <c:v>0.88725999999999949</c:v>
                </c:pt>
                <c:pt idx="4226">
                  <c:v>0.88746999999999676</c:v>
                </c:pt>
                <c:pt idx="4227">
                  <c:v>0.88768000000000002</c:v>
                </c:pt>
                <c:pt idx="4228">
                  <c:v>0.88788999999999951</c:v>
                </c:pt>
                <c:pt idx="4229">
                  <c:v>0.8881</c:v>
                </c:pt>
                <c:pt idx="4230">
                  <c:v>0.88830999999999949</c:v>
                </c:pt>
                <c:pt idx="4231">
                  <c:v>0.88851999999999665</c:v>
                </c:pt>
                <c:pt idx="4232">
                  <c:v>0.88873000000000002</c:v>
                </c:pt>
                <c:pt idx="4233">
                  <c:v>0.88893999999999951</c:v>
                </c:pt>
                <c:pt idx="4234">
                  <c:v>0.88915</c:v>
                </c:pt>
                <c:pt idx="4235">
                  <c:v>0.88935999999999948</c:v>
                </c:pt>
                <c:pt idx="4236">
                  <c:v>0.88956999999999653</c:v>
                </c:pt>
                <c:pt idx="4237">
                  <c:v>0.88978000000000002</c:v>
                </c:pt>
                <c:pt idx="4238">
                  <c:v>0.8899899999999995</c:v>
                </c:pt>
                <c:pt idx="4239">
                  <c:v>0.89019999999999999</c:v>
                </c:pt>
                <c:pt idx="4240">
                  <c:v>0.89040999999999959</c:v>
                </c:pt>
                <c:pt idx="4241">
                  <c:v>0.89061999999999952</c:v>
                </c:pt>
                <c:pt idx="4242">
                  <c:v>0.89083000000000001</c:v>
                </c:pt>
                <c:pt idx="4243">
                  <c:v>0.8910399999999995</c:v>
                </c:pt>
                <c:pt idx="4244">
                  <c:v>0.89124999999999999</c:v>
                </c:pt>
                <c:pt idx="4245">
                  <c:v>0.89145999999999959</c:v>
                </c:pt>
                <c:pt idx="4246">
                  <c:v>0.89166999999999952</c:v>
                </c:pt>
                <c:pt idx="4247">
                  <c:v>0.89188000000000001</c:v>
                </c:pt>
                <c:pt idx="4248">
                  <c:v>0.89208999999999949</c:v>
                </c:pt>
                <c:pt idx="4249">
                  <c:v>0.89229999999999998</c:v>
                </c:pt>
                <c:pt idx="4250">
                  <c:v>0.89250999999999958</c:v>
                </c:pt>
                <c:pt idx="4251">
                  <c:v>0.89271999999999951</c:v>
                </c:pt>
                <c:pt idx="4252">
                  <c:v>0.89293</c:v>
                </c:pt>
                <c:pt idx="4253">
                  <c:v>0.89313999999999949</c:v>
                </c:pt>
                <c:pt idx="4254">
                  <c:v>0.89334999999999998</c:v>
                </c:pt>
                <c:pt idx="4255">
                  <c:v>0.89355999999999958</c:v>
                </c:pt>
                <c:pt idx="4256">
                  <c:v>0.89376999999999951</c:v>
                </c:pt>
                <c:pt idx="4257">
                  <c:v>0.89398</c:v>
                </c:pt>
                <c:pt idx="4258">
                  <c:v>0.89418999999999949</c:v>
                </c:pt>
                <c:pt idx="4259">
                  <c:v>0.89439999999999953</c:v>
                </c:pt>
                <c:pt idx="4260">
                  <c:v>0.89461000000000002</c:v>
                </c:pt>
                <c:pt idx="4261">
                  <c:v>0.8948199999999995</c:v>
                </c:pt>
                <c:pt idx="4262">
                  <c:v>0.89502999999999999</c:v>
                </c:pt>
                <c:pt idx="4263">
                  <c:v>0.89523999999999959</c:v>
                </c:pt>
                <c:pt idx="4264">
                  <c:v>0.89544999999999952</c:v>
                </c:pt>
                <c:pt idx="4265">
                  <c:v>0.89566000000000001</c:v>
                </c:pt>
                <c:pt idx="4266">
                  <c:v>0.8958699999999995</c:v>
                </c:pt>
                <c:pt idx="4267">
                  <c:v>0.89607999999999999</c:v>
                </c:pt>
                <c:pt idx="4268">
                  <c:v>0.89628999999999959</c:v>
                </c:pt>
                <c:pt idx="4269">
                  <c:v>0.89649999999999952</c:v>
                </c:pt>
                <c:pt idx="4270">
                  <c:v>0.89671000000000001</c:v>
                </c:pt>
                <c:pt idx="4271">
                  <c:v>0.8969199999999995</c:v>
                </c:pt>
                <c:pt idx="4272">
                  <c:v>0.89712999999999998</c:v>
                </c:pt>
                <c:pt idx="4273">
                  <c:v>0.89733999999999958</c:v>
                </c:pt>
                <c:pt idx="4274">
                  <c:v>0.89754999999999951</c:v>
                </c:pt>
                <c:pt idx="4275">
                  <c:v>0.89776</c:v>
                </c:pt>
                <c:pt idx="4276">
                  <c:v>0.89796999999999949</c:v>
                </c:pt>
                <c:pt idx="4277">
                  <c:v>0.89817999999999998</c:v>
                </c:pt>
                <c:pt idx="4278">
                  <c:v>0.89838999999999958</c:v>
                </c:pt>
                <c:pt idx="4279">
                  <c:v>0.89859999999999951</c:v>
                </c:pt>
                <c:pt idx="4280">
                  <c:v>0.89881</c:v>
                </c:pt>
                <c:pt idx="4281">
                  <c:v>0.89901999999999949</c:v>
                </c:pt>
                <c:pt idx="4282">
                  <c:v>0.89922999999999953</c:v>
                </c:pt>
                <c:pt idx="4283">
                  <c:v>0.89943999999999957</c:v>
                </c:pt>
                <c:pt idx="4284">
                  <c:v>0.89964999999999995</c:v>
                </c:pt>
                <c:pt idx="4285">
                  <c:v>0.89985999999999999</c:v>
                </c:pt>
                <c:pt idx="4286">
                  <c:v>0.90006999999999959</c:v>
                </c:pt>
                <c:pt idx="4287">
                  <c:v>0.90027999999999953</c:v>
                </c:pt>
                <c:pt idx="4288">
                  <c:v>0.90048999999999957</c:v>
                </c:pt>
                <c:pt idx="4289">
                  <c:v>0.90069999999999972</c:v>
                </c:pt>
                <c:pt idx="4290">
                  <c:v>0.90090999999999977</c:v>
                </c:pt>
                <c:pt idx="4291">
                  <c:v>0.90111999999999959</c:v>
                </c:pt>
                <c:pt idx="4292">
                  <c:v>0.90132999999999952</c:v>
                </c:pt>
                <c:pt idx="4293">
                  <c:v>0.90153999999999956</c:v>
                </c:pt>
                <c:pt idx="4294">
                  <c:v>0.90174999999999972</c:v>
                </c:pt>
                <c:pt idx="4295">
                  <c:v>0.90195999999999976</c:v>
                </c:pt>
                <c:pt idx="4296">
                  <c:v>0.90216999999999958</c:v>
                </c:pt>
                <c:pt idx="4297">
                  <c:v>0.90237999999999952</c:v>
                </c:pt>
                <c:pt idx="4298">
                  <c:v>0.90258999999999956</c:v>
                </c:pt>
                <c:pt idx="4299">
                  <c:v>0.90279999999999971</c:v>
                </c:pt>
                <c:pt idx="4300">
                  <c:v>0.90300999999999976</c:v>
                </c:pt>
                <c:pt idx="4301">
                  <c:v>0.90321999999999958</c:v>
                </c:pt>
                <c:pt idx="4302">
                  <c:v>0.90342999999999951</c:v>
                </c:pt>
                <c:pt idx="4303">
                  <c:v>0.90363999999999978</c:v>
                </c:pt>
                <c:pt idx="4304">
                  <c:v>0.90384999999999971</c:v>
                </c:pt>
                <c:pt idx="4305">
                  <c:v>0.90405999999999953</c:v>
                </c:pt>
                <c:pt idx="4306">
                  <c:v>0.90426999999999957</c:v>
                </c:pt>
                <c:pt idx="4307">
                  <c:v>0.90447999999999951</c:v>
                </c:pt>
                <c:pt idx="4308">
                  <c:v>0.90468999999999977</c:v>
                </c:pt>
                <c:pt idx="4309">
                  <c:v>0.9048999999999997</c:v>
                </c:pt>
                <c:pt idx="4310">
                  <c:v>0.90510999999999953</c:v>
                </c:pt>
                <c:pt idx="4311">
                  <c:v>0.90531999999999957</c:v>
                </c:pt>
                <c:pt idx="4312">
                  <c:v>0.9055299999999995</c:v>
                </c:pt>
                <c:pt idx="4313">
                  <c:v>0.90573999999999977</c:v>
                </c:pt>
                <c:pt idx="4314">
                  <c:v>0.90594999999999981</c:v>
                </c:pt>
                <c:pt idx="4315">
                  <c:v>0.90615999999999952</c:v>
                </c:pt>
                <c:pt idx="4316">
                  <c:v>0.90636999999999956</c:v>
                </c:pt>
                <c:pt idx="4317">
                  <c:v>0.9065799999999995</c:v>
                </c:pt>
                <c:pt idx="4318">
                  <c:v>0.90678999999999976</c:v>
                </c:pt>
                <c:pt idx="4319">
                  <c:v>0.90699999999999981</c:v>
                </c:pt>
                <c:pt idx="4320">
                  <c:v>0.90720999999999952</c:v>
                </c:pt>
                <c:pt idx="4321">
                  <c:v>0.90741999999999956</c:v>
                </c:pt>
                <c:pt idx="4322">
                  <c:v>0.90762999999999971</c:v>
                </c:pt>
                <c:pt idx="4323">
                  <c:v>0.90783999999999976</c:v>
                </c:pt>
                <c:pt idx="4324">
                  <c:v>0.9080499999999998</c:v>
                </c:pt>
                <c:pt idx="4325">
                  <c:v>0.90825999999999951</c:v>
                </c:pt>
                <c:pt idx="4326">
                  <c:v>0.90846999999999956</c:v>
                </c:pt>
                <c:pt idx="4327">
                  <c:v>0.90867999999999971</c:v>
                </c:pt>
                <c:pt idx="4328">
                  <c:v>0.90888999999999953</c:v>
                </c:pt>
                <c:pt idx="4329">
                  <c:v>0.9090999999999998</c:v>
                </c:pt>
                <c:pt idx="4330">
                  <c:v>0.90930999999999951</c:v>
                </c:pt>
                <c:pt idx="4331">
                  <c:v>0.90951999999999689</c:v>
                </c:pt>
                <c:pt idx="4332">
                  <c:v>0.90972999999999971</c:v>
                </c:pt>
                <c:pt idx="4333">
                  <c:v>0.90993999999999953</c:v>
                </c:pt>
                <c:pt idx="4334">
                  <c:v>0.91014999999999979</c:v>
                </c:pt>
                <c:pt idx="4335">
                  <c:v>0.9103599999999995</c:v>
                </c:pt>
                <c:pt idx="4336">
                  <c:v>0.91056999999999688</c:v>
                </c:pt>
                <c:pt idx="4337">
                  <c:v>0.91077999999999981</c:v>
                </c:pt>
                <c:pt idx="4338">
                  <c:v>0.91098999999999952</c:v>
                </c:pt>
                <c:pt idx="4339">
                  <c:v>0.91119999999999979</c:v>
                </c:pt>
                <c:pt idx="4340">
                  <c:v>0.9114099999999995</c:v>
                </c:pt>
                <c:pt idx="4341">
                  <c:v>0.91161999999999976</c:v>
                </c:pt>
                <c:pt idx="4342">
                  <c:v>0.91182999999999981</c:v>
                </c:pt>
                <c:pt idx="4343">
                  <c:v>0.91203999999999952</c:v>
                </c:pt>
                <c:pt idx="4344">
                  <c:v>0.91224999999999978</c:v>
                </c:pt>
                <c:pt idx="4345">
                  <c:v>0.91245999999999949</c:v>
                </c:pt>
                <c:pt idx="4346">
                  <c:v>0.91266999999999976</c:v>
                </c:pt>
                <c:pt idx="4347">
                  <c:v>0.9128799999999998</c:v>
                </c:pt>
                <c:pt idx="4348">
                  <c:v>0.91308999999999951</c:v>
                </c:pt>
                <c:pt idx="4349">
                  <c:v>0.91329999999999978</c:v>
                </c:pt>
                <c:pt idx="4350">
                  <c:v>0.91350999999999949</c:v>
                </c:pt>
                <c:pt idx="4351">
                  <c:v>0.91371999999999953</c:v>
                </c:pt>
                <c:pt idx="4352">
                  <c:v>0.9139299999999998</c:v>
                </c:pt>
                <c:pt idx="4353">
                  <c:v>0.91413999999999951</c:v>
                </c:pt>
                <c:pt idx="4354">
                  <c:v>0.91434999999999977</c:v>
                </c:pt>
                <c:pt idx="4355">
                  <c:v>0.91455999999999948</c:v>
                </c:pt>
                <c:pt idx="4356">
                  <c:v>0.91476999999999953</c:v>
                </c:pt>
                <c:pt idx="4357">
                  <c:v>0.91497999999999979</c:v>
                </c:pt>
                <c:pt idx="4358">
                  <c:v>0.9151899999999995</c:v>
                </c:pt>
                <c:pt idx="4359">
                  <c:v>0.91539999999999977</c:v>
                </c:pt>
                <c:pt idx="4360">
                  <c:v>0.9156099999999997</c:v>
                </c:pt>
                <c:pt idx="4361">
                  <c:v>0.91581999999999952</c:v>
                </c:pt>
                <c:pt idx="4362">
                  <c:v>0.91602999999999979</c:v>
                </c:pt>
                <c:pt idx="4363">
                  <c:v>0.9162399999999995</c:v>
                </c:pt>
                <c:pt idx="4364">
                  <c:v>0.91644999999999976</c:v>
                </c:pt>
                <c:pt idx="4365">
                  <c:v>0.91665999999999981</c:v>
                </c:pt>
                <c:pt idx="4366">
                  <c:v>0.91686999999999952</c:v>
                </c:pt>
                <c:pt idx="4367">
                  <c:v>0.91707999999999978</c:v>
                </c:pt>
                <c:pt idx="4368">
                  <c:v>0.91728999999999949</c:v>
                </c:pt>
                <c:pt idx="4369">
                  <c:v>0.91749999999999976</c:v>
                </c:pt>
                <c:pt idx="4370">
                  <c:v>0.9177099999999998</c:v>
                </c:pt>
                <c:pt idx="4371">
                  <c:v>0.91791999999999951</c:v>
                </c:pt>
                <c:pt idx="4372">
                  <c:v>0.91812999999999978</c:v>
                </c:pt>
                <c:pt idx="4373">
                  <c:v>0.91833999999999949</c:v>
                </c:pt>
                <c:pt idx="4374">
                  <c:v>0.91854999999999976</c:v>
                </c:pt>
                <c:pt idx="4375">
                  <c:v>0.9187599999999998</c:v>
                </c:pt>
                <c:pt idx="4376">
                  <c:v>0.91896999999999951</c:v>
                </c:pt>
                <c:pt idx="4377">
                  <c:v>0.91917999999999978</c:v>
                </c:pt>
                <c:pt idx="4378">
                  <c:v>0.91938999999999949</c:v>
                </c:pt>
                <c:pt idx="4379">
                  <c:v>0.91959999999999953</c:v>
                </c:pt>
                <c:pt idx="4380">
                  <c:v>0.91980999999999979</c:v>
                </c:pt>
                <c:pt idx="4381">
                  <c:v>0.9200199999999995</c:v>
                </c:pt>
                <c:pt idx="4382">
                  <c:v>0.92022999999999977</c:v>
                </c:pt>
                <c:pt idx="4383">
                  <c:v>0.92043999999999959</c:v>
                </c:pt>
                <c:pt idx="4384">
                  <c:v>0.92064999999999975</c:v>
                </c:pt>
                <c:pt idx="4385">
                  <c:v>0.92085999999999979</c:v>
                </c:pt>
                <c:pt idx="4386">
                  <c:v>0.9210699999999995</c:v>
                </c:pt>
                <c:pt idx="4387">
                  <c:v>0.92127999999999977</c:v>
                </c:pt>
                <c:pt idx="4388">
                  <c:v>0.92148999999999959</c:v>
                </c:pt>
                <c:pt idx="4389">
                  <c:v>0.92169999999999974</c:v>
                </c:pt>
                <c:pt idx="4390">
                  <c:v>0.92190999999999979</c:v>
                </c:pt>
                <c:pt idx="4391">
                  <c:v>0.9221199999999995</c:v>
                </c:pt>
                <c:pt idx="4392">
                  <c:v>0.92232999999999976</c:v>
                </c:pt>
                <c:pt idx="4393">
                  <c:v>0.92253999999999958</c:v>
                </c:pt>
                <c:pt idx="4394">
                  <c:v>0.92274999999999974</c:v>
                </c:pt>
                <c:pt idx="4395">
                  <c:v>0.92295999999999978</c:v>
                </c:pt>
                <c:pt idx="4396">
                  <c:v>0.92316999999999949</c:v>
                </c:pt>
                <c:pt idx="4397">
                  <c:v>0.92337999999999976</c:v>
                </c:pt>
                <c:pt idx="4398">
                  <c:v>0.92358999999999958</c:v>
                </c:pt>
                <c:pt idx="4399">
                  <c:v>0.92379999999999973</c:v>
                </c:pt>
                <c:pt idx="4400">
                  <c:v>0.92400999999999978</c:v>
                </c:pt>
                <c:pt idx="4401">
                  <c:v>0.92421999999999949</c:v>
                </c:pt>
                <c:pt idx="4402">
                  <c:v>0.92442999999999953</c:v>
                </c:pt>
                <c:pt idx="4403">
                  <c:v>0.9246399999999998</c:v>
                </c:pt>
                <c:pt idx="4404">
                  <c:v>0.92484999999999973</c:v>
                </c:pt>
                <c:pt idx="4405">
                  <c:v>0.92505999999999977</c:v>
                </c:pt>
                <c:pt idx="4406">
                  <c:v>0.92526999999999959</c:v>
                </c:pt>
                <c:pt idx="4407">
                  <c:v>0.92547999999999953</c:v>
                </c:pt>
                <c:pt idx="4408">
                  <c:v>0.92568999999999979</c:v>
                </c:pt>
                <c:pt idx="4409">
                  <c:v>0.92589999999999972</c:v>
                </c:pt>
                <c:pt idx="4410">
                  <c:v>0.92610999999999977</c:v>
                </c:pt>
                <c:pt idx="4411">
                  <c:v>0.92631999999999959</c:v>
                </c:pt>
                <c:pt idx="4412">
                  <c:v>0.92652999999999952</c:v>
                </c:pt>
                <c:pt idx="4413">
                  <c:v>0.92673999999999979</c:v>
                </c:pt>
                <c:pt idx="4414">
                  <c:v>0.92694999999999972</c:v>
                </c:pt>
                <c:pt idx="4415">
                  <c:v>0.92715999999999976</c:v>
                </c:pt>
                <c:pt idx="4416">
                  <c:v>0.92736999999999958</c:v>
                </c:pt>
                <c:pt idx="4417">
                  <c:v>0.92757999999999952</c:v>
                </c:pt>
                <c:pt idx="4418">
                  <c:v>0.92778999999999978</c:v>
                </c:pt>
                <c:pt idx="4419">
                  <c:v>0.92799999999999971</c:v>
                </c:pt>
                <c:pt idx="4420">
                  <c:v>0.92820999999999976</c:v>
                </c:pt>
                <c:pt idx="4421">
                  <c:v>0.92841999999999958</c:v>
                </c:pt>
                <c:pt idx="4422">
                  <c:v>0.92862999999999973</c:v>
                </c:pt>
                <c:pt idx="4423">
                  <c:v>0.92883999999999978</c:v>
                </c:pt>
                <c:pt idx="4424">
                  <c:v>0.92904999999999971</c:v>
                </c:pt>
                <c:pt idx="4425">
                  <c:v>0.92925999999999953</c:v>
                </c:pt>
                <c:pt idx="4426">
                  <c:v>0.92946999999999957</c:v>
                </c:pt>
                <c:pt idx="4427">
                  <c:v>0.92967999999999973</c:v>
                </c:pt>
                <c:pt idx="4428">
                  <c:v>0.92988999999999977</c:v>
                </c:pt>
                <c:pt idx="4429">
                  <c:v>0.9300999999999997</c:v>
                </c:pt>
                <c:pt idx="4430">
                  <c:v>0.93030999999999953</c:v>
                </c:pt>
                <c:pt idx="4431">
                  <c:v>0.93051999999999957</c:v>
                </c:pt>
                <c:pt idx="4432">
                  <c:v>0.93072999999999972</c:v>
                </c:pt>
                <c:pt idx="4433">
                  <c:v>0.93093999999999977</c:v>
                </c:pt>
                <c:pt idx="4434">
                  <c:v>0.9311499999999997</c:v>
                </c:pt>
                <c:pt idx="4435">
                  <c:v>0.93135999999999952</c:v>
                </c:pt>
                <c:pt idx="4436">
                  <c:v>0.93156999999999957</c:v>
                </c:pt>
                <c:pt idx="4437">
                  <c:v>0.93177999999999972</c:v>
                </c:pt>
                <c:pt idx="4438">
                  <c:v>0.93198999999999976</c:v>
                </c:pt>
                <c:pt idx="4439">
                  <c:v>0.93219999999999981</c:v>
                </c:pt>
                <c:pt idx="4440">
                  <c:v>0.93240999999999952</c:v>
                </c:pt>
                <c:pt idx="4441">
                  <c:v>0.93261999999999978</c:v>
                </c:pt>
                <c:pt idx="4442">
                  <c:v>0.93282999999999971</c:v>
                </c:pt>
                <c:pt idx="4443">
                  <c:v>0.93303999999999976</c:v>
                </c:pt>
                <c:pt idx="4444">
                  <c:v>0.9332499999999998</c:v>
                </c:pt>
                <c:pt idx="4445">
                  <c:v>0.93345999999999951</c:v>
                </c:pt>
                <c:pt idx="4446">
                  <c:v>0.93366999999999978</c:v>
                </c:pt>
                <c:pt idx="4447">
                  <c:v>0.93387999999999971</c:v>
                </c:pt>
                <c:pt idx="4448">
                  <c:v>0.93408999999999953</c:v>
                </c:pt>
                <c:pt idx="4449">
                  <c:v>0.9342999999999998</c:v>
                </c:pt>
                <c:pt idx="4450">
                  <c:v>0.93450999999999951</c:v>
                </c:pt>
                <c:pt idx="4451">
                  <c:v>0.93471999999999977</c:v>
                </c:pt>
                <c:pt idx="4452">
                  <c:v>0.93492999999999971</c:v>
                </c:pt>
                <c:pt idx="4453">
                  <c:v>0.93513999999999953</c:v>
                </c:pt>
                <c:pt idx="4454">
                  <c:v>0.93534999999999979</c:v>
                </c:pt>
                <c:pt idx="4455">
                  <c:v>0.9355599999999995</c:v>
                </c:pt>
                <c:pt idx="4456">
                  <c:v>0.93576999999999977</c:v>
                </c:pt>
                <c:pt idx="4457">
                  <c:v>0.9359799999999997</c:v>
                </c:pt>
                <c:pt idx="4458">
                  <c:v>0.93618999999999952</c:v>
                </c:pt>
                <c:pt idx="4459">
                  <c:v>0.93639999999999979</c:v>
                </c:pt>
                <c:pt idx="4460">
                  <c:v>0.93660999999999972</c:v>
                </c:pt>
                <c:pt idx="4461">
                  <c:v>0.93681999999999976</c:v>
                </c:pt>
                <c:pt idx="4462">
                  <c:v>0.9370299999999997</c:v>
                </c:pt>
                <c:pt idx="4463">
                  <c:v>0.93723999999999952</c:v>
                </c:pt>
                <c:pt idx="4464">
                  <c:v>0.93744999999999978</c:v>
                </c:pt>
                <c:pt idx="4465">
                  <c:v>0.93765999999999972</c:v>
                </c:pt>
                <c:pt idx="4466">
                  <c:v>0.93786999999999976</c:v>
                </c:pt>
                <c:pt idx="4467">
                  <c:v>0.9380799999999998</c:v>
                </c:pt>
                <c:pt idx="4468">
                  <c:v>0.93828999999999951</c:v>
                </c:pt>
                <c:pt idx="4469">
                  <c:v>0.93849999999999978</c:v>
                </c:pt>
                <c:pt idx="4470">
                  <c:v>0.93870999999999971</c:v>
                </c:pt>
                <c:pt idx="4471">
                  <c:v>0.93891999999999953</c:v>
                </c:pt>
                <c:pt idx="4472">
                  <c:v>0.9391299999999998</c:v>
                </c:pt>
                <c:pt idx="4473">
                  <c:v>0.93933999999999951</c:v>
                </c:pt>
                <c:pt idx="4474">
                  <c:v>0.93954999999999977</c:v>
                </c:pt>
                <c:pt idx="4475">
                  <c:v>0.93975999999999971</c:v>
                </c:pt>
                <c:pt idx="4476">
                  <c:v>0.93996999999999953</c:v>
                </c:pt>
                <c:pt idx="4477">
                  <c:v>0.94017999999999979</c:v>
                </c:pt>
                <c:pt idx="4478">
                  <c:v>0.9403899999999995</c:v>
                </c:pt>
                <c:pt idx="4479">
                  <c:v>0.94059999999999977</c:v>
                </c:pt>
                <c:pt idx="4480">
                  <c:v>0.9408099999999997</c:v>
                </c:pt>
                <c:pt idx="4481">
                  <c:v>0.94101999999999952</c:v>
                </c:pt>
                <c:pt idx="4482">
                  <c:v>0.94122999999999979</c:v>
                </c:pt>
                <c:pt idx="4483">
                  <c:v>0.9414399999999995</c:v>
                </c:pt>
                <c:pt idx="4484">
                  <c:v>0.94165000000000065</c:v>
                </c:pt>
                <c:pt idx="4485">
                  <c:v>0.9418599999999997</c:v>
                </c:pt>
                <c:pt idx="4486">
                  <c:v>0.94206999999999952</c:v>
                </c:pt>
                <c:pt idx="4487">
                  <c:v>0.94227999999999978</c:v>
                </c:pt>
                <c:pt idx="4488">
                  <c:v>0.94248999999999949</c:v>
                </c:pt>
                <c:pt idx="4489">
                  <c:v>0.94270000000000065</c:v>
                </c:pt>
                <c:pt idx="4490">
                  <c:v>0.9429099999999998</c:v>
                </c:pt>
                <c:pt idx="4491">
                  <c:v>0.94311999999999951</c:v>
                </c:pt>
                <c:pt idx="4492">
                  <c:v>0.94332999999999978</c:v>
                </c:pt>
                <c:pt idx="4493">
                  <c:v>0.94353999999999949</c:v>
                </c:pt>
                <c:pt idx="4494">
                  <c:v>0.94375000000000064</c:v>
                </c:pt>
                <c:pt idx="4495">
                  <c:v>0.9439599999999998</c:v>
                </c:pt>
                <c:pt idx="4496">
                  <c:v>0.94416999999999951</c:v>
                </c:pt>
                <c:pt idx="4497">
                  <c:v>0.94437999999999978</c:v>
                </c:pt>
                <c:pt idx="4498">
                  <c:v>0.94458999999999949</c:v>
                </c:pt>
                <c:pt idx="4499">
                  <c:v>0.94479999999999975</c:v>
                </c:pt>
                <c:pt idx="4500">
                  <c:v>0.94500999999999979</c:v>
                </c:pt>
                <c:pt idx="4501">
                  <c:v>0.94521999999999951</c:v>
                </c:pt>
                <c:pt idx="4502">
                  <c:v>0.94542999999999977</c:v>
                </c:pt>
                <c:pt idx="4503">
                  <c:v>0.9456399999999997</c:v>
                </c:pt>
                <c:pt idx="4504">
                  <c:v>0.94584999999999975</c:v>
                </c:pt>
                <c:pt idx="4505">
                  <c:v>0.94605999999999979</c:v>
                </c:pt>
                <c:pt idx="4506">
                  <c:v>0.9462699999999995</c:v>
                </c:pt>
                <c:pt idx="4507">
                  <c:v>0.94647999999999977</c:v>
                </c:pt>
                <c:pt idx="4508">
                  <c:v>0.9466899999999997</c:v>
                </c:pt>
                <c:pt idx="4509">
                  <c:v>0.94689999999999974</c:v>
                </c:pt>
                <c:pt idx="4510">
                  <c:v>0.94710999999999979</c:v>
                </c:pt>
                <c:pt idx="4511">
                  <c:v>0.9473199999999995</c:v>
                </c:pt>
                <c:pt idx="4512">
                  <c:v>0.94752999999999976</c:v>
                </c:pt>
                <c:pt idx="4513">
                  <c:v>0.94773999999999969</c:v>
                </c:pt>
                <c:pt idx="4514">
                  <c:v>0.94794999999999974</c:v>
                </c:pt>
                <c:pt idx="4515">
                  <c:v>0.94815999999999978</c:v>
                </c:pt>
                <c:pt idx="4516">
                  <c:v>0.94836999999999949</c:v>
                </c:pt>
                <c:pt idx="4517">
                  <c:v>0.94857999999999976</c:v>
                </c:pt>
                <c:pt idx="4518">
                  <c:v>0.9487899999999998</c:v>
                </c:pt>
                <c:pt idx="4519">
                  <c:v>0.94899999999999973</c:v>
                </c:pt>
                <c:pt idx="4520">
                  <c:v>0.94920999999999978</c:v>
                </c:pt>
                <c:pt idx="4521">
                  <c:v>0.94941999999999949</c:v>
                </c:pt>
                <c:pt idx="4522">
                  <c:v>0.94962999999999975</c:v>
                </c:pt>
                <c:pt idx="4523">
                  <c:v>0.9498399999999998</c:v>
                </c:pt>
                <c:pt idx="4524">
                  <c:v>0.95004999999999973</c:v>
                </c:pt>
                <c:pt idx="4525">
                  <c:v>0.95025999999999977</c:v>
                </c:pt>
                <c:pt idx="4526">
                  <c:v>0.95046999999999959</c:v>
                </c:pt>
                <c:pt idx="4527">
                  <c:v>0.95067999999999975</c:v>
                </c:pt>
                <c:pt idx="4528">
                  <c:v>0.95088999999999979</c:v>
                </c:pt>
                <c:pt idx="4529">
                  <c:v>0.95109999999999972</c:v>
                </c:pt>
                <c:pt idx="4530">
                  <c:v>0.95130999999999977</c:v>
                </c:pt>
                <c:pt idx="4531">
                  <c:v>0.95151999999999959</c:v>
                </c:pt>
                <c:pt idx="4532">
                  <c:v>0.95172999999999974</c:v>
                </c:pt>
                <c:pt idx="4533">
                  <c:v>0.95193999999999979</c:v>
                </c:pt>
                <c:pt idx="4534">
                  <c:v>0.95214999999999972</c:v>
                </c:pt>
                <c:pt idx="4535">
                  <c:v>0.95235999999999976</c:v>
                </c:pt>
                <c:pt idx="4536">
                  <c:v>0.95256999999999958</c:v>
                </c:pt>
                <c:pt idx="4537">
                  <c:v>0.95277999999999974</c:v>
                </c:pt>
                <c:pt idx="4538">
                  <c:v>0.95298999999999978</c:v>
                </c:pt>
                <c:pt idx="4539">
                  <c:v>0.95319999999999971</c:v>
                </c:pt>
                <c:pt idx="4540">
                  <c:v>0.95340999999999976</c:v>
                </c:pt>
                <c:pt idx="4541">
                  <c:v>0.9536199999999998</c:v>
                </c:pt>
                <c:pt idx="4542">
                  <c:v>0.95382999999999973</c:v>
                </c:pt>
                <c:pt idx="4543">
                  <c:v>0.95403999999999978</c:v>
                </c:pt>
                <c:pt idx="4544">
                  <c:v>0.95424999999999971</c:v>
                </c:pt>
                <c:pt idx="4545">
                  <c:v>0.95445999999999953</c:v>
                </c:pt>
                <c:pt idx="4546">
                  <c:v>0.9546699999999998</c:v>
                </c:pt>
                <c:pt idx="4547">
                  <c:v>0.95487999999999973</c:v>
                </c:pt>
                <c:pt idx="4548">
                  <c:v>0.95508999999999977</c:v>
                </c:pt>
                <c:pt idx="4549">
                  <c:v>0.9552999999999997</c:v>
                </c:pt>
                <c:pt idx="4550">
                  <c:v>0.95550999999999953</c:v>
                </c:pt>
                <c:pt idx="4551">
                  <c:v>0.95571999999999979</c:v>
                </c:pt>
                <c:pt idx="4552">
                  <c:v>0.95592999999999972</c:v>
                </c:pt>
                <c:pt idx="4553">
                  <c:v>0.95613999999999977</c:v>
                </c:pt>
                <c:pt idx="4554">
                  <c:v>0.9563499999999997</c:v>
                </c:pt>
                <c:pt idx="4555">
                  <c:v>0.95655999999999952</c:v>
                </c:pt>
                <c:pt idx="4556">
                  <c:v>0.95676999999999979</c:v>
                </c:pt>
                <c:pt idx="4557">
                  <c:v>0.95697999999999972</c:v>
                </c:pt>
                <c:pt idx="4558">
                  <c:v>0.95718999999999976</c:v>
                </c:pt>
                <c:pt idx="4559">
                  <c:v>0.9573999999999997</c:v>
                </c:pt>
                <c:pt idx="4560">
                  <c:v>0.95760999999999974</c:v>
                </c:pt>
                <c:pt idx="4561">
                  <c:v>0.95781999999999978</c:v>
                </c:pt>
                <c:pt idx="4562">
                  <c:v>0.95802999999999972</c:v>
                </c:pt>
                <c:pt idx="4563">
                  <c:v>0.95823999999999976</c:v>
                </c:pt>
                <c:pt idx="4564">
                  <c:v>0.9584499999999998</c:v>
                </c:pt>
                <c:pt idx="4565">
                  <c:v>0.95865999999999973</c:v>
                </c:pt>
                <c:pt idx="4566">
                  <c:v>0.95886999999999978</c:v>
                </c:pt>
                <c:pt idx="4567">
                  <c:v>0.95907999999999971</c:v>
                </c:pt>
                <c:pt idx="4568">
                  <c:v>0.95928999999999953</c:v>
                </c:pt>
                <c:pt idx="4569">
                  <c:v>0.9594999999999998</c:v>
                </c:pt>
                <c:pt idx="4570">
                  <c:v>0.95970999999999973</c:v>
                </c:pt>
                <c:pt idx="4571">
                  <c:v>0.95991999999999977</c:v>
                </c:pt>
                <c:pt idx="4572">
                  <c:v>0.96012999999999971</c:v>
                </c:pt>
                <c:pt idx="4573">
                  <c:v>0.96033999999999953</c:v>
                </c:pt>
                <c:pt idx="4574">
                  <c:v>0.96054999999999979</c:v>
                </c:pt>
                <c:pt idx="4575">
                  <c:v>0.96075999999999973</c:v>
                </c:pt>
                <c:pt idx="4576">
                  <c:v>0.96096999999999977</c:v>
                </c:pt>
                <c:pt idx="4577">
                  <c:v>0.9611799999999997</c:v>
                </c:pt>
                <c:pt idx="4578">
                  <c:v>0.96138999999999952</c:v>
                </c:pt>
                <c:pt idx="4579">
                  <c:v>0.96159999999999979</c:v>
                </c:pt>
                <c:pt idx="4580">
                  <c:v>0.96180999999999972</c:v>
                </c:pt>
                <c:pt idx="4581">
                  <c:v>0.96201999999999976</c:v>
                </c:pt>
                <c:pt idx="4582">
                  <c:v>0.9622299999999997</c:v>
                </c:pt>
                <c:pt idx="4583">
                  <c:v>0.96243999999999952</c:v>
                </c:pt>
                <c:pt idx="4584">
                  <c:v>0.962650000000003</c:v>
                </c:pt>
                <c:pt idx="4585">
                  <c:v>0.96285999999999972</c:v>
                </c:pt>
                <c:pt idx="4586">
                  <c:v>0.96306999999999976</c:v>
                </c:pt>
                <c:pt idx="4587">
                  <c:v>0.96327999999999969</c:v>
                </c:pt>
                <c:pt idx="4588">
                  <c:v>0.96348999999999951</c:v>
                </c:pt>
                <c:pt idx="4589">
                  <c:v>0.96370000000000289</c:v>
                </c:pt>
                <c:pt idx="4590">
                  <c:v>0.96390999999999971</c:v>
                </c:pt>
                <c:pt idx="4591">
                  <c:v>0.96411999999999953</c:v>
                </c:pt>
                <c:pt idx="4592">
                  <c:v>0.9643299999999998</c:v>
                </c:pt>
                <c:pt idx="4593">
                  <c:v>0.96453999999999951</c:v>
                </c:pt>
                <c:pt idx="4594">
                  <c:v>0.96475000000000266</c:v>
                </c:pt>
                <c:pt idx="4595">
                  <c:v>0.96495999999999971</c:v>
                </c:pt>
                <c:pt idx="4596">
                  <c:v>0.96516999999999953</c:v>
                </c:pt>
                <c:pt idx="4597">
                  <c:v>0.96537999999999979</c:v>
                </c:pt>
                <c:pt idx="4598">
                  <c:v>0.9655899999999995</c:v>
                </c:pt>
                <c:pt idx="4599">
                  <c:v>0.96580000000000266</c:v>
                </c:pt>
                <c:pt idx="4600">
                  <c:v>0.9660099999999997</c:v>
                </c:pt>
                <c:pt idx="4601">
                  <c:v>0.96621999999999952</c:v>
                </c:pt>
                <c:pt idx="4602">
                  <c:v>0.96642999999999979</c:v>
                </c:pt>
                <c:pt idx="4603">
                  <c:v>0.96663999999999972</c:v>
                </c:pt>
                <c:pt idx="4604">
                  <c:v>0.96685000000000065</c:v>
                </c:pt>
                <c:pt idx="4605">
                  <c:v>0.9670599999999997</c:v>
                </c:pt>
                <c:pt idx="4606">
                  <c:v>0.96726999999999952</c:v>
                </c:pt>
                <c:pt idx="4607">
                  <c:v>0.96747999999999978</c:v>
                </c:pt>
                <c:pt idx="4608">
                  <c:v>0.96768999999999972</c:v>
                </c:pt>
                <c:pt idx="4609">
                  <c:v>0.96790000000000065</c:v>
                </c:pt>
                <c:pt idx="4610">
                  <c:v>0.96810999999999969</c:v>
                </c:pt>
                <c:pt idx="4611">
                  <c:v>0.96831999999999951</c:v>
                </c:pt>
                <c:pt idx="4612">
                  <c:v>0.96852999999999978</c:v>
                </c:pt>
                <c:pt idx="4613">
                  <c:v>0.96873999999999971</c:v>
                </c:pt>
                <c:pt idx="4614">
                  <c:v>0.96895000000000064</c:v>
                </c:pt>
                <c:pt idx="4615">
                  <c:v>0.9691599999999998</c:v>
                </c:pt>
                <c:pt idx="4616">
                  <c:v>0.96936999999999951</c:v>
                </c:pt>
                <c:pt idx="4617">
                  <c:v>0.96957999999999978</c:v>
                </c:pt>
                <c:pt idx="4618">
                  <c:v>0.96978999999999971</c:v>
                </c:pt>
                <c:pt idx="4619">
                  <c:v>0.96999999999999975</c:v>
                </c:pt>
                <c:pt idx="4620">
                  <c:v>0.97020999999999968</c:v>
                </c:pt>
                <c:pt idx="4621">
                  <c:v>0.97041999999999939</c:v>
                </c:pt>
                <c:pt idx="4622">
                  <c:v>0.97063000000000244</c:v>
                </c:pt>
                <c:pt idx="4623">
                  <c:v>0.9708399999999997</c:v>
                </c:pt>
                <c:pt idx="4624">
                  <c:v>0.97104999999999964</c:v>
                </c:pt>
                <c:pt idx="4625">
                  <c:v>0.97125999999999968</c:v>
                </c:pt>
                <c:pt idx="4626">
                  <c:v>0.97146999999999939</c:v>
                </c:pt>
                <c:pt idx="4627">
                  <c:v>0.97168000000000065</c:v>
                </c:pt>
                <c:pt idx="4628">
                  <c:v>0.9718899999999997</c:v>
                </c:pt>
                <c:pt idx="4629">
                  <c:v>0.97209999999999963</c:v>
                </c:pt>
                <c:pt idx="4630">
                  <c:v>0.97230999999999967</c:v>
                </c:pt>
                <c:pt idx="4631">
                  <c:v>0.97251999999999938</c:v>
                </c:pt>
                <c:pt idx="4632">
                  <c:v>0.97273000000000065</c:v>
                </c:pt>
                <c:pt idx="4633">
                  <c:v>0.97293999999999969</c:v>
                </c:pt>
                <c:pt idx="4634">
                  <c:v>0.97314999999999963</c:v>
                </c:pt>
                <c:pt idx="4635">
                  <c:v>0.97335999999999967</c:v>
                </c:pt>
                <c:pt idx="4636">
                  <c:v>0.97356999999999938</c:v>
                </c:pt>
                <c:pt idx="4637">
                  <c:v>0.97378000000000065</c:v>
                </c:pt>
                <c:pt idx="4638">
                  <c:v>0.97398999999999969</c:v>
                </c:pt>
                <c:pt idx="4639">
                  <c:v>0.97419999999999962</c:v>
                </c:pt>
                <c:pt idx="4640">
                  <c:v>0.97440999999999955</c:v>
                </c:pt>
                <c:pt idx="4641">
                  <c:v>0.9746199999999996</c:v>
                </c:pt>
                <c:pt idx="4642">
                  <c:v>0.97482999999999964</c:v>
                </c:pt>
                <c:pt idx="4643">
                  <c:v>0.97503999999999968</c:v>
                </c:pt>
                <c:pt idx="4644">
                  <c:v>0.97524999999999962</c:v>
                </c:pt>
                <c:pt idx="4645">
                  <c:v>0.97545999999999955</c:v>
                </c:pt>
                <c:pt idx="4646">
                  <c:v>0.9756699999999997</c:v>
                </c:pt>
                <c:pt idx="4647">
                  <c:v>0.97587999999999964</c:v>
                </c:pt>
                <c:pt idx="4648">
                  <c:v>0.97608999999999968</c:v>
                </c:pt>
                <c:pt idx="4649">
                  <c:v>0.97629999999999961</c:v>
                </c:pt>
                <c:pt idx="4650">
                  <c:v>0.97650999999999955</c:v>
                </c:pt>
                <c:pt idx="4651">
                  <c:v>0.9767199999999997</c:v>
                </c:pt>
                <c:pt idx="4652">
                  <c:v>0.97692999999999963</c:v>
                </c:pt>
                <c:pt idx="4653">
                  <c:v>0.97713999999999968</c:v>
                </c:pt>
                <c:pt idx="4654">
                  <c:v>0.97734999999999961</c:v>
                </c:pt>
                <c:pt idx="4655">
                  <c:v>0.97755999999999943</c:v>
                </c:pt>
                <c:pt idx="4656">
                  <c:v>0.97776999999999969</c:v>
                </c:pt>
                <c:pt idx="4657">
                  <c:v>0.97797999999999963</c:v>
                </c:pt>
                <c:pt idx="4658">
                  <c:v>0.97818999999999967</c:v>
                </c:pt>
                <c:pt idx="4659">
                  <c:v>0.9783999999999996</c:v>
                </c:pt>
                <c:pt idx="4660">
                  <c:v>0.97861000000000065</c:v>
                </c:pt>
                <c:pt idx="4661">
                  <c:v>0.97881999999999969</c:v>
                </c:pt>
                <c:pt idx="4662">
                  <c:v>0.97902999999999962</c:v>
                </c:pt>
                <c:pt idx="4663">
                  <c:v>0.97923999999999967</c:v>
                </c:pt>
                <c:pt idx="4664">
                  <c:v>0.9794499999999996</c:v>
                </c:pt>
                <c:pt idx="4665">
                  <c:v>0.97965999999999964</c:v>
                </c:pt>
                <c:pt idx="4666">
                  <c:v>0.97986999999999969</c:v>
                </c:pt>
                <c:pt idx="4667">
                  <c:v>0.98007999999999951</c:v>
                </c:pt>
                <c:pt idx="4668">
                  <c:v>0.98028999999999689</c:v>
                </c:pt>
                <c:pt idx="4669">
                  <c:v>0.98049999999999959</c:v>
                </c:pt>
                <c:pt idx="4670">
                  <c:v>0.98070999999999953</c:v>
                </c:pt>
                <c:pt idx="4671">
                  <c:v>0.98091999999999957</c:v>
                </c:pt>
                <c:pt idx="4672">
                  <c:v>0.9811299999999995</c:v>
                </c:pt>
                <c:pt idx="4673">
                  <c:v>0.98133999999999688</c:v>
                </c:pt>
                <c:pt idx="4674">
                  <c:v>0.98154999999999959</c:v>
                </c:pt>
                <c:pt idx="4675">
                  <c:v>0.98175999999999952</c:v>
                </c:pt>
                <c:pt idx="4676">
                  <c:v>0.98196999999999957</c:v>
                </c:pt>
                <c:pt idx="4677">
                  <c:v>0.9821799999999995</c:v>
                </c:pt>
                <c:pt idx="4678">
                  <c:v>0.98238999999999643</c:v>
                </c:pt>
                <c:pt idx="4679">
                  <c:v>0.98259999999999958</c:v>
                </c:pt>
                <c:pt idx="4680">
                  <c:v>0.98280999999999952</c:v>
                </c:pt>
                <c:pt idx="4681">
                  <c:v>0.98301999999999956</c:v>
                </c:pt>
                <c:pt idx="4682">
                  <c:v>0.98322999999999949</c:v>
                </c:pt>
                <c:pt idx="4683">
                  <c:v>0.98343999999999643</c:v>
                </c:pt>
                <c:pt idx="4684">
                  <c:v>0.98364999999999969</c:v>
                </c:pt>
                <c:pt idx="4685">
                  <c:v>0.98385999999999951</c:v>
                </c:pt>
                <c:pt idx="4686">
                  <c:v>0.98406999999999956</c:v>
                </c:pt>
                <c:pt idx="4687">
                  <c:v>0.98427999999999949</c:v>
                </c:pt>
                <c:pt idx="4688">
                  <c:v>0.98448999999999642</c:v>
                </c:pt>
                <c:pt idx="4689">
                  <c:v>0.98469999999999969</c:v>
                </c:pt>
                <c:pt idx="4690">
                  <c:v>0.98490999999999951</c:v>
                </c:pt>
                <c:pt idx="4691">
                  <c:v>0.98511999999999689</c:v>
                </c:pt>
                <c:pt idx="4692">
                  <c:v>0.98532999999999948</c:v>
                </c:pt>
                <c:pt idx="4693">
                  <c:v>0.98553999999999642</c:v>
                </c:pt>
                <c:pt idx="4694">
                  <c:v>0.98574999999999979</c:v>
                </c:pt>
                <c:pt idx="4695">
                  <c:v>0.9859599999999995</c:v>
                </c:pt>
                <c:pt idx="4696">
                  <c:v>0.98616999999999688</c:v>
                </c:pt>
                <c:pt idx="4697">
                  <c:v>0.98637999999999959</c:v>
                </c:pt>
                <c:pt idx="4698">
                  <c:v>0.98658999999999641</c:v>
                </c:pt>
                <c:pt idx="4699">
                  <c:v>0.98679999999999979</c:v>
                </c:pt>
                <c:pt idx="4700">
                  <c:v>0.9870099999999995</c:v>
                </c:pt>
                <c:pt idx="4701">
                  <c:v>0.98721999999999654</c:v>
                </c:pt>
                <c:pt idx="4702">
                  <c:v>0.98742999999999959</c:v>
                </c:pt>
                <c:pt idx="4703">
                  <c:v>0.98763999999999952</c:v>
                </c:pt>
                <c:pt idx="4704">
                  <c:v>0.98784999999999978</c:v>
                </c:pt>
                <c:pt idx="4705">
                  <c:v>0.98805999999999949</c:v>
                </c:pt>
                <c:pt idx="4706">
                  <c:v>0.98826999999999643</c:v>
                </c:pt>
                <c:pt idx="4707">
                  <c:v>0.98847999999999958</c:v>
                </c:pt>
                <c:pt idx="4708">
                  <c:v>0.98868999999999951</c:v>
                </c:pt>
                <c:pt idx="4709">
                  <c:v>0.98889999999999978</c:v>
                </c:pt>
                <c:pt idx="4710">
                  <c:v>0.98910999999999949</c:v>
                </c:pt>
                <c:pt idx="4711">
                  <c:v>0.98931999999999642</c:v>
                </c:pt>
                <c:pt idx="4712">
                  <c:v>0.98952999999999958</c:v>
                </c:pt>
                <c:pt idx="4713">
                  <c:v>0.98973999999999951</c:v>
                </c:pt>
                <c:pt idx="4714">
                  <c:v>0.98994999999999977</c:v>
                </c:pt>
                <c:pt idx="4715">
                  <c:v>0.99015999999999948</c:v>
                </c:pt>
                <c:pt idx="4716">
                  <c:v>0.99036999999999642</c:v>
                </c:pt>
                <c:pt idx="4717">
                  <c:v>0.99057999999999957</c:v>
                </c:pt>
                <c:pt idx="4718">
                  <c:v>0.9907899999999995</c:v>
                </c:pt>
                <c:pt idx="4719">
                  <c:v>0.99099999999999977</c:v>
                </c:pt>
                <c:pt idx="4720">
                  <c:v>0.99120999999999959</c:v>
                </c:pt>
                <c:pt idx="4721">
                  <c:v>0.99141999999999642</c:v>
                </c:pt>
                <c:pt idx="4722">
                  <c:v>0.99162999999999979</c:v>
                </c:pt>
                <c:pt idx="4723">
                  <c:v>0.9918399999999995</c:v>
                </c:pt>
                <c:pt idx="4724">
                  <c:v>0.99204999999999977</c:v>
                </c:pt>
                <c:pt idx="4725">
                  <c:v>0.99225999999999959</c:v>
                </c:pt>
                <c:pt idx="4726">
                  <c:v>0.99246999999999608</c:v>
                </c:pt>
                <c:pt idx="4727">
                  <c:v>0.99267999999999978</c:v>
                </c:pt>
                <c:pt idx="4728">
                  <c:v>0.9928899999999995</c:v>
                </c:pt>
                <c:pt idx="4729">
                  <c:v>0.99309999999999976</c:v>
                </c:pt>
                <c:pt idx="4730">
                  <c:v>0.99330999999999958</c:v>
                </c:pt>
                <c:pt idx="4731">
                  <c:v>0.99351999999999607</c:v>
                </c:pt>
                <c:pt idx="4732">
                  <c:v>0.99372999999999978</c:v>
                </c:pt>
                <c:pt idx="4733">
                  <c:v>0.99393999999999949</c:v>
                </c:pt>
                <c:pt idx="4734">
                  <c:v>0.99414999999999976</c:v>
                </c:pt>
                <c:pt idx="4735">
                  <c:v>0.99435999999999958</c:v>
                </c:pt>
                <c:pt idx="4736">
                  <c:v>0.99456999999999607</c:v>
                </c:pt>
                <c:pt idx="4737">
                  <c:v>0.99477999999999978</c:v>
                </c:pt>
                <c:pt idx="4738">
                  <c:v>0.99498999999999949</c:v>
                </c:pt>
                <c:pt idx="4739">
                  <c:v>0.99519999999999953</c:v>
                </c:pt>
                <c:pt idx="4740">
                  <c:v>0.99540999999999957</c:v>
                </c:pt>
                <c:pt idx="4741">
                  <c:v>0.99561999999999951</c:v>
                </c:pt>
                <c:pt idx="4742">
                  <c:v>0.99582999999999977</c:v>
                </c:pt>
                <c:pt idx="4743">
                  <c:v>0.99603999999999959</c:v>
                </c:pt>
                <c:pt idx="4744">
                  <c:v>0.99624999999999952</c:v>
                </c:pt>
                <c:pt idx="4745">
                  <c:v>0.99645999999999957</c:v>
                </c:pt>
                <c:pt idx="4746">
                  <c:v>0.9966699999999995</c:v>
                </c:pt>
                <c:pt idx="4747">
                  <c:v>0.99687999999999977</c:v>
                </c:pt>
                <c:pt idx="4748">
                  <c:v>0.99708999999999959</c:v>
                </c:pt>
                <c:pt idx="4749">
                  <c:v>0.99729999999999952</c:v>
                </c:pt>
                <c:pt idx="4750">
                  <c:v>0.99750999999999956</c:v>
                </c:pt>
                <c:pt idx="4751">
                  <c:v>0.9977199999999995</c:v>
                </c:pt>
                <c:pt idx="4752">
                  <c:v>0.99792999999999976</c:v>
                </c:pt>
                <c:pt idx="4753">
                  <c:v>0.99813999999999958</c:v>
                </c:pt>
                <c:pt idx="4754">
                  <c:v>0.99834999999999952</c:v>
                </c:pt>
                <c:pt idx="4755">
                  <c:v>0.99855999999999956</c:v>
                </c:pt>
                <c:pt idx="4756">
                  <c:v>0.99876999999999949</c:v>
                </c:pt>
                <c:pt idx="4757">
                  <c:v>0.99897999999999976</c:v>
                </c:pt>
                <c:pt idx="4758">
                  <c:v>0.99918999999999958</c:v>
                </c:pt>
                <c:pt idx="4759">
                  <c:v>0.99939999999999951</c:v>
                </c:pt>
                <c:pt idx="4760">
                  <c:v>0.99960999999999978</c:v>
                </c:pt>
                <c:pt idx="4761">
                  <c:v>0.99981999999999949</c:v>
                </c:pt>
                <c:pt idx="4762">
                  <c:v>1.0000299999999998</c:v>
                </c:pt>
                <c:pt idx="4763">
                  <c:v>1.0002399999999998</c:v>
                </c:pt>
                <c:pt idx="4764">
                  <c:v>1.0004499999999998</c:v>
                </c:pt>
                <c:pt idx="4765">
                  <c:v>1.0006599999999999</c:v>
                </c:pt>
                <c:pt idx="4766">
                  <c:v>1.0008699999999942</c:v>
                </c:pt>
                <c:pt idx="4767">
                  <c:v>1.0010799999999958</c:v>
                </c:pt>
                <c:pt idx="4768">
                  <c:v>1.0012899999999998</c:v>
                </c:pt>
                <c:pt idx="4769">
                  <c:v>1.0014999999999916</c:v>
                </c:pt>
                <c:pt idx="4770">
                  <c:v>1.0017099999999928</c:v>
                </c:pt>
                <c:pt idx="4771">
                  <c:v>1.0019199999999935</c:v>
                </c:pt>
                <c:pt idx="4772">
                  <c:v>1.002129999999994</c:v>
                </c:pt>
                <c:pt idx="4773">
                  <c:v>1.0023399999999998</c:v>
                </c:pt>
                <c:pt idx="4774">
                  <c:v>1.0025499999999998</c:v>
                </c:pt>
                <c:pt idx="4775">
                  <c:v>1.0027599999999999</c:v>
                </c:pt>
                <c:pt idx="4776">
                  <c:v>1.0029699999999935</c:v>
                </c:pt>
                <c:pt idx="4777">
                  <c:v>1.003179999999994</c:v>
                </c:pt>
                <c:pt idx="4778">
                  <c:v>1.0033899999999998</c:v>
                </c:pt>
                <c:pt idx="4779">
                  <c:v>1.0035999999999914</c:v>
                </c:pt>
                <c:pt idx="4780">
                  <c:v>1.0038099999999928</c:v>
                </c:pt>
                <c:pt idx="4781">
                  <c:v>1.0040199999999999</c:v>
                </c:pt>
                <c:pt idx="4782">
                  <c:v>1.00423</c:v>
                </c:pt>
                <c:pt idx="4783">
                  <c:v>1.0044399999999998</c:v>
                </c:pt>
                <c:pt idx="4784">
                  <c:v>1.0046499999999998</c:v>
                </c:pt>
                <c:pt idx="4785">
                  <c:v>1.0048599999999999</c:v>
                </c:pt>
                <c:pt idx="4786">
                  <c:v>1.0050699999999935</c:v>
                </c:pt>
                <c:pt idx="4787">
                  <c:v>1.00528</c:v>
                </c:pt>
                <c:pt idx="4788">
                  <c:v>1.0054899999999998</c:v>
                </c:pt>
                <c:pt idx="4789">
                  <c:v>1.0056999999999914</c:v>
                </c:pt>
                <c:pt idx="4790">
                  <c:v>1.0059099999999928</c:v>
                </c:pt>
                <c:pt idx="4791">
                  <c:v>1.0061199999999999</c:v>
                </c:pt>
                <c:pt idx="4792">
                  <c:v>1.0063299999999942</c:v>
                </c:pt>
                <c:pt idx="4793">
                  <c:v>1.0065399999999998</c:v>
                </c:pt>
                <c:pt idx="4794">
                  <c:v>1.0067499999999998</c:v>
                </c:pt>
                <c:pt idx="4795">
                  <c:v>1.0069599999999999</c:v>
                </c:pt>
                <c:pt idx="4796">
                  <c:v>1.0071699999999935</c:v>
                </c:pt>
                <c:pt idx="4797">
                  <c:v>1.0073799999999942</c:v>
                </c:pt>
                <c:pt idx="4798">
                  <c:v>1.0075899999999998</c:v>
                </c:pt>
                <c:pt idx="4799">
                  <c:v>1.0077999999999914</c:v>
                </c:pt>
                <c:pt idx="4800">
                  <c:v>1.0080099999999999</c:v>
                </c:pt>
                <c:pt idx="4801">
                  <c:v>1.0082199999999999</c:v>
                </c:pt>
                <c:pt idx="4802">
                  <c:v>1.0084299999999942</c:v>
                </c:pt>
                <c:pt idx="4803">
                  <c:v>1.0086399999999998</c:v>
                </c:pt>
                <c:pt idx="4804">
                  <c:v>1.0088499999999998</c:v>
                </c:pt>
                <c:pt idx="4805">
                  <c:v>1.0090599999999998</c:v>
                </c:pt>
                <c:pt idx="4806">
                  <c:v>1.0092699999999935</c:v>
                </c:pt>
                <c:pt idx="4807">
                  <c:v>1.0094799999999942</c:v>
                </c:pt>
                <c:pt idx="4808">
                  <c:v>1.0096899999999998</c:v>
                </c:pt>
                <c:pt idx="4809">
                  <c:v>1.0098999999999914</c:v>
                </c:pt>
                <c:pt idx="4810">
                  <c:v>1.0101099999999998</c:v>
                </c:pt>
                <c:pt idx="4811">
                  <c:v>1.0103199999999999</c:v>
                </c:pt>
                <c:pt idx="4812">
                  <c:v>1.0105299999999942</c:v>
                </c:pt>
                <c:pt idx="4813">
                  <c:v>1.0107399999999978</c:v>
                </c:pt>
                <c:pt idx="4814">
                  <c:v>1.0109499999999998</c:v>
                </c:pt>
                <c:pt idx="4815">
                  <c:v>1.0111599999999998</c:v>
                </c:pt>
                <c:pt idx="4816">
                  <c:v>1.011369999999993</c:v>
                </c:pt>
                <c:pt idx="4817">
                  <c:v>1.0115799999999937</c:v>
                </c:pt>
                <c:pt idx="4818">
                  <c:v>1.011789999999994</c:v>
                </c:pt>
                <c:pt idx="4819">
                  <c:v>1.0119999999999898</c:v>
                </c:pt>
                <c:pt idx="4820">
                  <c:v>1.0122099999999998</c:v>
                </c:pt>
                <c:pt idx="4821">
                  <c:v>1.0124199999999999</c:v>
                </c:pt>
                <c:pt idx="4822">
                  <c:v>1.0126299999999935</c:v>
                </c:pt>
                <c:pt idx="4823">
                  <c:v>1.012839999999994</c:v>
                </c:pt>
                <c:pt idx="4824">
                  <c:v>1.0130499999999998</c:v>
                </c:pt>
                <c:pt idx="4825">
                  <c:v>1.0132599999999998</c:v>
                </c:pt>
                <c:pt idx="4826">
                  <c:v>1.0134699999999928</c:v>
                </c:pt>
                <c:pt idx="4827">
                  <c:v>1.0136799999999935</c:v>
                </c:pt>
                <c:pt idx="4828">
                  <c:v>1.013889999999994</c:v>
                </c:pt>
                <c:pt idx="4829">
                  <c:v>1.0140999999999998</c:v>
                </c:pt>
                <c:pt idx="4830">
                  <c:v>1.0143099999999998</c:v>
                </c:pt>
                <c:pt idx="4831">
                  <c:v>1.0145199999999999</c:v>
                </c:pt>
                <c:pt idx="4832">
                  <c:v>1.0147299999999935</c:v>
                </c:pt>
                <c:pt idx="4833">
                  <c:v>1.01494</c:v>
                </c:pt>
                <c:pt idx="4834">
                  <c:v>1.0151499999999998</c:v>
                </c:pt>
                <c:pt idx="4835">
                  <c:v>1.0153599999999998</c:v>
                </c:pt>
                <c:pt idx="4836">
                  <c:v>1.0155699999999928</c:v>
                </c:pt>
                <c:pt idx="4837">
                  <c:v>1.0157799999999935</c:v>
                </c:pt>
                <c:pt idx="4838">
                  <c:v>1.0159899999999942</c:v>
                </c:pt>
                <c:pt idx="4839">
                  <c:v>1.0161999999999998</c:v>
                </c:pt>
                <c:pt idx="4840">
                  <c:v>1.0164099999999998</c:v>
                </c:pt>
                <c:pt idx="4841">
                  <c:v>1.0166199999999999</c:v>
                </c:pt>
                <c:pt idx="4842">
                  <c:v>1.0168299999999935</c:v>
                </c:pt>
                <c:pt idx="4843">
                  <c:v>1.0170399999999942</c:v>
                </c:pt>
                <c:pt idx="4844">
                  <c:v>1.0172499999999998</c:v>
                </c:pt>
                <c:pt idx="4845">
                  <c:v>1.0174599999999998</c:v>
                </c:pt>
                <c:pt idx="4846">
                  <c:v>1.0176699999999927</c:v>
                </c:pt>
                <c:pt idx="4847">
                  <c:v>1.0178799999999935</c:v>
                </c:pt>
                <c:pt idx="4848">
                  <c:v>1.0180899999999999</c:v>
                </c:pt>
                <c:pt idx="4849">
                  <c:v>1.0182999999999998</c:v>
                </c:pt>
                <c:pt idx="4850">
                  <c:v>1.0185099999999998</c:v>
                </c:pt>
                <c:pt idx="4851">
                  <c:v>1.0187199999999998</c:v>
                </c:pt>
                <c:pt idx="4852">
                  <c:v>1.0189299999999935</c:v>
                </c:pt>
                <c:pt idx="4853">
                  <c:v>1.0191399999999942</c:v>
                </c:pt>
                <c:pt idx="4854">
                  <c:v>1.0193499999999998</c:v>
                </c:pt>
                <c:pt idx="4855">
                  <c:v>1.0195599999999998</c:v>
                </c:pt>
                <c:pt idx="4856">
                  <c:v>1.0197699999999927</c:v>
                </c:pt>
                <c:pt idx="4857">
                  <c:v>1.0199799999999934</c:v>
                </c:pt>
                <c:pt idx="4858">
                  <c:v>1.0201899999999999</c:v>
                </c:pt>
                <c:pt idx="4859">
                  <c:v>1.0203999999999998</c:v>
                </c:pt>
                <c:pt idx="4860">
                  <c:v>1.0206099999999998</c:v>
                </c:pt>
                <c:pt idx="4861">
                  <c:v>1.0208199999999998</c:v>
                </c:pt>
                <c:pt idx="4862">
                  <c:v>1.0210299999999932</c:v>
                </c:pt>
                <c:pt idx="4863">
                  <c:v>1.0212399999999939</c:v>
                </c:pt>
                <c:pt idx="4864">
                  <c:v>1.0214499999999958</c:v>
                </c:pt>
                <c:pt idx="4865">
                  <c:v>1.0216599999999998</c:v>
                </c:pt>
                <c:pt idx="4866">
                  <c:v>1.0218699999999916</c:v>
                </c:pt>
                <c:pt idx="4867">
                  <c:v>1.0220799999999999</c:v>
                </c:pt>
                <c:pt idx="4868">
                  <c:v>1.0222899999999999</c:v>
                </c:pt>
                <c:pt idx="4869">
                  <c:v>1.022499999999994</c:v>
                </c:pt>
                <c:pt idx="4870">
                  <c:v>1.0227099999999998</c:v>
                </c:pt>
                <c:pt idx="4871">
                  <c:v>1.0229199999999998</c:v>
                </c:pt>
                <c:pt idx="4872">
                  <c:v>1.0231299999999928</c:v>
                </c:pt>
                <c:pt idx="4873">
                  <c:v>1.0233399999999935</c:v>
                </c:pt>
                <c:pt idx="4874">
                  <c:v>1.023549999999994</c:v>
                </c:pt>
                <c:pt idx="4875">
                  <c:v>1.0237599999999998</c:v>
                </c:pt>
                <c:pt idx="4876">
                  <c:v>1.0239699999999914</c:v>
                </c:pt>
                <c:pt idx="4877">
                  <c:v>1.0241799999999999</c:v>
                </c:pt>
                <c:pt idx="4878">
                  <c:v>1.0243899999999999</c:v>
                </c:pt>
                <c:pt idx="4879">
                  <c:v>1.024599999999994</c:v>
                </c:pt>
                <c:pt idx="4880">
                  <c:v>1.0248099999999998</c:v>
                </c:pt>
                <c:pt idx="4881">
                  <c:v>1.0250199999999998</c:v>
                </c:pt>
                <c:pt idx="4882">
                  <c:v>1.0252299999999928</c:v>
                </c:pt>
                <c:pt idx="4883">
                  <c:v>1.0254399999999935</c:v>
                </c:pt>
                <c:pt idx="4884">
                  <c:v>1.02565</c:v>
                </c:pt>
                <c:pt idx="4885">
                  <c:v>1.0258599999999998</c:v>
                </c:pt>
                <c:pt idx="4886">
                  <c:v>1.0260699999999998</c:v>
                </c:pt>
                <c:pt idx="4887">
                  <c:v>1.0262799999999999</c:v>
                </c:pt>
                <c:pt idx="4888">
                  <c:v>1.0264899999999999</c:v>
                </c:pt>
                <c:pt idx="4889">
                  <c:v>1.0266999999999942</c:v>
                </c:pt>
                <c:pt idx="4890">
                  <c:v>1.0269099999999998</c:v>
                </c:pt>
                <c:pt idx="4891">
                  <c:v>1.0271199999999998</c:v>
                </c:pt>
                <c:pt idx="4892">
                  <c:v>1.0273299999999927</c:v>
                </c:pt>
                <c:pt idx="4893">
                  <c:v>1.0275399999999935</c:v>
                </c:pt>
                <c:pt idx="4894">
                  <c:v>1.0277499999999942</c:v>
                </c:pt>
                <c:pt idx="4895">
                  <c:v>1.0279599999999998</c:v>
                </c:pt>
                <c:pt idx="4896">
                  <c:v>1.0281699999999998</c:v>
                </c:pt>
                <c:pt idx="4897">
                  <c:v>1.0283799999999998</c:v>
                </c:pt>
                <c:pt idx="4898">
                  <c:v>1.0285899999999999</c:v>
                </c:pt>
                <c:pt idx="4899">
                  <c:v>1.0287999999999942</c:v>
                </c:pt>
                <c:pt idx="4900">
                  <c:v>1.0290099999999998</c:v>
                </c:pt>
                <c:pt idx="4901">
                  <c:v>1.0292199999999998</c:v>
                </c:pt>
                <c:pt idx="4902">
                  <c:v>1.0294299999999927</c:v>
                </c:pt>
                <c:pt idx="4903">
                  <c:v>1.0296399999999934</c:v>
                </c:pt>
                <c:pt idx="4904">
                  <c:v>1.0298499999999942</c:v>
                </c:pt>
                <c:pt idx="4905">
                  <c:v>1.03006</c:v>
                </c:pt>
                <c:pt idx="4906">
                  <c:v>1.0302699999999998</c:v>
                </c:pt>
                <c:pt idx="4907">
                  <c:v>1.0304799999999998</c:v>
                </c:pt>
                <c:pt idx="4908">
                  <c:v>1.0306899999999999</c:v>
                </c:pt>
                <c:pt idx="4909">
                  <c:v>1.0308999999999942</c:v>
                </c:pt>
                <c:pt idx="4910">
                  <c:v>1.0311099999999978</c:v>
                </c:pt>
                <c:pt idx="4911">
                  <c:v>1.0313199999999998</c:v>
                </c:pt>
                <c:pt idx="4912">
                  <c:v>1.0315299999999918</c:v>
                </c:pt>
                <c:pt idx="4913">
                  <c:v>1.031739999999993</c:v>
                </c:pt>
                <c:pt idx="4914">
                  <c:v>1.0319499999999935</c:v>
                </c:pt>
                <c:pt idx="4915">
                  <c:v>1.0321599999999997</c:v>
                </c:pt>
                <c:pt idx="4916">
                  <c:v>1.0323699999999998</c:v>
                </c:pt>
                <c:pt idx="4917">
                  <c:v>1.0325799999999998</c:v>
                </c:pt>
                <c:pt idx="4918">
                  <c:v>1.0327899999999999</c:v>
                </c:pt>
                <c:pt idx="4919">
                  <c:v>1.0329999999999935</c:v>
                </c:pt>
                <c:pt idx="4920">
                  <c:v>1.033209999999994</c:v>
                </c:pt>
                <c:pt idx="4921">
                  <c:v>1.0334199999999998</c:v>
                </c:pt>
                <c:pt idx="4922">
                  <c:v>1.0336299999999914</c:v>
                </c:pt>
                <c:pt idx="4923">
                  <c:v>1.0338399999999928</c:v>
                </c:pt>
                <c:pt idx="4924">
                  <c:v>1.0340499999999999</c:v>
                </c:pt>
                <c:pt idx="4925">
                  <c:v>1.0342599999999997</c:v>
                </c:pt>
                <c:pt idx="4926">
                  <c:v>1.0344699999999998</c:v>
                </c:pt>
                <c:pt idx="4927">
                  <c:v>1.0346799999999998</c:v>
                </c:pt>
                <c:pt idx="4928">
                  <c:v>1.0348899999999999</c:v>
                </c:pt>
                <c:pt idx="4929">
                  <c:v>1.0350999999999935</c:v>
                </c:pt>
                <c:pt idx="4930">
                  <c:v>1.035309999999994</c:v>
                </c:pt>
                <c:pt idx="4931">
                  <c:v>1.0355199999999998</c:v>
                </c:pt>
                <c:pt idx="4932">
                  <c:v>1.0357299999999914</c:v>
                </c:pt>
                <c:pt idx="4933">
                  <c:v>1.0359399999999928</c:v>
                </c:pt>
                <c:pt idx="4934">
                  <c:v>1.0361499999999999</c:v>
                </c:pt>
                <c:pt idx="4935">
                  <c:v>1.0363599999999999</c:v>
                </c:pt>
                <c:pt idx="4936">
                  <c:v>1.0365699999999998</c:v>
                </c:pt>
                <c:pt idx="4937">
                  <c:v>1.0367799999999998</c:v>
                </c:pt>
                <c:pt idx="4938">
                  <c:v>1.0369899999999999</c:v>
                </c:pt>
                <c:pt idx="4939">
                  <c:v>1.0371999999999935</c:v>
                </c:pt>
                <c:pt idx="4940">
                  <c:v>1.0374099999999942</c:v>
                </c:pt>
                <c:pt idx="4941">
                  <c:v>1.0376199999999998</c:v>
                </c:pt>
                <c:pt idx="4942">
                  <c:v>1.0378299999999914</c:v>
                </c:pt>
                <c:pt idx="4943">
                  <c:v>1.0380399999999999</c:v>
                </c:pt>
                <c:pt idx="4944">
                  <c:v>1.0382499999999999</c:v>
                </c:pt>
                <c:pt idx="4945">
                  <c:v>1.0384599999999999</c:v>
                </c:pt>
                <c:pt idx="4946">
                  <c:v>1.0386699999999998</c:v>
                </c:pt>
                <c:pt idx="4947">
                  <c:v>1.0388799999999998</c:v>
                </c:pt>
                <c:pt idx="4948">
                  <c:v>1.0390899999999998</c:v>
                </c:pt>
                <c:pt idx="4949">
                  <c:v>1.0392999999999935</c:v>
                </c:pt>
                <c:pt idx="4950">
                  <c:v>1.0395099999999942</c:v>
                </c:pt>
                <c:pt idx="4951">
                  <c:v>1.0397199999999998</c:v>
                </c:pt>
                <c:pt idx="4952">
                  <c:v>1.0399299999999914</c:v>
                </c:pt>
                <c:pt idx="4953">
                  <c:v>1.0401399999999998</c:v>
                </c:pt>
                <c:pt idx="4954">
                  <c:v>1.0403499999999999</c:v>
                </c:pt>
                <c:pt idx="4955">
                  <c:v>1.0405599999999999</c:v>
                </c:pt>
                <c:pt idx="4956">
                  <c:v>1.0407699999999998</c:v>
                </c:pt>
                <c:pt idx="4957">
                  <c:v>1.0409799999999998</c:v>
                </c:pt>
                <c:pt idx="4958">
                  <c:v>1.0411899999999998</c:v>
                </c:pt>
                <c:pt idx="4959">
                  <c:v>1.0413999999999932</c:v>
                </c:pt>
                <c:pt idx="4960">
                  <c:v>1.0416099999999939</c:v>
                </c:pt>
                <c:pt idx="4961">
                  <c:v>1.041819999999994</c:v>
                </c:pt>
                <c:pt idx="4962">
                  <c:v>1.0420299999999998</c:v>
                </c:pt>
                <c:pt idx="4963">
                  <c:v>1.0422399999999998</c:v>
                </c:pt>
                <c:pt idx="4964">
                  <c:v>1.0424499999999999</c:v>
                </c:pt>
                <c:pt idx="4965">
                  <c:v>1.0426599999999999</c:v>
                </c:pt>
                <c:pt idx="4966">
                  <c:v>1.042869999999994</c:v>
                </c:pt>
                <c:pt idx="4967">
                  <c:v>1.0430799999999998</c:v>
                </c:pt>
                <c:pt idx="4968">
                  <c:v>1.0432899999999998</c:v>
                </c:pt>
                <c:pt idx="4969">
                  <c:v>1.0434999999999928</c:v>
                </c:pt>
                <c:pt idx="4970">
                  <c:v>1.0437099999999935</c:v>
                </c:pt>
                <c:pt idx="4971">
                  <c:v>1.043919999999994</c:v>
                </c:pt>
                <c:pt idx="4972">
                  <c:v>1.0441299999999998</c:v>
                </c:pt>
                <c:pt idx="4973">
                  <c:v>1.0443399999999998</c:v>
                </c:pt>
                <c:pt idx="4974">
                  <c:v>1.0445499999999999</c:v>
                </c:pt>
                <c:pt idx="4975">
                  <c:v>1.0447599999999999</c:v>
                </c:pt>
                <c:pt idx="4976">
                  <c:v>1.044969999999994</c:v>
                </c:pt>
                <c:pt idx="4977">
                  <c:v>1.0451799999999998</c:v>
                </c:pt>
                <c:pt idx="4978">
                  <c:v>1.0453899999999998</c:v>
                </c:pt>
                <c:pt idx="4979">
                  <c:v>1.0455999999999928</c:v>
                </c:pt>
                <c:pt idx="4980">
                  <c:v>1.0458099999999935</c:v>
                </c:pt>
                <c:pt idx="4981">
                  <c:v>1.0460199999999999</c:v>
                </c:pt>
                <c:pt idx="4982">
                  <c:v>1.0462299999999998</c:v>
                </c:pt>
                <c:pt idx="4983">
                  <c:v>1.0464399999999998</c:v>
                </c:pt>
                <c:pt idx="4984">
                  <c:v>1.0466499999999999</c:v>
                </c:pt>
                <c:pt idx="4985">
                  <c:v>1.0468599999999999</c:v>
                </c:pt>
                <c:pt idx="4986">
                  <c:v>1.0470699999999942</c:v>
                </c:pt>
                <c:pt idx="4987">
                  <c:v>1.0472799999999998</c:v>
                </c:pt>
                <c:pt idx="4988">
                  <c:v>1.0474899999999998</c:v>
                </c:pt>
                <c:pt idx="4989">
                  <c:v>1.0476999999999927</c:v>
                </c:pt>
                <c:pt idx="4990">
                  <c:v>1.0479099999999935</c:v>
                </c:pt>
                <c:pt idx="4991">
                  <c:v>1.0481199999999999</c:v>
                </c:pt>
                <c:pt idx="4992">
                  <c:v>1.0483299999999998</c:v>
                </c:pt>
                <c:pt idx="4993">
                  <c:v>1.0485399999999998</c:v>
                </c:pt>
                <c:pt idx="4994">
                  <c:v>1.0487499999999998</c:v>
                </c:pt>
                <c:pt idx="4995">
                  <c:v>1.0489599999999999</c:v>
                </c:pt>
                <c:pt idx="4996">
                  <c:v>1.0491699999999942</c:v>
                </c:pt>
                <c:pt idx="4997">
                  <c:v>1.0493799999999998</c:v>
                </c:pt>
                <c:pt idx="4998">
                  <c:v>1.0495899999999998</c:v>
                </c:pt>
                <c:pt idx="4999">
                  <c:v>1.0497999999999927</c:v>
                </c:pt>
                <c:pt idx="5000">
                  <c:v>1.0500099999999999</c:v>
                </c:pt>
                <c:pt idx="5001">
                  <c:v>1.0502199999999999</c:v>
                </c:pt>
                <c:pt idx="5002">
                  <c:v>1.0504299999999998</c:v>
                </c:pt>
                <c:pt idx="5003">
                  <c:v>1.0506399999999998</c:v>
                </c:pt>
                <c:pt idx="5004">
                  <c:v>1.0508499999999998</c:v>
                </c:pt>
                <c:pt idx="5005">
                  <c:v>1.0510599999999999</c:v>
                </c:pt>
                <c:pt idx="5006">
                  <c:v>1.0512699999999942</c:v>
                </c:pt>
                <c:pt idx="5007">
                  <c:v>1.0514799999999958</c:v>
                </c:pt>
                <c:pt idx="5008">
                  <c:v>1.0516899999999998</c:v>
                </c:pt>
                <c:pt idx="5009">
                  <c:v>1.0518999999999918</c:v>
                </c:pt>
                <c:pt idx="5010">
                  <c:v>1.0521099999999999</c:v>
                </c:pt>
                <c:pt idx="5011">
                  <c:v>1.0523199999999999</c:v>
                </c:pt>
                <c:pt idx="5012">
                  <c:v>1.052529999999994</c:v>
                </c:pt>
                <c:pt idx="5013">
                  <c:v>1.0527399999999998</c:v>
                </c:pt>
                <c:pt idx="5014">
                  <c:v>1.0529499999999998</c:v>
                </c:pt>
                <c:pt idx="5015">
                  <c:v>1.0531599999999999</c:v>
                </c:pt>
                <c:pt idx="5016">
                  <c:v>1.0533699999999935</c:v>
                </c:pt>
                <c:pt idx="5017">
                  <c:v>1.053579999999994</c:v>
                </c:pt>
                <c:pt idx="5018">
                  <c:v>1.0537899999999998</c:v>
                </c:pt>
                <c:pt idx="5019">
                  <c:v>1.0539999999999914</c:v>
                </c:pt>
                <c:pt idx="5020">
                  <c:v>1.0542099999999999</c:v>
                </c:pt>
                <c:pt idx="5021">
                  <c:v>1.0544199999999999</c:v>
                </c:pt>
                <c:pt idx="5022">
                  <c:v>1.054629999999994</c:v>
                </c:pt>
                <c:pt idx="5023">
                  <c:v>1.0548399999999998</c:v>
                </c:pt>
                <c:pt idx="5024">
                  <c:v>1.0550499999999998</c:v>
                </c:pt>
                <c:pt idx="5025">
                  <c:v>1.0552599999999999</c:v>
                </c:pt>
                <c:pt idx="5026">
                  <c:v>1.0554699999999935</c:v>
                </c:pt>
                <c:pt idx="5027">
                  <c:v>1.055679999999994</c:v>
                </c:pt>
                <c:pt idx="5028">
                  <c:v>1.0558899999999998</c:v>
                </c:pt>
                <c:pt idx="5029">
                  <c:v>1.0560999999999998</c:v>
                </c:pt>
                <c:pt idx="5030">
                  <c:v>1.0563099999999999</c:v>
                </c:pt>
                <c:pt idx="5031">
                  <c:v>1.0565199999999999</c:v>
                </c:pt>
                <c:pt idx="5032">
                  <c:v>1.0567299999999942</c:v>
                </c:pt>
                <c:pt idx="5033">
                  <c:v>1.0569399999999998</c:v>
                </c:pt>
                <c:pt idx="5034">
                  <c:v>1.0571499999999998</c:v>
                </c:pt>
                <c:pt idx="5035">
                  <c:v>1.0573599999999999</c:v>
                </c:pt>
                <c:pt idx="5036">
                  <c:v>1.0575699999999935</c:v>
                </c:pt>
                <c:pt idx="5037">
                  <c:v>1.0577799999999942</c:v>
                </c:pt>
                <c:pt idx="5038">
                  <c:v>1.0579899999999998</c:v>
                </c:pt>
                <c:pt idx="5039">
                  <c:v>1.0581999999999998</c:v>
                </c:pt>
                <c:pt idx="5040">
                  <c:v>1.0584099999999999</c:v>
                </c:pt>
                <c:pt idx="5041">
                  <c:v>1.0586199999999999</c:v>
                </c:pt>
                <c:pt idx="5042">
                  <c:v>1.0588299999999942</c:v>
                </c:pt>
                <c:pt idx="5043">
                  <c:v>1.0590399999999998</c:v>
                </c:pt>
                <c:pt idx="5044">
                  <c:v>1.0592499999999998</c:v>
                </c:pt>
                <c:pt idx="5045">
                  <c:v>1.0594599999999998</c:v>
                </c:pt>
                <c:pt idx="5046">
                  <c:v>1.0596699999999935</c:v>
                </c:pt>
                <c:pt idx="5047">
                  <c:v>1.0598799999999942</c:v>
                </c:pt>
                <c:pt idx="5048">
                  <c:v>1.06009</c:v>
                </c:pt>
                <c:pt idx="5049">
                  <c:v>1.0602999999999998</c:v>
                </c:pt>
                <c:pt idx="5050">
                  <c:v>1.0605099999999998</c:v>
                </c:pt>
                <c:pt idx="5051">
                  <c:v>1.0607199999999999</c:v>
                </c:pt>
                <c:pt idx="5052">
                  <c:v>1.0609299999999942</c:v>
                </c:pt>
                <c:pt idx="5053">
                  <c:v>1.0611399999999998</c:v>
                </c:pt>
                <c:pt idx="5054">
                  <c:v>1.0613499999999998</c:v>
                </c:pt>
                <c:pt idx="5055">
                  <c:v>1.0615599999999998</c:v>
                </c:pt>
                <c:pt idx="5056">
                  <c:v>1.061769999999993</c:v>
                </c:pt>
                <c:pt idx="5057">
                  <c:v>1.0619799999999937</c:v>
                </c:pt>
                <c:pt idx="5058">
                  <c:v>1.0621899999999997</c:v>
                </c:pt>
                <c:pt idx="5059">
                  <c:v>1.0623999999999998</c:v>
                </c:pt>
                <c:pt idx="5060">
                  <c:v>1.0626099999999998</c:v>
                </c:pt>
                <c:pt idx="5061">
                  <c:v>1.0628199999999999</c:v>
                </c:pt>
                <c:pt idx="5062">
                  <c:v>1.0630299999999935</c:v>
                </c:pt>
                <c:pt idx="5063">
                  <c:v>1.063239999999994</c:v>
                </c:pt>
                <c:pt idx="5064">
                  <c:v>1.0634499999999998</c:v>
                </c:pt>
                <c:pt idx="5065">
                  <c:v>1.0636599999999998</c:v>
                </c:pt>
                <c:pt idx="5066">
                  <c:v>1.0638699999999928</c:v>
                </c:pt>
                <c:pt idx="5067">
                  <c:v>1.0640799999999999</c:v>
                </c:pt>
                <c:pt idx="5068">
                  <c:v>1.0642899999999997</c:v>
                </c:pt>
                <c:pt idx="5069">
                  <c:v>1.0644999999999998</c:v>
                </c:pt>
                <c:pt idx="5070">
                  <c:v>1.0647099999999998</c:v>
                </c:pt>
                <c:pt idx="5071">
                  <c:v>1.0649199999999999</c:v>
                </c:pt>
                <c:pt idx="5072">
                  <c:v>1.0651299999999935</c:v>
                </c:pt>
                <c:pt idx="5073">
                  <c:v>1.065339999999994</c:v>
                </c:pt>
                <c:pt idx="5074">
                  <c:v>1.0655499999999998</c:v>
                </c:pt>
                <c:pt idx="5075">
                  <c:v>1.0657599999999998</c:v>
                </c:pt>
                <c:pt idx="5076">
                  <c:v>1.0659699999999928</c:v>
                </c:pt>
                <c:pt idx="5077">
                  <c:v>1.0661799999999999</c:v>
                </c:pt>
                <c:pt idx="5078">
                  <c:v>1.0663899999999997</c:v>
                </c:pt>
                <c:pt idx="5079">
                  <c:v>1.0665999999999998</c:v>
                </c:pt>
                <c:pt idx="5080">
                  <c:v>1.0668099999999998</c:v>
                </c:pt>
                <c:pt idx="5081">
                  <c:v>1.0670199999999999</c:v>
                </c:pt>
                <c:pt idx="5082">
                  <c:v>1.0672299999999935</c:v>
                </c:pt>
                <c:pt idx="5083">
                  <c:v>1.0674399999999942</c:v>
                </c:pt>
                <c:pt idx="5084">
                  <c:v>1.0676499999999998</c:v>
                </c:pt>
                <c:pt idx="5085">
                  <c:v>1.0678599999999998</c:v>
                </c:pt>
                <c:pt idx="5086">
                  <c:v>1.0680699999999999</c:v>
                </c:pt>
                <c:pt idx="5087">
                  <c:v>1.0682799999999999</c:v>
                </c:pt>
                <c:pt idx="5088">
                  <c:v>1.0684899999999999</c:v>
                </c:pt>
                <c:pt idx="5089">
                  <c:v>1.0686999999999998</c:v>
                </c:pt>
                <c:pt idx="5090">
                  <c:v>1.0689099999999998</c:v>
                </c:pt>
                <c:pt idx="5091">
                  <c:v>1.0691199999999998</c:v>
                </c:pt>
                <c:pt idx="5092">
                  <c:v>1.0693299999999935</c:v>
                </c:pt>
                <c:pt idx="5093">
                  <c:v>1.0695399999999942</c:v>
                </c:pt>
                <c:pt idx="5094">
                  <c:v>1.0697499999999998</c:v>
                </c:pt>
                <c:pt idx="5095">
                  <c:v>1.0699599999999998</c:v>
                </c:pt>
                <c:pt idx="5096">
                  <c:v>1.0701699999999998</c:v>
                </c:pt>
                <c:pt idx="5097">
                  <c:v>1.0703799999999999</c:v>
                </c:pt>
                <c:pt idx="5098">
                  <c:v>1.0705899999999999</c:v>
                </c:pt>
                <c:pt idx="5099">
                  <c:v>1.0707999999999998</c:v>
                </c:pt>
                <c:pt idx="5100">
                  <c:v>1.0710099999999998</c:v>
                </c:pt>
                <c:pt idx="5101">
                  <c:v>1.0712199999999998</c:v>
                </c:pt>
                <c:pt idx="5102">
                  <c:v>1.0714299999999934</c:v>
                </c:pt>
                <c:pt idx="5103">
                  <c:v>1.0716399999999939</c:v>
                </c:pt>
                <c:pt idx="5104">
                  <c:v>1.0718499999999958</c:v>
                </c:pt>
                <c:pt idx="5105">
                  <c:v>1.07206</c:v>
                </c:pt>
                <c:pt idx="5106">
                  <c:v>1.0722699999999998</c:v>
                </c:pt>
                <c:pt idx="5107">
                  <c:v>1.0724799999999999</c:v>
                </c:pt>
                <c:pt idx="5108">
                  <c:v>1.0726899999999999</c:v>
                </c:pt>
                <c:pt idx="5109">
                  <c:v>1.072899999999994</c:v>
                </c:pt>
                <c:pt idx="5110">
                  <c:v>1.0731099999999998</c:v>
                </c:pt>
                <c:pt idx="5111">
                  <c:v>1.0733199999999998</c:v>
                </c:pt>
                <c:pt idx="5112">
                  <c:v>1.0735299999999928</c:v>
                </c:pt>
                <c:pt idx="5113">
                  <c:v>1.0737399999999935</c:v>
                </c:pt>
                <c:pt idx="5114">
                  <c:v>1.073949999999994</c:v>
                </c:pt>
                <c:pt idx="5115">
                  <c:v>1.07416</c:v>
                </c:pt>
                <c:pt idx="5116">
                  <c:v>1.0743699999999998</c:v>
                </c:pt>
                <c:pt idx="5117">
                  <c:v>1.0745799999999999</c:v>
                </c:pt>
                <c:pt idx="5118">
                  <c:v>1.0747899999999999</c:v>
                </c:pt>
                <c:pt idx="5119">
                  <c:v>1.074999999999994</c:v>
                </c:pt>
                <c:pt idx="5120">
                  <c:v>1.0752099999999998</c:v>
                </c:pt>
                <c:pt idx="5121">
                  <c:v>1.0754199999999998</c:v>
                </c:pt>
                <c:pt idx="5122">
                  <c:v>1.0756299999999928</c:v>
                </c:pt>
                <c:pt idx="5123">
                  <c:v>1.0758399999999935</c:v>
                </c:pt>
                <c:pt idx="5124">
                  <c:v>1.0760499999999997</c:v>
                </c:pt>
                <c:pt idx="5125">
                  <c:v>1.07626</c:v>
                </c:pt>
                <c:pt idx="5126">
                  <c:v>1.0764699999999998</c:v>
                </c:pt>
                <c:pt idx="5127">
                  <c:v>1.0766799999999999</c:v>
                </c:pt>
                <c:pt idx="5128">
                  <c:v>1.0768899999999999</c:v>
                </c:pt>
                <c:pt idx="5129">
                  <c:v>1.077099999999994</c:v>
                </c:pt>
                <c:pt idx="5130">
                  <c:v>1.0773099999999998</c:v>
                </c:pt>
                <c:pt idx="5131">
                  <c:v>1.0775199999999998</c:v>
                </c:pt>
                <c:pt idx="5132">
                  <c:v>1.0777299999999927</c:v>
                </c:pt>
                <c:pt idx="5133">
                  <c:v>1.0779399999999935</c:v>
                </c:pt>
                <c:pt idx="5134">
                  <c:v>1.0781499999999999</c:v>
                </c:pt>
                <c:pt idx="5135">
                  <c:v>1.07836</c:v>
                </c:pt>
                <c:pt idx="5136">
                  <c:v>1.0785699999999998</c:v>
                </c:pt>
                <c:pt idx="5137">
                  <c:v>1.0787799999999999</c:v>
                </c:pt>
                <c:pt idx="5138">
                  <c:v>1.0789899999999999</c:v>
                </c:pt>
                <c:pt idx="5139">
                  <c:v>1.0791999999999942</c:v>
                </c:pt>
                <c:pt idx="5140">
                  <c:v>1.0794099999999998</c:v>
                </c:pt>
                <c:pt idx="5141">
                  <c:v>1.0796199999999998</c:v>
                </c:pt>
                <c:pt idx="5142">
                  <c:v>1.0798299999999927</c:v>
                </c:pt>
                <c:pt idx="5143">
                  <c:v>1.0800399999999999</c:v>
                </c:pt>
                <c:pt idx="5144">
                  <c:v>1.0802499999999999</c:v>
                </c:pt>
                <c:pt idx="5145">
                  <c:v>1.08046</c:v>
                </c:pt>
                <c:pt idx="5146">
                  <c:v>1.0806699999999998</c:v>
                </c:pt>
                <c:pt idx="5147">
                  <c:v>1.0808799999999998</c:v>
                </c:pt>
                <c:pt idx="5148">
                  <c:v>1.0810899999999999</c:v>
                </c:pt>
                <c:pt idx="5149">
                  <c:v>1.0812999999999942</c:v>
                </c:pt>
                <c:pt idx="5150">
                  <c:v>1.0815099999999978</c:v>
                </c:pt>
                <c:pt idx="5151">
                  <c:v>1.0817199999999998</c:v>
                </c:pt>
                <c:pt idx="5152">
                  <c:v>1.0819299999999918</c:v>
                </c:pt>
                <c:pt idx="5153">
                  <c:v>1.0821399999999999</c:v>
                </c:pt>
                <c:pt idx="5154">
                  <c:v>1.0823499999999999</c:v>
                </c:pt>
                <c:pt idx="5155">
                  <c:v>1.0825599999999997</c:v>
                </c:pt>
                <c:pt idx="5156">
                  <c:v>1.0827699999999998</c:v>
                </c:pt>
                <c:pt idx="5157">
                  <c:v>1.0829799999999998</c:v>
                </c:pt>
                <c:pt idx="5158">
                  <c:v>1.0831899999999999</c:v>
                </c:pt>
                <c:pt idx="5159">
                  <c:v>1.0833999999999935</c:v>
                </c:pt>
                <c:pt idx="5160">
                  <c:v>1.083609999999994</c:v>
                </c:pt>
                <c:pt idx="5161">
                  <c:v>1.0838199999999998</c:v>
                </c:pt>
                <c:pt idx="5162">
                  <c:v>1.0840299999999998</c:v>
                </c:pt>
                <c:pt idx="5163">
                  <c:v>1.0842399999999999</c:v>
                </c:pt>
                <c:pt idx="5164">
                  <c:v>1.0844499999999999</c:v>
                </c:pt>
                <c:pt idx="5165">
                  <c:v>1.0846599999999997</c:v>
                </c:pt>
                <c:pt idx="5166">
                  <c:v>1.0848699999999998</c:v>
                </c:pt>
                <c:pt idx="5167">
                  <c:v>1.0850799999999998</c:v>
                </c:pt>
                <c:pt idx="5168">
                  <c:v>1.0852899999999999</c:v>
                </c:pt>
                <c:pt idx="5169">
                  <c:v>1.0854999999999935</c:v>
                </c:pt>
                <c:pt idx="5170">
                  <c:v>1.085709999999994</c:v>
                </c:pt>
                <c:pt idx="5171">
                  <c:v>1.0859199999999998</c:v>
                </c:pt>
                <c:pt idx="5172">
                  <c:v>1.0861299999999998</c:v>
                </c:pt>
                <c:pt idx="5173">
                  <c:v>1.0863399999999999</c:v>
                </c:pt>
                <c:pt idx="5174">
                  <c:v>1.0865499999999999</c:v>
                </c:pt>
                <c:pt idx="5175">
                  <c:v>1.0867599999999997</c:v>
                </c:pt>
                <c:pt idx="5176">
                  <c:v>1.0869699999999998</c:v>
                </c:pt>
                <c:pt idx="5177">
                  <c:v>1.0871799999999998</c:v>
                </c:pt>
                <c:pt idx="5178">
                  <c:v>1.0873899999999999</c:v>
                </c:pt>
                <c:pt idx="5179">
                  <c:v>1.0875999999999935</c:v>
                </c:pt>
                <c:pt idx="5180">
                  <c:v>1.0878099999999939</c:v>
                </c:pt>
                <c:pt idx="5181">
                  <c:v>1.08802</c:v>
                </c:pt>
                <c:pt idx="5182">
                  <c:v>1.0882299999999998</c:v>
                </c:pt>
                <c:pt idx="5183">
                  <c:v>1.0884399999999999</c:v>
                </c:pt>
                <c:pt idx="5184">
                  <c:v>1.0886499999999999</c:v>
                </c:pt>
                <c:pt idx="5185">
                  <c:v>1.0888599999999999</c:v>
                </c:pt>
                <c:pt idx="5186">
                  <c:v>1.0890699999999998</c:v>
                </c:pt>
                <c:pt idx="5187">
                  <c:v>1.0892799999999998</c:v>
                </c:pt>
                <c:pt idx="5188">
                  <c:v>1.0894899999999998</c:v>
                </c:pt>
                <c:pt idx="5189">
                  <c:v>1.0896999999999935</c:v>
                </c:pt>
                <c:pt idx="5190">
                  <c:v>1.0899099999999942</c:v>
                </c:pt>
                <c:pt idx="5191">
                  <c:v>1.09012</c:v>
                </c:pt>
                <c:pt idx="5192">
                  <c:v>1.0903299999999998</c:v>
                </c:pt>
                <c:pt idx="5193">
                  <c:v>1.0905399999999998</c:v>
                </c:pt>
                <c:pt idx="5194">
                  <c:v>1.0907499999999999</c:v>
                </c:pt>
                <c:pt idx="5195">
                  <c:v>1.0909599999999999</c:v>
                </c:pt>
                <c:pt idx="5196">
                  <c:v>1.0911699999999998</c:v>
                </c:pt>
                <c:pt idx="5197">
                  <c:v>1.0913799999999998</c:v>
                </c:pt>
                <c:pt idx="5198">
                  <c:v>1.0915899999999998</c:v>
                </c:pt>
                <c:pt idx="5199">
                  <c:v>1.0917999999999932</c:v>
                </c:pt>
                <c:pt idx="5200">
                  <c:v>1.0920099999999999</c:v>
                </c:pt>
                <c:pt idx="5201">
                  <c:v>1.0922199999999997</c:v>
                </c:pt>
                <c:pt idx="5202">
                  <c:v>1.0924299999999998</c:v>
                </c:pt>
                <c:pt idx="5203">
                  <c:v>1.0926399999999998</c:v>
                </c:pt>
                <c:pt idx="5204">
                  <c:v>1.0928499999999999</c:v>
                </c:pt>
                <c:pt idx="5205">
                  <c:v>1.0930599999999999</c:v>
                </c:pt>
                <c:pt idx="5206">
                  <c:v>1.093269999999994</c:v>
                </c:pt>
                <c:pt idx="5207">
                  <c:v>1.0934799999999998</c:v>
                </c:pt>
                <c:pt idx="5208">
                  <c:v>1.0936899999999998</c:v>
                </c:pt>
                <c:pt idx="5209">
                  <c:v>1.0938999999999928</c:v>
                </c:pt>
                <c:pt idx="5210">
                  <c:v>1.0941099999999999</c:v>
                </c:pt>
                <c:pt idx="5211">
                  <c:v>1.0943199999999997</c:v>
                </c:pt>
                <c:pt idx="5212">
                  <c:v>1.0945299999999998</c:v>
                </c:pt>
                <c:pt idx="5213">
                  <c:v>1.0947399999999998</c:v>
                </c:pt>
                <c:pt idx="5214">
                  <c:v>1.0949499999999999</c:v>
                </c:pt>
                <c:pt idx="5215">
                  <c:v>1.0951599999999999</c:v>
                </c:pt>
                <c:pt idx="5216">
                  <c:v>1.095369999999994</c:v>
                </c:pt>
                <c:pt idx="5217">
                  <c:v>1.0955799999999998</c:v>
                </c:pt>
                <c:pt idx="5218">
                  <c:v>1.0957899999999998</c:v>
                </c:pt>
                <c:pt idx="5219">
                  <c:v>1.0959999999999928</c:v>
                </c:pt>
                <c:pt idx="5220">
                  <c:v>1.0962099999999999</c:v>
                </c:pt>
                <c:pt idx="5221">
                  <c:v>1.0964199999999997</c:v>
                </c:pt>
                <c:pt idx="5222">
                  <c:v>1.0966299999999998</c:v>
                </c:pt>
                <c:pt idx="5223">
                  <c:v>1.0968399999999998</c:v>
                </c:pt>
                <c:pt idx="5224">
                  <c:v>1.0970499999999999</c:v>
                </c:pt>
                <c:pt idx="5225">
                  <c:v>1.0972599999999999</c:v>
                </c:pt>
                <c:pt idx="5226">
                  <c:v>1.097469999999994</c:v>
                </c:pt>
                <c:pt idx="5227">
                  <c:v>1.0976799999999998</c:v>
                </c:pt>
                <c:pt idx="5228">
                  <c:v>1.0978899999999998</c:v>
                </c:pt>
                <c:pt idx="5229">
                  <c:v>1.0980999999999999</c:v>
                </c:pt>
                <c:pt idx="5230">
                  <c:v>1.0983099999999999</c:v>
                </c:pt>
                <c:pt idx="5231">
                  <c:v>1.0985199999999997</c:v>
                </c:pt>
                <c:pt idx="5232">
                  <c:v>1.0987299999999998</c:v>
                </c:pt>
                <c:pt idx="5233">
                  <c:v>1.0989399999999998</c:v>
                </c:pt>
                <c:pt idx="5234">
                  <c:v>1.0991499999999998</c:v>
                </c:pt>
                <c:pt idx="5235">
                  <c:v>1.0993599999999999</c:v>
                </c:pt>
                <c:pt idx="5236">
                  <c:v>1.0995699999999942</c:v>
                </c:pt>
                <c:pt idx="5237">
                  <c:v>1.0997799999999998</c:v>
                </c:pt>
                <c:pt idx="5238">
                  <c:v>1.0999899999999998</c:v>
                </c:pt>
                <c:pt idx="5239">
                  <c:v>1.1001999999999998</c:v>
                </c:pt>
                <c:pt idx="5240">
                  <c:v>1.1004099999999999</c:v>
                </c:pt>
                <c:pt idx="5241">
                  <c:v>1.1006199999999999</c:v>
                </c:pt>
                <c:pt idx="5242">
                  <c:v>1.1008299999999998</c:v>
                </c:pt>
                <c:pt idx="5243">
                  <c:v>1.1010399999999998</c:v>
                </c:pt>
                <c:pt idx="5244">
                  <c:v>1.1012499999999998</c:v>
                </c:pt>
                <c:pt idx="5245">
                  <c:v>1.1014599999999999</c:v>
                </c:pt>
                <c:pt idx="5246">
                  <c:v>1.1016699999999942</c:v>
                </c:pt>
                <c:pt idx="5247">
                  <c:v>1.1018799999999978</c:v>
                </c:pt>
                <c:pt idx="5248">
                  <c:v>1.10209</c:v>
                </c:pt>
                <c:pt idx="5249">
                  <c:v>1.1022999999999998</c:v>
                </c:pt>
                <c:pt idx="5250">
                  <c:v>1.1025099999999999</c:v>
                </c:pt>
                <c:pt idx="5251">
                  <c:v>1.1027199999999999</c:v>
                </c:pt>
                <c:pt idx="5252">
                  <c:v>1.102929999999994</c:v>
                </c:pt>
                <c:pt idx="5253">
                  <c:v>1.1031399999999998</c:v>
                </c:pt>
                <c:pt idx="5254">
                  <c:v>1.1033499999999998</c:v>
                </c:pt>
                <c:pt idx="5255">
                  <c:v>1.1035599999999999</c:v>
                </c:pt>
                <c:pt idx="5256">
                  <c:v>1.1037699999999935</c:v>
                </c:pt>
                <c:pt idx="5257">
                  <c:v>1.103979999999994</c:v>
                </c:pt>
                <c:pt idx="5258">
                  <c:v>1.10419</c:v>
                </c:pt>
                <c:pt idx="5259">
                  <c:v>1.1043999999999998</c:v>
                </c:pt>
                <c:pt idx="5260">
                  <c:v>1.1046099999999999</c:v>
                </c:pt>
                <c:pt idx="5261">
                  <c:v>1.1048199999999999</c:v>
                </c:pt>
                <c:pt idx="5262">
                  <c:v>1.105029999999994</c:v>
                </c:pt>
                <c:pt idx="5263">
                  <c:v>1.1052399999999998</c:v>
                </c:pt>
                <c:pt idx="5264">
                  <c:v>1.1054499999999998</c:v>
                </c:pt>
                <c:pt idx="5265">
                  <c:v>1.1056599999999999</c:v>
                </c:pt>
                <c:pt idx="5266">
                  <c:v>1.1058699999999935</c:v>
                </c:pt>
                <c:pt idx="5267">
                  <c:v>1.1060799999999997</c:v>
                </c:pt>
                <c:pt idx="5268">
                  <c:v>1.10629</c:v>
                </c:pt>
                <c:pt idx="5269">
                  <c:v>1.1064999999999998</c:v>
                </c:pt>
                <c:pt idx="5270">
                  <c:v>1.1067099999999999</c:v>
                </c:pt>
                <c:pt idx="5271">
                  <c:v>1.1069199999999999</c:v>
                </c:pt>
                <c:pt idx="5272">
                  <c:v>1.107129999999994</c:v>
                </c:pt>
                <c:pt idx="5273">
                  <c:v>1.1073399999999998</c:v>
                </c:pt>
                <c:pt idx="5274">
                  <c:v>1.1075499999999998</c:v>
                </c:pt>
                <c:pt idx="5275">
                  <c:v>1.1077599999999999</c:v>
                </c:pt>
                <c:pt idx="5276">
                  <c:v>1.1079699999999935</c:v>
                </c:pt>
                <c:pt idx="5277">
                  <c:v>1.1081799999999997</c:v>
                </c:pt>
                <c:pt idx="5278">
                  <c:v>1.10839</c:v>
                </c:pt>
                <c:pt idx="5279">
                  <c:v>1.1085999999999998</c:v>
                </c:pt>
                <c:pt idx="5280">
                  <c:v>1.1088099999999999</c:v>
                </c:pt>
                <c:pt idx="5281">
                  <c:v>1.1090199999999999</c:v>
                </c:pt>
                <c:pt idx="5282">
                  <c:v>1.1092299999999939</c:v>
                </c:pt>
                <c:pt idx="5283">
                  <c:v>1.1094399999999998</c:v>
                </c:pt>
                <c:pt idx="5284">
                  <c:v>1.1096499999999998</c:v>
                </c:pt>
                <c:pt idx="5285">
                  <c:v>1.1098599999999998</c:v>
                </c:pt>
                <c:pt idx="5286">
                  <c:v>1.1100699999999999</c:v>
                </c:pt>
                <c:pt idx="5287">
                  <c:v>1.1102799999999999</c:v>
                </c:pt>
                <c:pt idx="5288">
                  <c:v>1.11049</c:v>
                </c:pt>
                <c:pt idx="5289">
                  <c:v>1.1106999999999998</c:v>
                </c:pt>
                <c:pt idx="5290">
                  <c:v>1.1109099999999998</c:v>
                </c:pt>
                <c:pt idx="5291">
                  <c:v>1.1111199999999999</c:v>
                </c:pt>
                <c:pt idx="5292">
                  <c:v>1.1113299999999942</c:v>
                </c:pt>
                <c:pt idx="5293">
                  <c:v>1.1115399999999998</c:v>
                </c:pt>
                <c:pt idx="5294">
                  <c:v>1.1117499999999998</c:v>
                </c:pt>
                <c:pt idx="5295">
                  <c:v>1.1119599999999998</c:v>
                </c:pt>
                <c:pt idx="5296">
                  <c:v>1.1121699999999999</c:v>
                </c:pt>
                <c:pt idx="5297">
                  <c:v>1.1123799999999999</c:v>
                </c:pt>
                <c:pt idx="5298">
                  <c:v>1.1125899999999997</c:v>
                </c:pt>
                <c:pt idx="5299">
                  <c:v>1.1127999999999998</c:v>
                </c:pt>
                <c:pt idx="5300">
                  <c:v>1.1130099999999998</c:v>
                </c:pt>
                <c:pt idx="5301">
                  <c:v>1.1132199999999999</c:v>
                </c:pt>
                <c:pt idx="5302">
                  <c:v>1.1134299999999935</c:v>
                </c:pt>
                <c:pt idx="5303">
                  <c:v>1.113639999999994</c:v>
                </c:pt>
                <c:pt idx="5304">
                  <c:v>1.1138499999999998</c:v>
                </c:pt>
                <c:pt idx="5305">
                  <c:v>1.1140600000000001</c:v>
                </c:pt>
                <c:pt idx="5306">
                  <c:v>1.1142699999999999</c:v>
                </c:pt>
                <c:pt idx="5307">
                  <c:v>1.1144799999999999</c:v>
                </c:pt>
                <c:pt idx="5308">
                  <c:v>1.1146899999999997</c:v>
                </c:pt>
                <c:pt idx="5309">
                  <c:v>1.1148999999999998</c:v>
                </c:pt>
                <c:pt idx="5310">
                  <c:v>1.1151099999999998</c:v>
                </c:pt>
                <c:pt idx="5311">
                  <c:v>1.1153199999999999</c:v>
                </c:pt>
                <c:pt idx="5312">
                  <c:v>1.1155299999999935</c:v>
                </c:pt>
                <c:pt idx="5313">
                  <c:v>1.115739999999994</c:v>
                </c:pt>
                <c:pt idx="5314">
                  <c:v>1.1159499999999998</c:v>
                </c:pt>
                <c:pt idx="5315">
                  <c:v>1.11616</c:v>
                </c:pt>
                <c:pt idx="5316">
                  <c:v>1.1163699999999999</c:v>
                </c:pt>
                <c:pt idx="5317">
                  <c:v>1.1165799999999999</c:v>
                </c:pt>
                <c:pt idx="5318">
                  <c:v>1.1167899999999997</c:v>
                </c:pt>
                <c:pt idx="5319">
                  <c:v>1.1169999999999998</c:v>
                </c:pt>
                <c:pt idx="5320">
                  <c:v>1.1172099999999998</c:v>
                </c:pt>
                <c:pt idx="5321">
                  <c:v>1.1174199999999999</c:v>
                </c:pt>
                <c:pt idx="5322">
                  <c:v>1.1176299999999935</c:v>
                </c:pt>
                <c:pt idx="5323">
                  <c:v>1.1178399999999939</c:v>
                </c:pt>
                <c:pt idx="5324">
                  <c:v>1.1180500000000062</c:v>
                </c:pt>
                <c:pt idx="5325">
                  <c:v>1.11826</c:v>
                </c:pt>
                <c:pt idx="5326">
                  <c:v>1.1184699999999999</c:v>
                </c:pt>
                <c:pt idx="5327">
                  <c:v>1.1186799999999999</c:v>
                </c:pt>
                <c:pt idx="5328">
                  <c:v>1.1188899999999997</c:v>
                </c:pt>
                <c:pt idx="5329">
                  <c:v>1.1190999999999998</c:v>
                </c:pt>
                <c:pt idx="5330">
                  <c:v>1.1193099999999998</c:v>
                </c:pt>
                <c:pt idx="5331">
                  <c:v>1.1195199999999998</c:v>
                </c:pt>
                <c:pt idx="5332">
                  <c:v>1.1197299999999935</c:v>
                </c:pt>
                <c:pt idx="5333">
                  <c:v>1.1199399999999939</c:v>
                </c:pt>
                <c:pt idx="5334">
                  <c:v>1.1201500000000062</c:v>
                </c:pt>
                <c:pt idx="5335">
                  <c:v>1.12036</c:v>
                </c:pt>
                <c:pt idx="5336">
                  <c:v>1.1205699999999998</c:v>
                </c:pt>
                <c:pt idx="5337">
                  <c:v>1.1207799999999999</c:v>
                </c:pt>
                <c:pt idx="5338">
                  <c:v>1.1209899999999999</c:v>
                </c:pt>
                <c:pt idx="5339">
                  <c:v>1.1211999999999998</c:v>
                </c:pt>
                <c:pt idx="5340">
                  <c:v>1.1214099999999998</c:v>
                </c:pt>
                <c:pt idx="5341">
                  <c:v>1.1216199999999998</c:v>
                </c:pt>
                <c:pt idx="5342">
                  <c:v>1.1218299999999934</c:v>
                </c:pt>
                <c:pt idx="5343">
                  <c:v>1.1220399999999999</c:v>
                </c:pt>
                <c:pt idx="5344">
                  <c:v>1.1222499999999997</c:v>
                </c:pt>
                <c:pt idx="5345">
                  <c:v>1.12246</c:v>
                </c:pt>
                <c:pt idx="5346">
                  <c:v>1.1226699999999998</c:v>
                </c:pt>
                <c:pt idx="5347">
                  <c:v>1.1228799999999999</c:v>
                </c:pt>
                <c:pt idx="5348">
                  <c:v>1.1230899999999999</c:v>
                </c:pt>
                <c:pt idx="5349">
                  <c:v>1.123299999999994</c:v>
                </c:pt>
                <c:pt idx="5350">
                  <c:v>1.1235099999999998</c:v>
                </c:pt>
                <c:pt idx="5351">
                  <c:v>1.1237199999999998</c:v>
                </c:pt>
                <c:pt idx="5352">
                  <c:v>1.1239299999999928</c:v>
                </c:pt>
                <c:pt idx="5353">
                  <c:v>1.1241399999999999</c:v>
                </c:pt>
                <c:pt idx="5354">
                  <c:v>1.1243499999999997</c:v>
                </c:pt>
                <c:pt idx="5355">
                  <c:v>1.12456</c:v>
                </c:pt>
                <c:pt idx="5356">
                  <c:v>1.1247699999999998</c:v>
                </c:pt>
                <c:pt idx="5357">
                  <c:v>1.1249799999999999</c:v>
                </c:pt>
                <c:pt idx="5358">
                  <c:v>1.1251899999999999</c:v>
                </c:pt>
                <c:pt idx="5359">
                  <c:v>1.125399999999994</c:v>
                </c:pt>
                <c:pt idx="5360">
                  <c:v>1.1256099999999998</c:v>
                </c:pt>
                <c:pt idx="5361">
                  <c:v>1.1258199999999998</c:v>
                </c:pt>
                <c:pt idx="5362">
                  <c:v>1.1260299999999999</c:v>
                </c:pt>
                <c:pt idx="5363">
                  <c:v>1.1262399999999999</c:v>
                </c:pt>
                <c:pt idx="5364">
                  <c:v>1.1264499999999997</c:v>
                </c:pt>
                <c:pt idx="5365">
                  <c:v>1.12666</c:v>
                </c:pt>
                <c:pt idx="5366">
                  <c:v>1.1268699999999998</c:v>
                </c:pt>
                <c:pt idx="5367">
                  <c:v>1.1270799999999999</c:v>
                </c:pt>
                <c:pt idx="5368">
                  <c:v>1.1272899999999999</c:v>
                </c:pt>
                <c:pt idx="5369">
                  <c:v>1.127499999999994</c:v>
                </c:pt>
                <c:pt idx="5370">
                  <c:v>1.1277099999999998</c:v>
                </c:pt>
                <c:pt idx="5371">
                  <c:v>1.1279199999999998</c:v>
                </c:pt>
                <c:pt idx="5372">
                  <c:v>1.1281299999999999</c:v>
                </c:pt>
                <c:pt idx="5373">
                  <c:v>1.1283399999999999</c:v>
                </c:pt>
                <c:pt idx="5374">
                  <c:v>1.1285499999999997</c:v>
                </c:pt>
                <c:pt idx="5375">
                  <c:v>1.12876</c:v>
                </c:pt>
                <c:pt idx="5376">
                  <c:v>1.1289699999999998</c:v>
                </c:pt>
                <c:pt idx="5377">
                  <c:v>1.1291799999999999</c:v>
                </c:pt>
                <c:pt idx="5378">
                  <c:v>1.1293899999999999</c:v>
                </c:pt>
                <c:pt idx="5379">
                  <c:v>1.1295999999999939</c:v>
                </c:pt>
                <c:pt idx="5380">
                  <c:v>1.1298099999999998</c:v>
                </c:pt>
                <c:pt idx="5381">
                  <c:v>1.13002</c:v>
                </c:pt>
                <c:pt idx="5382">
                  <c:v>1.1302299999999998</c:v>
                </c:pt>
                <c:pt idx="5383">
                  <c:v>1.1304399999999999</c:v>
                </c:pt>
                <c:pt idx="5384">
                  <c:v>1.1306499999999997</c:v>
                </c:pt>
                <c:pt idx="5385">
                  <c:v>1.13086</c:v>
                </c:pt>
                <c:pt idx="5386">
                  <c:v>1.1310699999999998</c:v>
                </c:pt>
                <c:pt idx="5387">
                  <c:v>1.1312799999999998</c:v>
                </c:pt>
                <c:pt idx="5388">
                  <c:v>1.1314899999999999</c:v>
                </c:pt>
                <c:pt idx="5389">
                  <c:v>1.1316999999999942</c:v>
                </c:pt>
                <c:pt idx="5390">
                  <c:v>1.1319099999999978</c:v>
                </c:pt>
                <c:pt idx="5391">
                  <c:v>1.13212</c:v>
                </c:pt>
                <c:pt idx="5392">
                  <c:v>1.1323299999999998</c:v>
                </c:pt>
                <c:pt idx="5393">
                  <c:v>1.1325399999999999</c:v>
                </c:pt>
                <c:pt idx="5394">
                  <c:v>1.1327499999999999</c:v>
                </c:pt>
                <c:pt idx="5395">
                  <c:v>1.1329599999999997</c:v>
                </c:pt>
                <c:pt idx="5396">
                  <c:v>1.1331699999999998</c:v>
                </c:pt>
                <c:pt idx="5397">
                  <c:v>1.1333799999999998</c:v>
                </c:pt>
                <c:pt idx="5398">
                  <c:v>1.1335899999999999</c:v>
                </c:pt>
                <c:pt idx="5399">
                  <c:v>1.1337999999999935</c:v>
                </c:pt>
                <c:pt idx="5400">
                  <c:v>1.1340099999999997</c:v>
                </c:pt>
                <c:pt idx="5401">
                  <c:v>1.13422</c:v>
                </c:pt>
                <c:pt idx="5402">
                  <c:v>1.1344299999999998</c:v>
                </c:pt>
                <c:pt idx="5403">
                  <c:v>1.1346399999999999</c:v>
                </c:pt>
                <c:pt idx="5404">
                  <c:v>1.1348499999999999</c:v>
                </c:pt>
                <c:pt idx="5405">
                  <c:v>1.1350599999999997</c:v>
                </c:pt>
                <c:pt idx="5406">
                  <c:v>1.1352699999999998</c:v>
                </c:pt>
                <c:pt idx="5407">
                  <c:v>1.1354799999999998</c:v>
                </c:pt>
                <c:pt idx="5408">
                  <c:v>1.1356899999999999</c:v>
                </c:pt>
                <c:pt idx="5409">
                  <c:v>1.1358999999999935</c:v>
                </c:pt>
                <c:pt idx="5410">
                  <c:v>1.1361099999999997</c:v>
                </c:pt>
                <c:pt idx="5411">
                  <c:v>1.13632</c:v>
                </c:pt>
                <c:pt idx="5412">
                  <c:v>1.1365299999999998</c:v>
                </c:pt>
                <c:pt idx="5413">
                  <c:v>1.1367399999999999</c:v>
                </c:pt>
                <c:pt idx="5414">
                  <c:v>1.1369499999999999</c:v>
                </c:pt>
                <c:pt idx="5415">
                  <c:v>1.1371599999999997</c:v>
                </c:pt>
                <c:pt idx="5416">
                  <c:v>1.1373699999999998</c:v>
                </c:pt>
                <c:pt idx="5417">
                  <c:v>1.1375799999999998</c:v>
                </c:pt>
                <c:pt idx="5418">
                  <c:v>1.1377899999999999</c:v>
                </c:pt>
                <c:pt idx="5419">
                  <c:v>1.1379999999999935</c:v>
                </c:pt>
                <c:pt idx="5420">
                  <c:v>1.1382099999999997</c:v>
                </c:pt>
                <c:pt idx="5421">
                  <c:v>1.13842</c:v>
                </c:pt>
                <c:pt idx="5422">
                  <c:v>1.1386299999999998</c:v>
                </c:pt>
                <c:pt idx="5423">
                  <c:v>1.1388399999999999</c:v>
                </c:pt>
                <c:pt idx="5424">
                  <c:v>1.1390499999999999</c:v>
                </c:pt>
                <c:pt idx="5425">
                  <c:v>1.1392599999999997</c:v>
                </c:pt>
                <c:pt idx="5426">
                  <c:v>1.1394699999999998</c:v>
                </c:pt>
                <c:pt idx="5427">
                  <c:v>1.1396799999999998</c:v>
                </c:pt>
                <c:pt idx="5428">
                  <c:v>1.1398899999999998</c:v>
                </c:pt>
                <c:pt idx="5429">
                  <c:v>1.1400999999999999</c:v>
                </c:pt>
                <c:pt idx="5430">
                  <c:v>1.1403099999999997</c:v>
                </c:pt>
                <c:pt idx="5431">
                  <c:v>1.14052</c:v>
                </c:pt>
                <c:pt idx="5432">
                  <c:v>1.1407299999999998</c:v>
                </c:pt>
                <c:pt idx="5433">
                  <c:v>1.1409399999999998</c:v>
                </c:pt>
                <c:pt idx="5434">
                  <c:v>1.1411499999999999</c:v>
                </c:pt>
                <c:pt idx="5435">
                  <c:v>1.1413599999999997</c:v>
                </c:pt>
                <c:pt idx="5436">
                  <c:v>1.1415699999999998</c:v>
                </c:pt>
                <c:pt idx="5437">
                  <c:v>1.1417799999999998</c:v>
                </c:pt>
                <c:pt idx="5438">
                  <c:v>1.1419899999999998</c:v>
                </c:pt>
                <c:pt idx="5439">
                  <c:v>1.1421999999999999</c:v>
                </c:pt>
                <c:pt idx="5440">
                  <c:v>1.1424099999999999</c:v>
                </c:pt>
                <c:pt idx="5441">
                  <c:v>1.1426199999999997</c:v>
                </c:pt>
                <c:pt idx="5442">
                  <c:v>1.1428299999999998</c:v>
                </c:pt>
                <c:pt idx="5443">
                  <c:v>1.1430399999999998</c:v>
                </c:pt>
                <c:pt idx="5444">
                  <c:v>1.1432499999999999</c:v>
                </c:pt>
                <c:pt idx="5445">
                  <c:v>1.1434599999999999</c:v>
                </c:pt>
                <c:pt idx="5446">
                  <c:v>1.143669999999994</c:v>
                </c:pt>
                <c:pt idx="5447">
                  <c:v>1.1438799999999998</c:v>
                </c:pt>
                <c:pt idx="5448">
                  <c:v>1.1440900000000001</c:v>
                </c:pt>
                <c:pt idx="5449">
                  <c:v>1.1442999999999999</c:v>
                </c:pt>
                <c:pt idx="5450">
                  <c:v>1.1445099999999999</c:v>
                </c:pt>
                <c:pt idx="5451">
                  <c:v>1.1447199999999997</c:v>
                </c:pt>
                <c:pt idx="5452">
                  <c:v>1.1449299999999998</c:v>
                </c:pt>
                <c:pt idx="5453">
                  <c:v>1.1451399999999998</c:v>
                </c:pt>
                <c:pt idx="5454">
                  <c:v>1.1453499999999999</c:v>
                </c:pt>
                <c:pt idx="5455">
                  <c:v>1.1455599999999999</c:v>
                </c:pt>
                <c:pt idx="5456">
                  <c:v>1.145769999999994</c:v>
                </c:pt>
                <c:pt idx="5457">
                  <c:v>1.1459799999999998</c:v>
                </c:pt>
                <c:pt idx="5458">
                  <c:v>1.14619</c:v>
                </c:pt>
                <c:pt idx="5459">
                  <c:v>1.1463999999999999</c:v>
                </c:pt>
                <c:pt idx="5460">
                  <c:v>1.1466099999999999</c:v>
                </c:pt>
                <c:pt idx="5461">
                  <c:v>1.1468199999999997</c:v>
                </c:pt>
                <c:pt idx="5462">
                  <c:v>1.1470299999999998</c:v>
                </c:pt>
                <c:pt idx="5463">
                  <c:v>1.1472399999999998</c:v>
                </c:pt>
                <c:pt idx="5464">
                  <c:v>1.1474499999999999</c:v>
                </c:pt>
                <c:pt idx="5465">
                  <c:v>1.1476599999999999</c:v>
                </c:pt>
                <c:pt idx="5466">
                  <c:v>1.147869999999994</c:v>
                </c:pt>
                <c:pt idx="5467">
                  <c:v>1.1480800000000062</c:v>
                </c:pt>
                <c:pt idx="5468">
                  <c:v>1.14829</c:v>
                </c:pt>
                <c:pt idx="5469">
                  <c:v>1.1484999999999999</c:v>
                </c:pt>
                <c:pt idx="5470">
                  <c:v>1.1487099999999999</c:v>
                </c:pt>
                <c:pt idx="5471">
                  <c:v>1.1489199999999997</c:v>
                </c:pt>
                <c:pt idx="5472">
                  <c:v>1.1491299999999998</c:v>
                </c:pt>
                <c:pt idx="5473">
                  <c:v>1.1493399999999998</c:v>
                </c:pt>
                <c:pt idx="5474">
                  <c:v>1.1495499999999998</c:v>
                </c:pt>
                <c:pt idx="5475">
                  <c:v>1.1497599999999999</c:v>
                </c:pt>
                <c:pt idx="5476">
                  <c:v>1.1499699999999939</c:v>
                </c:pt>
                <c:pt idx="5477">
                  <c:v>1.1501800000000062</c:v>
                </c:pt>
                <c:pt idx="5478">
                  <c:v>1.15039</c:v>
                </c:pt>
                <c:pt idx="5479">
                  <c:v>1.1505999999999998</c:v>
                </c:pt>
                <c:pt idx="5480">
                  <c:v>1.1508099999999999</c:v>
                </c:pt>
                <c:pt idx="5481">
                  <c:v>1.1510199999999997</c:v>
                </c:pt>
                <c:pt idx="5482">
                  <c:v>1.1512299999999998</c:v>
                </c:pt>
                <c:pt idx="5483">
                  <c:v>1.1514399999999998</c:v>
                </c:pt>
                <c:pt idx="5484">
                  <c:v>1.1516499999999998</c:v>
                </c:pt>
                <c:pt idx="5485">
                  <c:v>1.1518599999999999</c:v>
                </c:pt>
                <c:pt idx="5486">
                  <c:v>1.1520699999999997</c:v>
                </c:pt>
                <c:pt idx="5487">
                  <c:v>1.1522799999999997</c:v>
                </c:pt>
                <c:pt idx="5488">
                  <c:v>1.15249</c:v>
                </c:pt>
                <c:pt idx="5489">
                  <c:v>1.1526999999999998</c:v>
                </c:pt>
                <c:pt idx="5490">
                  <c:v>1.1529099999999999</c:v>
                </c:pt>
                <c:pt idx="5491">
                  <c:v>1.1531199999999999</c:v>
                </c:pt>
                <c:pt idx="5492">
                  <c:v>1.153329999999994</c:v>
                </c:pt>
                <c:pt idx="5493">
                  <c:v>1.1535399999999998</c:v>
                </c:pt>
                <c:pt idx="5494">
                  <c:v>1.1537499999999998</c:v>
                </c:pt>
                <c:pt idx="5495">
                  <c:v>1.1539599999999999</c:v>
                </c:pt>
                <c:pt idx="5496">
                  <c:v>1.1541699999999999</c:v>
                </c:pt>
                <c:pt idx="5497">
                  <c:v>1.1543799999999997</c:v>
                </c:pt>
                <c:pt idx="5498">
                  <c:v>1.15459</c:v>
                </c:pt>
                <c:pt idx="5499">
                  <c:v>1.1547999999999998</c:v>
                </c:pt>
                <c:pt idx="5500">
                  <c:v>1.1550099999999999</c:v>
                </c:pt>
                <c:pt idx="5501">
                  <c:v>1.1552199999999999</c:v>
                </c:pt>
                <c:pt idx="5502">
                  <c:v>1.155429999999994</c:v>
                </c:pt>
                <c:pt idx="5503">
                  <c:v>1.1556399999999998</c:v>
                </c:pt>
                <c:pt idx="5504">
                  <c:v>1.1558499999999998</c:v>
                </c:pt>
                <c:pt idx="5505">
                  <c:v>1.1560600000000001</c:v>
                </c:pt>
                <c:pt idx="5506">
                  <c:v>1.1562699999999999</c:v>
                </c:pt>
                <c:pt idx="5507">
                  <c:v>1.1564799999999997</c:v>
                </c:pt>
                <c:pt idx="5508">
                  <c:v>1.15669</c:v>
                </c:pt>
                <c:pt idx="5509">
                  <c:v>1.1568999999999998</c:v>
                </c:pt>
                <c:pt idx="5510">
                  <c:v>1.1571099999999999</c:v>
                </c:pt>
                <c:pt idx="5511">
                  <c:v>1.1573199999999999</c:v>
                </c:pt>
                <c:pt idx="5512">
                  <c:v>1.157529999999994</c:v>
                </c:pt>
                <c:pt idx="5513">
                  <c:v>1.1577399999999998</c:v>
                </c:pt>
                <c:pt idx="5514">
                  <c:v>1.1579499999999998</c:v>
                </c:pt>
                <c:pt idx="5515">
                  <c:v>1.1581600000000001</c:v>
                </c:pt>
                <c:pt idx="5516">
                  <c:v>1.1583699999999999</c:v>
                </c:pt>
                <c:pt idx="5517">
                  <c:v>1.1585799999999997</c:v>
                </c:pt>
                <c:pt idx="5518">
                  <c:v>1.15879</c:v>
                </c:pt>
                <c:pt idx="5519">
                  <c:v>1.1589999999999998</c:v>
                </c:pt>
                <c:pt idx="5520">
                  <c:v>1.1592099999999999</c:v>
                </c:pt>
                <c:pt idx="5521">
                  <c:v>1.1594199999999999</c:v>
                </c:pt>
                <c:pt idx="5522">
                  <c:v>1.1596299999999939</c:v>
                </c:pt>
                <c:pt idx="5523">
                  <c:v>1.1598399999999998</c:v>
                </c:pt>
                <c:pt idx="5524">
                  <c:v>1.1600500000000069</c:v>
                </c:pt>
                <c:pt idx="5525">
                  <c:v>1.1602600000000001</c:v>
                </c:pt>
                <c:pt idx="5526">
                  <c:v>1.1604699999999999</c:v>
                </c:pt>
                <c:pt idx="5527">
                  <c:v>1.1606799999999997</c:v>
                </c:pt>
                <c:pt idx="5528">
                  <c:v>1.16089</c:v>
                </c:pt>
                <c:pt idx="5529">
                  <c:v>1.1610999999999998</c:v>
                </c:pt>
                <c:pt idx="5530">
                  <c:v>1.1613099999999998</c:v>
                </c:pt>
                <c:pt idx="5531">
                  <c:v>1.1615199999999999</c:v>
                </c:pt>
                <c:pt idx="5532">
                  <c:v>1.1617299999999939</c:v>
                </c:pt>
                <c:pt idx="5533">
                  <c:v>1.1619399999999998</c:v>
                </c:pt>
                <c:pt idx="5534">
                  <c:v>1.1621500000000062</c:v>
                </c:pt>
                <c:pt idx="5535">
                  <c:v>1.1623600000000001</c:v>
                </c:pt>
                <c:pt idx="5536">
                  <c:v>1.1625699999999999</c:v>
                </c:pt>
                <c:pt idx="5537">
                  <c:v>1.1627799999999997</c:v>
                </c:pt>
                <c:pt idx="5538">
                  <c:v>1.1629899999999997</c:v>
                </c:pt>
                <c:pt idx="5539">
                  <c:v>1.1631999999999998</c:v>
                </c:pt>
                <c:pt idx="5540">
                  <c:v>1.1634099999999998</c:v>
                </c:pt>
                <c:pt idx="5541">
                  <c:v>1.1636199999999999</c:v>
                </c:pt>
                <c:pt idx="5542">
                  <c:v>1.1638299999999935</c:v>
                </c:pt>
                <c:pt idx="5543">
                  <c:v>1.1640399999999997</c:v>
                </c:pt>
                <c:pt idx="5544">
                  <c:v>1.1642500000000062</c:v>
                </c:pt>
                <c:pt idx="5545">
                  <c:v>1.1644600000000001</c:v>
                </c:pt>
                <c:pt idx="5546">
                  <c:v>1.1646699999999999</c:v>
                </c:pt>
                <c:pt idx="5547">
                  <c:v>1.1648799999999999</c:v>
                </c:pt>
                <c:pt idx="5548">
                  <c:v>1.1650899999999997</c:v>
                </c:pt>
                <c:pt idx="5549">
                  <c:v>1.1652999999999998</c:v>
                </c:pt>
                <c:pt idx="5550">
                  <c:v>1.1655099999999998</c:v>
                </c:pt>
                <c:pt idx="5551">
                  <c:v>1.1657199999999999</c:v>
                </c:pt>
                <c:pt idx="5552">
                  <c:v>1.1659299999999935</c:v>
                </c:pt>
                <c:pt idx="5553">
                  <c:v>1.1661399999999997</c:v>
                </c:pt>
                <c:pt idx="5554">
                  <c:v>1.1663500000000062</c:v>
                </c:pt>
                <c:pt idx="5555">
                  <c:v>1.16656</c:v>
                </c:pt>
                <c:pt idx="5556">
                  <c:v>1.1667699999999999</c:v>
                </c:pt>
                <c:pt idx="5557">
                  <c:v>1.1669799999999999</c:v>
                </c:pt>
                <c:pt idx="5558">
                  <c:v>1.1671899999999997</c:v>
                </c:pt>
                <c:pt idx="5559">
                  <c:v>1.1673999999999998</c:v>
                </c:pt>
                <c:pt idx="5560">
                  <c:v>1.1676099999999998</c:v>
                </c:pt>
                <c:pt idx="5561">
                  <c:v>1.1678199999999999</c:v>
                </c:pt>
                <c:pt idx="5562">
                  <c:v>1.1680299999999999</c:v>
                </c:pt>
                <c:pt idx="5563">
                  <c:v>1.1682399999999997</c:v>
                </c:pt>
                <c:pt idx="5564">
                  <c:v>1.1684500000000062</c:v>
                </c:pt>
                <c:pt idx="5565">
                  <c:v>1.16866</c:v>
                </c:pt>
                <c:pt idx="5566">
                  <c:v>1.1688699999999999</c:v>
                </c:pt>
                <c:pt idx="5567">
                  <c:v>1.1690799999999999</c:v>
                </c:pt>
                <c:pt idx="5568">
                  <c:v>1.1692899999999997</c:v>
                </c:pt>
                <c:pt idx="5569">
                  <c:v>1.1694999999999998</c:v>
                </c:pt>
                <c:pt idx="5570">
                  <c:v>1.1697099999999998</c:v>
                </c:pt>
                <c:pt idx="5571">
                  <c:v>1.1699199999999998</c:v>
                </c:pt>
                <c:pt idx="5572">
                  <c:v>1.1701299999999999</c:v>
                </c:pt>
                <c:pt idx="5573">
                  <c:v>1.1703399999999997</c:v>
                </c:pt>
                <c:pt idx="5574">
                  <c:v>1.1705500000000062</c:v>
                </c:pt>
                <c:pt idx="5575">
                  <c:v>1.17076</c:v>
                </c:pt>
                <c:pt idx="5576">
                  <c:v>1.1709699999999998</c:v>
                </c:pt>
                <c:pt idx="5577">
                  <c:v>1.1711799999999999</c:v>
                </c:pt>
                <c:pt idx="5578">
                  <c:v>1.1713899999999997</c:v>
                </c:pt>
                <c:pt idx="5579">
                  <c:v>1.1715999999999998</c:v>
                </c:pt>
                <c:pt idx="5580">
                  <c:v>1.1718099999999998</c:v>
                </c:pt>
                <c:pt idx="5581">
                  <c:v>1.1720200000000001</c:v>
                </c:pt>
                <c:pt idx="5582">
                  <c:v>1.1722299999999999</c:v>
                </c:pt>
                <c:pt idx="5583">
                  <c:v>1.1724399999999997</c:v>
                </c:pt>
                <c:pt idx="5584">
                  <c:v>1.1726499999999997</c:v>
                </c:pt>
                <c:pt idx="5585">
                  <c:v>1.17286</c:v>
                </c:pt>
                <c:pt idx="5586">
                  <c:v>1.1730699999999998</c:v>
                </c:pt>
                <c:pt idx="5587">
                  <c:v>1.1732799999999999</c:v>
                </c:pt>
                <c:pt idx="5588">
                  <c:v>1.1734899999999999</c:v>
                </c:pt>
                <c:pt idx="5589">
                  <c:v>1.173699999999994</c:v>
                </c:pt>
                <c:pt idx="5590">
                  <c:v>1.1739099999999998</c:v>
                </c:pt>
                <c:pt idx="5591">
                  <c:v>1.1741200000000001</c:v>
                </c:pt>
                <c:pt idx="5592">
                  <c:v>1.1743299999999999</c:v>
                </c:pt>
                <c:pt idx="5593">
                  <c:v>1.1745399999999999</c:v>
                </c:pt>
                <c:pt idx="5594">
                  <c:v>1.1747499999999997</c:v>
                </c:pt>
                <c:pt idx="5595">
                  <c:v>1.17496</c:v>
                </c:pt>
                <c:pt idx="5596">
                  <c:v>1.1751699999999998</c:v>
                </c:pt>
                <c:pt idx="5597">
                  <c:v>1.1753799999999999</c:v>
                </c:pt>
                <c:pt idx="5598">
                  <c:v>1.1755899999999999</c:v>
                </c:pt>
                <c:pt idx="5599">
                  <c:v>1.175799999999994</c:v>
                </c:pt>
                <c:pt idx="5600">
                  <c:v>1.1760100000000062</c:v>
                </c:pt>
                <c:pt idx="5601">
                  <c:v>1.17622</c:v>
                </c:pt>
                <c:pt idx="5602">
                  <c:v>1.1764299999999999</c:v>
                </c:pt>
                <c:pt idx="5603">
                  <c:v>1.1766399999999999</c:v>
                </c:pt>
                <c:pt idx="5604">
                  <c:v>1.1768499999999997</c:v>
                </c:pt>
                <c:pt idx="5605">
                  <c:v>1.17706</c:v>
                </c:pt>
                <c:pt idx="5606">
                  <c:v>1.1772699999999998</c:v>
                </c:pt>
                <c:pt idx="5607">
                  <c:v>1.1774799999999999</c:v>
                </c:pt>
                <c:pt idx="5608">
                  <c:v>1.1776899999999999</c:v>
                </c:pt>
                <c:pt idx="5609">
                  <c:v>1.177899999999994</c:v>
                </c:pt>
                <c:pt idx="5610">
                  <c:v>1.1781100000000062</c:v>
                </c:pt>
                <c:pt idx="5611">
                  <c:v>1.17832</c:v>
                </c:pt>
                <c:pt idx="5612">
                  <c:v>1.1785299999999999</c:v>
                </c:pt>
                <c:pt idx="5613">
                  <c:v>1.1787399999999999</c:v>
                </c:pt>
                <c:pt idx="5614">
                  <c:v>1.1789499999999997</c:v>
                </c:pt>
                <c:pt idx="5615">
                  <c:v>1.17916</c:v>
                </c:pt>
                <c:pt idx="5616">
                  <c:v>1.1793699999999998</c:v>
                </c:pt>
                <c:pt idx="5617">
                  <c:v>1.1795799999999999</c:v>
                </c:pt>
                <c:pt idx="5618">
                  <c:v>1.1797899999999999</c:v>
                </c:pt>
                <c:pt idx="5619">
                  <c:v>1.1799999999999939</c:v>
                </c:pt>
                <c:pt idx="5620">
                  <c:v>1.1802100000000062</c:v>
                </c:pt>
                <c:pt idx="5621">
                  <c:v>1.18042</c:v>
                </c:pt>
                <c:pt idx="5622">
                  <c:v>1.1806299999999998</c:v>
                </c:pt>
                <c:pt idx="5623">
                  <c:v>1.1808399999999999</c:v>
                </c:pt>
                <c:pt idx="5624">
                  <c:v>1.1810499999999997</c:v>
                </c:pt>
                <c:pt idx="5625">
                  <c:v>1.18126</c:v>
                </c:pt>
                <c:pt idx="5626">
                  <c:v>1.1814699999999998</c:v>
                </c:pt>
                <c:pt idx="5627">
                  <c:v>1.1816799999999998</c:v>
                </c:pt>
                <c:pt idx="5628">
                  <c:v>1.1818899999999999</c:v>
                </c:pt>
                <c:pt idx="5629">
                  <c:v>1.1820999999999997</c:v>
                </c:pt>
                <c:pt idx="5630">
                  <c:v>1.1823100000000055</c:v>
                </c:pt>
                <c:pt idx="5631">
                  <c:v>1.18252</c:v>
                </c:pt>
                <c:pt idx="5632">
                  <c:v>1.1827299999999998</c:v>
                </c:pt>
                <c:pt idx="5633">
                  <c:v>1.1829399999999999</c:v>
                </c:pt>
                <c:pt idx="5634">
                  <c:v>1.1831499999999997</c:v>
                </c:pt>
                <c:pt idx="5635">
                  <c:v>1.1833599999999997</c:v>
                </c:pt>
                <c:pt idx="5636">
                  <c:v>1.1835699999999998</c:v>
                </c:pt>
                <c:pt idx="5637">
                  <c:v>1.1837799999999998</c:v>
                </c:pt>
                <c:pt idx="5638">
                  <c:v>1.1839899999999999</c:v>
                </c:pt>
                <c:pt idx="5639">
                  <c:v>1.1841999999999999</c:v>
                </c:pt>
                <c:pt idx="5640">
                  <c:v>1.1844099999999997</c:v>
                </c:pt>
                <c:pt idx="5641">
                  <c:v>1.18462</c:v>
                </c:pt>
                <c:pt idx="5642">
                  <c:v>1.1848299999999998</c:v>
                </c:pt>
                <c:pt idx="5643">
                  <c:v>1.1850399999999999</c:v>
                </c:pt>
                <c:pt idx="5644">
                  <c:v>1.1852499999999999</c:v>
                </c:pt>
                <c:pt idx="5645">
                  <c:v>1.1854599999999997</c:v>
                </c:pt>
                <c:pt idx="5646">
                  <c:v>1.1856699999999998</c:v>
                </c:pt>
                <c:pt idx="5647">
                  <c:v>1.1858799999999998</c:v>
                </c:pt>
                <c:pt idx="5648">
                  <c:v>1.1860900000000001</c:v>
                </c:pt>
                <c:pt idx="5649">
                  <c:v>1.1862999999999999</c:v>
                </c:pt>
                <c:pt idx="5650">
                  <c:v>1.1865099999999997</c:v>
                </c:pt>
                <c:pt idx="5651">
                  <c:v>1.18672</c:v>
                </c:pt>
                <c:pt idx="5652">
                  <c:v>1.1869299999999998</c:v>
                </c:pt>
                <c:pt idx="5653">
                  <c:v>1.1871399999999999</c:v>
                </c:pt>
                <c:pt idx="5654">
                  <c:v>1.1873499999999999</c:v>
                </c:pt>
                <c:pt idx="5655">
                  <c:v>1.1875599999999997</c:v>
                </c:pt>
                <c:pt idx="5656">
                  <c:v>1.1877699999999998</c:v>
                </c:pt>
                <c:pt idx="5657">
                  <c:v>1.1879799999999998</c:v>
                </c:pt>
                <c:pt idx="5658">
                  <c:v>1.1881900000000001</c:v>
                </c:pt>
                <c:pt idx="5659">
                  <c:v>1.1883999999999999</c:v>
                </c:pt>
                <c:pt idx="5660">
                  <c:v>1.1886099999999997</c:v>
                </c:pt>
                <c:pt idx="5661">
                  <c:v>1.18882</c:v>
                </c:pt>
                <c:pt idx="5662">
                  <c:v>1.1890299999999998</c:v>
                </c:pt>
                <c:pt idx="5663">
                  <c:v>1.1892399999999999</c:v>
                </c:pt>
                <c:pt idx="5664">
                  <c:v>1.1894499999999999</c:v>
                </c:pt>
                <c:pt idx="5665">
                  <c:v>1.1896599999999997</c:v>
                </c:pt>
                <c:pt idx="5666">
                  <c:v>1.1898699999999998</c:v>
                </c:pt>
                <c:pt idx="5667">
                  <c:v>1.1900800000000069</c:v>
                </c:pt>
                <c:pt idx="5668">
                  <c:v>1.1902900000000001</c:v>
                </c:pt>
                <c:pt idx="5669">
                  <c:v>1.1904999999999999</c:v>
                </c:pt>
                <c:pt idx="5670">
                  <c:v>1.1907099999999997</c:v>
                </c:pt>
                <c:pt idx="5671">
                  <c:v>1.19092</c:v>
                </c:pt>
                <c:pt idx="5672">
                  <c:v>1.1911299999999998</c:v>
                </c:pt>
                <c:pt idx="5673">
                  <c:v>1.1913399999999998</c:v>
                </c:pt>
                <c:pt idx="5674">
                  <c:v>1.1915499999999999</c:v>
                </c:pt>
                <c:pt idx="5675">
                  <c:v>1.1917599999999997</c:v>
                </c:pt>
                <c:pt idx="5676">
                  <c:v>1.1919699999999998</c:v>
                </c:pt>
                <c:pt idx="5677">
                  <c:v>1.1921800000000062</c:v>
                </c:pt>
                <c:pt idx="5678">
                  <c:v>1.1923900000000001</c:v>
                </c:pt>
                <c:pt idx="5679">
                  <c:v>1.1925999999999999</c:v>
                </c:pt>
                <c:pt idx="5680">
                  <c:v>1.1928099999999997</c:v>
                </c:pt>
                <c:pt idx="5681">
                  <c:v>1.1930199999999997</c:v>
                </c:pt>
                <c:pt idx="5682">
                  <c:v>1.1932299999999998</c:v>
                </c:pt>
                <c:pt idx="5683">
                  <c:v>1.1934399999999998</c:v>
                </c:pt>
                <c:pt idx="5684">
                  <c:v>1.1936499999999999</c:v>
                </c:pt>
                <c:pt idx="5685">
                  <c:v>1.1938599999999997</c:v>
                </c:pt>
                <c:pt idx="5686">
                  <c:v>1.1940699999999997</c:v>
                </c:pt>
                <c:pt idx="5687">
                  <c:v>1.1942800000000062</c:v>
                </c:pt>
                <c:pt idx="5688">
                  <c:v>1.1944900000000001</c:v>
                </c:pt>
                <c:pt idx="5689">
                  <c:v>1.1946999999999999</c:v>
                </c:pt>
                <c:pt idx="5690">
                  <c:v>1.1949099999999999</c:v>
                </c:pt>
                <c:pt idx="5691">
                  <c:v>1.1951199999999997</c:v>
                </c:pt>
                <c:pt idx="5692">
                  <c:v>1.1953299999999998</c:v>
                </c:pt>
                <c:pt idx="5693">
                  <c:v>1.1955399999999998</c:v>
                </c:pt>
                <c:pt idx="5694">
                  <c:v>1.1957499999999999</c:v>
                </c:pt>
                <c:pt idx="5695">
                  <c:v>1.1959599999999999</c:v>
                </c:pt>
                <c:pt idx="5696">
                  <c:v>1.1961699999999997</c:v>
                </c:pt>
                <c:pt idx="5697">
                  <c:v>1.1963800000000062</c:v>
                </c:pt>
                <c:pt idx="5698">
                  <c:v>1.19659</c:v>
                </c:pt>
                <c:pt idx="5699">
                  <c:v>1.1967999999999999</c:v>
                </c:pt>
                <c:pt idx="5700">
                  <c:v>1.1970099999999999</c:v>
                </c:pt>
                <c:pt idx="5701">
                  <c:v>1.1972199999999997</c:v>
                </c:pt>
                <c:pt idx="5702">
                  <c:v>1.1974299999999998</c:v>
                </c:pt>
                <c:pt idx="5703">
                  <c:v>1.1976399999999998</c:v>
                </c:pt>
                <c:pt idx="5704">
                  <c:v>1.1978499999999999</c:v>
                </c:pt>
                <c:pt idx="5705">
                  <c:v>1.1980600000000001</c:v>
                </c:pt>
                <c:pt idx="5706">
                  <c:v>1.1982699999999997</c:v>
                </c:pt>
                <c:pt idx="5707">
                  <c:v>1.1984800000000062</c:v>
                </c:pt>
                <c:pt idx="5708">
                  <c:v>1.19869</c:v>
                </c:pt>
                <c:pt idx="5709">
                  <c:v>1.1988999999999999</c:v>
                </c:pt>
                <c:pt idx="5710">
                  <c:v>1.1991099999999999</c:v>
                </c:pt>
                <c:pt idx="5711">
                  <c:v>1.1993199999999997</c:v>
                </c:pt>
                <c:pt idx="5712">
                  <c:v>1.1995299999999998</c:v>
                </c:pt>
                <c:pt idx="5713">
                  <c:v>1.1997399999999998</c:v>
                </c:pt>
                <c:pt idx="5714">
                  <c:v>1.1999499999999999</c:v>
                </c:pt>
                <c:pt idx="5715">
                  <c:v>1.2001599999999999</c:v>
                </c:pt>
                <c:pt idx="5716">
                  <c:v>1.2003699999999939</c:v>
                </c:pt>
                <c:pt idx="5717">
                  <c:v>1.2005799999999998</c:v>
                </c:pt>
                <c:pt idx="5718">
                  <c:v>1.2007899999999998</c:v>
                </c:pt>
                <c:pt idx="5719">
                  <c:v>1.2009999999999927</c:v>
                </c:pt>
                <c:pt idx="5720">
                  <c:v>1.2012099999999934</c:v>
                </c:pt>
                <c:pt idx="5721">
                  <c:v>1.2014199999999939</c:v>
                </c:pt>
                <c:pt idx="5722">
                  <c:v>1.2016299999999895</c:v>
                </c:pt>
                <c:pt idx="5723">
                  <c:v>1.2018399999999914</c:v>
                </c:pt>
                <c:pt idx="5724">
                  <c:v>1.2020499999999998</c:v>
                </c:pt>
                <c:pt idx="5725">
                  <c:v>1.2022599999999999</c:v>
                </c:pt>
                <c:pt idx="5726">
                  <c:v>1.2024699999999939</c:v>
                </c:pt>
                <c:pt idx="5727">
                  <c:v>1.2026799999999978</c:v>
                </c:pt>
                <c:pt idx="5728">
                  <c:v>1.2028899999999998</c:v>
                </c:pt>
                <c:pt idx="5729">
                  <c:v>1.2030999999999918</c:v>
                </c:pt>
                <c:pt idx="5730">
                  <c:v>1.203309999999993</c:v>
                </c:pt>
                <c:pt idx="5731">
                  <c:v>1.2035199999999935</c:v>
                </c:pt>
                <c:pt idx="5732">
                  <c:v>1.2037299999999886</c:v>
                </c:pt>
                <c:pt idx="5733">
                  <c:v>1.2039399999999898</c:v>
                </c:pt>
                <c:pt idx="5734">
                  <c:v>1.2041499999999998</c:v>
                </c:pt>
                <c:pt idx="5735">
                  <c:v>1.2043599999999999</c:v>
                </c:pt>
                <c:pt idx="5736">
                  <c:v>1.2045699999999933</c:v>
                </c:pt>
                <c:pt idx="5737">
                  <c:v>1.204779999999994</c:v>
                </c:pt>
                <c:pt idx="5738">
                  <c:v>1.2049899999999998</c:v>
                </c:pt>
                <c:pt idx="5739">
                  <c:v>1.2051999999999914</c:v>
                </c:pt>
                <c:pt idx="5740">
                  <c:v>1.2054099999999928</c:v>
                </c:pt>
                <c:pt idx="5741">
                  <c:v>1.2056199999999935</c:v>
                </c:pt>
                <c:pt idx="5742">
                  <c:v>1.2058299999999882</c:v>
                </c:pt>
                <c:pt idx="5743">
                  <c:v>1.2060399999999998</c:v>
                </c:pt>
                <c:pt idx="5744">
                  <c:v>1.2062499999999998</c:v>
                </c:pt>
                <c:pt idx="5745">
                  <c:v>1.2064599999999999</c:v>
                </c:pt>
                <c:pt idx="5746">
                  <c:v>1.2066699999999935</c:v>
                </c:pt>
                <c:pt idx="5747">
                  <c:v>1.206879999999994</c:v>
                </c:pt>
                <c:pt idx="5748">
                  <c:v>1.2070899999999998</c:v>
                </c:pt>
                <c:pt idx="5749">
                  <c:v>1.2072999999999914</c:v>
                </c:pt>
                <c:pt idx="5750">
                  <c:v>1.2075099999999928</c:v>
                </c:pt>
                <c:pt idx="5751">
                  <c:v>1.2077199999999935</c:v>
                </c:pt>
                <c:pt idx="5752">
                  <c:v>1.2079299999999882</c:v>
                </c:pt>
                <c:pt idx="5753">
                  <c:v>1.2081399999999998</c:v>
                </c:pt>
                <c:pt idx="5754">
                  <c:v>1.2083499999999998</c:v>
                </c:pt>
                <c:pt idx="5755">
                  <c:v>1.2085599999999999</c:v>
                </c:pt>
                <c:pt idx="5756">
                  <c:v>1.2087699999999935</c:v>
                </c:pt>
                <c:pt idx="5757">
                  <c:v>1.2089799999999939</c:v>
                </c:pt>
                <c:pt idx="5758">
                  <c:v>1.2091899999999998</c:v>
                </c:pt>
                <c:pt idx="5759">
                  <c:v>1.2093999999999914</c:v>
                </c:pt>
                <c:pt idx="5760">
                  <c:v>1.2096099999999927</c:v>
                </c:pt>
                <c:pt idx="5761">
                  <c:v>1.2098199999999935</c:v>
                </c:pt>
                <c:pt idx="5762">
                  <c:v>1.2100299999999939</c:v>
                </c:pt>
                <c:pt idx="5763">
                  <c:v>1.2102399999999998</c:v>
                </c:pt>
                <c:pt idx="5764">
                  <c:v>1.2104499999999998</c:v>
                </c:pt>
                <c:pt idx="5765">
                  <c:v>1.2106599999999998</c:v>
                </c:pt>
                <c:pt idx="5766">
                  <c:v>1.2108699999999935</c:v>
                </c:pt>
                <c:pt idx="5767">
                  <c:v>1.2110799999999939</c:v>
                </c:pt>
                <c:pt idx="5768">
                  <c:v>1.2112899999999998</c:v>
                </c:pt>
                <c:pt idx="5769">
                  <c:v>1.2114999999999914</c:v>
                </c:pt>
                <c:pt idx="5770">
                  <c:v>1.2117099999999927</c:v>
                </c:pt>
                <c:pt idx="5771">
                  <c:v>1.2119199999999934</c:v>
                </c:pt>
                <c:pt idx="5772">
                  <c:v>1.2121299999999939</c:v>
                </c:pt>
                <c:pt idx="5773">
                  <c:v>1.2123399999999998</c:v>
                </c:pt>
                <c:pt idx="5774">
                  <c:v>1.2125499999999998</c:v>
                </c:pt>
                <c:pt idx="5775">
                  <c:v>1.2127599999999998</c:v>
                </c:pt>
                <c:pt idx="5776">
                  <c:v>1.2129699999999932</c:v>
                </c:pt>
                <c:pt idx="5777">
                  <c:v>1.2131799999999937</c:v>
                </c:pt>
                <c:pt idx="5778">
                  <c:v>1.213389999999994</c:v>
                </c:pt>
                <c:pt idx="5779">
                  <c:v>1.2135999999999902</c:v>
                </c:pt>
                <c:pt idx="5780">
                  <c:v>1.2138099999999916</c:v>
                </c:pt>
                <c:pt idx="5781">
                  <c:v>1.2140199999999999</c:v>
                </c:pt>
                <c:pt idx="5782">
                  <c:v>1.2142299999999933</c:v>
                </c:pt>
                <c:pt idx="5783">
                  <c:v>1.214439999999994</c:v>
                </c:pt>
                <c:pt idx="5784">
                  <c:v>1.2146499999999998</c:v>
                </c:pt>
                <c:pt idx="5785">
                  <c:v>1.2148599999999998</c:v>
                </c:pt>
                <c:pt idx="5786">
                  <c:v>1.2150699999999928</c:v>
                </c:pt>
                <c:pt idx="5787">
                  <c:v>1.2152799999999933</c:v>
                </c:pt>
                <c:pt idx="5788">
                  <c:v>1.215489999999994</c:v>
                </c:pt>
                <c:pt idx="5789">
                  <c:v>1.2156999999999896</c:v>
                </c:pt>
                <c:pt idx="5790">
                  <c:v>1.2159099999999914</c:v>
                </c:pt>
                <c:pt idx="5791">
                  <c:v>1.2161199999999999</c:v>
                </c:pt>
                <c:pt idx="5792">
                  <c:v>1.2163299999999935</c:v>
                </c:pt>
                <c:pt idx="5793">
                  <c:v>1.216539999999994</c:v>
                </c:pt>
                <c:pt idx="5794">
                  <c:v>1.2167499999999998</c:v>
                </c:pt>
                <c:pt idx="5795">
                  <c:v>1.2169599999999998</c:v>
                </c:pt>
                <c:pt idx="5796">
                  <c:v>1.2171699999999928</c:v>
                </c:pt>
                <c:pt idx="5797">
                  <c:v>1.2173799999999935</c:v>
                </c:pt>
                <c:pt idx="5798">
                  <c:v>1.217589999999994</c:v>
                </c:pt>
                <c:pt idx="5799">
                  <c:v>1.2177999999999896</c:v>
                </c:pt>
                <c:pt idx="5800">
                  <c:v>1.2180099999999998</c:v>
                </c:pt>
                <c:pt idx="5801">
                  <c:v>1.2182199999999999</c:v>
                </c:pt>
                <c:pt idx="5802">
                  <c:v>1.2184299999999935</c:v>
                </c:pt>
                <c:pt idx="5803">
                  <c:v>1.218639999999994</c:v>
                </c:pt>
                <c:pt idx="5804">
                  <c:v>1.2188499999999998</c:v>
                </c:pt>
                <c:pt idx="5805">
                  <c:v>1.2190599999999998</c:v>
                </c:pt>
                <c:pt idx="5806">
                  <c:v>1.2192699999999927</c:v>
                </c:pt>
                <c:pt idx="5807">
                  <c:v>1.2194799999999935</c:v>
                </c:pt>
                <c:pt idx="5808">
                  <c:v>1.2196899999999939</c:v>
                </c:pt>
                <c:pt idx="5809">
                  <c:v>1.2198999999999895</c:v>
                </c:pt>
                <c:pt idx="5810">
                  <c:v>1.2201099999999998</c:v>
                </c:pt>
                <c:pt idx="5811">
                  <c:v>1.2203199999999998</c:v>
                </c:pt>
                <c:pt idx="5812">
                  <c:v>1.2205299999999935</c:v>
                </c:pt>
                <c:pt idx="5813">
                  <c:v>1.2207399999999939</c:v>
                </c:pt>
                <c:pt idx="5814">
                  <c:v>1.2209499999999998</c:v>
                </c:pt>
                <c:pt idx="5815">
                  <c:v>1.2211599999999998</c:v>
                </c:pt>
                <c:pt idx="5816">
                  <c:v>1.2213699999999927</c:v>
                </c:pt>
                <c:pt idx="5817">
                  <c:v>1.2215799999999934</c:v>
                </c:pt>
                <c:pt idx="5818">
                  <c:v>1.2217899999999939</c:v>
                </c:pt>
                <c:pt idx="5819">
                  <c:v>1.2219999999999895</c:v>
                </c:pt>
                <c:pt idx="5820">
                  <c:v>1.2222099999999998</c:v>
                </c:pt>
                <c:pt idx="5821">
                  <c:v>1.2224199999999998</c:v>
                </c:pt>
                <c:pt idx="5822">
                  <c:v>1.2226299999999934</c:v>
                </c:pt>
                <c:pt idx="5823">
                  <c:v>1.2228399999999939</c:v>
                </c:pt>
                <c:pt idx="5824">
                  <c:v>1.2230499999999978</c:v>
                </c:pt>
                <c:pt idx="5825">
                  <c:v>1.2232599999999998</c:v>
                </c:pt>
                <c:pt idx="5826">
                  <c:v>1.2234699999999918</c:v>
                </c:pt>
                <c:pt idx="5827">
                  <c:v>1.2236799999999928</c:v>
                </c:pt>
                <c:pt idx="5828">
                  <c:v>1.2238899999999933</c:v>
                </c:pt>
                <c:pt idx="5829">
                  <c:v>1.224099999999994</c:v>
                </c:pt>
                <c:pt idx="5830">
                  <c:v>1.2243099999999998</c:v>
                </c:pt>
                <c:pt idx="5831">
                  <c:v>1.2245199999999998</c:v>
                </c:pt>
                <c:pt idx="5832">
                  <c:v>1.2247299999999928</c:v>
                </c:pt>
                <c:pt idx="5833">
                  <c:v>1.2249399999999933</c:v>
                </c:pt>
                <c:pt idx="5834">
                  <c:v>1.225149999999994</c:v>
                </c:pt>
                <c:pt idx="5835">
                  <c:v>1.2253599999999998</c:v>
                </c:pt>
                <c:pt idx="5836">
                  <c:v>1.2255699999999914</c:v>
                </c:pt>
                <c:pt idx="5837">
                  <c:v>1.2257799999999928</c:v>
                </c:pt>
                <c:pt idx="5838">
                  <c:v>1.2259899999999933</c:v>
                </c:pt>
                <c:pt idx="5839">
                  <c:v>1.226199999999994</c:v>
                </c:pt>
                <c:pt idx="5840">
                  <c:v>1.2264099999999998</c:v>
                </c:pt>
                <c:pt idx="5841">
                  <c:v>1.2266199999999998</c:v>
                </c:pt>
                <c:pt idx="5842">
                  <c:v>1.2268299999999928</c:v>
                </c:pt>
                <c:pt idx="5843">
                  <c:v>1.2270399999999935</c:v>
                </c:pt>
                <c:pt idx="5844">
                  <c:v>1.227249999999994</c:v>
                </c:pt>
                <c:pt idx="5845">
                  <c:v>1.2274599999999998</c:v>
                </c:pt>
                <c:pt idx="5846">
                  <c:v>1.2276699999999914</c:v>
                </c:pt>
                <c:pt idx="5847">
                  <c:v>1.2278799999999928</c:v>
                </c:pt>
                <c:pt idx="5848">
                  <c:v>1.2280899999999999</c:v>
                </c:pt>
                <c:pt idx="5849">
                  <c:v>1.228299999999994</c:v>
                </c:pt>
                <c:pt idx="5850">
                  <c:v>1.2285099999999998</c:v>
                </c:pt>
                <c:pt idx="5851">
                  <c:v>1.2287199999999998</c:v>
                </c:pt>
                <c:pt idx="5852">
                  <c:v>1.2289299999999928</c:v>
                </c:pt>
                <c:pt idx="5853">
                  <c:v>1.2291399999999935</c:v>
                </c:pt>
                <c:pt idx="5854">
                  <c:v>1.2293499999999939</c:v>
                </c:pt>
                <c:pt idx="5855">
                  <c:v>1.2295599999999998</c:v>
                </c:pt>
                <c:pt idx="5856">
                  <c:v>1.2297699999999914</c:v>
                </c:pt>
                <c:pt idx="5857">
                  <c:v>1.2299799999999927</c:v>
                </c:pt>
                <c:pt idx="5858">
                  <c:v>1.2301899999999999</c:v>
                </c:pt>
                <c:pt idx="5859">
                  <c:v>1.2303999999999939</c:v>
                </c:pt>
                <c:pt idx="5860">
                  <c:v>1.2306099999999998</c:v>
                </c:pt>
                <c:pt idx="5861">
                  <c:v>1.2308199999999998</c:v>
                </c:pt>
                <c:pt idx="5862">
                  <c:v>1.2310299999999927</c:v>
                </c:pt>
                <c:pt idx="5863">
                  <c:v>1.2312399999999935</c:v>
                </c:pt>
                <c:pt idx="5864">
                  <c:v>1.2314499999999939</c:v>
                </c:pt>
                <c:pt idx="5865">
                  <c:v>1.2316599999999998</c:v>
                </c:pt>
                <c:pt idx="5866">
                  <c:v>1.2318699999999914</c:v>
                </c:pt>
                <c:pt idx="5867">
                  <c:v>1.2320799999999998</c:v>
                </c:pt>
                <c:pt idx="5868">
                  <c:v>1.2322899999999999</c:v>
                </c:pt>
                <c:pt idx="5869">
                  <c:v>1.2324999999999939</c:v>
                </c:pt>
                <c:pt idx="5870">
                  <c:v>1.2327099999999998</c:v>
                </c:pt>
                <c:pt idx="5871">
                  <c:v>1.2329199999999998</c:v>
                </c:pt>
                <c:pt idx="5872">
                  <c:v>1.2331299999999923</c:v>
                </c:pt>
                <c:pt idx="5873">
                  <c:v>1.2333399999999932</c:v>
                </c:pt>
                <c:pt idx="5874">
                  <c:v>1.2335499999999935</c:v>
                </c:pt>
                <c:pt idx="5875">
                  <c:v>1.233759999999994</c:v>
                </c:pt>
                <c:pt idx="5876">
                  <c:v>1.2339699999999898</c:v>
                </c:pt>
                <c:pt idx="5877">
                  <c:v>1.2341799999999998</c:v>
                </c:pt>
                <c:pt idx="5878">
                  <c:v>1.2343899999999999</c:v>
                </c:pt>
                <c:pt idx="5879">
                  <c:v>1.2345999999999933</c:v>
                </c:pt>
                <c:pt idx="5880">
                  <c:v>1.234809999999994</c:v>
                </c:pt>
                <c:pt idx="5881">
                  <c:v>1.2350199999999998</c:v>
                </c:pt>
                <c:pt idx="5882">
                  <c:v>1.2352299999999914</c:v>
                </c:pt>
                <c:pt idx="5883">
                  <c:v>1.2354399999999928</c:v>
                </c:pt>
                <c:pt idx="5884">
                  <c:v>1.2356499999999933</c:v>
                </c:pt>
                <c:pt idx="5885">
                  <c:v>1.235859999999994</c:v>
                </c:pt>
                <c:pt idx="5886">
                  <c:v>1.2360699999999998</c:v>
                </c:pt>
                <c:pt idx="5887">
                  <c:v>1.2362799999999998</c:v>
                </c:pt>
                <c:pt idx="5888">
                  <c:v>1.2364899999999999</c:v>
                </c:pt>
                <c:pt idx="5889">
                  <c:v>1.2366999999999932</c:v>
                </c:pt>
                <c:pt idx="5890">
                  <c:v>1.236909999999994</c:v>
                </c:pt>
                <c:pt idx="5891">
                  <c:v>1.2371199999999998</c:v>
                </c:pt>
                <c:pt idx="5892">
                  <c:v>1.2373299999999914</c:v>
                </c:pt>
                <c:pt idx="5893">
                  <c:v>1.2375399999999928</c:v>
                </c:pt>
                <c:pt idx="5894">
                  <c:v>1.2377499999999935</c:v>
                </c:pt>
                <c:pt idx="5895">
                  <c:v>1.237959999999994</c:v>
                </c:pt>
                <c:pt idx="5896">
                  <c:v>1.2381699999999998</c:v>
                </c:pt>
                <c:pt idx="5897">
                  <c:v>1.2383799999999998</c:v>
                </c:pt>
                <c:pt idx="5898">
                  <c:v>1.2385899999999999</c:v>
                </c:pt>
                <c:pt idx="5899">
                  <c:v>1.2387999999999935</c:v>
                </c:pt>
                <c:pt idx="5900">
                  <c:v>1.2390099999999939</c:v>
                </c:pt>
                <c:pt idx="5901">
                  <c:v>1.2392199999999998</c:v>
                </c:pt>
                <c:pt idx="5902">
                  <c:v>1.2394299999999914</c:v>
                </c:pt>
                <c:pt idx="5903">
                  <c:v>1.2396399999999927</c:v>
                </c:pt>
                <c:pt idx="5904">
                  <c:v>1.2398499999999935</c:v>
                </c:pt>
                <c:pt idx="5905">
                  <c:v>1.2400599999999997</c:v>
                </c:pt>
                <c:pt idx="5906">
                  <c:v>1.2402699999999998</c:v>
                </c:pt>
                <c:pt idx="5907">
                  <c:v>1.2404799999999998</c:v>
                </c:pt>
                <c:pt idx="5908">
                  <c:v>1.2406899999999998</c:v>
                </c:pt>
                <c:pt idx="5909">
                  <c:v>1.2408999999999935</c:v>
                </c:pt>
                <c:pt idx="5910">
                  <c:v>1.2411099999999939</c:v>
                </c:pt>
                <c:pt idx="5911">
                  <c:v>1.2413199999999998</c:v>
                </c:pt>
                <c:pt idx="5912">
                  <c:v>1.2415299999999914</c:v>
                </c:pt>
                <c:pt idx="5913">
                  <c:v>1.2417399999999927</c:v>
                </c:pt>
                <c:pt idx="5914">
                  <c:v>1.2419499999999934</c:v>
                </c:pt>
                <c:pt idx="5915">
                  <c:v>1.2421599999999997</c:v>
                </c:pt>
                <c:pt idx="5916">
                  <c:v>1.2423699999999998</c:v>
                </c:pt>
                <c:pt idx="5917">
                  <c:v>1.2425799999999998</c:v>
                </c:pt>
                <c:pt idx="5918">
                  <c:v>1.2427899999999998</c:v>
                </c:pt>
                <c:pt idx="5919">
                  <c:v>1.2429999999999934</c:v>
                </c:pt>
                <c:pt idx="5920">
                  <c:v>1.2432099999999937</c:v>
                </c:pt>
                <c:pt idx="5921">
                  <c:v>1.2434199999999958</c:v>
                </c:pt>
                <c:pt idx="5922">
                  <c:v>1.2436299999999907</c:v>
                </c:pt>
                <c:pt idx="5923">
                  <c:v>1.2438399999999916</c:v>
                </c:pt>
                <c:pt idx="5924">
                  <c:v>1.2440499999999999</c:v>
                </c:pt>
                <c:pt idx="5925">
                  <c:v>1.2442599999999997</c:v>
                </c:pt>
                <c:pt idx="5926">
                  <c:v>1.244469999999994</c:v>
                </c:pt>
                <c:pt idx="5927">
                  <c:v>1.2446799999999998</c:v>
                </c:pt>
                <c:pt idx="5928">
                  <c:v>1.2448899999999998</c:v>
                </c:pt>
                <c:pt idx="5929">
                  <c:v>1.2450999999999928</c:v>
                </c:pt>
                <c:pt idx="5930">
                  <c:v>1.2453099999999933</c:v>
                </c:pt>
                <c:pt idx="5931">
                  <c:v>1.245519999999994</c:v>
                </c:pt>
                <c:pt idx="5932">
                  <c:v>1.2457299999999896</c:v>
                </c:pt>
                <c:pt idx="5933">
                  <c:v>1.2459399999999914</c:v>
                </c:pt>
                <c:pt idx="5934">
                  <c:v>1.2461499999999999</c:v>
                </c:pt>
                <c:pt idx="5935">
                  <c:v>1.2463599999999997</c:v>
                </c:pt>
                <c:pt idx="5936">
                  <c:v>1.246569999999994</c:v>
                </c:pt>
                <c:pt idx="5937">
                  <c:v>1.2467799999999998</c:v>
                </c:pt>
                <c:pt idx="5938">
                  <c:v>1.2469899999999998</c:v>
                </c:pt>
                <c:pt idx="5939">
                  <c:v>1.2471999999999928</c:v>
                </c:pt>
                <c:pt idx="5940">
                  <c:v>1.2474099999999932</c:v>
                </c:pt>
                <c:pt idx="5941">
                  <c:v>1.247619999999994</c:v>
                </c:pt>
                <c:pt idx="5942">
                  <c:v>1.2478299999999896</c:v>
                </c:pt>
                <c:pt idx="5943">
                  <c:v>1.2480399999999998</c:v>
                </c:pt>
                <c:pt idx="5944">
                  <c:v>1.2482499999999999</c:v>
                </c:pt>
                <c:pt idx="5945">
                  <c:v>1.2484599999999999</c:v>
                </c:pt>
                <c:pt idx="5946">
                  <c:v>1.248669999999994</c:v>
                </c:pt>
                <c:pt idx="5947">
                  <c:v>1.2488799999999998</c:v>
                </c:pt>
                <c:pt idx="5948">
                  <c:v>1.2490899999999998</c:v>
                </c:pt>
                <c:pt idx="5949">
                  <c:v>1.2492999999999927</c:v>
                </c:pt>
                <c:pt idx="5950">
                  <c:v>1.2495099999999935</c:v>
                </c:pt>
                <c:pt idx="5951">
                  <c:v>1.2497199999999939</c:v>
                </c:pt>
                <c:pt idx="5952">
                  <c:v>1.2499299999999895</c:v>
                </c:pt>
                <c:pt idx="5953">
                  <c:v>1.2501399999999998</c:v>
                </c:pt>
                <c:pt idx="5954">
                  <c:v>1.2503499999999999</c:v>
                </c:pt>
                <c:pt idx="5955">
                  <c:v>1.2505599999999999</c:v>
                </c:pt>
                <c:pt idx="5956">
                  <c:v>1.2507699999999939</c:v>
                </c:pt>
                <c:pt idx="5957">
                  <c:v>1.2509799999999998</c:v>
                </c:pt>
                <c:pt idx="5958">
                  <c:v>1.2511899999999998</c:v>
                </c:pt>
                <c:pt idx="5959">
                  <c:v>1.2513999999999927</c:v>
                </c:pt>
                <c:pt idx="5960">
                  <c:v>1.2516099999999935</c:v>
                </c:pt>
                <c:pt idx="5961">
                  <c:v>1.2518199999999939</c:v>
                </c:pt>
                <c:pt idx="5962">
                  <c:v>1.2520299999999998</c:v>
                </c:pt>
                <c:pt idx="5963">
                  <c:v>1.2522399999999998</c:v>
                </c:pt>
                <c:pt idx="5964">
                  <c:v>1.2524499999999998</c:v>
                </c:pt>
                <c:pt idx="5965">
                  <c:v>1.2526599999999999</c:v>
                </c:pt>
                <c:pt idx="5966">
                  <c:v>1.2528699999999939</c:v>
                </c:pt>
                <c:pt idx="5967">
                  <c:v>1.2530799999999978</c:v>
                </c:pt>
                <c:pt idx="5968">
                  <c:v>1.2532899999999998</c:v>
                </c:pt>
                <c:pt idx="5969">
                  <c:v>1.2534999999999918</c:v>
                </c:pt>
                <c:pt idx="5970">
                  <c:v>1.253709999999993</c:v>
                </c:pt>
                <c:pt idx="5971">
                  <c:v>1.2539199999999935</c:v>
                </c:pt>
                <c:pt idx="5972">
                  <c:v>1.254129999999994</c:v>
                </c:pt>
                <c:pt idx="5973">
                  <c:v>1.2543399999999998</c:v>
                </c:pt>
                <c:pt idx="5974">
                  <c:v>1.2545499999999998</c:v>
                </c:pt>
                <c:pt idx="5975">
                  <c:v>1.2547599999999999</c:v>
                </c:pt>
                <c:pt idx="5976">
                  <c:v>1.2549699999999933</c:v>
                </c:pt>
                <c:pt idx="5977">
                  <c:v>1.255179999999994</c:v>
                </c:pt>
                <c:pt idx="5978">
                  <c:v>1.2553899999999998</c:v>
                </c:pt>
                <c:pt idx="5979">
                  <c:v>1.2555999999999914</c:v>
                </c:pt>
                <c:pt idx="5980">
                  <c:v>1.2558099999999928</c:v>
                </c:pt>
                <c:pt idx="5981">
                  <c:v>1.2560199999999997</c:v>
                </c:pt>
                <c:pt idx="5982">
                  <c:v>1.256229999999994</c:v>
                </c:pt>
                <c:pt idx="5983">
                  <c:v>1.2564399999999998</c:v>
                </c:pt>
                <c:pt idx="5984">
                  <c:v>1.2566499999999998</c:v>
                </c:pt>
                <c:pt idx="5985">
                  <c:v>1.2568599999999999</c:v>
                </c:pt>
                <c:pt idx="5986">
                  <c:v>1.2570699999999932</c:v>
                </c:pt>
                <c:pt idx="5987">
                  <c:v>1.257279999999994</c:v>
                </c:pt>
                <c:pt idx="5988">
                  <c:v>1.2574899999999998</c:v>
                </c:pt>
                <c:pt idx="5989">
                  <c:v>1.2576999999999914</c:v>
                </c:pt>
                <c:pt idx="5990">
                  <c:v>1.2579099999999928</c:v>
                </c:pt>
                <c:pt idx="5991">
                  <c:v>1.2581199999999997</c:v>
                </c:pt>
                <c:pt idx="5992">
                  <c:v>1.258329999999994</c:v>
                </c:pt>
                <c:pt idx="5993">
                  <c:v>1.2585399999999998</c:v>
                </c:pt>
                <c:pt idx="5994">
                  <c:v>1.2587499999999998</c:v>
                </c:pt>
                <c:pt idx="5995">
                  <c:v>1.2589599999999999</c:v>
                </c:pt>
                <c:pt idx="5996">
                  <c:v>1.2591699999999935</c:v>
                </c:pt>
                <c:pt idx="5997">
                  <c:v>1.2593799999999939</c:v>
                </c:pt>
                <c:pt idx="5998">
                  <c:v>1.2595899999999998</c:v>
                </c:pt>
                <c:pt idx="5999">
                  <c:v>1.2597999999999914</c:v>
                </c:pt>
                <c:pt idx="6000">
                  <c:v>1.2600099999999999</c:v>
                </c:pt>
                <c:pt idx="6001">
                  <c:v>1.2602199999999999</c:v>
                </c:pt>
                <c:pt idx="6002">
                  <c:v>1.2604299999999939</c:v>
                </c:pt>
                <c:pt idx="6003">
                  <c:v>1.2606399999999998</c:v>
                </c:pt>
                <c:pt idx="6004">
                  <c:v>1.2608499999999998</c:v>
                </c:pt>
                <c:pt idx="6005">
                  <c:v>1.2610599999999998</c:v>
                </c:pt>
                <c:pt idx="6006">
                  <c:v>1.2612699999999935</c:v>
                </c:pt>
                <c:pt idx="6007">
                  <c:v>1.2614799999999939</c:v>
                </c:pt>
                <c:pt idx="6008">
                  <c:v>1.2616899999999998</c:v>
                </c:pt>
                <c:pt idx="6009">
                  <c:v>1.2618999999999914</c:v>
                </c:pt>
                <c:pt idx="6010">
                  <c:v>1.2621099999999998</c:v>
                </c:pt>
                <c:pt idx="6011">
                  <c:v>1.2623199999999999</c:v>
                </c:pt>
                <c:pt idx="6012">
                  <c:v>1.2625299999999939</c:v>
                </c:pt>
                <c:pt idx="6013">
                  <c:v>1.2627399999999998</c:v>
                </c:pt>
                <c:pt idx="6014">
                  <c:v>1.2629499999999998</c:v>
                </c:pt>
                <c:pt idx="6015">
                  <c:v>1.2631599999999998</c:v>
                </c:pt>
                <c:pt idx="6016">
                  <c:v>1.2633699999999932</c:v>
                </c:pt>
                <c:pt idx="6017">
                  <c:v>1.2635799999999937</c:v>
                </c:pt>
                <c:pt idx="6018">
                  <c:v>1.2637899999999958</c:v>
                </c:pt>
                <c:pt idx="6019">
                  <c:v>1.2639999999999902</c:v>
                </c:pt>
                <c:pt idx="6020">
                  <c:v>1.2642099999999998</c:v>
                </c:pt>
                <c:pt idx="6021">
                  <c:v>1.2644199999999999</c:v>
                </c:pt>
                <c:pt idx="6022">
                  <c:v>1.2646299999999933</c:v>
                </c:pt>
                <c:pt idx="6023">
                  <c:v>1.264839999999994</c:v>
                </c:pt>
                <c:pt idx="6024">
                  <c:v>1.2650499999999998</c:v>
                </c:pt>
                <c:pt idx="6025">
                  <c:v>1.2652599999999998</c:v>
                </c:pt>
                <c:pt idx="6026">
                  <c:v>1.2654699999999928</c:v>
                </c:pt>
                <c:pt idx="6027">
                  <c:v>1.2656799999999933</c:v>
                </c:pt>
                <c:pt idx="6028">
                  <c:v>1.265889999999994</c:v>
                </c:pt>
                <c:pt idx="6029">
                  <c:v>1.2660999999999998</c:v>
                </c:pt>
                <c:pt idx="6030">
                  <c:v>1.2663099999999998</c:v>
                </c:pt>
                <c:pt idx="6031">
                  <c:v>1.2665199999999999</c:v>
                </c:pt>
                <c:pt idx="6032">
                  <c:v>1.2667299999999933</c:v>
                </c:pt>
                <c:pt idx="6033">
                  <c:v>1.266939999999994</c:v>
                </c:pt>
                <c:pt idx="6034">
                  <c:v>1.2671499999999998</c:v>
                </c:pt>
                <c:pt idx="6035">
                  <c:v>1.2673599999999998</c:v>
                </c:pt>
                <c:pt idx="6036">
                  <c:v>1.2675699999999928</c:v>
                </c:pt>
                <c:pt idx="6037">
                  <c:v>1.2677799999999932</c:v>
                </c:pt>
                <c:pt idx="6038">
                  <c:v>1.267989999999994</c:v>
                </c:pt>
                <c:pt idx="6039">
                  <c:v>1.2681999999999998</c:v>
                </c:pt>
                <c:pt idx="6040">
                  <c:v>1.2684099999999998</c:v>
                </c:pt>
                <c:pt idx="6041">
                  <c:v>1.2686199999999999</c:v>
                </c:pt>
                <c:pt idx="6042">
                  <c:v>1.2688299999999932</c:v>
                </c:pt>
                <c:pt idx="6043">
                  <c:v>1.269039999999994</c:v>
                </c:pt>
                <c:pt idx="6044">
                  <c:v>1.2692499999999998</c:v>
                </c:pt>
                <c:pt idx="6045">
                  <c:v>1.2694599999999998</c:v>
                </c:pt>
                <c:pt idx="6046">
                  <c:v>1.2696699999999927</c:v>
                </c:pt>
                <c:pt idx="6047">
                  <c:v>1.2698799999999935</c:v>
                </c:pt>
                <c:pt idx="6048">
                  <c:v>1.2700899999999997</c:v>
                </c:pt>
                <c:pt idx="6049">
                  <c:v>1.2702999999999998</c:v>
                </c:pt>
                <c:pt idx="6050">
                  <c:v>1.2705099999999998</c:v>
                </c:pt>
                <c:pt idx="6051">
                  <c:v>1.2707199999999998</c:v>
                </c:pt>
                <c:pt idx="6052">
                  <c:v>1.2709299999999935</c:v>
                </c:pt>
                <c:pt idx="6053">
                  <c:v>1.2711399999999939</c:v>
                </c:pt>
                <c:pt idx="6054">
                  <c:v>1.2713499999999998</c:v>
                </c:pt>
                <c:pt idx="6055">
                  <c:v>1.2715599999999998</c:v>
                </c:pt>
                <c:pt idx="6056">
                  <c:v>1.2717699999999927</c:v>
                </c:pt>
                <c:pt idx="6057">
                  <c:v>1.2719799999999934</c:v>
                </c:pt>
                <c:pt idx="6058">
                  <c:v>1.2721899999999997</c:v>
                </c:pt>
                <c:pt idx="6059">
                  <c:v>1.2723999999999998</c:v>
                </c:pt>
                <c:pt idx="6060">
                  <c:v>1.2726099999999998</c:v>
                </c:pt>
                <c:pt idx="6061">
                  <c:v>1.2728199999999998</c:v>
                </c:pt>
                <c:pt idx="6062">
                  <c:v>1.2730299999999934</c:v>
                </c:pt>
                <c:pt idx="6063">
                  <c:v>1.2732399999999939</c:v>
                </c:pt>
                <c:pt idx="6064">
                  <c:v>1.2734499999999978</c:v>
                </c:pt>
                <c:pt idx="6065">
                  <c:v>1.2736599999999998</c:v>
                </c:pt>
                <c:pt idx="6066">
                  <c:v>1.2738699999999918</c:v>
                </c:pt>
                <c:pt idx="6067">
                  <c:v>1.2740799999999999</c:v>
                </c:pt>
                <c:pt idx="6068">
                  <c:v>1.2742899999999997</c:v>
                </c:pt>
                <c:pt idx="6069">
                  <c:v>1.274499999999994</c:v>
                </c:pt>
                <c:pt idx="6070">
                  <c:v>1.2747099999999998</c:v>
                </c:pt>
                <c:pt idx="6071">
                  <c:v>1.2749199999999998</c:v>
                </c:pt>
                <c:pt idx="6072">
                  <c:v>1.2751299999999928</c:v>
                </c:pt>
                <c:pt idx="6073">
                  <c:v>1.2753399999999933</c:v>
                </c:pt>
                <c:pt idx="6074">
                  <c:v>1.275549999999994</c:v>
                </c:pt>
                <c:pt idx="6075">
                  <c:v>1.2757599999999998</c:v>
                </c:pt>
                <c:pt idx="6076">
                  <c:v>1.2759699999999914</c:v>
                </c:pt>
                <c:pt idx="6077">
                  <c:v>1.2761799999999999</c:v>
                </c:pt>
                <c:pt idx="6078">
                  <c:v>1.2763899999999997</c:v>
                </c:pt>
                <c:pt idx="6079">
                  <c:v>1.276599999999994</c:v>
                </c:pt>
                <c:pt idx="6080">
                  <c:v>1.2768099999999998</c:v>
                </c:pt>
                <c:pt idx="6081">
                  <c:v>1.2770199999999998</c:v>
                </c:pt>
                <c:pt idx="6082">
                  <c:v>1.2772299999999928</c:v>
                </c:pt>
                <c:pt idx="6083">
                  <c:v>1.2774399999999932</c:v>
                </c:pt>
                <c:pt idx="6084">
                  <c:v>1.277649999999994</c:v>
                </c:pt>
                <c:pt idx="6085">
                  <c:v>1.2778599999999998</c:v>
                </c:pt>
                <c:pt idx="6086">
                  <c:v>1.2780699999999998</c:v>
                </c:pt>
                <c:pt idx="6087">
                  <c:v>1.2782799999999999</c:v>
                </c:pt>
                <c:pt idx="6088">
                  <c:v>1.2784899999999997</c:v>
                </c:pt>
                <c:pt idx="6089">
                  <c:v>1.278699999999994</c:v>
                </c:pt>
                <c:pt idx="6090">
                  <c:v>1.2789099999999998</c:v>
                </c:pt>
                <c:pt idx="6091">
                  <c:v>1.2791199999999998</c:v>
                </c:pt>
                <c:pt idx="6092">
                  <c:v>1.2793299999999928</c:v>
                </c:pt>
                <c:pt idx="6093">
                  <c:v>1.2795399999999932</c:v>
                </c:pt>
                <c:pt idx="6094">
                  <c:v>1.2797499999999939</c:v>
                </c:pt>
                <c:pt idx="6095">
                  <c:v>1.2799599999999998</c:v>
                </c:pt>
                <c:pt idx="6096">
                  <c:v>1.2801699999999998</c:v>
                </c:pt>
                <c:pt idx="6097">
                  <c:v>1.2803799999999999</c:v>
                </c:pt>
                <c:pt idx="6098">
                  <c:v>1.2805899999999999</c:v>
                </c:pt>
                <c:pt idx="6099">
                  <c:v>1.2807999999999939</c:v>
                </c:pt>
                <c:pt idx="6100">
                  <c:v>1.2810099999999998</c:v>
                </c:pt>
                <c:pt idx="6101">
                  <c:v>1.2812199999999998</c:v>
                </c:pt>
                <c:pt idx="6102">
                  <c:v>1.2814299999999927</c:v>
                </c:pt>
                <c:pt idx="6103">
                  <c:v>1.2816399999999935</c:v>
                </c:pt>
                <c:pt idx="6104">
                  <c:v>1.2818499999999939</c:v>
                </c:pt>
                <c:pt idx="6105">
                  <c:v>1.28206</c:v>
                </c:pt>
                <c:pt idx="6106">
                  <c:v>1.2822699999999998</c:v>
                </c:pt>
                <c:pt idx="6107">
                  <c:v>1.2824799999999998</c:v>
                </c:pt>
                <c:pt idx="6108">
                  <c:v>1.2826899999999999</c:v>
                </c:pt>
                <c:pt idx="6109">
                  <c:v>1.2828999999999939</c:v>
                </c:pt>
                <c:pt idx="6110">
                  <c:v>1.2831099999999998</c:v>
                </c:pt>
                <c:pt idx="6111">
                  <c:v>1.2833199999999998</c:v>
                </c:pt>
                <c:pt idx="6112">
                  <c:v>1.2835299999999923</c:v>
                </c:pt>
                <c:pt idx="6113">
                  <c:v>1.2837399999999932</c:v>
                </c:pt>
                <c:pt idx="6114">
                  <c:v>1.2839499999999935</c:v>
                </c:pt>
                <c:pt idx="6115">
                  <c:v>1.2841599999999997</c:v>
                </c:pt>
                <c:pt idx="6116">
                  <c:v>1.2843699999999998</c:v>
                </c:pt>
                <c:pt idx="6117">
                  <c:v>1.2845799999999998</c:v>
                </c:pt>
                <c:pt idx="6118">
                  <c:v>1.2847899999999999</c:v>
                </c:pt>
                <c:pt idx="6119">
                  <c:v>1.2849999999999933</c:v>
                </c:pt>
                <c:pt idx="6120">
                  <c:v>1.285209999999994</c:v>
                </c:pt>
                <c:pt idx="6121">
                  <c:v>1.2854199999999998</c:v>
                </c:pt>
                <c:pt idx="6122">
                  <c:v>1.2856299999999914</c:v>
                </c:pt>
                <c:pt idx="6123">
                  <c:v>1.2858399999999928</c:v>
                </c:pt>
                <c:pt idx="6124">
                  <c:v>1.2860499999999997</c:v>
                </c:pt>
                <c:pt idx="6125">
                  <c:v>1.2862599999999997</c:v>
                </c:pt>
                <c:pt idx="6126">
                  <c:v>1.2864699999999998</c:v>
                </c:pt>
                <c:pt idx="6127">
                  <c:v>1.2866799999999998</c:v>
                </c:pt>
                <c:pt idx="6128">
                  <c:v>1.2868899999999999</c:v>
                </c:pt>
                <c:pt idx="6129">
                  <c:v>1.2870999999999932</c:v>
                </c:pt>
                <c:pt idx="6130">
                  <c:v>1.287309999999994</c:v>
                </c:pt>
                <c:pt idx="6131">
                  <c:v>1.2875199999999998</c:v>
                </c:pt>
                <c:pt idx="6132">
                  <c:v>1.2877299999999914</c:v>
                </c:pt>
                <c:pt idx="6133">
                  <c:v>1.2879399999999928</c:v>
                </c:pt>
                <c:pt idx="6134">
                  <c:v>1.2881499999999997</c:v>
                </c:pt>
                <c:pt idx="6135">
                  <c:v>1.2883599999999997</c:v>
                </c:pt>
                <c:pt idx="6136">
                  <c:v>1.2885699999999998</c:v>
                </c:pt>
                <c:pt idx="6137">
                  <c:v>1.2887799999999998</c:v>
                </c:pt>
                <c:pt idx="6138">
                  <c:v>1.2889899999999999</c:v>
                </c:pt>
                <c:pt idx="6139">
                  <c:v>1.2891999999999932</c:v>
                </c:pt>
                <c:pt idx="6140">
                  <c:v>1.2894099999999939</c:v>
                </c:pt>
                <c:pt idx="6141">
                  <c:v>1.2896199999999998</c:v>
                </c:pt>
                <c:pt idx="6142">
                  <c:v>1.2898299999999914</c:v>
                </c:pt>
                <c:pt idx="6143">
                  <c:v>1.2900399999999999</c:v>
                </c:pt>
                <c:pt idx="6144">
                  <c:v>1.2902499999999999</c:v>
                </c:pt>
                <c:pt idx="6145">
                  <c:v>1.2904599999999997</c:v>
                </c:pt>
                <c:pt idx="6146">
                  <c:v>1.2906699999999998</c:v>
                </c:pt>
                <c:pt idx="6147">
                  <c:v>1.2908799999999998</c:v>
                </c:pt>
                <c:pt idx="6148">
                  <c:v>1.2910899999999998</c:v>
                </c:pt>
                <c:pt idx="6149">
                  <c:v>1.2912999999999935</c:v>
                </c:pt>
                <c:pt idx="6150">
                  <c:v>1.2915099999999939</c:v>
                </c:pt>
                <c:pt idx="6151">
                  <c:v>1.2917199999999998</c:v>
                </c:pt>
                <c:pt idx="6152">
                  <c:v>1.2919299999999914</c:v>
                </c:pt>
                <c:pt idx="6153">
                  <c:v>1.2921399999999998</c:v>
                </c:pt>
                <c:pt idx="6154">
                  <c:v>1.2923499999999999</c:v>
                </c:pt>
                <c:pt idx="6155">
                  <c:v>1.2925599999999997</c:v>
                </c:pt>
                <c:pt idx="6156">
                  <c:v>1.2927699999999998</c:v>
                </c:pt>
                <c:pt idx="6157">
                  <c:v>1.2929799999999998</c:v>
                </c:pt>
                <c:pt idx="6158">
                  <c:v>1.2931899999999998</c:v>
                </c:pt>
                <c:pt idx="6159">
                  <c:v>1.2933999999999934</c:v>
                </c:pt>
                <c:pt idx="6160">
                  <c:v>1.2936099999999939</c:v>
                </c:pt>
                <c:pt idx="6161">
                  <c:v>1.2938199999999958</c:v>
                </c:pt>
                <c:pt idx="6162">
                  <c:v>1.2940299999999998</c:v>
                </c:pt>
                <c:pt idx="6163">
                  <c:v>1.2942399999999998</c:v>
                </c:pt>
                <c:pt idx="6164">
                  <c:v>1.2944499999999999</c:v>
                </c:pt>
                <c:pt idx="6165">
                  <c:v>1.2946599999999997</c:v>
                </c:pt>
                <c:pt idx="6166">
                  <c:v>1.294869999999994</c:v>
                </c:pt>
                <c:pt idx="6167">
                  <c:v>1.2950799999999998</c:v>
                </c:pt>
                <c:pt idx="6168">
                  <c:v>1.2952899999999998</c:v>
                </c:pt>
                <c:pt idx="6169">
                  <c:v>1.2954999999999928</c:v>
                </c:pt>
                <c:pt idx="6170">
                  <c:v>1.2957099999999933</c:v>
                </c:pt>
                <c:pt idx="6171">
                  <c:v>1.295919999999994</c:v>
                </c:pt>
                <c:pt idx="6172">
                  <c:v>1.2961299999999998</c:v>
                </c:pt>
                <c:pt idx="6173">
                  <c:v>1.2963399999999998</c:v>
                </c:pt>
                <c:pt idx="6174">
                  <c:v>1.2965499999999999</c:v>
                </c:pt>
                <c:pt idx="6175">
                  <c:v>1.2967599999999997</c:v>
                </c:pt>
                <c:pt idx="6176">
                  <c:v>1.296969999999994</c:v>
                </c:pt>
                <c:pt idx="6177">
                  <c:v>1.2971799999999998</c:v>
                </c:pt>
                <c:pt idx="6178">
                  <c:v>1.2973899999999998</c:v>
                </c:pt>
                <c:pt idx="6179">
                  <c:v>1.2975999999999928</c:v>
                </c:pt>
                <c:pt idx="6180">
                  <c:v>1.2978099999999932</c:v>
                </c:pt>
                <c:pt idx="6181">
                  <c:v>1.2980199999999997</c:v>
                </c:pt>
                <c:pt idx="6182">
                  <c:v>1.2982299999999998</c:v>
                </c:pt>
                <c:pt idx="6183">
                  <c:v>1.2984399999999998</c:v>
                </c:pt>
                <c:pt idx="6184">
                  <c:v>1.2986499999999999</c:v>
                </c:pt>
                <c:pt idx="6185">
                  <c:v>1.2988599999999997</c:v>
                </c:pt>
                <c:pt idx="6186">
                  <c:v>1.299069999999994</c:v>
                </c:pt>
                <c:pt idx="6187">
                  <c:v>1.2992799999999998</c:v>
                </c:pt>
                <c:pt idx="6188">
                  <c:v>1.2994899999999998</c:v>
                </c:pt>
                <c:pt idx="6189">
                  <c:v>1.2996999999999927</c:v>
                </c:pt>
                <c:pt idx="6190">
                  <c:v>1.2999099999999932</c:v>
                </c:pt>
                <c:pt idx="6191">
                  <c:v>1.3001199999999997</c:v>
                </c:pt>
                <c:pt idx="6192">
                  <c:v>1.3003299999999998</c:v>
                </c:pt>
                <c:pt idx="6193">
                  <c:v>1.3005399999999998</c:v>
                </c:pt>
                <c:pt idx="6194">
                  <c:v>1.3007499999999999</c:v>
                </c:pt>
                <c:pt idx="6195">
                  <c:v>1.3009599999999999</c:v>
                </c:pt>
                <c:pt idx="6196">
                  <c:v>1.3011699999999939</c:v>
                </c:pt>
                <c:pt idx="6197">
                  <c:v>1.3013799999999998</c:v>
                </c:pt>
                <c:pt idx="6198">
                  <c:v>1.3015899999999998</c:v>
                </c:pt>
                <c:pt idx="6199">
                  <c:v>1.3017999999999927</c:v>
                </c:pt>
                <c:pt idx="6200">
                  <c:v>1.3020099999999999</c:v>
                </c:pt>
                <c:pt idx="6201">
                  <c:v>1.3022199999999997</c:v>
                </c:pt>
                <c:pt idx="6202">
                  <c:v>1.3024299999999998</c:v>
                </c:pt>
                <c:pt idx="6203">
                  <c:v>1.3026399999999998</c:v>
                </c:pt>
                <c:pt idx="6204">
                  <c:v>1.3028499999999998</c:v>
                </c:pt>
                <c:pt idx="6205">
                  <c:v>1.3030599999999999</c:v>
                </c:pt>
                <c:pt idx="6206">
                  <c:v>1.3032699999999939</c:v>
                </c:pt>
                <c:pt idx="6207">
                  <c:v>1.3034799999999978</c:v>
                </c:pt>
                <c:pt idx="6208">
                  <c:v>1.3036899999999998</c:v>
                </c:pt>
                <c:pt idx="6209">
                  <c:v>1.3038999999999923</c:v>
                </c:pt>
                <c:pt idx="6210">
                  <c:v>1.3041099999999999</c:v>
                </c:pt>
                <c:pt idx="6211">
                  <c:v>1.3043199999999997</c:v>
                </c:pt>
                <c:pt idx="6212">
                  <c:v>1.304529999999994</c:v>
                </c:pt>
                <c:pt idx="6213">
                  <c:v>1.3047399999999998</c:v>
                </c:pt>
                <c:pt idx="6214">
                  <c:v>1.3049499999999998</c:v>
                </c:pt>
                <c:pt idx="6215">
                  <c:v>1.3051599999999999</c:v>
                </c:pt>
                <c:pt idx="6216">
                  <c:v>1.3053699999999933</c:v>
                </c:pt>
                <c:pt idx="6217">
                  <c:v>1.305579999999994</c:v>
                </c:pt>
                <c:pt idx="6218">
                  <c:v>1.3057899999999998</c:v>
                </c:pt>
                <c:pt idx="6219">
                  <c:v>1.3059999999999914</c:v>
                </c:pt>
                <c:pt idx="6220">
                  <c:v>1.3062099999999999</c:v>
                </c:pt>
                <c:pt idx="6221">
                  <c:v>1.3064199999999997</c:v>
                </c:pt>
                <c:pt idx="6222">
                  <c:v>1.306629999999994</c:v>
                </c:pt>
                <c:pt idx="6223">
                  <c:v>1.3068399999999998</c:v>
                </c:pt>
                <c:pt idx="6224">
                  <c:v>1.3070499999999998</c:v>
                </c:pt>
                <c:pt idx="6225">
                  <c:v>1.3072599999999999</c:v>
                </c:pt>
                <c:pt idx="6226">
                  <c:v>1.3074699999999932</c:v>
                </c:pt>
                <c:pt idx="6227">
                  <c:v>1.307679999999994</c:v>
                </c:pt>
                <c:pt idx="6228">
                  <c:v>1.3078899999999998</c:v>
                </c:pt>
                <c:pt idx="6229">
                  <c:v>1.3080999999999998</c:v>
                </c:pt>
                <c:pt idx="6230">
                  <c:v>1.3083099999999999</c:v>
                </c:pt>
                <c:pt idx="6231">
                  <c:v>1.3085199999999997</c:v>
                </c:pt>
                <c:pt idx="6232">
                  <c:v>1.308729999999994</c:v>
                </c:pt>
                <c:pt idx="6233">
                  <c:v>1.3089399999999998</c:v>
                </c:pt>
                <c:pt idx="6234">
                  <c:v>1.3091499999999998</c:v>
                </c:pt>
                <c:pt idx="6235">
                  <c:v>1.3093599999999999</c:v>
                </c:pt>
                <c:pt idx="6236">
                  <c:v>1.3095699999999932</c:v>
                </c:pt>
                <c:pt idx="6237">
                  <c:v>1.3097799999999939</c:v>
                </c:pt>
                <c:pt idx="6238">
                  <c:v>1.3099899999999998</c:v>
                </c:pt>
                <c:pt idx="6239">
                  <c:v>1.3101999999999998</c:v>
                </c:pt>
                <c:pt idx="6240">
                  <c:v>1.3104099999999999</c:v>
                </c:pt>
                <c:pt idx="6241">
                  <c:v>1.3106199999999997</c:v>
                </c:pt>
                <c:pt idx="6242">
                  <c:v>1.3108299999999939</c:v>
                </c:pt>
                <c:pt idx="6243">
                  <c:v>1.3110399999999998</c:v>
                </c:pt>
                <c:pt idx="6244">
                  <c:v>1.3112499999999998</c:v>
                </c:pt>
                <c:pt idx="6245">
                  <c:v>1.3114599999999998</c:v>
                </c:pt>
                <c:pt idx="6246">
                  <c:v>1.3116699999999935</c:v>
                </c:pt>
                <c:pt idx="6247">
                  <c:v>1.3118799999999939</c:v>
                </c:pt>
                <c:pt idx="6248">
                  <c:v>1.31209</c:v>
                </c:pt>
                <c:pt idx="6249">
                  <c:v>1.3122999999999998</c:v>
                </c:pt>
                <c:pt idx="6250">
                  <c:v>1.3125099999999998</c:v>
                </c:pt>
                <c:pt idx="6251">
                  <c:v>1.3127199999999999</c:v>
                </c:pt>
                <c:pt idx="6252">
                  <c:v>1.3129299999999939</c:v>
                </c:pt>
                <c:pt idx="6253">
                  <c:v>1.3131399999999998</c:v>
                </c:pt>
                <c:pt idx="6254">
                  <c:v>1.3133499999999998</c:v>
                </c:pt>
                <c:pt idx="6255">
                  <c:v>1.3135599999999998</c:v>
                </c:pt>
                <c:pt idx="6256">
                  <c:v>1.3137699999999934</c:v>
                </c:pt>
                <c:pt idx="6257">
                  <c:v>1.3139799999999937</c:v>
                </c:pt>
                <c:pt idx="6258">
                  <c:v>1.3141899999999997</c:v>
                </c:pt>
                <c:pt idx="6259">
                  <c:v>1.3143999999999998</c:v>
                </c:pt>
                <c:pt idx="6260">
                  <c:v>1.3146099999999998</c:v>
                </c:pt>
                <c:pt idx="6261">
                  <c:v>1.3148199999999999</c:v>
                </c:pt>
                <c:pt idx="6262">
                  <c:v>1.3150299999999933</c:v>
                </c:pt>
                <c:pt idx="6263">
                  <c:v>1.315239999999994</c:v>
                </c:pt>
                <c:pt idx="6264">
                  <c:v>1.3154499999999998</c:v>
                </c:pt>
                <c:pt idx="6265">
                  <c:v>1.3156599999999998</c:v>
                </c:pt>
                <c:pt idx="6266">
                  <c:v>1.3158699999999928</c:v>
                </c:pt>
                <c:pt idx="6267">
                  <c:v>1.3160799999999997</c:v>
                </c:pt>
                <c:pt idx="6268">
                  <c:v>1.3162899999999997</c:v>
                </c:pt>
                <c:pt idx="6269">
                  <c:v>1.3164999999999998</c:v>
                </c:pt>
                <c:pt idx="6270">
                  <c:v>1.3167099999999998</c:v>
                </c:pt>
                <c:pt idx="6271">
                  <c:v>1.3169199999999999</c:v>
                </c:pt>
                <c:pt idx="6272">
                  <c:v>1.3171299999999933</c:v>
                </c:pt>
                <c:pt idx="6273">
                  <c:v>1.317339999999994</c:v>
                </c:pt>
                <c:pt idx="6274">
                  <c:v>1.3175499999999998</c:v>
                </c:pt>
                <c:pt idx="6275">
                  <c:v>1.3177599999999998</c:v>
                </c:pt>
                <c:pt idx="6276">
                  <c:v>1.3179699999999928</c:v>
                </c:pt>
                <c:pt idx="6277">
                  <c:v>1.3181799999999997</c:v>
                </c:pt>
                <c:pt idx="6278">
                  <c:v>1.3183899999999997</c:v>
                </c:pt>
                <c:pt idx="6279">
                  <c:v>1.3185999999999998</c:v>
                </c:pt>
                <c:pt idx="6280">
                  <c:v>1.3188099999999998</c:v>
                </c:pt>
                <c:pt idx="6281">
                  <c:v>1.3190199999999999</c:v>
                </c:pt>
                <c:pt idx="6282">
                  <c:v>1.3192299999999932</c:v>
                </c:pt>
                <c:pt idx="6283">
                  <c:v>1.319439999999994</c:v>
                </c:pt>
                <c:pt idx="6284">
                  <c:v>1.3196499999999998</c:v>
                </c:pt>
                <c:pt idx="6285">
                  <c:v>1.3198599999999998</c:v>
                </c:pt>
                <c:pt idx="6286">
                  <c:v>1.3200699999999999</c:v>
                </c:pt>
                <c:pt idx="6287">
                  <c:v>1.3202799999999997</c:v>
                </c:pt>
                <c:pt idx="6288">
                  <c:v>1.3204899999999997</c:v>
                </c:pt>
                <c:pt idx="6289">
                  <c:v>1.3206999999999998</c:v>
                </c:pt>
                <c:pt idx="6290">
                  <c:v>1.3209099999999998</c:v>
                </c:pt>
                <c:pt idx="6291">
                  <c:v>1.3211199999999999</c:v>
                </c:pt>
                <c:pt idx="6292">
                  <c:v>1.3213299999999932</c:v>
                </c:pt>
                <c:pt idx="6293">
                  <c:v>1.3215399999999939</c:v>
                </c:pt>
                <c:pt idx="6294">
                  <c:v>1.3217499999999998</c:v>
                </c:pt>
                <c:pt idx="6295">
                  <c:v>1.3219599999999998</c:v>
                </c:pt>
                <c:pt idx="6296">
                  <c:v>1.3221699999999998</c:v>
                </c:pt>
                <c:pt idx="6297">
                  <c:v>1.3223799999999999</c:v>
                </c:pt>
                <c:pt idx="6298">
                  <c:v>1.3225899999999997</c:v>
                </c:pt>
                <c:pt idx="6299">
                  <c:v>1.3227999999999998</c:v>
                </c:pt>
                <c:pt idx="6300">
                  <c:v>1.3230099999999998</c:v>
                </c:pt>
                <c:pt idx="6301">
                  <c:v>1.3232199999999998</c:v>
                </c:pt>
                <c:pt idx="6302">
                  <c:v>1.3234299999999934</c:v>
                </c:pt>
                <c:pt idx="6303">
                  <c:v>1.3236399999999939</c:v>
                </c:pt>
                <c:pt idx="6304">
                  <c:v>1.3238499999999978</c:v>
                </c:pt>
                <c:pt idx="6305">
                  <c:v>1.32406</c:v>
                </c:pt>
                <c:pt idx="6306">
                  <c:v>1.3242699999999998</c:v>
                </c:pt>
                <c:pt idx="6307">
                  <c:v>1.3244799999999999</c:v>
                </c:pt>
                <c:pt idx="6308">
                  <c:v>1.3246899999999997</c:v>
                </c:pt>
                <c:pt idx="6309">
                  <c:v>1.324899999999994</c:v>
                </c:pt>
                <c:pt idx="6310">
                  <c:v>1.3251099999999998</c:v>
                </c:pt>
                <c:pt idx="6311">
                  <c:v>1.3253199999999998</c:v>
                </c:pt>
                <c:pt idx="6312">
                  <c:v>1.3255299999999928</c:v>
                </c:pt>
                <c:pt idx="6313">
                  <c:v>1.3257399999999933</c:v>
                </c:pt>
                <c:pt idx="6314">
                  <c:v>1.325949999999994</c:v>
                </c:pt>
                <c:pt idx="6315">
                  <c:v>1.32616</c:v>
                </c:pt>
                <c:pt idx="6316">
                  <c:v>1.3263699999999998</c:v>
                </c:pt>
                <c:pt idx="6317">
                  <c:v>1.3265799999999999</c:v>
                </c:pt>
                <c:pt idx="6318">
                  <c:v>1.3267899999999997</c:v>
                </c:pt>
                <c:pt idx="6319">
                  <c:v>1.326999999999994</c:v>
                </c:pt>
                <c:pt idx="6320">
                  <c:v>1.3272099999999998</c:v>
                </c:pt>
                <c:pt idx="6321">
                  <c:v>1.3274199999999998</c:v>
                </c:pt>
                <c:pt idx="6322">
                  <c:v>1.3276299999999928</c:v>
                </c:pt>
                <c:pt idx="6323">
                  <c:v>1.3278399999999932</c:v>
                </c:pt>
                <c:pt idx="6324">
                  <c:v>1.3280499999999997</c:v>
                </c:pt>
                <c:pt idx="6325">
                  <c:v>1.32826</c:v>
                </c:pt>
                <c:pt idx="6326">
                  <c:v>1.3284699999999998</c:v>
                </c:pt>
                <c:pt idx="6327">
                  <c:v>1.3286799999999999</c:v>
                </c:pt>
                <c:pt idx="6328">
                  <c:v>1.3288899999999997</c:v>
                </c:pt>
                <c:pt idx="6329">
                  <c:v>1.329099999999994</c:v>
                </c:pt>
                <c:pt idx="6330">
                  <c:v>1.3293099999999998</c:v>
                </c:pt>
                <c:pt idx="6331">
                  <c:v>1.3295199999999998</c:v>
                </c:pt>
                <c:pt idx="6332">
                  <c:v>1.3297299999999928</c:v>
                </c:pt>
                <c:pt idx="6333">
                  <c:v>1.3299399999999932</c:v>
                </c:pt>
                <c:pt idx="6334">
                  <c:v>1.3301499999999997</c:v>
                </c:pt>
                <c:pt idx="6335">
                  <c:v>1.33036</c:v>
                </c:pt>
                <c:pt idx="6336">
                  <c:v>1.3305699999999998</c:v>
                </c:pt>
                <c:pt idx="6337">
                  <c:v>1.3307799999999999</c:v>
                </c:pt>
                <c:pt idx="6338">
                  <c:v>1.3309899999999997</c:v>
                </c:pt>
                <c:pt idx="6339">
                  <c:v>1.3311999999999939</c:v>
                </c:pt>
                <c:pt idx="6340">
                  <c:v>1.3314099999999998</c:v>
                </c:pt>
                <c:pt idx="6341">
                  <c:v>1.3316199999999998</c:v>
                </c:pt>
                <c:pt idx="6342">
                  <c:v>1.3318299999999927</c:v>
                </c:pt>
                <c:pt idx="6343">
                  <c:v>1.3320399999999997</c:v>
                </c:pt>
                <c:pt idx="6344">
                  <c:v>1.3322499999999997</c:v>
                </c:pt>
                <c:pt idx="6345">
                  <c:v>1.33246</c:v>
                </c:pt>
                <c:pt idx="6346">
                  <c:v>1.3326699999999998</c:v>
                </c:pt>
                <c:pt idx="6347">
                  <c:v>1.3328799999999998</c:v>
                </c:pt>
                <c:pt idx="6348">
                  <c:v>1.3330899999999999</c:v>
                </c:pt>
                <c:pt idx="6349">
                  <c:v>1.3332999999999939</c:v>
                </c:pt>
                <c:pt idx="6350">
                  <c:v>1.3335099999999998</c:v>
                </c:pt>
                <c:pt idx="6351">
                  <c:v>1.3337199999999998</c:v>
                </c:pt>
                <c:pt idx="6352">
                  <c:v>1.3339299999999923</c:v>
                </c:pt>
                <c:pt idx="6353">
                  <c:v>1.3341399999999999</c:v>
                </c:pt>
                <c:pt idx="6354">
                  <c:v>1.3343499999999997</c:v>
                </c:pt>
                <c:pt idx="6355">
                  <c:v>1.3345599999999997</c:v>
                </c:pt>
                <c:pt idx="6356">
                  <c:v>1.3347699999999998</c:v>
                </c:pt>
                <c:pt idx="6357">
                  <c:v>1.3349799999999998</c:v>
                </c:pt>
                <c:pt idx="6358">
                  <c:v>1.3351899999999999</c:v>
                </c:pt>
                <c:pt idx="6359">
                  <c:v>1.3353999999999933</c:v>
                </c:pt>
                <c:pt idx="6360">
                  <c:v>1.335609999999994</c:v>
                </c:pt>
                <c:pt idx="6361">
                  <c:v>1.3358199999999998</c:v>
                </c:pt>
                <c:pt idx="6362">
                  <c:v>1.3360299999999998</c:v>
                </c:pt>
                <c:pt idx="6363">
                  <c:v>1.3362399999999999</c:v>
                </c:pt>
                <c:pt idx="6364">
                  <c:v>1.3364499999999997</c:v>
                </c:pt>
                <c:pt idx="6365">
                  <c:v>1.3366599999999997</c:v>
                </c:pt>
                <c:pt idx="6366">
                  <c:v>1.3368699999999998</c:v>
                </c:pt>
                <c:pt idx="6367">
                  <c:v>1.3370799999999998</c:v>
                </c:pt>
                <c:pt idx="6368">
                  <c:v>1.3372899999999999</c:v>
                </c:pt>
                <c:pt idx="6369">
                  <c:v>1.3374999999999932</c:v>
                </c:pt>
                <c:pt idx="6370">
                  <c:v>1.337709999999994</c:v>
                </c:pt>
                <c:pt idx="6371">
                  <c:v>1.3379199999999998</c:v>
                </c:pt>
                <c:pt idx="6372">
                  <c:v>1.3381299999999998</c:v>
                </c:pt>
                <c:pt idx="6373">
                  <c:v>1.3383399999999999</c:v>
                </c:pt>
                <c:pt idx="6374">
                  <c:v>1.3385499999999997</c:v>
                </c:pt>
                <c:pt idx="6375">
                  <c:v>1.3387599999999997</c:v>
                </c:pt>
                <c:pt idx="6376">
                  <c:v>1.3389699999999998</c:v>
                </c:pt>
                <c:pt idx="6377">
                  <c:v>1.3391799999999998</c:v>
                </c:pt>
                <c:pt idx="6378">
                  <c:v>1.3393899999999999</c:v>
                </c:pt>
                <c:pt idx="6379">
                  <c:v>1.3395999999999932</c:v>
                </c:pt>
                <c:pt idx="6380">
                  <c:v>1.339809999999994</c:v>
                </c:pt>
                <c:pt idx="6381">
                  <c:v>1.34002</c:v>
                </c:pt>
                <c:pt idx="6382">
                  <c:v>1.3402299999999998</c:v>
                </c:pt>
                <c:pt idx="6383">
                  <c:v>1.3404399999999999</c:v>
                </c:pt>
                <c:pt idx="6384">
                  <c:v>1.3406499999999997</c:v>
                </c:pt>
                <c:pt idx="6385">
                  <c:v>1.3408599999999997</c:v>
                </c:pt>
                <c:pt idx="6386">
                  <c:v>1.3410699999999998</c:v>
                </c:pt>
                <c:pt idx="6387">
                  <c:v>1.3412799999999998</c:v>
                </c:pt>
                <c:pt idx="6388">
                  <c:v>1.3414899999999998</c:v>
                </c:pt>
                <c:pt idx="6389">
                  <c:v>1.3416999999999932</c:v>
                </c:pt>
                <c:pt idx="6390">
                  <c:v>1.3419099999999939</c:v>
                </c:pt>
                <c:pt idx="6391">
                  <c:v>1.34212</c:v>
                </c:pt>
                <c:pt idx="6392">
                  <c:v>1.3423299999999998</c:v>
                </c:pt>
                <c:pt idx="6393">
                  <c:v>1.3425399999999998</c:v>
                </c:pt>
                <c:pt idx="6394">
                  <c:v>1.3427499999999997</c:v>
                </c:pt>
                <c:pt idx="6395">
                  <c:v>1.3429599999999997</c:v>
                </c:pt>
                <c:pt idx="6396">
                  <c:v>1.3431699999999998</c:v>
                </c:pt>
                <c:pt idx="6397">
                  <c:v>1.3433799999999998</c:v>
                </c:pt>
                <c:pt idx="6398">
                  <c:v>1.3435899999999998</c:v>
                </c:pt>
                <c:pt idx="6399">
                  <c:v>1.3437999999999934</c:v>
                </c:pt>
                <c:pt idx="6400">
                  <c:v>1.3440099999999997</c:v>
                </c:pt>
                <c:pt idx="6401">
                  <c:v>1.3442199999999997</c:v>
                </c:pt>
                <c:pt idx="6402">
                  <c:v>1.3444299999999998</c:v>
                </c:pt>
                <c:pt idx="6403">
                  <c:v>1.3446399999999998</c:v>
                </c:pt>
                <c:pt idx="6404">
                  <c:v>1.3448499999999999</c:v>
                </c:pt>
                <c:pt idx="6405">
                  <c:v>1.3450599999999997</c:v>
                </c:pt>
                <c:pt idx="6406">
                  <c:v>1.345269999999994</c:v>
                </c:pt>
                <c:pt idx="6407">
                  <c:v>1.3454799999999998</c:v>
                </c:pt>
                <c:pt idx="6408">
                  <c:v>1.3456899999999998</c:v>
                </c:pt>
                <c:pt idx="6409">
                  <c:v>1.3458999999999928</c:v>
                </c:pt>
                <c:pt idx="6410">
                  <c:v>1.3461099999999997</c:v>
                </c:pt>
                <c:pt idx="6411">
                  <c:v>1.3463199999999997</c:v>
                </c:pt>
                <c:pt idx="6412">
                  <c:v>1.3465299999999998</c:v>
                </c:pt>
                <c:pt idx="6413">
                  <c:v>1.3467399999999998</c:v>
                </c:pt>
                <c:pt idx="6414">
                  <c:v>1.3469499999999999</c:v>
                </c:pt>
                <c:pt idx="6415">
                  <c:v>1.3471599999999997</c:v>
                </c:pt>
                <c:pt idx="6416">
                  <c:v>1.347369999999994</c:v>
                </c:pt>
                <c:pt idx="6417">
                  <c:v>1.3475799999999998</c:v>
                </c:pt>
                <c:pt idx="6418">
                  <c:v>1.3477899999999998</c:v>
                </c:pt>
                <c:pt idx="6419">
                  <c:v>1.3479999999999928</c:v>
                </c:pt>
                <c:pt idx="6420">
                  <c:v>1.3482099999999997</c:v>
                </c:pt>
                <c:pt idx="6421">
                  <c:v>1.3484199999999997</c:v>
                </c:pt>
                <c:pt idx="6422">
                  <c:v>1.3486299999999998</c:v>
                </c:pt>
                <c:pt idx="6423">
                  <c:v>1.3488399999999998</c:v>
                </c:pt>
                <c:pt idx="6424">
                  <c:v>1.3490499999999999</c:v>
                </c:pt>
                <c:pt idx="6425">
                  <c:v>1.3492599999999997</c:v>
                </c:pt>
                <c:pt idx="6426">
                  <c:v>1.349469999999994</c:v>
                </c:pt>
                <c:pt idx="6427">
                  <c:v>1.3496799999999998</c:v>
                </c:pt>
                <c:pt idx="6428">
                  <c:v>1.3498899999999998</c:v>
                </c:pt>
                <c:pt idx="6429">
                  <c:v>1.3500999999999999</c:v>
                </c:pt>
                <c:pt idx="6430">
                  <c:v>1.3503099999999997</c:v>
                </c:pt>
                <c:pt idx="6431">
                  <c:v>1.3505199999999997</c:v>
                </c:pt>
                <c:pt idx="6432">
                  <c:v>1.3507299999999998</c:v>
                </c:pt>
                <c:pt idx="6433">
                  <c:v>1.3509399999999998</c:v>
                </c:pt>
                <c:pt idx="6434">
                  <c:v>1.3511499999999999</c:v>
                </c:pt>
                <c:pt idx="6435">
                  <c:v>1.3513599999999997</c:v>
                </c:pt>
                <c:pt idx="6436">
                  <c:v>1.3515699999999939</c:v>
                </c:pt>
                <c:pt idx="6437">
                  <c:v>1.3517799999999998</c:v>
                </c:pt>
                <c:pt idx="6438">
                  <c:v>1.3519899999999998</c:v>
                </c:pt>
                <c:pt idx="6439">
                  <c:v>1.3521999999999998</c:v>
                </c:pt>
                <c:pt idx="6440">
                  <c:v>1.3524099999999997</c:v>
                </c:pt>
                <c:pt idx="6441">
                  <c:v>1.3526199999999997</c:v>
                </c:pt>
                <c:pt idx="6442">
                  <c:v>1.3528299999999998</c:v>
                </c:pt>
                <c:pt idx="6443">
                  <c:v>1.3530399999999998</c:v>
                </c:pt>
                <c:pt idx="6444">
                  <c:v>1.3532499999999998</c:v>
                </c:pt>
                <c:pt idx="6445">
                  <c:v>1.3534599999999997</c:v>
                </c:pt>
                <c:pt idx="6446">
                  <c:v>1.3536699999999939</c:v>
                </c:pt>
                <c:pt idx="6447">
                  <c:v>1.3538799999999998</c:v>
                </c:pt>
                <c:pt idx="6448">
                  <c:v>1.35409</c:v>
                </c:pt>
                <c:pt idx="6449">
                  <c:v>1.3542999999999998</c:v>
                </c:pt>
                <c:pt idx="6450">
                  <c:v>1.3545099999999999</c:v>
                </c:pt>
                <c:pt idx="6451">
                  <c:v>1.3547199999999997</c:v>
                </c:pt>
                <c:pt idx="6452">
                  <c:v>1.354929999999994</c:v>
                </c:pt>
                <c:pt idx="6453">
                  <c:v>1.3551399999999998</c:v>
                </c:pt>
                <c:pt idx="6454">
                  <c:v>1.3553499999999998</c:v>
                </c:pt>
                <c:pt idx="6455">
                  <c:v>1.3555599999999999</c:v>
                </c:pt>
                <c:pt idx="6456">
                  <c:v>1.3557699999999933</c:v>
                </c:pt>
                <c:pt idx="6457">
                  <c:v>1.355979999999994</c:v>
                </c:pt>
                <c:pt idx="6458">
                  <c:v>1.35619</c:v>
                </c:pt>
                <c:pt idx="6459">
                  <c:v>1.3563999999999998</c:v>
                </c:pt>
                <c:pt idx="6460">
                  <c:v>1.3566099999999999</c:v>
                </c:pt>
                <c:pt idx="6461">
                  <c:v>1.3568199999999997</c:v>
                </c:pt>
                <c:pt idx="6462">
                  <c:v>1.357029999999994</c:v>
                </c:pt>
                <c:pt idx="6463">
                  <c:v>1.3572399999999998</c:v>
                </c:pt>
                <c:pt idx="6464">
                  <c:v>1.3574499999999998</c:v>
                </c:pt>
                <c:pt idx="6465">
                  <c:v>1.3576599999999999</c:v>
                </c:pt>
                <c:pt idx="6466">
                  <c:v>1.3578699999999932</c:v>
                </c:pt>
                <c:pt idx="6467">
                  <c:v>1.3580799999999997</c:v>
                </c:pt>
                <c:pt idx="6468">
                  <c:v>1.35829</c:v>
                </c:pt>
                <c:pt idx="6469">
                  <c:v>1.3584999999999998</c:v>
                </c:pt>
                <c:pt idx="6470">
                  <c:v>1.3587099999999999</c:v>
                </c:pt>
                <c:pt idx="6471">
                  <c:v>1.3589199999999997</c:v>
                </c:pt>
                <c:pt idx="6472">
                  <c:v>1.359129999999994</c:v>
                </c:pt>
                <c:pt idx="6473">
                  <c:v>1.3593399999999998</c:v>
                </c:pt>
                <c:pt idx="6474">
                  <c:v>1.3595499999999998</c:v>
                </c:pt>
                <c:pt idx="6475">
                  <c:v>1.3597599999999999</c:v>
                </c:pt>
                <c:pt idx="6476">
                  <c:v>1.3599699999999932</c:v>
                </c:pt>
                <c:pt idx="6477">
                  <c:v>1.3601799999999997</c:v>
                </c:pt>
                <c:pt idx="6478">
                  <c:v>1.36039</c:v>
                </c:pt>
                <c:pt idx="6479">
                  <c:v>1.3605999999999998</c:v>
                </c:pt>
                <c:pt idx="6480">
                  <c:v>1.3608099999999999</c:v>
                </c:pt>
                <c:pt idx="6481">
                  <c:v>1.3610199999999997</c:v>
                </c:pt>
                <c:pt idx="6482">
                  <c:v>1.3612299999999939</c:v>
                </c:pt>
                <c:pt idx="6483">
                  <c:v>1.3614399999999998</c:v>
                </c:pt>
                <c:pt idx="6484">
                  <c:v>1.3616499999999998</c:v>
                </c:pt>
                <c:pt idx="6485">
                  <c:v>1.3618599999999998</c:v>
                </c:pt>
                <c:pt idx="6486">
                  <c:v>1.3620699999999997</c:v>
                </c:pt>
                <c:pt idx="6487">
                  <c:v>1.3622799999999997</c:v>
                </c:pt>
                <c:pt idx="6488">
                  <c:v>1.36249</c:v>
                </c:pt>
                <c:pt idx="6489">
                  <c:v>1.3626999999999998</c:v>
                </c:pt>
                <c:pt idx="6490">
                  <c:v>1.3629099999999998</c:v>
                </c:pt>
                <c:pt idx="6491">
                  <c:v>1.3631199999999997</c:v>
                </c:pt>
                <c:pt idx="6492">
                  <c:v>1.3633299999999939</c:v>
                </c:pt>
                <c:pt idx="6493">
                  <c:v>1.3635399999999998</c:v>
                </c:pt>
                <c:pt idx="6494">
                  <c:v>1.3637499999999998</c:v>
                </c:pt>
                <c:pt idx="6495">
                  <c:v>1.3639599999999998</c:v>
                </c:pt>
                <c:pt idx="6496">
                  <c:v>1.3641699999999997</c:v>
                </c:pt>
                <c:pt idx="6497">
                  <c:v>1.3643799999999997</c:v>
                </c:pt>
                <c:pt idx="6498">
                  <c:v>1.3645899999999997</c:v>
                </c:pt>
                <c:pt idx="6499">
                  <c:v>1.3647999999999998</c:v>
                </c:pt>
                <c:pt idx="6500">
                  <c:v>1.3650099999999998</c:v>
                </c:pt>
                <c:pt idx="6501">
                  <c:v>1.3652199999999999</c:v>
                </c:pt>
                <c:pt idx="6502">
                  <c:v>1.3654299999999933</c:v>
                </c:pt>
                <c:pt idx="6503">
                  <c:v>1.365639999999994</c:v>
                </c:pt>
                <c:pt idx="6504">
                  <c:v>1.3658499999999998</c:v>
                </c:pt>
                <c:pt idx="6505">
                  <c:v>1.3660600000000001</c:v>
                </c:pt>
                <c:pt idx="6506">
                  <c:v>1.3662699999999999</c:v>
                </c:pt>
                <c:pt idx="6507">
                  <c:v>1.3664799999999997</c:v>
                </c:pt>
                <c:pt idx="6508">
                  <c:v>1.3666899999999997</c:v>
                </c:pt>
                <c:pt idx="6509">
                  <c:v>1.3668999999999998</c:v>
                </c:pt>
                <c:pt idx="6510">
                  <c:v>1.3671099999999998</c:v>
                </c:pt>
                <c:pt idx="6511">
                  <c:v>1.3673199999999999</c:v>
                </c:pt>
                <c:pt idx="6512">
                  <c:v>1.3675299999999933</c:v>
                </c:pt>
                <c:pt idx="6513">
                  <c:v>1.367739999999994</c:v>
                </c:pt>
                <c:pt idx="6514">
                  <c:v>1.3679499999999998</c:v>
                </c:pt>
                <c:pt idx="6515">
                  <c:v>1.36816</c:v>
                </c:pt>
                <c:pt idx="6516">
                  <c:v>1.3683699999999999</c:v>
                </c:pt>
                <c:pt idx="6517">
                  <c:v>1.3685799999999997</c:v>
                </c:pt>
                <c:pt idx="6518">
                  <c:v>1.3687899999999997</c:v>
                </c:pt>
                <c:pt idx="6519">
                  <c:v>1.3689999999999998</c:v>
                </c:pt>
                <c:pt idx="6520">
                  <c:v>1.3692099999999998</c:v>
                </c:pt>
                <c:pt idx="6521">
                  <c:v>1.3694199999999999</c:v>
                </c:pt>
                <c:pt idx="6522">
                  <c:v>1.3696299999999932</c:v>
                </c:pt>
                <c:pt idx="6523">
                  <c:v>1.369839999999994</c:v>
                </c:pt>
                <c:pt idx="6524">
                  <c:v>1.3700500000000062</c:v>
                </c:pt>
                <c:pt idx="6525">
                  <c:v>1.37026</c:v>
                </c:pt>
                <c:pt idx="6526">
                  <c:v>1.3704699999999999</c:v>
                </c:pt>
                <c:pt idx="6527">
                  <c:v>1.3706799999999997</c:v>
                </c:pt>
                <c:pt idx="6528">
                  <c:v>1.3708899999999997</c:v>
                </c:pt>
                <c:pt idx="6529">
                  <c:v>1.3710999999999998</c:v>
                </c:pt>
                <c:pt idx="6530">
                  <c:v>1.3713099999999998</c:v>
                </c:pt>
                <c:pt idx="6531">
                  <c:v>1.3715199999999999</c:v>
                </c:pt>
                <c:pt idx="6532">
                  <c:v>1.3717299999999932</c:v>
                </c:pt>
                <c:pt idx="6533">
                  <c:v>1.3719399999999939</c:v>
                </c:pt>
                <c:pt idx="6534">
                  <c:v>1.3721500000000062</c:v>
                </c:pt>
                <c:pt idx="6535">
                  <c:v>1.37236</c:v>
                </c:pt>
                <c:pt idx="6536">
                  <c:v>1.3725699999999998</c:v>
                </c:pt>
                <c:pt idx="6537">
                  <c:v>1.3727799999999997</c:v>
                </c:pt>
                <c:pt idx="6538">
                  <c:v>1.3729899999999997</c:v>
                </c:pt>
                <c:pt idx="6539">
                  <c:v>1.3731999999999998</c:v>
                </c:pt>
                <c:pt idx="6540">
                  <c:v>1.3734099999999998</c:v>
                </c:pt>
                <c:pt idx="6541">
                  <c:v>1.3736199999999998</c:v>
                </c:pt>
                <c:pt idx="6542">
                  <c:v>1.3738299999999932</c:v>
                </c:pt>
                <c:pt idx="6543">
                  <c:v>1.3740399999999997</c:v>
                </c:pt>
                <c:pt idx="6544">
                  <c:v>1.3742499999999997</c:v>
                </c:pt>
                <c:pt idx="6545">
                  <c:v>1.37446</c:v>
                </c:pt>
                <c:pt idx="6546">
                  <c:v>1.3746699999999998</c:v>
                </c:pt>
                <c:pt idx="6547">
                  <c:v>1.3748799999999997</c:v>
                </c:pt>
                <c:pt idx="6548">
                  <c:v>1.3750899999999997</c:v>
                </c:pt>
                <c:pt idx="6549">
                  <c:v>1.375299999999994</c:v>
                </c:pt>
                <c:pt idx="6550">
                  <c:v>1.3755099999999998</c:v>
                </c:pt>
                <c:pt idx="6551">
                  <c:v>1.3757199999999998</c:v>
                </c:pt>
                <c:pt idx="6552">
                  <c:v>1.3759299999999928</c:v>
                </c:pt>
                <c:pt idx="6553">
                  <c:v>1.3761399999999997</c:v>
                </c:pt>
                <c:pt idx="6554">
                  <c:v>1.3763499999999997</c:v>
                </c:pt>
                <c:pt idx="6555">
                  <c:v>1.37656</c:v>
                </c:pt>
                <c:pt idx="6556">
                  <c:v>1.3767699999999998</c:v>
                </c:pt>
                <c:pt idx="6557">
                  <c:v>1.3769799999999999</c:v>
                </c:pt>
                <c:pt idx="6558">
                  <c:v>1.3771899999999997</c:v>
                </c:pt>
                <c:pt idx="6559">
                  <c:v>1.377399999999994</c:v>
                </c:pt>
                <c:pt idx="6560">
                  <c:v>1.3776099999999998</c:v>
                </c:pt>
                <c:pt idx="6561">
                  <c:v>1.3778199999999998</c:v>
                </c:pt>
                <c:pt idx="6562">
                  <c:v>1.3780299999999999</c:v>
                </c:pt>
                <c:pt idx="6563">
                  <c:v>1.3782399999999997</c:v>
                </c:pt>
                <c:pt idx="6564">
                  <c:v>1.3784499999999997</c:v>
                </c:pt>
                <c:pt idx="6565">
                  <c:v>1.37866</c:v>
                </c:pt>
                <c:pt idx="6566">
                  <c:v>1.3788699999999998</c:v>
                </c:pt>
                <c:pt idx="6567">
                  <c:v>1.3790799999999999</c:v>
                </c:pt>
                <c:pt idx="6568">
                  <c:v>1.3792899999999997</c:v>
                </c:pt>
                <c:pt idx="6569">
                  <c:v>1.379499999999994</c:v>
                </c:pt>
                <c:pt idx="6570">
                  <c:v>1.3797099999999998</c:v>
                </c:pt>
                <c:pt idx="6571">
                  <c:v>1.3799199999999998</c:v>
                </c:pt>
                <c:pt idx="6572">
                  <c:v>1.3801299999999999</c:v>
                </c:pt>
                <c:pt idx="6573">
                  <c:v>1.3803399999999997</c:v>
                </c:pt>
                <c:pt idx="6574">
                  <c:v>1.3805499999999997</c:v>
                </c:pt>
                <c:pt idx="6575">
                  <c:v>1.38076</c:v>
                </c:pt>
                <c:pt idx="6576">
                  <c:v>1.3809699999999998</c:v>
                </c:pt>
                <c:pt idx="6577">
                  <c:v>1.3811799999999999</c:v>
                </c:pt>
                <c:pt idx="6578">
                  <c:v>1.3813899999999997</c:v>
                </c:pt>
                <c:pt idx="6579">
                  <c:v>1.3815999999999939</c:v>
                </c:pt>
                <c:pt idx="6580">
                  <c:v>1.3818099999999998</c:v>
                </c:pt>
                <c:pt idx="6581">
                  <c:v>1.38202</c:v>
                </c:pt>
                <c:pt idx="6582">
                  <c:v>1.3822299999999998</c:v>
                </c:pt>
                <c:pt idx="6583">
                  <c:v>1.3824399999999997</c:v>
                </c:pt>
                <c:pt idx="6584">
                  <c:v>1.3826499999999997</c:v>
                </c:pt>
                <c:pt idx="6585">
                  <c:v>1.38286</c:v>
                </c:pt>
                <c:pt idx="6586">
                  <c:v>1.3830699999999998</c:v>
                </c:pt>
                <c:pt idx="6587">
                  <c:v>1.3832799999999998</c:v>
                </c:pt>
                <c:pt idx="6588">
                  <c:v>1.3834899999999997</c:v>
                </c:pt>
                <c:pt idx="6589">
                  <c:v>1.3836999999999939</c:v>
                </c:pt>
                <c:pt idx="6590">
                  <c:v>1.3839099999999998</c:v>
                </c:pt>
                <c:pt idx="6591">
                  <c:v>1.38412</c:v>
                </c:pt>
                <c:pt idx="6592">
                  <c:v>1.3843299999999998</c:v>
                </c:pt>
                <c:pt idx="6593">
                  <c:v>1.3845399999999997</c:v>
                </c:pt>
                <c:pt idx="6594">
                  <c:v>1.3847499999999997</c:v>
                </c:pt>
                <c:pt idx="6595">
                  <c:v>1.3849599999999997</c:v>
                </c:pt>
                <c:pt idx="6596">
                  <c:v>1.3851699999999998</c:v>
                </c:pt>
                <c:pt idx="6597">
                  <c:v>1.3853799999999998</c:v>
                </c:pt>
                <c:pt idx="6598">
                  <c:v>1.3855899999999997</c:v>
                </c:pt>
                <c:pt idx="6599">
                  <c:v>1.3857999999999933</c:v>
                </c:pt>
                <c:pt idx="6600">
                  <c:v>1.3860099999999997</c:v>
                </c:pt>
                <c:pt idx="6601">
                  <c:v>1.38622</c:v>
                </c:pt>
                <c:pt idx="6602">
                  <c:v>1.3864299999999998</c:v>
                </c:pt>
                <c:pt idx="6603">
                  <c:v>1.3866399999999999</c:v>
                </c:pt>
                <c:pt idx="6604">
                  <c:v>1.3868499999999997</c:v>
                </c:pt>
                <c:pt idx="6605">
                  <c:v>1.3870599999999997</c:v>
                </c:pt>
                <c:pt idx="6606">
                  <c:v>1.3872699999999998</c:v>
                </c:pt>
                <c:pt idx="6607">
                  <c:v>1.3874799999999998</c:v>
                </c:pt>
                <c:pt idx="6608">
                  <c:v>1.3876899999999999</c:v>
                </c:pt>
                <c:pt idx="6609">
                  <c:v>1.3878999999999933</c:v>
                </c:pt>
                <c:pt idx="6610">
                  <c:v>1.3881099999999997</c:v>
                </c:pt>
                <c:pt idx="6611">
                  <c:v>1.38832</c:v>
                </c:pt>
                <c:pt idx="6612">
                  <c:v>1.3885299999999998</c:v>
                </c:pt>
                <c:pt idx="6613">
                  <c:v>1.3887399999999999</c:v>
                </c:pt>
                <c:pt idx="6614">
                  <c:v>1.3889499999999997</c:v>
                </c:pt>
                <c:pt idx="6615">
                  <c:v>1.3891599999999997</c:v>
                </c:pt>
                <c:pt idx="6616">
                  <c:v>1.3893699999999998</c:v>
                </c:pt>
                <c:pt idx="6617">
                  <c:v>1.3895799999999998</c:v>
                </c:pt>
                <c:pt idx="6618">
                  <c:v>1.3897899999999999</c:v>
                </c:pt>
                <c:pt idx="6619">
                  <c:v>1.3899999999999932</c:v>
                </c:pt>
                <c:pt idx="6620">
                  <c:v>1.3902099999999997</c:v>
                </c:pt>
                <c:pt idx="6621">
                  <c:v>1.39042</c:v>
                </c:pt>
                <c:pt idx="6622">
                  <c:v>1.3906299999999998</c:v>
                </c:pt>
                <c:pt idx="6623">
                  <c:v>1.3908399999999999</c:v>
                </c:pt>
                <c:pt idx="6624">
                  <c:v>1.3910499999999997</c:v>
                </c:pt>
                <c:pt idx="6625">
                  <c:v>1.3912599999999997</c:v>
                </c:pt>
                <c:pt idx="6626">
                  <c:v>1.3914699999999998</c:v>
                </c:pt>
                <c:pt idx="6627">
                  <c:v>1.3916799999999998</c:v>
                </c:pt>
                <c:pt idx="6628">
                  <c:v>1.3918899999999998</c:v>
                </c:pt>
                <c:pt idx="6629">
                  <c:v>1.3920999999999997</c:v>
                </c:pt>
                <c:pt idx="6630">
                  <c:v>1.3923099999999997</c:v>
                </c:pt>
                <c:pt idx="6631">
                  <c:v>1.39252</c:v>
                </c:pt>
                <c:pt idx="6632">
                  <c:v>1.3927299999999998</c:v>
                </c:pt>
                <c:pt idx="6633">
                  <c:v>1.3929399999999998</c:v>
                </c:pt>
                <c:pt idx="6634">
                  <c:v>1.3931499999999997</c:v>
                </c:pt>
                <c:pt idx="6635">
                  <c:v>1.3933599999999997</c:v>
                </c:pt>
                <c:pt idx="6636">
                  <c:v>1.3935699999999998</c:v>
                </c:pt>
                <c:pt idx="6637">
                  <c:v>1.3937799999999998</c:v>
                </c:pt>
                <c:pt idx="6638">
                  <c:v>1.3939899999999998</c:v>
                </c:pt>
                <c:pt idx="6639">
                  <c:v>1.3941999999999997</c:v>
                </c:pt>
                <c:pt idx="6640">
                  <c:v>1.3944099999999997</c:v>
                </c:pt>
                <c:pt idx="6641">
                  <c:v>1.3946199999999997</c:v>
                </c:pt>
                <c:pt idx="6642">
                  <c:v>1.3948299999999998</c:v>
                </c:pt>
                <c:pt idx="6643">
                  <c:v>1.3950399999999998</c:v>
                </c:pt>
                <c:pt idx="6644">
                  <c:v>1.3952499999999997</c:v>
                </c:pt>
                <c:pt idx="6645">
                  <c:v>1.3954599999999997</c:v>
                </c:pt>
                <c:pt idx="6646">
                  <c:v>1.395669999999994</c:v>
                </c:pt>
                <c:pt idx="6647">
                  <c:v>1.3958799999999998</c:v>
                </c:pt>
                <c:pt idx="6648">
                  <c:v>1.3960900000000001</c:v>
                </c:pt>
                <c:pt idx="6649">
                  <c:v>1.3962999999999997</c:v>
                </c:pt>
                <c:pt idx="6650">
                  <c:v>1.3965099999999997</c:v>
                </c:pt>
                <c:pt idx="6651">
                  <c:v>1.3967199999999997</c:v>
                </c:pt>
                <c:pt idx="6652">
                  <c:v>1.3969299999999998</c:v>
                </c:pt>
                <c:pt idx="6653">
                  <c:v>1.3971399999999998</c:v>
                </c:pt>
                <c:pt idx="6654">
                  <c:v>1.3973499999999999</c:v>
                </c:pt>
                <c:pt idx="6655">
                  <c:v>1.3975599999999997</c:v>
                </c:pt>
                <c:pt idx="6656">
                  <c:v>1.397769999999994</c:v>
                </c:pt>
                <c:pt idx="6657">
                  <c:v>1.3979799999999998</c:v>
                </c:pt>
                <c:pt idx="6658">
                  <c:v>1.39819</c:v>
                </c:pt>
                <c:pt idx="6659">
                  <c:v>1.3983999999999999</c:v>
                </c:pt>
                <c:pt idx="6660">
                  <c:v>1.3986099999999997</c:v>
                </c:pt>
                <c:pt idx="6661">
                  <c:v>1.3988199999999997</c:v>
                </c:pt>
                <c:pt idx="6662">
                  <c:v>1.3990299999999998</c:v>
                </c:pt>
                <c:pt idx="6663">
                  <c:v>1.3992399999999998</c:v>
                </c:pt>
                <c:pt idx="6664">
                  <c:v>1.3994499999999999</c:v>
                </c:pt>
                <c:pt idx="6665">
                  <c:v>1.3996599999999997</c:v>
                </c:pt>
                <c:pt idx="6666">
                  <c:v>1.399869999999994</c:v>
                </c:pt>
                <c:pt idx="6667">
                  <c:v>1.4000799999999998</c:v>
                </c:pt>
                <c:pt idx="6668">
                  <c:v>1.4002899999999998</c:v>
                </c:pt>
                <c:pt idx="6669">
                  <c:v>1.4004999999999928</c:v>
                </c:pt>
                <c:pt idx="6670">
                  <c:v>1.4007099999999932</c:v>
                </c:pt>
                <c:pt idx="6671">
                  <c:v>1.4009199999999939</c:v>
                </c:pt>
                <c:pt idx="6672">
                  <c:v>1.4011299999999896</c:v>
                </c:pt>
                <c:pt idx="6673">
                  <c:v>1.4013399999999914</c:v>
                </c:pt>
                <c:pt idx="6674">
                  <c:v>1.4015499999999927</c:v>
                </c:pt>
                <c:pt idx="6675">
                  <c:v>1.4017599999999932</c:v>
                </c:pt>
                <c:pt idx="6676">
                  <c:v>1.4019699999999882</c:v>
                </c:pt>
                <c:pt idx="6677">
                  <c:v>1.4021799999999998</c:v>
                </c:pt>
                <c:pt idx="6678">
                  <c:v>1.4023899999999998</c:v>
                </c:pt>
                <c:pt idx="6679">
                  <c:v>1.4025999999999927</c:v>
                </c:pt>
                <c:pt idx="6680">
                  <c:v>1.4028099999999932</c:v>
                </c:pt>
                <c:pt idx="6681">
                  <c:v>1.4030199999999939</c:v>
                </c:pt>
                <c:pt idx="6682">
                  <c:v>1.4032299999999895</c:v>
                </c:pt>
                <c:pt idx="6683">
                  <c:v>1.4034399999999914</c:v>
                </c:pt>
                <c:pt idx="6684">
                  <c:v>1.4036499999999927</c:v>
                </c:pt>
                <c:pt idx="6685">
                  <c:v>1.4038599999999932</c:v>
                </c:pt>
                <c:pt idx="6686">
                  <c:v>1.4040699999999939</c:v>
                </c:pt>
                <c:pt idx="6687">
                  <c:v>1.4042799999999998</c:v>
                </c:pt>
                <c:pt idx="6688">
                  <c:v>1.4044899999999998</c:v>
                </c:pt>
                <c:pt idx="6689">
                  <c:v>1.4046999999999923</c:v>
                </c:pt>
                <c:pt idx="6690">
                  <c:v>1.404909999999993</c:v>
                </c:pt>
                <c:pt idx="6691">
                  <c:v>1.4051199999999935</c:v>
                </c:pt>
                <c:pt idx="6692">
                  <c:v>1.4053299999999886</c:v>
                </c:pt>
                <c:pt idx="6693">
                  <c:v>1.4055399999999902</c:v>
                </c:pt>
                <c:pt idx="6694">
                  <c:v>1.4057499999999914</c:v>
                </c:pt>
                <c:pt idx="6695">
                  <c:v>1.4059599999999925</c:v>
                </c:pt>
                <c:pt idx="6696">
                  <c:v>1.4061699999999933</c:v>
                </c:pt>
                <c:pt idx="6697">
                  <c:v>1.406379999999994</c:v>
                </c:pt>
                <c:pt idx="6698">
                  <c:v>1.4065899999999998</c:v>
                </c:pt>
                <c:pt idx="6699">
                  <c:v>1.4067999999999914</c:v>
                </c:pt>
                <c:pt idx="6700">
                  <c:v>1.4070099999999925</c:v>
                </c:pt>
                <c:pt idx="6701">
                  <c:v>1.4072199999999933</c:v>
                </c:pt>
                <c:pt idx="6702">
                  <c:v>1.4074299999999882</c:v>
                </c:pt>
                <c:pt idx="6703">
                  <c:v>1.4076399999999896</c:v>
                </c:pt>
                <c:pt idx="6704">
                  <c:v>1.4078499999999914</c:v>
                </c:pt>
                <c:pt idx="6705">
                  <c:v>1.4080599999999999</c:v>
                </c:pt>
                <c:pt idx="6706">
                  <c:v>1.4082699999999932</c:v>
                </c:pt>
                <c:pt idx="6707">
                  <c:v>1.408479999999994</c:v>
                </c:pt>
                <c:pt idx="6708">
                  <c:v>1.4086899999999998</c:v>
                </c:pt>
                <c:pt idx="6709">
                  <c:v>1.4088999999999914</c:v>
                </c:pt>
                <c:pt idx="6710">
                  <c:v>1.4091099999999928</c:v>
                </c:pt>
                <c:pt idx="6711">
                  <c:v>1.4093199999999932</c:v>
                </c:pt>
                <c:pt idx="6712">
                  <c:v>1.4095299999999882</c:v>
                </c:pt>
                <c:pt idx="6713">
                  <c:v>1.4097399999999896</c:v>
                </c:pt>
                <c:pt idx="6714">
                  <c:v>1.4099499999999914</c:v>
                </c:pt>
                <c:pt idx="6715">
                  <c:v>1.4101599999999999</c:v>
                </c:pt>
                <c:pt idx="6716">
                  <c:v>1.4103699999999932</c:v>
                </c:pt>
                <c:pt idx="6717">
                  <c:v>1.4105799999999939</c:v>
                </c:pt>
                <c:pt idx="6718">
                  <c:v>1.4107899999999998</c:v>
                </c:pt>
                <c:pt idx="6719">
                  <c:v>1.4109999999999914</c:v>
                </c:pt>
                <c:pt idx="6720">
                  <c:v>1.4112099999999927</c:v>
                </c:pt>
                <c:pt idx="6721">
                  <c:v>1.4114199999999932</c:v>
                </c:pt>
                <c:pt idx="6722">
                  <c:v>1.4116299999999882</c:v>
                </c:pt>
                <c:pt idx="6723">
                  <c:v>1.4118399999999895</c:v>
                </c:pt>
                <c:pt idx="6724">
                  <c:v>1.4120499999999998</c:v>
                </c:pt>
                <c:pt idx="6725">
                  <c:v>1.4122599999999998</c:v>
                </c:pt>
                <c:pt idx="6726">
                  <c:v>1.4124699999999932</c:v>
                </c:pt>
                <c:pt idx="6727">
                  <c:v>1.4126799999999939</c:v>
                </c:pt>
                <c:pt idx="6728">
                  <c:v>1.4128899999999998</c:v>
                </c:pt>
                <c:pt idx="6729">
                  <c:v>1.4130999999999914</c:v>
                </c:pt>
                <c:pt idx="6730">
                  <c:v>1.4133099999999927</c:v>
                </c:pt>
                <c:pt idx="6731">
                  <c:v>1.4135199999999932</c:v>
                </c:pt>
                <c:pt idx="6732">
                  <c:v>1.4137299999999882</c:v>
                </c:pt>
                <c:pt idx="6733">
                  <c:v>1.4139399999999895</c:v>
                </c:pt>
                <c:pt idx="6734">
                  <c:v>1.4141499999999998</c:v>
                </c:pt>
                <c:pt idx="6735">
                  <c:v>1.4143599999999998</c:v>
                </c:pt>
                <c:pt idx="6736">
                  <c:v>1.4145699999999932</c:v>
                </c:pt>
                <c:pt idx="6737">
                  <c:v>1.4147799999999939</c:v>
                </c:pt>
                <c:pt idx="6738">
                  <c:v>1.4149899999999958</c:v>
                </c:pt>
                <c:pt idx="6739">
                  <c:v>1.4151999999999907</c:v>
                </c:pt>
                <c:pt idx="6740">
                  <c:v>1.4154099999999916</c:v>
                </c:pt>
                <c:pt idx="6741">
                  <c:v>1.4156199999999926</c:v>
                </c:pt>
                <c:pt idx="6742">
                  <c:v>1.4158299999999877</c:v>
                </c:pt>
                <c:pt idx="6743">
                  <c:v>1.416039999999994</c:v>
                </c:pt>
                <c:pt idx="6744">
                  <c:v>1.4162499999999998</c:v>
                </c:pt>
                <c:pt idx="6745">
                  <c:v>1.4164599999999998</c:v>
                </c:pt>
                <c:pt idx="6746">
                  <c:v>1.4166699999999925</c:v>
                </c:pt>
                <c:pt idx="6747">
                  <c:v>1.4168799999999933</c:v>
                </c:pt>
                <c:pt idx="6748">
                  <c:v>1.417089999999994</c:v>
                </c:pt>
                <c:pt idx="6749">
                  <c:v>1.4172999999999896</c:v>
                </c:pt>
                <c:pt idx="6750">
                  <c:v>1.4175099999999914</c:v>
                </c:pt>
                <c:pt idx="6751">
                  <c:v>1.4177199999999928</c:v>
                </c:pt>
                <c:pt idx="6752">
                  <c:v>1.417929999999987</c:v>
                </c:pt>
                <c:pt idx="6753">
                  <c:v>1.418139999999994</c:v>
                </c:pt>
                <c:pt idx="6754">
                  <c:v>1.4183499999999998</c:v>
                </c:pt>
                <c:pt idx="6755">
                  <c:v>1.4185599999999998</c:v>
                </c:pt>
                <c:pt idx="6756">
                  <c:v>1.4187699999999928</c:v>
                </c:pt>
                <c:pt idx="6757">
                  <c:v>1.4189799999999932</c:v>
                </c:pt>
                <c:pt idx="6758">
                  <c:v>1.419189999999994</c:v>
                </c:pt>
                <c:pt idx="6759">
                  <c:v>1.4193999999999896</c:v>
                </c:pt>
                <c:pt idx="6760">
                  <c:v>1.4196099999999914</c:v>
                </c:pt>
                <c:pt idx="6761">
                  <c:v>1.4198199999999928</c:v>
                </c:pt>
                <c:pt idx="6762">
                  <c:v>1.4200299999999932</c:v>
                </c:pt>
                <c:pt idx="6763">
                  <c:v>1.420239999999994</c:v>
                </c:pt>
                <c:pt idx="6764">
                  <c:v>1.4204499999999998</c:v>
                </c:pt>
                <c:pt idx="6765">
                  <c:v>1.4206599999999998</c:v>
                </c:pt>
                <c:pt idx="6766">
                  <c:v>1.4208699999999927</c:v>
                </c:pt>
                <c:pt idx="6767">
                  <c:v>1.4210799999999932</c:v>
                </c:pt>
                <c:pt idx="6768">
                  <c:v>1.4212899999999939</c:v>
                </c:pt>
                <c:pt idx="6769">
                  <c:v>1.4214999999999895</c:v>
                </c:pt>
                <c:pt idx="6770">
                  <c:v>1.4217099999999914</c:v>
                </c:pt>
                <c:pt idx="6771">
                  <c:v>1.4219199999999927</c:v>
                </c:pt>
                <c:pt idx="6772">
                  <c:v>1.4221299999999932</c:v>
                </c:pt>
                <c:pt idx="6773">
                  <c:v>1.4223399999999939</c:v>
                </c:pt>
                <c:pt idx="6774">
                  <c:v>1.4225499999999998</c:v>
                </c:pt>
                <c:pt idx="6775">
                  <c:v>1.4227599999999998</c:v>
                </c:pt>
                <c:pt idx="6776">
                  <c:v>1.4229699999999927</c:v>
                </c:pt>
                <c:pt idx="6777">
                  <c:v>1.4231799999999932</c:v>
                </c:pt>
                <c:pt idx="6778">
                  <c:v>1.4233899999999939</c:v>
                </c:pt>
                <c:pt idx="6779">
                  <c:v>1.4235999999999895</c:v>
                </c:pt>
                <c:pt idx="6780">
                  <c:v>1.4238099999999914</c:v>
                </c:pt>
                <c:pt idx="6781">
                  <c:v>1.4240199999999998</c:v>
                </c:pt>
                <c:pt idx="6782">
                  <c:v>1.4242299999999932</c:v>
                </c:pt>
                <c:pt idx="6783">
                  <c:v>1.4244399999999939</c:v>
                </c:pt>
                <c:pt idx="6784">
                  <c:v>1.4246499999999978</c:v>
                </c:pt>
                <c:pt idx="6785">
                  <c:v>1.4248599999999998</c:v>
                </c:pt>
                <c:pt idx="6786">
                  <c:v>1.4250699999999923</c:v>
                </c:pt>
                <c:pt idx="6787">
                  <c:v>1.4252799999999928</c:v>
                </c:pt>
                <c:pt idx="6788">
                  <c:v>1.4254899999999935</c:v>
                </c:pt>
                <c:pt idx="6789">
                  <c:v>1.4256999999999886</c:v>
                </c:pt>
                <c:pt idx="6790">
                  <c:v>1.4259099999999898</c:v>
                </c:pt>
                <c:pt idx="6791">
                  <c:v>1.4261199999999998</c:v>
                </c:pt>
                <c:pt idx="6792">
                  <c:v>1.4263299999999925</c:v>
                </c:pt>
                <c:pt idx="6793">
                  <c:v>1.4265399999999933</c:v>
                </c:pt>
                <c:pt idx="6794">
                  <c:v>1.426749999999994</c:v>
                </c:pt>
                <c:pt idx="6795">
                  <c:v>1.4269599999999998</c:v>
                </c:pt>
                <c:pt idx="6796">
                  <c:v>1.4271699999999914</c:v>
                </c:pt>
                <c:pt idx="6797">
                  <c:v>1.4273799999999925</c:v>
                </c:pt>
                <c:pt idx="6798">
                  <c:v>1.4275899999999933</c:v>
                </c:pt>
                <c:pt idx="6799">
                  <c:v>1.4277999999999882</c:v>
                </c:pt>
                <c:pt idx="6800">
                  <c:v>1.4280099999999998</c:v>
                </c:pt>
                <c:pt idx="6801">
                  <c:v>1.4282199999999998</c:v>
                </c:pt>
                <c:pt idx="6802">
                  <c:v>1.4284299999999928</c:v>
                </c:pt>
                <c:pt idx="6803">
                  <c:v>1.4286399999999932</c:v>
                </c:pt>
                <c:pt idx="6804">
                  <c:v>1.428849999999994</c:v>
                </c:pt>
                <c:pt idx="6805">
                  <c:v>1.4290599999999998</c:v>
                </c:pt>
                <c:pt idx="6806">
                  <c:v>1.4292699999999914</c:v>
                </c:pt>
                <c:pt idx="6807">
                  <c:v>1.4294799999999928</c:v>
                </c:pt>
                <c:pt idx="6808">
                  <c:v>1.4296899999999932</c:v>
                </c:pt>
                <c:pt idx="6809">
                  <c:v>1.4298999999999882</c:v>
                </c:pt>
                <c:pt idx="6810">
                  <c:v>1.4301099999999998</c:v>
                </c:pt>
                <c:pt idx="6811">
                  <c:v>1.4303199999999998</c:v>
                </c:pt>
                <c:pt idx="6812">
                  <c:v>1.4305299999999928</c:v>
                </c:pt>
                <c:pt idx="6813">
                  <c:v>1.4307399999999932</c:v>
                </c:pt>
                <c:pt idx="6814">
                  <c:v>1.4309499999999939</c:v>
                </c:pt>
                <c:pt idx="6815">
                  <c:v>1.4311599999999998</c:v>
                </c:pt>
                <c:pt idx="6816">
                  <c:v>1.4313699999999914</c:v>
                </c:pt>
                <c:pt idx="6817">
                  <c:v>1.4315799999999927</c:v>
                </c:pt>
                <c:pt idx="6818">
                  <c:v>1.4317899999999932</c:v>
                </c:pt>
                <c:pt idx="6819">
                  <c:v>1.4319999999999882</c:v>
                </c:pt>
                <c:pt idx="6820">
                  <c:v>1.4322099999999998</c:v>
                </c:pt>
                <c:pt idx="6821">
                  <c:v>1.4324199999999998</c:v>
                </c:pt>
                <c:pt idx="6822">
                  <c:v>1.4326299999999927</c:v>
                </c:pt>
                <c:pt idx="6823">
                  <c:v>1.4328399999999932</c:v>
                </c:pt>
                <c:pt idx="6824">
                  <c:v>1.4330499999999939</c:v>
                </c:pt>
                <c:pt idx="6825">
                  <c:v>1.4332599999999998</c:v>
                </c:pt>
                <c:pt idx="6826">
                  <c:v>1.4334699999999914</c:v>
                </c:pt>
                <c:pt idx="6827">
                  <c:v>1.4336799999999927</c:v>
                </c:pt>
                <c:pt idx="6828">
                  <c:v>1.4338899999999932</c:v>
                </c:pt>
                <c:pt idx="6829">
                  <c:v>1.4340999999999939</c:v>
                </c:pt>
                <c:pt idx="6830">
                  <c:v>1.4343099999999998</c:v>
                </c:pt>
                <c:pt idx="6831">
                  <c:v>1.4345199999999998</c:v>
                </c:pt>
                <c:pt idx="6832">
                  <c:v>1.4347299999999927</c:v>
                </c:pt>
                <c:pt idx="6833">
                  <c:v>1.434939999999993</c:v>
                </c:pt>
                <c:pt idx="6834">
                  <c:v>1.4351499999999937</c:v>
                </c:pt>
                <c:pt idx="6835">
                  <c:v>1.4353599999999958</c:v>
                </c:pt>
                <c:pt idx="6836">
                  <c:v>1.4355699999999902</c:v>
                </c:pt>
                <c:pt idx="6837">
                  <c:v>1.4357799999999916</c:v>
                </c:pt>
                <c:pt idx="6838">
                  <c:v>1.4359899999999926</c:v>
                </c:pt>
                <c:pt idx="6839">
                  <c:v>1.4361999999999933</c:v>
                </c:pt>
                <c:pt idx="6840">
                  <c:v>1.436409999999994</c:v>
                </c:pt>
                <c:pt idx="6841">
                  <c:v>1.4366199999999998</c:v>
                </c:pt>
                <c:pt idx="6842">
                  <c:v>1.4368299999999914</c:v>
                </c:pt>
                <c:pt idx="6843">
                  <c:v>1.4370399999999925</c:v>
                </c:pt>
                <c:pt idx="6844">
                  <c:v>1.4372499999999933</c:v>
                </c:pt>
                <c:pt idx="6845">
                  <c:v>1.437459999999994</c:v>
                </c:pt>
                <c:pt idx="6846">
                  <c:v>1.4376699999999896</c:v>
                </c:pt>
                <c:pt idx="6847">
                  <c:v>1.4378799999999914</c:v>
                </c:pt>
                <c:pt idx="6848">
                  <c:v>1.4380899999999996</c:v>
                </c:pt>
                <c:pt idx="6849">
                  <c:v>1.4382999999999933</c:v>
                </c:pt>
                <c:pt idx="6850">
                  <c:v>1.438509999999994</c:v>
                </c:pt>
                <c:pt idx="6851">
                  <c:v>1.4387199999999998</c:v>
                </c:pt>
                <c:pt idx="6852">
                  <c:v>1.4389299999999914</c:v>
                </c:pt>
                <c:pt idx="6853">
                  <c:v>1.4391399999999928</c:v>
                </c:pt>
                <c:pt idx="6854">
                  <c:v>1.4393499999999932</c:v>
                </c:pt>
                <c:pt idx="6855">
                  <c:v>1.439559999999994</c:v>
                </c:pt>
                <c:pt idx="6856">
                  <c:v>1.4397699999999896</c:v>
                </c:pt>
                <c:pt idx="6857">
                  <c:v>1.4399799999999914</c:v>
                </c:pt>
                <c:pt idx="6858">
                  <c:v>1.4401899999999999</c:v>
                </c:pt>
                <c:pt idx="6859">
                  <c:v>1.4403999999999932</c:v>
                </c:pt>
                <c:pt idx="6860">
                  <c:v>1.440609999999994</c:v>
                </c:pt>
                <c:pt idx="6861">
                  <c:v>1.4408199999999998</c:v>
                </c:pt>
                <c:pt idx="6862">
                  <c:v>1.4410299999999914</c:v>
                </c:pt>
                <c:pt idx="6863">
                  <c:v>1.4412399999999927</c:v>
                </c:pt>
                <c:pt idx="6864">
                  <c:v>1.4414499999999932</c:v>
                </c:pt>
                <c:pt idx="6865">
                  <c:v>1.4416599999999939</c:v>
                </c:pt>
                <c:pt idx="6866">
                  <c:v>1.4418699999999895</c:v>
                </c:pt>
                <c:pt idx="6867">
                  <c:v>1.4420799999999998</c:v>
                </c:pt>
                <c:pt idx="6868">
                  <c:v>1.4422899999999998</c:v>
                </c:pt>
                <c:pt idx="6869">
                  <c:v>1.4424999999999932</c:v>
                </c:pt>
                <c:pt idx="6870">
                  <c:v>1.4427099999999939</c:v>
                </c:pt>
                <c:pt idx="6871">
                  <c:v>1.4429199999999998</c:v>
                </c:pt>
                <c:pt idx="6872">
                  <c:v>1.4431299999999914</c:v>
                </c:pt>
                <c:pt idx="6873">
                  <c:v>1.4433399999999927</c:v>
                </c:pt>
                <c:pt idx="6874">
                  <c:v>1.4435499999999932</c:v>
                </c:pt>
                <c:pt idx="6875">
                  <c:v>1.4437599999999939</c:v>
                </c:pt>
                <c:pt idx="6876">
                  <c:v>1.4439699999999895</c:v>
                </c:pt>
                <c:pt idx="6877">
                  <c:v>1.4441799999999998</c:v>
                </c:pt>
                <c:pt idx="6878">
                  <c:v>1.4443899999999998</c:v>
                </c:pt>
                <c:pt idx="6879">
                  <c:v>1.4445999999999932</c:v>
                </c:pt>
                <c:pt idx="6880">
                  <c:v>1.4448099999999939</c:v>
                </c:pt>
                <c:pt idx="6881">
                  <c:v>1.4450199999999978</c:v>
                </c:pt>
                <c:pt idx="6882">
                  <c:v>1.4452299999999911</c:v>
                </c:pt>
                <c:pt idx="6883">
                  <c:v>1.4454399999999918</c:v>
                </c:pt>
                <c:pt idx="6884">
                  <c:v>1.4456499999999928</c:v>
                </c:pt>
                <c:pt idx="6885">
                  <c:v>1.4458599999999933</c:v>
                </c:pt>
                <c:pt idx="6886">
                  <c:v>1.446069999999994</c:v>
                </c:pt>
                <c:pt idx="6887">
                  <c:v>1.4462799999999998</c:v>
                </c:pt>
                <c:pt idx="6888">
                  <c:v>1.4464899999999998</c:v>
                </c:pt>
                <c:pt idx="6889">
                  <c:v>1.4466999999999925</c:v>
                </c:pt>
                <c:pt idx="6890">
                  <c:v>1.4469099999999933</c:v>
                </c:pt>
                <c:pt idx="6891">
                  <c:v>1.447119999999994</c:v>
                </c:pt>
                <c:pt idx="6892">
                  <c:v>1.4473299999999896</c:v>
                </c:pt>
                <c:pt idx="6893">
                  <c:v>1.4475399999999914</c:v>
                </c:pt>
                <c:pt idx="6894">
                  <c:v>1.4477499999999925</c:v>
                </c:pt>
                <c:pt idx="6895">
                  <c:v>1.4479599999999933</c:v>
                </c:pt>
                <c:pt idx="6896">
                  <c:v>1.448169999999994</c:v>
                </c:pt>
                <c:pt idx="6897">
                  <c:v>1.4483799999999998</c:v>
                </c:pt>
                <c:pt idx="6898">
                  <c:v>1.4485899999999998</c:v>
                </c:pt>
                <c:pt idx="6899">
                  <c:v>1.4487999999999925</c:v>
                </c:pt>
                <c:pt idx="6900">
                  <c:v>1.4490099999999932</c:v>
                </c:pt>
                <c:pt idx="6901">
                  <c:v>1.449219999999994</c:v>
                </c:pt>
                <c:pt idx="6902">
                  <c:v>1.4494299999999896</c:v>
                </c:pt>
                <c:pt idx="6903">
                  <c:v>1.4496399999999914</c:v>
                </c:pt>
                <c:pt idx="6904">
                  <c:v>1.4498499999999928</c:v>
                </c:pt>
                <c:pt idx="6905">
                  <c:v>1.4500599999999997</c:v>
                </c:pt>
                <c:pt idx="6906">
                  <c:v>1.450269999999994</c:v>
                </c:pt>
                <c:pt idx="6907">
                  <c:v>1.4504799999999998</c:v>
                </c:pt>
                <c:pt idx="6908">
                  <c:v>1.4506899999999998</c:v>
                </c:pt>
                <c:pt idx="6909">
                  <c:v>1.4508999999999928</c:v>
                </c:pt>
                <c:pt idx="6910">
                  <c:v>1.4511099999999932</c:v>
                </c:pt>
                <c:pt idx="6911">
                  <c:v>1.4513199999999939</c:v>
                </c:pt>
                <c:pt idx="6912">
                  <c:v>1.4515299999999896</c:v>
                </c:pt>
                <c:pt idx="6913">
                  <c:v>1.4517399999999914</c:v>
                </c:pt>
                <c:pt idx="6914">
                  <c:v>1.4519499999999927</c:v>
                </c:pt>
                <c:pt idx="6915">
                  <c:v>1.4521599999999997</c:v>
                </c:pt>
                <c:pt idx="6916">
                  <c:v>1.4523699999999939</c:v>
                </c:pt>
                <c:pt idx="6917">
                  <c:v>1.4525799999999998</c:v>
                </c:pt>
                <c:pt idx="6918">
                  <c:v>1.4527899999999998</c:v>
                </c:pt>
                <c:pt idx="6919">
                  <c:v>1.4529999999999927</c:v>
                </c:pt>
                <c:pt idx="6920">
                  <c:v>1.4532099999999932</c:v>
                </c:pt>
                <c:pt idx="6921">
                  <c:v>1.4534199999999939</c:v>
                </c:pt>
                <c:pt idx="6922">
                  <c:v>1.4536299999999895</c:v>
                </c:pt>
                <c:pt idx="6923">
                  <c:v>1.4538399999999914</c:v>
                </c:pt>
                <c:pt idx="6924">
                  <c:v>1.4540499999999998</c:v>
                </c:pt>
                <c:pt idx="6925">
                  <c:v>1.4542599999999997</c:v>
                </c:pt>
                <c:pt idx="6926">
                  <c:v>1.4544699999999939</c:v>
                </c:pt>
                <c:pt idx="6927">
                  <c:v>1.4546799999999998</c:v>
                </c:pt>
                <c:pt idx="6928">
                  <c:v>1.4548899999999998</c:v>
                </c:pt>
                <c:pt idx="6929">
                  <c:v>1.4550999999999923</c:v>
                </c:pt>
                <c:pt idx="6930">
                  <c:v>1.455309999999993</c:v>
                </c:pt>
                <c:pt idx="6931">
                  <c:v>1.4555199999999937</c:v>
                </c:pt>
                <c:pt idx="6932">
                  <c:v>1.4557299999999886</c:v>
                </c:pt>
                <c:pt idx="6933">
                  <c:v>1.4559399999999902</c:v>
                </c:pt>
                <c:pt idx="6934">
                  <c:v>1.4561499999999998</c:v>
                </c:pt>
                <c:pt idx="6935">
                  <c:v>1.4563599999999997</c:v>
                </c:pt>
                <c:pt idx="6936">
                  <c:v>1.4565699999999933</c:v>
                </c:pt>
                <c:pt idx="6937">
                  <c:v>1.456779999999994</c:v>
                </c:pt>
                <c:pt idx="6938">
                  <c:v>1.4569899999999998</c:v>
                </c:pt>
                <c:pt idx="6939">
                  <c:v>1.4571999999999914</c:v>
                </c:pt>
                <c:pt idx="6940">
                  <c:v>1.4574099999999925</c:v>
                </c:pt>
                <c:pt idx="6941">
                  <c:v>1.4576199999999933</c:v>
                </c:pt>
                <c:pt idx="6942">
                  <c:v>1.4578299999999882</c:v>
                </c:pt>
                <c:pt idx="6943">
                  <c:v>1.4580399999999998</c:v>
                </c:pt>
                <c:pt idx="6944">
                  <c:v>1.4582499999999998</c:v>
                </c:pt>
                <c:pt idx="6945">
                  <c:v>1.4584599999999996</c:v>
                </c:pt>
                <c:pt idx="6946">
                  <c:v>1.4586699999999932</c:v>
                </c:pt>
                <c:pt idx="6947">
                  <c:v>1.458879999999994</c:v>
                </c:pt>
                <c:pt idx="6948">
                  <c:v>1.4590899999999998</c:v>
                </c:pt>
                <c:pt idx="6949">
                  <c:v>1.4592999999999914</c:v>
                </c:pt>
                <c:pt idx="6950">
                  <c:v>1.4595099999999925</c:v>
                </c:pt>
                <c:pt idx="6951">
                  <c:v>1.4597199999999932</c:v>
                </c:pt>
                <c:pt idx="6952">
                  <c:v>1.4599299999999882</c:v>
                </c:pt>
                <c:pt idx="6953">
                  <c:v>1.4601399999999998</c:v>
                </c:pt>
                <c:pt idx="6954">
                  <c:v>1.4603499999999998</c:v>
                </c:pt>
                <c:pt idx="6955">
                  <c:v>1.4605599999999999</c:v>
                </c:pt>
                <c:pt idx="6956">
                  <c:v>1.4607699999999932</c:v>
                </c:pt>
                <c:pt idx="6957">
                  <c:v>1.460979999999994</c:v>
                </c:pt>
                <c:pt idx="6958">
                  <c:v>1.4611899999999998</c:v>
                </c:pt>
                <c:pt idx="6959">
                  <c:v>1.4613999999999914</c:v>
                </c:pt>
                <c:pt idx="6960">
                  <c:v>1.4616099999999927</c:v>
                </c:pt>
                <c:pt idx="6961">
                  <c:v>1.4618199999999932</c:v>
                </c:pt>
                <c:pt idx="6962">
                  <c:v>1.4620299999999939</c:v>
                </c:pt>
                <c:pt idx="6963">
                  <c:v>1.4622399999999998</c:v>
                </c:pt>
                <c:pt idx="6964">
                  <c:v>1.4624499999999998</c:v>
                </c:pt>
                <c:pt idx="6965">
                  <c:v>1.4626599999999998</c:v>
                </c:pt>
                <c:pt idx="6966">
                  <c:v>1.4628699999999932</c:v>
                </c:pt>
                <c:pt idx="6967">
                  <c:v>1.4630799999999939</c:v>
                </c:pt>
                <c:pt idx="6968">
                  <c:v>1.4632899999999998</c:v>
                </c:pt>
                <c:pt idx="6969">
                  <c:v>1.4634999999999914</c:v>
                </c:pt>
                <c:pt idx="6970">
                  <c:v>1.4637099999999927</c:v>
                </c:pt>
                <c:pt idx="6971">
                  <c:v>1.4639199999999932</c:v>
                </c:pt>
                <c:pt idx="6972">
                  <c:v>1.4641299999999939</c:v>
                </c:pt>
                <c:pt idx="6973">
                  <c:v>1.4643399999999998</c:v>
                </c:pt>
                <c:pt idx="6974">
                  <c:v>1.4645499999999998</c:v>
                </c:pt>
                <c:pt idx="6975">
                  <c:v>1.4647599999999998</c:v>
                </c:pt>
                <c:pt idx="6976">
                  <c:v>1.4649699999999932</c:v>
                </c:pt>
                <c:pt idx="6977">
                  <c:v>1.4651799999999939</c:v>
                </c:pt>
                <c:pt idx="6978">
                  <c:v>1.4653899999999958</c:v>
                </c:pt>
                <c:pt idx="6979">
                  <c:v>1.4655999999999907</c:v>
                </c:pt>
                <c:pt idx="6980">
                  <c:v>1.4658099999999918</c:v>
                </c:pt>
                <c:pt idx="6981">
                  <c:v>1.4660199999999997</c:v>
                </c:pt>
                <c:pt idx="6982">
                  <c:v>1.4662299999999933</c:v>
                </c:pt>
                <c:pt idx="6983">
                  <c:v>1.466439999999994</c:v>
                </c:pt>
                <c:pt idx="6984">
                  <c:v>1.4666499999999998</c:v>
                </c:pt>
                <c:pt idx="6985">
                  <c:v>1.4668599999999998</c:v>
                </c:pt>
                <c:pt idx="6986">
                  <c:v>1.4670699999999925</c:v>
                </c:pt>
                <c:pt idx="6987">
                  <c:v>1.4672799999999933</c:v>
                </c:pt>
                <c:pt idx="6988">
                  <c:v>1.467489999999994</c:v>
                </c:pt>
                <c:pt idx="6989">
                  <c:v>1.4676999999999896</c:v>
                </c:pt>
                <c:pt idx="6990">
                  <c:v>1.4679099999999914</c:v>
                </c:pt>
                <c:pt idx="6991">
                  <c:v>1.4681199999999996</c:v>
                </c:pt>
                <c:pt idx="6992">
                  <c:v>1.4683299999999933</c:v>
                </c:pt>
                <c:pt idx="6993">
                  <c:v>1.468539999999994</c:v>
                </c:pt>
                <c:pt idx="6994">
                  <c:v>1.4687499999999998</c:v>
                </c:pt>
                <c:pt idx="6995">
                  <c:v>1.4689599999999998</c:v>
                </c:pt>
                <c:pt idx="6996">
                  <c:v>1.4691699999999925</c:v>
                </c:pt>
                <c:pt idx="6997">
                  <c:v>1.4693799999999932</c:v>
                </c:pt>
                <c:pt idx="6998">
                  <c:v>1.469589999999994</c:v>
                </c:pt>
                <c:pt idx="6999">
                  <c:v>1.4697999999999896</c:v>
                </c:pt>
                <c:pt idx="7000">
                  <c:v>1.4700099999999998</c:v>
                </c:pt>
                <c:pt idx="7001">
                  <c:v>1.4702199999999996</c:v>
                </c:pt>
                <c:pt idx="7002">
                  <c:v>1.4704299999999932</c:v>
                </c:pt>
                <c:pt idx="7003">
                  <c:v>1.470639999999994</c:v>
                </c:pt>
                <c:pt idx="7004">
                  <c:v>1.4708499999999998</c:v>
                </c:pt>
                <c:pt idx="7005">
                  <c:v>1.4710599999999998</c:v>
                </c:pt>
                <c:pt idx="7006">
                  <c:v>1.4712699999999928</c:v>
                </c:pt>
                <c:pt idx="7007">
                  <c:v>1.4714799999999932</c:v>
                </c:pt>
                <c:pt idx="7008">
                  <c:v>1.4716899999999939</c:v>
                </c:pt>
                <c:pt idx="7009">
                  <c:v>1.4718999999999896</c:v>
                </c:pt>
                <c:pt idx="7010">
                  <c:v>1.4721099999999998</c:v>
                </c:pt>
                <c:pt idx="7011">
                  <c:v>1.4723199999999999</c:v>
                </c:pt>
                <c:pt idx="7012">
                  <c:v>1.4725299999999932</c:v>
                </c:pt>
                <c:pt idx="7013">
                  <c:v>1.4727399999999939</c:v>
                </c:pt>
                <c:pt idx="7014">
                  <c:v>1.4729499999999998</c:v>
                </c:pt>
                <c:pt idx="7015">
                  <c:v>1.4731599999999998</c:v>
                </c:pt>
                <c:pt idx="7016">
                  <c:v>1.4733699999999927</c:v>
                </c:pt>
                <c:pt idx="7017">
                  <c:v>1.4735799999999932</c:v>
                </c:pt>
                <c:pt idx="7018">
                  <c:v>1.4737899999999939</c:v>
                </c:pt>
                <c:pt idx="7019">
                  <c:v>1.4739999999999895</c:v>
                </c:pt>
                <c:pt idx="7020">
                  <c:v>1.4742099999999998</c:v>
                </c:pt>
                <c:pt idx="7021">
                  <c:v>1.4744199999999998</c:v>
                </c:pt>
                <c:pt idx="7022">
                  <c:v>1.4746299999999932</c:v>
                </c:pt>
                <c:pt idx="7023">
                  <c:v>1.4748399999999939</c:v>
                </c:pt>
                <c:pt idx="7024">
                  <c:v>1.4750499999999998</c:v>
                </c:pt>
                <c:pt idx="7025">
                  <c:v>1.4752599999999998</c:v>
                </c:pt>
                <c:pt idx="7026">
                  <c:v>1.4754699999999923</c:v>
                </c:pt>
                <c:pt idx="7027">
                  <c:v>1.475679999999993</c:v>
                </c:pt>
                <c:pt idx="7028">
                  <c:v>1.4758899999999935</c:v>
                </c:pt>
                <c:pt idx="7029">
                  <c:v>1.476099999999994</c:v>
                </c:pt>
                <c:pt idx="7030">
                  <c:v>1.4763099999999998</c:v>
                </c:pt>
                <c:pt idx="7031">
                  <c:v>1.4765199999999998</c:v>
                </c:pt>
                <c:pt idx="7032">
                  <c:v>1.4767299999999925</c:v>
                </c:pt>
                <c:pt idx="7033">
                  <c:v>1.4769399999999933</c:v>
                </c:pt>
                <c:pt idx="7034">
                  <c:v>1.477149999999994</c:v>
                </c:pt>
                <c:pt idx="7035">
                  <c:v>1.4773599999999998</c:v>
                </c:pt>
                <c:pt idx="7036">
                  <c:v>1.4775699999999914</c:v>
                </c:pt>
                <c:pt idx="7037">
                  <c:v>1.4777799999999925</c:v>
                </c:pt>
                <c:pt idx="7038">
                  <c:v>1.4779899999999933</c:v>
                </c:pt>
                <c:pt idx="7039">
                  <c:v>1.478199999999994</c:v>
                </c:pt>
                <c:pt idx="7040">
                  <c:v>1.4784099999999998</c:v>
                </c:pt>
                <c:pt idx="7041">
                  <c:v>1.4786199999999998</c:v>
                </c:pt>
                <c:pt idx="7042">
                  <c:v>1.4788299999999925</c:v>
                </c:pt>
                <c:pt idx="7043">
                  <c:v>1.4790399999999932</c:v>
                </c:pt>
                <c:pt idx="7044">
                  <c:v>1.479249999999994</c:v>
                </c:pt>
                <c:pt idx="7045">
                  <c:v>1.4794599999999998</c:v>
                </c:pt>
                <c:pt idx="7046">
                  <c:v>1.4796699999999914</c:v>
                </c:pt>
                <c:pt idx="7047">
                  <c:v>1.4798799999999925</c:v>
                </c:pt>
                <c:pt idx="7048">
                  <c:v>1.4800899999999997</c:v>
                </c:pt>
                <c:pt idx="7049">
                  <c:v>1.480299999999994</c:v>
                </c:pt>
                <c:pt idx="7050">
                  <c:v>1.4805099999999998</c:v>
                </c:pt>
                <c:pt idx="7051">
                  <c:v>1.4807199999999998</c:v>
                </c:pt>
                <c:pt idx="7052">
                  <c:v>1.4809299999999925</c:v>
                </c:pt>
                <c:pt idx="7053">
                  <c:v>1.4811399999999932</c:v>
                </c:pt>
                <c:pt idx="7054">
                  <c:v>1.4813499999999939</c:v>
                </c:pt>
                <c:pt idx="7055">
                  <c:v>1.4815599999999998</c:v>
                </c:pt>
                <c:pt idx="7056">
                  <c:v>1.4817699999999914</c:v>
                </c:pt>
                <c:pt idx="7057">
                  <c:v>1.4819799999999927</c:v>
                </c:pt>
                <c:pt idx="7058">
                  <c:v>1.4821899999999997</c:v>
                </c:pt>
                <c:pt idx="7059">
                  <c:v>1.4823999999999939</c:v>
                </c:pt>
                <c:pt idx="7060">
                  <c:v>1.4826099999999998</c:v>
                </c:pt>
                <c:pt idx="7061">
                  <c:v>1.4828199999999998</c:v>
                </c:pt>
                <c:pt idx="7062">
                  <c:v>1.4830299999999927</c:v>
                </c:pt>
                <c:pt idx="7063">
                  <c:v>1.4832399999999932</c:v>
                </c:pt>
                <c:pt idx="7064">
                  <c:v>1.4834499999999939</c:v>
                </c:pt>
                <c:pt idx="7065">
                  <c:v>1.4836599999999998</c:v>
                </c:pt>
                <c:pt idx="7066">
                  <c:v>1.4838699999999914</c:v>
                </c:pt>
                <c:pt idx="7067">
                  <c:v>1.4840799999999998</c:v>
                </c:pt>
                <c:pt idx="7068">
                  <c:v>1.4842899999999997</c:v>
                </c:pt>
                <c:pt idx="7069">
                  <c:v>1.4844999999999939</c:v>
                </c:pt>
                <c:pt idx="7070">
                  <c:v>1.4847099999999998</c:v>
                </c:pt>
                <c:pt idx="7071">
                  <c:v>1.4849199999999998</c:v>
                </c:pt>
                <c:pt idx="7072">
                  <c:v>1.4851299999999927</c:v>
                </c:pt>
                <c:pt idx="7073">
                  <c:v>1.4853399999999932</c:v>
                </c:pt>
                <c:pt idx="7074">
                  <c:v>1.4855499999999937</c:v>
                </c:pt>
                <c:pt idx="7075">
                  <c:v>1.4857599999999958</c:v>
                </c:pt>
                <c:pt idx="7076">
                  <c:v>1.4859699999999907</c:v>
                </c:pt>
                <c:pt idx="7077">
                  <c:v>1.4861799999999998</c:v>
                </c:pt>
                <c:pt idx="7078">
                  <c:v>1.4863899999999997</c:v>
                </c:pt>
                <c:pt idx="7079">
                  <c:v>1.4865999999999933</c:v>
                </c:pt>
                <c:pt idx="7080">
                  <c:v>1.486809999999994</c:v>
                </c:pt>
                <c:pt idx="7081">
                  <c:v>1.4870199999999998</c:v>
                </c:pt>
                <c:pt idx="7082">
                  <c:v>1.4872299999999914</c:v>
                </c:pt>
                <c:pt idx="7083">
                  <c:v>1.4874399999999925</c:v>
                </c:pt>
                <c:pt idx="7084">
                  <c:v>1.4876499999999933</c:v>
                </c:pt>
                <c:pt idx="7085">
                  <c:v>1.487859999999994</c:v>
                </c:pt>
                <c:pt idx="7086">
                  <c:v>1.4880699999999998</c:v>
                </c:pt>
                <c:pt idx="7087">
                  <c:v>1.4882799999999998</c:v>
                </c:pt>
                <c:pt idx="7088">
                  <c:v>1.4884899999999996</c:v>
                </c:pt>
                <c:pt idx="7089">
                  <c:v>1.4886999999999933</c:v>
                </c:pt>
                <c:pt idx="7090">
                  <c:v>1.488909999999994</c:v>
                </c:pt>
                <c:pt idx="7091">
                  <c:v>1.4891199999999998</c:v>
                </c:pt>
                <c:pt idx="7092">
                  <c:v>1.4893299999999914</c:v>
                </c:pt>
                <c:pt idx="7093">
                  <c:v>1.4895399999999925</c:v>
                </c:pt>
                <c:pt idx="7094">
                  <c:v>1.4897499999999932</c:v>
                </c:pt>
                <c:pt idx="7095">
                  <c:v>1.489959999999994</c:v>
                </c:pt>
                <c:pt idx="7096">
                  <c:v>1.4901699999999998</c:v>
                </c:pt>
                <c:pt idx="7097">
                  <c:v>1.4903799999999998</c:v>
                </c:pt>
                <c:pt idx="7098">
                  <c:v>1.4905899999999996</c:v>
                </c:pt>
                <c:pt idx="7099">
                  <c:v>1.4907999999999932</c:v>
                </c:pt>
                <c:pt idx="7100">
                  <c:v>1.491009999999994</c:v>
                </c:pt>
                <c:pt idx="7101">
                  <c:v>1.4912199999999998</c:v>
                </c:pt>
                <c:pt idx="7102">
                  <c:v>1.4914299999999914</c:v>
                </c:pt>
                <c:pt idx="7103">
                  <c:v>1.4916399999999923</c:v>
                </c:pt>
                <c:pt idx="7104">
                  <c:v>1.4918499999999932</c:v>
                </c:pt>
                <c:pt idx="7105">
                  <c:v>1.4920599999999997</c:v>
                </c:pt>
                <c:pt idx="7106">
                  <c:v>1.4922699999999998</c:v>
                </c:pt>
                <c:pt idx="7107">
                  <c:v>1.4924799999999998</c:v>
                </c:pt>
                <c:pt idx="7108">
                  <c:v>1.4926899999999999</c:v>
                </c:pt>
                <c:pt idx="7109">
                  <c:v>1.4928999999999932</c:v>
                </c:pt>
                <c:pt idx="7110">
                  <c:v>1.4931099999999939</c:v>
                </c:pt>
                <c:pt idx="7111">
                  <c:v>1.4933199999999998</c:v>
                </c:pt>
                <c:pt idx="7112">
                  <c:v>1.4935299999999914</c:v>
                </c:pt>
                <c:pt idx="7113">
                  <c:v>1.4937399999999927</c:v>
                </c:pt>
                <c:pt idx="7114">
                  <c:v>1.4939499999999932</c:v>
                </c:pt>
                <c:pt idx="7115">
                  <c:v>1.4941599999999997</c:v>
                </c:pt>
                <c:pt idx="7116">
                  <c:v>1.4943699999999998</c:v>
                </c:pt>
                <c:pt idx="7117">
                  <c:v>1.4945799999999998</c:v>
                </c:pt>
                <c:pt idx="7118">
                  <c:v>1.4947899999999998</c:v>
                </c:pt>
                <c:pt idx="7119">
                  <c:v>1.4949999999999932</c:v>
                </c:pt>
                <c:pt idx="7120">
                  <c:v>1.4952099999999939</c:v>
                </c:pt>
                <c:pt idx="7121">
                  <c:v>1.4954199999999978</c:v>
                </c:pt>
                <c:pt idx="7122">
                  <c:v>1.4956299999999911</c:v>
                </c:pt>
                <c:pt idx="7123">
                  <c:v>1.4958399999999918</c:v>
                </c:pt>
                <c:pt idx="7124">
                  <c:v>1.4960499999999997</c:v>
                </c:pt>
                <c:pt idx="7125">
                  <c:v>1.4962599999999997</c:v>
                </c:pt>
                <c:pt idx="7126">
                  <c:v>1.496469999999994</c:v>
                </c:pt>
                <c:pt idx="7127">
                  <c:v>1.4966799999999998</c:v>
                </c:pt>
                <c:pt idx="7128">
                  <c:v>1.4968899999999998</c:v>
                </c:pt>
                <c:pt idx="7129">
                  <c:v>1.4970999999999925</c:v>
                </c:pt>
                <c:pt idx="7130">
                  <c:v>1.4973099999999933</c:v>
                </c:pt>
                <c:pt idx="7131">
                  <c:v>1.497519999999994</c:v>
                </c:pt>
                <c:pt idx="7132">
                  <c:v>1.4977299999999896</c:v>
                </c:pt>
                <c:pt idx="7133">
                  <c:v>1.4979399999999914</c:v>
                </c:pt>
                <c:pt idx="7134">
                  <c:v>1.4981499999999996</c:v>
                </c:pt>
                <c:pt idx="7135">
                  <c:v>1.4983599999999997</c:v>
                </c:pt>
                <c:pt idx="7136">
                  <c:v>1.498569999999994</c:v>
                </c:pt>
                <c:pt idx="7137">
                  <c:v>1.4987799999999998</c:v>
                </c:pt>
                <c:pt idx="7138">
                  <c:v>1.4989899999999998</c:v>
                </c:pt>
                <c:pt idx="7139">
                  <c:v>1.4991999999999925</c:v>
                </c:pt>
                <c:pt idx="7140">
                  <c:v>1.4994099999999932</c:v>
                </c:pt>
                <c:pt idx="7141">
                  <c:v>1.499619999999994</c:v>
                </c:pt>
                <c:pt idx="7142">
                  <c:v>1.4998299999999896</c:v>
                </c:pt>
                <c:pt idx="7143">
                  <c:v>1.5000399999999998</c:v>
                </c:pt>
                <c:pt idx="7144">
                  <c:v>1.5002499999999996</c:v>
                </c:pt>
                <c:pt idx="7145">
                  <c:v>1.5004599999999997</c:v>
                </c:pt>
                <c:pt idx="7146">
                  <c:v>1.500669999999994</c:v>
                </c:pt>
                <c:pt idx="7147">
                  <c:v>1.5008799999999998</c:v>
                </c:pt>
                <c:pt idx="7148">
                  <c:v>1.5010899999999998</c:v>
                </c:pt>
                <c:pt idx="7149">
                  <c:v>1.5012999999999925</c:v>
                </c:pt>
                <c:pt idx="7150">
                  <c:v>1.5015099999999932</c:v>
                </c:pt>
                <c:pt idx="7151">
                  <c:v>1.5017199999999939</c:v>
                </c:pt>
                <c:pt idx="7152">
                  <c:v>1.5019299999999896</c:v>
                </c:pt>
                <c:pt idx="7153">
                  <c:v>1.5021399999999998</c:v>
                </c:pt>
                <c:pt idx="7154">
                  <c:v>1.5023499999999996</c:v>
                </c:pt>
                <c:pt idx="7155">
                  <c:v>1.5025599999999997</c:v>
                </c:pt>
                <c:pt idx="7156">
                  <c:v>1.5027699999999939</c:v>
                </c:pt>
                <c:pt idx="7157">
                  <c:v>1.5029799999999998</c:v>
                </c:pt>
                <c:pt idx="7158">
                  <c:v>1.5031899999999998</c:v>
                </c:pt>
                <c:pt idx="7159">
                  <c:v>1.5033999999999927</c:v>
                </c:pt>
                <c:pt idx="7160">
                  <c:v>1.5036099999999932</c:v>
                </c:pt>
                <c:pt idx="7161">
                  <c:v>1.5038199999999939</c:v>
                </c:pt>
                <c:pt idx="7162">
                  <c:v>1.5040299999999998</c:v>
                </c:pt>
                <c:pt idx="7163">
                  <c:v>1.5042399999999998</c:v>
                </c:pt>
                <c:pt idx="7164">
                  <c:v>1.5044499999999998</c:v>
                </c:pt>
                <c:pt idx="7165">
                  <c:v>1.5046599999999997</c:v>
                </c:pt>
                <c:pt idx="7166">
                  <c:v>1.5048699999999939</c:v>
                </c:pt>
                <c:pt idx="7167">
                  <c:v>1.5050799999999998</c:v>
                </c:pt>
                <c:pt idx="7168">
                  <c:v>1.5052899999999998</c:v>
                </c:pt>
                <c:pt idx="7169">
                  <c:v>1.5054999999999927</c:v>
                </c:pt>
                <c:pt idx="7170">
                  <c:v>1.505709999999993</c:v>
                </c:pt>
                <c:pt idx="7171">
                  <c:v>1.5059199999999937</c:v>
                </c:pt>
                <c:pt idx="7172">
                  <c:v>1.506129999999994</c:v>
                </c:pt>
                <c:pt idx="7173">
                  <c:v>1.5063399999999998</c:v>
                </c:pt>
                <c:pt idx="7174">
                  <c:v>1.5065499999999998</c:v>
                </c:pt>
                <c:pt idx="7175">
                  <c:v>1.5067599999999997</c:v>
                </c:pt>
                <c:pt idx="7176">
                  <c:v>1.5069699999999933</c:v>
                </c:pt>
                <c:pt idx="7177">
                  <c:v>1.507179999999994</c:v>
                </c:pt>
                <c:pt idx="7178">
                  <c:v>1.5073899999999998</c:v>
                </c:pt>
                <c:pt idx="7179">
                  <c:v>1.5075999999999914</c:v>
                </c:pt>
                <c:pt idx="7180">
                  <c:v>1.5078099999999925</c:v>
                </c:pt>
                <c:pt idx="7181">
                  <c:v>1.5080199999999997</c:v>
                </c:pt>
                <c:pt idx="7182">
                  <c:v>1.508229999999994</c:v>
                </c:pt>
                <c:pt idx="7183">
                  <c:v>1.5084399999999998</c:v>
                </c:pt>
                <c:pt idx="7184">
                  <c:v>1.5086499999999998</c:v>
                </c:pt>
                <c:pt idx="7185">
                  <c:v>1.5088599999999996</c:v>
                </c:pt>
                <c:pt idx="7186">
                  <c:v>1.5090699999999933</c:v>
                </c:pt>
                <c:pt idx="7187">
                  <c:v>1.509279999999994</c:v>
                </c:pt>
                <c:pt idx="7188">
                  <c:v>1.5094899999999998</c:v>
                </c:pt>
                <c:pt idx="7189">
                  <c:v>1.5096999999999914</c:v>
                </c:pt>
                <c:pt idx="7190">
                  <c:v>1.5099099999999925</c:v>
                </c:pt>
                <c:pt idx="7191">
                  <c:v>1.5101199999999997</c:v>
                </c:pt>
                <c:pt idx="7192">
                  <c:v>1.510329999999994</c:v>
                </c:pt>
                <c:pt idx="7193">
                  <c:v>1.5105399999999998</c:v>
                </c:pt>
                <c:pt idx="7194">
                  <c:v>1.5107499999999998</c:v>
                </c:pt>
                <c:pt idx="7195">
                  <c:v>1.5109599999999996</c:v>
                </c:pt>
                <c:pt idx="7196">
                  <c:v>1.5111699999999932</c:v>
                </c:pt>
                <c:pt idx="7197">
                  <c:v>1.511379999999994</c:v>
                </c:pt>
                <c:pt idx="7198">
                  <c:v>1.5115899999999998</c:v>
                </c:pt>
                <c:pt idx="7199">
                  <c:v>1.5117999999999914</c:v>
                </c:pt>
                <c:pt idx="7200">
                  <c:v>1.5120099999999996</c:v>
                </c:pt>
                <c:pt idx="7201">
                  <c:v>1.5122199999999997</c:v>
                </c:pt>
                <c:pt idx="7202">
                  <c:v>1.5124299999999939</c:v>
                </c:pt>
                <c:pt idx="7203">
                  <c:v>1.5126399999999998</c:v>
                </c:pt>
                <c:pt idx="7204">
                  <c:v>1.5128499999999998</c:v>
                </c:pt>
                <c:pt idx="7205">
                  <c:v>1.5130599999999996</c:v>
                </c:pt>
                <c:pt idx="7206">
                  <c:v>1.5132699999999932</c:v>
                </c:pt>
                <c:pt idx="7207">
                  <c:v>1.5134799999999939</c:v>
                </c:pt>
                <c:pt idx="7208">
                  <c:v>1.5136899999999998</c:v>
                </c:pt>
                <c:pt idx="7209">
                  <c:v>1.5138999999999914</c:v>
                </c:pt>
                <c:pt idx="7210">
                  <c:v>1.5141099999999998</c:v>
                </c:pt>
                <c:pt idx="7211">
                  <c:v>1.5143199999999997</c:v>
                </c:pt>
                <c:pt idx="7212">
                  <c:v>1.5145299999999939</c:v>
                </c:pt>
                <c:pt idx="7213">
                  <c:v>1.5147399999999998</c:v>
                </c:pt>
                <c:pt idx="7214">
                  <c:v>1.5149499999999998</c:v>
                </c:pt>
                <c:pt idx="7215">
                  <c:v>1.5151599999999998</c:v>
                </c:pt>
                <c:pt idx="7216">
                  <c:v>1.5153699999999932</c:v>
                </c:pt>
                <c:pt idx="7217">
                  <c:v>1.5155799999999939</c:v>
                </c:pt>
                <c:pt idx="7218">
                  <c:v>1.5157899999999978</c:v>
                </c:pt>
                <c:pt idx="7219">
                  <c:v>1.5159999999999907</c:v>
                </c:pt>
                <c:pt idx="7220">
                  <c:v>1.5162099999999998</c:v>
                </c:pt>
                <c:pt idx="7221">
                  <c:v>1.5164199999999997</c:v>
                </c:pt>
                <c:pt idx="7222">
                  <c:v>1.5166299999999933</c:v>
                </c:pt>
                <c:pt idx="7223">
                  <c:v>1.516839999999994</c:v>
                </c:pt>
                <c:pt idx="7224">
                  <c:v>1.5170499999999998</c:v>
                </c:pt>
                <c:pt idx="7225">
                  <c:v>1.5172599999999998</c:v>
                </c:pt>
                <c:pt idx="7226">
                  <c:v>1.5174699999999925</c:v>
                </c:pt>
                <c:pt idx="7227">
                  <c:v>1.5176799999999933</c:v>
                </c:pt>
                <c:pt idx="7228">
                  <c:v>1.517889999999994</c:v>
                </c:pt>
                <c:pt idx="7229">
                  <c:v>1.5180999999999998</c:v>
                </c:pt>
                <c:pt idx="7230">
                  <c:v>1.5183099999999998</c:v>
                </c:pt>
                <c:pt idx="7231">
                  <c:v>1.5185199999999996</c:v>
                </c:pt>
                <c:pt idx="7232">
                  <c:v>1.5187299999999933</c:v>
                </c:pt>
                <c:pt idx="7233">
                  <c:v>1.518939999999994</c:v>
                </c:pt>
                <c:pt idx="7234">
                  <c:v>1.5191499999999998</c:v>
                </c:pt>
                <c:pt idx="7235">
                  <c:v>1.5193599999999998</c:v>
                </c:pt>
                <c:pt idx="7236">
                  <c:v>1.5195699999999925</c:v>
                </c:pt>
                <c:pt idx="7237">
                  <c:v>1.5197799999999932</c:v>
                </c:pt>
                <c:pt idx="7238">
                  <c:v>1.519989999999994</c:v>
                </c:pt>
                <c:pt idx="7239">
                  <c:v>1.5201999999999998</c:v>
                </c:pt>
                <c:pt idx="7240">
                  <c:v>1.5204099999999998</c:v>
                </c:pt>
                <c:pt idx="7241">
                  <c:v>1.5206199999999996</c:v>
                </c:pt>
                <c:pt idx="7242">
                  <c:v>1.5208299999999932</c:v>
                </c:pt>
                <c:pt idx="7243">
                  <c:v>1.521039999999994</c:v>
                </c:pt>
                <c:pt idx="7244">
                  <c:v>1.5212499999999998</c:v>
                </c:pt>
                <c:pt idx="7245">
                  <c:v>1.5214599999999998</c:v>
                </c:pt>
                <c:pt idx="7246">
                  <c:v>1.5216699999999925</c:v>
                </c:pt>
                <c:pt idx="7247">
                  <c:v>1.5218799999999932</c:v>
                </c:pt>
                <c:pt idx="7248">
                  <c:v>1.5220899999999997</c:v>
                </c:pt>
                <c:pt idx="7249">
                  <c:v>1.5222999999999998</c:v>
                </c:pt>
                <c:pt idx="7250">
                  <c:v>1.5225099999999998</c:v>
                </c:pt>
                <c:pt idx="7251">
                  <c:v>1.5227199999999996</c:v>
                </c:pt>
                <c:pt idx="7252">
                  <c:v>1.5229299999999932</c:v>
                </c:pt>
                <c:pt idx="7253">
                  <c:v>1.5231399999999939</c:v>
                </c:pt>
                <c:pt idx="7254">
                  <c:v>1.5233499999999998</c:v>
                </c:pt>
                <c:pt idx="7255">
                  <c:v>1.5235599999999998</c:v>
                </c:pt>
                <c:pt idx="7256">
                  <c:v>1.5237699999999923</c:v>
                </c:pt>
                <c:pt idx="7257">
                  <c:v>1.5239799999999932</c:v>
                </c:pt>
                <c:pt idx="7258">
                  <c:v>1.5241899999999997</c:v>
                </c:pt>
                <c:pt idx="7259">
                  <c:v>1.5243999999999998</c:v>
                </c:pt>
                <c:pt idx="7260">
                  <c:v>1.5246099999999998</c:v>
                </c:pt>
                <c:pt idx="7261">
                  <c:v>1.5248199999999998</c:v>
                </c:pt>
                <c:pt idx="7262">
                  <c:v>1.5250299999999932</c:v>
                </c:pt>
                <c:pt idx="7263">
                  <c:v>1.5252399999999939</c:v>
                </c:pt>
                <c:pt idx="7264">
                  <c:v>1.5254499999999998</c:v>
                </c:pt>
                <c:pt idx="7265">
                  <c:v>1.5256599999999998</c:v>
                </c:pt>
                <c:pt idx="7266">
                  <c:v>1.5258699999999923</c:v>
                </c:pt>
                <c:pt idx="7267">
                  <c:v>1.5260799999999997</c:v>
                </c:pt>
                <c:pt idx="7268">
                  <c:v>1.5262899999999997</c:v>
                </c:pt>
                <c:pt idx="7269">
                  <c:v>1.526499999999994</c:v>
                </c:pt>
                <c:pt idx="7270">
                  <c:v>1.5267099999999998</c:v>
                </c:pt>
                <c:pt idx="7271">
                  <c:v>1.5269199999999998</c:v>
                </c:pt>
                <c:pt idx="7272">
                  <c:v>1.5271299999999925</c:v>
                </c:pt>
                <c:pt idx="7273">
                  <c:v>1.5273399999999933</c:v>
                </c:pt>
                <c:pt idx="7274">
                  <c:v>1.527549999999994</c:v>
                </c:pt>
                <c:pt idx="7275">
                  <c:v>1.5277599999999998</c:v>
                </c:pt>
                <c:pt idx="7276">
                  <c:v>1.5279699999999914</c:v>
                </c:pt>
                <c:pt idx="7277">
                  <c:v>1.5281799999999996</c:v>
                </c:pt>
                <c:pt idx="7278">
                  <c:v>1.5283899999999997</c:v>
                </c:pt>
                <c:pt idx="7279">
                  <c:v>1.528599999999994</c:v>
                </c:pt>
                <c:pt idx="7280">
                  <c:v>1.5288099999999998</c:v>
                </c:pt>
                <c:pt idx="7281">
                  <c:v>1.5290199999999998</c:v>
                </c:pt>
                <c:pt idx="7282">
                  <c:v>1.5292299999999925</c:v>
                </c:pt>
                <c:pt idx="7283">
                  <c:v>1.5294399999999932</c:v>
                </c:pt>
                <c:pt idx="7284">
                  <c:v>1.529649999999994</c:v>
                </c:pt>
                <c:pt idx="7285">
                  <c:v>1.5298599999999998</c:v>
                </c:pt>
                <c:pt idx="7286">
                  <c:v>1.5300699999999998</c:v>
                </c:pt>
                <c:pt idx="7287">
                  <c:v>1.5302799999999996</c:v>
                </c:pt>
                <c:pt idx="7288">
                  <c:v>1.5304899999999997</c:v>
                </c:pt>
                <c:pt idx="7289">
                  <c:v>1.530699999999994</c:v>
                </c:pt>
                <c:pt idx="7290">
                  <c:v>1.5309099999999998</c:v>
                </c:pt>
                <c:pt idx="7291">
                  <c:v>1.5311199999999998</c:v>
                </c:pt>
                <c:pt idx="7292">
                  <c:v>1.5313299999999925</c:v>
                </c:pt>
                <c:pt idx="7293">
                  <c:v>1.5315399999999932</c:v>
                </c:pt>
                <c:pt idx="7294">
                  <c:v>1.5317499999999939</c:v>
                </c:pt>
                <c:pt idx="7295">
                  <c:v>1.5319599999999998</c:v>
                </c:pt>
                <c:pt idx="7296">
                  <c:v>1.5321699999999998</c:v>
                </c:pt>
                <c:pt idx="7297">
                  <c:v>1.5323799999999996</c:v>
                </c:pt>
                <c:pt idx="7298">
                  <c:v>1.5325899999999997</c:v>
                </c:pt>
                <c:pt idx="7299">
                  <c:v>1.5327999999999939</c:v>
                </c:pt>
                <c:pt idx="7300">
                  <c:v>1.5330099999999998</c:v>
                </c:pt>
                <c:pt idx="7301">
                  <c:v>1.5332199999999998</c:v>
                </c:pt>
                <c:pt idx="7302">
                  <c:v>1.5334299999999923</c:v>
                </c:pt>
                <c:pt idx="7303">
                  <c:v>1.5336399999999932</c:v>
                </c:pt>
                <c:pt idx="7304">
                  <c:v>1.5338499999999939</c:v>
                </c:pt>
                <c:pt idx="7305">
                  <c:v>1.53406</c:v>
                </c:pt>
                <c:pt idx="7306">
                  <c:v>1.5342699999999998</c:v>
                </c:pt>
                <c:pt idx="7307">
                  <c:v>1.5344799999999998</c:v>
                </c:pt>
                <c:pt idx="7308">
                  <c:v>1.5346899999999997</c:v>
                </c:pt>
                <c:pt idx="7309">
                  <c:v>1.5348999999999939</c:v>
                </c:pt>
                <c:pt idx="7310">
                  <c:v>1.5351099999999998</c:v>
                </c:pt>
                <c:pt idx="7311">
                  <c:v>1.5353199999999998</c:v>
                </c:pt>
                <c:pt idx="7312">
                  <c:v>1.5355299999999927</c:v>
                </c:pt>
                <c:pt idx="7313">
                  <c:v>1.5357399999999932</c:v>
                </c:pt>
                <c:pt idx="7314">
                  <c:v>1.5359499999999939</c:v>
                </c:pt>
                <c:pt idx="7315">
                  <c:v>1.5361599999999997</c:v>
                </c:pt>
                <c:pt idx="7316">
                  <c:v>1.5363699999999998</c:v>
                </c:pt>
                <c:pt idx="7317">
                  <c:v>1.5365799999999998</c:v>
                </c:pt>
                <c:pt idx="7318">
                  <c:v>1.5367899999999997</c:v>
                </c:pt>
                <c:pt idx="7319">
                  <c:v>1.5369999999999933</c:v>
                </c:pt>
                <c:pt idx="7320">
                  <c:v>1.537209999999994</c:v>
                </c:pt>
                <c:pt idx="7321">
                  <c:v>1.5374199999999998</c:v>
                </c:pt>
                <c:pt idx="7322">
                  <c:v>1.5376299999999914</c:v>
                </c:pt>
                <c:pt idx="7323">
                  <c:v>1.5378399999999925</c:v>
                </c:pt>
                <c:pt idx="7324">
                  <c:v>1.5380499999999997</c:v>
                </c:pt>
                <c:pt idx="7325">
                  <c:v>1.5382599999999997</c:v>
                </c:pt>
                <c:pt idx="7326">
                  <c:v>1.5384699999999998</c:v>
                </c:pt>
                <c:pt idx="7327">
                  <c:v>1.5386799999999998</c:v>
                </c:pt>
                <c:pt idx="7328">
                  <c:v>1.5388899999999996</c:v>
                </c:pt>
                <c:pt idx="7329">
                  <c:v>1.5390999999999933</c:v>
                </c:pt>
                <c:pt idx="7330">
                  <c:v>1.539309999999994</c:v>
                </c:pt>
                <c:pt idx="7331">
                  <c:v>1.5395199999999998</c:v>
                </c:pt>
                <c:pt idx="7332">
                  <c:v>1.5397299999999914</c:v>
                </c:pt>
                <c:pt idx="7333">
                  <c:v>1.5399399999999925</c:v>
                </c:pt>
                <c:pt idx="7334">
                  <c:v>1.5401499999999997</c:v>
                </c:pt>
                <c:pt idx="7335">
                  <c:v>1.5403599999999997</c:v>
                </c:pt>
                <c:pt idx="7336">
                  <c:v>1.5405699999999998</c:v>
                </c:pt>
                <c:pt idx="7337">
                  <c:v>1.5407799999999998</c:v>
                </c:pt>
                <c:pt idx="7338">
                  <c:v>1.5409899999999996</c:v>
                </c:pt>
                <c:pt idx="7339">
                  <c:v>1.5411999999999932</c:v>
                </c:pt>
                <c:pt idx="7340">
                  <c:v>1.541409999999994</c:v>
                </c:pt>
                <c:pt idx="7341">
                  <c:v>1.5416199999999998</c:v>
                </c:pt>
                <c:pt idx="7342">
                  <c:v>1.5418299999999914</c:v>
                </c:pt>
                <c:pt idx="7343">
                  <c:v>1.5420399999999996</c:v>
                </c:pt>
                <c:pt idx="7344">
                  <c:v>1.5422499999999997</c:v>
                </c:pt>
                <c:pt idx="7345">
                  <c:v>1.5424599999999997</c:v>
                </c:pt>
                <c:pt idx="7346">
                  <c:v>1.5426699999999998</c:v>
                </c:pt>
                <c:pt idx="7347">
                  <c:v>1.5428799999999998</c:v>
                </c:pt>
                <c:pt idx="7348">
                  <c:v>1.5430899999999996</c:v>
                </c:pt>
                <c:pt idx="7349">
                  <c:v>1.5432999999999932</c:v>
                </c:pt>
                <c:pt idx="7350">
                  <c:v>1.5435099999999939</c:v>
                </c:pt>
                <c:pt idx="7351">
                  <c:v>1.5437199999999998</c:v>
                </c:pt>
                <c:pt idx="7352">
                  <c:v>1.5439299999999914</c:v>
                </c:pt>
                <c:pt idx="7353">
                  <c:v>1.5441399999999996</c:v>
                </c:pt>
                <c:pt idx="7354">
                  <c:v>1.5443499999999997</c:v>
                </c:pt>
                <c:pt idx="7355">
                  <c:v>1.5445599999999997</c:v>
                </c:pt>
                <c:pt idx="7356">
                  <c:v>1.5447699999999998</c:v>
                </c:pt>
                <c:pt idx="7357">
                  <c:v>1.5449799999999998</c:v>
                </c:pt>
                <c:pt idx="7358">
                  <c:v>1.5451899999999998</c:v>
                </c:pt>
                <c:pt idx="7359">
                  <c:v>1.5453999999999932</c:v>
                </c:pt>
                <c:pt idx="7360">
                  <c:v>1.5456099999999939</c:v>
                </c:pt>
                <c:pt idx="7361">
                  <c:v>1.5458199999999978</c:v>
                </c:pt>
                <c:pt idx="7362">
                  <c:v>1.5460299999999998</c:v>
                </c:pt>
                <c:pt idx="7363">
                  <c:v>1.5462399999999998</c:v>
                </c:pt>
                <c:pt idx="7364">
                  <c:v>1.5464499999999997</c:v>
                </c:pt>
                <c:pt idx="7365">
                  <c:v>1.5466599999999997</c:v>
                </c:pt>
                <c:pt idx="7366">
                  <c:v>1.546869999999994</c:v>
                </c:pt>
                <c:pt idx="7367">
                  <c:v>1.5470799999999998</c:v>
                </c:pt>
                <c:pt idx="7368">
                  <c:v>1.5472899999999998</c:v>
                </c:pt>
                <c:pt idx="7369">
                  <c:v>1.5474999999999925</c:v>
                </c:pt>
                <c:pt idx="7370">
                  <c:v>1.5477099999999933</c:v>
                </c:pt>
                <c:pt idx="7371">
                  <c:v>1.547919999999994</c:v>
                </c:pt>
                <c:pt idx="7372">
                  <c:v>1.5481299999999998</c:v>
                </c:pt>
                <c:pt idx="7373">
                  <c:v>1.5483399999999998</c:v>
                </c:pt>
                <c:pt idx="7374">
                  <c:v>1.5485499999999996</c:v>
                </c:pt>
                <c:pt idx="7375">
                  <c:v>1.5487599999999997</c:v>
                </c:pt>
                <c:pt idx="7376">
                  <c:v>1.548969999999994</c:v>
                </c:pt>
                <c:pt idx="7377">
                  <c:v>1.5491799999999998</c:v>
                </c:pt>
                <c:pt idx="7378">
                  <c:v>1.5493899999999998</c:v>
                </c:pt>
                <c:pt idx="7379">
                  <c:v>1.5495999999999925</c:v>
                </c:pt>
                <c:pt idx="7380">
                  <c:v>1.5498099999999932</c:v>
                </c:pt>
                <c:pt idx="7381">
                  <c:v>1.5500199999999997</c:v>
                </c:pt>
                <c:pt idx="7382">
                  <c:v>1.5502299999999998</c:v>
                </c:pt>
                <c:pt idx="7383">
                  <c:v>1.5504399999999998</c:v>
                </c:pt>
                <c:pt idx="7384">
                  <c:v>1.5506499999999996</c:v>
                </c:pt>
                <c:pt idx="7385">
                  <c:v>1.5508599999999997</c:v>
                </c:pt>
                <c:pt idx="7386">
                  <c:v>1.551069999999994</c:v>
                </c:pt>
                <c:pt idx="7387">
                  <c:v>1.5512799999999998</c:v>
                </c:pt>
                <c:pt idx="7388">
                  <c:v>1.5514899999999998</c:v>
                </c:pt>
                <c:pt idx="7389">
                  <c:v>1.5516999999999925</c:v>
                </c:pt>
                <c:pt idx="7390">
                  <c:v>1.5519099999999932</c:v>
                </c:pt>
                <c:pt idx="7391">
                  <c:v>1.5521199999999997</c:v>
                </c:pt>
                <c:pt idx="7392">
                  <c:v>1.5523299999999998</c:v>
                </c:pt>
                <c:pt idx="7393">
                  <c:v>1.5525399999999998</c:v>
                </c:pt>
                <c:pt idx="7394">
                  <c:v>1.5527499999999996</c:v>
                </c:pt>
                <c:pt idx="7395">
                  <c:v>1.5529599999999997</c:v>
                </c:pt>
                <c:pt idx="7396">
                  <c:v>1.5531699999999939</c:v>
                </c:pt>
                <c:pt idx="7397">
                  <c:v>1.5533799999999998</c:v>
                </c:pt>
                <c:pt idx="7398">
                  <c:v>1.5535899999999998</c:v>
                </c:pt>
                <c:pt idx="7399">
                  <c:v>1.5537999999999923</c:v>
                </c:pt>
                <c:pt idx="7400">
                  <c:v>1.5540099999999997</c:v>
                </c:pt>
                <c:pt idx="7401">
                  <c:v>1.5542199999999997</c:v>
                </c:pt>
                <c:pt idx="7402">
                  <c:v>1.5544299999999998</c:v>
                </c:pt>
                <c:pt idx="7403">
                  <c:v>1.5546399999999998</c:v>
                </c:pt>
                <c:pt idx="7404">
                  <c:v>1.5548499999999996</c:v>
                </c:pt>
                <c:pt idx="7405">
                  <c:v>1.5550599999999997</c:v>
                </c:pt>
                <c:pt idx="7406">
                  <c:v>1.5552699999999939</c:v>
                </c:pt>
                <c:pt idx="7407">
                  <c:v>1.5554799999999998</c:v>
                </c:pt>
                <c:pt idx="7408">
                  <c:v>1.5556899999999998</c:v>
                </c:pt>
                <c:pt idx="7409">
                  <c:v>1.5558999999999927</c:v>
                </c:pt>
                <c:pt idx="7410">
                  <c:v>1.5561099999999997</c:v>
                </c:pt>
                <c:pt idx="7411">
                  <c:v>1.5563199999999997</c:v>
                </c:pt>
                <c:pt idx="7412">
                  <c:v>1.5565299999999958</c:v>
                </c:pt>
                <c:pt idx="7413">
                  <c:v>1.5567399999999998</c:v>
                </c:pt>
                <c:pt idx="7414">
                  <c:v>1.5569499999999998</c:v>
                </c:pt>
                <c:pt idx="7415">
                  <c:v>1.5571599999999997</c:v>
                </c:pt>
                <c:pt idx="7416">
                  <c:v>1.5573699999999933</c:v>
                </c:pt>
                <c:pt idx="7417">
                  <c:v>1.557579999999994</c:v>
                </c:pt>
                <c:pt idx="7418">
                  <c:v>1.5577899999999998</c:v>
                </c:pt>
                <c:pt idx="7419">
                  <c:v>1.5579999999999914</c:v>
                </c:pt>
                <c:pt idx="7420">
                  <c:v>1.5582099999999997</c:v>
                </c:pt>
                <c:pt idx="7421">
                  <c:v>1.5584199999999997</c:v>
                </c:pt>
                <c:pt idx="7422">
                  <c:v>1.558629999999994</c:v>
                </c:pt>
                <c:pt idx="7423">
                  <c:v>1.5588399999999998</c:v>
                </c:pt>
                <c:pt idx="7424">
                  <c:v>1.5590499999999998</c:v>
                </c:pt>
                <c:pt idx="7425">
                  <c:v>1.5592599999999996</c:v>
                </c:pt>
                <c:pt idx="7426">
                  <c:v>1.5594699999999933</c:v>
                </c:pt>
                <c:pt idx="7427">
                  <c:v>1.559679999999994</c:v>
                </c:pt>
                <c:pt idx="7428">
                  <c:v>1.5598899999999998</c:v>
                </c:pt>
                <c:pt idx="7429">
                  <c:v>1.5600999999999998</c:v>
                </c:pt>
                <c:pt idx="7430">
                  <c:v>1.5603099999999996</c:v>
                </c:pt>
                <c:pt idx="7431">
                  <c:v>1.5605199999999997</c:v>
                </c:pt>
                <c:pt idx="7432">
                  <c:v>1.560729999999994</c:v>
                </c:pt>
                <c:pt idx="7433">
                  <c:v>1.5609399999999998</c:v>
                </c:pt>
                <c:pt idx="7434">
                  <c:v>1.5611499999999998</c:v>
                </c:pt>
                <c:pt idx="7435">
                  <c:v>1.5613599999999996</c:v>
                </c:pt>
                <c:pt idx="7436">
                  <c:v>1.5615699999999932</c:v>
                </c:pt>
                <c:pt idx="7437">
                  <c:v>1.561779999999994</c:v>
                </c:pt>
                <c:pt idx="7438">
                  <c:v>1.5619899999999998</c:v>
                </c:pt>
                <c:pt idx="7439">
                  <c:v>1.5621999999999998</c:v>
                </c:pt>
                <c:pt idx="7440">
                  <c:v>1.5624099999999996</c:v>
                </c:pt>
                <c:pt idx="7441">
                  <c:v>1.5626199999999997</c:v>
                </c:pt>
                <c:pt idx="7442">
                  <c:v>1.5628299999999939</c:v>
                </c:pt>
                <c:pt idx="7443">
                  <c:v>1.5630399999999998</c:v>
                </c:pt>
                <c:pt idx="7444">
                  <c:v>1.5632499999999998</c:v>
                </c:pt>
                <c:pt idx="7445">
                  <c:v>1.5634599999999996</c:v>
                </c:pt>
                <c:pt idx="7446">
                  <c:v>1.5636699999999932</c:v>
                </c:pt>
                <c:pt idx="7447">
                  <c:v>1.5638799999999939</c:v>
                </c:pt>
                <c:pt idx="7448">
                  <c:v>1.56409</c:v>
                </c:pt>
                <c:pt idx="7449">
                  <c:v>1.5642999999999998</c:v>
                </c:pt>
                <c:pt idx="7450">
                  <c:v>1.5645099999999996</c:v>
                </c:pt>
                <c:pt idx="7451">
                  <c:v>1.5647199999999997</c:v>
                </c:pt>
                <c:pt idx="7452">
                  <c:v>1.5649299999999939</c:v>
                </c:pt>
                <c:pt idx="7453">
                  <c:v>1.5651399999999998</c:v>
                </c:pt>
                <c:pt idx="7454">
                  <c:v>1.5653499999999998</c:v>
                </c:pt>
                <c:pt idx="7455">
                  <c:v>1.5655599999999996</c:v>
                </c:pt>
                <c:pt idx="7456">
                  <c:v>1.5657699999999932</c:v>
                </c:pt>
                <c:pt idx="7457">
                  <c:v>1.5659799999999939</c:v>
                </c:pt>
                <c:pt idx="7458">
                  <c:v>1.5661899999999997</c:v>
                </c:pt>
                <c:pt idx="7459">
                  <c:v>1.5663999999999998</c:v>
                </c:pt>
                <c:pt idx="7460">
                  <c:v>1.5666099999999998</c:v>
                </c:pt>
                <c:pt idx="7461">
                  <c:v>1.5668199999999997</c:v>
                </c:pt>
                <c:pt idx="7462">
                  <c:v>1.5670299999999933</c:v>
                </c:pt>
                <c:pt idx="7463">
                  <c:v>1.567239999999994</c:v>
                </c:pt>
                <c:pt idx="7464">
                  <c:v>1.5674499999999998</c:v>
                </c:pt>
                <c:pt idx="7465">
                  <c:v>1.5676599999999998</c:v>
                </c:pt>
                <c:pt idx="7466">
                  <c:v>1.5678699999999925</c:v>
                </c:pt>
                <c:pt idx="7467">
                  <c:v>1.5680799999999997</c:v>
                </c:pt>
                <c:pt idx="7468">
                  <c:v>1.5682899999999997</c:v>
                </c:pt>
                <c:pt idx="7469">
                  <c:v>1.5684999999999998</c:v>
                </c:pt>
                <c:pt idx="7470">
                  <c:v>1.5687099999999998</c:v>
                </c:pt>
                <c:pt idx="7471">
                  <c:v>1.5689199999999996</c:v>
                </c:pt>
                <c:pt idx="7472">
                  <c:v>1.5691299999999933</c:v>
                </c:pt>
                <c:pt idx="7473">
                  <c:v>1.569339999999994</c:v>
                </c:pt>
                <c:pt idx="7474">
                  <c:v>1.5695499999999998</c:v>
                </c:pt>
                <c:pt idx="7475">
                  <c:v>1.5697599999999998</c:v>
                </c:pt>
                <c:pt idx="7476">
                  <c:v>1.5699699999999925</c:v>
                </c:pt>
                <c:pt idx="7477">
                  <c:v>1.5701799999999997</c:v>
                </c:pt>
                <c:pt idx="7478">
                  <c:v>1.5703899999999997</c:v>
                </c:pt>
                <c:pt idx="7479">
                  <c:v>1.5705999999999998</c:v>
                </c:pt>
                <c:pt idx="7480">
                  <c:v>1.5708099999999998</c:v>
                </c:pt>
                <c:pt idx="7481">
                  <c:v>1.5710199999999996</c:v>
                </c:pt>
                <c:pt idx="7482">
                  <c:v>1.5712299999999932</c:v>
                </c:pt>
                <c:pt idx="7483">
                  <c:v>1.571439999999994</c:v>
                </c:pt>
                <c:pt idx="7484">
                  <c:v>1.5716499999999998</c:v>
                </c:pt>
                <c:pt idx="7485">
                  <c:v>1.5718599999999998</c:v>
                </c:pt>
                <c:pt idx="7486">
                  <c:v>1.5720699999999996</c:v>
                </c:pt>
                <c:pt idx="7487">
                  <c:v>1.5722799999999997</c:v>
                </c:pt>
                <c:pt idx="7488">
                  <c:v>1.5724899999999997</c:v>
                </c:pt>
                <c:pt idx="7489">
                  <c:v>1.5726999999999998</c:v>
                </c:pt>
                <c:pt idx="7490">
                  <c:v>1.5729099999999998</c:v>
                </c:pt>
                <c:pt idx="7491">
                  <c:v>1.5731199999999996</c:v>
                </c:pt>
                <c:pt idx="7492">
                  <c:v>1.5733299999999932</c:v>
                </c:pt>
                <c:pt idx="7493">
                  <c:v>1.5735399999999939</c:v>
                </c:pt>
                <c:pt idx="7494">
                  <c:v>1.5737499999999998</c:v>
                </c:pt>
                <c:pt idx="7495">
                  <c:v>1.5739599999999998</c:v>
                </c:pt>
                <c:pt idx="7496">
                  <c:v>1.5741699999999996</c:v>
                </c:pt>
                <c:pt idx="7497">
                  <c:v>1.5743799999999997</c:v>
                </c:pt>
                <c:pt idx="7498">
                  <c:v>1.5745899999999997</c:v>
                </c:pt>
                <c:pt idx="7499">
                  <c:v>1.5747999999999998</c:v>
                </c:pt>
                <c:pt idx="7500">
                  <c:v>1.5750099999999998</c:v>
                </c:pt>
                <c:pt idx="7501">
                  <c:v>1.5752199999999996</c:v>
                </c:pt>
                <c:pt idx="7502">
                  <c:v>1.5754299999999932</c:v>
                </c:pt>
                <c:pt idx="7503">
                  <c:v>1.5756399999999939</c:v>
                </c:pt>
                <c:pt idx="7504">
                  <c:v>1.5758499999999998</c:v>
                </c:pt>
                <c:pt idx="7505">
                  <c:v>1.57606</c:v>
                </c:pt>
                <c:pt idx="7506">
                  <c:v>1.5762699999999996</c:v>
                </c:pt>
                <c:pt idx="7507">
                  <c:v>1.5764799999999997</c:v>
                </c:pt>
                <c:pt idx="7508">
                  <c:v>1.5766899999999997</c:v>
                </c:pt>
                <c:pt idx="7509">
                  <c:v>1.576899999999994</c:v>
                </c:pt>
                <c:pt idx="7510">
                  <c:v>1.5771099999999998</c:v>
                </c:pt>
                <c:pt idx="7511">
                  <c:v>1.5773199999999998</c:v>
                </c:pt>
                <c:pt idx="7512">
                  <c:v>1.5775299999999925</c:v>
                </c:pt>
                <c:pt idx="7513">
                  <c:v>1.5777399999999933</c:v>
                </c:pt>
                <c:pt idx="7514">
                  <c:v>1.577949999999994</c:v>
                </c:pt>
                <c:pt idx="7515">
                  <c:v>1.57816</c:v>
                </c:pt>
                <c:pt idx="7516">
                  <c:v>1.5783699999999998</c:v>
                </c:pt>
                <c:pt idx="7517">
                  <c:v>1.5785799999999997</c:v>
                </c:pt>
                <c:pt idx="7518">
                  <c:v>1.5787899999999997</c:v>
                </c:pt>
                <c:pt idx="7519">
                  <c:v>1.578999999999994</c:v>
                </c:pt>
                <c:pt idx="7520">
                  <c:v>1.5792099999999998</c:v>
                </c:pt>
                <c:pt idx="7521">
                  <c:v>1.5794199999999998</c:v>
                </c:pt>
                <c:pt idx="7522">
                  <c:v>1.5796299999999925</c:v>
                </c:pt>
                <c:pt idx="7523">
                  <c:v>1.5798399999999932</c:v>
                </c:pt>
                <c:pt idx="7524">
                  <c:v>1.5800499999999997</c:v>
                </c:pt>
                <c:pt idx="7525">
                  <c:v>1.58026</c:v>
                </c:pt>
                <c:pt idx="7526">
                  <c:v>1.5804699999999998</c:v>
                </c:pt>
                <c:pt idx="7527">
                  <c:v>1.5806799999999996</c:v>
                </c:pt>
                <c:pt idx="7528">
                  <c:v>1.5808899999999997</c:v>
                </c:pt>
                <c:pt idx="7529">
                  <c:v>1.581099999999994</c:v>
                </c:pt>
                <c:pt idx="7530">
                  <c:v>1.5813099999999998</c:v>
                </c:pt>
                <c:pt idx="7531">
                  <c:v>1.5815199999999998</c:v>
                </c:pt>
                <c:pt idx="7532">
                  <c:v>1.5817299999999925</c:v>
                </c:pt>
                <c:pt idx="7533">
                  <c:v>1.5819399999999932</c:v>
                </c:pt>
                <c:pt idx="7534">
                  <c:v>1.5821499999999997</c:v>
                </c:pt>
                <c:pt idx="7535">
                  <c:v>1.58236</c:v>
                </c:pt>
                <c:pt idx="7536">
                  <c:v>1.5825699999999998</c:v>
                </c:pt>
                <c:pt idx="7537">
                  <c:v>1.5827799999999996</c:v>
                </c:pt>
                <c:pt idx="7538">
                  <c:v>1.5829899999999997</c:v>
                </c:pt>
                <c:pt idx="7539">
                  <c:v>1.5831999999999939</c:v>
                </c:pt>
                <c:pt idx="7540">
                  <c:v>1.5834099999999998</c:v>
                </c:pt>
                <c:pt idx="7541">
                  <c:v>1.5836199999999998</c:v>
                </c:pt>
                <c:pt idx="7542">
                  <c:v>1.5838299999999923</c:v>
                </c:pt>
                <c:pt idx="7543">
                  <c:v>1.5840399999999997</c:v>
                </c:pt>
                <c:pt idx="7544">
                  <c:v>1.5842499999999997</c:v>
                </c:pt>
                <c:pt idx="7545">
                  <c:v>1.58446</c:v>
                </c:pt>
                <c:pt idx="7546">
                  <c:v>1.5846699999999998</c:v>
                </c:pt>
                <c:pt idx="7547">
                  <c:v>1.5848799999999996</c:v>
                </c:pt>
                <c:pt idx="7548">
                  <c:v>1.5850899999999997</c:v>
                </c:pt>
                <c:pt idx="7549">
                  <c:v>1.5852999999999939</c:v>
                </c:pt>
                <c:pt idx="7550">
                  <c:v>1.5855099999999998</c:v>
                </c:pt>
                <c:pt idx="7551">
                  <c:v>1.5857199999999998</c:v>
                </c:pt>
                <c:pt idx="7552">
                  <c:v>1.5859299999999923</c:v>
                </c:pt>
                <c:pt idx="7553">
                  <c:v>1.5861399999999997</c:v>
                </c:pt>
                <c:pt idx="7554">
                  <c:v>1.5863499999999997</c:v>
                </c:pt>
                <c:pt idx="7555">
                  <c:v>1.5865599999999997</c:v>
                </c:pt>
                <c:pt idx="7556">
                  <c:v>1.5867699999999998</c:v>
                </c:pt>
                <c:pt idx="7557">
                  <c:v>1.5869799999999996</c:v>
                </c:pt>
                <c:pt idx="7558">
                  <c:v>1.5871899999999997</c:v>
                </c:pt>
                <c:pt idx="7559">
                  <c:v>1.5873999999999933</c:v>
                </c:pt>
                <c:pt idx="7560">
                  <c:v>1.587609999999994</c:v>
                </c:pt>
                <c:pt idx="7561">
                  <c:v>1.5878199999999998</c:v>
                </c:pt>
                <c:pt idx="7562">
                  <c:v>1.5880299999999998</c:v>
                </c:pt>
                <c:pt idx="7563">
                  <c:v>1.5882399999999997</c:v>
                </c:pt>
                <c:pt idx="7564">
                  <c:v>1.5884499999999997</c:v>
                </c:pt>
                <c:pt idx="7565">
                  <c:v>1.5886599999999997</c:v>
                </c:pt>
                <c:pt idx="7566">
                  <c:v>1.5888699999999998</c:v>
                </c:pt>
                <c:pt idx="7567">
                  <c:v>1.5890799999999998</c:v>
                </c:pt>
                <c:pt idx="7568">
                  <c:v>1.5892899999999996</c:v>
                </c:pt>
                <c:pt idx="7569">
                  <c:v>1.5894999999999933</c:v>
                </c:pt>
                <c:pt idx="7570">
                  <c:v>1.589709999999994</c:v>
                </c:pt>
                <c:pt idx="7571">
                  <c:v>1.5899199999999998</c:v>
                </c:pt>
                <c:pt idx="7572">
                  <c:v>1.5901299999999998</c:v>
                </c:pt>
                <c:pt idx="7573">
                  <c:v>1.5903399999999996</c:v>
                </c:pt>
                <c:pt idx="7574">
                  <c:v>1.5905499999999997</c:v>
                </c:pt>
                <c:pt idx="7575">
                  <c:v>1.5907599999999997</c:v>
                </c:pt>
                <c:pt idx="7576">
                  <c:v>1.5909699999999998</c:v>
                </c:pt>
                <c:pt idx="7577">
                  <c:v>1.5911799999999998</c:v>
                </c:pt>
                <c:pt idx="7578">
                  <c:v>1.5913899999999996</c:v>
                </c:pt>
                <c:pt idx="7579">
                  <c:v>1.5915999999999932</c:v>
                </c:pt>
                <c:pt idx="7580">
                  <c:v>1.591809999999994</c:v>
                </c:pt>
                <c:pt idx="7581">
                  <c:v>1.59202</c:v>
                </c:pt>
                <c:pt idx="7582">
                  <c:v>1.5922299999999998</c:v>
                </c:pt>
                <c:pt idx="7583">
                  <c:v>1.5924399999999996</c:v>
                </c:pt>
                <c:pt idx="7584">
                  <c:v>1.5926499999999997</c:v>
                </c:pt>
                <c:pt idx="7585">
                  <c:v>1.5928599999999997</c:v>
                </c:pt>
                <c:pt idx="7586">
                  <c:v>1.5930699999999998</c:v>
                </c:pt>
                <c:pt idx="7587">
                  <c:v>1.5932799999999998</c:v>
                </c:pt>
                <c:pt idx="7588">
                  <c:v>1.5934899999999996</c:v>
                </c:pt>
                <c:pt idx="7589">
                  <c:v>1.5936999999999932</c:v>
                </c:pt>
                <c:pt idx="7590">
                  <c:v>1.5939099999999939</c:v>
                </c:pt>
                <c:pt idx="7591">
                  <c:v>1.59412</c:v>
                </c:pt>
                <c:pt idx="7592">
                  <c:v>1.5943299999999998</c:v>
                </c:pt>
                <c:pt idx="7593">
                  <c:v>1.5945399999999996</c:v>
                </c:pt>
                <c:pt idx="7594">
                  <c:v>1.5947499999999997</c:v>
                </c:pt>
                <c:pt idx="7595">
                  <c:v>1.5949599999999997</c:v>
                </c:pt>
                <c:pt idx="7596">
                  <c:v>1.5951699999999998</c:v>
                </c:pt>
                <c:pt idx="7597">
                  <c:v>1.5953799999999998</c:v>
                </c:pt>
                <c:pt idx="7598">
                  <c:v>1.5955899999999996</c:v>
                </c:pt>
                <c:pt idx="7599">
                  <c:v>1.5957999999999932</c:v>
                </c:pt>
                <c:pt idx="7600">
                  <c:v>1.5960099999999997</c:v>
                </c:pt>
                <c:pt idx="7601">
                  <c:v>1.59622</c:v>
                </c:pt>
                <c:pt idx="7602">
                  <c:v>1.5964299999999998</c:v>
                </c:pt>
                <c:pt idx="7603">
                  <c:v>1.5966399999999996</c:v>
                </c:pt>
                <c:pt idx="7604">
                  <c:v>1.5968499999999997</c:v>
                </c:pt>
                <c:pt idx="7605">
                  <c:v>1.5970599999999997</c:v>
                </c:pt>
                <c:pt idx="7606">
                  <c:v>1.597269999999994</c:v>
                </c:pt>
                <c:pt idx="7607">
                  <c:v>1.5974799999999998</c:v>
                </c:pt>
                <c:pt idx="7608">
                  <c:v>1.5976899999999996</c:v>
                </c:pt>
                <c:pt idx="7609">
                  <c:v>1.5978999999999925</c:v>
                </c:pt>
                <c:pt idx="7610">
                  <c:v>1.5981099999999997</c:v>
                </c:pt>
                <c:pt idx="7611">
                  <c:v>1.5983199999999997</c:v>
                </c:pt>
                <c:pt idx="7612">
                  <c:v>1.5985299999999998</c:v>
                </c:pt>
                <c:pt idx="7613">
                  <c:v>1.5987399999999998</c:v>
                </c:pt>
                <c:pt idx="7614">
                  <c:v>1.5989499999999996</c:v>
                </c:pt>
                <c:pt idx="7615">
                  <c:v>1.5991599999999997</c:v>
                </c:pt>
                <c:pt idx="7616">
                  <c:v>1.599369999999994</c:v>
                </c:pt>
                <c:pt idx="7617">
                  <c:v>1.5995799999999998</c:v>
                </c:pt>
                <c:pt idx="7618">
                  <c:v>1.5997899999999998</c:v>
                </c:pt>
                <c:pt idx="7619">
                  <c:v>1.5999999999999925</c:v>
                </c:pt>
                <c:pt idx="7620">
                  <c:v>1.6002099999999997</c:v>
                </c:pt>
                <c:pt idx="7621">
                  <c:v>1.6004199999999997</c:v>
                </c:pt>
                <c:pt idx="7622">
                  <c:v>1.6006299999999998</c:v>
                </c:pt>
                <c:pt idx="7623">
                  <c:v>1.6008399999999998</c:v>
                </c:pt>
                <c:pt idx="7624">
                  <c:v>1.6010499999999996</c:v>
                </c:pt>
                <c:pt idx="7625">
                  <c:v>1.6012599999999997</c:v>
                </c:pt>
                <c:pt idx="7626">
                  <c:v>1.601469999999994</c:v>
                </c:pt>
                <c:pt idx="7627">
                  <c:v>1.6016799999999998</c:v>
                </c:pt>
                <c:pt idx="7628">
                  <c:v>1.6018899999999998</c:v>
                </c:pt>
                <c:pt idx="7629">
                  <c:v>1.6020999999999996</c:v>
                </c:pt>
                <c:pt idx="7630">
                  <c:v>1.6023099999999997</c:v>
                </c:pt>
                <c:pt idx="7631">
                  <c:v>1.6025199999999997</c:v>
                </c:pt>
                <c:pt idx="7632">
                  <c:v>1.6027299999999998</c:v>
                </c:pt>
                <c:pt idx="7633">
                  <c:v>1.6029399999999998</c:v>
                </c:pt>
                <c:pt idx="7634">
                  <c:v>1.6031499999999996</c:v>
                </c:pt>
                <c:pt idx="7635">
                  <c:v>1.6033599999999997</c:v>
                </c:pt>
                <c:pt idx="7636">
                  <c:v>1.6035699999999939</c:v>
                </c:pt>
                <c:pt idx="7637">
                  <c:v>1.6037799999999998</c:v>
                </c:pt>
                <c:pt idx="7638">
                  <c:v>1.6039899999999998</c:v>
                </c:pt>
                <c:pt idx="7639">
                  <c:v>1.6041999999999996</c:v>
                </c:pt>
                <c:pt idx="7640">
                  <c:v>1.6044099999999997</c:v>
                </c:pt>
                <c:pt idx="7641">
                  <c:v>1.6046199999999997</c:v>
                </c:pt>
                <c:pt idx="7642">
                  <c:v>1.6048299999999998</c:v>
                </c:pt>
                <c:pt idx="7643">
                  <c:v>1.6050399999999998</c:v>
                </c:pt>
                <c:pt idx="7644">
                  <c:v>1.6052499999999996</c:v>
                </c:pt>
                <c:pt idx="7645">
                  <c:v>1.6054599999999997</c:v>
                </c:pt>
                <c:pt idx="7646">
                  <c:v>1.6056699999999939</c:v>
                </c:pt>
                <c:pt idx="7647">
                  <c:v>1.6058799999999998</c:v>
                </c:pt>
                <c:pt idx="7648">
                  <c:v>1.60609</c:v>
                </c:pt>
                <c:pt idx="7649">
                  <c:v>1.6062999999999996</c:v>
                </c:pt>
                <c:pt idx="7650">
                  <c:v>1.6065099999999997</c:v>
                </c:pt>
                <c:pt idx="7651">
                  <c:v>1.6067199999999997</c:v>
                </c:pt>
                <c:pt idx="7652">
                  <c:v>1.6069299999999958</c:v>
                </c:pt>
                <c:pt idx="7653">
                  <c:v>1.6071399999999998</c:v>
                </c:pt>
                <c:pt idx="7654">
                  <c:v>1.6073499999999996</c:v>
                </c:pt>
                <c:pt idx="7655">
                  <c:v>1.6075599999999997</c:v>
                </c:pt>
                <c:pt idx="7656">
                  <c:v>1.6077699999999933</c:v>
                </c:pt>
                <c:pt idx="7657">
                  <c:v>1.607979999999994</c:v>
                </c:pt>
                <c:pt idx="7658">
                  <c:v>1.60819</c:v>
                </c:pt>
                <c:pt idx="7659">
                  <c:v>1.6083999999999996</c:v>
                </c:pt>
                <c:pt idx="7660">
                  <c:v>1.6086099999999997</c:v>
                </c:pt>
                <c:pt idx="7661">
                  <c:v>1.6088199999999997</c:v>
                </c:pt>
                <c:pt idx="7662">
                  <c:v>1.609029999999994</c:v>
                </c:pt>
                <c:pt idx="7663">
                  <c:v>1.6092399999999998</c:v>
                </c:pt>
                <c:pt idx="7664">
                  <c:v>1.6094499999999998</c:v>
                </c:pt>
                <c:pt idx="7665">
                  <c:v>1.6096599999999996</c:v>
                </c:pt>
                <c:pt idx="7666">
                  <c:v>1.6098699999999933</c:v>
                </c:pt>
                <c:pt idx="7667">
                  <c:v>1.6100799999999997</c:v>
                </c:pt>
                <c:pt idx="7668">
                  <c:v>1.61029</c:v>
                </c:pt>
                <c:pt idx="7669">
                  <c:v>1.6104999999999998</c:v>
                </c:pt>
                <c:pt idx="7670">
                  <c:v>1.6107099999999996</c:v>
                </c:pt>
                <c:pt idx="7671">
                  <c:v>1.6109199999999997</c:v>
                </c:pt>
                <c:pt idx="7672">
                  <c:v>1.611129999999994</c:v>
                </c:pt>
                <c:pt idx="7673">
                  <c:v>1.6113399999999998</c:v>
                </c:pt>
                <c:pt idx="7674">
                  <c:v>1.6115499999999998</c:v>
                </c:pt>
                <c:pt idx="7675">
                  <c:v>1.6117599999999996</c:v>
                </c:pt>
                <c:pt idx="7676">
                  <c:v>1.6119699999999932</c:v>
                </c:pt>
                <c:pt idx="7677">
                  <c:v>1.6121799999999997</c:v>
                </c:pt>
                <c:pt idx="7678">
                  <c:v>1.61239</c:v>
                </c:pt>
                <c:pt idx="7679">
                  <c:v>1.6125999999999998</c:v>
                </c:pt>
                <c:pt idx="7680">
                  <c:v>1.6128099999999996</c:v>
                </c:pt>
                <c:pt idx="7681">
                  <c:v>1.6130199999999997</c:v>
                </c:pt>
                <c:pt idx="7682">
                  <c:v>1.6132299999999939</c:v>
                </c:pt>
                <c:pt idx="7683">
                  <c:v>1.6134399999999998</c:v>
                </c:pt>
                <c:pt idx="7684">
                  <c:v>1.6136499999999998</c:v>
                </c:pt>
                <c:pt idx="7685">
                  <c:v>1.6138599999999996</c:v>
                </c:pt>
                <c:pt idx="7686">
                  <c:v>1.6140699999999997</c:v>
                </c:pt>
                <c:pt idx="7687">
                  <c:v>1.6142799999999997</c:v>
                </c:pt>
                <c:pt idx="7688">
                  <c:v>1.61449</c:v>
                </c:pt>
                <c:pt idx="7689">
                  <c:v>1.6146999999999998</c:v>
                </c:pt>
                <c:pt idx="7690">
                  <c:v>1.6149099999999996</c:v>
                </c:pt>
                <c:pt idx="7691">
                  <c:v>1.6151199999999997</c:v>
                </c:pt>
                <c:pt idx="7692">
                  <c:v>1.6153299999999939</c:v>
                </c:pt>
                <c:pt idx="7693">
                  <c:v>1.6155399999999998</c:v>
                </c:pt>
                <c:pt idx="7694">
                  <c:v>1.6157499999999998</c:v>
                </c:pt>
                <c:pt idx="7695">
                  <c:v>1.6159599999999996</c:v>
                </c:pt>
                <c:pt idx="7696">
                  <c:v>1.6161699999999997</c:v>
                </c:pt>
                <c:pt idx="7697">
                  <c:v>1.6163799999999997</c:v>
                </c:pt>
                <c:pt idx="7698">
                  <c:v>1.6165899999999997</c:v>
                </c:pt>
                <c:pt idx="7699">
                  <c:v>1.6167999999999998</c:v>
                </c:pt>
                <c:pt idx="7700">
                  <c:v>1.6170099999999996</c:v>
                </c:pt>
                <c:pt idx="7701">
                  <c:v>1.6172199999999997</c:v>
                </c:pt>
                <c:pt idx="7702">
                  <c:v>1.6174299999999935</c:v>
                </c:pt>
                <c:pt idx="7703">
                  <c:v>1.617639999999994</c:v>
                </c:pt>
                <c:pt idx="7704">
                  <c:v>1.6178499999999998</c:v>
                </c:pt>
                <c:pt idx="7705">
                  <c:v>1.6180600000000001</c:v>
                </c:pt>
                <c:pt idx="7706">
                  <c:v>1.6182699999999997</c:v>
                </c:pt>
                <c:pt idx="7707">
                  <c:v>1.6184799999999997</c:v>
                </c:pt>
                <c:pt idx="7708">
                  <c:v>1.6186899999999997</c:v>
                </c:pt>
                <c:pt idx="7709">
                  <c:v>1.6188999999999998</c:v>
                </c:pt>
                <c:pt idx="7710">
                  <c:v>1.6191099999999996</c:v>
                </c:pt>
                <c:pt idx="7711">
                  <c:v>1.6193199999999996</c:v>
                </c:pt>
                <c:pt idx="7712">
                  <c:v>1.6195299999999933</c:v>
                </c:pt>
                <c:pt idx="7713">
                  <c:v>1.619739999999994</c:v>
                </c:pt>
                <c:pt idx="7714">
                  <c:v>1.6199499999999998</c:v>
                </c:pt>
                <c:pt idx="7715">
                  <c:v>1.62016</c:v>
                </c:pt>
                <c:pt idx="7716">
                  <c:v>1.6203699999999996</c:v>
                </c:pt>
                <c:pt idx="7717">
                  <c:v>1.6205799999999997</c:v>
                </c:pt>
                <c:pt idx="7718">
                  <c:v>1.6207899999999997</c:v>
                </c:pt>
                <c:pt idx="7719">
                  <c:v>1.6209999999999998</c:v>
                </c:pt>
                <c:pt idx="7720">
                  <c:v>1.6212099999999998</c:v>
                </c:pt>
                <c:pt idx="7721">
                  <c:v>1.6214199999999996</c:v>
                </c:pt>
                <c:pt idx="7722">
                  <c:v>1.6216299999999932</c:v>
                </c:pt>
                <c:pt idx="7723">
                  <c:v>1.621839999999994</c:v>
                </c:pt>
                <c:pt idx="7724">
                  <c:v>1.6220500000000062</c:v>
                </c:pt>
                <c:pt idx="7725">
                  <c:v>1.62226</c:v>
                </c:pt>
                <c:pt idx="7726">
                  <c:v>1.6224699999999996</c:v>
                </c:pt>
                <c:pt idx="7727">
                  <c:v>1.6226799999999997</c:v>
                </c:pt>
                <c:pt idx="7728">
                  <c:v>1.6228899999999997</c:v>
                </c:pt>
                <c:pt idx="7729">
                  <c:v>1.6230999999999998</c:v>
                </c:pt>
                <c:pt idx="7730">
                  <c:v>1.6233099999999998</c:v>
                </c:pt>
                <c:pt idx="7731">
                  <c:v>1.6235199999999996</c:v>
                </c:pt>
                <c:pt idx="7732">
                  <c:v>1.6237299999999932</c:v>
                </c:pt>
                <c:pt idx="7733">
                  <c:v>1.6239399999999939</c:v>
                </c:pt>
                <c:pt idx="7734">
                  <c:v>1.6241500000000062</c:v>
                </c:pt>
                <c:pt idx="7735">
                  <c:v>1.62436</c:v>
                </c:pt>
                <c:pt idx="7736">
                  <c:v>1.6245699999999996</c:v>
                </c:pt>
                <c:pt idx="7737">
                  <c:v>1.6247799999999997</c:v>
                </c:pt>
                <c:pt idx="7738">
                  <c:v>1.6249899999999997</c:v>
                </c:pt>
                <c:pt idx="7739">
                  <c:v>1.6251999999999998</c:v>
                </c:pt>
                <c:pt idx="7740">
                  <c:v>1.6254099999999998</c:v>
                </c:pt>
                <c:pt idx="7741">
                  <c:v>1.6256199999999996</c:v>
                </c:pt>
                <c:pt idx="7742">
                  <c:v>1.6258299999999932</c:v>
                </c:pt>
                <c:pt idx="7743">
                  <c:v>1.6260399999999997</c:v>
                </c:pt>
                <c:pt idx="7744">
                  <c:v>1.6262500000000055</c:v>
                </c:pt>
                <c:pt idx="7745">
                  <c:v>1.62646</c:v>
                </c:pt>
                <c:pt idx="7746">
                  <c:v>1.6266699999999996</c:v>
                </c:pt>
                <c:pt idx="7747">
                  <c:v>1.6268799999999997</c:v>
                </c:pt>
                <c:pt idx="7748">
                  <c:v>1.6270899999999997</c:v>
                </c:pt>
                <c:pt idx="7749">
                  <c:v>1.627299999999994</c:v>
                </c:pt>
                <c:pt idx="7750">
                  <c:v>1.6275099999999998</c:v>
                </c:pt>
                <c:pt idx="7751">
                  <c:v>1.6277199999999996</c:v>
                </c:pt>
                <c:pt idx="7752">
                  <c:v>1.6279299999999925</c:v>
                </c:pt>
                <c:pt idx="7753">
                  <c:v>1.6281399999999997</c:v>
                </c:pt>
                <c:pt idx="7754">
                  <c:v>1.6283499999999997</c:v>
                </c:pt>
                <c:pt idx="7755">
                  <c:v>1.62856</c:v>
                </c:pt>
                <c:pt idx="7756">
                  <c:v>1.6287699999999996</c:v>
                </c:pt>
                <c:pt idx="7757">
                  <c:v>1.6289799999999997</c:v>
                </c:pt>
                <c:pt idx="7758">
                  <c:v>1.6291899999999997</c:v>
                </c:pt>
                <c:pt idx="7759">
                  <c:v>1.629399999999994</c:v>
                </c:pt>
                <c:pt idx="7760">
                  <c:v>1.6296099999999998</c:v>
                </c:pt>
                <c:pt idx="7761">
                  <c:v>1.6298199999999996</c:v>
                </c:pt>
                <c:pt idx="7762">
                  <c:v>1.6300299999999996</c:v>
                </c:pt>
                <c:pt idx="7763">
                  <c:v>1.6302399999999997</c:v>
                </c:pt>
                <c:pt idx="7764">
                  <c:v>1.6304499999999997</c:v>
                </c:pt>
                <c:pt idx="7765">
                  <c:v>1.63066</c:v>
                </c:pt>
                <c:pt idx="7766">
                  <c:v>1.6308699999999998</c:v>
                </c:pt>
                <c:pt idx="7767">
                  <c:v>1.6310799999999996</c:v>
                </c:pt>
                <c:pt idx="7768">
                  <c:v>1.6312899999999997</c:v>
                </c:pt>
                <c:pt idx="7769">
                  <c:v>1.631499999999994</c:v>
                </c:pt>
                <c:pt idx="7770">
                  <c:v>1.6317099999999998</c:v>
                </c:pt>
                <c:pt idx="7771">
                  <c:v>1.6319199999999998</c:v>
                </c:pt>
                <c:pt idx="7772">
                  <c:v>1.6321299999999996</c:v>
                </c:pt>
                <c:pt idx="7773">
                  <c:v>1.6323399999999997</c:v>
                </c:pt>
                <c:pt idx="7774">
                  <c:v>1.6325499999999997</c:v>
                </c:pt>
                <c:pt idx="7775">
                  <c:v>1.63276</c:v>
                </c:pt>
                <c:pt idx="7776">
                  <c:v>1.6329699999999998</c:v>
                </c:pt>
                <c:pt idx="7777">
                  <c:v>1.6331799999999996</c:v>
                </c:pt>
                <c:pt idx="7778">
                  <c:v>1.6333899999999997</c:v>
                </c:pt>
                <c:pt idx="7779">
                  <c:v>1.6335999999999939</c:v>
                </c:pt>
                <c:pt idx="7780">
                  <c:v>1.6338099999999998</c:v>
                </c:pt>
                <c:pt idx="7781">
                  <c:v>1.63402</c:v>
                </c:pt>
                <c:pt idx="7782">
                  <c:v>1.6342299999999996</c:v>
                </c:pt>
                <c:pt idx="7783">
                  <c:v>1.6344399999999997</c:v>
                </c:pt>
                <c:pt idx="7784">
                  <c:v>1.6346499999999997</c:v>
                </c:pt>
                <c:pt idx="7785">
                  <c:v>1.63486</c:v>
                </c:pt>
                <c:pt idx="7786">
                  <c:v>1.6350699999999998</c:v>
                </c:pt>
                <c:pt idx="7787">
                  <c:v>1.6352799999999996</c:v>
                </c:pt>
                <c:pt idx="7788">
                  <c:v>1.6354899999999997</c:v>
                </c:pt>
                <c:pt idx="7789">
                  <c:v>1.6356999999999939</c:v>
                </c:pt>
                <c:pt idx="7790">
                  <c:v>1.6359099999999998</c:v>
                </c:pt>
                <c:pt idx="7791">
                  <c:v>1.63612</c:v>
                </c:pt>
                <c:pt idx="7792">
                  <c:v>1.6363299999999996</c:v>
                </c:pt>
                <c:pt idx="7793">
                  <c:v>1.6365399999999997</c:v>
                </c:pt>
                <c:pt idx="7794">
                  <c:v>1.6367499999999997</c:v>
                </c:pt>
                <c:pt idx="7795">
                  <c:v>1.6369599999999997</c:v>
                </c:pt>
                <c:pt idx="7796">
                  <c:v>1.6371699999999998</c:v>
                </c:pt>
                <c:pt idx="7797">
                  <c:v>1.6373799999999996</c:v>
                </c:pt>
                <c:pt idx="7798">
                  <c:v>1.6375899999999997</c:v>
                </c:pt>
                <c:pt idx="7799">
                  <c:v>1.6377999999999933</c:v>
                </c:pt>
                <c:pt idx="7800">
                  <c:v>1.6380099999999997</c:v>
                </c:pt>
                <c:pt idx="7801">
                  <c:v>1.63822</c:v>
                </c:pt>
                <c:pt idx="7802">
                  <c:v>1.6384299999999996</c:v>
                </c:pt>
                <c:pt idx="7803">
                  <c:v>1.6386399999999997</c:v>
                </c:pt>
                <c:pt idx="7804">
                  <c:v>1.6388499999999997</c:v>
                </c:pt>
                <c:pt idx="7805">
                  <c:v>1.6390599999999997</c:v>
                </c:pt>
                <c:pt idx="7806">
                  <c:v>1.6392699999999998</c:v>
                </c:pt>
                <c:pt idx="7807">
                  <c:v>1.6394799999999996</c:v>
                </c:pt>
                <c:pt idx="7808">
                  <c:v>1.6396899999999996</c:v>
                </c:pt>
                <c:pt idx="7809">
                  <c:v>1.6398999999999933</c:v>
                </c:pt>
                <c:pt idx="7810">
                  <c:v>1.6401099999999997</c:v>
                </c:pt>
                <c:pt idx="7811">
                  <c:v>1.64032</c:v>
                </c:pt>
                <c:pt idx="7812">
                  <c:v>1.6405299999999996</c:v>
                </c:pt>
                <c:pt idx="7813">
                  <c:v>1.6407399999999996</c:v>
                </c:pt>
                <c:pt idx="7814">
                  <c:v>1.6409499999999997</c:v>
                </c:pt>
                <c:pt idx="7815">
                  <c:v>1.6411599999999997</c:v>
                </c:pt>
                <c:pt idx="7816">
                  <c:v>1.6413699999999998</c:v>
                </c:pt>
                <c:pt idx="7817">
                  <c:v>1.6415799999999998</c:v>
                </c:pt>
                <c:pt idx="7818">
                  <c:v>1.6417899999999996</c:v>
                </c:pt>
                <c:pt idx="7819">
                  <c:v>1.6419999999999932</c:v>
                </c:pt>
                <c:pt idx="7820">
                  <c:v>1.6422099999999997</c:v>
                </c:pt>
                <c:pt idx="7821">
                  <c:v>1.64242</c:v>
                </c:pt>
                <c:pt idx="7822">
                  <c:v>1.6426299999999998</c:v>
                </c:pt>
                <c:pt idx="7823">
                  <c:v>1.6428399999999996</c:v>
                </c:pt>
                <c:pt idx="7824">
                  <c:v>1.6430499999999997</c:v>
                </c:pt>
                <c:pt idx="7825">
                  <c:v>1.6432599999999997</c:v>
                </c:pt>
                <c:pt idx="7826">
                  <c:v>1.6434699999999998</c:v>
                </c:pt>
                <c:pt idx="7827">
                  <c:v>1.6436799999999998</c:v>
                </c:pt>
                <c:pt idx="7828">
                  <c:v>1.6438899999999996</c:v>
                </c:pt>
                <c:pt idx="7829">
                  <c:v>1.6440999999999997</c:v>
                </c:pt>
                <c:pt idx="7830">
                  <c:v>1.6443099999999997</c:v>
                </c:pt>
                <c:pt idx="7831">
                  <c:v>1.64452</c:v>
                </c:pt>
                <c:pt idx="7832">
                  <c:v>1.6447299999999998</c:v>
                </c:pt>
                <c:pt idx="7833">
                  <c:v>1.6449399999999996</c:v>
                </c:pt>
                <c:pt idx="7834">
                  <c:v>1.6451499999999997</c:v>
                </c:pt>
                <c:pt idx="7835">
                  <c:v>1.6453599999999997</c:v>
                </c:pt>
                <c:pt idx="7836">
                  <c:v>1.6455699999999998</c:v>
                </c:pt>
                <c:pt idx="7837">
                  <c:v>1.6457799999999998</c:v>
                </c:pt>
                <c:pt idx="7838">
                  <c:v>1.6459899999999996</c:v>
                </c:pt>
                <c:pt idx="7839">
                  <c:v>1.6461999999999997</c:v>
                </c:pt>
                <c:pt idx="7840">
                  <c:v>1.6464099999999997</c:v>
                </c:pt>
                <c:pt idx="7841">
                  <c:v>1.64662</c:v>
                </c:pt>
                <c:pt idx="7842">
                  <c:v>1.6468299999999998</c:v>
                </c:pt>
                <c:pt idx="7843">
                  <c:v>1.6470399999999996</c:v>
                </c:pt>
                <c:pt idx="7844">
                  <c:v>1.6472499999999997</c:v>
                </c:pt>
                <c:pt idx="7845">
                  <c:v>1.6474599999999997</c:v>
                </c:pt>
                <c:pt idx="7846">
                  <c:v>1.647669999999994</c:v>
                </c:pt>
                <c:pt idx="7847">
                  <c:v>1.6478799999999998</c:v>
                </c:pt>
                <c:pt idx="7848">
                  <c:v>1.6480900000000001</c:v>
                </c:pt>
                <c:pt idx="7849">
                  <c:v>1.6482999999999997</c:v>
                </c:pt>
                <c:pt idx="7850">
                  <c:v>1.6485099999999997</c:v>
                </c:pt>
                <c:pt idx="7851">
                  <c:v>1.6487199999999997</c:v>
                </c:pt>
                <c:pt idx="7852">
                  <c:v>1.6489299999999998</c:v>
                </c:pt>
                <c:pt idx="7853">
                  <c:v>1.6491399999999996</c:v>
                </c:pt>
                <c:pt idx="7854">
                  <c:v>1.6493499999999996</c:v>
                </c:pt>
                <c:pt idx="7855">
                  <c:v>1.6495599999999997</c:v>
                </c:pt>
                <c:pt idx="7856">
                  <c:v>1.649769999999994</c:v>
                </c:pt>
                <c:pt idx="7857">
                  <c:v>1.6499799999999998</c:v>
                </c:pt>
                <c:pt idx="7858">
                  <c:v>1.65019</c:v>
                </c:pt>
                <c:pt idx="7859">
                  <c:v>1.6503999999999996</c:v>
                </c:pt>
                <c:pt idx="7860">
                  <c:v>1.6506099999999997</c:v>
                </c:pt>
                <c:pt idx="7861">
                  <c:v>1.6508199999999997</c:v>
                </c:pt>
                <c:pt idx="7862">
                  <c:v>1.6510299999999998</c:v>
                </c:pt>
                <c:pt idx="7863">
                  <c:v>1.6512399999999996</c:v>
                </c:pt>
                <c:pt idx="7864">
                  <c:v>1.6514499999999996</c:v>
                </c:pt>
                <c:pt idx="7865">
                  <c:v>1.6516599999999997</c:v>
                </c:pt>
                <c:pt idx="7866">
                  <c:v>1.651869999999994</c:v>
                </c:pt>
                <c:pt idx="7867">
                  <c:v>1.6520800000000062</c:v>
                </c:pt>
                <c:pt idx="7868">
                  <c:v>1.65229</c:v>
                </c:pt>
                <c:pt idx="7869">
                  <c:v>1.6524999999999996</c:v>
                </c:pt>
                <c:pt idx="7870">
                  <c:v>1.6527099999999997</c:v>
                </c:pt>
                <c:pt idx="7871">
                  <c:v>1.6529199999999997</c:v>
                </c:pt>
                <c:pt idx="7872">
                  <c:v>1.6531299999999998</c:v>
                </c:pt>
                <c:pt idx="7873">
                  <c:v>1.6533399999999998</c:v>
                </c:pt>
                <c:pt idx="7874">
                  <c:v>1.6535499999999996</c:v>
                </c:pt>
                <c:pt idx="7875">
                  <c:v>1.6537599999999997</c:v>
                </c:pt>
                <c:pt idx="7876">
                  <c:v>1.6539699999999939</c:v>
                </c:pt>
                <c:pt idx="7877">
                  <c:v>1.6541800000000062</c:v>
                </c:pt>
                <c:pt idx="7878">
                  <c:v>1.65439</c:v>
                </c:pt>
                <c:pt idx="7879">
                  <c:v>1.6545999999999996</c:v>
                </c:pt>
                <c:pt idx="7880">
                  <c:v>1.6548099999999997</c:v>
                </c:pt>
                <c:pt idx="7881">
                  <c:v>1.6550199999999997</c:v>
                </c:pt>
                <c:pt idx="7882">
                  <c:v>1.6552299999999998</c:v>
                </c:pt>
                <c:pt idx="7883">
                  <c:v>1.6554399999999998</c:v>
                </c:pt>
                <c:pt idx="7884">
                  <c:v>1.6556499999999996</c:v>
                </c:pt>
                <c:pt idx="7885">
                  <c:v>1.6558599999999997</c:v>
                </c:pt>
                <c:pt idx="7886">
                  <c:v>1.6560699999999997</c:v>
                </c:pt>
                <c:pt idx="7887">
                  <c:v>1.6562800000000057</c:v>
                </c:pt>
                <c:pt idx="7888">
                  <c:v>1.65649</c:v>
                </c:pt>
                <c:pt idx="7889">
                  <c:v>1.6566999999999996</c:v>
                </c:pt>
                <c:pt idx="7890">
                  <c:v>1.6569099999999997</c:v>
                </c:pt>
                <c:pt idx="7891">
                  <c:v>1.6571199999999997</c:v>
                </c:pt>
                <c:pt idx="7892">
                  <c:v>1.6573299999999958</c:v>
                </c:pt>
                <c:pt idx="7893">
                  <c:v>1.6575399999999998</c:v>
                </c:pt>
                <c:pt idx="7894">
                  <c:v>1.6577499999999996</c:v>
                </c:pt>
                <c:pt idx="7895">
                  <c:v>1.6579599999999997</c:v>
                </c:pt>
                <c:pt idx="7896">
                  <c:v>1.6581699999999997</c:v>
                </c:pt>
                <c:pt idx="7897">
                  <c:v>1.6583799999999997</c:v>
                </c:pt>
                <c:pt idx="7898">
                  <c:v>1.65859</c:v>
                </c:pt>
                <c:pt idx="7899">
                  <c:v>1.6587999999999996</c:v>
                </c:pt>
                <c:pt idx="7900">
                  <c:v>1.6590099999999997</c:v>
                </c:pt>
                <c:pt idx="7901">
                  <c:v>1.6592199999999997</c:v>
                </c:pt>
                <c:pt idx="7902">
                  <c:v>1.659429999999994</c:v>
                </c:pt>
                <c:pt idx="7903">
                  <c:v>1.6596399999999998</c:v>
                </c:pt>
                <c:pt idx="7904">
                  <c:v>1.6598499999999996</c:v>
                </c:pt>
                <c:pt idx="7905">
                  <c:v>1.6600600000000001</c:v>
                </c:pt>
                <c:pt idx="7906">
                  <c:v>1.6602699999999997</c:v>
                </c:pt>
                <c:pt idx="7907">
                  <c:v>1.6604799999999997</c:v>
                </c:pt>
                <c:pt idx="7908">
                  <c:v>1.66069</c:v>
                </c:pt>
                <c:pt idx="7909">
                  <c:v>1.6608999999999996</c:v>
                </c:pt>
                <c:pt idx="7910">
                  <c:v>1.6611099999999996</c:v>
                </c:pt>
                <c:pt idx="7911">
                  <c:v>1.6613199999999997</c:v>
                </c:pt>
                <c:pt idx="7912">
                  <c:v>1.661529999999994</c:v>
                </c:pt>
                <c:pt idx="7913">
                  <c:v>1.6617399999999998</c:v>
                </c:pt>
                <c:pt idx="7914">
                  <c:v>1.6619499999999998</c:v>
                </c:pt>
                <c:pt idx="7915">
                  <c:v>1.6621600000000001</c:v>
                </c:pt>
                <c:pt idx="7916">
                  <c:v>1.6623699999999997</c:v>
                </c:pt>
                <c:pt idx="7917">
                  <c:v>1.6625799999999997</c:v>
                </c:pt>
                <c:pt idx="7918">
                  <c:v>1.66279</c:v>
                </c:pt>
                <c:pt idx="7919">
                  <c:v>1.6629999999999998</c:v>
                </c:pt>
                <c:pt idx="7920">
                  <c:v>1.6632099999999996</c:v>
                </c:pt>
                <c:pt idx="7921">
                  <c:v>1.6634199999999997</c:v>
                </c:pt>
                <c:pt idx="7922">
                  <c:v>1.6636299999999939</c:v>
                </c:pt>
                <c:pt idx="7923">
                  <c:v>1.6638399999999998</c:v>
                </c:pt>
                <c:pt idx="7924">
                  <c:v>1.6640500000000069</c:v>
                </c:pt>
                <c:pt idx="7925">
                  <c:v>1.6642600000000001</c:v>
                </c:pt>
                <c:pt idx="7926">
                  <c:v>1.6644699999999997</c:v>
                </c:pt>
                <c:pt idx="7927">
                  <c:v>1.6646799999999997</c:v>
                </c:pt>
                <c:pt idx="7928">
                  <c:v>1.66489</c:v>
                </c:pt>
                <c:pt idx="7929">
                  <c:v>1.6650999999999998</c:v>
                </c:pt>
                <c:pt idx="7930">
                  <c:v>1.6653099999999996</c:v>
                </c:pt>
                <c:pt idx="7931">
                  <c:v>1.6655199999999997</c:v>
                </c:pt>
                <c:pt idx="7932">
                  <c:v>1.6657299999999939</c:v>
                </c:pt>
                <c:pt idx="7933">
                  <c:v>1.6659399999999998</c:v>
                </c:pt>
                <c:pt idx="7934">
                  <c:v>1.6661500000000067</c:v>
                </c:pt>
                <c:pt idx="7935">
                  <c:v>1.6663600000000001</c:v>
                </c:pt>
                <c:pt idx="7936">
                  <c:v>1.6665699999999997</c:v>
                </c:pt>
                <c:pt idx="7937">
                  <c:v>1.6667799999999997</c:v>
                </c:pt>
                <c:pt idx="7938">
                  <c:v>1.6669899999999997</c:v>
                </c:pt>
                <c:pt idx="7939">
                  <c:v>1.6671999999999998</c:v>
                </c:pt>
                <c:pt idx="7940">
                  <c:v>1.6674099999999996</c:v>
                </c:pt>
                <c:pt idx="7941">
                  <c:v>1.6676199999999997</c:v>
                </c:pt>
                <c:pt idx="7942">
                  <c:v>1.6678299999999935</c:v>
                </c:pt>
                <c:pt idx="7943">
                  <c:v>1.6680399999999997</c:v>
                </c:pt>
                <c:pt idx="7944">
                  <c:v>1.6682500000000062</c:v>
                </c:pt>
                <c:pt idx="7945">
                  <c:v>1.6684600000000001</c:v>
                </c:pt>
                <c:pt idx="7946">
                  <c:v>1.6686699999999997</c:v>
                </c:pt>
                <c:pt idx="7947">
                  <c:v>1.6688799999999997</c:v>
                </c:pt>
                <c:pt idx="7948">
                  <c:v>1.6690899999999997</c:v>
                </c:pt>
                <c:pt idx="7949">
                  <c:v>1.6692999999999998</c:v>
                </c:pt>
                <c:pt idx="7950">
                  <c:v>1.6695099999999996</c:v>
                </c:pt>
                <c:pt idx="7951">
                  <c:v>1.6697199999999996</c:v>
                </c:pt>
                <c:pt idx="7952">
                  <c:v>1.6699299999999933</c:v>
                </c:pt>
                <c:pt idx="7953">
                  <c:v>1.6701399999999997</c:v>
                </c:pt>
                <c:pt idx="7954">
                  <c:v>1.6703500000000062</c:v>
                </c:pt>
                <c:pt idx="7955">
                  <c:v>1.67056</c:v>
                </c:pt>
                <c:pt idx="7956">
                  <c:v>1.6707699999999996</c:v>
                </c:pt>
                <c:pt idx="7957">
                  <c:v>1.6709799999999997</c:v>
                </c:pt>
                <c:pt idx="7958">
                  <c:v>1.6711899999999997</c:v>
                </c:pt>
                <c:pt idx="7959">
                  <c:v>1.6713999999999998</c:v>
                </c:pt>
                <c:pt idx="7960">
                  <c:v>1.6716099999999996</c:v>
                </c:pt>
                <c:pt idx="7961">
                  <c:v>1.6718199999999996</c:v>
                </c:pt>
                <c:pt idx="7962">
                  <c:v>1.6720299999999997</c:v>
                </c:pt>
                <c:pt idx="7963">
                  <c:v>1.6722399999999997</c:v>
                </c:pt>
                <c:pt idx="7964">
                  <c:v>1.6724500000000062</c:v>
                </c:pt>
                <c:pt idx="7965">
                  <c:v>1.67266</c:v>
                </c:pt>
                <c:pt idx="7966">
                  <c:v>1.6728699999999996</c:v>
                </c:pt>
                <c:pt idx="7967">
                  <c:v>1.6730799999999997</c:v>
                </c:pt>
                <c:pt idx="7968">
                  <c:v>1.6732899999999997</c:v>
                </c:pt>
                <c:pt idx="7969">
                  <c:v>1.6734999999999998</c:v>
                </c:pt>
                <c:pt idx="7970">
                  <c:v>1.6737099999999998</c:v>
                </c:pt>
                <c:pt idx="7971">
                  <c:v>1.6739199999999996</c:v>
                </c:pt>
                <c:pt idx="7972">
                  <c:v>1.6741299999999997</c:v>
                </c:pt>
                <c:pt idx="7973">
                  <c:v>1.6743399999999997</c:v>
                </c:pt>
                <c:pt idx="7974">
                  <c:v>1.6745500000000062</c:v>
                </c:pt>
                <c:pt idx="7975">
                  <c:v>1.67476</c:v>
                </c:pt>
                <c:pt idx="7976">
                  <c:v>1.6749699999999996</c:v>
                </c:pt>
                <c:pt idx="7977">
                  <c:v>1.6751799999999997</c:v>
                </c:pt>
                <c:pt idx="7978">
                  <c:v>1.6753899999999997</c:v>
                </c:pt>
                <c:pt idx="7979">
                  <c:v>1.6755999999999998</c:v>
                </c:pt>
                <c:pt idx="7980">
                  <c:v>1.6758099999999998</c:v>
                </c:pt>
                <c:pt idx="7981">
                  <c:v>1.6760200000000001</c:v>
                </c:pt>
                <c:pt idx="7982">
                  <c:v>1.6762299999999997</c:v>
                </c:pt>
                <c:pt idx="7983">
                  <c:v>1.6764399999999997</c:v>
                </c:pt>
                <c:pt idx="7984">
                  <c:v>1.6766500000000057</c:v>
                </c:pt>
                <c:pt idx="7985">
                  <c:v>1.67686</c:v>
                </c:pt>
                <c:pt idx="7986">
                  <c:v>1.6770699999999996</c:v>
                </c:pt>
                <c:pt idx="7987">
                  <c:v>1.6772799999999997</c:v>
                </c:pt>
                <c:pt idx="7988">
                  <c:v>1.6774899999999997</c:v>
                </c:pt>
                <c:pt idx="7989">
                  <c:v>1.6776999999999958</c:v>
                </c:pt>
                <c:pt idx="7990">
                  <c:v>1.6779099999999998</c:v>
                </c:pt>
                <c:pt idx="7991">
                  <c:v>1.6781200000000001</c:v>
                </c:pt>
                <c:pt idx="7992">
                  <c:v>1.6783299999999997</c:v>
                </c:pt>
                <c:pt idx="7993">
                  <c:v>1.6785399999999997</c:v>
                </c:pt>
                <c:pt idx="7994">
                  <c:v>1.6787499999999997</c:v>
                </c:pt>
                <c:pt idx="7995">
                  <c:v>1.67896</c:v>
                </c:pt>
                <c:pt idx="7996">
                  <c:v>1.6791699999999996</c:v>
                </c:pt>
                <c:pt idx="7997">
                  <c:v>1.6793799999999997</c:v>
                </c:pt>
                <c:pt idx="7998">
                  <c:v>1.6795899999999997</c:v>
                </c:pt>
                <c:pt idx="7999">
                  <c:v>1.679799999999994</c:v>
                </c:pt>
                <c:pt idx="8000">
                  <c:v>1.6800100000000062</c:v>
                </c:pt>
                <c:pt idx="8001">
                  <c:v>1.68022</c:v>
                </c:pt>
                <c:pt idx="8002">
                  <c:v>1.6804299999999996</c:v>
                </c:pt>
                <c:pt idx="8003">
                  <c:v>1.6806399999999997</c:v>
                </c:pt>
                <c:pt idx="8004">
                  <c:v>1.6808499999999997</c:v>
                </c:pt>
                <c:pt idx="8005">
                  <c:v>1.68106</c:v>
                </c:pt>
                <c:pt idx="8006">
                  <c:v>1.6812699999999996</c:v>
                </c:pt>
                <c:pt idx="8007">
                  <c:v>1.6814799999999996</c:v>
                </c:pt>
                <c:pt idx="8008">
                  <c:v>1.6816899999999997</c:v>
                </c:pt>
                <c:pt idx="8009">
                  <c:v>1.681899999999994</c:v>
                </c:pt>
                <c:pt idx="8010">
                  <c:v>1.6821100000000062</c:v>
                </c:pt>
                <c:pt idx="8011">
                  <c:v>1.68232</c:v>
                </c:pt>
                <c:pt idx="8012">
                  <c:v>1.6825299999999996</c:v>
                </c:pt>
                <c:pt idx="8013">
                  <c:v>1.6827399999999997</c:v>
                </c:pt>
                <c:pt idx="8014">
                  <c:v>1.6829499999999997</c:v>
                </c:pt>
                <c:pt idx="8015">
                  <c:v>1.68316</c:v>
                </c:pt>
                <c:pt idx="8016">
                  <c:v>1.6833699999999998</c:v>
                </c:pt>
                <c:pt idx="8017">
                  <c:v>1.6835799999999996</c:v>
                </c:pt>
                <c:pt idx="8018">
                  <c:v>1.6837899999999997</c:v>
                </c:pt>
                <c:pt idx="8019">
                  <c:v>1.6839999999999939</c:v>
                </c:pt>
                <c:pt idx="8020">
                  <c:v>1.6842100000000062</c:v>
                </c:pt>
                <c:pt idx="8021">
                  <c:v>1.68442</c:v>
                </c:pt>
                <c:pt idx="8022">
                  <c:v>1.6846299999999996</c:v>
                </c:pt>
                <c:pt idx="8023">
                  <c:v>1.6848399999999997</c:v>
                </c:pt>
                <c:pt idx="8024">
                  <c:v>1.6850499999999997</c:v>
                </c:pt>
                <c:pt idx="8025">
                  <c:v>1.68526</c:v>
                </c:pt>
                <c:pt idx="8026">
                  <c:v>1.6854699999999998</c:v>
                </c:pt>
                <c:pt idx="8027">
                  <c:v>1.6856799999999996</c:v>
                </c:pt>
                <c:pt idx="8028">
                  <c:v>1.6858899999999997</c:v>
                </c:pt>
                <c:pt idx="8029">
                  <c:v>1.6860999999999997</c:v>
                </c:pt>
                <c:pt idx="8030">
                  <c:v>1.686310000000006</c:v>
                </c:pt>
                <c:pt idx="8031">
                  <c:v>1.68652</c:v>
                </c:pt>
                <c:pt idx="8032">
                  <c:v>1.6867299999999996</c:v>
                </c:pt>
                <c:pt idx="8033">
                  <c:v>1.6869399999999997</c:v>
                </c:pt>
                <c:pt idx="8034">
                  <c:v>1.6871499999999997</c:v>
                </c:pt>
                <c:pt idx="8035">
                  <c:v>1.6873599999999997</c:v>
                </c:pt>
                <c:pt idx="8036">
                  <c:v>1.6875699999999998</c:v>
                </c:pt>
                <c:pt idx="8037">
                  <c:v>1.6877799999999996</c:v>
                </c:pt>
                <c:pt idx="8038">
                  <c:v>1.6879899999999997</c:v>
                </c:pt>
                <c:pt idx="8039">
                  <c:v>1.6881999999999997</c:v>
                </c:pt>
                <c:pt idx="8040">
                  <c:v>1.6884099999999997</c:v>
                </c:pt>
                <c:pt idx="8041">
                  <c:v>1.68862</c:v>
                </c:pt>
                <c:pt idx="8042">
                  <c:v>1.6888299999999996</c:v>
                </c:pt>
                <c:pt idx="8043">
                  <c:v>1.6890399999999997</c:v>
                </c:pt>
                <c:pt idx="8044">
                  <c:v>1.6892499999999997</c:v>
                </c:pt>
                <c:pt idx="8045">
                  <c:v>1.6894599999999997</c:v>
                </c:pt>
                <c:pt idx="8046">
                  <c:v>1.6896699999999998</c:v>
                </c:pt>
                <c:pt idx="8047">
                  <c:v>1.6898799999999996</c:v>
                </c:pt>
                <c:pt idx="8048">
                  <c:v>1.6900900000000001</c:v>
                </c:pt>
                <c:pt idx="8049">
                  <c:v>1.6902999999999997</c:v>
                </c:pt>
                <c:pt idx="8050">
                  <c:v>1.6905099999999997</c:v>
                </c:pt>
                <c:pt idx="8051">
                  <c:v>1.69072</c:v>
                </c:pt>
                <c:pt idx="8052">
                  <c:v>1.6909299999999996</c:v>
                </c:pt>
                <c:pt idx="8053">
                  <c:v>1.6911399999999996</c:v>
                </c:pt>
                <c:pt idx="8054">
                  <c:v>1.6913499999999997</c:v>
                </c:pt>
                <c:pt idx="8055">
                  <c:v>1.6915599999999997</c:v>
                </c:pt>
                <c:pt idx="8056">
                  <c:v>1.6917699999999998</c:v>
                </c:pt>
                <c:pt idx="8057">
                  <c:v>1.6919799999999996</c:v>
                </c:pt>
                <c:pt idx="8058">
                  <c:v>1.6921900000000001</c:v>
                </c:pt>
                <c:pt idx="8059">
                  <c:v>1.6923999999999997</c:v>
                </c:pt>
                <c:pt idx="8060">
                  <c:v>1.6926099999999997</c:v>
                </c:pt>
                <c:pt idx="8061">
                  <c:v>1.69282</c:v>
                </c:pt>
                <c:pt idx="8062">
                  <c:v>1.6930299999999996</c:v>
                </c:pt>
                <c:pt idx="8063">
                  <c:v>1.6932399999999996</c:v>
                </c:pt>
                <c:pt idx="8064">
                  <c:v>1.6934499999999997</c:v>
                </c:pt>
                <c:pt idx="8065">
                  <c:v>1.6936599999999997</c:v>
                </c:pt>
                <c:pt idx="8066">
                  <c:v>1.6938699999999998</c:v>
                </c:pt>
                <c:pt idx="8067">
                  <c:v>1.6940800000000069</c:v>
                </c:pt>
                <c:pt idx="8068">
                  <c:v>1.6942900000000001</c:v>
                </c:pt>
                <c:pt idx="8069">
                  <c:v>1.6944999999999997</c:v>
                </c:pt>
                <c:pt idx="8070">
                  <c:v>1.6947099999999997</c:v>
                </c:pt>
                <c:pt idx="8071">
                  <c:v>1.69492</c:v>
                </c:pt>
                <c:pt idx="8072">
                  <c:v>1.6951299999999998</c:v>
                </c:pt>
                <c:pt idx="8073">
                  <c:v>1.6953399999999996</c:v>
                </c:pt>
                <c:pt idx="8074">
                  <c:v>1.6955499999999997</c:v>
                </c:pt>
                <c:pt idx="8075">
                  <c:v>1.6957599999999997</c:v>
                </c:pt>
                <c:pt idx="8076">
                  <c:v>1.6959699999999998</c:v>
                </c:pt>
                <c:pt idx="8077">
                  <c:v>1.6961800000000069</c:v>
                </c:pt>
                <c:pt idx="8078">
                  <c:v>1.6963900000000001</c:v>
                </c:pt>
                <c:pt idx="8079">
                  <c:v>1.6965999999999997</c:v>
                </c:pt>
                <c:pt idx="8080">
                  <c:v>1.6968099999999997</c:v>
                </c:pt>
                <c:pt idx="8081">
                  <c:v>1.69702</c:v>
                </c:pt>
                <c:pt idx="8082">
                  <c:v>1.6972299999999998</c:v>
                </c:pt>
                <c:pt idx="8083">
                  <c:v>1.6974399999999996</c:v>
                </c:pt>
                <c:pt idx="8084">
                  <c:v>1.6976499999999997</c:v>
                </c:pt>
                <c:pt idx="8085">
                  <c:v>1.6978599999999997</c:v>
                </c:pt>
                <c:pt idx="8086">
                  <c:v>1.6980699999999997</c:v>
                </c:pt>
                <c:pt idx="8087">
                  <c:v>1.6982800000000062</c:v>
                </c:pt>
                <c:pt idx="8088">
                  <c:v>1.6984900000000001</c:v>
                </c:pt>
                <c:pt idx="8089">
                  <c:v>1.6986999999999997</c:v>
                </c:pt>
                <c:pt idx="8090">
                  <c:v>1.6989099999999997</c:v>
                </c:pt>
                <c:pt idx="8091">
                  <c:v>1.6991199999999997</c:v>
                </c:pt>
                <c:pt idx="8092">
                  <c:v>1.6993299999999998</c:v>
                </c:pt>
                <c:pt idx="8093">
                  <c:v>1.6995399999999996</c:v>
                </c:pt>
                <c:pt idx="8094">
                  <c:v>1.6997499999999997</c:v>
                </c:pt>
                <c:pt idx="8095">
                  <c:v>1.6999599999999997</c:v>
                </c:pt>
                <c:pt idx="8096">
                  <c:v>1.7001699999999944</c:v>
                </c:pt>
                <c:pt idx="8097">
                  <c:v>1.7003800000000002</c:v>
                </c:pt>
                <c:pt idx="8098">
                  <c:v>1.7005899999999998</c:v>
                </c:pt>
                <c:pt idx="8099">
                  <c:v>1.700799999999993</c:v>
                </c:pt>
                <c:pt idx="8100">
                  <c:v>1.7010099999999937</c:v>
                </c:pt>
                <c:pt idx="8101">
                  <c:v>1.7012199999999944</c:v>
                </c:pt>
                <c:pt idx="8102">
                  <c:v>1.7014299999999905</c:v>
                </c:pt>
                <c:pt idx="8103">
                  <c:v>1.7016399999999916</c:v>
                </c:pt>
                <c:pt idx="8104">
                  <c:v>1.701849999999993</c:v>
                </c:pt>
                <c:pt idx="8105">
                  <c:v>1.7020599999999999</c:v>
                </c:pt>
                <c:pt idx="8106">
                  <c:v>1.7022699999999944</c:v>
                </c:pt>
                <c:pt idx="8107">
                  <c:v>1.7024800000000002</c:v>
                </c:pt>
                <c:pt idx="8108">
                  <c:v>1.7026899999999998</c:v>
                </c:pt>
                <c:pt idx="8109">
                  <c:v>1.702899999999993</c:v>
                </c:pt>
                <c:pt idx="8110">
                  <c:v>1.7031099999999937</c:v>
                </c:pt>
                <c:pt idx="8111">
                  <c:v>1.7033199999999944</c:v>
                </c:pt>
                <c:pt idx="8112">
                  <c:v>1.7035299999999904</c:v>
                </c:pt>
                <c:pt idx="8113">
                  <c:v>1.7037399999999914</c:v>
                </c:pt>
                <c:pt idx="8114">
                  <c:v>1.703949999999993</c:v>
                </c:pt>
                <c:pt idx="8115">
                  <c:v>1.7041599999999999</c:v>
                </c:pt>
                <c:pt idx="8116">
                  <c:v>1.7043699999999944</c:v>
                </c:pt>
                <c:pt idx="8117">
                  <c:v>1.7045800000000002</c:v>
                </c:pt>
                <c:pt idx="8118">
                  <c:v>1.7047899999999998</c:v>
                </c:pt>
                <c:pt idx="8119">
                  <c:v>1.704999999999993</c:v>
                </c:pt>
                <c:pt idx="8120">
                  <c:v>1.7052099999999937</c:v>
                </c:pt>
                <c:pt idx="8121">
                  <c:v>1.7054199999999944</c:v>
                </c:pt>
                <c:pt idx="8122">
                  <c:v>1.7056299999999902</c:v>
                </c:pt>
                <c:pt idx="8123">
                  <c:v>1.7058399999999916</c:v>
                </c:pt>
                <c:pt idx="8124">
                  <c:v>1.7060500000000001</c:v>
                </c:pt>
                <c:pt idx="8125">
                  <c:v>1.7062599999999999</c:v>
                </c:pt>
                <c:pt idx="8126">
                  <c:v>1.7064699999999944</c:v>
                </c:pt>
                <c:pt idx="8127">
                  <c:v>1.7066800000000002</c:v>
                </c:pt>
                <c:pt idx="8128">
                  <c:v>1.7068899999999998</c:v>
                </c:pt>
                <c:pt idx="8129">
                  <c:v>1.707099999999993</c:v>
                </c:pt>
                <c:pt idx="8130">
                  <c:v>1.7073099999999937</c:v>
                </c:pt>
                <c:pt idx="8131">
                  <c:v>1.7075199999999944</c:v>
                </c:pt>
                <c:pt idx="8132">
                  <c:v>1.7077299999999891</c:v>
                </c:pt>
                <c:pt idx="8133">
                  <c:v>1.7079399999999914</c:v>
                </c:pt>
                <c:pt idx="8134">
                  <c:v>1.7081500000000001</c:v>
                </c:pt>
                <c:pt idx="8135">
                  <c:v>1.7083599999999999</c:v>
                </c:pt>
                <c:pt idx="8136">
                  <c:v>1.7085699999999937</c:v>
                </c:pt>
                <c:pt idx="8137">
                  <c:v>1.7087799999999944</c:v>
                </c:pt>
                <c:pt idx="8138">
                  <c:v>1.7089899999999998</c:v>
                </c:pt>
                <c:pt idx="8139">
                  <c:v>1.7091999999999916</c:v>
                </c:pt>
                <c:pt idx="8140">
                  <c:v>1.709409999999993</c:v>
                </c:pt>
                <c:pt idx="8141">
                  <c:v>1.7096199999999937</c:v>
                </c:pt>
                <c:pt idx="8142">
                  <c:v>1.7098299999999886</c:v>
                </c:pt>
                <c:pt idx="8143">
                  <c:v>1.7100400000000002</c:v>
                </c:pt>
                <c:pt idx="8144">
                  <c:v>1.71025</c:v>
                </c:pt>
                <c:pt idx="8145">
                  <c:v>1.7104599999999999</c:v>
                </c:pt>
                <c:pt idx="8146">
                  <c:v>1.7106699999999937</c:v>
                </c:pt>
                <c:pt idx="8147">
                  <c:v>1.7108799999999944</c:v>
                </c:pt>
                <c:pt idx="8148">
                  <c:v>1.7110899999999998</c:v>
                </c:pt>
                <c:pt idx="8149">
                  <c:v>1.7112999999999916</c:v>
                </c:pt>
                <c:pt idx="8150">
                  <c:v>1.711509999999993</c:v>
                </c:pt>
                <c:pt idx="8151">
                  <c:v>1.7117199999999937</c:v>
                </c:pt>
                <c:pt idx="8152">
                  <c:v>1.7119299999999886</c:v>
                </c:pt>
                <c:pt idx="8153">
                  <c:v>1.7121400000000002</c:v>
                </c:pt>
                <c:pt idx="8154">
                  <c:v>1.71235</c:v>
                </c:pt>
                <c:pt idx="8155">
                  <c:v>1.7125599999999999</c:v>
                </c:pt>
                <c:pt idx="8156">
                  <c:v>1.7127699999999937</c:v>
                </c:pt>
                <c:pt idx="8157">
                  <c:v>1.7129799999999944</c:v>
                </c:pt>
                <c:pt idx="8158">
                  <c:v>1.7131899999999998</c:v>
                </c:pt>
                <c:pt idx="8159">
                  <c:v>1.7133999999999914</c:v>
                </c:pt>
                <c:pt idx="8160">
                  <c:v>1.713609999999993</c:v>
                </c:pt>
                <c:pt idx="8161">
                  <c:v>1.7138199999999937</c:v>
                </c:pt>
                <c:pt idx="8162">
                  <c:v>1.7140299999999944</c:v>
                </c:pt>
                <c:pt idx="8163">
                  <c:v>1.7142400000000002</c:v>
                </c:pt>
                <c:pt idx="8164">
                  <c:v>1.71445</c:v>
                </c:pt>
                <c:pt idx="8165">
                  <c:v>1.7146599999999999</c:v>
                </c:pt>
                <c:pt idx="8166">
                  <c:v>1.7148699999999937</c:v>
                </c:pt>
                <c:pt idx="8167">
                  <c:v>1.7150799999999944</c:v>
                </c:pt>
                <c:pt idx="8168">
                  <c:v>1.7152899999999998</c:v>
                </c:pt>
                <c:pt idx="8169">
                  <c:v>1.7154999999999916</c:v>
                </c:pt>
                <c:pt idx="8170">
                  <c:v>1.715709999999993</c:v>
                </c:pt>
                <c:pt idx="8171">
                  <c:v>1.7159199999999937</c:v>
                </c:pt>
                <c:pt idx="8172">
                  <c:v>1.7161299999999944</c:v>
                </c:pt>
                <c:pt idx="8173">
                  <c:v>1.7163400000000002</c:v>
                </c:pt>
                <c:pt idx="8174">
                  <c:v>1.7165500000000002</c:v>
                </c:pt>
                <c:pt idx="8175">
                  <c:v>1.7167599999999998</c:v>
                </c:pt>
                <c:pt idx="8176">
                  <c:v>1.7169699999999937</c:v>
                </c:pt>
                <c:pt idx="8177">
                  <c:v>1.7171799999999944</c:v>
                </c:pt>
                <c:pt idx="8178">
                  <c:v>1.7173899999999998</c:v>
                </c:pt>
                <c:pt idx="8179">
                  <c:v>1.7175999999999914</c:v>
                </c:pt>
                <c:pt idx="8180">
                  <c:v>1.7178099999999923</c:v>
                </c:pt>
                <c:pt idx="8181">
                  <c:v>1.7180199999999999</c:v>
                </c:pt>
                <c:pt idx="8182">
                  <c:v>1.7182299999999939</c:v>
                </c:pt>
                <c:pt idx="8183">
                  <c:v>1.7184399999999944</c:v>
                </c:pt>
                <c:pt idx="8184">
                  <c:v>1.7186500000000002</c:v>
                </c:pt>
                <c:pt idx="8185">
                  <c:v>1.7188599999999998</c:v>
                </c:pt>
                <c:pt idx="8186">
                  <c:v>1.719069999999993</c:v>
                </c:pt>
                <c:pt idx="8187">
                  <c:v>1.7192799999999937</c:v>
                </c:pt>
                <c:pt idx="8188">
                  <c:v>1.7194899999999944</c:v>
                </c:pt>
                <c:pt idx="8189">
                  <c:v>1.7196999999999905</c:v>
                </c:pt>
                <c:pt idx="8190">
                  <c:v>1.7199099999999916</c:v>
                </c:pt>
                <c:pt idx="8191">
                  <c:v>1.7201199999999999</c:v>
                </c:pt>
                <c:pt idx="8192">
                  <c:v>1.7203299999999937</c:v>
                </c:pt>
                <c:pt idx="8193">
                  <c:v>1.7205399999999944</c:v>
                </c:pt>
                <c:pt idx="8194">
                  <c:v>1.7207500000000002</c:v>
                </c:pt>
                <c:pt idx="8195">
                  <c:v>1.7209599999999998</c:v>
                </c:pt>
                <c:pt idx="8196">
                  <c:v>1.721169999999993</c:v>
                </c:pt>
                <c:pt idx="8197">
                  <c:v>1.7213799999999937</c:v>
                </c:pt>
                <c:pt idx="8198">
                  <c:v>1.7215899999999944</c:v>
                </c:pt>
                <c:pt idx="8199">
                  <c:v>1.7217999999999904</c:v>
                </c:pt>
                <c:pt idx="8200">
                  <c:v>1.72201</c:v>
                </c:pt>
                <c:pt idx="8201">
                  <c:v>1.7222199999999999</c:v>
                </c:pt>
                <c:pt idx="8202">
                  <c:v>1.7224299999999937</c:v>
                </c:pt>
                <c:pt idx="8203">
                  <c:v>1.7226399999999944</c:v>
                </c:pt>
                <c:pt idx="8204">
                  <c:v>1.7228500000000002</c:v>
                </c:pt>
                <c:pt idx="8205">
                  <c:v>1.7230599999999998</c:v>
                </c:pt>
                <c:pt idx="8206">
                  <c:v>1.723269999999993</c:v>
                </c:pt>
                <c:pt idx="8207">
                  <c:v>1.7234799999999937</c:v>
                </c:pt>
                <c:pt idx="8208">
                  <c:v>1.7236899999999944</c:v>
                </c:pt>
                <c:pt idx="8209">
                  <c:v>1.7238999999999904</c:v>
                </c:pt>
                <c:pt idx="8210">
                  <c:v>1.72411</c:v>
                </c:pt>
                <c:pt idx="8211">
                  <c:v>1.7243199999999999</c:v>
                </c:pt>
                <c:pt idx="8212">
                  <c:v>1.7245299999999937</c:v>
                </c:pt>
                <c:pt idx="8213">
                  <c:v>1.7247399999999944</c:v>
                </c:pt>
                <c:pt idx="8214">
                  <c:v>1.7249500000000002</c:v>
                </c:pt>
                <c:pt idx="8215">
                  <c:v>1.7251599999999998</c:v>
                </c:pt>
                <c:pt idx="8216">
                  <c:v>1.725369999999993</c:v>
                </c:pt>
                <c:pt idx="8217">
                  <c:v>1.7255799999999937</c:v>
                </c:pt>
                <c:pt idx="8218">
                  <c:v>1.7257899999999944</c:v>
                </c:pt>
                <c:pt idx="8219">
                  <c:v>1.7259999999999902</c:v>
                </c:pt>
                <c:pt idx="8220">
                  <c:v>1.7262100000000002</c:v>
                </c:pt>
                <c:pt idx="8221">
                  <c:v>1.7264199999999998</c:v>
                </c:pt>
                <c:pt idx="8222">
                  <c:v>1.7266299999999937</c:v>
                </c:pt>
                <c:pt idx="8223">
                  <c:v>1.7268399999999944</c:v>
                </c:pt>
                <c:pt idx="8224">
                  <c:v>1.7270500000000002</c:v>
                </c:pt>
                <c:pt idx="8225">
                  <c:v>1.7272599999999998</c:v>
                </c:pt>
                <c:pt idx="8226">
                  <c:v>1.727469999999993</c:v>
                </c:pt>
                <c:pt idx="8227">
                  <c:v>1.7276799999999937</c:v>
                </c:pt>
                <c:pt idx="8228">
                  <c:v>1.7278899999999942</c:v>
                </c:pt>
                <c:pt idx="8229">
                  <c:v>1.7280999999999958</c:v>
                </c:pt>
                <c:pt idx="8230">
                  <c:v>1.7283100000000002</c:v>
                </c:pt>
                <c:pt idx="8231">
                  <c:v>1.7285199999999998</c:v>
                </c:pt>
                <c:pt idx="8232">
                  <c:v>1.728729999999993</c:v>
                </c:pt>
                <c:pt idx="8233">
                  <c:v>1.7289399999999937</c:v>
                </c:pt>
                <c:pt idx="8234">
                  <c:v>1.7291499999999944</c:v>
                </c:pt>
                <c:pt idx="8235">
                  <c:v>1.7293599999999998</c:v>
                </c:pt>
                <c:pt idx="8236">
                  <c:v>1.7295699999999916</c:v>
                </c:pt>
                <c:pt idx="8237">
                  <c:v>1.729779999999993</c:v>
                </c:pt>
                <c:pt idx="8238">
                  <c:v>1.7299899999999937</c:v>
                </c:pt>
                <c:pt idx="8239">
                  <c:v>1.7301999999999944</c:v>
                </c:pt>
                <c:pt idx="8240">
                  <c:v>1.7304100000000002</c:v>
                </c:pt>
                <c:pt idx="8241">
                  <c:v>1.7306199999999998</c:v>
                </c:pt>
                <c:pt idx="8242">
                  <c:v>1.730829999999993</c:v>
                </c:pt>
                <c:pt idx="8243">
                  <c:v>1.7310399999999937</c:v>
                </c:pt>
                <c:pt idx="8244">
                  <c:v>1.7312499999999944</c:v>
                </c:pt>
                <c:pt idx="8245">
                  <c:v>1.7314599999999998</c:v>
                </c:pt>
                <c:pt idx="8246">
                  <c:v>1.7316699999999916</c:v>
                </c:pt>
                <c:pt idx="8247">
                  <c:v>1.731879999999993</c:v>
                </c:pt>
                <c:pt idx="8248">
                  <c:v>1.7320899999999999</c:v>
                </c:pt>
                <c:pt idx="8249">
                  <c:v>1.7322999999999944</c:v>
                </c:pt>
                <c:pt idx="8250">
                  <c:v>1.7325100000000002</c:v>
                </c:pt>
                <c:pt idx="8251">
                  <c:v>1.7327199999999998</c:v>
                </c:pt>
                <c:pt idx="8252">
                  <c:v>1.732929999999993</c:v>
                </c:pt>
                <c:pt idx="8253">
                  <c:v>1.7331399999999937</c:v>
                </c:pt>
                <c:pt idx="8254">
                  <c:v>1.7333499999999944</c:v>
                </c:pt>
                <c:pt idx="8255">
                  <c:v>1.7335599999999998</c:v>
                </c:pt>
                <c:pt idx="8256">
                  <c:v>1.7337699999999914</c:v>
                </c:pt>
                <c:pt idx="8257">
                  <c:v>1.733979999999993</c:v>
                </c:pt>
                <c:pt idx="8258">
                  <c:v>1.7341899999999999</c:v>
                </c:pt>
                <c:pt idx="8259">
                  <c:v>1.7343999999999944</c:v>
                </c:pt>
                <c:pt idx="8260">
                  <c:v>1.7346100000000002</c:v>
                </c:pt>
                <c:pt idx="8261">
                  <c:v>1.7348199999999998</c:v>
                </c:pt>
                <c:pt idx="8262">
                  <c:v>1.735029999999993</c:v>
                </c:pt>
                <c:pt idx="8263">
                  <c:v>1.7352399999999937</c:v>
                </c:pt>
                <c:pt idx="8264">
                  <c:v>1.7354499999999944</c:v>
                </c:pt>
                <c:pt idx="8265">
                  <c:v>1.7356599999999998</c:v>
                </c:pt>
                <c:pt idx="8266">
                  <c:v>1.7358699999999914</c:v>
                </c:pt>
                <c:pt idx="8267">
                  <c:v>1.7360800000000001</c:v>
                </c:pt>
                <c:pt idx="8268">
                  <c:v>1.7362899999999999</c:v>
                </c:pt>
                <c:pt idx="8269">
                  <c:v>1.7364999999999944</c:v>
                </c:pt>
                <c:pt idx="8270">
                  <c:v>1.7367100000000002</c:v>
                </c:pt>
                <c:pt idx="8271">
                  <c:v>1.7369199999999998</c:v>
                </c:pt>
                <c:pt idx="8272">
                  <c:v>1.737129999999993</c:v>
                </c:pt>
                <c:pt idx="8273">
                  <c:v>1.7373399999999937</c:v>
                </c:pt>
                <c:pt idx="8274">
                  <c:v>1.7375499999999944</c:v>
                </c:pt>
                <c:pt idx="8275">
                  <c:v>1.7377599999999978</c:v>
                </c:pt>
                <c:pt idx="8276">
                  <c:v>1.7379699999999914</c:v>
                </c:pt>
                <c:pt idx="8277">
                  <c:v>1.7381800000000001</c:v>
                </c:pt>
                <c:pt idx="8278">
                  <c:v>1.7383899999999999</c:v>
                </c:pt>
                <c:pt idx="8279">
                  <c:v>1.7385999999999939</c:v>
                </c:pt>
                <c:pt idx="8280">
                  <c:v>1.7388099999999944</c:v>
                </c:pt>
                <c:pt idx="8281">
                  <c:v>1.7390199999999998</c:v>
                </c:pt>
                <c:pt idx="8282">
                  <c:v>1.7392299999999916</c:v>
                </c:pt>
                <c:pt idx="8283">
                  <c:v>1.739439999999993</c:v>
                </c:pt>
                <c:pt idx="8284">
                  <c:v>1.7396499999999937</c:v>
                </c:pt>
                <c:pt idx="8285">
                  <c:v>1.7398599999999944</c:v>
                </c:pt>
                <c:pt idx="8286">
                  <c:v>1.7400700000000002</c:v>
                </c:pt>
                <c:pt idx="8287">
                  <c:v>1.74028</c:v>
                </c:pt>
                <c:pt idx="8288">
                  <c:v>1.7404899999999999</c:v>
                </c:pt>
                <c:pt idx="8289">
                  <c:v>1.7406999999999937</c:v>
                </c:pt>
                <c:pt idx="8290">
                  <c:v>1.7409099999999944</c:v>
                </c:pt>
                <c:pt idx="8291">
                  <c:v>1.7411199999999998</c:v>
                </c:pt>
                <c:pt idx="8292">
                  <c:v>1.7413299999999916</c:v>
                </c:pt>
                <c:pt idx="8293">
                  <c:v>1.741539999999993</c:v>
                </c:pt>
                <c:pt idx="8294">
                  <c:v>1.7417499999999937</c:v>
                </c:pt>
                <c:pt idx="8295">
                  <c:v>1.7419599999999944</c:v>
                </c:pt>
                <c:pt idx="8296">
                  <c:v>1.7421700000000002</c:v>
                </c:pt>
                <c:pt idx="8297">
                  <c:v>1.74238</c:v>
                </c:pt>
                <c:pt idx="8298">
                  <c:v>1.7425899999999999</c:v>
                </c:pt>
                <c:pt idx="8299">
                  <c:v>1.7427999999999937</c:v>
                </c:pt>
                <c:pt idx="8300">
                  <c:v>1.7430099999999944</c:v>
                </c:pt>
                <c:pt idx="8301">
                  <c:v>1.7432199999999998</c:v>
                </c:pt>
                <c:pt idx="8302">
                  <c:v>1.7434299999999914</c:v>
                </c:pt>
                <c:pt idx="8303">
                  <c:v>1.743639999999993</c:v>
                </c:pt>
                <c:pt idx="8304">
                  <c:v>1.7438499999999937</c:v>
                </c:pt>
                <c:pt idx="8305">
                  <c:v>1.7440600000000002</c:v>
                </c:pt>
                <c:pt idx="8306">
                  <c:v>1.7442700000000002</c:v>
                </c:pt>
                <c:pt idx="8307">
                  <c:v>1.74448</c:v>
                </c:pt>
                <c:pt idx="8308">
                  <c:v>1.7446899999999999</c:v>
                </c:pt>
                <c:pt idx="8309">
                  <c:v>1.7448999999999937</c:v>
                </c:pt>
                <c:pt idx="8310">
                  <c:v>1.7451099999999944</c:v>
                </c:pt>
                <c:pt idx="8311">
                  <c:v>1.7453199999999998</c:v>
                </c:pt>
                <c:pt idx="8312">
                  <c:v>1.7455299999999914</c:v>
                </c:pt>
                <c:pt idx="8313">
                  <c:v>1.745739999999993</c:v>
                </c:pt>
                <c:pt idx="8314">
                  <c:v>1.7459499999999937</c:v>
                </c:pt>
                <c:pt idx="8315">
                  <c:v>1.7461600000000002</c:v>
                </c:pt>
                <c:pt idx="8316">
                  <c:v>1.7463700000000002</c:v>
                </c:pt>
                <c:pt idx="8317">
                  <c:v>1.74658</c:v>
                </c:pt>
                <c:pt idx="8318">
                  <c:v>1.7467899999999998</c:v>
                </c:pt>
                <c:pt idx="8319">
                  <c:v>1.7469999999999937</c:v>
                </c:pt>
                <c:pt idx="8320">
                  <c:v>1.7472099999999944</c:v>
                </c:pt>
                <c:pt idx="8321">
                  <c:v>1.7474199999999998</c:v>
                </c:pt>
                <c:pt idx="8322">
                  <c:v>1.7476299999999916</c:v>
                </c:pt>
                <c:pt idx="8323">
                  <c:v>1.747839999999993</c:v>
                </c:pt>
                <c:pt idx="8324">
                  <c:v>1.7480500000000001</c:v>
                </c:pt>
                <c:pt idx="8325">
                  <c:v>1.7482599999999999</c:v>
                </c:pt>
                <c:pt idx="8326">
                  <c:v>1.7484699999999944</c:v>
                </c:pt>
                <c:pt idx="8327">
                  <c:v>1.7486800000000002</c:v>
                </c:pt>
                <c:pt idx="8328">
                  <c:v>1.7488899999999998</c:v>
                </c:pt>
                <c:pt idx="8329">
                  <c:v>1.749099999999993</c:v>
                </c:pt>
                <c:pt idx="8330">
                  <c:v>1.7493099999999937</c:v>
                </c:pt>
                <c:pt idx="8331">
                  <c:v>1.7495199999999944</c:v>
                </c:pt>
                <c:pt idx="8332">
                  <c:v>1.7497299999999905</c:v>
                </c:pt>
                <c:pt idx="8333">
                  <c:v>1.7499399999999916</c:v>
                </c:pt>
                <c:pt idx="8334">
                  <c:v>1.7501500000000001</c:v>
                </c:pt>
                <c:pt idx="8335">
                  <c:v>1.7503599999999999</c:v>
                </c:pt>
                <c:pt idx="8336">
                  <c:v>1.7505699999999944</c:v>
                </c:pt>
                <c:pt idx="8337">
                  <c:v>1.7507800000000002</c:v>
                </c:pt>
                <c:pt idx="8338">
                  <c:v>1.7509899999999998</c:v>
                </c:pt>
                <c:pt idx="8339">
                  <c:v>1.751199999999993</c:v>
                </c:pt>
                <c:pt idx="8340">
                  <c:v>1.7514099999999937</c:v>
                </c:pt>
                <c:pt idx="8341">
                  <c:v>1.7516199999999944</c:v>
                </c:pt>
                <c:pt idx="8342">
                  <c:v>1.7518299999999905</c:v>
                </c:pt>
                <c:pt idx="8343">
                  <c:v>1.75204</c:v>
                </c:pt>
                <c:pt idx="8344">
                  <c:v>1.7522500000000001</c:v>
                </c:pt>
                <c:pt idx="8345">
                  <c:v>1.7524599999999999</c:v>
                </c:pt>
                <c:pt idx="8346">
                  <c:v>1.7526699999999944</c:v>
                </c:pt>
                <c:pt idx="8347">
                  <c:v>1.7528800000000002</c:v>
                </c:pt>
                <c:pt idx="8348">
                  <c:v>1.7530899999999998</c:v>
                </c:pt>
                <c:pt idx="8349">
                  <c:v>1.753299999999993</c:v>
                </c:pt>
                <c:pt idx="8350">
                  <c:v>1.7535099999999937</c:v>
                </c:pt>
                <c:pt idx="8351">
                  <c:v>1.7537199999999944</c:v>
                </c:pt>
                <c:pt idx="8352">
                  <c:v>1.7539299999999904</c:v>
                </c:pt>
                <c:pt idx="8353">
                  <c:v>1.75414</c:v>
                </c:pt>
                <c:pt idx="8354">
                  <c:v>1.7543500000000001</c:v>
                </c:pt>
                <c:pt idx="8355">
                  <c:v>1.7545599999999999</c:v>
                </c:pt>
                <c:pt idx="8356">
                  <c:v>1.7547699999999944</c:v>
                </c:pt>
                <c:pt idx="8357">
                  <c:v>1.7549800000000002</c:v>
                </c:pt>
                <c:pt idx="8358">
                  <c:v>1.7551899999999998</c:v>
                </c:pt>
                <c:pt idx="8359">
                  <c:v>1.755399999999993</c:v>
                </c:pt>
                <c:pt idx="8360">
                  <c:v>1.7556099999999937</c:v>
                </c:pt>
                <c:pt idx="8361">
                  <c:v>1.7558199999999944</c:v>
                </c:pt>
                <c:pt idx="8362">
                  <c:v>1.7560300000000002</c:v>
                </c:pt>
                <c:pt idx="8363">
                  <c:v>1.75624</c:v>
                </c:pt>
                <c:pt idx="8364">
                  <c:v>1.7564500000000001</c:v>
                </c:pt>
                <c:pt idx="8365">
                  <c:v>1.7566599999999999</c:v>
                </c:pt>
                <c:pt idx="8366">
                  <c:v>1.7568699999999944</c:v>
                </c:pt>
                <c:pt idx="8367">
                  <c:v>1.7570800000000002</c:v>
                </c:pt>
                <c:pt idx="8368">
                  <c:v>1.7572899999999998</c:v>
                </c:pt>
                <c:pt idx="8369">
                  <c:v>1.757499999999993</c:v>
                </c:pt>
                <c:pt idx="8370">
                  <c:v>1.7577099999999937</c:v>
                </c:pt>
                <c:pt idx="8371">
                  <c:v>1.7579199999999944</c:v>
                </c:pt>
                <c:pt idx="8372">
                  <c:v>1.7581299999999978</c:v>
                </c:pt>
                <c:pt idx="8373">
                  <c:v>1.7583400000000002</c:v>
                </c:pt>
                <c:pt idx="8374">
                  <c:v>1.7585500000000001</c:v>
                </c:pt>
                <c:pt idx="8375">
                  <c:v>1.7587599999999999</c:v>
                </c:pt>
                <c:pt idx="8376">
                  <c:v>1.7589699999999937</c:v>
                </c:pt>
                <c:pt idx="8377">
                  <c:v>1.7591799999999944</c:v>
                </c:pt>
                <c:pt idx="8378">
                  <c:v>1.7593899999999998</c:v>
                </c:pt>
                <c:pt idx="8379">
                  <c:v>1.7595999999999916</c:v>
                </c:pt>
                <c:pt idx="8380">
                  <c:v>1.759809999999993</c:v>
                </c:pt>
                <c:pt idx="8381">
                  <c:v>1.7600199999999999</c:v>
                </c:pt>
                <c:pt idx="8382">
                  <c:v>1.7602299999999944</c:v>
                </c:pt>
                <c:pt idx="8383">
                  <c:v>1.7604400000000002</c:v>
                </c:pt>
                <c:pt idx="8384">
                  <c:v>1.76065</c:v>
                </c:pt>
                <c:pt idx="8385">
                  <c:v>1.7608599999999999</c:v>
                </c:pt>
                <c:pt idx="8386">
                  <c:v>1.7610699999999937</c:v>
                </c:pt>
                <c:pt idx="8387">
                  <c:v>1.7612799999999944</c:v>
                </c:pt>
                <c:pt idx="8388">
                  <c:v>1.7614899999999998</c:v>
                </c:pt>
                <c:pt idx="8389">
                  <c:v>1.7616999999999916</c:v>
                </c:pt>
                <c:pt idx="8390">
                  <c:v>1.761909999999993</c:v>
                </c:pt>
                <c:pt idx="8391">
                  <c:v>1.7621199999999999</c:v>
                </c:pt>
                <c:pt idx="8392">
                  <c:v>1.7623299999999944</c:v>
                </c:pt>
                <c:pt idx="8393">
                  <c:v>1.7625400000000002</c:v>
                </c:pt>
                <c:pt idx="8394">
                  <c:v>1.76275</c:v>
                </c:pt>
                <c:pt idx="8395">
                  <c:v>1.7629599999999999</c:v>
                </c:pt>
                <c:pt idx="8396">
                  <c:v>1.7631699999999937</c:v>
                </c:pt>
                <c:pt idx="8397">
                  <c:v>1.7633799999999944</c:v>
                </c:pt>
                <c:pt idx="8398">
                  <c:v>1.7635899999999998</c:v>
                </c:pt>
                <c:pt idx="8399">
                  <c:v>1.7637999999999914</c:v>
                </c:pt>
                <c:pt idx="8400">
                  <c:v>1.7640100000000001</c:v>
                </c:pt>
                <c:pt idx="8401">
                  <c:v>1.7642199999999999</c:v>
                </c:pt>
                <c:pt idx="8402">
                  <c:v>1.7644299999999944</c:v>
                </c:pt>
                <c:pt idx="8403">
                  <c:v>1.7646400000000002</c:v>
                </c:pt>
                <c:pt idx="8404">
                  <c:v>1.76485</c:v>
                </c:pt>
                <c:pt idx="8405">
                  <c:v>1.7650599999999999</c:v>
                </c:pt>
                <c:pt idx="8406">
                  <c:v>1.7652699999999937</c:v>
                </c:pt>
                <c:pt idx="8407">
                  <c:v>1.7654799999999944</c:v>
                </c:pt>
                <c:pt idx="8408">
                  <c:v>1.7656899999999998</c:v>
                </c:pt>
                <c:pt idx="8409">
                  <c:v>1.7658999999999914</c:v>
                </c:pt>
                <c:pt idx="8410">
                  <c:v>1.7661100000000001</c:v>
                </c:pt>
                <c:pt idx="8411">
                  <c:v>1.7663199999999999</c:v>
                </c:pt>
                <c:pt idx="8412">
                  <c:v>1.7665299999999944</c:v>
                </c:pt>
                <c:pt idx="8413">
                  <c:v>1.7667400000000002</c:v>
                </c:pt>
                <c:pt idx="8414">
                  <c:v>1.76695</c:v>
                </c:pt>
                <c:pt idx="8415">
                  <c:v>1.7671599999999998</c:v>
                </c:pt>
                <c:pt idx="8416">
                  <c:v>1.7673699999999937</c:v>
                </c:pt>
                <c:pt idx="8417">
                  <c:v>1.7675799999999944</c:v>
                </c:pt>
                <c:pt idx="8418">
                  <c:v>1.7677899999999998</c:v>
                </c:pt>
                <c:pt idx="8419">
                  <c:v>1.7679999999999914</c:v>
                </c:pt>
                <c:pt idx="8420">
                  <c:v>1.7682100000000001</c:v>
                </c:pt>
                <c:pt idx="8421">
                  <c:v>1.7684199999999999</c:v>
                </c:pt>
                <c:pt idx="8422">
                  <c:v>1.7686299999999939</c:v>
                </c:pt>
                <c:pt idx="8423">
                  <c:v>1.7688399999999944</c:v>
                </c:pt>
                <c:pt idx="8424">
                  <c:v>1.7690500000000002</c:v>
                </c:pt>
                <c:pt idx="8425">
                  <c:v>1.7692599999999998</c:v>
                </c:pt>
                <c:pt idx="8426">
                  <c:v>1.769469999999993</c:v>
                </c:pt>
                <c:pt idx="8427">
                  <c:v>1.7696799999999937</c:v>
                </c:pt>
                <c:pt idx="8428">
                  <c:v>1.7698899999999944</c:v>
                </c:pt>
                <c:pt idx="8429">
                  <c:v>1.7701000000000002</c:v>
                </c:pt>
                <c:pt idx="8430">
                  <c:v>1.7703100000000001</c:v>
                </c:pt>
                <c:pt idx="8431">
                  <c:v>1.7705199999999999</c:v>
                </c:pt>
                <c:pt idx="8432">
                  <c:v>1.7707299999999937</c:v>
                </c:pt>
                <c:pt idx="8433">
                  <c:v>1.7709399999999944</c:v>
                </c:pt>
                <c:pt idx="8434">
                  <c:v>1.7711500000000002</c:v>
                </c:pt>
                <c:pt idx="8435">
                  <c:v>1.7713599999999998</c:v>
                </c:pt>
                <c:pt idx="8436">
                  <c:v>1.771569999999993</c:v>
                </c:pt>
                <c:pt idx="8437">
                  <c:v>1.7717799999999937</c:v>
                </c:pt>
                <c:pt idx="8438">
                  <c:v>1.7719899999999944</c:v>
                </c:pt>
                <c:pt idx="8439">
                  <c:v>1.7722000000000002</c:v>
                </c:pt>
                <c:pt idx="8440">
                  <c:v>1.77241</c:v>
                </c:pt>
                <c:pt idx="8441">
                  <c:v>1.7726199999999999</c:v>
                </c:pt>
                <c:pt idx="8442">
                  <c:v>1.7728299999999937</c:v>
                </c:pt>
                <c:pt idx="8443">
                  <c:v>1.7730399999999944</c:v>
                </c:pt>
                <c:pt idx="8444">
                  <c:v>1.7732500000000002</c:v>
                </c:pt>
                <c:pt idx="8445">
                  <c:v>1.7734599999999998</c:v>
                </c:pt>
                <c:pt idx="8446">
                  <c:v>1.773669999999993</c:v>
                </c:pt>
                <c:pt idx="8447">
                  <c:v>1.7738799999999937</c:v>
                </c:pt>
                <c:pt idx="8448">
                  <c:v>1.7740900000000002</c:v>
                </c:pt>
                <c:pt idx="8449">
                  <c:v>1.7743000000000002</c:v>
                </c:pt>
                <c:pt idx="8450">
                  <c:v>1.77451</c:v>
                </c:pt>
                <c:pt idx="8451">
                  <c:v>1.7747199999999999</c:v>
                </c:pt>
                <c:pt idx="8452">
                  <c:v>1.7749299999999937</c:v>
                </c:pt>
                <c:pt idx="8453">
                  <c:v>1.7751399999999944</c:v>
                </c:pt>
                <c:pt idx="8454">
                  <c:v>1.7753500000000002</c:v>
                </c:pt>
                <c:pt idx="8455">
                  <c:v>1.7755599999999998</c:v>
                </c:pt>
                <c:pt idx="8456">
                  <c:v>1.775769999999993</c:v>
                </c:pt>
                <c:pt idx="8457">
                  <c:v>1.7759799999999937</c:v>
                </c:pt>
                <c:pt idx="8458">
                  <c:v>1.7761900000000002</c:v>
                </c:pt>
                <c:pt idx="8459">
                  <c:v>1.7764000000000002</c:v>
                </c:pt>
                <c:pt idx="8460">
                  <c:v>1.77661</c:v>
                </c:pt>
                <c:pt idx="8461">
                  <c:v>1.7768199999999998</c:v>
                </c:pt>
                <c:pt idx="8462">
                  <c:v>1.7770299999999937</c:v>
                </c:pt>
                <c:pt idx="8463">
                  <c:v>1.7772399999999944</c:v>
                </c:pt>
                <c:pt idx="8464">
                  <c:v>1.7774500000000002</c:v>
                </c:pt>
                <c:pt idx="8465">
                  <c:v>1.7776599999999998</c:v>
                </c:pt>
                <c:pt idx="8466">
                  <c:v>1.777869999999993</c:v>
                </c:pt>
                <c:pt idx="8467">
                  <c:v>1.7780800000000001</c:v>
                </c:pt>
                <c:pt idx="8468">
                  <c:v>1.7782899999999999</c:v>
                </c:pt>
                <c:pt idx="8469">
                  <c:v>1.7784999999999958</c:v>
                </c:pt>
                <c:pt idx="8470">
                  <c:v>1.77871</c:v>
                </c:pt>
                <c:pt idx="8471">
                  <c:v>1.7789199999999998</c:v>
                </c:pt>
                <c:pt idx="8472">
                  <c:v>1.779129999999993</c:v>
                </c:pt>
                <c:pt idx="8473">
                  <c:v>1.7793399999999937</c:v>
                </c:pt>
                <c:pt idx="8474">
                  <c:v>1.7795499999999944</c:v>
                </c:pt>
                <c:pt idx="8475">
                  <c:v>1.7797599999999998</c:v>
                </c:pt>
                <c:pt idx="8476">
                  <c:v>1.7799699999999916</c:v>
                </c:pt>
                <c:pt idx="8477">
                  <c:v>1.7801800000000001</c:v>
                </c:pt>
                <c:pt idx="8478">
                  <c:v>1.7803899999999999</c:v>
                </c:pt>
                <c:pt idx="8479">
                  <c:v>1.7805999999999944</c:v>
                </c:pt>
                <c:pt idx="8480">
                  <c:v>1.7808100000000002</c:v>
                </c:pt>
                <c:pt idx="8481">
                  <c:v>1.7810199999999998</c:v>
                </c:pt>
                <c:pt idx="8482">
                  <c:v>1.781229999999993</c:v>
                </c:pt>
                <c:pt idx="8483">
                  <c:v>1.7814399999999937</c:v>
                </c:pt>
                <c:pt idx="8484">
                  <c:v>1.7816499999999944</c:v>
                </c:pt>
                <c:pt idx="8485">
                  <c:v>1.7818599999999998</c:v>
                </c:pt>
                <c:pt idx="8486">
                  <c:v>1.78207</c:v>
                </c:pt>
                <c:pt idx="8487">
                  <c:v>1.7822800000000001</c:v>
                </c:pt>
                <c:pt idx="8488">
                  <c:v>1.7824899999999999</c:v>
                </c:pt>
                <c:pt idx="8489">
                  <c:v>1.7826999999999944</c:v>
                </c:pt>
                <c:pt idx="8490">
                  <c:v>1.7829100000000002</c:v>
                </c:pt>
                <c:pt idx="8491">
                  <c:v>1.7831199999999998</c:v>
                </c:pt>
                <c:pt idx="8492">
                  <c:v>1.783329999999993</c:v>
                </c:pt>
                <c:pt idx="8493">
                  <c:v>1.7835399999999937</c:v>
                </c:pt>
                <c:pt idx="8494">
                  <c:v>1.7837499999999944</c:v>
                </c:pt>
                <c:pt idx="8495">
                  <c:v>1.7839599999999998</c:v>
                </c:pt>
                <c:pt idx="8496">
                  <c:v>1.78417</c:v>
                </c:pt>
                <c:pt idx="8497">
                  <c:v>1.7843800000000001</c:v>
                </c:pt>
                <c:pt idx="8498">
                  <c:v>1.7845899999999999</c:v>
                </c:pt>
                <c:pt idx="8499">
                  <c:v>1.7847999999999944</c:v>
                </c:pt>
                <c:pt idx="8500">
                  <c:v>1.7850100000000002</c:v>
                </c:pt>
                <c:pt idx="8501">
                  <c:v>1.7852199999999998</c:v>
                </c:pt>
                <c:pt idx="8502">
                  <c:v>1.785429999999993</c:v>
                </c:pt>
                <c:pt idx="8503">
                  <c:v>1.7856399999999937</c:v>
                </c:pt>
                <c:pt idx="8504">
                  <c:v>1.7858499999999944</c:v>
                </c:pt>
                <c:pt idx="8505">
                  <c:v>1.7860600000000004</c:v>
                </c:pt>
                <c:pt idx="8506">
                  <c:v>1.78627</c:v>
                </c:pt>
                <c:pt idx="8507">
                  <c:v>1.7864800000000001</c:v>
                </c:pt>
                <c:pt idx="8508">
                  <c:v>1.7866899999999999</c:v>
                </c:pt>
                <c:pt idx="8509">
                  <c:v>1.7868999999999944</c:v>
                </c:pt>
                <c:pt idx="8510">
                  <c:v>1.7871100000000002</c:v>
                </c:pt>
                <c:pt idx="8511">
                  <c:v>1.7873199999999998</c:v>
                </c:pt>
                <c:pt idx="8512">
                  <c:v>1.787529999999993</c:v>
                </c:pt>
                <c:pt idx="8513">
                  <c:v>1.7877399999999937</c:v>
                </c:pt>
                <c:pt idx="8514">
                  <c:v>1.7879499999999944</c:v>
                </c:pt>
                <c:pt idx="8515">
                  <c:v>1.7881600000000002</c:v>
                </c:pt>
                <c:pt idx="8516">
                  <c:v>1.78837</c:v>
                </c:pt>
                <c:pt idx="8517">
                  <c:v>1.7885800000000001</c:v>
                </c:pt>
                <c:pt idx="8518">
                  <c:v>1.7887899999999999</c:v>
                </c:pt>
                <c:pt idx="8519">
                  <c:v>1.7889999999999939</c:v>
                </c:pt>
                <c:pt idx="8520">
                  <c:v>1.7892099999999944</c:v>
                </c:pt>
                <c:pt idx="8521">
                  <c:v>1.7894199999999998</c:v>
                </c:pt>
                <c:pt idx="8522">
                  <c:v>1.7896299999999916</c:v>
                </c:pt>
                <c:pt idx="8523">
                  <c:v>1.789839999999993</c:v>
                </c:pt>
                <c:pt idx="8524">
                  <c:v>1.7900500000000001</c:v>
                </c:pt>
                <c:pt idx="8525">
                  <c:v>1.7902600000000002</c:v>
                </c:pt>
                <c:pt idx="8526">
                  <c:v>1.7904700000000002</c:v>
                </c:pt>
                <c:pt idx="8527">
                  <c:v>1.79068</c:v>
                </c:pt>
                <c:pt idx="8528">
                  <c:v>1.7908899999999999</c:v>
                </c:pt>
                <c:pt idx="8529">
                  <c:v>1.7910999999999937</c:v>
                </c:pt>
                <c:pt idx="8530">
                  <c:v>1.7913099999999944</c:v>
                </c:pt>
                <c:pt idx="8531">
                  <c:v>1.7915199999999998</c:v>
                </c:pt>
                <c:pt idx="8532">
                  <c:v>1.7917299999999916</c:v>
                </c:pt>
                <c:pt idx="8533">
                  <c:v>1.791939999999993</c:v>
                </c:pt>
                <c:pt idx="8534">
                  <c:v>1.7921500000000001</c:v>
                </c:pt>
                <c:pt idx="8535">
                  <c:v>1.7923600000000002</c:v>
                </c:pt>
                <c:pt idx="8536">
                  <c:v>1.7925700000000002</c:v>
                </c:pt>
                <c:pt idx="8537">
                  <c:v>1.79278</c:v>
                </c:pt>
                <c:pt idx="8538">
                  <c:v>1.7929899999999999</c:v>
                </c:pt>
                <c:pt idx="8539">
                  <c:v>1.7931999999999937</c:v>
                </c:pt>
                <c:pt idx="8540">
                  <c:v>1.7934099999999944</c:v>
                </c:pt>
                <c:pt idx="8541">
                  <c:v>1.7936199999999998</c:v>
                </c:pt>
                <c:pt idx="8542">
                  <c:v>1.7938299999999914</c:v>
                </c:pt>
                <c:pt idx="8543">
                  <c:v>1.7940400000000001</c:v>
                </c:pt>
                <c:pt idx="8544">
                  <c:v>1.7942500000000001</c:v>
                </c:pt>
                <c:pt idx="8545">
                  <c:v>1.7944600000000002</c:v>
                </c:pt>
                <c:pt idx="8546">
                  <c:v>1.7946700000000002</c:v>
                </c:pt>
                <c:pt idx="8547">
                  <c:v>1.79488</c:v>
                </c:pt>
                <c:pt idx="8548">
                  <c:v>1.7950899999999999</c:v>
                </c:pt>
                <c:pt idx="8549">
                  <c:v>1.7952999999999937</c:v>
                </c:pt>
                <c:pt idx="8550">
                  <c:v>1.7955099999999944</c:v>
                </c:pt>
                <c:pt idx="8551">
                  <c:v>1.7957199999999998</c:v>
                </c:pt>
                <c:pt idx="8552">
                  <c:v>1.7959299999999914</c:v>
                </c:pt>
                <c:pt idx="8553">
                  <c:v>1.7961400000000001</c:v>
                </c:pt>
                <c:pt idx="8554">
                  <c:v>1.7963500000000001</c:v>
                </c:pt>
                <c:pt idx="8555">
                  <c:v>1.7965600000000002</c:v>
                </c:pt>
                <c:pt idx="8556">
                  <c:v>1.7967700000000002</c:v>
                </c:pt>
                <c:pt idx="8557">
                  <c:v>1.79698</c:v>
                </c:pt>
                <c:pt idx="8558">
                  <c:v>1.7971899999999998</c:v>
                </c:pt>
                <c:pt idx="8559">
                  <c:v>1.7973999999999937</c:v>
                </c:pt>
                <c:pt idx="8560">
                  <c:v>1.7976099999999944</c:v>
                </c:pt>
                <c:pt idx="8561">
                  <c:v>1.7978199999999998</c:v>
                </c:pt>
                <c:pt idx="8562">
                  <c:v>1.79803</c:v>
                </c:pt>
                <c:pt idx="8563">
                  <c:v>1.7982400000000001</c:v>
                </c:pt>
                <c:pt idx="8564">
                  <c:v>1.7984500000000001</c:v>
                </c:pt>
                <c:pt idx="8565">
                  <c:v>1.7986599999999999</c:v>
                </c:pt>
                <c:pt idx="8566">
                  <c:v>1.7988699999999958</c:v>
                </c:pt>
                <c:pt idx="8567">
                  <c:v>1.79908</c:v>
                </c:pt>
                <c:pt idx="8568">
                  <c:v>1.7992899999999998</c:v>
                </c:pt>
                <c:pt idx="8569">
                  <c:v>1.799499999999993</c:v>
                </c:pt>
                <c:pt idx="8570">
                  <c:v>1.7997099999999937</c:v>
                </c:pt>
                <c:pt idx="8571">
                  <c:v>1.7999199999999944</c:v>
                </c:pt>
                <c:pt idx="8572">
                  <c:v>1.8001299999999998</c:v>
                </c:pt>
                <c:pt idx="8573">
                  <c:v>1.8003399999999996</c:v>
                </c:pt>
                <c:pt idx="8574">
                  <c:v>1.8005499999999997</c:v>
                </c:pt>
                <c:pt idx="8575">
                  <c:v>1.8007599999999997</c:v>
                </c:pt>
                <c:pt idx="8576">
                  <c:v>1.800969999999994</c:v>
                </c:pt>
                <c:pt idx="8577">
                  <c:v>1.8011799999999998</c:v>
                </c:pt>
                <c:pt idx="8578">
                  <c:v>1.8013899999999996</c:v>
                </c:pt>
                <c:pt idx="8579">
                  <c:v>1.8015999999999925</c:v>
                </c:pt>
                <c:pt idx="8580">
                  <c:v>1.8018099999999933</c:v>
                </c:pt>
                <c:pt idx="8581">
                  <c:v>1.8020199999999997</c:v>
                </c:pt>
                <c:pt idx="8582">
                  <c:v>1.8022299999999998</c:v>
                </c:pt>
                <c:pt idx="8583">
                  <c:v>1.8024399999999996</c:v>
                </c:pt>
                <c:pt idx="8584">
                  <c:v>1.8026499999999996</c:v>
                </c:pt>
                <c:pt idx="8585">
                  <c:v>1.8028599999999997</c:v>
                </c:pt>
                <c:pt idx="8586">
                  <c:v>1.803069999999994</c:v>
                </c:pt>
                <c:pt idx="8587">
                  <c:v>1.8032799999999998</c:v>
                </c:pt>
                <c:pt idx="8588">
                  <c:v>1.8034899999999996</c:v>
                </c:pt>
                <c:pt idx="8589">
                  <c:v>1.8036999999999925</c:v>
                </c:pt>
                <c:pt idx="8590">
                  <c:v>1.8039099999999932</c:v>
                </c:pt>
                <c:pt idx="8591">
                  <c:v>1.8041199999999997</c:v>
                </c:pt>
                <c:pt idx="8592">
                  <c:v>1.8043299999999998</c:v>
                </c:pt>
                <c:pt idx="8593">
                  <c:v>1.8045399999999996</c:v>
                </c:pt>
                <c:pt idx="8594">
                  <c:v>1.8047499999999996</c:v>
                </c:pt>
                <c:pt idx="8595">
                  <c:v>1.8049599999999997</c:v>
                </c:pt>
                <c:pt idx="8596">
                  <c:v>1.8051699999999939</c:v>
                </c:pt>
                <c:pt idx="8597">
                  <c:v>1.8053799999999998</c:v>
                </c:pt>
                <c:pt idx="8598">
                  <c:v>1.8055899999999996</c:v>
                </c:pt>
                <c:pt idx="8599">
                  <c:v>1.8057999999999923</c:v>
                </c:pt>
                <c:pt idx="8600">
                  <c:v>1.8060099999999997</c:v>
                </c:pt>
                <c:pt idx="8601">
                  <c:v>1.8062199999999997</c:v>
                </c:pt>
                <c:pt idx="8602">
                  <c:v>1.8064299999999998</c:v>
                </c:pt>
                <c:pt idx="8603">
                  <c:v>1.8066399999999996</c:v>
                </c:pt>
                <c:pt idx="8604">
                  <c:v>1.8068499999999996</c:v>
                </c:pt>
                <c:pt idx="8605">
                  <c:v>1.8070599999999997</c:v>
                </c:pt>
                <c:pt idx="8606">
                  <c:v>1.8072699999999939</c:v>
                </c:pt>
                <c:pt idx="8607">
                  <c:v>1.8074799999999998</c:v>
                </c:pt>
                <c:pt idx="8608">
                  <c:v>1.8076899999999996</c:v>
                </c:pt>
                <c:pt idx="8609">
                  <c:v>1.8078999999999923</c:v>
                </c:pt>
                <c:pt idx="8610">
                  <c:v>1.8081099999999997</c:v>
                </c:pt>
                <c:pt idx="8611">
                  <c:v>1.8083199999999997</c:v>
                </c:pt>
                <c:pt idx="8612">
                  <c:v>1.8085299999999978</c:v>
                </c:pt>
                <c:pt idx="8613">
                  <c:v>1.8087399999999996</c:v>
                </c:pt>
                <c:pt idx="8614">
                  <c:v>1.8089499999999996</c:v>
                </c:pt>
                <c:pt idx="8615">
                  <c:v>1.8091599999999997</c:v>
                </c:pt>
                <c:pt idx="8616">
                  <c:v>1.8093699999999933</c:v>
                </c:pt>
                <c:pt idx="8617">
                  <c:v>1.809579999999994</c:v>
                </c:pt>
                <c:pt idx="8618">
                  <c:v>1.8097899999999996</c:v>
                </c:pt>
                <c:pt idx="8619">
                  <c:v>1.8099999999999912</c:v>
                </c:pt>
                <c:pt idx="8620">
                  <c:v>1.8102099999999997</c:v>
                </c:pt>
                <c:pt idx="8621">
                  <c:v>1.8104199999999997</c:v>
                </c:pt>
                <c:pt idx="8622">
                  <c:v>1.810629999999994</c:v>
                </c:pt>
                <c:pt idx="8623">
                  <c:v>1.8108399999999998</c:v>
                </c:pt>
                <c:pt idx="8624">
                  <c:v>1.8110499999999996</c:v>
                </c:pt>
                <c:pt idx="8625">
                  <c:v>1.8112599999999996</c:v>
                </c:pt>
                <c:pt idx="8626">
                  <c:v>1.8114699999999933</c:v>
                </c:pt>
                <c:pt idx="8627">
                  <c:v>1.811679999999994</c:v>
                </c:pt>
                <c:pt idx="8628">
                  <c:v>1.8118899999999998</c:v>
                </c:pt>
                <c:pt idx="8629">
                  <c:v>1.8120999999999996</c:v>
                </c:pt>
                <c:pt idx="8630">
                  <c:v>1.8123099999999996</c:v>
                </c:pt>
                <c:pt idx="8631">
                  <c:v>1.8125199999999997</c:v>
                </c:pt>
                <c:pt idx="8632">
                  <c:v>1.812729999999994</c:v>
                </c:pt>
                <c:pt idx="8633">
                  <c:v>1.8129399999999998</c:v>
                </c:pt>
                <c:pt idx="8634">
                  <c:v>1.8131499999999996</c:v>
                </c:pt>
                <c:pt idx="8635">
                  <c:v>1.8133599999999996</c:v>
                </c:pt>
                <c:pt idx="8636">
                  <c:v>1.8135699999999932</c:v>
                </c:pt>
                <c:pt idx="8637">
                  <c:v>1.813779999999994</c:v>
                </c:pt>
                <c:pt idx="8638">
                  <c:v>1.8139899999999998</c:v>
                </c:pt>
                <c:pt idx="8639">
                  <c:v>1.8141999999999996</c:v>
                </c:pt>
                <c:pt idx="8640">
                  <c:v>1.8144099999999996</c:v>
                </c:pt>
                <c:pt idx="8641">
                  <c:v>1.8146199999999997</c:v>
                </c:pt>
                <c:pt idx="8642">
                  <c:v>1.8148299999999939</c:v>
                </c:pt>
                <c:pt idx="8643">
                  <c:v>1.8150399999999998</c:v>
                </c:pt>
                <c:pt idx="8644">
                  <c:v>1.8152499999999996</c:v>
                </c:pt>
                <c:pt idx="8645">
                  <c:v>1.8154599999999996</c:v>
                </c:pt>
                <c:pt idx="8646">
                  <c:v>1.8156699999999932</c:v>
                </c:pt>
                <c:pt idx="8647">
                  <c:v>1.8158799999999939</c:v>
                </c:pt>
                <c:pt idx="8648">
                  <c:v>1.81609</c:v>
                </c:pt>
                <c:pt idx="8649">
                  <c:v>1.8162999999999996</c:v>
                </c:pt>
                <c:pt idx="8650">
                  <c:v>1.8165099999999996</c:v>
                </c:pt>
                <c:pt idx="8651">
                  <c:v>1.8167199999999997</c:v>
                </c:pt>
                <c:pt idx="8652">
                  <c:v>1.8169299999999939</c:v>
                </c:pt>
                <c:pt idx="8653">
                  <c:v>1.8171399999999998</c:v>
                </c:pt>
                <c:pt idx="8654">
                  <c:v>1.8173499999999996</c:v>
                </c:pt>
                <c:pt idx="8655">
                  <c:v>1.8175599999999996</c:v>
                </c:pt>
                <c:pt idx="8656">
                  <c:v>1.8177699999999932</c:v>
                </c:pt>
                <c:pt idx="8657">
                  <c:v>1.8179799999999939</c:v>
                </c:pt>
                <c:pt idx="8658">
                  <c:v>1.81819</c:v>
                </c:pt>
                <c:pt idx="8659">
                  <c:v>1.8183999999999996</c:v>
                </c:pt>
                <c:pt idx="8660">
                  <c:v>1.8186099999999996</c:v>
                </c:pt>
                <c:pt idx="8661">
                  <c:v>1.8188199999999997</c:v>
                </c:pt>
                <c:pt idx="8662">
                  <c:v>1.8190299999999935</c:v>
                </c:pt>
                <c:pt idx="8663">
                  <c:v>1.819239999999994</c:v>
                </c:pt>
                <c:pt idx="8664">
                  <c:v>1.8194499999999996</c:v>
                </c:pt>
                <c:pt idx="8665">
                  <c:v>1.8196599999999996</c:v>
                </c:pt>
                <c:pt idx="8666">
                  <c:v>1.8198699999999925</c:v>
                </c:pt>
                <c:pt idx="8667">
                  <c:v>1.8200799999999997</c:v>
                </c:pt>
                <c:pt idx="8668">
                  <c:v>1.8202899999999997</c:v>
                </c:pt>
                <c:pt idx="8669">
                  <c:v>1.8204999999999996</c:v>
                </c:pt>
                <c:pt idx="8670">
                  <c:v>1.8207099999999996</c:v>
                </c:pt>
                <c:pt idx="8671">
                  <c:v>1.8209199999999996</c:v>
                </c:pt>
                <c:pt idx="8672">
                  <c:v>1.8211299999999933</c:v>
                </c:pt>
                <c:pt idx="8673">
                  <c:v>1.821339999999994</c:v>
                </c:pt>
                <c:pt idx="8674">
                  <c:v>1.8215499999999998</c:v>
                </c:pt>
                <c:pt idx="8675">
                  <c:v>1.8217599999999996</c:v>
                </c:pt>
                <c:pt idx="8676">
                  <c:v>1.8219699999999925</c:v>
                </c:pt>
                <c:pt idx="8677">
                  <c:v>1.8221799999999997</c:v>
                </c:pt>
                <c:pt idx="8678">
                  <c:v>1.8223899999999997</c:v>
                </c:pt>
                <c:pt idx="8679">
                  <c:v>1.8225999999999998</c:v>
                </c:pt>
                <c:pt idx="8680">
                  <c:v>1.8228099999999996</c:v>
                </c:pt>
                <c:pt idx="8681">
                  <c:v>1.8230199999999996</c:v>
                </c:pt>
                <c:pt idx="8682">
                  <c:v>1.8232299999999932</c:v>
                </c:pt>
                <c:pt idx="8683">
                  <c:v>1.823439999999994</c:v>
                </c:pt>
                <c:pt idx="8684">
                  <c:v>1.8236499999999998</c:v>
                </c:pt>
                <c:pt idx="8685">
                  <c:v>1.8238599999999996</c:v>
                </c:pt>
                <c:pt idx="8686">
                  <c:v>1.8240699999999996</c:v>
                </c:pt>
                <c:pt idx="8687">
                  <c:v>1.8242799999999997</c:v>
                </c:pt>
                <c:pt idx="8688">
                  <c:v>1.8244899999999997</c:v>
                </c:pt>
                <c:pt idx="8689">
                  <c:v>1.8246999999999998</c:v>
                </c:pt>
                <c:pt idx="8690">
                  <c:v>1.8249099999999996</c:v>
                </c:pt>
                <c:pt idx="8691">
                  <c:v>1.8251199999999996</c:v>
                </c:pt>
                <c:pt idx="8692">
                  <c:v>1.8253299999999932</c:v>
                </c:pt>
                <c:pt idx="8693">
                  <c:v>1.8255399999999939</c:v>
                </c:pt>
                <c:pt idx="8694">
                  <c:v>1.8257499999999998</c:v>
                </c:pt>
                <c:pt idx="8695">
                  <c:v>1.8259599999999996</c:v>
                </c:pt>
                <c:pt idx="8696">
                  <c:v>1.8261699999999996</c:v>
                </c:pt>
                <c:pt idx="8697">
                  <c:v>1.8263799999999997</c:v>
                </c:pt>
                <c:pt idx="8698">
                  <c:v>1.8265899999999997</c:v>
                </c:pt>
                <c:pt idx="8699">
                  <c:v>1.8267999999999998</c:v>
                </c:pt>
                <c:pt idx="8700">
                  <c:v>1.8270099999999996</c:v>
                </c:pt>
                <c:pt idx="8701">
                  <c:v>1.8272199999999996</c:v>
                </c:pt>
                <c:pt idx="8702">
                  <c:v>1.8274299999999932</c:v>
                </c:pt>
                <c:pt idx="8703">
                  <c:v>1.8276399999999939</c:v>
                </c:pt>
                <c:pt idx="8704">
                  <c:v>1.8278499999999998</c:v>
                </c:pt>
                <c:pt idx="8705">
                  <c:v>1.82806</c:v>
                </c:pt>
                <c:pt idx="8706">
                  <c:v>1.8282699999999996</c:v>
                </c:pt>
                <c:pt idx="8707">
                  <c:v>1.8284799999999997</c:v>
                </c:pt>
                <c:pt idx="8708">
                  <c:v>1.8286899999999997</c:v>
                </c:pt>
                <c:pt idx="8709">
                  <c:v>1.8288999999999958</c:v>
                </c:pt>
                <c:pt idx="8710">
                  <c:v>1.8291099999999996</c:v>
                </c:pt>
                <c:pt idx="8711">
                  <c:v>1.8293199999999996</c:v>
                </c:pt>
                <c:pt idx="8712">
                  <c:v>1.8295299999999926</c:v>
                </c:pt>
                <c:pt idx="8713">
                  <c:v>1.8297399999999933</c:v>
                </c:pt>
                <c:pt idx="8714">
                  <c:v>1.829949999999994</c:v>
                </c:pt>
                <c:pt idx="8715">
                  <c:v>1.83016</c:v>
                </c:pt>
                <c:pt idx="8716">
                  <c:v>1.8303699999999996</c:v>
                </c:pt>
                <c:pt idx="8717">
                  <c:v>1.8305799999999997</c:v>
                </c:pt>
                <c:pt idx="8718">
                  <c:v>1.8307899999999997</c:v>
                </c:pt>
                <c:pt idx="8719">
                  <c:v>1.830999999999994</c:v>
                </c:pt>
                <c:pt idx="8720">
                  <c:v>1.8312099999999996</c:v>
                </c:pt>
                <c:pt idx="8721">
                  <c:v>1.8314199999999996</c:v>
                </c:pt>
                <c:pt idx="8722">
                  <c:v>1.8316299999999925</c:v>
                </c:pt>
                <c:pt idx="8723">
                  <c:v>1.8318399999999933</c:v>
                </c:pt>
                <c:pt idx="8724">
                  <c:v>1.8320499999999997</c:v>
                </c:pt>
                <c:pt idx="8725">
                  <c:v>1.83226</c:v>
                </c:pt>
                <c:pt idx="8726">
                  <c:v>1.8324699999999996</c:v>
                </c:pt>
                <c:pt idx="8727">
                  <c:v>1.8326799999999996</c:v>
                </c:pt>
                <c:pt idx="8728">
                  <c:v>1.8328899999999997</c:v>
                </c:pt>
                <c:pt idx="8729">
                  <c:v>1.833099999999994</c:v>
                </c:pt>
                <c:pt idx="8730">
                  <c:v>1.8333099999999998</c:v>
                </c:pt>
                <c:pt idx="8731">
                  <c:v>1.8335199999999996</c:v>
                </c:pt>
                <c:pt idx="8732">
                  <c:v>1.8337299999999925</c:v>
                </c:pt>
                <c:pt idx="8733">
                  <c:v>1.8339399999999932</c:v>
                </c:pt>
                <c:pt idx="8734">
                  <c:v>1.8341499999999997</c:v>
                </c:pt>
                <c:pt idx="8735">
                  <c:v>1.83436</c:v>
                </c:pt>
                <c:pt idx="8736">
                  <c:v>1.8345699999999996</c:v>
                </c:pt>
                <c:pt idx="8737">
                  <c:v>1.8347799999999996</c:v>
                </c:pt>
                <c:pt idx="8738">
                  <c:v>1.8349899999999997</c:v>
                </c:pt>
                <c:pt idx="8739">
                  <c:v>1.8351999999999939</c:v>
                </c:pt>
                <c:pt idx="8740">
                  <c:v>1.8354099999999998</c:v>
                </c:pt>
                <c:pt idx="8741">
                  <c:v>1.8356199999999996</c:v>
                </c:pt>
                <c:pt idx="8742">
                  <c:v>1.8358299999999923</c:v>
                </c:pt>
                <c:pt idx="8743">
                  <c:v>1.8360399999999997</c:v>
                </c:pt>
                <c:pt idx="8744">
                  <c:v>1.8362499999999997</c:v>
                </c:pt>
                <c:pt idx="8745">
                  <c:v>1.83646</c:v>
                </c:pt>
                <c:pt idx="8746">
                  <c:v>1.8366699999999996</c:v>
                </c:pt>
                <c:pt idx="8747">
                  <c:v>1.8368799999999996</c:v>
                </c:pt>
                <c:pt idx="8748">
                  <c:v>1.8370899999999997</c:v>
                </c:pt>
                <c:pt idx="8749">
                  <c:v>1.8372999999999939</c:v>
                </c:pt>
                <c:pt idx="8750">
                  <c:v>1.8375099999999998</c:v>
                </c:pt>
                <c:pt idx="8751">
                  <c:v>1.8377199999999996</c:v>
                </c:pt>
                <c:pt idx="8752">
                  <c:v>1.8379299999999923</c:v>
                </c:pt>
                <c:pt idx="8753">
                  <c:v>1.8381399999999997</c:v>
                </c:pt>
                <c:pt idx="8754">
                  <c:v>1.8383499999999997</c:v>
                </c:pt>
                <c:pt idx="8755">
                  <c:v>1.83856</c:v>
                </c:pt>
                <c:pt idx="8756">
                  <c:v>1.8387699999999996</c:v>
                </c:pt>
                <c:pt idx="8757">
                  <c:v>1.8389799999999996</c:v>
                </c:pt>
                <c:pt idx="8758">
                  <c:v>1.8391899999999997</c:v>
                </c:pt>
                <c:pt idx="8759">
                  <c:v>1.8393999999999935</c:v>
                </c:pt>
                <c:pt idx="8760">
                  <c:v>1.839609999999994</c:v>
                </c:pt>
                <c:pt idx="8761">
                  <c:v>1.8398199999999996</c:v>
                </c:pt>
                <c:pt idx="8762">
                  <c:v>1.8400299999999996</c:v>
                </c:pt>
                <c:pt idx="8763">
                  <c:v>1.8402399999999997</c:v>
                </c:pt>
                <c:pt idx="8764">
                  <c:v>1.8404499999999997</c:v>
                </c:pt>
                <c:pt idx="8765">
                  <c:v>1.8406599999999997</c:v>
                </c:pt>
                <c:pt idx="8766">
                  <c:v>1.8408699999999996</c:v>
                </c:pt>
                <c:pt idx="8767">
                  <c:v>1.8410799999999996</c:v>
                </c:pt>
                <c:pt idx="8768">
                  <c:v>1.8412899999999996</c:v>
                </c:pt>
                <c:pt idx="8769">
                  <c:v>1.8414999999999933</c:v>
                </c:pt>
                <c:pt idx="8770">
                  <c:v>1.841709999999994</c:v>
                </c:pt>
                <c:pt idx="8771">
                  <c:v>1.8419199999999996</c:v>
                </c:pt>
                <c:pt idx="8772">
                  <c:v>1.8421299999999996</c:v>
                </c:pt>
                <c:pt idx="8773">
                  <c:v>1.8423399999999996</c:v>
                </c:pt>
                <c:pt idx="8774">
                  <c:v>1.8425499999999997</c:v>
                </c:pt>
                <c:pt idx="8775">
                  <c:v>1.8427599999999997</c:v>
                </c:pt>
                <c:pt idx="8776">
                  <c:v>1.8429699999999998</c:v>
                </c:pt>
                <c:pt idx="8777">
                  <c:v>1.8431799999999996</c:v>
                </c:pt>
                <c:pt idx="8778">
                  <c:v>1.8433899999999996</c:v>
                </c:pt>
                <c:pt idx="8779">
                  <c:v>1.8435999999999932</c:v>
                </c:pt>
                <c:pt idx="8780">
                  <c:v>1.843809999999994</c:v>
                </c:pt>
                <c:pt idx="8781">
                  <c:v>1.84402</c:v>
                </c:pt>
                <c:pt idx="8782">
                  <c:v>1.8442299999999996</c:v>
                </c:pt>
                <c:pt idx="8783">
                  <c:v>1.8444399999999996</c:v>
                </c:pt>
                <c:pt idx="8784">
                  <c:v>1.8446499999999997</c:v>
                </c:pt>
                <c:pt idx="8785">
                  <c:v>1.8448599999999997</c:v>
                </c:pt>
                <c:pt idx="8786">
                  <c:v>1.8450699999999998</c:v>
                </c:pt>
                <c:pt idx="8787">
                  <c:v>1.8452799999999996</c:v>
                </c:pt>
                <c:pt idx="8788">
                  <c:v>1.8454899999999996</c:v>
                </c:pt>
                <c:pt idx="8789">
                  <c:v>1.8456999999999932</c:v>
                </c:pt>
                <c:pt idx="8790">
                  <c:v>1.8459099999999939</c:v>
                </c:pt>
                <c:pt idx="8791">
                  <c:v>1.84612</c:v>
                </c:pt>
                <c:pt idx="8792">
                  <c:v>1.8463299999999996</c:v>
                </c:pt>
                <c:pt idx="8793">
                  <c:v>1.8465399999999996</c:v>
                </c:pt>
                <c:pt idx="8794">
                  <c:v>1.8467499999999997</c:v>
                </c:pt>
                <c:pt idx="8795">
                  <c:v>1.8469599999999997</c:v>
                </c:pt>
                <c:pt idx="8796">
                  <c:v>1.8471699999999998</c:v>
                </c:pt>
                <c:pt idx="8797">
                  <c:v>1.8473799999999996</c:v>
                </c:pt>
                <c:pt idx="8798">
                  <c:v>1.8475899999999996</c:v>
                </c:pt>
                <c:pt idx="8799">
                  <c:v>1.8477999999999932</c:v>
                </c:pt>
                <c:pt idx="8800">
                  <c:v>1.8480099999999997</c:v>
                </c:pt>
                <c:pt idx="8801">
                  <c:v>1.84822</c:v>
                </c:pt>
                <c:pt idx="8802">
                  <c:v>1.8484299999999996</c:v>
                </c:pt>
                <c:pt idx="8803">
                  <c:v>1.8486399999999996</c:v>
                </c:pt>
                <c:pt idx="8804">
                  <c:v>1.8488499999999997</c:v>
                </c:pt>
                <c:pt idx="8805">
                  <c:v>1.8490599999999997</c:v>
                </c:pt>
                <c:pt idx="8806">
                  <c:v>1.8492699999999958</c:v>
                </c:pt>
                <c:pt idx="8807">
                  <c:v>1.8494799999999996</c:v>
                </c:pt>
                <c:pt idx="8808">
                  <c:v>1.8496899999999996</c:v>
                </c:pt>
                <c:pt idx="8809">
                  <c:v>1.8498999999999926</c:v>
                </c:pt>
                <c:pt idx="8810">
                  <c:v>1.8501099999999997</c:v>
                </c:pt>
                <c:pt idx="8811">
                  <c:v>1.8503199999999997</c:v>
                </c:pt>
                <c:pt idx="8812">
                  <c:v>1.8505299999999996</c:v>
                </c:pt>
                <c:pt idx="8813">
                  <c:v>1.8507399999999996</c:v>
                </c:pt>
                <c:pt idx="8814">
                  <c:v>1.8509499999999997</c:v>
                </c:pt>
                <c:pt idx="8815">
                  <c:v>1.8511599999999997</c:v>
                </c:pt>
                <c:pt idx="8816">
                  <c:v>1.851369999999994</c:v>
                </c:pt>
                <c:pt idx="8817">
                  <c:v>1.8515799999999996</c:v>
                </c:pt>
                <c:pt idx="8818">
                  <c:v>1.8517899999999996</c:v>
                </c:pt>
                <c:pt idx="8819">
                  <c:v>1.8519999999999925</c:v>
                </c:pt>
                <c:pt idx="8820">
                  <c:v>1.8522099999999997</c:v>
                </c:pt>
                <c:pt idx="8821">
                  <c:v>1.8524199999999997</c:v>
                </c:pt>
                <c:pt idx="8822">
                  <c:v>1.8526299999999996</c:v>
                </c:pt>
                <c:pt idx="8823">
                  <c:v>1.8528399999999996</c:v>
                </c:pt>
                <c:pt idx="8824">
                  <c:v>1.8530499999999996</c:v>
                </c:pt>
                <c:pt idx="8825">
                  <c:v>1.8532599999999997</c:v>
                </c:pt>
                <c:pt idx="8826">
                  <c:v>1.853469999999994</c:v>
                </c:pt>
                <c:pt idx="8827">
                  <c:v>1.8536799999999998</c:v>
                </c:pt>
                <c:pt idx="8828">
                  <c:v>1.8538899999999996</c:v>
                </c:pt>
                <c:pt idx="8829">
                  <c:v>1.8540999999999996</c:v>
                </c:pt>
                <c:pt idx="8830">
                  <c:v>1.8543099999999997</c:v>
                </c:pt>
                <c:pt idx="8831">
                  <c:v>1.8545199999999997</c:v>
                </c:pt>
                <c:pt idx="8832">
                  <c:v>1.8547299999999998</c:v>
                </c:pt>
                <c:pt idx="8833">
                  <c:v>1.8549399999999996</c:v>
                </c:pt>
                <c:pt idx="8834">
                  <c:v>1.8551499999999996</c:v>
                </c:pt>
                <c:pt idx="8835">
                  <c:v>1.8553599999999997</c:v>
                </c:pt>
                <c:pt idx="8836">
                  <c:v>1.8555699999999939</c:v>
                </c:pt>
                <c:pt idx="8837">
                  <c:v>1.8557799999999998</c:v>
                </c:pt>
                <c:pt idx="8838">
                  <c:v>1.8559899999999996</c:v>
                </c:pt>
                <c:pt idx="8839">
                  <c:v>1.8561999999999996</c:v>
                </c:pt>
                <c:pt idx="8840">
                  <c:v>1.8564099999999997</c:v>
                </c:pt>
                <c:pt idx="8841">
                  <c:v>1.8566199999999997</c:v>
                </c:pt>
                <c:pt idx="8842">
                  <c:v>1.8568299999999998</c:v>
                </c:pt>
                <c:pt idx="8843">
                  <c:v>1.8570399999999996</c:v>
                </c:pt>
                <c:pt idx="8844">
                  <c:v>1.8572499999999996</c:v>
                </c:pt>
                <c:pt idx="8845">
                  <c:v>1.8574599999999997</c:v>
                </c:pt>
                <c:pt idx="8846">
                  <c:v>1.8576699999999939</c:v>
                </c:pt>
                <c:pt idx="8847">
                  <c:v>1.8578799999999998</c:v>
                </c:pt>
                <c:pt idx="8848">
                  <c:v>1.85809</c:v>
                </c:pt>
                <c:pt idx="8849">
                  <c:v>1.8582999999999996</c:v>
                </c:pt>
                <c:pt idx="8850">
                  <c:v>1.8585099999999997</c:v>
                </c:pt>
                <c:pt idx="8851">
                  <c:v>1.8587199999999997</c:v>
                </c:pt>
                <c:pt idx="8852">
                  <c:v>1.8589299999999978</c:v>
                </c:pt>
                <c:pt idx="8853">
                  <c:v>1.8591399999999996</c:v>
                </c:pt>
                <c:pt idx="8854">
                  <c:v>1.8593499999999996</c:v>
                </c:pt>
                <c:pt idx="8855">
                  <c:v>1.8595599999999997</c:v>
                </c:pt>
                <c:pt idx="8856">
                  <c:v>1.8597699999999935</c:v>
                </c:pt>
                <c:pt idx="8857">
                  <c:v>1.859979999999994</c:v>
                </c:pt>
                <c:pt idx="8858">
                  <c:v>1.86019</c:v>
                </c:pt>
                <c:pt idx="8859">
                  <c:v>1.8603999999999996</c:v>
                </c:pt>
                <c:pt idx="8860">
                  <c:v>1.8606099999999997</c:v>
                </c:pt>
                <c:pt idx="8861">
                  <c:v>1.8608199999999997</c:v>
                </c:pt>
                <c:pt idx="8862">
                  <c:v>1.861029999999994</c:v>
                </c:pt>
                <c:pt idx="8863">
                  <c:v>1.8612399999999996</c:v>
                </c:pt>
                <c:pt idx="8864">
                  <c:v>1.8614499999999996</c:v>
                </c:pt>
                <c:pt idx="8865">
                  <c:v>1.8616599999999996</c:v>
                </c:pt>
                <c:pt idx="8866">
                  <c:v>1.8618699999999933</c:v>
                </c:pt>
                <c:pt idx="8867">
                  <c:v>1.8620799999999997</c:v>
                </c:pt>
                <c:pt idx="8868">
                  <c:v>1.86229</c:v>
                </c:pt>
                <c:pt idx="8869">
                  <c:v>1.8624999999999996</c:v>
                </c:pt>
                <c:pt idx="8870">
                  <c:v>1.8627099999999996</c:v>
                </c:pt>
                <c:pt idx="8871">
                  <c:v>1.8629199999999997</c:v>
                </c:pt>
                <c:pt idx="8872">
                  <c:v>1.863129999999994</c:v>
                </c:pt>
                <c:pt idx="8873">
                  <c:v>1.8633399999999996</c:v>
                </c:pt>
                <c:pt idx="8874">
                  <c:v>1.8635499999999996</c:v>
                </c:pt>
                <c:pt idx="8875">
                  <c:v>1.8637599999999996</c:v>
                </c:pt>
                <c:pt idx="8876">
                  <c:v>1.8639699999999932</c:v>
                </c:pt>
                <c:pt idx="8877">
                  <c:v>1.8641799999999997</c:v>
                </c:pt>
                <c:pt idx="8878">
                  <c:v>1.86439</c:v>
                </c:pt>
                <c:pt idx="8879">
                  <c:v>1.8645999999999996</c:v>
                </c:pt>
                <c:pt idx="8880">
                  <c:v>1.8648099999999996</c:v>
                </c:pt>
                <c:pt idx="8881">
                  <c:v>1.8650199999999997</c:v>
                </c:pt>
                <c:pt idx="8882">
                  <c:v>1.8652299999999939</c:v>
                </c:pt>
                <c:pt idx="8883">
                  <c:v>1.8654399999999998</c:v>
                </c:pt>
                <c:pt idx="8884">
                  <c:v>1.8656499999999996</c:v>
                </c:pt>
                <c:pt idx="8885">
                  <c:v>1.8658599999999996</c:v>
                </c:pt>
                <c:pt idx="8886">
                  <c:v>1.8660699999999997</c:v>
                </c:pt>
                <c:pt idx="8887">
                  <c:v>1.8662799999999997</c:v>
                </c:pt>
                <c:pt idx="8888">
                  <c:v>1.86649</c:v>
                </c:pt>
                <c:pt idx="8889">
                  <c:v>1.8666999999999996</c:v>
                </c:pt>
                <c:pt idx="8890">
                  <c:v>1.8669099999999996</c:v>
                </c:pt>
                <c:pt idx="8891">
                  <c:v>1.8671199999999997</c:v>
                </c:pt>
                <c:pt idx="8892">
                  <c:v>1.8673299999999939</c:v>
                </c:pt>
                <c:pt idx="8893">
                  <c:v>1.8675399999999998</c:v>
                </c:pt>
                <c:pt idx="8894">
                  <c:v>1.8677499999999996</c:v>
                </c:pt>
                <c:pt idx="8895">
                  <c:v>1.8679599999999996</c:v>
                </c:pt>
                <c:pt idx="8896">
                  <c:v>1.8681699999999997</c:v>
                </c:pt>
                <c:pt idx="8897">
                  <c:v>1.8683799999999997</c:v>
                </c:pt>
                <c:pt idx="8898">
                  <c:v>1.86859</c:v>
                </c:pt>
                <c:pt idx="8899">
                  <c:v>1.8687999999999996</c:v>
                </c:pt>
                <c:pt idx="8900">
                  <c:v>1.8690099999999996</c:v>
                </c:pt>
                <c:pt idx="8901">
                  <c:v>1.8692199999999997</c:v>
                </c:pt>
                <c:pt idx="8902">
                  <c:v>1.8694299999999937</c:v>
                </c:pt>
                <c:pt idx="8903">
                  <c:v>1.869639999999994</c:v>
                </c:pt>
                <c:pt idx="8904">
                  <c:v>1.8698499999999996</c:v>
                </c:pt>
                <c:pt idx="8905">
                  <c:v>1.8700600000000001</c:v>
                </c:pt>
                <c:pt idx="8906">
                  <c:v>1.8702699999999997</c:v>
                </c:pt>
                <c:pt idx="8907">
                  <c:v>1.8704799999999997</c:v>
                </c:pt>
                <c:pt idx="8908">
                  <c:v>1.8706899999999997</c:v>
                </c:pt>
                <c:pt idx="8909">
                  <c:v>1.8708999999999996</c:v>
                </c:pt>
                <c:pt idx="8910">
                  <c:v>1.8711099999999996</c:v>
                </c:pt>
                <c:pt idx="8911">
                  <c:v>1.8713199999999997</c:v>
                </c:pt>
                <c:pt idx="8912">
                  <c:v>1.8715299999999933</c:v>
                </c:pt>
                <c:pt idx="8913">
                  <c:v>1.871739999999994</c:v>
                </c:pt>
                <c:pt idx="8914">
                  <c:v>1.8719499999999996</c:v>
                </c:pt>
                <c:pt idx="8915">
                  <c:v>1.87216</c:v>
                </c:pt>
                <c:pt idx="8916">
                  <c:v>1.8723699999999996</c:v>
                </c:pt>
                <c:pt idx="8917">
                  <c:v>1.8725799999999997</c:v>
                </c:pt>
                <c:pt idx="8918">
                  <c:v>1.8727899999999997</c:v>
                </c:pt>
                <c:pt idx="8919">
                  <c:v>1.8729999999999996</c:v>
                </c:pt>
                <c:pt idx="8920">
                  <c:v>1.8732099999999996</c:v>
                </c:pt>
                <c:pt idx="8921">
                  <c:v>1.8734199999999996</c:v>
                </c:pt>
                <c:pt idx="8922">
                  <c:v>1.8736299999999932</c:v>
                </c:pt>
                <c:pt idx="8923">
                  <c:v>1.873839999999994</c:v>
                </c:pt>
                <c:pt idx="8924">
                  <c:v>1.8740499999999995</c:v>
                </c:pt>
                <c:pt idx="8925">
                  <c:v>1.87426</c:v>
                </c:pt>
                <c:pt idx="8926">
                  <c:v>1.8744699999999996</c:v>
                </c:pt>
                <c:pt idx="8927">
                  <c:v>1.8746799999999997</c:v>
                </c:pt>
                <c:pt idx="8928">
                  <c:v>1.8748899999999997</c:v>
                </c:pt>
                <c:pt idx="8929">
                  <c:v>1.8750999999999998</c:v>
                </c:pt>
                <c:pt idx="8930">
                  <c:v>1.8753099999999996</c:v>
                </c:pt>
                <c:pt idx="8931">
                  <c:v>1.8755199999999996</c:v>
                </c:pt>
                <c:pt idx="8932">
                  <c:v>1.8757299999999932</c:v>
                </c:pt>
                <c:pt idx="8933">
                  <c:v>1.8759399999999939</c:v>
                </c:pt>
                <c:pt idx="8934">
                  <c:v>1.8761500000000062</c:v>
                </c:pt>
                <c:pt idx="8935">
                  <c:v>1.87636</c:v>
                </c:pt>
                <c:pt idx="8936">
                  <c:v>1.8765699999999996</c:v>
                </c:pt>
                <c:pt idx="8937">
                  <c:v>1.8767799999999997</c:v>
                </c:pt>
                <c:pt idx="8938">
                  <c:v>1.8769899999999997</c:v>
                </c:pt>
                <c:pt idx="8939">
                  <c:v>1.8771999999999998</c:v>
                </c:pt>
                <c:pt idx="8940">
                  <c:v>1.8774099999999996</c:v>
                </c:pt>
                <c:pt idx="8941">
                  <c:v>1.8776199999999996</c:v>
                </c:pt>
                <c:pt idx="8942">
                  <c:v>1.8778299999999932</c:v>
                </c:pt>
                <c:pt idx="8943">
                  <c:v>1.8780399999999997</c:v>
                </c:pt>
                <c:pt idx="8944">
                  <c:v>1.8782500000000057</c:v>
                </c:pt>
                <c:pt idx="8945">
                  <c:v>1.87846</c:v>
                </c:pt>
                <c:pt idx="8946">
                  <c:v>1.8786699999999996</c:v>
                </c:pt>
                <c:pt idx="8947">
                  <c:v>1.8788799999999997</c:v>
                </c:pt>
                <c:pt idx="8948">
                  <c:v>1.8790899999999997</c:v>
                </c:pt>
                <c:pt idx="8949">
                  <c:v>1.8792999999999978</c:v>
                </c:pt>
                <c:pt idx="8950">
                  <c:v>1.8795099999999996</c:v>
                </c:pt>
                <c:pt idx="8951">
                  <c:v>1.8797199999999996</c:v>
                </c:pt>
                <c:pt idx="8952">
                  <c:v>1.8799299999999926</c:v>
                </c:pt>
                <c:pt idx="8953">
                  <c:v>1.8801399999999997</c:v>
                </c:pt>
                <c:pt idx="8954">
                  <c:v>1.8803499999999997</c:v>
                </c:pt>
                <c:pt idx="8955">
                  <c:v>1.88056</c:v>
                </c:pt>
                <c:pt idx="8956">
                  <c:v>1.8807699999999996</c:v>
                </c:pt>
                <c:pt idx="8957">
                  <c:v>1.8809799999999997</c:v>
                </c:pt>
                <c:pt idx="8958">
                  <c:v>1.8811899999999997</c:v>
                </c:pt>
                <c:pt idx="8959">
                  <c:v>1.881399999999994</c:v>
                </c:pt>
                <c:pt idx="8960">
                  <c:v>1.8816099999999996</c:v>
                </c:pt>
                <c:pt idx="8961">
                  <c:v>1.8818199999999996</c:v>
                </c:pt>
                <c:pt idx="8962">
                  <c:v>1.8820299999999996</c:v>
                </c:pt>
                <c:pt idx="8963">
                  <c:v>1.8822399999999997</c:v>
                </c:pt>
                <c:pt idx="8964">
                  <c:v>1.8824499999999997</c:v>
                </c:pt>
                <c:pt idx="8965">
                  <c:v>1.88266</c:v>
                </c:pt>
                <c:pt idx="8966">
                  <c:v>1.8828699999999996</c:v>
                </c:pt>
                <c:pt idx="8967">
                  <c:v>1.8830799999999996</c:v>
                </c:pt>
                <c:pt idx="8968">
                  <c:v>1.8832899999999997</c:v>
                </c:pt>
                <c:pt idx="8969">
                  <c:v>1.883499999999994</c:v>
                </c:pt>
                <c:pt idx="8970">
                  <c:v>1.8837099999999996</c:v>
                </c:pt>
                <c:pt idx="8971">
                  <c:v>1.8839199999999996</c:v>
                </c:pt>
                <c:pt idx="8972">
                  <c:v>1.8841299999999996</c:v>
                </c:pt>
                <c:pt idx="8973">
                  <c:v>1.8843399999999997</c:v>
                </c:pt>
                <c:pt idx="8974">
                  <c:v>1.8845499999999997</c:v>
                </c:pt>
                <c:pt idx="8975">
                  <c:v>1.8847599999999995</c:v>
                </c:pt>
                <c:pt idx="8976">
                  <c:v>1.8849699999999996</c:v>
                </c:pt>
                <c:pt idx="8977">
                  <c:v>1.8851799999999996</c:v>
                </c:pt>
                <c:pt idx="8978">
                  <c:v>1.8853899999999997</c:v>
                </c:pt>
                <c:pt idx="8979">
                  <c:v>1.8855999999999939</c:v>
                </c:pt>
                <c:pt idx="8980">
                  <c:v>1.8858099999999998</c:v>
                </c:pt>
                <c:pt idx="8981">
                  <c:v>1.88602</c:v>
                </c:pt>
                <c:pt idx="8982">
                  <c:v>1.8862299999999996</c:v>
                </c:pt>
                <c:pt idx="8983">
                  <c:v>1.8864399999999997</c:v>
                </c:pt>
                <c:pt idx="8984">
                  <c:v>1.8866499999999997</c:v>
                </c:pt>
                <c:pt idx="8985">
                  <c:v>1.88686</c:v>
                </c:pt>
                <c:pt idx="8986">
                  <c:v>1.8870699999999996</c:v>
                </c:pt>
                <c:pt idx="8987">
                  <c:v>1.8872799999999996</c:v>
                </c:pt>
                <c:pt idx="8988">
                  <c:v>1.8874899999999997</c:v>
                </c:pt>
                <c:pt idx="8989">
                  <c:v>1.8876999999999939</c:v>
                </c:pt>
                <c:pt idx="8990">
                  <c:v>1.8879099999999998</c:v>
                </c:pt>
                <c:pt idx="8991">
                  <c:v>1.88812</c:v>
                </c:pt>
                <c:pt idx="8992">
                  <c:v>1.8883299999999996</c:v>
                </c:pt>
                <c:pt idx="8993">
                  <c:v>1.8885399999999997</c:v>
                </c:pt>
                <c:pt idx="8994">
                  <c:v>1.8887499999999997</c:v>
                </c:pt>
                <c:pt idx="8995">
                  <c:v>1.88896</c:v>
                </c:pt>
                <c:pt idx="8996">
                  <c:v>1.8891699999999996</c:v>
                </c:pt>
                <c:pt idx="8997">
                  <c:v>1.8893799999999996</c:v>
                </c:pt>
                <c:pt idx="8998">
                  <c:v>1.8895899999999997</c:v>
                </c:pt>
                <c:pt idx="8999">
                  <c:v>1.8897999999999935</c:v>
                </c:pt>
                <c:pt idx="9000">
                  <c:v>1.8900099999999997</c:v>
                </c:pt>
                <c:pt idx="9001">
                  <c:v>1.89022</c:v>
                </c:pt>
                <c:pt idx="9002">
                  <c:v>1.8904299999999996</c:v>
                </c:pt>
                <c:pt idx="9003">
                  <c:v>1.8906399999999997</c:v>
                </c:pt>
                <c:pt idx="9004">
                  <c:v>1.8908499999999997</c:v>
                </c:pt>
                <c:pt idx="9005">
                  <c:v>1.8910599999999997</c:v>
                </c:pt>
                <c:pt idx="9006">
                  <c:v>1.8912699999999996</c:v>
                </c:pt>
                <c:pt idx="9007">
                  <c:v>1.8914799999999996</c:v>
                </c:pt>
                <c:pt idx="9008">
                  <c:v>1.8916899999999996</c:v>
                </c:pt>
                <c:pt idx="9009">
                  <c:v>1.8918999999999933</c:v>
                </c:pt>
                <c:pt idx="9010">
                  <c:v>1.8921099999999997</c:v>
                </c:pt>
                <c:pt idx="9011">
                  <c:v>1.89232</c:v>
                </c:pt>
                <c:pt idx="9012">
                  <c:v>1.8925299999999996</c:v>
                </c:pt>
                <c:pt idx="9013">
                  <c:v>1.8927399999999996</c:v>
                </c:pt>
                <c:pt idx="9014">
                  <c:v>1.8929499999999997</c:v>
                </c:pt>
                <c:pt idx="9015">
                  <c:v>1.8931599999999997</c:v>
                </c:pt>
                <c:pt idx="9016">
                  <c:v>1.8933699999999996</c:v>
                </c:pt>
                <c:pt idx="9017">
                  <c:v>1.8935799999999996</c:v>
                </c:pt>
                <c:pt idx="9018">
                  <c:v>1.8937899999999996</c:v>
                </c:pt>
                <c:pt idx="9019">
                  <c:v>1.8939999999999932</c:v>
                </c:pt>
                <c:pt idx="9020">
                  <c:v>1.8942099999999997</c:v>
                </c:pt>
                <c:pt idx="9021">
                  <c:v>1.8944199999999995</c:v>
                </c:pt>
                <c:pt idx="9022">
                  <c:v>1.8946299999999996</c:v>
                </c:pt>
                <c:pt idx="9023">
                  <c:v>1.8948399999999996</c:v>
                </c:pt>
                <c:pt idx="9024">
                  <c:v>1.8950499999999997</c:v>
                </c:pt>
                <c:pt idx="9025">
                  <c:v>1.8952599999999997</c:v>
                </c:pt>
                <c:pt idx="9026">
                  <c:v>1.8954699999999978</c:v>
                </c:pt>
                <c:pt idx="9027">
                  <c:v>1.8956799999999996</c:v>
                </c:pt>
                <c:pt idx="9028">
                  <c:v>1.8958899999999996</c:v>
                </c:pt>
                <c:pt idx="9029">
                  <c:v>1.8960999999999997</c:v>
                </c:pt>
                <c:pt idx="9030">
                  <c:v>1.8963099999999997</c:v>
                </c:pt>
                <c:pt idx="9031">
                  <c:v>1.89652</c:v>
                </c:pt>
                <c:pt idx="9032">
                  <c:v>1.8967299999999996</c:v>
                </c:pt>
                <c:pt idx="9033">
                  <c:v>1.8969399999999996</c:v>
                </c:pt>
                <c:pt idx="9034">
                  <c:v>1.8971499999999997</c:v>
                </c:pt>
                <c:pt idx="9035">
                  <c:v>1.8973599999999997</c:v>
                </c:pt>
                <c:pt idx="9036">
                  <c:v>1.8975699999999998</c:v>
                </c:pt>
                <c:pt idx="9037">
                  <c:v>1.8977799999999996</c:v>
                </c:pt>
                <c:pt idx="9038">
                  <c:v>1.8979899999999996</c:v>
                </c:pt>
                <c:pt idx="9039">
                  <c:v>1.8981999999999997</c:v>
                </c:pt>
                <c:pt idx="9040">
                  <c:v>1.8984099999999997</c:v>
                </c:pt>
                <c:pt idx="9041">
                  <c:v>1.89862</c:v>
                </c:pt>
                <c:pt idx="9042">
                  <c:v>1.8988299999999996</c:v>
                </c:pt>
                <c:pt idx="9043">
                  <c:v>1.8990399999999996</c:v>
                </c:pt>
                <c:pt idx="9044">
                  <c:v>1.8992499999999997</c:v>
                </c:pt>
                <c:pt idx="9045">
                  <c:v>1.8994599999999997</c:v>
                </c:pt>
                <c:pt idx="9046">
                  <c:v>1.8996699999999958</c:v>
                </c:pt>
                <c:pt idx="9047">
                  <c:v>1.8998799999999996</c:v>
                </c:pt>
                <c:pt idx="9048">
                  <c:v>1.9000900000000001</c:v>
                </c:pt>
                <c:pt idx="9049">
                  <c:v>1.9002999999999992</c:v>
                </c:pt>
                <c:pt idx="9050">
                  <c:v>1.9005099999999993</c:v>
                </c:pt>
                <c:pt idx="9051">
                  <c:v>1.9007199999999993</c:v>
                </c:pt>
                <c:pt idx="9052">
                  <c:v>1.9009299999999976</c:v>
                </c:pt>
                <c:pt idx="9053">
                  <c:v>1.9011399999999992</c:v>
                </c:pt>
                <c:pt idx="9054">
                  <c:v>1.9013499999999992</c:v>
                </c:pt>
                <c:pt idx="9055">
                  <c:v>1.9015599999999993</c:v>
                </c:pt>
                <c:pt idx="9056">
                  <c:v>1.9017699999999935</c:v>
                </c:pt>
                <c:pt idx="9057">
                  <c:v>1.9019799999999976</c:v>
                </c:pt>
                <c:pt idx="9058">
                  <c:v>1.90219</c:v>
                </c:pt>
                <c:pt idx="9059">
                  <c:v>1.9023999999999992</c:v>
                </c:pt>
                <c:pt idx="9060">
                  <c:v>1.9026099999999992</c:v>
                </c:pt>
                <c:pt idx="9061">
                  <c:v>1.9028199999999993</c:v>
                </c:pt>
                <c:pt idx="9062">
                  <c:v>1.9030299999999976</c:v>
                </c:pt>
                <c:pt idx="9063">
                  <c:v>1.9032399999999992</c:v>
                </c:pt>
                <c:pt idx="9064">
                  <c:v>1.9034499999999992</c:v>
                </c:pt>
                <c:pt idx="9065">
                  <c:v>1.9036599999999992</c:v>
                </c:pt>
                <c:pt idx="9066">
                  <c:v>1.9038699999999935</c:v>
                </c:pt>
                <c:pt idx="9067">
                  <c:v>1.9040800000000053</c:v>
                </c:pt>
                <c:pt idx="9068">
                  <c:v>1.90429</c:v>
                </c:pt>
                <c:pt idx="9069">
                  <c:v>1.9044999999999992</c:v>
                </c:pt>
                <c:pt idx="9070">
                  <c:v>1.9047099999999992</c:v>
                </c:pt>
                <c:pt idx="9071">
                  <c:v>1.9049199999999993</c:v>
                </c:pt>
                <c:pt idx="9072">
                  <c:v>1.9051299999999958</c:v>
                </c:pt>
                <c:pt idx="9073">
                  <c:v>1.9053399999999978</c:v>
                </c:pt>
                <c:pt idx="9074">
                  <c:v>1.9055499999999992</c:v>
                </c:pt>
                <c:pt idx="9075">
                  <c:v>1.9057599999999992</c:v>
                </c:pt>
                <c:pt idx="9076">
                  <c:v>1.9059699999999935</c:v>
                </c:pt>
                <c:pt idx="9077">
                  <c:v>1.9061799999999991</c:v>
                </c:pt>
                <c:pt idx="9078">
                  <c:v>1.90639</c:v>
                </c:pt>
                <c:pt idx="9079">
                  <c:v>1.9065999999999992</c:v>
                </c:pt>
                <c:pt idx="9080">
                  <c:v>1.9068099999999992</c:v>
                </c:pt>
                <c:pt idx="9081">
                  <c:v>1.9070199999999993</c:v>
                </c:pt>
                <c:pt idx="9082">
                  <c:v>1.9072299999999958</c:v>
                </c:pt>
                <c:pt idx="9083">
                  <c:v>1.9074399999999978</c:v>
                </c:pt>
                <c:pt idx="9084">
                  <c:v>1.9076499999999992</c:v>
                </c:pt>
                <c:pt idx="9085">
                  <c:v>1.9078599999999992</c:v>
                </c:pt>
                <c:pt idx="9086">
                  <c:v>1.9080699999999993</c:v>
                </c:pt>
                <c:pt idx="9087">
                  <c:v>1.9082800000000055</c:v>
                </c:pt>
                <c:pt idx="9088">
                  <c:v>1.90849</c:v>
                </c:pt>
                <c:pt idx="9089">
                  <c:v>1.9086999999999992</c:v>
                </c:pt>
                <c:pt idx="9090">
                  <c:v>1.9089099999999992</c:v>
                </c:pt>
                <c:pt idx="9091">
                  <c:v>1.9091199999999993</c:v>
                </c:pt>
                <c:pt idx="9092">
                  <c:v>1.9093299999999958</c:v>
                </c:pt>
                <c:pt idx="9093">
                  <c:v>1.9095399999999976</c:v>
                </c:pt>
                <c:pt idx="9094">
                  <c:v>1.9097499999999992</c:v>
                </c:pt>
                <c:pt idx="9095">
                  <c:v>1.9099599999999992</c:v>
                </c:pt>
                <c:pt idx="9096">
                  <c:v>1.9101699999999993</c:v>
                </c:pt>
                <c:pt idx="9097">
                  <c:v>1.9103799999999993</c:v>
                </c:pt>
                <c:pt idx="9098">
                  <c:v>1.91059</c:v>
                </c:pt>
                <c:pt idx="9099">
                  <c:v>1.9107999999999992</c:v>
                </c:pt>
                <c:pt idx="9100">
                  <c:v>1.9110099999999992</c:v>
                </c:pt>
                <c:pt idx="9101">
                  <c:v>1.9112199999999993</c:v>
                </c:pt>
                <c:pt idx="9102">
                  <c:v>1.9114299999999935</c:v>
                </c:pt>
                <c:pt idx="9103">
                  <c:v>1.9116399999999976</c:v>
                </c:pt>
                <c:pt idx="9104">
                  <c:v>1.9118499999999992</c:v>
                </c:pt>
                <c:pt idx="9105">
                  <c:v>1.9120600000000001</c:v>
                </c:pt>
                <c:pt idx="9106">
                  <c:v>1.9122699999999992</c:v>
                </c:pt>
                <c:pt idx="9107">
                  <c:v>1.9124799999999993</c:v>
                </c:pt>
                <c:pt idx="9108">
                  <c:v>1.91269</c:v>
                </c:pt>
                <c:pt idx="9109">
                  <c:v>1.9128999999999992</c:v>
                </c:pt>
                <c:pt idx="9110">
                  <c:v>1.9131099999999992</c:v>
                </c:pt>
                <c:pt idx="9111">
                  <c:v>1.9133199999999992</c:v>
                </c:pt>
                <c:pt idx="9112">
                  <c:v>1.9135299999999935</c:v>
                </c:pt>
                <c:pt idx="9113">
                  <c:v>1.9137399999999976</c:v>
                </c:pt>
                <c:pt idx="9114">
                  <c:v>1.9139499999999992</c:v>
                </c:pt>
                <c:pt idx="9115">
                  <c:v>1.9141600000000001</c:v>
                </c:pt>
                <c:pt idx="9116">
                  <c:v>1.9143699999999992</c:v>
                </c:pt>
                <c:pt idx="9117">
                  <c:v>1.9145799999999993</c:v>
                </c:pt>
                <c:pt idx="9118">
                  <c:v>1.9147899999999991</c:v>
                </c:pt>
                <c:pt idx="9119">
                  <c:v>1.9149999999999978</c:v>
                </c:pt>
                <c:pt idx="9120">
                  <c:v>1.9152099999999992</c:v>
                </c:pt>
                <c:pt idx="9121">
                  <c:v>1.9154199999999992</c:v>
                </c:pt>
                <c:pt idx="9122">
                  <c:v>1.9156299999999935</c:v>
                </c:pt>
                <c:pt idx="9123">
                  <c:v>1.9158399999999958</c:v>
                </c:pt>
                <c:pt idx="9124">
                  <c:v>1.9160500000000062</c:v>
                </c:pt>
                <c:pt idx="9125">
                  <c:v>1.9162600000000001</c:v>
                </c:pt>
                <c:pt idx="9126">
                  <c:v>1.9164699999999992</c:v>
                </c:pt>
                <c:pt idx="9127">
                  <c:v>1.9166799999999993</c:v>
                </c:pt>
                <c:pt idx="9128">
                  <c:v>1.91689</c:v>
                </c:pt>
                <c:pt idx="9129">
                  <c:v>1.9170999999999978</c:v>
                </c:pt>
                <c:pt idx="9130">
                  <c:v>1.9173099999999992</c:v>
                </c:pt>
                <c:pt idx="9131">
                  <c:v>1.9175199999999992</c:v>
                </c:pt>
                <c:pt idx="9132">
                  <c:v>1.9177299999999935</c:v>
                </c:pt>
                <c:pt idx="9133">
                  <c:v>1.9179399999999958</c:v>
                </c:pt>
                <c:pt idx="9134">
                  <c:v>1.9181500000000062</c:v>
                </c:pt>
                <c:pt idx="9135">
                  <c:v>1.9183600000000001</c:v>
                </c:pt>
                <c:pt idx="9136">
                  <c:v>1.9185699999999992</c:v>
                </c:pt>
                <c:pt idx="9137">
                  <c:v>1.9187799999999993</c:v>
                </c:pt>
                <c:pt idx="9138">
                  <c:v>1.91899</c:v>
                </c:pt>
                <c:pt idx="9139">
                  <c:v>1.9191999999999978</c:v>
                </c:pt>
                <c:pt idx="9140">
                  <c:v>1.9194099999999992</c:v>
                </c:pt>
                <c:pt idx="9141">
                  <c:v>1.9196199999999992</c:v>
                </c:pt>
                <c:pt idx="9142">
                  <c:v>1.9198299999999933</c:v>
                </c:pt>
                <c:pt idx="9143">
                  <c:v>1.9200399999999993</c:v>
                </c:pt>
                <c:pt idx="9144">
                  <c:v>1.9202500000000053</c:v>
                </c:pt>
                <c:pt idx="9145">
                  <c:v>1.9204600000000001</c:v>
                </c:pt>
                <c:pt idx="9146">
                  <c:v>1.9206699999999992</c:v>
                </c:pt>
                <c:pt idx="9147">
                  <c:v>1.9208799999999993</c:v>
                </c:pt>
                <c:pt idx="9148">
                  <c:v>1.9210899999999993</c:v>
                </c:pt>
                <c:pt idx="9149">
                  <c:v>1.9212999999999976</c:v>
                </c:pt>
                <c:pt idx="9150">
                  <c:v>1.9215099999999992</c:v>
                </c:pt>
                <c:pt idx="9151">
                  <c:v>1.9217199999999992</c:v>
                </c:pt>
                <c:pt idx="9152">
                  <c:v>1.9219299999999928</c:v>
                </c:pt>
                <c:pt idx="9153">
                  <c:v>1.9221399999999993</c:v>
                </c:pt>
                <c:pt idx="9154">
                  <c:v>1.9223500000000053</c:v>
                </c:pt>
                <c:pt idx="9155">
                  <c:v>1.92256</c:v>
                </c:pt>
                <c:pt idx="9156">
                  <c:v>1.9227699999999992</c:v>
                </c:pt>
                <c:pt idx="9157">
                  <c:v>1.9229799999999992</c:v>
                </c:pt>
                <c:pt idx="9158">
                  <c:v>1.9231899999999993</c:v>
                </c:pt>
                <c:pt idx="9159">
                  <c:v>1.9233999999999976</c:v>
                </c:pt>
                <c:pt idx="9160">
                  <c:v>1.9236099999999992</c:v>
                </c:pt>
                <c:pt idx="9161">
                  <c:v>1.9238199999999992</c:v>
                </c:pt>
                <c:pt idx="9162">
                  <c:v>1.9240299999999992</c:v>
                </c:pt>
                <c:pt idx="9163">
                  <c:v>1.9242399999999993</c:v>
                </c:pt>
                <c:pt idx="9164">
                  <c:v>1.9244499999999991</c:v>
                </c:pt>
                <c:pt idx="9165">
                  <c:v>1.92466</c:v>
                </c:pt>
                <c:pt idx="9166">
                  <c:v>1.9248699999999992</c:v>
                </c:pt>
                <c:pt idx="9167">
                  <c:v>1.9250799999999992</c:v>
                </c:pt>
                <c:pt idx="9168">
                  <c:v>1.9252899999999993</c:v>
                </c:pt>
                <c:pt idx="9169">
                  <c:v>1.9254999999999958</c:v>
                </c:pt>
                <c:pt idx="9170">
                  <c:v>1.9257099999999978</c:v>
                </c:pt>
                <c:pt idx="9171">
                  <c:v>1.9259199999999992</c:v>
                </c:pt>
                <c:pt idx="9172">
                  <c:v>1.9261299999999992</c:v>
                </c:pt>
                <c:pt idx="9173">
                  <c:v>1.9263399999999993</c:v>
                </c:pt>
                <c:pt idx="9174">
                  <c:v>1.9265499999999991</c:v>
                </c:pt>
                <c:pt idx="9175">
                  <c:v>1.92676</c:v>
                </c:pt>
                <c:pt idx="9176">
                  <c:v>1.9269699999999992</c:v>
                </c:pt>
                <c:pt idx="9177">
                  <c:v>1.9271799999999992</c:v>
                </c:pt>
                <c:pt idx="9178">
                  <c:v>1.9273899999999993</c:v>
                </c:pt>
                <c:pt idx="9179">
                  <c:v>1.9275999999999958</c:v>
                </c:pt>
                <c:pt idx="9180">
                  <c:v>1.9278099999999978</c:v>
                </c:pt>
                <c:pt idx="9181">
                  <c:v>1.9280200000000001</c:v>
                </c:pt>
                <c:pt idx="9182">
                  <c:v>1.9282299999999992</c:v>
                </c:pt>
                <c:pt idx="9183">
                  <c:v>1.9284399999999993</c:v>
                </c:pt>
                <c:pt idx="9184">
                  <c:v>1.9286500000000055</c:v>
                </c:pt>
                <c:pt idx="9185">
                  <c:v>1.92886</c:v>
                </c:pt>
                <c:pt idx="9186">
                  <c:v>1.9290699999999992</c:v>
                </c:pt>
                <c:pt idx="9187">
                  <c:v>1.9292799999999992</c:v>
                </c:pt>
                <c:pt idx="9188">
                  <c:v>1.9294899999999993</c:v>
                </c:pt>
                <c:pt idx="9189">
                  <c:v>1.9296999999999958</c:v>
                </c:pt>
                <c:pt idx="9190">
                  <c:v>1.9299099999999976</c:v>
                </c:pt>
                <c:pt idx="9191">
                  <c:v>1.9301200000000001</c:v>
                </c:pt>
                <c:pt idx="9192">
                  <c:v>1.9303299999999992</c:v>
                </c:pt>
                <c:pt idx="9193">
                  <c:v>1.9305399999999993</c:v>
                </c:pt>
                <c:pt idx="9194">
                  <c:v>1.9307499999999993</c:v>
                </c:pt>
                <c:pt idx="9195">
                  <c:v>1.93096</c:v>
                </c:pt>
                <c:pt idx="9196">
                  <c:v>1.9311699999999992</c:v>
                </c:pt>
                <c:pt idx="9197">
                  <c:v>1.9313799999999992</c:v>
                </c:pt>
                <c:pt idx="9198">
                  <c:v>1.9315899999999993</c:v>
                </c:pt>
                <c:pt idx="9199">
                  <c:v>1.9317999999999935</c:v>
                </c:pt>
                <c:pt idx="9200">
                  <c:v>1.9320100000000053</c:v>
                </c:pt>
                <c:pt idx="9201">
                  <c:v>1.93222</c:v>
                </c:pt>
                <c:pt idx="9202">
                  <c:v>1.9324299999999992</c:v>
                </c:pt>
                <c:pt idx="9203">
                  <c:v>1.9326399999999992</c:v>
                </c:pt>
                <c:pt idx="9204">
                  <c:v>1.9328499999999993</c:v>
                </c:pt>
                <c:pt idx="9205">
                  <c:v>1.93306</c:v>
                </c:pt>
                <c:pt idx="9206">
                  <c:v>1.9332699999999992</c:v>
                </c:pt>
                <c:pt idx="9207">
                  <c:v>1.9334799999999992</c:v>
                </c:pt>
                <c:pt idx="9208">
                  <c:v>1.9336899999999992</c:v>
                </c:pt>
                <c:pt idx="9209">
                  <c:v>1.9338999999999935</c:v>
                </c:pt>
                <c:pt idx="9210">
                  <c:v>1.9341100000000053</c:v>
                </c:pt>
                <c:pt idx="9211">
                  <c:v>1.93432</c:v>
                </c:pt>
                <c:pt idx="9212">
                  <c:v>1.9345299999999992</c:v>
                </c:pt>
                <c:pt idx="9213">
                  <c:v>1.9347399999999992</c:v>
                </c:pt>
                <c:pt idx="9214">
                  <c:v>1.9349499999999993</c:v>
                </c:pt>
                <c:pt idx="9215">
                  <c:v>1.9351599999999991</c:v>
                </c:pt>
                <c:pt idx="9216">
                  <c:v>1.9353699999999978</c:v>
                </c:pt>
                <c:pt idx="9217">
                  <c:v>1.9355799999999992</c:v>
                </c:pt>
                <c:pt idx="9218">
                  <c:v>1.9357899999999992</c:v>
                </c:pt>
                <c:pt idx="9219">
                  <c:v>1.9359999999999935</c:v>
                </c:pt>
                <c:pt idx="9220">
                  <c:v>1.9362099999999991</c:v>
                </c:pt>
                <c:pt idx="9221">
                  <c:v>1.93642</c:v>
                </c:pt>
                <c:pt idx="9222">
                  <c:v>1.9366299999999992</c:v>
                </c:pt>
                <c:pt idx="9223">
                  <c:v>1.9368399999999992</c:v>
                </c:pt>
                <c:pt idx="9224">
                  <c:v>1.9370499999999993</c:v>
                </c:pt>
                <c:pt idx="9225">
                  <c:v>1.9372599999999991</c:v>
                </c:pt>
                <c:pt idx="9226">
                  <c:v>1.9374699999999978</c:v>
                </c:pt>
                <c:pt idx="9227">
                  <c:v>1.9376799999999992</c:v>
                </c:pt>
                <c:pt idx="9228">
                  <c:v>1.9378899999999992</c:v>
                </c:pt>
                <c:pt idx="9229">
                  <c:v>1.9380999999999993</c:v>
                </c:pt>
                <c:pt idx="9230">
                  <c:v>1.9383100000000055</c:v>
                </c:pt>
                <c:pt idx="9231">
                  <c:v>1.93852</c:v>
                </c:pt>
                <c:pt idx="9232">
                  <c:v>1.9387299999999992</c:v>
                </c:pt>
                <c:pt idx="9233">
                  <c:v>1.9389399999999992</c:v>
                </c:pt>
                <c:pt idx="9234">
                  <c:v>1.9391499999999993</c:v>
                </c:pt>
                <c:pt idx="9235">
                  <c:v>1.93936</c:v>
                </c:pt>
                <c:pt idx="9236">
                  <c:v>1.9395699999999978</c:v>
                </c:pt>
                <c:pt idx="9237">
                  <c:v>1.9397799999999992</c:v>
                </c:pt>
                <c:pt idx="9238">
                  <c:v>1.9399899999999992</c:v>
                </c:pt>
                <c:pt idx="9239">
                  <c:v>1.9401999999999993</c:v>
                </c:pt>
                <c:pt idx="9240">
                  <c:v>1.9404099999999993</c:v>
                </c:pt>
                <c:pt idx="9241">
                  <c:v>1.94062</c:v>
                </c:pt>
                <c:pt idx="9242">
                  <c:v>1.9408299999999992</c:v>
                </c:pt>
                <c:pt idx="9243">
                  <c:v>1.9410399999999992</c:v>
                </c:pt>
                <c:pt idx="9244">
                  <c:v>1.9412499999999993</c:v>
                </c:pt>
                <c:pt idx="9245">
                  <c:v>1.9414599999999993</c:v>
                </c:pt>
                <c:pt idx="9246">
                  <c:v>1.9416699999999976</c:v>
                </c:pt>
                <c:pt idx="9247">
                  <c:v>1.9418799999999992</c:v>
                </c:pt>
                <c:pt idx="9248">
                  <c:v>1.9420900000000001</c:v>
                </c:pt>
                <c:pt idx="9249">
                  <c:v>1.9422999999999992</c:v>
                </c:pt>
                <c:pt idx="9250">
                  <c:v>1.9425099999999993</c:v>
                </c:pt>
                <c:pt idx="9251">
                  <c:v>1.94272</c:v>
                </c:pt>
                <c:pt idx="9252">
                  <c:v>1.9429299999999992</c:v>
                </c:pt>
                <c:pt idx="9253">
                  <c:v>1.9431399999999992</c:v>
                </c:pt>
                <c:pt idx="9254">
                  <c:v>1.9433499999999992</c:v>
                </c:pt>
                <c:pt idx="9255">
                  <c:v>1.9435599999999993</c:v>
                </c:pt>
                <c:pt idx="9256">
                  <c:v>1.9437699999999976</c:v>
                </c:pt>
                <c:pt idx="9257">
                  <c:v>1.9439799999999992</c:v>
                </c:pt>
                <c:pt idx="9258">
                  <c:v>1.9441900000000001</c:v>
                </c:pt>
                <c:pt idx="9259">
                  <c:v>1.9443999999999992</c:v>
                </c:pt>
                <c:pt idx="9260">
                  <c:v>1.9446099999999993</c:v>
                </c:pt>
                <c:pt idx="9261">
                  <c:v>1.9448199999999991</c:v>
                </c:pt>
                <c:pt idx="9262">
                  <c:v>1.9450299999999978</c:v>
                </c:pt>
                <c:pt idx="9263">
                  <c:v>1.9452399999999992</c:v>
                </c:pt>
                <c:pt idx="9264">
                  <c:v>1.9454499999999992</c:v>
                </c:pt>
                <c:pt idx="9265">
                  <c:v>1.9456599999999993</c:v>
                </c:pt>
                <c:pt idx="9266">
                  <c:v>1.9458699999999958</c:v>
                </c:pt>
                <c:pt idx="9267">
                  <c:v>1.9460800000000062</c:v>
                </c:pt>
                <c:pt idx="9268">
                  <c:v>1.9462900000000001</c:v>
                </c:pt>
                <c:pt idx="9269">
                  <c:v>1.9464999999999992</c:v>
                </c:pt>
                <c:pt idx="9270">
                  <c:v>1.9467099999999993</c:v>
                </c:pt>
                <c:pt idx="9271">
                  <c:v>1.9469199999999991</c:v>
                </c:pt>
                <c:pt idx="9272">
                  <c:v>1.9471299999999978</c:v>
                </c:pt>
                <c:pt idx="9273">
                  <c:v>1.9473399999999992</c:v>
                </c:pt>
                <c:pt idx="9274">
                  <c:v>1.9475499999999992</c:v>
                </c:pt>
                <c:pt idx="9275">
                  <c:v>1.9477599999999993</c:v>
                </c:pt>
                <c:pt idx="9276">
                  <c:v>1.9479699999999958</c:v>
                </c:pt>
                <c:pt idx="9277">
                  <c:v>1.9481800000000062</c:v>
                </c:pt>
                <c:pt idx="9278">
                  <c:v>1.9483900000000001</c:v>
                </c:pt>
                <c:pt idx="9279">
                  <c:v>1.9485999999999992</c:v>
                </c:pt>
                <c:pt idx="9280">
                  <c:v>1.9488099999999993</c:v>
                </c:pt>
                <c:pt idx="9281">
                  <c:v>1.94902</c:v>
                </c:pt>
                <c:pt idx="9282">
                  <c:v>1.9492299999999978</c:v>
                </c:pt>
                <c:pt idx="9283">
                  <c:v>1.9494399999999992</c:v>
                </c:pt>
                <c:pt idx="9284">
                  <c:v>1.9496499999999992</c:v>
                </c:pt>
                <c:pt idx="9285">
                  <c:v>1.9498599999999993</c:v>
                </c:pt>
                <c:pt idx="9286">
                  <c:v>1.9500699999999993</c:v>
                </c:pt>
                <c:pt idx="9287">
                  <c:v>1.9502800000000053</c:v>
                </c:pt>
                <c:pt idx="9288">
                  <c:v>1.9504900000000001</c:v>
                </c:pt>
                <c:pt idx="9289">
                  <c:v>1.9506999999999992</c:v>
                </c:pt>
                <c:pt idx="9290">
                  <c:v>1.9509099999999993</c:v>
                </c:pt>
                <c:pt idx="9291">
                  <c:v>1.9511199999999993</c:v>
                </c:pt>
                <c:pt idx="9292">
                  <c:v>1.9513299999999976</c:v>
                </c:pt>
                <c:pt idx="9293">
                  <c:v>1.9515399999999992</c:v>
                </c:pt>
                <c:pt idx="9294">
                  <c:v>1.9517499999999992</c:v>
                </c:pt>
                <c:pt idx="9295">
                  <c:v>1.9519599999999993</c:v>
                </c:pt>
                <c:pt idx="9296">
                  <c:v>1.9521699999999993</c:v>
                </c:pt>
                <c:pt idx="9297">
                  <c:v>1.9523800000000053</c:v>
                </c:pt>
                <c:pt idx="9298">
                  <c:v>1.95259</c:v>
                </c:pt>
                <c:pt idx="9299">
                  <c:v>1.9527999999999992</c:v>
                </c:pt>
                <c:pt idx="9300">
                  <c:v>1.9530099999999992</c:v>
                </c:pt>
                <c:pt idx="9301">
                  <c:v>1.9532199999999993</c:v>
                </c:pt>
                <c:pt idx="9302">
                  <c:v>1.9534299999999976</c:v>
                </c:pt>
                <c:pt idx="9303">
                  <c:v>1.9536399999999992</c:v>
                </c:pt>
                <c:pt idx="9304">
                  <c:v>1.9538499999999992</c:v>
                </c:pt>
                <c:pt idx="9305">
                  <c:v>1.9540600000000001</c:v>
                </c:pt>
                <c:pt idx="9306">
                  <c:v>1.9542699999999993</c:v>
                </c:pt>
                <c:pt idx="9307">
                  <c:v>1.9544800000000053</c:v>
                </c:pt>
                <c:pt idx="9308">
                  <c:v>1.95469</c:v>
                </c:pt>
                <c:pt idx="9309">
                  <c:v>1.9548999999999992</c:v>
                </c:pt>
                <c:pt idx="9310">
                  <c:v>1.9551099999999992</c:v>
                </c:pt>
                <c:pt idx="9311">
                  <c:v>1.9553199999999993</c:v>
                </c:pt>
                <c:pt idx="9312">
                  <c:v>1.9555299999999958</c:v>
                </c:pt>
                <c:pt idx="9313">
                  <c:v>1.9557399999999978</c:v>
                </c:pt>
                <c:pt idx="9314">
                  <c:v>1.9559499999999992</c:v>
                </c:pt>
                <c:pt idx="9315">
                  <c:v>1.9561600000000001</c:v>
                </c:pt>
                <c:pt idx="9316">
                  <c:v>1.9563699999999993</c:v>
                </c:pt>
                <c:pt idx="9317">
                  <c:v>1.9565799999999991</c:v>
                </c:pt>
                <c:pt idx="9318">
                  <c:v>1.95679</c:v>
                </c:pt>
                <c:pt idx="9319">
                  <c:v>1.9569999999999992</c:v>
                </c:pt>
                <c:pt idx="9320">
                  <c:v>1.9572099999999992</c:v>
                </c:pt>
                <c:pt idx="9321">
                  <c:v>1.9574199999999993</c:v>
                </c:pt>
                <c:pt idx="9322">
                  <c:v>1.9576299999999958</c:v>
                </c:pt>
                <c:pt idx="9323">
                  <c:v>1.9578399999999978</c:v>
                </c:pt>
                <c:pt idx="9324">
                  <c:v>1.958050000000007</c:v>
                </c:pt>
                <c:pt idx="9325">
                  <c:v>1.9582600000000001</c:v>
                </c:pt>
                <c:pt idx="9326">
                  <c:v>1.9584699999999993</c:v>
                </c:pt>
                <c:pt idx="9327">
                  <c:v>1.9586799999999991</c:v>
                </c:pt>
                <c:pt idx="9328">
                  <c:v>1.95889</c:v>
                </c:pt>
                <c:pt idx="9329">
                  <c:v>1.9590999999999992</c:v>
                </c:pt>
                <c:pt idx="9330">
                  <c:v>1.9593099999999992</c:v>
                </c:pt>
                <c:pt idx="9331">
                  <c:v>1.9595199999999993</c:v>
                </c:pt>
                <c:pt idx="9332">
                  <c:v>1.9597299999999958</c:v>
                </c:pt>
                <c:pt idx="9333">
                  <c:v>1.9599399999999976</c:v>
                </c:pt>
                <c:pt idx="9334">
                  <c:v>1.9601500000000063</c:v>
                </c:pt>
                <c:pt idx="9335">
                  <c:v>1.9603600000000001</c:v>
                </c:pt>
                <c:pt idx="9336">
                  <c:v>1.9605699999999993</c:v>
                </c:pt>
                <c:pt idx="9337">
                  <c:v>1.9607799999999993</c:v>
                </c:pt>
                <c:pt idx="9338">
                  <c:v>1.96099</c:v>
                </c:pt>
                <c:pt idx="9339">
                  <c:v>1.9611999999999992</c:v>
                </c:pt>
                <c:pt idx="9340">
                  <c:v>1.9614099999999992</c:v>
                </c:pt>
                <c:pt idx="9341">
                  <c:v>1.9616199999999993</c:v>
                </c:pt>
                <c:pt idx="9342">
                  <c:v>1.9618299999999935</c:v>
                </c:pt>
                <c:pt idx="9343">
                  <c:v>1.9620400000000053</c:v>
                </c:pt>
                <c:pt idx="9344">
                  <c:v>1.9622500000000063</c:v>
                </c:pt>
                <c:pt idx="9345">
                  <c:v>1.9624600000000001</c:v>
                </c:pt>
                <c:pt idx="9346">
                  <c:v>1.9626699999999992</c:v>
                </c:pt>
                <c:pt idx="9347">
                  <c:v>1.9628799999999993</c:v>
                </c:pt>
                <c:pt idx="9348">
                  <c:v>1.96309</c:v>
                </c:pt>
                <c:pt idx="9349">
                  <c:v>1.9632999999999992</c:v>
                </c:pt>
                <c:pt idx="9350">
                  <c:v>1.9635099999999992</c:v>
                </c:pt>
                <c:pt idx="9351">
                  <c:v>1.9637199999999992</c:v>
                </c:pt>
                <c:pt idx="9352">
                  <c:v>1.9639299999999935</c:v>
                </c:pt>
                <c:pt idx="9353">
                  <c:v>1.9641400000000053</c:v>
                </c:pt>
                <c:pt idx="9354">
                  <c:v>1.9643500000000063</c:v>
                </c:pt>
                <c:pt idx="9355">
                  <c:v>1.9645600000000001</c:v>
                </c:pt>
                <c:pt idx="9356">
                  <c:v>1.9647699999999992</c:v>
                </c:pt>
                <c:pt idx="9357">
                  <c:v>1.9649799999999993</c:v>
                </c:pt>
                <c:pt idx="9358">
                  <c:v>1.9651899999999991</c:v>
                </c:pt>
                <c:pt idx="9359">
                  <c:v>1.9653999999999978</c:v>
                </c:pt>
                <c:pt idx="9360">
                  <c:v>1.9656099999999992</c:v>
                </c:pt>
                <c:pt idx="9361">
                  <c:v>1.9658199999999992</c:v>
                </c:pt>
                <c:pt idx="9362">
                  <c:v>1.9660299999999993</c:v>
                </c:pt>
                <c:pt idx="9363">
                  <c:v>1.9662399999999991</c:v>
                </c:pt>
                <c:pt idx="9364">
                  <c:v>1.9664500000000062</c:v>
                </c:pt>
                <c:pt idx="9365">
                  <c:v>1.9666600000000001</c:v>
                </c:pt>
                <c:pt idx="9366">
                  <c:v>1.9668699999999992</c:v>
                </c:pt>
                <c:pt idx="9367">
                  <c:v>1.9670799999999993</c:v>
                </c:pt>
                <c:pt idx="9368">
                  <c:v>1.9672899999999991</c:v>
                </c:pt>
                <c:pt idx="9369">
                  <c:v>1.9674999999999978</c:v>
                </c:pt>
                <c:pt idx="9370">
                  <c:v>1.9677099999999992</c:v>
                </c:pt>
                <c:pt idx="9371">
                  <c:v>1.9679199999999992</c:v>
                </c:pt>
                <c:pt idx="9372">
                  <c:v>1.9681299999999993</c:v>
                </c:pt>
                <c:pt idx="9373">
                  <c:v>1.9683399999999991</c:v>
                </c:pt>
                <c:pt idx="9374">
                  <c:v>1.9685500000000062</c:v>
                </c:pt>
                <c:pt idx="9375">
                  <c:v>1.9687600000000001</c:v>
                </c:pt>
                <c:pt idx="9376">
                  <c:v>1.9689699999999992</c:v>
                </c:pt>
                <c:pt idx="9377">
                  <c:v>1.9691799999999993</c:v>
                </c:pt>
                <c:pt idx="9378">
                  <c:v>1.9693899999999991</c:v>
                </c:pt>
                <c:pt idx="9379">
                  <c:v>1.9695999999999978</c:v>
                </c:pt>
                <c:pt idx="9380">
                  <c:v>1.9698099999999992</c:v>
                </c:pt>
                <c:pt idx="9381">
                  <c:v>1.9700200000000001</c:v>
                </c:pt>
                <c:pt idx="9382">
                  <c:v>1.9702299999999993</c:v>
                </c:pt>
                <c:pt idx="9383">
                  <c:v>1.9704399999999993</c:v>
                </c:pt>
                <c:pt idx="9384">
                  <c:v>1.9706500000000053</c:v>
                </c:pt>
                <c:pt idx="9385">
                  <c:v>1.9708600000000001</c:v>
                </c:pt>
                <c:pt idx="9386">
                  <c:v>1.9710699999999992</c:v>
                </c:pt>
                <c:pt idx="9387">
                  <c:v>1.9712799999999993</c:v>
                </c:pt>
                <c:pt idx="9388">
                  <c:v>1.9714899999999993</c:v>
                </c:pt>
                <c:pt idx="9389">
                  <c:v>1.9716999999999976</c:v>
                </c:pt>
                <c:pt idx="9390">
                  <c:v>1.9719099999999992</c:v>
                </c:pt>
                <c:pt idx="9391">
                  <c:v>1.9721200000000001</c:v>
                </c:pt>
                <c:pt idx="9392">
                  <c:v>1.9723299999999993</c:v>
                </c:pt>
                <c:pt idx="9393">
                  <c:v>1.9725399999999993</c:v>
                </c:pt>
                <c:pt idx="9394">
                  <c:v>1.9727500000000053</c:v>
                </c:pt>
                <c:pt idx="9395">
                  <c:v>1.97296</c:v>
                </c:pt>
                <c:pt idx="9396">
                  <c:v>1.9731699999999992</c:v>
                </c:pt>
                <c:pt idx="9397">
                  <c:v>1.9733799999999992</c:v>
                </c:pt>
                <c:pt idx="9398">
                  <c:v>1.9735899999999993</c:v>
                </c:pt>
                <c:pt idx="9399">
                  <c:v>1.9737999999999976</c:v>
                </c:pt>
                <c:pt idx="9400">
                  <c:v>1.9740100000000063</c:v>
                </c:pt>
                <c:pt idx="9401">
                  <c:v>1.9742200000000001</c:v>
                </c:pt>
                <c:pt idx="9402">
                  <c:v>1.9744299999999992</c:v>
                </c:pt>
                <c:pt idx="9403">
                  <c:v>1.9746399999999993</c:v>
                </c:pt>
                <c:pt idx="9404">
                  <c:v>1.9748500000000053</c:v>
                </c:pt>
                <c:pt idx="9405">
                  <c:v>1.97506</c:v>
                </c:pt>
                <c:pt idx="9406">
                  <c:v>1.9752699999999992</c:v>
                </c:pt>
                <c:pt idx="9407">
                  <c:v>1.9754799999999992</c:v>
                </c:pt>
                <c:pt idx="9408">
                  <c:v>1.9756899999999993</c:v>
                </c:pt>
                <c:pt idx="9409">
                  <c:v>1.9758999999999958</c:v>
                </c:pt>
                <c:pt idx="9410">
                  <c:v>1.9761100000000063</c:v>
                </c:pt>
                <c:pt idx="9411">
                  <c:v>1.9763200000000001</c:v>
                </c:pt>
                <c:pt idx="9412">
                  <c:v>1.9765299999999992</c:v>
                </c:pt>
                <c:pt idx="9413">
                  <c:v>1.9767399999999993</c:v>
                </c:pt>
                <c:pt idx="9414">
                  <c:v>1.9769499999999991</c:v>
                </c:pt>
                <c:pt idx="9415">
                  <c:v>1.97716</c:v>
                </c:pt>
                <c:pt idx="9416">
                  <c:v>1.9773699999999992</c:v>
                </c:pt>
                <c:pt idx="9417">
                  <c:v>1.9775799999999992</c:v>
                </c:pt>
                <c:pt idx="9418">
                  <c:v>1.9777899999999993</c:v>
                </c:pt>
                <c:pt idx="9419">
                  <c:v>1.9779999999999958</c:v>
                </c:pt>
                <c:pt idx="9420">
                  <c:v>1.9782100000000062</c:v>
                </c:pt>
                <c:pt idx="9421">
                  <c:v>1.9784200000000001</c:v>
                </c:pt>
                <c:pt idx="9422">
                  <c:v>1.9786299999999992</c:v>
                </c:pt>
                <c:pt idx="9423">
                  <c:v>1.9788399999999993</c:v>
                </c:pt>
                <c:pt idx="9424">
                  <c:v>1.9790499999999991</c:v>
                </c:pt>
                <c:pt idx="9425">
                  <c:v>1.97926</c:v>
                </c:pt>
                <c:pt idx="9426">
                  <c:v>1.9794699999999992</c:v>
                </c:pt>
                <c:pt idx="9427">
                  <c:v>1.9796799999999992</c:v>
                </c:pt>
                <c:pt idx="9428">
                  <c:v>1.9798899999999993</c:v>
                </c:pt>
                <c:pt idx="9429">
                  <c:v>1.9800999999999991</c:v>
                </c:pt>
                <c:pt idx="9430">
                  <c:v>1.9803100000000053</c:v>
                </c:pt>
                <c:pt idx="9431">
                  <c:v>1.9805200000000001</c:v>
                </c:pt>
                <c:pt idx="9432">
                  <c:v>1.9807299999999992</c:v>
                </c:pt>
                <c:pt idx="9433">
                  <c:v>1.9809399999999993</c:v>
                </c:pt>
                <c:pt idx="9434">
                  <c:v>1.9811499999999993</c:v>
                </c:pt>
                <c:pt idx="9435">
                  <c:v>1.98136</c:v>
                </c:pt>
                <c:pt idx="9436">
                  <c:v>1.9815699999999992</c:v>
                </c:pt>
                <c:pt idx="9437">
                  <c:v>1.9817799999999992</c:v>
                </c:pt>
                <c:pt idx="9438">
                  <c:v>1.9819899999999993</c:v>
                </c:pt>
                <c:pt idx="9439">
                  <c:v>1.9821999999999993</c:v>
                </c:pt>
                <c:pt idx="9440">
                  <c:v>1.9824100000000053</c:v>
                </c:pt>
                <c:pt idx="9441">
                  <c:v>1.98262</c:v>
                </c:pt>
                <c:pt idx="9442">
                  <c:v>1.9828299999999992</c:v>
                </c:pt>
                <c:pt idx="9443">
                  <c:v>1.9830399999999992</c:v>
                </c:pt>
                <c:pt idx="9444">
                  <c:v>1.9832499999999993</c:v>
                </c:pt>
                <c:pt idx="9445">
                  <c:v>1.98346</c:v>
                </c:pt>
                <c:pt idx="9446">
                  <c:v>1.9836699999999992</c:v>
                </c:pt>
                <c:pt idx="9447">
                  <c:v>1.9838799999999992</c:v>
                </c:pt>
                <c:pt idx="9448">
                  <c:v>1.9840900000000001</c:v>
                </c:pt>
                <c:pt idx="9449">
                  <c:v>1.9842999999999993</c:v>
                </c:pt>
                <c:pt idx="9450">
                  <c:v>1.9845100000000053</c:v>
                </c:pt>
                <c:pt idx="9451">
                  <c:v>1.98472</c:v>
                </c:pt>
                <c:pt idx="9452">
                  <c:v>1.9849299999999992</c:v>
                </c:pt>
                <c:pt idx="9453">
                  <c:v>1.9851399999999992</c:v>
                </c:pt>
                <c:pt idx="9454">
                  <c:v>1.9853499999999993</c:v>
                </c:pt>
                <c:pt idx="9455">
                  <c:v>1.9855599999999991</c:v>
                </c:pt>
                <c:pt idx="9456">
                  <c:v>1.9857699999999978</c:v>
                </c:pt>
                <c:pt idx="9457">
                  <c:v>1.9859799999999992</c:v>
                </c:pt>
                <c:pt idx="9458">
                  <c:v>1.9861900000000001</c:v>
                </c:pt>
                <c:pt idx="9459">
                  <c:v>1.9863999999999993</c:v>
                </c:pt>
                <c:pt idx="9460">
                  <c:v>1.9866099999999991</c:v>
                </c:pt>
                <c:pt idx="9461">
                  <c:v>1.98682</c:v>
                </c:pt>
                <c:pt idx="9462">
                  <c:v>1.9870299999999992</c:v>
                </c:pt>
                <c:pt idx="9463">
                  <c:v>1.9872399999999992</c:v>
                </c:pt>
                <c:pt idx="9464">
                  <c:v>1.9874499999999993</c:v>
                </c:pt>
                <c:pt idx="9465">
                  <c:v>1.9876599999999991</c:v>
                </c:pt>
                <c:pt idx="9466">
                  <c:v>1.9878699999999978</c:v>
                </c:pt>
                <c:pt idx="9467">
                  <c:v>1.988080000000007</c:v>
                </c:pt>
                <c:pt idx="9468">
                  <c:v>1.9882900000000001</c:v>
                </c:pt>
                <c:pt idx="9469">
                  <c:v>1.9884999999999993</c:v>
                </c:pt>
                <c:pt idx="9470">
                  <c:v>1.9887099999999991</c:v>
                </c:pt>
                <c:pt idx="9471">
                  <c:v>1.98892</c:v>
                </c:pt>
                <c:pt idx="9472">
                  <c:v>1.9891299999999992</c:v>
                </c:pt>
                <c:pt idx="9473">
                  <c:v>1.9893399999999992</c:v>
                </c:pt>
                <c:pt idx="9474">
                  <c:v>1.9895499999999993</c:v>
                </c:pt>
                <c:pt idx="9475">
                  <c:v>1.9897599999999991</c:v>
                </c:pt>
                <c:pt idx="9476">
                  <c:v>1.9899699999999978</c:v>
                </c:pt>
                <c:pt idx="9477">
                  <c:v>1.9901800000000063</c:v>
                </c:pt>
                <c:pt idx="9478">
                  <c:v>1.9903900000000001</c:v>
                </c:pt>
                <c:pt idx="9479">
                  <c:v>1.9905999999999993</c:v>
                </c:pt>
                <c:pt idx="9480">
                  <c:v>1.9908099999999991</c:v>
                </c:pt>
                <c:pt idx="9481">
                  <c:v>1.99102</c:v>
                </c:pt>
                <c:pt idx="9482">
                  <c:v>1.9912299999999992</c:v>
                </c:pt>
                <c:pt idx="9483">
                  <c:v>1.9914399999999992</c:v>
                </c:pt>
                <c:pt idx="9484">
                  <c:v>1.9916499999999993</c:v>
                </c:pt>
                <c:pt idx="9485">
                  <c:v>1.9918599999999993</c:v>
                </c:pt>
                <c:pt idx="9486">
                  <c:v>1.9920700000000053</c:v>
                </c:pt>
                <c:pt idx="9487">
                  <c:v>1.9922800000000063</c:v>
                </c:pt>
                <c:pt idx="9488">
                  <c:v>1.9924900000000001</c:v>
                </c:pt>
                <c:pt idx="9489">
                  <c:v>1.9926999999999992</c:v>
                </c:pt>
                <c:pt idx="9490">
                  <c:v>1.9929099999999993</c:v>
                </c:pt>
                <c:pt idx="9491">
                  <c:v>1.99312</c:v>
                </c:pt>
                <c:pt idx="9492">
                  <c:v>1.9933299999999992</c:v>
                </c:pt>
                <c:pt idx="9493">
                  <c:v>1.9935399999999992</c:v>
                </c:pt>
                <c:pt idx="9494">
                  <c:v>1.9937499999999992</c:v>
                </c:pt>
                <c:pt idx="9495">
                  <c:v>1.9939599999999993</c:v>
                </c:pt>
                <c:pt idx="9496">
                  <c:v>1.9941700000000053</c:v>
                </c:pt>
                <c:pt idx="9497">
                  <c:v>1.9943800000000063</c:v>
                </c:pt>
                <c:pt idx="9498">
                  <c:v>1.9945900000000001</c:v>
                </c:pt>
                <c:pt idx="9499">
                  <c:v>1.9947999999999992</c:v>
                </c:pt>
                <c:pt idx="9500">
                  <c:v>1.9950099999999993</c:v>
                </c:pt>
                <c:pt idx="9501">
                  <c:v>1.9952199999999991</c:v>
                </c:pt>
                <c:pt idx="9502">
                  <c:v>1.9954299999999978</c:v>
                </c:pt>
                <c:pt idx="9503">
                  <c:v>1.9956399999999992</c:v>
                </c:pt>
                <c:pt idx="9504">
                  <c:v>1.9958499999999992</c:v>
                </c:pt>
                <c:pt idx="9505">
                  <c:v>1.9960600000000051</c:v>
                </c:pt>
                <c:pt idx="9506">
                  <c:v>1.9962699999999991</c:v>
                </c:pt>
                <c:pt idx="9507">
                  <c:v>1.9964800000000062</c:v>
                </c:pt>
                <c:pt idx="9508">
                  <c:v>1.9966900000000001</c:v>
                </c:pt>
                <c:pt idx="9509">
                  <c:v>1.9968999999999992</c:v>
                </c:pt>
                <c:pt idx="9510">
                  <c:v>1.9971099999999993</c:v>
                </c:pt>
                <c:pt idx="9511">
                  <c:v>1.9973199999999991</c:v>
                </c:pt>
                <c:pt idx="9512">
                  <c:v>1.9975299999999978</c:v>
                </c:pt>
                <c:pt idx="9513">
                  <c:v>1.9977399999999992</c:v>
                </c:pt>
                <c:pt idx="9514">
                  <c:v>1.9979499999999992</c:v>
                </c:pt>
                <c:pt idx="9515">
                  <c:v>1.998160000000005</c:v>
                </c:pt>
                <c:pt idx="9516">
                  <c:v>1.9983699999999991</c:v>
                </c:pt>
                <c:pt idx="9517">
                  <c:v>1.9985800000000062</c:v>
                </c:pt>
                <c:pt idx="9518">
                  <c:v>1.9987900000000001</c:v>
                </c:pt>
                <c:pt idx="9519">
                  <c:v>1.9989999999999992</c:v>
                </c:pt>
                <c:pt idx="9520">
                  <c:v>1.9992099999999993</c:v>
                </c:pt>
                <c:pt idx="9521">
                  <c:v>1.9994199999999991</c:v>
                </c:pt>
                <c:pt idx="9522">
                  <c:v>1.9996299999999978</c:v>
                </c:pt>
                <c:pt idx="9523">
                  <c:v>1.9998399999999992</c:v>
                </c:pt>
                <c:pt idx="9524">
                  <c:v>2.0000499999999977</c:v>
                </c:pt>
                <c:pt idx="9525">
                  <c:v>2.0002599999999977</c:v>
                </c:pt>
                <c:pt idx="9526">
                  <c:v>2.0004699999999977</c:v>
                </c:pt>
                <c:pt idx="9527">
                  <c:v>2.0006799999999987</c:v>
                </c:pt>
                <c:pt idx="9528">
                  <c:v>2.0008899999999987</c:v>
                </c:pt>
                <c:pt idx="9529">
                  <c:v>2.0010999999999997</c:v>
                </c:pt>
                <c:pt idx="9530">
                  <c:v>2.0013099999999997</c:v>
                </c:pt>
                <c:pt idx="9531">
                  <c:v>2.0015199999999997</c:v>
                </c:pt>
                <c:pt idx="9532">
                  <c:v>2.0017299999999998</c:v>
                </c:pt>
                <c:pt idx="9533">
                  <c:v>2.0019399999999998</c:v>
                </c:pt>
                <c:pt idx="9534">
                  <c:v>2.0021499999999977</c:v>
                </c:pt>
                <c:pt idx="9535">
                  <c:v>2.0023599999999977</c:v>
                </c:pt>
                <c:pt idx="9536">
                  <c:v>2.0025699999999977</c:v>
                </c:pt>
                <c:pt idx="9537">
                  <c:v>2.0027799999999987</c:v>
                </c:pt>
                <c:pt idx="9538">
                  <c:v>2.0029899999999987</c:v>
                </c:pt>
                <c:pt idx="9539">
                  <c:v>2.0031999999999996</c:v>
                </c:pt>
                <c:pt idx="9540">
                  <c:v>2.0034099999999997</c:v>
                </c:pt>
                <c:pt idx="9541">
                  <c:v>2.0036199999999997</c:v>
                </c:pt>
                <c:pt idx="9542">
                  <c:v>2.0038299999999998</c:v>
                </c:pt>
                <c:pt idx="9543">
                  <c:v>2.0040399999999998</c:v>
                </c:pt>
                <c:pt idx="9544">
                  <c:v>2.0042499999999968</c:v>
                </c:pt>
                <c:pt idx="9545">
                  <c:v>2.0044599999999977</c:v>
                </c:pt>
                <c:pt idx="9546">
                  <c:v>2.0046699999999977</c:v>
                </c:pt>
                <c:pt idx="9547">
                  <c:v>2.0048799999999987</c:v>
                </c:pt>
                <c:pt idx="9548">
                  <c:v>2.0050899999999987</c:v>
                </c:pt>
                <c:pt idx="9549">
                  <c:v>2.0052999999999988</c:v>
                </c:pt>
                <c:pt idx="9550">
                  <c:v>2.0055099999999997</c:v>
                </c:pt>
                <c:pt idx="9551">
                  <c:v>2.0057199999999997</c:v>
                </c:pt>
                <c:pt idx="9552">
                  <c:v>2.0059299999999998</c:v>
                </c:pt>
                <c:pt idx="9553">
                  <c:v>2.0061399999999998</c:v>
                </c:pt>
                <c:pt idx="9554">
                  <c:v>2.0063499999999967</c:v>
                </c:pt>
                <c:pt idx="9555">
                  <c:v>2.0065599999999977</c:v>
                </c:pt>
                <c:pt idx="9556">
                  <c:v>2.0067699999999977</c:v>
                </c:pt>
                <c:pt idx="9557">
                  <c:v>2.0069799999999987</c:v>
                </c:pt>
                <c:pt idx="9558">
                  <c:v>2.0071899999999996</c:v>
                </c:pt>
                <c:pt idx="9559">
                  <c:v>2.0073999999999996</c:v>
                </c:pt>
                <c:pt idx="9560">
                  <c:v>2.0076099999999997</c:v>
                </c:pt>
                <c:pt idx="9561">
                  <c:v>2.0078199999999997</c:v>
                </c:pt>
                <c:pt idx="9562">
                  <c:v>2.0080299999999998</c:v>
                </c:pt>
                <c:pt idx="9563">
                  <c:v>2.0082399999999998</c:v>
                </c:pt>
                <c:pt idx="9564">
                  <c:v>2.0084499999999967</c:v>
                </c:pt>
                <c:pt idx="9565">
                  <c:v>2.0086599999999977</c:v>
                </c:pt>
                <c:pt idx="9566">
                  <c:v>2.0088699999999977</c:v>
                </c:pt>
                <c:pt idx="9567">
                  <c:v>2.0090799999999978</c:v>
                </c:pt>
                <c:pt idx="9568">
                  <c:v>2.0092899999999987</c:v>
                </c:pt>
                <c:pt idx="9569">
                  <c:v>2.0094999999999987</c:v>
                </c:pt>
                <c:pt idx="9570">
                  <c:v>2.0097099999999997</c:v>
                </c:pt>
                <c:pt idx="9571">
                  <c:v>2.0099199999999997</c:v>
                </c:pt>
                <c:pt idx="9572">
                  <c:v>2.0101299999999998</c:v>
                </c:pt>
                <c:pt idx="9573">
                  <c:v>2.0103399999999998</c:v>
                </c:pt>
                <c:pt idx="9574">
                  <c:v>2.0105499999999967</c:v>
                </c:pt>
                <c:pt idx="9575">
                  <c:v>2.0107599999999977</c:v>
                </c:pt>
                <c:pt idx="9576">
                  <c:v>2.0109699999999977</c:v>
                </c:pt>
                <c:pt idx="9577">
                  <c:v>2.0111799999999977</c:v>
                </c:pt>
                <c:pt idx="9578">
                  <c:v>2.0113899999999987</c:v>
                </c:pt>
                <c:pt idx="9579">
                  <c:v>2.0115999999999987</c:v>
                </c:pt>
                <c:pt idx="9580">
                  <c:v>2.0118099999999841</c:v>
                </c:pt>
                <c:pt idx="9581">
                  <c:v>2.0120199999999868</c:v>
                </c:pt>
                <c:pt idx="9582">
                  <c:v>2.0122299999999873</c:v>
                </c:pt>
                <c:pt idx="9583">
                  <c:v>2.0124399999999967</c:v>
                </c:pt>
                <c:pt idx="9584">
                  <c:v>2.0126499999999763</c:v>
                </c:pt>
                <c:pt idx="9585">
                  <c:v>2.0128599999999763</c:v>
                </c:pt>
                <c:pt idx="9586">
                  <c:v>2.0130699999999977</c:v>
                </c:pt>
                <c:pt idx="9587">
                  <c:v>2.0132799999999977</c:v>
                </c:pt>
                <c:pt idx="9588">
                  <c:v>2.0134899999999987</c:v>
                </c:pt>
                <c:pt idx="9589">
                  <c:v>2.0136999999999987</c:v>
                </c:pt>
                <c:pt idx="9590">
                  <c:v>2.0139099999999988</c:v>
                </c:pt>
                <c:pt idx="9591">
                  <c:v>2.0141199999999997</c:v>
                </c:pt>
                <c:pt idx="9592">
                  <c:v>2.0143299999999997</c:v>
                </c:pt>
                <c:pt idx="9593">
                  <c:v>2.0145399999999998</c:v>
                </c:pt>
                <c:pt idx="9594">
                  <c:v>2.0147499999999967</c:v>
                </c:pt>
                <c:pt idx="9595">
                  <c:v>2.0149599999999968</c:v>
                </c:pt>
                <c:pt idx="9596">
                  <c:v>2.0151699999999977</c:v>
                </c:pt>
                <c:pt idx="9597">
                  <c:v>2.0153799999999977</c:v>
                </c:pt>
                <c:pt idx="9598">
                  <c:v>2.0155899999999987</c:v>
                </c:pt>
                <c:pt idx="9599">
                  <c:v>2.0157999999999987</c:v>
                </c:pt>
                <c:pt idx="9600">
                  <c:v>2.0160099999999841</c:v>
                </c:pt>
                <c:pt idx="9601">
                  <c:v>2.0162199999999841</c:v>
                </c:pt>
                <c:pt idx="9602">
                  <c:v>2.0164299999999873</c:v>
                </c:pt>
                <c:pt idx="9603">
                  <c:v>2.0166399999999967</c:v>
                </c:pt>
                <c:pt idx="9604">
                  <c:v>2.0168499999999763</c:v>
                </c:pt>
                <c:pt idx="9605">
                  <c:v>2.0170599999999967</c:v>
                </c:pt>
                <c:pt idx="9606">
                  <c:v>2.0172699999999977</c:v>
                </c:pt>
                <c:pt idx="9607">
                  <c:v>2.0174799999999977</c:v>
                </c:pt>
                <c:pt idx="9608">
                  <c:v>2.0176899999999987</c:v>
                </c:pt>
                <c:pt idx="9609">
                  <c:v>2.0178999999999987</c:v>
                </c:pt>
                <c:pt idx="9610">
                  <c:v>2.0181099999999987</c:v>
                </c:pt>
                <c:pt idx="9611">
                  <c:v>2.0183199999999997</c:v>
                </c:pt>
                <c:pt idx="9612">
                  <c:v>2.0185299999999997</c:v>
                </c:pt>
                <c:pt idx="9613">
                  <c:v>2.0187399999999998</c:v>
                </c:pt>
                <c:pt idx="9614">
                  <c:v>2.0189499999999967</c:v>
                </c:pt>
                <c:pt idx="9615">
                  <c:v>2.0191599999999967</c:v>
                </c:pt>
                <c:pt idx="9616">
                  <c:v>2.0193699999999977</c:v>
                </c:pt>
                <c:pt idx="9617">
                  <c:v>2.0195799999999977</c:v>
                </c:pt>
                <c:pt idx="9618">
                  <c:v>2.0197899999999978</c:v>
                </c:pt>
                <c:pt idx="9619">
                  <c:v>2.0199999999999987</c:v>
                </c:pt>
                <c:pt idx="9620">
                  <c:v>2.0202099999999987</c:v>
                </c:pt>
                <c:pt idx="9621">
                  <c:v>2.0204199999999997</c:v>
                </c:pt>
                <c:pt idx="9622">
                  <c:v>2.0206299999999997</c:v>
                </c:pt>
                <c:pt idx="9623">
                  <c:v>2.0208399999999997</c:v>
                </c:pt>
                <c:pt idx="9624">
                  <c:v>2.0210499999999967</c:v>
                </c:pt>
                <c:pt idx="9625">
                  <c:v>2.0212599999999967</c:v>
                </c:pt>
                <c:pt idx="9626">
                  <c:v>2.0214699999999977</c:v>
                </c:pt>
                <c:pt idx="9627">
                  <c:v>2.0216799999999977</c:v>
                </c:pt>
                <c:pt idx="9628">
                  <c:v>2.0218899999999977</c:v>
                </c:pt>
                <c:pt idx="9629">
                  <c:v>2.0220999999999987</c:v>
                </c:pt>
                <c:pt idx="9630">
                  <c:v>2.0223099999999987</c:v>
                </c:pt>
                <c:pt idx="9631">
                  <c:v>2.0225199999999997</c:v>
                </c:pt>
                <c:pt idx="9632">
                  <c:v>2.0227299999999997</c:v>
                </c:pt>
                <c:pt idx="9633">
                  <c:v>2.0229399999999997</c:v>
                </c:pt>
                <c:pt idx="9634">
                  <c:v>2.0231499999999998</c:v>
                </c:pt>
                <c:pt idx="9635">
                  <c:v>2.0233599999999998</c:v>
                </c:pt>
                <c:pt idx="9636">
                  <c:v>2.0235699999999994</c:v>
                </c:pt>
                <c:pt idx="9637">
                  <c:v>2.0237799999999995</c:v>
                </c:pt>
                <c:pt idx="9638">
                  <c:v>2.0239899999999995</c:v>
                </c:pt>
                <c:pt idx="9639">
                  <c:v>2.0241999999999996</c:v>
                </c:pt>
                <c:pt idx="9640">
                  <c:v>2.0244099999999987</c:v>
                </c:pt>
                <c:pt idx="9641">
                  <c:v>2.0246199999999988</c:v>
                </c:pt>
                <c:pt idx="9642">
                  <c:v>2.0248299999999997</c:v>
                </c:pt>
                <c:pt idx="9643">
                  <c:v>2.0250399999999997</c:v>
                </c:pt>
                <c:pt idx="9644">
                  <c:v>2.0252499999999967</c:v>
                </c:pt>
                <c:pt idx="9645">
                  <c:v>2.0254599999999967</c:v>
                </c:pt>
                <c:pt idx="9646">
                  <c:v>2.0256699999999968</c:v>
                </c:pt>
                <c:pt idx="9647">
                  <c:v>2.0258799999999977</c:v>
                </c:pt>
                <c:pt idx="9648">
                  <c:v>2.0260899999999977</c:v>
                </c:pt>
                <c:pt idx="9649">
                  <c:v>2.0262999999999987</c:v>
                </c:pt>
                <c:pt idx="9650">
                  <c:v>2.0265099999999987</c:v>
                </c:pt>
                <c:pt idx="9651">
                  <c:v>2.0267199999999987</c:v>
                </c:pt>
                <c:pt idx="9652">
                  <c:v>2.0269299999999997</c:v>
                </c:pt>
                <c:pt idx="9653">
                  <c:v>2.0271400000000002</c:v>
                </c:pt>
                <c:pt idx="9654">
                  <c:v>2.0273499999999998</c:v>
                </c:pt>
                <c:pt idx="9655">
                  <c:v>2.0275599999999998</c:v>
                </c:pt>
                <c:pt idx="9656">
                  <c:v>2.0277699999999994</c:v>
                </c:pt>
                <c:pt idx="9657">
                  <c:v>2.0279799999999994</c:v>
                </c:pt>
                <c:pt idx="9658">
                  <c:v>2.0281899999999995</c:v>
                </c:pt>
                <c:pt idx="9659">
                  <c:v>2.0283999999999995</c:v>
                </c:pt>
                <c:pt idx="9660">
                  <c:v>2.0286099999999987</c:v>
                </c:pt>
                <c:pt idx="9661">
                  <c:v>2.0288199999999987</c:v>
                </c:pt>
                <c:pt idx="9662">
                  <c:v>2.0290299999999997</c:v>
                </c:pt>
                <c:pt idx="9663">
                  <c:v>2.0292399999999997</c:v>
                </c:pt>
                <c:pt idx="9664">
                  <c:v>2.0294499999999873</c:v>
                </c:pt>
                <c:pt idx="9665">
                  <c:v>2.0296599999999967</c:v>
                </c:pt>
                <c:pt idx="9666">
                  <c:v>2.0298699999999967</c:v>
                </c:pt>
                <c:pt idx="9667">
                  <c:v>2.0300799999999977</c:v>
                </c:pt>
                <c:pt idx="9668">
                  <c:v>2.0302899999999977</c:v>
                </c:pt>
                <c:pt idx="9669">
                  <c:v>2.0304999999999978</c:v>
                </c:pt>
                <c:pt idx="9670">
                  <c:v>2.0307099999999987</c:v>
                </c:pt>
                <c:pt idx="9671">
                  <c:v>2.0309199999999987</c:v>
                </c:pt>
                <c:pt idx="9672">
                  <c:v>2.0311299999999997</c:v>
                </c:pt>
                <c:pt idx="9673">
                  <c:v>2.0313399999999997</c:v>
                </c:pt>
                <c:pt idx="9674">
                  <c:v>2.0315499999999873</c:v>
                </c:pt>
                <c:pt idx="9675">
                  <c:v>2.0317599999999967</c:v>
                </c:pt>
                <c:pt idx="9676">
                  <c:v>2.0319699999999967</c:v>
                </c:pt>
                <c:pt idx="9677">
                  <c:v>2.0321799999999977</c:v>
                </c:pt>
                <c:pt idx="9678">
                  <c:v>2.0323899999999977</c:v>
                </c:pt>
                <c:pt idx="9679">
                  <c:v>2.0325999999999977</c:v>
                </c:pt>
                <c:pt idx="9680">
                  <c:v>2.0328099999999822</c:v>
                </c:pt>
                <c:pt idx="9681">
                  <c:v>2.0330199999999987</c:v>
                </c:pt>
                <c:pt idx="9682">
                  <c:v>2.0332299999999988</c:v>
                </c:pt>
                <c:pt idx="9683">
                  <c:v>2.0334399999999997</c:v>
                </c:pt>
                <c:pt idx="9684">
                  <c:v>2.0336499999999873</c:v>
                </c:pt>
                <c:pt idx="9685">
                  <c:v>2.0338599999999967</c:v>
                </c:pt>
                <c:pt idx="9686">
                  <c:v>2.0340699999999967</c:v>
                </c:pt>
                <c:pt idx="9687">
                  <c:v>2.0342799999999968</c:v>
                </c:pt>
                <c:pt idx="9688">
                  <c:v>2.0344899999999977</c:v>
                </c:pt>
                <c:pt idx="9689">
                  <c:v>2.0346999999999977</c:v>
                </c:pt>
                <c:pt idx="9690">
                  <c:v>2.0349099999999987</c:v>
                </c:pt>
                <c:pt idx="9691">
                  <c:v>2.0351199999999987</c:v>
                </c:pt>
                <c:pt idx="9692">
                  <c:v>2.0353299999999988</c:v>
                </c:pt>
                <c:pt idx="9693">
                  <c:v>2.0355399999999997</c:v>
                </c:pt>
                <c:pt idx="9694">
                  <c:v>2.0357499999999873</c:v>
                </c:pt>
                <c:pt idx="9695">
                  <c:v>2.0359599999999967</c:v>
                </c:pt>
                <c:pt idx="9696">
                  <c:v>2.0361699999999967</c:v>
                </c:pt>
                <c:pt idx="9697">
                  <c:v>2.0363799999999967</c:v>
                </c:pt>
                <c:pt idx="9698">
                  <c:v>2.0365899999999977</c:v>
                </c:pt>
                <c:pt idx="9699">
                  <c:v>2.0367999999999977</c:v>
                </c:pt>
                <c:pt idx="9700">
                  <c:v>2.0370099999999987</c:v>
                </c:pt>
                <c:pt idx="9701">
                  <c:v>2.0372199999999987</c:v>
                </c:pt>
                <c:pt idx="9702">
                  <c:v>2.0374299999999987</c:v>
                </c:pt>
                <c:pt idx="9703">
                  <c:v>2.0376399999999997</c:v>
                </c:pt>
                <c:pt idx="9704">
                  <c:v>2.0378499999999868</c:v>
                </c:pt>
                <c:pt idx="9705">
                  <c:v>2.0380599999999967</c:v>
                </c:pt>
                <c:pt idx="9706">
                  <c:v>2.0382699999999967</c:v>
                </c:pt>
                <c:pt idx="9707">
                  <c:v>2.0384799999999967</c:v>
                </c:pt>
                <c:pt idx="9708">
                  <c:v>2.0386899999999977</c:v>
                </c:pt>
                <c:pt idx="9709">
                  <c:v>2.0388999999999977</c:v>
                </c:pt>
                <c:pt idx="9710">
                  <c:v>2.0391099999999978</c:v>
                </c:pt>
                <c:pt idx="9711">
                  <c:v>2.0393199999999987</c:v>
                </c:pt>
                <c:pt idx="9712">
                  <c:v>2.0395299999999987</c:v>
                </c:pt>
                <c:pt idx="9713">
                  <c:v>2.0397399999999997</c:v>
                </c:pt>
                <c:pt idx="9714">
                  <c:v>2.0399499999999868</c:v>
                </c:pt>
                <c:pt idx="9715">
                  <c:v>2.0401599999999998</c:v>
                </c:pt>
                <c:pt idx="9716">
                  <c:v>2.0403699999999998</c:v>
                </c:pt>
                <c:pt idx="9717">
                  <c:v>2.0405799999999998</c:v>
                </c:pt>
                <c:pt idx="9718">
                  <c:v>2.0407899999999994</c:v>
                </c:pt>
                <c:pt idx="9719">
                  <c:v>2.0409999999999995</c:v>
                </c:pt>
                <c:pt idx="9720">
                  <c:v>2.0412099999999977</c:v>
                </c:pt>
                <c:pt idx="9721">
                  <c:v>2.0414199999999987</c:v>
                </c:pt>
                <c:pt idx="9722">
                  <c:v>2.0416299999999987</c:v>
                </c:pt>
                <c:pt idx="9723">
                  <c:v>2.0418399999999997</c:v>
                </c:pt>
                <c:pt idx="9724">
                  <c:v>2.0420499999999868</c:v>
                </c:pt>
                <c:pt idx="9725">
                  <c:v>2.0422599999999873</c:v>
                </c:pt>
                <c:pt idx="9726">
                  <c:v>2.0424699999999967</c:v>
                </c:pt>
                <c:pt idx="9727">
                  <c:v>2.0426799999999967</c:v>
                </c:pt>
                <c:pt idx="9728">
                  <c:v>2.0428899999999977</c:v>
                </c:pt>
                <c:pt idx="9729">
                  <c:v>2.0430999999999995</c:v>
                </c:pt>
                <c:pt idx="9730">
                  <c:v>2.0433099999999995</c:v>
                </c:pt>
                <c:pt idx="9731">
                  <c:v>2.0435199999999996</c:v>
                </c:pt>
                <c:pt idx="9732">
                  <c:v>2.0437299999999996</c:v>
                </c:pt>
                <c:pt idx="9733">
                  <c:v>2.0439399999999996</c:v>
                </c:pt>
                <c:pt idx="9734">
                  <c:v>2.0441499999999997</c:v>
                </c:pt>
                <c:pt idx="9735">
                  <c:v>2.0443599999999997</c:v>
                </c:pt>
                <c:pt idx="9736">
                  <c:v>2.0445699999999998</c:v>
                </c:pt>
                <c:pt idx="9737">
                  <c:v>2.0447799999999998</c:v>
                </c:pt>
                <c:pt idx="9738">
                  <c:v>2.0449899999999994</c:v>
                </c:pt>
                <c:pt idx="9739">
                  <c:v>2.0451999999999995</c:v>
                </c:pt>
                <c:pt idx="9740">
                  <c:v>2.0454099999999977</c:v>
                </c:pt>
                <c:pt idx="9741">
                  <c:v>2.0456199999999987</c:v>
                </c:pt>
                <c:pt idx="9742">
                  <c:v>2.0458299999999987</c:v>
                </c:pt>
                <c:pt idx="9743">
                  <c:v>2.0460399999999987</c:v>
                </c:pt>
                <c:pt idx="9744">
                  <c:v>2.0462499999999841</c:v>
                </c:pt>
                <c:pt idx="9745">
                  <c:v>2.0464599999999873</c:v>
                </c:pt>
                <c:pt idx="9746">
                  <c:v>2.0466699999999967</c:v>
                </c:pt>
                <c:pt idx="9747">
                  <c:v>2.0468799999999967</c:v>
                </c:pt>
                <c:pt idx="9748">
                  <c:v>2.0470899999999994</c:v>
                </c:pt>
                <c:pt idx="9749">
                  <c:v>2.0472999999999995</c:v>
                </c:pt>
                <c:pt idx="9750">
                  <c:v>2.0475099999999995</c:v>
                </c:pt>
                <c:pt idx="9751">
                  <c:v>2.0477199999999995</c:v>
                </c:pt>
                <c:pt idx="9752">
                  <c:v>2.0479299999999996</c:v>
                </c:pt>
                <c:pt idx="9753">
                  <c:v>2.0481399999999996</c:v>
                </c:pt>
                <c:pt idx="9754">
                  <c:v>2.0483499999999997</c:v>
                </c:pt>
                <c:pt idx="9755">
                  <c:v>2.0485599999999997</c:v>
                </c:pt>
                <c:pt idx="9756">
                  <c:v>2.0487699999999998</c:v>
                </c:pt>
                <c:pt idx="9757">
                  <c:v>2.0489799999999998</c:v>
                </c:pt>
                <c:pt idx="9758">
                  <c:v>2.0491899999999994</c:v>
                </c:pt>
                <c:pt idx="9759">
                  <c:v>2.0493999999999994</c:v>
                </c:pt>
                <c:pt idx="9760">
                  <c:v>2.0496099999999977</c:v>
                </c:pt>
                <c:pt idx="9761">
                  <c:v>2.0498199999999978</c:v>
                </c:pt>
                <c:pt idx="9762">
                  <c:v>2.0500299999999987</c:v>
                </c:pt>
                <c:pt idx="9763">
                  <c:v>2.0502399999999987</c:v>
                </c:pt>
                <c:pt idx="9764">
                  <c:v>2.0504499999999841</c:v>
                </c:pt>
                <c:pt idx="9765">
                  <c:v>2.0506599999999868</c:v>
                </c:pt>
                <c:pt idx="9766">
                  <c:v>2.0508699999999873</c:v>
                </c:pt>
                <c:pt idx="9767">
                  <c:v>2.0510799999999967</c:v>
                </c:pt>
                <c:pt idx="9768">
                  <c:v>2.0512899999999967</c:v>
                </c:pt>
                <c:pt idx="9769">
                  <c:v>2.0514999999999977</c:v>
                </c:pt>
                <c:pt idx="9770">
                  <c:v>2.0517099999999977</c:v>
                </c:pt>
                <c:pt idx="9771">
                  <c:v>2.0519199999999977</c:v>
                </c:pt>
                <c:pt idx="9772">
                  <c:v>2.0521299999999987</c:v>
                </c:pt>
                <c:pt idx="9773">
                  <c:v>2.0523399999999987</c:v>
                </c:pt>
                <c:pt idx="9774">
                  <c:v>2.0525499999999841</c:v>
                </c:pt>
                <c:pt idx="9775">
                  <c:v>2.0527599999999868</c:v>
                </c:pt>
                <c:pt idx="9776">
                  <c:v>2.0529699999999873</c:v>
                </c:pt>
                <c:pt idx="9777">
                  <c:v>2.0531799999999998</c:v>
                </c:pt>
                <c:pt idx="9778">
                  <c:v>2.0533899999999998</c:v>
                </c:pt>
                <c:pt idx="9779">
                  <c:v>2.0535999999999994</c:v>
                </c:pt>
                <c:pt idx="9780">
                  <c:v>2.0538099999999977</c:v>
                </c:pt>
                <c:pt idx="9781">
                  <c:v>2.0540199999999977</c:v>
                </c:pt>
                <c:pt idx="9782">
                  <c:v>2.0542299999999987</c:v>
                </c:pt>
                <c:pt idx="9783">
                  <c:v>2.0544399999999987</c:v>
                </c:pt>
                <c:pt idx="9784">
                  <c:v>2.0546499999999841</c:v>
                </c:pt>
                <c:pt idx="9785">
                  <c:v>2.054859999999985</c:v>
                </c:pt>
                <c:pt idx="9786">
                  <c:v>2.0550699999999873</c:v>
                </c:pt>
                <c:pt idx="9787">
                  <c:v>2.0552799999999967</c:v>
                </c:pt>
                <c:pt idx="9788">
                  <c:v>2.0554899999999967</c:v>
                </c:pt>
                <c:pt idx="9789">
                  <c:v>2.0556999999999968</c:v>
                </c:pt>
                <c:pt idx="9790">
                  <c:v>2.0559099999999977</c:v>
                </c:pt>
                <c:pt idx="9791">
                  <c:v>2.0561199999999977</c:v>
                </c:pt>
                <c:pt idx="9792">
                  <c:v>2.0563299999999987</c:v>
                </c:pt>
                <c:pt idx="9793">
                  <c:v>2.0565399999999987</c:v>
                </c:pt>
                <c:pt idx="9794">
                  <c:v>2.0567499999999841</c:v>
                </c:pt>
                <c:pt idx="9795">
                  <c:v>2.0569599999999841</c:v>
                </c:pt>
                <c:pt idx="9796">
                  <c:v>2.0571699999999997</c:v>
                </c:pt>
                <c:pt idx="9797">
                  <c:v>2.0573799999999998</c:v>
                </c:pt>
                <c:pt idx="9798">
                  <c:v>2.0575899999999998</c:v>
                </c:pt>
                <c:pt idx="9799">
                  <c:v>2.0577999999999994</c:v>
                </c:pt>
                <c:pt idx="9800">
                  <c:v>2.0580099999999977</c:v>
                </c:pt>
                <c:pt idx="9801">
                  <c:v>2.0582199999999977</c:v>
                </c:pt>
                <c:pt idx="9802">
                  <c:v>2.0584299999999978</c:v>
                </c:pt>
                <c:pt idx="9803">
                  <c:v>2.0586399999999987</c:v>
                </c:pt>
                <c:pt idx="9804">
                  <c:v>2.0588499999999841</c:v>
                </c:pt>
                <c:pt idx="9805">
                  <c:v>2.0590599999999841</c:v>
                </c:pt>
                <c:pt idx="9806">
                  <c:v>2.0592699999999868</c:v>
                </c:pt>
                <c:pt idx="9807">
                  <c:v>2.0594799999999873</c:v>
                </c:pt>
                <c:pt idx="9808">
                  <c:v>2.0596899999999967</c:v>
                </c:pt>
                <c:pt idx="9809">
                  <c:v>2.0598999999999967</c:v>
                </c:pt>
                <c:pt idx="9810">
                  <c:v>2.0601099999999994</c:v>
                </c:pt>
                <c:pt idx="9811">
                  <c:v>2.0603199999999995</c:v>
                </c:pt>
                <c:pt idx="9812">
                  <c:v>2.0605299999999995</c:v>
                </c:pt>
                <c:pt idx="9813">
                  <c:v>2.0607399999999996</c:v>
                </c:pt>
                <c:pt idx="9814">
                  <c:v>2.0609499999999987</c:v>
                </c:pt>
                <c:pt idx="9815">
                  <c:v>2.0611599999999997</c:v>
                </c:pt>
                <c:pt idx="9816">
                  <c:v>2.0613699999999997</c:v>
                </c:pt>
                <c:pt idx="9817">
                  <c:v>2.0615799999999997</c:v>
                </c:pt>
                <c:pt idx="9818">
                  <c:v>2.0617899999999998</c:v>
                </c:pt>
                <c:pt idx="9819">
                  <c:v>2.0619999999999998</c:v>
                </c:pt>
                <c:pt idx="9820">
                  <c:v>2.0622099999999977</c:v>
                </c:pt>
                <c:pt idx="9821">
                  <c:v>2.0624199999999977</c:v>
                </c:pt>
                <c:pt idx="9822">
                  <c:v>2.0626299999999977</c:v>
                </c:pt>
                <c:pt idx="9823">
                  <c:v>2.0628399999999987</c:v>
                </c:pt>
                <c:pt idx="9824">
                  <c:v>2.0630499999999987</c:v>
                </c:pt>
                <c:pt idx="9825">
                  <c:v>2.0632599999999988</c:v>
                </c:pt>
                <c:pt idx="9826">
                  <c:v>2.0634699999999997</c:v>
                </c:pt>
                <c:pt idx="9827">
                  <c:v>2.0636799999999997</c:v>
                </c:pt>
                <c:pt idx="9828">
                  <c:v>2.0638899999999998</c:v>
                </c:pt>
                <c:pt idx="9829">
                  <c:v>2.0640999999999998</c:v>
                </c:pt>
                <c:pt idx="9830">
                  <c:v>2.0643099999999994</c:v>
                </c:pt>
                <c:pt idx="9831">
                  <c:v>2.0645199999999995</c:v>
                </c:pt>
                <c:pt idx="9832">
                  <c:v>2.0647299999999995</c:v>
                </c:pt>
                <c:pt idx="9833">
                  <c:v>2.0649399999999996</c:v>
                </c:pt>
                <c:pt idx="9834">
                  <c:v>2.0651499999999987</c:v>
                </c:pt>
                <c:pt idx="9835">
                  <c:v>2.0653599999999988</c:v>
                </c:pt>
                <c:pt idx="9836">
                  <c:v>2.0655699999999997</c:v>
                </c:pt>
                <c:pt idx="9837">
                  <c:v>2.0657799999999997</c:v>
                </c:pt>
                <c:pt idx="9838">
                  <c:v>2.0659899999999998</c:v>
                </c:pt>
                <c:pt idx="9839">
                  <c:v>2.0661999999999998</c:v>
                </c:pt>
                <c:pt idx="9840">
                  <c:v>2.0664099999999967</c:v>
                </c:pt>
                <c:pt idx="9841">
                  <c:v>2.0666199999999977</c:v>
                </c:pt>
                <c:pt idx="9842">
                  <c:v>2.0668299999999977</c:v>
                </c:pt>
                <c:pt idx="9843">
                  <c:v>2.0670399999999995</c:v>
                </c:pt>
                <c:pt idx="9844">
                  <c:v>2.0672499999999987</c:v>
                </c:pt>
                <c:pt idx="9845">
                  <c:v>2.0674599999999987</c:v>
                </c:pt>
                <c:pt idx="9846">
                  <c:v>2.0676699999999997</c:v>
                </c:pt>
                <c:pt idx="9847">
                  <c:v>2.0678799999999997</c:v>
                </c:pt>
                <c:pt idx="9848">
                  <c:v>2.0680899999999998</c:v>
                </c:pt>
                <c:pt idx="9849">
                  <c:v>2.0682999999999998</c:v>
                </c:pt>
                <c:pt idx="9850">
                  <c:v>2.0685099999999994</c:v>
                </c:pt>
                <c:pt idx="9851">
                  <c:v>2.0687199999999994</c:v>
                </c:pt>
                <c:pt idx="9852">
                  <c:v>2.0689299999999995</c:v>
                </c:pt>
                <c:pt idx="9853">
                  <c:v>2.0691399999999995</c:v>
                </c:pt>
                <c:pt idx="9854">
                  <c:v>2.0693499999999987</c:v>
                </c:pt>
                <c:pt idx="9855">
                  <c:v>2.0695599999999987</c:v>
                </c:pt>
                <c:pt idx="9856">
                  <c:v>2.0697699999999997</c:v>
                </c:pt>
                <c:pt idx="9857">
                  <c:v>2.0699799999999997</c:v>
                </c:pt>
                <c:pt idx="9858">
                  <c:v>2.0701899999999998</c:v>
                </c:pt>
                <c:pt idx="9859">
                  <c:v>2.0703999999999998</c:v>
                </c:pt>
                <c:pt idx="9860">
                  <c:v>2.0706099999999967</c:v>
                </c:pt>
                <c:pt idx="9861">
                  <c:v>2.0708199999999977</c:v>
                </c:pt>
                <c:pt idx="9862">
                  <c:v>2.0710299999999977</c:v>
                </c:pt>
                <c:pt idx="9863">
                  <c:v>2.0712399999999977</c:v>
                </c:pt>
                <c:pt idx="9864">
                  <c:v>2.0714499999999822</c:v>
                </c:pt>
                <c:pt idx="9865">
                  <c:v>2.0716599999999841</c:v>
                </c:pt>
                <c:pt idx="9866">
                  <c:v>2.0718699999999841</c:v>
                </c:pt>
                <c:pt idx="9867">
                  <c:v>2.0720799999999868</c:v>
                </c:pt>
                <c:pt idx="9868">
                  <c:v>2.0722899999999873</c:v>
                </c:pt>
                <c:pt idx="9869">
                  <c:v>2.0724999999999967</c:v>
                </c:pt>
                <c:pt idx="9870">
                  <c:v>2.0727099999999967</c:v>
                </c:pt>
                <c:pt idx="9871">
                  <c:v>2.0729199999999977</c:v>
                </c:pt>
                <c:pt idx="9872">
                  <c:v>2.0731299999999995</c:v>
                </c:pt>
                <c:pt idx="9873">
                  <c:v>2.0733399999999995</c:v>
                </c:pt>
                <c:pt idx="9874">
                  <c:v>2.0735499999999987</c:v>
                </c:pt>
                <c:pt idx="9875">
                  <c:v>2.0737599999999987</c:v>
                </c:pt>
                <c:pt idx="9876">
                  <c:v>2.0739699999999988</c:v>
                </c:pt>
                <c:pt idx="9877">
                  <c:v>2.0741799999999997</c:v>
                </c:pt>
                <c:pt idx="9878">
                  <c:v>2.0743899999999997</c:v>
                </c:pt>
                <c:pt idx="9879">
                  <c:v>2.0745999999999998</c:v>
                </c:pt>
                <c:pt idx="9880">
                  <c:v>2.0748099999999967</c:v>
                </c:pt>
                <c:pt idx="9881">
                  <c:v>2.0750199999999968</c:v>
                </c:pt>
                <c:pt idx="9882">
                  <c:v>2.0752299999999977</c:v>
                </c:pt>
                <c:pt idx="9883">
                  <c:v>2.0754399999999977</c:v>
                </c:pt>
                <c:pt idx="9884">
                  <c:v>2.0756499999999822</c:v>
                </c:pt>
                <c:pt idx="9885">
                  <c:v>2.0758599999999841</c:v>
                </c:pt>
                <c:pt idx="9886">
                  <c:v>2.0760699999999841</c:v>
                </c:pt>
                <c:pt idx="9887">
                  <c:v>2.0762799999999841</c:v>
                </c:pt>
                <c:pt idx="9888">
                  <c:v>2.0764899999999873</c:v>
                </c:pt>
                <c:pt idx="9889">
                  <c:v>2.0766999999999967</c:v>
                </c:pt>
                <c:pt idx="9890">
                  <c:v>2.0769099999999967</c:v>
                </c:pt>
                <c:pt idx="9891">
                  <c:v>2.0771199999999994</c:v>
                </c:pt>
                <c:pt idx="9892">
                  <c:v>2.0773299999999995</c:v>
                </c:pt>
                <c:pt idx="9893">
                  <c:v>2.0775399999999995</c:v>
                </c:pt>
                <c:pt idx="9894">
                  <c:v>2.0777499999999987</c:v>
                </c:pt>
                <c:pt idx="9895">
                  <c:v>2.0779599999999987</c:v>
                </c:pt>
                <c:pt idx="9896">
                  <c:v>2.0781699999999987</c:v>
                </c:pt>
                <c:pt idx="9897">
                  <c:v>2.0783799999999997</c:v>
                </c:pt>
                <c:pt idx="9898">
                  <c:v>2.0785899999999997</c:v>
                </c:pt>
                <c:pt idx="9899">
                  <c:v>2.0787999999999998</c:v>
                </c:pt>
                <c:pt idx="9900">
                  <c:v>2.0790099999999967</c:v>
                </c:pt>
                <c:pt idx="9901">
                  <c:v>2.0792199999999967</c:v>
                </c:pt>
                <c:pt idx="9902">
                  <c:v>2.0794299999999977</c:v>
                </c:pt>
                <c:pt idx="9903">
                  <c:v>2.0796399999999977</c:v>
                </c:pt>
                <c:pt idx="9904">
                  <c:v>2.0798499999999822</c:v>
                </c:pt>
                <c:pt idx="9905">
                  <c:v>2.0800599999999987</c:v>
                </c:pt>
                <c:pt idx="9906">
                  <c:v>2.0802699999999987</c:v>
                </c:pt>
                <c:pt idx="9907">
                  <c:v>2.0804799999999997</c:v>
                </c:pt>
                <c:pt idx="9908">
                  <c:v>2.0806899999999997</c:v>
                </c:pt>
                <c:pt idx="9909">
                  <c:v>2.0808999999999997</c:v>
                </c:pt>
                <c:pt idx="9910">
                  <c:v>2.0811099999999998</c:v>
                </c:pt>
                <c:pt idx="9911">
                  <c:v>2.0813199999999994</c:v>
                </c:pt>
                <c:pt idx="9912">
                  <c:v>2.0815299999999994</c:v>
                </c:pt>
                <c:pt idx="9913">
                  <c:v>2.0817399999999995</c:v>
                </c:pt>
                <c:pt idx="9914">
                  <c:v>2.0819499999999977</c:v>
                </c:pt>
                <c:pt idx="9915">
                  <c:v>2.0821599999999987</c:v>
                </c:pt>
                <c:pt idx="9916">
                  <c:v>2.0823699999999987</c:v>
                </c:pt>
                <c:pt idx="9917">
                  <c:v>2.0825799999999997</c:v>
                </c:pt>
                <c:pt idx="9918">
                  <c:v>2.0827899999999997</c:v>
                </c:pt>
                <c:pt idx="9919">
                  <c:v>2.0829999999999997</c:v>
                </c:pt>
                <c:pt idx="9920">
                  <c:v>2.0832099999999998</c:v>
                </c:pt>
                <c:pt idx="9921">
                  <c:v>2.0834199999999998</c:v>
                </c:pt>
                <c:pt idx="9922">
                  <c:v>2.0836299999999994</c:v>
                </c:pt>
                <c:pt idx="9923">
                  <c:v>2.0838399999999995</c:v>
                </c:pt>
                <c:pt idx="9924">
                  <c:v>2.0840499999999977</c:v>
                </c:pt>
                <c:pt idx="9925">
                  <c:v>2.0842599999999987</c:v>
                </c:pt>
                <c:pt idx="9926">
                  <c:v>2.0844699999999987</c:v>
                </c:pt>
                <c:pt idx="9927">
                  <c:v>2.0846799999999988</c:v>
                </c:pt>
                <c:pt idx="9928">
                  <c:v>2.0848899999999997</c:v>
                </c:pt>
                <c:pt idx="9929">
                  <c:v>2.0850999999999997</c:v>
                </c:pt>
                <c:pt idx="9930">
                  <c:v>2.0853099999999998</c:v>
                </c:pt>
                <c:pt idx="9931">
                  <c:v>2.0855199999999998</c:v>
                </c:pt>
                <c:pt idx="9932">
                  <c:v>2.0857299999999994</c:v>
                </c:pt>
                <c:pt idx="9933">
                  <c:v>2.0859399999999995</c:v>
                </c:pt>
                <c:pt idx="9934">
                  <c:v>2.0861499999999977</c:v>
                </c:pt>
                <c:pt idx="9935">
                  <c:v>2.0863599999999987</c:v>
                </c:pt>
                <c:pt idx="9936">
                  <c:v>2.0865699999999987</c:v>
                </c:pt>
                <c:pt idx="9937">
                  <c:v>2.0867799999999987</c:v>
                </c:pt>
                <c:pt idx="9938">
                  <c:v>2.0869899999999997</c:v>
                </c:pt>
                <c:pt idx="9939">
                  <c:v>2.0872000000000002</c:v>
                </c:pt>
                <c:pt idx="9940">
                  <c:v>2.0874099999999998</c:v>
                </c:pt>
                <c:pt idx="9941">
                  <c:v>2.0876199999999998</c:v>
                </c:pt>
                <c:pt idx="9942">
                  <c:v>2.0878299999999994</c:v>
                </c:pt>
                <c:pt idx="9943">
                  <c:v>2.0880399999999995</c:v>
                </c:pt>
                <c:pt idx="9944">
                  <c:v>2.0882499999999977</c:v>
                </c:pt>
                <c:pt idx="9945">
                  <c:v>2.0884599999999987</c:v>
                </c:pt>
                <c:pt idx="9946">
                  <c:v>2.0886699999999987</c:v>
                </c:pt>
                <c:pt idx="9947">
                  <c:v>2.0888799999999987</c:v>
                </c:pt>
                <c:pt idx="9948">
                  <c:v>2.0890899999999997</c:v>
                </c:pt>
                <c:pt idx="9949">
                  <c:v>2.0892999999999997</c:v>
                </c:pt>
                <c:pt idx="9950">
                  <c:v>2.0895099999999998</c:v>
                </c:pt>
                <c:pt idx="9951">
                  <c:v>2.0897199999999998</c:v>
                </c:pt>
                <c:pt idx="9952">
                  <c:v>2.0899299999999994</c:v>
                </c:pt>
                <c:pt idx="9953">
                  <c:v>2.0901399999999994</c:v>
                </c:pt>
                <c:pt idx="9954">
                  <c:v>2.0903499999999977</c:v>
                </c:pt>
                <c:pt idx="9955">
                  <c:v>2.0905599999999978</c:v>
                </c:pt>
                <c:pt idx="9956">
                  <c:v>2.0907699999999987</c:v>
                </c:pt>
                <c:pt idx="9957">
                  <c:v>2.0909799999999987</c:v>
                </c:pt>
                <c:pt idx="9958">
                  <c:v>2.0911899999999997</c:v>
                </c:pt>
                <c:pt idx="9959">
                  <c:v>2.0913999999999997</c:v>
                </c:pt>
                <c:pt idx="9960">
                  <c:v>2.0916099999999873</c:v>
                </c:pt>
                <c:pt idx="9961">
                  <c:v>2.0918199999999967</c:v>
                </c:pt>
                <c:pt idx="9962">
                  <c:v>2.0920299999999967</c:v>
                </c:pt>
                <c:pt idx="9963">
                  <c:v>2.0922399999999977</c:v>
                </c:pt>
                <c:pt idx="9964">
                  <c:v>2.0924499999999795</c:v>
                </c:pt>
                <c:pt idx="9965">
                  <c:v>2.0926599999999809</c:v>
                </c:pt>
                <c:pt idx="9966">
                  <c:v>2.0928699999999822</c:v>
                </c:pt>
                <c:pt idx="9967">
                  <c:v>2.0930799999999987</c:v>
                </c:pt>
                <c:pt idx="9968">
                  <c:v>2.0932899999999997</c:v>
                </c:pt>
                <c:pt idx="9969">
                  <c:v>2.0934999999999997</c:v>
                </c:pt>
                <c:pt idx="9970">
                  <c:v>2.0937099999999997</c:v>
                </c:pt>
                <c:pt idx="9971">
                  <c:v>2.0939199999999998</c:v>
                </c:pt>
                <c:pt idx="9972">
                  <c:v>2.0941299999999998</c:v>
                </c:pt>
                <c:pt idx="9973">
                  <c:v>2.0943399999999994</c:v>
                </c:pt>
                <c:pt idx="9974">
                  <c:v>2.0945499999999977</c:v>
                </c:pt>
                <c:pt idx="9975">
                  <c:v>2.0947599999999977</c:v>
                </c:pt>
                <c:pt idx="9976">
                  <c:v>2.0949699999999987</c:v>
                </c:pt>
                <c:pt idx="9977">
                  <c:v>2.0951799999999987</c:v>
                </c:pt>
                <c:pt idx="9978">
                  <c:v>2.0953899999999988</c:v>
                </c:pt>
                <c:pt idx="9979">
                  <c:v>2.0955999999999997</c:v>
                </c:pt>
                <c:pt idx="9980">
                  <c:v>2.0958099999999873</c:v>
                </c:pt>
                <c:pt idx="9981">
                  <c:v>2.0960199999999967</c:v>
                </c:pt>
                <c:pt idx="9982">
                  <c:v>2.0962299999999967</c:v>
                </c:pt>
                <c:pt idx="9983">
                  <c:v>2.0964399999999968</c:v>
                </c:pt>
                <c:pt idx="9984">
                  <c:v>2.0966499999999773</c:v>
                </c:pt>
                <c:pt idx="9985">
                  <c:v>2.09685999999998</c:v>
                </c:pt>
                <c:pt idx="9986">
                  <c:v>2.0970699999999987</c:v>
                </c:pt>
                <c:pt idx="9987">
                  <c:v>2.0972799999999987</c:v>
                </c:pt>
                <c:pt idx="9988">
                  <c:v>2.0974899999999987</c:v>
                </c:pt>
                <c:pt idx="9989">
                  <c:v>2.0976999999999997</c:v>
                </c:pt>
                <c:pt idx="9990">
                  <c:v>2.0979099999999997</c:v>
                </c:pt>
                <c:pt idx="9991">
                  <c:v>2.0981199999999998</c:v>
                </c:pt>
                <c:pt idx="9992">
                  <c:v>2.0983299999999998</c:v>
                </c:pt>
                <c:pt idx="9993">
                  <c:v>2.0985399999999994</c:v>
                </c:pt>
                <c:pt idx="9994">
                  <c:v>2.0987499999999977</c:v>
                </c:pt>
                <c:pt idx="9995">
                  <c:v>2.0989599999999977</c:v>
                </c:pt>
                <c:pt idx="9996">
                  <c:v>2.0991699999999978</c:v>
                </c:pt>
                <c:pt idx="9997">
                  <c:v>2.0993799999999987</c:v>
                </c:pt>
                <c:pt idx="9998">
                  <c:v>2.0995899999999987</c:v>
                </c:pt>
                <c:pt idx="9999">
                  <c:v>2.0997999999999997</c:v>
                </c:pt>
                <c:pt idx="10000">
                  <c:v>2.1000099999999997</c:v>
                </c:pt>
              </c:numCache>
            </c:numRef>
          </c:xVal>
          <c:yVal>
            <c:numRef>
              <c:f>'Izquierdo Markeset'!$D$5:$D$10005</c:f>
              <c:numCache>
                <c:formatCode>General</c:formatCode>
                <c:ptCount val="10001"/>
                <c:pt idx="0">
                  <c:v>2.3215824335135627E-3</c:v>
                </c:pt>
                <c:pt idx="1">
                  <c:v>2.3287614369116292E-3</c:v>
                </c:pt>
                <c:pt idx="2">
                  <c:v>2.3359604758122188E-3</c:v>
                </c:pt>
                <c:pt idx="3">
                  <c:v>2.3431795987932211E-3</c:v>
                </c:pt>
                <c:pt idx="4">
                  <c:v>2.3504188545267197E-3</c:v>
                </c:pt>
                <c:pt idx="5">
                  <c:v>2.3576782917791982E-3</c:v>
                </c:pt>
                <c:pt idx="6">
                  <c:v>2.3649579594115806E-3</c:v>
                </c:pt>
                <c:pt idx="7">
                  <c:v>2.3722579063793665E-3</c:v>
                </c:pt>
                <c:pt idx="8">
                  <c:v>2.3795781817327454E-3</c:v>
                </c:pt>
                <c:pt idx="9">
                  <c:v>2.3869188346167087E-3</c:v>
                </c:pt>
                <c:pt idx="10">
                  <c:v>2.394279914271154E-3</c:v>
                </c:pt>
                <c:pt idx="11">
                  <c:v>2.4016614700309992E-3</c:v>
                </c:pt>
                <c:pt idx="12">
                  <c:v>2.4090635513262606E-3</c:v>
                </c:pt>
                <c:pt idx="13">
                  <c:v>2.4164862076822401E-3</c:v>
                </c:pt>
                <c:pt idx="14">
                  <c:v>2.4239294887195544E-3</c:v>
                </c:pt>
                <c:pt idx="15">
                  <c:v>2.431393444154249E-3</c:v>
                </c:pt>
                <c:pt idx="16">
                  <c:v>2.4388781237979999E-3</c:v>
                </c:pt>
                <c:pt idx="17">
                  <c:v>2.4463835775581496E-3</c:v>
                </c:pt>
                <c:pt idx="18">
                  <c:v>2.4539098554377616E-3</c:v>
                </c:pt>
                <c:pt idx="19">
                  <c:v>2.4614570075358415E-3</c:v>
                </c:pt>
                <c:pt idx="20">
                  <c:v>2.4690250840474011E-3</c:v>
                </c:pt>
                <c:pt idx="21">
                  <c:v>2.4766141352635367E-3</c:v>
                </c:pt>
                <c:pt idx="22">
                  <c:v>2.4842242115716241E-3</c:v>
                </c:pt>
                <c:pt idx="23">
                  <c:v>2.4918553634552323E-3</c:v>
                </c:pt>
                <c:pt idx="24">
                  <c:v>2.4995076414945569E-3</c:v>
                </c:pt>
                <c:pt idx="25">
                  <c:v>2.5071810963662061E-3</c:v>
                </c:pt>
                <c:pt idx="26">
                  <c:v>2.5148757788434452E-3</c:v>
                </c:pt>
                <c:pt idx="27">
                  <c:v>2.5225917397964114E-3</c:v>
                </c:pt>
                <c:pt idx="28">
                  <c:v>2.5303290301919652E-3</c:v>
                </c:pt>
                <c:pt idx="29">
                  <c:v>2.5380877010940735E-3</c:v>
                </c:pt>
                <c:pt idx="30">
                  <c:v>2.5458678036636975E-3</c:v>
                </c:pt>
                <c:pt idx="31">
                  <c:v>2.5536693891590758E-3</c:v>
                </c:pt>
                <c:pt idx="32">
                  <c:v>2.5614925089357007E-3</c:v>
                </c:pt>
                <c:pt idx="33">
                  <c:v>2.5693372144464594E-3</c:v>
                </c:pt>
                <c:pt idx="34">
                  <c:v>2.5772035572417681E-3</c:v>
                </c:pt>
                <c:pt idx="35">
                  <c:v>2.585091588969717E-3</c:v>
                </c:pt>
                <c:pt idx="36">
                  <c:v>2.5930013613760655E-3</c:v>
                </c:pt>
                <c:pt idx="37">
                  <c:v>2.6009329263044453E-3</c:v>
                </c:pt>
                <c:pt idx="38">
                  <c:v>2.6088863356964307E-3</c:v>
                </c:pt>
                <c:pt idx="39">
                  <c:v>2.6168616415916412E-3</c:v>
                </c:pt>
                <c:pt idx="40">
                  <c:v>2.6248588961278602E-3</c:v>
                </c:pt>
                <c:pt idx="41">
                  <c:v>2.6328781515411437E-3</c:v>
                </c:pt>
                <c:pt idx="42">
                  <c:v>2.6409194601659412E-3</c:v>
                </c:pt>
                <c:pt idx="43">
                  <c:v>2.6489828744350988E-3</c:v>
                </c:pt>
                <c:pt idx="44">
                  <c:v>2.6570684468801256E-3</c:v>
                </c:pt>
                <c:pt idx="45">
                  <c:v>2.6651762301312405E-3</c:v>
                </c:pt>
                <c:pt idx="46">
                  <c:v>2.6733062769173934E-3</c:v>
                </c:pt>
                <c:pt idx="47">
                  <c:v>2.6814586400664212E-3</c:v>
                </c:pt>
                <c:pt idx="48">
                  <c:v>2.6896333725052869E-3</c:v>
                </c:pt>
                <c:pt idx="49">
                  <c:v>2.6978305272599553E-3</c:v>
                </c:pt>
                <c:pt idx="50">
                  <c:v>2.7060501574556377E-3</c:v>
                </c:pt>
                <c:pt idx="51">
                  <c:v>2.714292316316922E-3</c:v>
                </c:pt>
                <c:pt idx="52">
                  <c:v>2.7225570571677666E-3</c:v>
                </c:pt>
                <c:pt idx="53">
                  <c:v>2.7308444334316543E-3</c:v>
                </c:pt>
                <c:pt idx="54">
                  <c:v>2.7391544986318087E-3</c:v>
                </c:pt>
                <c:pt idx="55">
                  <c:v>2.747487306391086E-3</c:v>
                </c:pt>
                <c:pt idx="56">
                  <c:v>2.7558429104321941E-3</c:v>
                </c:pt>
                <c:pt idx="57">
                  <c:v>2.7642213645779332E-3</c:v>
                </c:pt>
                <c:pt idx="58">
                  <c:v>2.7726227227509517E-3</c:v>
                </c:pt>
                <c:pt idx="59">
                  <c:v>2.7810470389742202E-3</c:v>
                </c:pt>
                <c:pt idx="60">
                  <c:v>2.78949436737097E-3</c:v>
                </c:pt>
                <c:pt idx="61">
                  <c:v>2.7979647621646756E-3</c:v>
                </c:pt>
                <c:pt idx="62">
                  <c:v>2.8064582776793651E-3</c:v>
                </c:pt>
                <c:pt idx="63">
                  <c:v>2.8149749683397092E-3</c:v>
                </c:pt>
                <c:pt idx="64">
                  <c:v>2.8235148886709849E-3</c:v>
                </c:pt>
                <c:pt idx="65">
                  <c:v>2.8320780932991527E-3</c:v>
                </c:pt>
                <c:pt idx="66">
                  <c:v>2.8406646369513212E-3</c:v>
                </c:pt>
                <c:pt idx="67">
                  <c:v>2.8492745744553211E-3</c:v>
                </c:pt>
                <c:pt idx="68">
                  <c:v>2.8579079607402016E-3</c:v>
                </c:pt>
                <c:pt idx="69">
                  <c:v>2.8665648508362411E-3</c:v>
                </c:pt>
                <c:pt idx="70">
                  <c:v>2.8752452998748825E-3</c:v>
                </c:pt>
                <c:pt idx="71">
                  <c:v>2.8839493630891402E-3</c:v>
                </c:pt>
                <c:pt idx="72">
                  <c:v>2.8926770958133782E-3</c:v>
                </c:pt>
                <c:pt idx="73">
                  <c:v>2.901428553483635E-3</c:v>
                </c:pt>
                <c:pt idx="74">
                  <c:v>2.9102037916376492E-3</c:v>
                </c:pt>
                <c:pt idx="75">
                  <c:v>2.9190028659149356E-3</c:v>
                </c:pt>
                <c:pt idx="76">
                  <c:v>2.9278258320569743E-3</c:v>
                </c:pt>
                <c:pt idx="77">
                  <c:v>2.9366727459071646E-3</c:v>
                </c:pt>
                <c:pt idx="78">
                  <c:v>2.9455436634111222E-3</c:v>
                </c:pt>
                <c:pt idx="79">
                  <c:v>2.9544386406166016E-3</c:v>
                </c:pt>
                <c:pt idx="80">
                  <c:v>2.9633577336736802E-3</c:v>
                </c:pt>
                <c:pt idx="81">
                  <c:v>2.9723009988348592E-3</c:v>
                </c:pt>
                <c:pt idx="82">
                  <c:v>2.9812684924551479E-3</c:v>
                </c:pt>
                <c:pt idx="83">
                  <c:v>2.9902602709921812E-3</c:v>
                </c:pt>
                <c:pt idx="84">
                  <c:v>2.9992763910062599E-3</c:v>
                </c:pt>
                <c:pt idx="85">
                  <c:v>3.0083169091605771E-3</c:v>
                </c:pt>
                <c:pt idx="86">
                  <c:v>3.017381882221172E-3</c:v>
                </c:pt>
                <c:pt idx="87">
                  <c:v>3.026471367057088E-3</c:v>
                </c:pt>
                <c:pt idx="88">
                  <c:v>3.0355854206405202E-3</c:v>
                </c:pt>
                <c:pt idx="89">
                  <c:v>3.0447241000469191E-3</c:v>
                </c:pt>
                <c:pt idx="90">
                  <c:v>3.0538874624549059E-3</c:v>
                </c:pt>
                <c:pt idx="91">
                  <c:v>3.0630755651466419E-3</c:v>
                </c:pt>
                <c:pt idx="92">
                  <c:v>3.0722884655077047E-3</c:v>
                </c:pt>
                <c:pt idx="93">
                  <c:v>3.0815262210273885E-3</c:v>
                </c:pt>
                <c:pt idx="94">
                  <c:v>3.0907888892985182E-3</c:v>
                </c:pt>
                <c:pt idx="95">
                  <c:v>3.100076528017933E-3</c:v>
                </c:pt>
                <c:pt idx="96">
                  <c:v>3.1093891949861593E-3</c:v>
                </c:pt>
                <c:pt idx="97">
                  <c:v>3.1187269481078965E-3</c:v>
                </c:pt>
                <c:pt idx="98">
                  <c:v>3.1280898453918148E-3</c:v>
                </c:pt>
                <c:pt idx="99">
                  <c:v>3.1374779449508255E-3</c:v>
                </c:pt>
                <c:pt idx="100">
                  <c:v>3.1468913050021899E-3</c:v>
                </c:pt>
                <c:pt idx="101">
                  <c:v>3.1563299838674275E-3</c:v>
                </c:pt>
                <c:pt idx="102">
                  <c:v>3.1657940399726506E-3</c:v>
                </c:pt>
                <c:pt idx="103">
                  <c:v>3.1752835318484612E-3</c:v>
                </c:pt>
                <c:pt idx="104">
                  <c:v>3.1847985181302483E-3</c:v>
                </c:pt>
                <c:pt idx="105">
                  <c:v>3.194339057558059E-3</c:v>
                </c:pt>
                <c:pt idx="106">
                  <c:v>3.2039052089768696E-3</c:v>
                </c:pt>
                <c:pt idx="107">
                  <c:v>3.2134970313366083E-3</c:v>
                </c:pt>
                <c:pt idx="108">
                  <c:v>3.2231145836922812E-3</c:v>
                </c:pt>
                <c:pt idx="109">
                  <c:v>3.2327579252039692E-3</c:v>
                </c:pt>
                <c:pt idx="110">
                  <c:v>3.2424271151371528E-3</c:v>
                </c:pt>
                <c:pt idx="111">
                  <c:v>3.2521222128625302E-3</c:v>
                </c:pt>
                <c:pt idx="112">
                  <c:v>3.2618432778562445E-3</c:v>
                </c:pt>
                <c:pt idx="113">
                  <c:v>3.2715903697000536E-3</c:v>
                </c:pt>
                <c:pt idx="114">
                  <c:v>3.2813635480812798E-3</c:v>
                </c:pt>
                <c:pt idx="115">
                  <c:v>3.291162872792964E-3</c:v>
                </c:pt>
                <c:pt idx="116">
                  <c:v>3.3009884037339702E-3</c:v>
                </c:pt>
                <c:pt idx="117">
                  <c:v>3.3108402009091476E-3</c:v>
                </c:pt>
                <c:pt idx="118">
                  <c:v>3.3207183244292468E-3</c:v>
                </c:pt>
                <c:pt idx="119">
                  <c:v>3.3306228345111734E-3</c:v>
                </c:pt>
                <c:pt idx="120">
                  <c:v>3.3405537914780016E-3</c:v>
                </c:pt>
                <c:pt idx="121">
                  <c:v>3.3505112557590823E-3</c:v>
                </c:pt>
                <c:pt idx="122">
                  <c:v>3.3604952878901412E-3</c:v>
                </c:pt>
                <c:pt idx="123">
                  <c:v>3.3705059485133952E-3</c:v>
                </c:pt>
                <c:pt idx="124">
                  <c:v>3.380543298377624E-3</c:v>
                </c:pt>
                <c:pt idx="125">
                  <c:v>3.3906073983381952E-3</c:v>
                </c:pt>
                <c:pt idx="126">
                  <c:v>3.4006983093573359E-3</c:v>
                </c:pt>
                <c:pt idx="127">
                  <c:v>3.4108160925039694E-3</c:v>
                </c:pt>
                <c:pt idx="128">
                  <c:v>3.4209608089540971E-3</c:v>
                </c:pt>
                <c:pt idx="129">
                  <c:v>3.4311325199905852E-3</c:v>
                </c:pt>
                <c:pt idx="130">
                  <c:v>3.4413312870035496E-3</c:v>
                </c:pt>
                <c:pt idx="131">
                  <c:v>3.4515571714901602E-3</c:v>
                </c:pt>
                <c:pt idx="132">
                  <c:v>3.4618102350550202E-3</c:v>
                </c:pt>
                <c:pt idx="133">
                  <c:v>3.4720905394100146E-3</c:v>
                </c:pt>
                <c:pt idx="134">
                  <c:v>3.4823981463745612E-3</c:v>
                </c:pt>
                <c:pt idx="135">
                  <c:v>3.4927331178755652E-3</c:v>
                </c:pt>
                <c:pt idx="136">
                  <c:v>3.5030955159476625E-3</c:v>
                </c:pt>
                <c:pt idx="137">
                  <c:v>3.5134854027331405E-3</c:v>
                </c:pt>
                <c:pt idx="138">
                  <c:v>3.5239028404822318E-3</c:v>
                </c:pt>
                <c:pt idx="139">
                  <c:v>3.5343478915529497E-3</c:v>
                </c:pt>
                <c:pt idx="140">
                  <c:v>3.5448206184114039E-3</c:v>
                </c:pt>
                <c:pt idx="141">
                  <c:v>3.5553210836317501E-3</c:v>
                </c:pt>
                <c:pt idx="142">
                  <c:v>3.5658493498963652E-3</c:v>
                </c:pt>
                <c:pt idx="143">
                  <c:v>3.5764054799958768E-3</c:v>
                </c:pt>
                <c:pt idx="144">
                  <c:v>3.586989536829269E-3</c:v>
                </c:pt>
                <c:pt idx="145">
                  <c:v>3.5976015834039785E-3</c:v>
                </c:pt>
                <c:pt idx="146">
                  <c:v>3.608241682835943E-3</c:v>
                </c:pt>
                <c:pt idx="147">
                  <c:v>3.6189098983497167E-3</c:v>
                </c:pt>
                <c:pt idx="148">
                  <c:v>3.6296062932786059E-3</c:v>
                </c:pt>
                <c:pt idx="149">
                  <c:v>3.6403309310647203E-3</c:v>
                </c:pt>
                <c:pt idx="150">
                  <c:v>3.6510838752589216E-3</c:v>
                </c:pt>
                <c:pt idx="151">
                  <c:v>3.6618651895211846E-3</c:v>
                </c:pt>
                <c:pt idx="152">
                  <c:v>3.6726749376204486E-3</c:v>
                </c:pt>
                <c:pt idx="153">
                  <c:v>3.6835131834348249E-3</c:v>
                </c:pt>
                <c:pt idx="154">
                  <c:v>3.6943799909516036E-3</c:v>
                </c:pt>
                <c:pt idx="155">
                  <c:v>3.7052754242673852E-3</c:v>
                </c:pt>
                <c:pt idx="156">
                  <c:v>3.7161995475882186E-3</c:v>
                </c:pt>
                <c:pt idx="157">
                  <c:v>3.7271524252295292E-3</c:v>
                </c:pt>
                <c:pt idx="158">
                  <c:v>3.7381341216164089E-3</c:v>
                </c:pt>
                <c:pt idx="159">
                  <c:v>3.7491447012834747E-3</c:v>
                </c:pt>
                <c:pt idx="160">
                  <c:v>3.7601842288751512E-3</c:v>
                </c:pt>
                <c:pt idx="161">
                  <c:v>3.7712527691456015E-3</c:v>
                </c:pt>
                <c:pt idx="162">
                  <c:v>3.7823503869590155E-3</c:v>
                </c:pt>
                <c:pt idx="163">
                  <c:v>3.7934771472893994E-3</c:v>
                </c:pt>
                <c:pt idx="164">
                  <c:v>3.8046331152208402E-3</c:v>
                </c:pt>
                <c:pt idx="165">
                  <c:v>3.8158183559476688E-3</c:v>
                </c:pt>
                <c:pt idx="166">
                  <c:v>3.8270329347743666E-3</c:v>
                </c:pt>
                <c:pt idx="167">
                  <c:v>3.8382769171156654E-3</c:v>
                </c:pt>
                <c:pt idx="168">
                  <c:v>3.8495503684967854E-3</c:v>
                </c:pt>
                <c:pt idx="169">
                  <c:v>3.8608533545532887E-3</c:v>
                </c:pt>
                <c:pt idx="170">
                  <c:v>3.8721859410314292E-3</c:v>
                </c:pt>
                <c:pt idx="171">
                  <c:v>3.8835481937879606E-3</c:v>
                </c:pt>
                <c:pt idx="172">
                  <c:v>3.8949401787904212E-3</c:v>
                </c:pt>
                <c:pt idx="173">
                  <c:v>3.9063619621170793E-3</c:v>
                </c:pt>
                <c:pt idx="174">
                  <c:v>3.9178136099570632E-3</c:v>
                </c:pt>
                <c:pt idx="175">
                  <c:v>3.9292951886105414E-3</c:v>
                </c:pt>
                <c:pt idx="176">
                  <c:v>3.9408067644886042E-3</c:v>
                </c:pt>
                <c:pt idx="177">
                  <c:v>3.9523484041134828E-3</c:v>
                </c:pt>
                <c:pt idx="178">
                  <c:v>3.9639201741186241E-3</c:v>
                </c:pt>
                <c:pt idx="179">
                  <c:v>3.975522141248659E-3</c:v>
                </c:pt>
                <c:pt idx="180">
                  <c:v>3.9871543723596454E-3</c:v>
                </c:pt>
                <c:pt idx="181">
                  <c:v>3.9988169344189316E-3</c:v>
                </c:pt>
                <c:pt idx="182">
                  <c:v>4.0105098945055137E-3</c:v>
                </c:pt>
                <c:pt idx="183">
                  <c:v>4.0222333198098722E-3</c:v>
                </c:pt>
                <c:pt idx="184">
                  <c:v>4.0339872776341181E-3</c:v>
                </c:pt>
                <c:pt idx="185">
                  <c:v>4.045771835392167E-3</c:v>
                </c:pt>
                <c:pt idx="186">
                  <c:v>4.0575870606095786E-3</c:v>
                </c:pt>
                <c:pt idx="187">
                  <c:v>4.0694330209239994E-3</c:v>
                </c:pt>
                <c:pt idx="188">
                  <c:v>4.0813097840849593E-3</c:v>
                </c:pt>
                <c:pt idx="189">
                  <c:v>4.0932174179537824E-3</c:v>
                </c:pt>
                <c:pt idx="190">
                  <c:v>4.1051559905042464E-3</c:v>
                </c:pt>
                <c:pt idx="191">
                  <c:v>4.1171255698221375E-3</c:v>
                </c:pt>
                <c:pt idx="192">
                  <c:v>4.1291262241054845E-3</c:v>
                </c:pt>
                <c:pt idx="193">
                  <c:v>4.1411580216647124E-3</c:v>
                </c:pt>
                <c:pt idx="194">
                  <c:v>4.1532210309225505E-3</c:v>
                </c:pt>
                <c:pt idx="195">
                  <c:v>4.1653153204142274E-3</c:v>
                </c:pt>
                <c:pt idx="196">
                  <c:v>4.1774409587876154E-3</c:v>
                </c:pt>
                <c:pt idx="197">
                  <c:v>4.1895980148031441E-3</c:v>
                </c:pt>
                <c:pt idx="198">
                  <c:v>4.2017865573337962E-3</c:v>
                </c:pt>
                <c:pt idx="199">
                  <c:v>4.2140066553655875E-3</c:v>
                </c:pt>
                <c:pt idx="200">
                  <c:v>4.2262583779971927E-3</c:v>
                </c:pt>
                <c:pt idx="201">
                  <c:v>4.2385417944402828E-3</c:v>
                </c:pt>
                <c:pt idx="202">
                  <c:v>4.2508569740193122E-3</c:v>
                </c:pt>
                <c:pt idx="203">
                  <c:v>4.2632039861721207E-3</c:v>
                </c:pt>
                <c:pt idx="204">
                  <c:v>4.2755829004493514E-3</c:v>
                </c:pt>
                <c:pt idx="205">
                  <c:v>4.2879937865150514E-3</c:v>
                </c:pt>
                <c:pt idx="206">
                  <c:v>4.3004367141464394E-3</c:v>
                </c:pt>
                <c:pt idx="207">
                  <c:v>4.312911753234081E-3</c:v>
                </c:pt>
                <c:pt idx="208">
                  <c:v>4.3254189737819545E-3</c:v>
                </c:pt>
                <c:pt idx="209">
                  <c:v>4.337958445907497E-3</c:v>
                </c:pt>
                <c:pt idx="210">
                  <c:v>4.3505302398416865E-3</c:v>
                </c:pt>
                <c:pt idx="211">
                  <c:v>4.3631344259291074E-3</c:v>
                </c:pt>
                <c:pt idx="212">
                  <c:v>4.3757710746280412E-3</c:v>
                </c:pt>
                <c:pt idx="213">
                  <c:v>4.3884402565104895E-3</c:v>
                </c:pt>
                <c:pt idx="214">
                  <c:v>4.4011420422623519E-3</c:v>
                </c:pt>
                <c:pt idx="215">
                  <c:v>4.4138765026831847E-3</c:v>
                </c:pt>
                <c:pt idx="216">
                  <c:v>4.4266437086867439E-3</c:v>
                </c:pt>
                <c:pt idx="217">
                  <c:v>4.4394437313007009E-3</c:v>
                </c:pt>
                <c:pt idx="218">
                  <c:v>4.4522766416666814E-3</c:v>
                </c:pt>
                <c:pt idx="219">
                  <c:v>4.4651425110407003E-3</c:v>
                </c:pt>
                <c:pt idx="220">
                  <c:v>4.4780414107928887E-3</c:v>
                </c:pt>
                <c:pt idx="221">
                  <c:v>4.490973412407449E-3</c:v>
                </c:pt>
                <c:pt idx="222">
                  <c:v>4.5039385874832312E-3</c:v>
                </c:pt>
                <c:pt idx="223">
                  <c:v>4.5169370077333404E-3</c:v>
                </c:pt>
                <c:pt idx="224">
                  <c:v>4.5299687449853829E-3</c:v>
                </c:pt>
                <c:pt idx="225">
                  <c:v>4.5430338711813928E-3</c:v>
                </c:pt>
                <c:pt idx="226">
                  <c:v>4.5561324583781914E-3</c:v>
                </c:pt>
                <c:pt idx="227">
                  <c:v>4.5692645787471084E-3</c:v>
                </c:pt>
                <c:pt idx="228">
                  <c:v>4.5824303045742532E-3</c:v>
                </c:pt>
                <c:pt idx="229">
                  <c:v>4.5956297082605522E-3</c:v>
                </c:pt>
                <c:pt idx="230">
                  <c:v>4.6088628623216499E-3</c:v>
                </c:pt>
                <c:pt idx="231">
                  <c:v>4.6221298393882455E-3</c:v>
                </c:pt>
                <c:pt idx="232">
                  <c:v>4.6354307122059716E-3</c:v>
                </c:pt>
                <c:pt idx="233">
                  <c:v>4.6487655536354465E-3</c:v>
                </c:pt>
                <c:pt idx="234">
                  <c:v>4.6621344366523845E-3</c:v>
                </c:pt>
                <c:pt idx="235">
                  <c:v>4.6755374343477553E-3</c:v>
                </c:pt>
                <c:pt idx="236">
                  <c:v>4.6889746199275705E-3</c:v>
                </c:pt>
                <c:pt idx="237">
                  <c:v>4.7024460667132433E-3</c:v>
                </c:pt>
                <c:pt idx="238">
                  <c:v>4.7159518481414446E-3</c:v>
                </c:pt>
                <c:pt idx="239">
                  <c:v>4.7294920377643499E-3</c:v>
                </c:pt>
                <c:pt idx="240">
                  <c:v>4.7430667092493916E-3</c:v>
                </c:pt>
                <c:pt idx="241">
                  <c:v>4.7566759363796129E-3</c:v>
                </c:pt>
                <c:pt idx="242">
                  <c:v>4.7703197930537705E-3</c:v>
                </c:pt>
                <c:pt idx="243">
                  <c:v>4.7839983532858834E-3</c:v>
                </c:pt>
                <c:pt idx="244">
                  <c:v>4.7977116912059966E-3</c:v>
                </c:pt>
                <c:pt idx="245">
                  <c:v>4.8114598810597422E-3</c:v>
                </c:pt>
                <c:pt idx="246">
                  <c:v>4.8252429972085124E-3</c:v>
                </c:pt>
                <c:pt idx="247">
                  <c:v>4.8390611141296931E-3</c:v>
                </c:pt>
                <c:pt idx="248">
                  <c:v>4.8529143064162047E-3</c:v>
                </c:pt>
                <c:pt idx="249">
                  <c:v>4.8668026487775186E-3</c:v>
                </c:pt>
                <c:pt idx="250">
                  <c:v>4.880726216038583E-3</c:v>
                </c:pt>
                <c:pt idx="251">
                  <c:v>4.8946850831406898E-3</c:v>
                </c:pt>
                <c:pt idx="252">
                  <c:v>4.9086793251411761E-3</c:v>
                </c:pt>
                <c:pt idx="253">
                  <c:v>4.9227090172134112E-3</c:v>
                </c:pt>
                <c:pt idx="254">
                  <c:v>4.936774234647336E-3</c:v>
                </c:pt>
                <c:pt idx="255">
                  <c:v>4.9508750528488524E-3</c:v>
                </c:pt>
                <c:pt idx="256">
                  <c:v>4.9650115473403545E-3</c:v>
                </c:pt>
                <c:pt idx="257">
                  <c:v>4.9791837937606569E-3</c:v>
                </c:pt>
                <c:pt idx="258">
                  <c:v>4.9933918678647113E-3</c:v>
                </c:pt>
                <c:pt idx="259">
                  <c:v>5.0076358455243422E-3</c:v>
                </c:pt>
                <c:pt idx="260">
                  <c:v>5.0219158027277255E-3</c:v>
                </c:pt>
                <c:pt idx="261">
                  <c:v>5.0362318155796918E-3</c:v>
                </c:pt>
                <c:pt idx="262">
                  <c:v>5.0505839603014946E-3</c:v>
                </c:pt>
                <c:pt idx="263">
                  <c:v>5.0649723132314061E-3</c:v>
                </c:pt>
                <c:pt idx="264">
                  <c:v>5.079396950824276E-3</c:v>
                </c:pt>
                <c:pt idx="265">
                  <c:v>5.0938579496515998E-3</c:v>
                </c:pt>
                <c:pt idx="266">
                  <c:v>5.1083553864019896E-3</c:v>
                </c:pt>
                <c:pt idx="267">
                  <c:v>5.1228893378807445E-3</c:v>
                </c:pt>
                <c:pt idx="268">
                  <c:v>5.1374598810101594E-3</c:v>
                </c:pt>
                <c:pt idx="269">
                  <c:v>5.1520670928294592E-3</c:v>
                </c:pt>
                <c:pt idx="270">
                  <c:v>5.1667110504949694E-3</c:v>
                </c:pt>
                <c:pt idx="271">
                  <c:v>5.1813918312800513E-3</c:v>
                </c:pt>
                <c:pt idx="272">
                  <c:v>5.1961095125751334E-3</c:v>
                </c:pt>
                <c:pt idx="273">
                  <c:v>5.2108641718878893E-3</c:v>
                </c:pt>
                <c:pt idx="274">
                  <c:v>5.2256558868431658E-3</c:v>
                </c:pt>
                <c:pt idx="275">
                  <c:v>5.2404847351830413E-3</c:v>
                </c:pt>
                <c:pt idx="276">
                  <c:v>5.2553507947669074E-3</c:v>
                </c:pt>
                <c:pt idx="277">
                  <c:v>5.27025414357149E-3</c:v>
                </c:pt>
                <c:pt idx="278">
                  <c:v>5.2851948596908827E-3</c:v>
                </c:pt>
                <c:pt idx="279">
                  <c:v>5.3001730213367172E-3</c:v>
                </c:pt>
                <c:pt idx="280">
                  <c:v>5.3151887068379295E-3</c:v>
                </c:pt>
                <c:pt idx="281">
                  <c:v>5.3302419946411588E-3</c:v>
                </c:pt>
                <c:pt idx="282">
                  <c:v>5.3453329633102583E-3</c:v>
                </c:pt>
                <c:pt idx="283">
                  <c:v>5.3604616915271502E-3</c:v>
                </c:pt>
                <c:pt idx="284">
                  <c:v>5.3756282580909734E-3</c:v>
                </c:pt>
                <c:pt idx="285">
                  <c:v>5.3908327419188414E-3</c:v>
                </c:pt>
                <c:pt idx="286">
                  <c:v>5.4060752220453723E-3</c:v>
                </c:pt>
                <c:pt idx="287">
                  <c:v>5.4213557776230823E-3</c:v>
                </c:pt>
                <c:pt idx="288">
                  <c:v>5.4366744879222467E-3</c:v>
                </c:pt>
                <c:pt idx="289">
                  <c:v>5.4520314323308521E-3</c:v>
                </c:pt>
                <c:pt idx="290">
                  <c:v>5.4674266903549434E-3</c:v>
                </c:pt>
                <c:pt idx="291">
                  <c:v>5.4828603416184124E-3</c:v>
                </c:pt>
                <c:pt idx="292">
                  <c:v>5.4983324658630936E-3</c:v>
                </c:pt>
                <c:pt idx="293">
                  <c:v>5.5138431429487171E-3</c:v>
                </c:pt>
                <c:pt idx="294">
                  <c:v>5.5293924528531943E-3</c:v>
                </c:pt>
                <c:pt idx="295">
                  <c:v>5.544980475672312E-3</c:v>
                </c:pt>
                <c:pt idx="296">
                  <c:v>5.5606072916202188E-3</c:v>
                </c:pt>
                <c:pt idx="297">
                  <c:v>5.5762729810289449E-3</c:v>
                </c:pt>
                <c:pt idx="298">
                  <c:v>5.591977624348707E-3</c:v>
                </c:pt>
                <c:pt idx="299">
                  <c:v>5.6077213021480422E-3</c:v>
                </c:pt>
                <c:pt idx="300">
                  <c:v>5.6235040951137004E-3</c:v>
                </c:pt>
                <c:pt idx="301">
                  <c:v>5.6393260840506432E-3</c:v>
                </c:pt>
                <c:pt idx="302">
                  <c:v>5.6551873498820052E-3</c:v>
                </c:pt>
                <c:pt idx="303">
                  <c:v>5.6710879736495733E-3</c:v>
                </c:pt>
                <c:pt idx="304">
                  <c:v>5.6870280365132319E-3</c:v>
                </c:pt>
                <c:pt idx="305">
                  <c:v>5.7030076197513808E-3</c:v>
                </c:pt>
                <c:pt idx="306">
                  <c:v>5.7190268047607514E-3</c:v>
                </c:pt>
                <c:pt idx="307">
                  <c:v>5.7350856730565966E-3</c:v>
                </c:pt>
                <c:pt idx="308">
                  <c:v>5.7511843062727115E-3</c:v>
                </c:pt>
                <c:pt idx="309">
                  <c:v>5.7673227861613418E-3</c:v>
                </c:pt>
                <c:pt idx="310">
                  <c:v>5.7835011945932321E-3</c:v>
                </c:pt>
                <c:pt idx="311">
                  <c:v>5.7997196135577134E-3</c:v>
                </c:pt>
                <c:pt idx="312">
                  <c:v>5.8159781251628604E-3</c:v>
                </c:pt>
                <c:pt idx="313">
                  <c:v>5.8322768116351922E-3</c:v>
                </c:pt>
                <c:pt idx="314">
                  <c:v>5.8486157553200762E-3</c:v>
                </c:pt>
                <c:pt idx="315">
                  <c:v>5.8649950386813667E-3</c:v>
                </c:pt>
                <c:pt idx="316">
                  <c:v>5.8814147443017823E-3</c:v>
                </c:pt>
                <c:pt idx="317">
                  <c:v>5.8978749548826981E-3</c:v>
                </c:pt>
                <c:pt idx="318">
                  <c:v>5.9143757532443171E-3</c:v>
                </c:pt>
                <c:pt idx="319">
                  <c:v>5.9309172223255104E-3</c:v>
                </c:pt>
                <c:pt idx="320">
                  <c:v>5.9474994451841883E-3</c:v>
                </c:pt>
                <c:pt idx="321">
                  <c:v>5.964122504996722E-3</c:v>
                </c:pt>
                <c:pt idx="322">
                  <c:v>5.9807864850588326E-3</c:v>
                </c:pt>
                <c:pt idx="323">
                  <c:v>5.9974914687846879E-3</c:v>
                </c:pt>
                <c:pt idx="324">
                  <c:v>6.0142375397075785E-3</c:v>
                </c:pt>
                <c:pt idx="325">
                  <c:v>6.0310247814798195E-3</c:v>
                </c:pt>
                <c:pt idx="326">
                  <c:v>6.0478532778723403E-3</c:v>
                </c:pt>
                <c:pt idx="327">
                  <c:v>6.0647231127754124E-3</c:v>
                </c:pt>
                <c:pt idx="328">
                  <c:v>6.0816343701980803E-3</c:v>
                </c:pt>
                <c:pt idx="329">
                  <c:v>6.0985871342684314E-3</c:v>
                </c:pt>
                <c:pt idx="330">
                  <c:v>6.1155814892336433E-3</c:v>
                </c:pt>
                <c:pt idx="331">
                  <c:v>6.1326175194598822E-3</c:v>
                </c:pt>
                <c:pt idx="332">
                  <c:v>6.1496953094324824E-3</c:v>
                </c:pt>
                <c:pt idx="333">
                  <c:v>6.1668149437556895E-3</c:v>
                </c:pt>
                <c:pt idx="334">
                  <c:v>6.1839765071530495E-3</c:v>
                </c:pt>
                <c:pt idx="335">
                  <c:v>6.2011800844671726E-3</c:v>
                </c:pt>
                <c:pt idx="336">
                  <c:v>6.2184257606596434E-3</c:v>
                </c:pt>
                <c:pt idx="337">
                  <c:v>6.235713620811479E-3</c:v>
                </c:pt>
                <c:pt idx="338">
                  <c:v>6.2530437501226981E-3</c:v>
                </c:pt>
                <c:pt idx="339">
                  <c:v>6.2704162339124424E-3</c:v>
                </c:pt>
                <c:pt idx="340">
                  <c:v>6.2878311576192577E-3</c:v>
                </c:pt>
                <c:pt idx="341">
                  <c:v>6.3052886068007902E-3</c:v>
                </c:pt>
                <c:pt idx="342">
                  <c:v>6.3227886671339065E-3</c:v>
                </c:pt>
                <c:pt idx="343">
                  <c:v>6.3403314244147788E-3</c:v>
                </c:pt>
                <c:pt idx="344">
                  <c:v>6.357916964558662E-3</c:v>
                </c:pt>
                <c:pt idx="345">
                  <c:v>6.3755453736003423E-3</c:v>
                </c:pt>
                <c:pt idx="346">
                  <c:v>6.393216737693691E-3</c:v>
                </c:pt>
                <c:pt idx="347">
                  <c:v>6.4109311431118999E-3</c:v>
                </c:pt>
                <c:pt idx="348">
                  <c:v>6.4286886762474895E-3</c:v>
                </c:pt>
                <c:pt idx="349">
                  <c:v>6.4464894236124079E-3</c:v>
                </c:pt>
                <c:pt idx="350">
                  <c:v>6.4643334718375934E-3</c:v>
                </c:pt>
                <c:pt idx="351">
                  <c:v>6.4822209076737195E-3</c:v>
                </c:pt>
                <c:pt idx="352">
                  <c:v>6.500151817990428E-3</c:v>
                </c:pt>
                <c:pt idx="353">
                  <c:v>6.5181262897770114E-3</c:v>
                </c:pt>
                <c:pt idx="354">
                  <c:v>6.5361444101419133E-3</c:v>
                </c:pt>
                <c:pt idx="355">
                  <c:v>6.5542062663130106E-3</c:v>
                </c:pt>
                <c:pt idx="356">
                  <c:v>6.572311945637563E-3</c:v>
                </c:pt>
                <c:pt idx="357">
                  <c:v>6.5904615355821504E-3</c:v>
                </c:pt>
                <c:pt idx="358">
                  <c:v>6.60865512373272E-3</c:v>
                </c:pt>
                <c:pt idx="359">
                  <c:v>6.6268927977946859E-3</c:v>
                </c:pt>
                <c:pt idx="360">
                  <c:v>6.6451746455927071E-3</c:v>
                </c:pt>
                <c:pt idx="361">
                  <c:v>6.6635007550710423E-3</c:v>
                </c:pt>
                <c:pt idx="362">
                  <c:v>6.6818712142931828E-3</c:v>
                </c:pt>
                <c:pt idx="363">
                  <c:v>6.7002861114419535E-3</c:v>
                </c:pt>
                <c:pt idx="364">
                  <c:v>6.7187455348197336E-3</c:v>
                </c:pt>
                <c:pt idx="365">
                  <c:v>6.737249572848253E-3</c:v>
                </c:pt>
                <c:pt idx="366">
                  <c:v>6.7557983140686005E-3</c:v>
                </c:pt>
                <c:pt idx="367">
                  <c:v>6.7743918471412402E-3</c:v>
                </c:pt>
                <c:pt idx="368">
                  <c:v>6.7930302608461713E-3</c:v>
                </c:pt>
                <c:pt idx="369">
                  <c:v>6.8117136440826644E-3</c:v>
                </c:pt>
                <c:pt idx="370">
                  <c:v>6.8304420858693905E-3</c:v>
                </c:pt>
                <c:pt idx="371">
                  <c:v>6.8492156753443894E-3</c:v>
                </c:pt>
                <c:pt idx="372">
                  <c:v>6.8680345017651905E-3</c:v>
                </c:pt>
                <c:pt idx="373">
                  <c:v>6.8868986545087534E-3</c:v>
                </c:pt>
                <c:pt idx="374">
                  <c:v>6.9058082230712371E-3</c:v>
                </c:pt>
                <c:pt idx="375">
                  <c:v>6.9247632970682914E-3</c:v>
                </c:pt>
                <c:pt idx="376">
                  <c:v>6.9437639662349596E-3</c:v>
                </c:pt>
                <c:pt idx="377">
                  <c:v>6.9628103204255401E-3</c:v>
                </c:pt>
                <c:pt idx="378">
                  <c:v>6.9819024496139389E-3</c:v>
                </c:pt>
                <c:pt idx="379">
                  <c:v>7.0010404438931332E-3</c:v>
                </c:pt>
                <c:pt idx="380">
                  <c:v>7.0202243934755727E-3</c:v>
                </c:pt>
                <c:pt idx="381">
                  <c:v>7.0394543886931216E-3</c:v>
                </c:pt>
                <c:pt idx="382">
                  <c:v>7.0587305199968494E-3</c:v>
                </c:pt>
                <c:pt idx="383">
                  <c:v>7.0780528779572915E-3</c:v>
                </c:pt>
                <c:pt idx="384">
                  <c:v>7.0974215532642092E-3</c:v>
                </c:pt>
                <c:pt idx="385">
                  <c:v>7.1168366367266684E-3</c:v>
                </c:pt>
                <c:pt idx="386">
                  <c:v>7.1362982192731067E-3</c:v>
                </c:pt>
                <c:pt idx="387">
                  <c:v>7.1558063919510513E-3</c:v>
                </c:pt>
                <c:pt idx="388">
                  <c:v>7.1753612459275994E-3</c:v>
                </c:pt>
                <c:pt idx="389">
                  <c:v>7.1949628724888304E-3</c:v>
                </c:pt>
                <c:pt idx="390">
                  <c:v>7.2146113630402854E-3</c:v>
                </c:pt>
                <c:pt idx="391">
                  <c:v>7.2343068091066413E-3</c:v>
                </c:pt>
                <c:pt idx="392">
                  <c:v>7.2540493023318438E-3</c:v>
                </c:pt>
                <c:pt idx="393">
                  <c:v>7.2738389344789078E-3</c:v>
                </c:pt>
                <c:pt idx="394">
                  <c:v>7.2936757974302099E-3</c:v>
                </c:pt>
                <c:pt idx="395">
                  <c:v>7.3135599831871938E-3</c:v>
                </c:pt>
                <c:pt idx="396">
                  <c:v>7.3334915838705605E-3</c:v>
                </c:pt>
                <c:pt idx="397">
                  <c:v>7.3534706917200493E-3</c:v>
                </c:pt>
                <c:pt idx="398">
                  <c:v>7.3734973990946138E-3</c:v>
                </c:pt>
                <c:pt idx="399">
                  <c:v>7.3935717984722187E-3</c:v>
                </c:pt>
                <c:pt idx="400">
                  <c:v>7.4136939824500656E-3</c:v>
                </c:pt>
                <c:pt idx="401">
                  <c:v>7.4338640437442288E-3</c:v>
                </c:pt>
                <c:pt idx="402">
                  <c:v>7.4540820751899184E-3</c:v>
                </c:pt>
                <c:pt idx="403">
                  <c:v>7.474348169741565E-3</c:v>
                </c:pt>
                <c:pt idx="404">
                  <c:v>7.494662420472269E-3</c:v>
                </c:pt>
                <c:pt idx="405">
                  <c:v>7.5150249205742491E-3</c:v>
                </c:pt>
                <c:pt idx="406">
                  <c:v>7.5354357633588701E-3</c:v>
                </c:pt>
                <c:pt idx="407">
                  <c:v>7.5558950422561404E-3</c:v>
                </c:pt>
                <c:pt idx="408">
                  <c:v>7.5764028508152033E-3</c:v>
                </c:pt>
                <c:pt idx="409">
                  <c:v>7.5969592827040116E-3</c:v>
                </c:pt>
                <c:pt idx="410">
                  <c:v>7.6175644317092927E-3</c:v>
                </c:pt>
                <c:pt idx="411">
                  <c:v>7.6382183917368804E-3</c:v>
                </c:pt>
                <c:pt idx="412">
                  <c:v>7.6589212568110585E-3</c:v>
                </c:pt>
                <c:pt idx="413">
                  <c:v>7.6796731210752971E-3</c:v>
                </c:pt>
                <c:pt idx="414">
                  <c:v>7.7004740787914184E-3</c:v>
                </c:pt>
                <c:pt idx="415">
                  <c:v>7.7213242243403795E-3</c:v>
                </c:pt>
                <c:pt idx="416">
                  <c:v>7.7422236522215393E-3</c:v>
                </c:pt>
                <c:pt idx="417">
                  <c:v>7.7631724570529932E-3</c:v>
                </c:pt>
                <c:pt idx="418">
                  <c:v>7.7841707335716912E-3</c:v>
                </c:pt>
                <c:pt idx="419">
                  <c:v>7.8052185766328734E-3</c:v>
                </c:pt>
                <c:pt idx="420">
                  <c:v>7.8263160812106561E-3</c:v>
                </c:pt>
                <c:pt idx="421">
                  <c:v>7.8474633423974722E-3</c:v>
                </c:pt>
                <c:pt idx="422">
                  <c:v>7.8686604554044776E-3</c:v>
                </c:pt>
                <c:pt idx="423">
                  <c:v>7.8899075155611387E-3</c:v>
                </c:pt>
                <c:pt idx="424">
                  <c:v>7.9112046183154334E-3</c:v>
                </c:pt>
                <c:pt idx="425">
                  <c:v>7.9325518592338884E-3</c:v>
                </c:pt>
                <c:pt idx="426">
                  <c:v>7.9539493340012868E-3</c:v>
                </c:pt>
                <c:pt idx="427">
                  <c:v>7.9753971384207093E-3</c:v>
                </c:pt>
                <c:pt idx="428">
                  <c:v>7.9968953684135934E-3</c:v>
                </c:pt>
                <c:pt idx="429">
                  <c:v>8.0184441200197368E-3</c:v>
                </c:pt>
                <c:pt idx="430">
                  <c:v>8.0400434893971289E-3</c:v>
                </c:pt>
                <c:pt idx="431">
                  <c:v>8.0616935728219964E-3</c:v>
                </c:pt>
                <c:pt idx="432">
                  <c:v>8.0833944666884264E-3</c:v>
                </c:pt>
                <c:pt idx="433">
                  <c:v>8.1051462675092549E-3</c:v>
                </c:pt>
                <c:pt idx="434">
                  <c:v>8.1269490719145538E-3</c:v>
                </c:pt>
                <c:pt idx="435">
                  <c:v>8.1488029766532705E-3</c:v>
                </c:pt>
                <c:pt idx="436">
                  <c:v>8.1707080785918297E-3</c:v>
                </c:pt>
                <c:pt idx="437">
                  <c:v>8.1926644747148027E-3</c:v>
                </c:pt>
                <c:pt idx="438">
                  <c:v>8.2146722621245973E-3</c:v>
                </c:pt>
                <c:pt idx="439">
                  <c:v>8.2367315380415546E-3</c:v>
                </c:pt>
                <c:pt idx="440">
                  <c:v>8.2588423998038226E-3</c:v>
                </c:pt>
                <c:pt idx="441">
                  <c:v>8.2810049448671964E-3</c:v>
                </c:pt>
                <c:pt idx="442">
                  <c:v>8.3032192708055522E-3</c:v>
                </c:pt>
                <c:pt idx="443">
                  <c:v>8.3254854753100609E-3</c:v>
                </c:pt>
                <c:pt idx="444">
                  <c:v>8.3478036561896764E-3</c:v>
                </c:pt>
                <c:pt idx="445">
                  <c:v>8.370173911371119E-3</c:v>
                </c:pt>
                <c:pt idx="446">
                  <c:v>8.3925963388985989E-3</c:v>
                </c:pt>
                <c:pt idx="447">
                  <c:v>8.4150710369333727E-3</c:v>
                </c:pt>
                <c:pt idx="448">
                  <c:v>8.4375981037548686E-3</c:v>
                </c:pt>
                <c:pt idx="449">
                  <c:v>8.4601776377594747E-3</c:v>
                </c:pt>
                <c:pt idx="450">
                  <c:v>8.4828097374610376E-3</c:v>
                </c:pt>
                <c:pt idx="451">
                  <c:v>8.5054945014905268E-3</c:v>
                </c:pt>
                <c:pt idx="452">
                  <c:v>8.5282320285963702E-3</c:v>
                </c:pt>
                <c:pt idx="453">
                  <c:v>8.5510224176442995E-3</c:v>
                </c:pt>
                <c:pt idx="454">
                  <c:v>8.5738657676167236E-3</c:v>
                </c:pt>
                <c:pt idx="455">
                  <c:v>8.5967621776136746E-3</c:v>
                </c:pt>
                <c:pt idx="456">
                  <c:v>8.6197117468517839E-3</c:v>
                </c:pt>
                <c:pt idx="457">
                  <c:v>8.6427145746650232E-3</c:v>
                </c:pt>
                <c:pt idx="458">
                  <c:v>8.665770760503776E-3</c:v>
                </c:pt>
                <c:pt idx="459">
                  <c:v>8.6888804039358686E-3</c:v>
                </c:pt>
                <c:pt idx="460">
                  <c:v>8.7120436046455828E-3</c:v>
                </c:pt>
                <c:pt idx="461">
                  <c:v>8.735260462433999E-3</c:v>
                </c:pt>
                <c:pt idx="462">
                  <c:v>8.7585310772189846E-3</c:v>
                </c:pt>
                <c:pt idx="463">
                  <c:v>8.7818555490347446E-3</c:v>
                </c:pt>
                <c:pt idx="464">
                  <c:v>8.8052339780325048E-3</c:v>
                </c:pt>
                <c:pt idx="465">
                  <c:v>8.8286664644795024E-3</c:v>
                </c:pt>
                <c:pt idx="466">
                  <c:v>8.8521531087598568E-3</c:v>
                </c:pt>
                <c:pt idx="467">
                  <c:v>8.8756940113738306E-3</c:v>
                </c:pt>
                <c:pt idx="468">
                  <c:v>8.8992892729378732E-3</c:v>
                </c:pt>
                <c:pt idx="469">
                  <c:v>8.9229389941849983E-3</c:v>
                </c:pt>
                <c:pt idx="470">
                  <c:v>8.9466432759642018E-3</c:v>
                </c:pt>
                <c:pt idx="471">
                  <c:v>8.9704022192407529E-3</c:v>
                </c:pt>
                <c:pt idx="472">
                  <c:v>8.9942159250955486E-3</c:v>
                </c:pt>
                <c:pt idx="473">
                  <c:v>9.0180844947262782E-3</c:v>
                </c:pt>
                <c:pt idx="474">
                  <c:v>9.0420080294457243E-3</c:v>
                </c:pt>
                <c:pt idx="475">
                  <c:v>9.0659866306831236E-3</c:v>
                </c:pt>
                <c:pt idx="476">
                  <c:v>9.0900203999828844E-3</c:v>
                </c:pt>
                <c:pt idx="477">
                  <c:v>9.1141094390058547E-3</c:v>
                </c:pt>
                <c:pt idx="478">
                  <c:v>9.1382538495279591E-3</c:v>
                </c:pt>
                <c:pt idx="479">
                  <c:v>9.1624537334410519E-3</c:v>
                </c:pt>
                <c:pt idx="480">
                  <c:v>9.1867091927520742E-3</c:v>
                </c:pt>
                <c:pt idx="481">
                  <c:v>9.211020329583864E-3</c:v>
                </c:pt>
                <c:pt idx="482">
                  <c:v>9.2353872461743546E-3</c:v>
                </c:pt>
                <c:pt idx="483">
                  <c:v>9.2598100448767224E-3</c:v>
                </c:pt>
                <c:pt idx="484">
                  <c:v>9.284288828159501E-3</c:v>
                </c:pt>
                <c:pt idx="485">
                  <c:v>9.3088236986062743E-3</c:v>
                </c:pt>
                <c:pt idx="486">
                  <c:v>9.3334147589157496E-3</c:v>
                </c:pt>
                <c:pt idx="487">
                  <c:v>9.3580621119013739E-3</c:v>
                </c:pt>
                <c:pt idx="488">
                  <c:v>9.3827658604917208E-3</c:v>
                </c:pt>
                <c:pt idx="489">
                  <c:v>9.4075261077301835E-3</c:v>
                </c:pt>
                <c:pt idx="490">
                  <c:v>9.4323429567748727E-3</c:v>
                </c:pt>
                <c:pt idx="491">
                  <c:v>9.4572165108984859E-3</c:v>
                </c:pt>
                <c:pt idx="492">
                  <c:v>9.4821468734883358E-3</c:v>
                </c:pt>
                <c:pt idx="493">
                  <c:v>9.5071341480460741E-3</c:v>
                </c:pt>
                <c:pt idx="494">
                  <c:v>9.5321784381881096E-3</c:v>
                </c:pt>
                <c:pt idx="495">
                  <c:v>9.5572798476450914E-3</c:v>
                </c:pt>
                <c:pt idx="496">
                  <c:v>9.5824384802616746E-3</c:v>
                </c:pt>
                <c:pt idx="497">
                  <c:v>9.6076544399968707E-3</c:v>
                </c:pt>
                <c:pt idx="498">
                  <c:v>9.6329278309237546E-3</c:v>
                </c:pt>
                <c:pt idx="499">
                  <c:v>9.6582587572293724E-3</c:v>
                </c:pt>
                <c:pt idx="500">
                  <c:v>9.6836473232147068E-3</c:v>
                </c:pt>
                <c:pt idx="501">
                  <c:v>9.7090936332944848E-3</c:v>
                </c:pt>
                <c:pt idx="502">
                  <c:v>9.7345977919972727E-3</c:v>
                </c:pt>
                <c:pt idx="503">
                  <c:v>9.7601599039652768E-3</c:v>
                </c:pt>
                <c:pt idx="504">
                  <c:v>9.7857800739540417E-3</c:v>
                </c:pt>
                <c:pt idx="505">
                  <c:v>9.8114584068327553E-3</c:v>
                </c:pt>
                <c:pt idx="506">
                  <c:v>9.8371950075841208E-3</c:v>
                </c:pt>
                <c:pt idx="507">
                  <c:v>9.8629899813038532E-3</c:v>
                </c:pt>
                <c:pt idx="508">
                  <c:v>9.8888434332008168E-3</c:v>
                </c:pt>
                <c:pt idx="509">
                  <c:v>9.9147554685973215E-3</c:v>
                </c:pt>
                <c:pt idx="510">
                  <c:v>9.9407261929284046E-3</c:v>
                </c:pt>
                <c:pt idx="511">
                  <c:v>9.9667557117420844E-3</c:v>
                </c:pt>
                <c:pt idx="512">
                  <c:v>9.9928441306990686E-3</c:v>
                </c:pt>
                <c:pt idx="513">
                  <c:v>1.0018991555572758E-2</c:v>
                </c:pt>
                <c:pt idx="514">
                  <c:v>1.0045198092249625E-2</c:v>
                </c:pt>
                <c:pt idx="515">
                  <c:v>1.0071463846728093E-2</c:v>
                </c:pt>
                <c:pt idx="516">
                  <c:v>1.0097788925119217E-2</c:v>
                </c:pt>
                <c:pt idx="517">
                  <c:v>1.0124173433646405E-2</c:v>
                </c:pt>
                <c:pt idx="518">
                  <c:v>1.0150617478645218E-2</c:v>
                </c:pt>
                <c:pt idx="519">
                  <c:v>1.0177121166563463E-2</c:v>
                </c:pt>
                <c:pt idx="520">
                  <c:v>1.0203684603960712E-2</c:v>
                </c:pt>
                <c:pt idx="521">
                  <c:v>1.0230307897508575E-2</c:v>
                </c:pt>
                <c:pt idx="522">
                  <c:v>1.0256991153990534E-2</c:v>
                </c:pt>
                <c:pt idx="523">
                  <c:v>1.028373448030186E-2</c:v>
                </c:pt>
                <c:pt idx="524">
                  <c:v>1.0310537983449072E-2</c:v>
                </c:pt>
                <c:pt idx="525">
                  <c:v>1.0337401770550439E-2</c:v>
                </c:pt>
                <c:pt idx="526">
                  <c:v>1.0364325948835683E-2</c:v>
                </c:pt>
                <c:pt idx="527">
                  <c:v>1.0391310625645378E-2</c:v>
                </c:pt>
                <c:pt idx="528">
                  <c:v>1.0418355908431822E-2</c:v>
                </c:pt>
                <c:pt idx="529">
                  <c:v>1.0445461904758049E-2</c:v>
                </c:pt>
                <c:pt idx="530">
                  <c:v>1.047262872229804E-2</c:v>
                </c:pt>
                <c:pt idx="531">
                  <c:v>1.0499856468836735E-2</c:v>
                </c:pt>
                <c:pt idx="532">
                  <c:v>1.0527145252269738E-2</c:v>
                </c:pt>
                <c:pt idx="533">
                  <c:v>1.0554495180603149E-2</c:v>
                </c:pt>
                <c:pt idx="534">
                  <c:v>1.0581906361953809E-2</c:v>
                </c:pt>
                <c:pt idx="535">
                  <c:v>1.060937890454876E-2</c:v>
                </c:pt>
                <c:pt idx="536">
                  <c:v>1.0636912916725378E-2</c:v>
                </c:pt>
                <c:pt idx="537">
                  <c:v>1.0664508506931238E-2</c:v>
                </c:pt>
                <c:pt idx="538">
                  <c:v>1.0692165783723721E-2</c:v>
                </c:pt>
                <c:pt idx="539">
                  <c:v>1.0719884855770485E-2</c:v>
                </c:pt>
                <c:pt idx="540">
                  <c:v>1.0747665831848737E-2</c:v>
                </c:pt>
                <c:pt idx="541">
                  <c:v>1.0775508820845455E-2</c:v>
                </c:pt>
                <c:pt idx="542">
                  <c:v>1.0803413931757141E-2</c:v>
                </c:pt>
                <c:pt idx="543">
                  <c:v>1.0831381273689801E-2</c:v>
                </c:pt>
                <c:pt idx="544">
                  <c:v>1.0859410955858698E-2</c:v>
                </c:pt>
                <c:pt idx="545">
                  <c:v>1.0887503087588419E-2</c:v>
                </c:pt>
                <c:pt idx="546">
                  <c:v>1.0915657778312281E-2</c:v>
                </c:pt>
                <c:pt idx="547">
                  <c:v>1.0943875137573129E-2</c:v>
                </c:pt>
                <c:pt idx="548">
                  <c:v>1.0972155275021945E-2</c:v>
                </c:pt>
                <c:pt idx="549">
                  <c:v>1.1000498300419142E-2</c:v>
                </c:pt>
                <c:pt idx="550">
                  <c:v>1.1028904323633021E-2</c:v>
                </c:pt>
                <c:pt idx="551">
                  <c:v>1.1057373454640864E-2</c:v>
                </c:pt>
                <c:pt idx="552">
                  <c:v>1.1085905803528027E-2</c:v>
                </c:pt>
                <c:pt idx="553">
                  <c:v>1.1114501480488138E-2</c:v>
                </c:pt>
                <c:pt idx="554">
                  <c:v>1.1143160595822687E-2</c:v>
                </c:pt>
                <c:pt idx="555">
                  <c:v>1.1171883259941289E-2</c:v>
                </c:pt>
                <c:pt idx="556">
                  <c:v>1.1200669583361449E-2</c:v>
                </c:pt>
                <c:pt idx="557">
                  <c:v>1.1229519676708185E-2</c:v>
                </c:pt>
                <c:pt idx="558">
                  <c:v>1.125843365071388E-2</c:v>
                </c:pt>
                <c:pt idx="559">
                  <c:v>1.1287411616218828E-2</c:v>
                </c:pt>
                <c:pt idx="560">
                  <c:v>1.1316453684169921E-2</c:v>
                </c:pt>
                <c:pt idx="561">
                  <c:v>1.1345559965621844E-2</c:v>
                </c:pt>
                <c:pt idx="562">
                  <c:v>1.1374730571735719E-2</c:v>
                </c:pt>
                <c:pt idx="563">
                  <c:v>1.140396561378011E-2</c:v>
                </c:pt>
                <c:pt idx="564">
                  <c:v>1.1433265203129522E-2</c:v>
                </c:pt>
                <c:pt idx="565">
                  <c:v>1.1462629451265921E-2</c:v>
                </c:pt>
                <c:pt idx="566">
                  <c:v>1.1492058469776885E-2</c:v>
                </c:pt>
                <c:pt idx="567">
                  <c:v>1.1521552370356923E-2</c:v>
                </c:pt>
                <c:pt idx="568">
                  <c:v>1.1551111264806494E-2</c:v>
                </c:pt>
                <c:pt idx="569">
                  <c:v>1.1580735265031897E-2</c:v>
                </c:pt>
                <c:pt idx="570">
                  <c:v>1.1610424483045398E-2</c:v>
                </c:pt>
                <c:pt idx="571">
                  <c:v>1.16401790309653E-2</c:v>
                </c:pt>
                <c:pt idx="572">
                  <c:v>1.166999902101476E-2</c:v>
                </c:pt>
                <c:pt idx="573">
                  <c:v>1.1699884565523325E-2</c:v>
                </c:pt>
                <c:pt idx="574">
                  <c:v>1.1729835776925211E-2</c:v>
                </c:pt>
                <c:pt idx="575">
                  <c:v>1.1759852767759725E-2</c:v>
                </c:pt>
                <c:pt idx="576">
                  <c:v>1.1789935650671523E-2</c:v>
                </c:pt>
                <c:pt idx="577">
                  <c:v>1.1820084538409976E-2</c:v>
                </c:pt>
                <c:pt idx="578">
                  <c:v>1.185029954382898E-2</c:v>
                </c:pt>
                <c:pt idx="579">
                  <c:v>1.1880580779887337E-2</c:v>
                </c:pt>
                <c:pt idx="580">
                  <c:v>1.1910928359647646E-2</c:v>
                </c:pt>
                <c:pt idx="581">
                  <c:v>1.1941342396277395E-2</c:v>
                </c:pt>
                <c:pt idx="582">
                  <c:v>1.1971823003047794E-2</c:v>
                </c:pt>
                <c:pt idx="583">
                  <c:v>1.2002370293334097E-2</c:v>
                </c:pt>
                <c:pt idx="584">
                  <c:v>1.2032984380615201E-2</c:v>
                </c:pt>
                <c:pt idx="585">
                  <c:v>1.2063665378473889E-2</c:v>
                </c:pt>
                <c:pt idx="586">
                  <c:v>1.2094413400596108E-2</c:v>
                </c:pt>
                <c:pt idx="587">
                  <c:v>1.2125228560771438E-2</c:v>
                </c:pt>
                <c:pt idx="588">
                  <c:v>1.2156110972892218E-2</c:v>
                </c:pt>
                <c:pt idx="589">
                  <c:v>1.2187060750954068E-2</c:v>
                </c:pt>
                <c:pt idx="590">
                  <c:v>1.2218078009055307E-2</c:v>
                </c:pt>
                <c:pt idx="591">
                  <c:v>1.2249162861396918E-2</c:v>
                </c:pt>
                <c:pt idx="592">
                  <c:v>1.2280315422282483E-2</c:v>
                </c:pt>
                <c:pt idx="593">
                  <c:v>1.2311535806117864E-2</c:v>
                </c:pt>
                <c:pt idx="594">
                  <c:v>1.2342824127410949E-2</c:v>
                </c:pt>
                <c:pt idx="595">
                  <c:v>1.237418050077181E-2</c:v>
                </c:pt>
                <c:pt idx="596">
                  <c:v>1.2405605040912549E-2</c:v>
                </c:pt>
                <c:pt idx="597">
                  <c:v>1.2437097862646336E-2</c:v>
                </c:pt>
                <c:pt idx="598">
                  <c:v>1.2468659080888587E-2</c:v>
                </c:pt>
                <c:pt idx="599">
                  <c:v>1.2500288810655527E-2</c:v>
                </c:pt>
                <c:pt idx="600">
                  <c:v>1.2531987167064759E-2</c:v>
                </c:pt>
                <c:pt idx="601">
                  <c:v>1.2563754265334924E-2</c:v>
                </c:pt>
                <c:pt idx="602">
                  <c:v>1.2595590220785227E-2</c:v>
                </c:pt>
                <c:pt idx="603">
                  <c:v>1.2627495148835981E-2</c:v>
                </c:pt>
                <c:pt idx="604">
                  <c:v>1.2659469165007481E-2</c:v>
                </c:pt>
                <c:pt idx="605">
                  <c:v>1.2691512384920719E-2</c:v>
                </c:pt>
                <c:pt idx="606">
                  <c:v>1.2723624924296658E-2</c:v>
                </c:pt>
                <c:pt idx="607">
                  <c:v>1.2755806898956225E-2</c:v>
                </c:pt>
                <c:pt idx="608">
                  <c:v>1.2788058424820141E-2</c:v>
                </c:pt>
                <c:pt idx="609">
                  <c:v>1.282037961790887E-2</c:v>
                </c:pt>
                <c:pt idx="610">
                  <c:v>1.2852770594341693E-2</c:v>
                </c:pt>
                <c:pt idx="611">
                  <c:v>1.288523147033808E-2</c:v>
                </c:pt>
                <c:pt idx="612">
                  <c:v>1.2917762362215935E-2</c:v>
                </c:pt>
                <c:pt idx="613">
                  <c:v>1.2950363386392182E-2</c:v>
                </c:pt>
                <c:pt idx="614">
                  <c:v>1.2983034659382581E-2</c:v>
                </c:pt>
                <c:pt idx="615">
                  <c:v>1.3015776297801004E-2</c:v>
                </c:pt>
                <c:pt idx="616">
                  <c:v>1.3048588418360256E-2</c:v>
                </c:pt>
                <c:pt idx="617">
                  <c:v>1.3081471137870719E-2</c:v>
                </c:pt>
                <c:pt idx="618">
                  <c:v>1.311442457324105E-2</c:v>
                </c:pt>
                <c:pt idx="619">
                  <c:v>1.3147448841477803E-2</c:v>
                </c:pt>
                <c:pt idx="620">
                  <c:v>1.3180544059684803E-2</c:v>
                </c:pt>
                <c:pt idx="621">
                  <c:v>1.3213710345063476E-2</c:v>
                </c:pt>
                <c:pt idx="622">
                  <c:v>1.3246947814912303E-2</c:v>
                </c:pt>
                <c:pt idx="623">
                  <c:v>1.3280256586626946E-2</c:v>
                </c:pt>
                <c:pt idx="624">
                  <c:v>1.3313636777699761E-2</c:v>
                </c:pt>
                <c:pt idx="625">
                  <c:v>1.3347088505719985E-2</c:v>
                </c:pt>
                <c:pt idx="626">
                  <c:v>1.3380611888372947E-2</c:v>
                </c:pt>
                <c:pt idx="627">
                  <c:v>1.3414207043440348E-2</c:v>
                </c:pt>
                <c:pt idx="628">
                  <c:v>1.3447874088800233E-2</c:v>
                </c:pt>
                <c:pt idx="629">
                  <c:v>1.3481613142425842E-2</c:v>
                </c:pt>
                <c:pt idx="630">
                  <c:v>1.3515424322386841E-2</c:v>
                </c:pt>
                <c:pt idx="631">
                  <c:v>1.3549307746847896E-2</c:v>
                </c:pt>
                <c:pt idx="632">
                  <c:v>1.3583263534068957E-2</c:v>
                </c:pt>
                <c:pt idx="633">
                  <c:v>1.3617291802405219E-2</c:v>
                </c:pt>
                <c:pt idx="634">
                  <c:v>1.3651392670306578E-2</c:v>
                </c:pt>
                <c:pt idx="635">
                  <c:v>1.36855662563178E-2</c:v>
                </c:pt>
                <c:pt idx="636">
                  <c:v>1.3719812679077542E-2</c:v>
                </c:pt>
                <c:pt idx="637">
                  <c:v>1.3754132057319521E-2</c:v>
                </c:pt>
                <c:pt idx="638">
                  <c:v>1.3788524509871067E-2</c:v>
                </c:pt>
                <c:pt idx="639">
                  <c:v>1.3822990155653121E-2</c:v>
                </c:pt>
                <c:pt idx="640">
                  <c:v>1.3857529113680909E-2</c:v>
                </c:pt>
                <c:pt idx="641">
                  <c:v>1.3892141503062335E-2</c:v>
                </c:pt>
                <c:pt idx="642">
                  <c:v>1.3926827442999097E-2</c:v>
                </c:pt>
                <c:pt idx="643">
                  <c:v>1.3961587052785659E-2</c:v>
                </c:pt>
                <c:pt idx="644">
                  <c:v>1.3996420451809165E-2</c:v>
                </c:pt>
                <c:pt idx="645">
                  <c:v>1.4031327759549739E-2</c:v>
                </c:pt>
                <c:pt idx="646">
                  <c:v>1.4066309095579583E-2</c:v>
                </c:pt>
                <c:pt idx="647">
                  <c:v>1.4101364579563069E-2</c:v>
                </c:pt>
                <c:pt idx="648">
                  <c:v>1.4136494331256598E-2</c:v>
                </c:pt>
                <c:pt idx="649">
                  <c:v>1.4171698470508256E-2</c:v>
                </c:pt>
                <c:pt idx="650">
                  <c:v>1.4206977117257725E-2</c:v>
                </c:pt>
                <c:pt idx="651">
                  <c:v>1.4242330391535881E-2</c:v>
                </c:pt>
                <c:pt idx="652">
                  <c:v>1.4277758413464681E-2</c:v>
                </c:pt>
                <c:pt idx="653">
                  <c:v>1.4313261303257045E-2</c:v>
                </c:pt>
                <c:pt idx="654">
                  <c:v>1.4348839181216523E-2</c:v>
                </c:pt>
                <c:pt idx="655">
                  <c:v>1.4384492167737021E-2</c:v>
                </c:pt>
                <c:pt idx="656">
                  <c:v>1.4420220383302661E-2</c:v>
                </c:pt>
                <c:pt idx="657">
                  <c:v>1.4456023948487561E-2</c:v>
                </c:pt>
                <c:pt idx="658">
                  <c:v>1.4491902983955514E-2</c:v>
                </c:pt>
                <c:pt idx="659">
                  <c:v>1.4527857610460144E-2</c:v>
                </c:pt>
                <c:pt idx="660">
                  <c:v>1.4563887948843763E-2</c:v>
                </c:pt>
                <c:pt idx="661">
                  <c:v>1.4599994120038368E-2</c:v>
                </c:pt>
                <c:pt idx="662">
                  <c:v>1.4636176245064783E-2</c:v>
                </c:pt>
                <c:pt idx="663">
                  <c:v>1.4672434445031862E-2</c:v>
                </c:pt>
                <c:pt idx="664">
                  <c:v>1.470876884113748E-2</c:v>
                </c:pt>
                <c:pt idx="665">
                  <c:v>1.4745179554667382E-2</c:v>
                </c:pt>
                <c:pt idx="666">
                  <c:v>1.4781666706995039E-2</c:v>
                </c:pt>
                <c:pt idx="667">
                  <c:v>1.4818230419582181E-2</c:v>
                </c:pt>
                <c:pt idx="668">
                  <c:v>1.4854870813977619E-2</c:v>
                </c:pt>
                <c:pt idx="669">
                  <c:v>1.4891588011817386E-2</c:v>
                </c:pt>
                <c:pt idx="670">
                  <c:v>1.4928382134824338E-2</c:v>
                </c:pt>
                <c:pt idx="671">
                  <c:v>1.4965253304808709E-2</c:v>
                </c:pt>
                <c:pt idx="672">
                  <c:v>1.5002201643666748E-2</c:v>
                </c:pt>
                <c:pt idx="673">
                  <c:v>1.5039227273380846E-2</c:v>
                </c:pt>
                <c:pt idx="674">
                  <c:v>1.507633031601998E-2</c:v>
                </c:pt>
                <c:pt idx="675">
                  <c:v>1.5113510893738481E-2</c:v>
                </c:pt>
                <c:pt idx="676">
                  <c:v>1.5150769128776307E-2</c:v>
                </c:pt>
                <c:pt idx="677">
                  <c:v>1.5188105143458999E-2</c:v>
                </c:pt>
                <c:pt idx="678">
                  <c:v>1.5225519060196665E-2</c:v>
                </c:pt>
                <c:pt idx="679">
                  <c:v>1.5263011001484805E-2</c:v>
                </c:pt>
                <c:pt idx="680">
                  <c:v>1.530058108990324E-2</c:v>
                </c:pt>
                <c:pt idx="681">
                  <c:v>1.5338229448115883E-2</c:v>
                </c:pt>
                <c:pt idx="682">
                  <c:v>1.5375956198871036E-2</c:v>
                </c:pt>
                <c:pt idx="683">
                  <c:v>1.5413761465000923E-2</c:v>
                </c:pt>
                <c:pt idx="684">
                  <c:v>1.54516453694211E-2</c:v>
                </c:pt>
                <c:pt idx="685">
                  <c:v>1.5489608035130603E-2</c:v>
                </c:pt>
                <c:pt idx="686">
                  <c:v>1.5527649585211462E-2</c:v>
                </c:pt>
                <c:pt idx="687">
                  <c:v>1.5565770142828669E-2</c:v>
                </c:pt>
                <c:pt idx="688">
                  <c:v>1.5603969831229537E-2</c:v>
                </c:pt>
                <c:pt idx="689">
                  <c:v>1.5642248773744077E-2</c:v>
                </c:pt>
                <c:pt idx="690">
                  <c:v>1.5680607093784167E-2</c:v>
                </c:pt>
                <c:pt idx="691">
                  <c:v>1.5719044914843397E-2</c:v>
                </c:pt>
                <c:pt idx="692">
                  <c:v>1.57575623604971E-2</c:v>
                </c:pt>
                <c:pt idx="693">
                  <c:v>1.5796159554401827E-2</c:v>
                </c:pt>
                <c:pt idx="694">
                  <c:v>1.5834836620295167E-2</c:v>
                </c:pt>
                <c:pt idx="695">
                  <c:v>1.5873593681995465E-2</c:v>
                </c:pt>
                <c:pt idx="696">
                  <c:v>1.591243086340164E-2</c:v>
                </c:pt>
                <c:pt idx="697">
                  <c:v>1.5951348288492827E-2</c:v>
                </c:pt>
                <c:pt idx="698">
                  <c:v>1.5990346081328145E-2</c:v>
                </c:pt>
                <c:pt idx="699">
                  <c:v>1.6029424366046513E-2</c:v>
                </c:pt>
                <c:pt idx="700">
                  <c:v>1.6068583266866179E-2</c:v>
                </c:pt>
                <c:pt idx="701">
                  <c:v>1.6107822908084407E-2</c:v>
                </c:pt>
                <c:pt idx="702">
                  <c:v>1.6147143414078007E-2</c:v>
                </c:pt>
                <c:pt idx="703">
                  <c:v>1.6186544909301905E-2</c:v>
                </c:pt>
                <c:pt idx="704">
                  <c:v>1.6226027518289585E-2</c:v>
                </c:pt>
                <c:pt idx="705">
                  <c:v>1.6265591365652719E-2</c:v>
                </c:pt>
                <c:pt idx="706">
                  <c:v>1.6305236576080382E-2</c:v>
                </c:pt>
                <c:pt idx="707">
                  <c:v>1.6344963274339961E-2</c:v>
                </c:pt>
                <c:pt idx="708">
                  <c:v>1.6384771585275713E-2</c:v>
                </c:pt>
                <c:pt idx="709">
                  <c:v>1.6424661633808752E-2</c:v>
                </c:pt>
                <c:pt idx="710">
                  <c:v>1.6464633544937258E-2</c:v>
                </c:pt>
                <c:pt idx="711">
                  <c:v>1.6504687443735726E-2</c:v>
                </c:pt>
                <c:pt idx="712">
                  <c:v>1.6544823455354803E-2</c:v>
                </c:pt>
                <c:pt idx="713">
                  <c:v>1.6585041705021293E-2</c:v>
                </c:pt>
                <c:pt idx="714">
                  <c:v>1.662534231803748E-2</c:v>
                </c:pt>
                <c:pt idx="715">
                  <c:v>1.6665725419780886E-2</c:v>
                </c:pt>
                <c:pt idx="716">
                  <c:v>1.6706191135703981E-2</c:v>
                </c:pt>
                <c:pt idx="717">
                  <c:v>1.6746739591334613E-2</c:v>
                </c:pt>
                <c:pt idx="718">
                  <c:v>1.6787370912274533E-2</c:v>
                </c:pt>
                <c:pt idx="719">
                  <c:v>1.6828085224200113E-2</c:v>
                </c:pt>
                <c:pt idx="720">
                  <c:v>1.6868882652861225E-2</c:v>
                </c:pt>
                <c:pt idx="721">
                  <c:v>1.6909763324081721E-2</c:v>
                </c:pt>
                <c:pt idx="722">
                  <c:v>1.6950727363758963E-2</c:v>
                </c:pt>
                <c:pt idx="723">
                  <c:v>1.6991774897862865E-2</c:v>
                </c:pt>
                <c:pt idx="724">
                  <c:v>1.703290605243624E-2</c:v>
                </c:pt>
                <c:pt idx="725">
                  <c:v>1.707412095359491E-2</c:v>
                </c:pt>
                <c:pt idx="726">
                  <c:v>1.7115419727526348E-2</c:v>
                </c:pt>
                <c:pt idx="727">
                  <c:v>1.71568025004901E-2</c:v>
                </c:pt>
                <c:pt idx="728">
                  <c:v>1.7198269398817335E-2</c:v>
                </c:pt>
                <c:pt idx="729">
                  <c:v>1.7239820548910361E-2</c:v>
                </c:pt>
                <c:pt idx="730">
                  <c:v>1.7281456077242664E-2</c:v>
                </c:pt>
                <c:pt idx="731">
                  <c:v>1.7323176110358565E-2</c:v>
                </c:pt>
                <c:pt idx="732">
                  <c:v>1.7364980774872502E-2</c:v>
                </c:pt>
                <c:pt idx="733">
                  <c:v>1.7406870197469341E-2</c:v>
                </c:pt>
                <c:pt idx="734">
                  <c:v>1.7448844504903284E-2</c:v>
                </c:pt>
                <c:pt idx="735">
                  <c:v>1.7490903823998632E-2</c:v>
                </c:pt>
                <c:pt idx="736">
                  <c:v>1.7533048281648537E-2</c:v>
                </c:pt>
                <c:pt idx="737">
                  <c:v>1.7575278004815141E-2</c:v>
                </c:pt>
                <c:pt idx="738">
                  <c:v>1.7617593120529119E-2</c:v>
                </c:pt>
                <c:pt idx="739">
                  <c:v>1.7659993755889617E-2</c:v>
                </c:pt>
                <c:pt idx="740">
                  <c:v>1.7702480038063694E-2</c:v>
                </c:pt>
                <c:pt idx="741">
                  <c:v>1.7745052094285781E-2</c:v>
                </c:pt>
                <c:pt idx="742">
                  <c:v>1.7787710051858162E-2</c:v>
                </c:pt>
                <c:pt idx="743">
                  <c:v>1.7830454038149951E-2</c:v>
                </c:pt>
                <c:pt idx="744">
                  <c:v>1.787328418059703E-2</c:v>
                </c:pt>
                <c:pt idx="745">
                  <c:v>1.7916200606701644E-2</c:v>
                </c:pt>
                <c:pt idx="746">
                  <c:v>1.7959203444032304E-2</c:v>
                </c:pt>
                <c:pt idx="747">
                  <c:v>1.8002292820223188E-2</c:v>
                </c:pt>
                <c:pt idx="748">
                  <c:v>1.8045468862974104E-2</c:v>
                </c:pt>
                <c:pt idx="749">
                  <c:v>1.8088731700049921E-2</c:v>
                </c:pt>
                <c:pt idx="750">
                  <c:v>1.8132081459280427E-2</c:v>
                </c:pt>
                <c:pt idx="751">
                  <c:v>1.8175518268559943E-2</c:v>
                </c:pt>
                <c:pt idx="752">
                  <c:v>1.8219042255846866E-2</c:v>
                </c:pt>
                <c:pt idx="753">
                  <c:v>1.8262653549163854E-2</c:v>
                </c:pt>
                <c:pt idx="754">
                  <c:v>1.8306352276596667E-2</c:v>
                </c:pt>
                <c:pt idx="755">
                  <c:v>1.8350138566294721E-2</c:v>
                </c:pt>
                <c:pt idx="756">
                  <c:v>1.8394012546470186E-2</c:v>
                </c:pt>
                <c:pt idx="757">
                  <c:v>1.8437974345397855E-2</c:v>
                </c:pt>
                <c:pt idx="758">
                  <c:v>1.8482024091414809E-2</c:v>
                </c:pt>
                <c:pt idx="759">
                  <c:v>1.8526161912919933E-2</c:v>
                </c:pt>
                <c:pt idx="760">
                  <c:v>1.8570387938373907E-2</c:v>
                </c:pt>
                <c:pt idx="761">
                  <c:v>1.8614702296298823E-2</c:v>
                </c:pt>
                <c:pt idx="762">
                  <c:v>1.8659105115277533E-2</c:v>
                </c:pt>
                <c:pt idx="763">
                  <c:v>1.8703596523953342E-2</c:v>
                </c:pt>
                <c:pt idx="764">
                  <c:v>1.8748176651030426E-2</c:v>
                </c:pt>
                <c:pt idx="765">
                  <c:v>1.8792845625272295E-2</c:v>
                </c:pt>
                <c:pt idx="766">
                  <c:v>1.883760357550238E-2</c:v>
                </c:pt>
                <c:pt idx="767">
                  <c:v>1.8882450630603693E-2</c:v>
                </c:pt>
                <c:pt idx="768">
                  <c:v>1.8927386919517571E-2</c:v>
                </c:pt>
                <c:pt idx="769">
                  <c:v>1.8972412571244296E-2</c:v>
                </c:pt>
                <c:pt idx="770">
                  <c:v>1.9017527714842816E-2</c:v>
                </c:pt>
                <c:pt idx="771">
                  <c:v>1.9062732479429186E-2</c:v>
                </c:pt>
                <c:pt idx="772">
                  <c:v>1.9108026994177785E-2</c:v>
                </c:pt>
                <c:pt idx="773">
                  <c:v>1.9153411388320014E-2</c:v>
                </c:pt>
                <c:pt idx="774">
                  <c:v>1.9198885791143885E-2</c:v>
                </c:pt>
                <c:pt idx="775">
                  <c:v>1.9244450331994501E-2</c:v>
                </c:pt>
                <c:pt idx="776">
                  <c:v>1.9290105140272906E-2</c:v>
                </c:pt>
                <c:pt idx="777">
                  <c:v>1.9335850345435918E-2</c:v>
                </c:pt>
                <c:pt idx="778">
                  <c:v>1.9381686076995849E-2</c:v>
                </c:pt>
                <c:pt idx="779">
                  <c:v>1.942761246452071E-2</c:v>
                </c:pt>
                <c:pt idx="780">
                  <c:v>1.9473629637632991E-2</c:v>
                </c:pt>
                <c:pt idx="781">
                  <c:v>1.9519737726009161E-2</c:v>
                </c:pt>
                <c:pt idx="782">
                  <c:v>1.9565936859380805E-2</c:v>
                </c:pt>
                <c:pt idx="783">
                  <c:v>1.9612227167532668E-2</c:v>
                </c:pt>
                <c:pt idx="784">
                  <c:v>1.9658608780302803E-2</c:v>
                </c:pt>
                <c:pt idx="785">
                  <c:v>1.9705081827582908E-2</c:v>
                </c:pt>
                <c:pt idx="786">
                  <c:v>1.9751646439316605E-2</c:v>
                </c:pt>
                <c:pt idx="787">
                  <c:v>1.9798302745500661E-2</c:v>
                </c:pt>
                <c:pt idx="788">
                  <c:v>1.9845050876183396E-2</c:v>
                </c:pt>
                <c:pt idx="789">
                  <c:v>1.9891890961464563E-2</c:v>
                </c:pt>
                <c:pt idx="790">
                  <c:v>1.9938823131495743E-2</c:v>
                </c:pt>
                <c:pt idx="791">
                  <c:v>1.9985847516479041E-2</c:v>
                </c:pt>
                <c:pt idx="792">
                  <c:v>2.0032964246667243E-2</c:v>
                </c:pt>
                <c:pt idx="793">
                  <c:v>2.0080173452363455E-2</c:v>
                </c:pt>
                <c:pt idx="794">
                  <c:v>2.0127475263919756E-2</c:v>
                </c:pt>
                <c:pt idx="795">
                  <c:v>2.0174869811738966E-2</c:v>
                </c:pt>
                <c:pt idx="796">
                  <c:v>2.0222357226272282E-2</c:v>
                </c:pt>
                <c:pt idx="797">
                  <c:v>2.026993763801966E-2</c:v>
                </c:pt>
                <c:pt idx="798">
                  <c:v>2.0317611177529216E-2</c:v>
                </c:pt>
                <c:pt idx="799">
                  <c:v>2.0365377975397482E-2</c:v>
                </c:pt>
                <c:pt idx="800">
                  <c:v>2.0413238162268386E-2</c:v>
                </c:pt>
                <c:pt idx="801">
                  <c:v>2.0461191868832888E-2</c:v>
                </c:pt>
                <c:pt idx="802">
                  <c:v>2.0509239225829409E-2</c:v>
                </c:pt>
                <c:pt idx="803">
                  <c:v>2.0557380364041783E-2</c:v>
                </c:pt>
                <c:pt idx="804">
                  <c:v>2.0605615414301431E-2</c:v>
                </c:pt>
                <c:pt idx="805">
                  <c:v>2.0653944507483896E-2</c:v>
                </c:pt>
                <c:pt idx="806">
                  <c:v>2.0702367774511194E-2</c:v>
                </c:pt>
                <c:pt idx="807">
                  <c:v>2.0750885346349779E-2</c:v>
                </c:pt>
                <c:pt idx="808">
                  <c:v>2.0799497354011244E-2</c:v>
                </c:pt>
                <c:pt idx="809">
                  <c:v>2.0848203928550892E-2</c:v>
                </c:pt>
                <c:pt idx="810">
                  <c:v>2.0897005201067811E-2</c:v>
                </c:pt>
                <c:pt idx="811">
                  <c:v>2.0945901302704951E-2</c:v>
                </c:pt>
                <c:pt idx="812">
                  <c:v>2.0994892364647837E-2</c:v>
                </c:pt>
                <c:pt idx="813">
                  <c:v>2.1043978518125461E-2</c:v>
                </c:pt>
                <c:pt idx="814">
                  <c:v>2.1093159894407375E-2</c:v>
                </c:pt>
                <c:pt idx="815">
                  <c:v>2.114243662480729E-2</c:v>
                </c:pt>
                <c:pt idx="816">
                  <c:v>2.1191808840679199E-2</c:v>
                </c:pt>
                <c:pt idx="817">
                  <c:v>2.1241276673418009E-2</c:v>
                </c:pt>
                <c:pt idx="818">
                  <c:v>2.1290840254459639E-2</c:v>
                </c:pt>
                <c:pt idx="819">
                  <c:v>2.1340499715280507E-2</c:v>
                </c:pt>
                <c:pt idx="820">
                  <c:v>2.1390255187397081E-2</c:v>
                </c:pt>
                <c:pt idx="821">
                  <c:v>2.1440106802365081E-2</c:v>
                </c:pt>
                <c:pt idx="822">
                  <c:v>2.1490054691779111E-2</c:v>
                </c:pt>
                <c:pt idx="823">
                  <c:v>2.1540098987273399E-2</c:v>
                </c:pt>
                <c:pt idx="824">
                  <c:v>2.1590239820519296E-2</c:v>
                </c:pt>
                <c:pt idx="825">
                  <c:v>2.1640477323227499E-2</c:v>
                </c:pt>
                <c:pt idx="826">
                  <c:v>2.1690811627145101E-2</c:v>
                </c:pt>
                <c:pt idx="827">
                  <c:v>2.1741242864056948E-2</c:v>
                </c:pt>
                <c:pt idx="828">
                  <c:v>2.1791771165784252E-2</c:v>
                </c:pt>
                <c:pt idx="829">
                  <c:v>2.1842396664185321E-2</c:v>
                </c:pt>
                <c:pt idx="830">
                  <c:v>2.1893119491153648E-2</c:v>
                </c:pt>
                <c:pt idx="831">
                  <c:v>2.1943939778618245E-2</c:v>
                </c:pt>
                <c:pt idx="832">
                  <c:v>2.1994857658543695E-2</c:v>
                </c:pt>
                <c:pt idx="833">
                  <c:v>2.2045873262929602E-2</c:v>
                </c:pt>
                <c:pt idx="834">
                  <c:v>2.2096986723808356E-2</c:v>
                </c:pt>
                <c:pt idx="835">
                  <c:v>2.214819817324824E-2</c:v>
                </c:pt>
                <c:pt idx="836">
                  <c:v>2.2199507743349806E-2</c:v>
                </c:pt>
                <c:pt idx="837">
                  <c:v>2.2250915566247025E-2</c:v>
                </c:pt>
                <c:pt idx="838">
                  <c:v>2.2302421774105984E-2</c:v>
                </c:pt>
                <c:pt idx="839">
                  <c:v>2.2354026499126042E-2</c:v>
                </c:pt>
                <c:pt idx="840">
                  <c:v>2.2405729873537755E-2</c:v>
                </c:pt>
                <c:pt idx="841">
                  <c:v>2.2457532029603391E-2</c:v>
                </c:pt>
                <c:pt idx="842">
                  <c:v>2.2509433099615211E-2</c:v>
                </c:pt>
                <c:pt idx="843">
                  <c:v>2.256143321589767E-2</c:v>
                </c:pt>
                <c:pt idx="844">
                  <c:v>2.2613532510804599E-2</c:v>
                </c:pt>
                <c:pt idx="845">
                  <c:v>2.2665731116718796E-2</c:v>
                </c:pt>
                <c:pt idx="846">
                  <c:v>2.2718029166053807E-2</c:v>
                </c:pt>
                <c:pt idx="847">
                  <c:v>2.2770426791251203E-2</c:v>
                </c:pt>
                <c:pt idx="848">
                  <c:v>2.282292412478118E-2</c:v>
                </c:pt>
                <c:pt idx="849">
                  <c:v>2.2875521299142013E-2</c:v>
                </c:pt>
                <c:pt idx="850">
                  <c:v>2.2928218446859775E-2</c:v>
                </c:pt>
                <c:pt idx="851">
                  <c:v>2.2981015700487092E-2</c:v>
                </c:pt>
                <c:pt idx="852">
                  <c:v>2.303391319260422E-2</c:v>
                </c:pt>
                <c:pt idx="853">
                  <c:v>2.3086911055816891E-2</c:v>
                </c:pt>
                <c:pt idx="854">
                  <c:v>2.3140009422757516E-2</c:v>
                </c:pt>
                <c:pt idx="855">
                  <c:v>2.3193208426083682E-2</c:v>
                </c:pt>
                <c:pt idx="856">
                  <c:v>2.3246508198477372E-2</c:v>
                </c:pt>
                <c:pt idx="857">
                  <c:v>2.3299908872646411E-2</c:v>
                </c:pt>
                <c:pt idx="858">
                  <c:v>2.3353410581321652E-2</c:v>
                </c:pt>
                <c:pt idx="859">
                  <c:v>2.3407013457258211E-2</c:v>
                </c:pt>
                <c:pt idx="860">
                  <c:v>2.3460717633234401E-2</c:v>
                </c:pt>
                <c:pt idx="861">
                  <c:v>2.3514523242051191E-2</c:v>
                </c:pt>
                <c:pt idx="862">
                  <c:v>2.3568430416532737E-2</c:v>
                </c:pt>
                <c:pt idx="863">
                  <c:v>2.3622439289524014E-2</c:v>
                </c:pt>
                <c:pt idx="864">
                  <c:v>2.3676549993892178E-2</c:v>
                </c:pt>
                <c:pt idx="865">
                  <c:v>2.3730762662525485E-2</c:v>
                </c:pt>
                <c:pt idx="866">
                  <c:v>2.3785077428332493E-2</c:v>
                </c:pt>
                <c:pt idx="867">
                  <c:v>2.3839494424242071E-2</c:v>
                </c:pt>
                <c:pt idx="868">
                  <c:v>2.3894013783203303E-2</c:v>
                </c:pt>
                <c:pt idx="869">
                  <c:v>2.394863563818363E-2</c:v>
                </c:pt>
                <c:pt idx="870">
                  <c:v>2.4003360122170518E-2</c:v>
                </c:pt>
                <c:pt idx="871">
                  <c:v>2.405818736816831E-2</c:v>
                </c:pt>
                <c:pt idx="872">
                  <c:v>2.4113117509201046E-2</c:v>
                </c:pt>
                <c:pt idx="873">
                  <c:v>2.4168150678308568E-2</c:v>
                </c:pt>
                <c:pt idx="874">
                  <c:v>2.4223287008549251E-2</c:v>
                </c:pt>
                <c:pt idx="875">
                  <c:v>2.4278526632996778E-2</c:v>
                </c:pt>
                <c:pt idx="876">
                  <c:v>2.4333869684742042E-2</c:v>
                </c:pt>
                <c:pt idx="877">
                  <c:v>2.4389316296890642E-2</c:v>
                </c:pt>
                <c:pt idx="878">
                  <c:v>2.4444866602564178E-2</c:v>
                </c:pt>
                <c:pt idx="879">
                  <c:v>2.4500520734898168E-2</c:v>
                </c:pt>
                <c:pt idx="880">
                  <c:v>2.4556278827043612E-2</c:v>
                </c:pt>
                <c:pt idx="881">
                  <c:v>2.4612141012164052E-2</c:v>
                </c:pt>
                <c:pt idx="882">
                  <c:v>2.4668107423437082E-2</c:v>
                </c:pt>
                <c:pt idx="883">
                  <c:v>2.47241781940532E-2</c:v>
                </c:pt>
                <c:pt idx="884">
                  <c:v>2.4780353457215371E-2</c:v>
                </c:pt>
                <c:pt idx="885">
                  <c:v>2.4836633346137997E-2</c:v>
                </c:pt>
                <c:pt idx="886">
                  <c:v>2.4893017994047802E-2</c:v>
                </c:pt>
                <c:pt idx="887">
                  <c:v>2.4949507534181813E-2</c:v>
                </c:pt>
                <c:pt idx="888">
                  <c:v>2.5006102099788152E-2</c:v>
                </c:pt>
                <c:pt idx="889">
                  <c:v>2.5062801824124802E-2</c:v>
                </c:pt>
                <c:pt idx="890">
                  <c:v>2.5119606840459142E-2</c:v>
                </c:pt>
                <c:pt idx="891">
                  <c:v>2.5176517282068291E-2</c:v>
                </c:pt>
                <c:pt idx="892">
                  <c:v>2.5233533282237482E-2</c:v>
                </c:pt>
                <c:pt idx="893">
                  <c:v>2.5290654974260501E-2</c:v>
                </c:pt>
                <c:pt idx="894">
                  <c:v>2.5347882491438697E-2</c:v>
                </c:pt>
                <c:pt idx="895">
                  <c:v>2.54052159670809E-2</c:v>
                </c:pt>
                <c:pt idx="896">
                  <c:v>2.5462655534501999E-2</c:v>
                </c:pt>
                <c:pt idx="897">
                  <c:v>2.5520201327024282E-2</c:v>
                </c:pt>
                <c:pt idx="898">
                  <c:v>2.5577853477975279E-2</c:v>
                </c:pt>
                <c:pt idx="899">
                  <c:v>2.5635612120687285E-2</c:v>
                </c:pt>
                <c:pt idx="900">
                  <c:v>2.5693477388498295E-2</c:v>
                </c:pt>
                <c:pt idx="901">
                  <c:v>2.5751449414750615E-2</c:v>
                </c:pt>
                <c:pt idx="902">
                  <c:v>2.5809528332789981E-2</c:v>
                </c:pt>
                <c:pt idx="903">
                  <c:v>2.5867714275965882E-2</c:v>
                </c:pt>
                <c:pt idx="904">
                  <c:v>2.5926007377630404E-2</c:v>
                </c:pt>
                <c:pt idx="905">
                  <c:v>2.598440777113839E-2</c:v>
                </c:pt>
                <c:pt idx="906">
                  <c:v>2.6042915589846637E-2</c:v>
                </c:pt>
                <c:pt idx="907">
                  <c:v>2.6101530967112391E-2</c:v>
                </c:pt>
                <c:pt idx="908">
                  <c:v>2.6160254036295377E-2</c:v>
                </c:pt>
                <c:pt idx="909">
                  <c:v>2.6219084930754949E-2</c:v>
                </c:pt>
                <c:pt idx="910">
                  <c:v>2.6278023783850628E-2</c:v>
                </c:pt>
                <c:pt idx="911">
                  <c:v>2.6337070728940981E-2</c:v>
                </c:pt>
                <c:pt idx="912">
                  <c:v>2.6396225899383789E-2</c:v>
                </c:pt>
                <c:pt idx="913">
                  <c:v>2.6455489428535796E-2</c:v>
                </c:pt>
                <c:pt idx="914">
                  <c:v>2.6514861449751088E-2</c:v>
                </c:pt>
                <c:pt idx="915">
                  <c:v>2.6574342096381601E-2</c:v>
                </c:pt>
                <c:pt idx="916">
                  <c:v>2.6633931501776075E-2</c:v>
                </c:pt>
                <c:pt idx="917">
                  <c:v>2.6693629799279289E-2</c:v>
                </c:pt>
                <c:pt idx="918">
                  <c:v>2.6753437122232951E-2</c:v>
                </c:pt>
                <c:pt idx="919">
                  <c:v>2.6813353603973907E-2</c:v>
                </c:pt>
                <c:pt idx="920">
                  <c:v>2.6873379377833306E-2</c:v>
                </c:pt>
                <c:pt idx="921">
                  <c:v>2.6933514577137281E-2</c:v>
                </c:pt>
                <c:pt idx="922">
                  <c:v>2.699375933520614E-2</c:v>
                </c:pt>
                <c:pt idx="923">
                  <c:v>2.7054113785353669E-2</c:v>
                </c:pt>
                <c:pt idx="924">
                  <c:v>2.7114578060885394E-2</c:v>
                </c:pt>
                <c:pt idx="925">
                  <c:v>2.7175152295101014E-2</c:v>
                </c:pt>
                <c:pt idx="926">
                  <c:v>2.7235836621291233E-2</c:v>
                </c:pt>
                <c:pt idx="927">
                  <c:v>2.7296631172737531E-2</c:v>
                </c:pt>
                <c:pt idx="928">
                  <c:v>2.7357536082713838E-2</c:v>
                </c:pt>
                <c:pt idx="929">
                  <c:v>2.7418551484482849E-2</c:v>
                </c:pt>
                <c:pt idx="930">
                  <c:v>2.7479677511298619E-2</c:v>
                </c:pt>
                <c:pt idx="931">
                  <c:v>2.7540914296402791E-2</c:v>
                </c:pt>
                <c:pt idx="932">
                  <c:v>2.7602261973027724E-2</c:v>
                </c:pt>
                <c:pt idx="933">
                  <c:v>2.7663720674392496E-2</c:v>
                </c:pt>
                <c:pt idx="934">
                  <c:v>2.7725290533705191E-2</c:v>
                </c:pt>
                <c:pt idx="935">
                  <c:v>2.7786971684160288E-2</c:v>
                </c:pt>
                <c:pt idx="936">
                  <c:v>2.7848764258939042E-2</c:v>
                </c:pt>
                <c:pt idx="937">
                  <c:v>2.7910668391209679E-2</c:v>
                </c:pt>
                <c:pt idx="938">
                  <c:v>2.7972684214125475E-2</c:v>
                </c:pt>
                <c:pt idx="939">
                  <c:v>2.8034811860825098E-2</c:v>
                </c:pt>
                <c:pt idx="940">
                  <c:v>2.8097051464431349E-2</c:v>
                </c:pt>
                <c:pt idx="941">
                  <c:v>2.8159403158051988E-2</c:v>
                </c:pt>
                <c:pt idx="942">
                  <c:v>2.822186707477805E-2</c:v>
                </c:pt>
                <c:pt idx="943">
                  <c:v>2.8284443347682767E-2</c:v>
                </c:pt>
                <c:pt idx="944">
                  <c:v>2.8347132109823672E-2</c:v>
                </c:pt>
                <c:pt idx="945">
                  <c:v>2.8409933494238201E-2</c:v>
                </c:pt>
                <c:pt idx="946">
                  <c:v>2.8472847633947012E-2</c:v>
                </c:pt>
                <c:pt idx="947">
                  <c:v>2.8535874661950452E-2</c:v>
                </c:pt>
                <c:pt idx="948">
                  <c:v>2.8599014711230004E-2</c:v>
                </c:pt>
                <c:pt idx="949">
                  <c:v>2.8662267914746711E-2</c:v>
                </c:pt>
                <c:pt idx="950">
                  <c:v>2.8725634405440837E-2</c:v>
                </c:pt>
                <c:pt idx="951">
                  <c:v>2.8789114316231667E-2</c:v>
                </c:pt>
                <c:pt idx="952">
                  <c:v>2.8852707780016577E-2</c:v>
                </c:pt>
                <c:pt idx="953">
                  <c:v>2.8916414929670262E-2</c:v>
                </c:pt>
                <c:pt idx="954">
                  <c:v>2.8980235898045346E-2</c:v>
                </c:pt>
                <c:pt idx="955">
                  <c:v>2.9044170817970578E-2</c:v>
                </c:pt>
                <c:pt idx="956">
                  <c:v>2.9108219822250411E-2</c:v>
                </c:pt>
                <c:pt idx="957">
                  <c:v>2.9172383043665609E-2</c:v>
                </c:pt>
                <c:pt idx="958">
                  <c:v>2.9236660614971599E-2</c:v>
                </c:pt>
                <c:pt idx="959">
                  <c:v>2.930105266889764E-2</c:v>
                </c:pt>
                <c:pt idx="960">
                  <c:v>2.9365559338147544E-2</c:v>
                </c:pt>
                <c:pt idx="961">
                  <c:v>2.9430180755398803E-2</c:v>
                </c:pt>
                <c:pt idx="962">
                  <c:v>2.9494917053300644E-2</c:v>
                </c:pt>
                <c:pt idx="963">
                  <c:v>2.955976836447469E-2</c:v>
                </c:pt>
                <c:pt idx="964">
                  <c:v>2.9624734821514991E-2</c:v>
                </c:pt>
                <c:pt idx="965">
                  <c:v>2.9689816556986236E-2</c:v>
                </c:pt>
                <c:pt idx="966">
                  <c:v>2.9755013703423452E-2</c:v>
                </c:pt>
                <c:pt idx="967">
                  <c:v>2.9820326393331667E-2</c:v>
                </c:pt>
                <c:pt idx="968">
                  <c:v>2.9885754759186142E-2</c:v>
                </c:pt>
                <c:pt idx="969">
                  <c:v>2.995129893343015E-2</c:v>
                </c:pt>
                <c:pt idx="970">
                  <c:v>3.0016959048475608E-2</c:v>
                </c:pt>
                <c:pt idx="971">
                  <c:v>3.0082735236702154E-2</c:v>
                </c:pt>
                <c:pt idx="972">
                  <c:v>3.0148627630456608E-2</c:v>
                </c:pt>
                <c:pt idx="973">
                  <c:v>3.0214636362052478E-2</c:v>
                </c:pt>
                <c:pt idx="974">
                  <c:v>3.0280761563769527E-2</c:v>
                </c:pt>
                <c:pt idx="975">
                  <c:v>3.0347003367852246E-2</c:v>
                </c:pt>
                <c:pt idx="976">
                  <c:v>3.0413361906511251E-2</c:v>
                </c:pt>
                <c:pt idx="977">
                  <c:v>3.0479837311920759E-2</c:v>
                </c:pt>
                <c:pt idx="978">
                  <c:v>3.0546429716218397E-2</c:v>
                </c:pt>
                <c:pt idx="979">
                  <c:v>3.061313925150641E-2</c:v>
                </c:pt>
                <c:pt idx="980">
                  <c:v>3.0679966049848455E-2</c:v>
                </c:pt>
                <c:pt idx="981">
                  <c:v>3.0746910243270812E-2</c:v>
                </c:pt>
                <c:pt idx="982">
                  <c:v>3.0813971963761295E-2</c:v>
                </c:pt>
                <c:pt idx="983">
                  <c:v>3.0881151343268076E-2</c:v>
                </c:pt>
                <c:pt idx="984">
                  <c:v>3.0948448513700686E-2</c:v>
                </c:pt>
                <c:pt idx="985">
                  <c:v>3.101586360692796E-2</c:v>
                </c:pt>
                <c:pt idx="986">
                  <c:v>3.1083396754777646E-2</c:v>
                </c:pt>
                <c:pt idx="987">
                  <c:v>3.1151048089036452E-2</c:v>
                </c:pt>
                <c:pt idx="988">
                  <c:v>3.1218817741449374E-2</c:v>
                </c:pt>
                <c:pt idx="989">
                  <c:v>3.1286705843718239E-2</c:v>
                </c:pt>
                <c:pt idx="990">
                  <c:v>3.1354712527502812E-2</c:v>
                </c:pt>
                <c:pt idx="991">
                  <c:v>3.1422837924417996E-2</c:v>
                </c:pt>
                <c:pt idx="992">
                  <c:v>3.1491082166035092E-2</c:v>
                </c:pt>
                <c:pt idx="993">
                  <c:v>3.1559445383880731E-2</c:v>
                </c:pt>
                <c:pt idx="994">
                  <c:v>3.1627927709435802E-2</c:v>
                </c:pt>
                <c:pt idx="995">
                  <c:v>3.1696529274134785E-2</c:v>
                </c:pt>
                <c:pt idx="996">
                  <c:v>3.1765250209366443E-2</c:v>
                </c:pt>
                <c:pt idx="997">
                  <c:v>3.1834090646471816E-2</c:v>
                </c:pt>
                <c:pt idx="998">
                  <c:v>3.1903050716743896E-2</c:v>
                </c:pt>
                <c:pt idx="999">
                  <c:v>3.1972130551428092E-2</c:v>
                </c:pt>
                <c:pt idx="1000">
                  <c:v>3.2041330281720237E-2</c:v>
                </c:pt>
                <c:pt idx="1001">
                  <c:v>3.2110650038766099E-2</c:v>
                </c:pt>
                <c:pt idx="1002">
                  <c:v>3.2180089953662921E-2</c:v>
                </c:pt>
                <c:pt idx="1003">
                  <c:v>3.2249650157455859E-2</c:v>
                </c:pt>
                <c:pt idx="1004">
                  <c:v>3.2319330781139279E-2</c:v>
                </c:pt>
                <c:pt idx="1005">
                  <c:v>3.2389131955654814E-2</c:v>
                </c:pt>
                <c:pt idx="1006">
                  <c:v>3.2459053811892812E-2</c:v>
                </c:pt>
                <c:pt idx="1007">
                  <c:v>3.2529096480689655E-2</c:v>
                </c:pt>
                <c:pt idx="1008">
                  <c:v>3.2599260092828111E-2</c:v>
                </c:pt>
                <c:pt idx="1009">
                  <c:v>3.2669544779036656E-2</c:v>
                </c:pt>
                <c:pt idx="1010">
                  <c:v>3.2739950669989103E-2</c:v>
                </c:pt>
                <c:pt idx="1011">
                  <c:v>3.2810477896303251E-2</c:v>
                </c:pt>
                <c:pt idx="1012">
                  <c:v>3.2881126588540942E-2</c:v>
                </c:pt>
                <c:pt idx="1013">
                  <c:v>3.2951896877207072E-2</c:v>
                </c:pt>
                <c:pt idx="1014">
                  <c:v>3.3022788892749795E-2</c:v>
                </c:pt>
                <c:pt idx="1015">
                  <c:v>3.3093802765558886E-2</c:v>
                </c:pt>
                <c:pt idx="1016">
                  <c:v>3.3164938625965451E-2</c:v>
                </c:pt>
                <c:pt idx="1017">
                  <c:v>3.3236196604241396E-2</c:v>
                </c:pt>
                <c:pt idx="1018">
                  <c:v>3.3307576830599185E-2</c:v>
                </c:pt>
                <c:pt idx="1019">
                  <c:v>3.3379079435190535E-2</c:v>
                </c:pt>
                <c:pt idx="1020">
                  <c:v>3.3450704548106218E-2</c:v>
                </c:pt>
                <c:pt idx="1021">
                  <c:v>3.3522452299375477E-2</c:v>
                </c:pt>
                <c:pt idx="1022">
                  <c:v>3.3594322818965253E-2</c:v>
                </c:pt>
                <c:pt idx="1023">
                  <c:v>3.3666316236779611E-2</c:v>
                </c:pt>
                <c:pt idx="1024">
                  <c:v>3.3738432682659199E-2</c:v>
                </c:pt>
                <c:pt idx="1025">
                  <c:v>3.3810672286380211E-2</c:v>
                </c:pt>
                <c:pt idx="1026">
                  <c:v>3.3883035177654952E-2</c:v>
                </c:pt>
                <c:pt idx="1027">
                  <c:v>3.3955521486129216E-2</c:v>
                </c:pt>
                <c:pt idx="1028">
                  <c:v>3.4028131341383966E-2</c:v>
                </c:pt>
                <c:pt idx="1029">
                  <c:v>3.4100864872933005E-2</c:v>
                </c:pt>
                <c:pt idx="1030">
                  <c:v>3.417372221022328E-2</c:v>
                </c:pt>
                <c:pt idx="1031">
                  <c:v>3.4246703482632999E-2</c:v>
                </c:pt>
                <c:pt idx="1032">
                  <c:v>3.4319808819473399E-2</c:v>
                </c:pt>
                <c:pt idx="1033">
                  <c:v>3.4393038349985049E-2</c:v>
                </c:pt>
                <c:pt idx="1034">
                  <c:v>3.4466392203340211E-2</c:v>
                </c:pt>
                <c:pt idx="1035">
                  <c:v>3.4539870508640283E-2</c:v>
                </c:pt>
                <c:pt idx="1036">
                  <c:v>3.4613473394914981E-2</c:v>
                </c:pt>
                <c:pt idx="1037">
                  <c:v>3.4687200991123789E-2</c:v>
                </c:pt>
                <c:pt idx="1038">
                  <c:v>3.4761053426152606E-2</c:v>
                </c:pt>
                <c:pt idx="1039">
                  <c:v>3.4835030828815963E-2</c:v>
                </c:pt>
                <c:pt idx="1040">
                  <c:v>3.4909133327853212E-2</c:v>
                </c:pt>
                <c:pt idx="1041">
                  <c:v>3.4983361051930846E-2</c:v>
                </c:pt>
                <c:pt idx="1042">
                  <c:v>3.5057714129640406E-2</c:v>
                </c:pt>
                <c:pt idx="1043">
                  <c:v>3.5132192689497646E-2</c:v>
                </c:pt>
                <c:pt idx="1044">
                  <c:v>3.5206796859942491E-2</c:v>
                </c:pt>
                <c:pt idx="1045">
                  <c:v>3.5281526769338316E-2</c:v>
                </c:pt>
                <c:pt idx="1046">
                  <c:v>3.5356382545971045E-2</c:v>
                </c:pt>
                <c:pt idx="1047">
                  <c:v>3.5431364318048712E-2</c:v>
                </c:pt>
                <c:pt idx="1048">
                  <c:v>3.5506472213700672E-2</c:v>
                </c:pt>
                <c:pt idx="1049">
                  <c:v>3.5581706360977253E-2</c:v>
                </c:pt>
                <c:pt idx="1050">
                  <c:v>3.5657066887848796E-2</c:v>
                </c:pt>
                <c:pt idx="1051">
                  <c:v>3.5732553922204952E-2</c:v>
                </c:pt>
                <c:pt idx="1052">
                  <c:v>3.5808167591854817E-2</c:v>
                </c:pt>
                <c:pt idx="1053">
                  <c:v>3.5883908024524971E-2</c:v>
                </c:pt>
                <c:pt idx="1054">
                  <c:v>3.5959775347859289E-2</c:v>
                </c:pt>
                <c:pt idx="1055">
                  <c:v>3.6035769689420308E-2</c:v>
                </c:pt>
                <c:pt idx="1056">
                  <c:v>3.6111891176684396E-2</c:v>
                </c:pt>
                <c:pt idx="1057">
                  <c:v>3.6188139937045401E-2</c:v>
                </c:pt>
                <c:pt idx="1058">
                  <c:v>3.6264516097811415E-2</c:v>
                </c:pt>
                <c:pt idx="1059">
                  <c:v>3.6341019786205041E-2</c:v>
                </c:pt>
                <c:pt idx="1060">
                  <c:v>3.64176511293616E-2</c:v>
                </c:pt>
                <c:pt idx="1061">
                  <c:v>3.6494410254330742E-2</c:v>
                </c:pt>
                <c:pt idx="1062">
                  <c:v>3.6571297288074227E-2</c:v>
                </c:pt>
                <c:pt idx="1063">
                  <c:v>3.6648312357464206E-2</c:v>
                </c:pt>
                <c:pt idx="1064">
                  <c:v>3.6725455589285111E-2</c:v>
                </c:pt>
                <c:pt idx="1065">
                  <c:v>3.680272711023181E-2</c:v>
                </c:pt>
                <c:pt idx="1066">
                  <c:v>3.6880127046908295E-2</c:v>
                </c:pt>
                <c:pt idx="1067">
                  <c:v>3.6957655525827852E-2</c:v>
                </c:pt>
                <c:pt idx="1068">
                  <c:v>3.7035312673412112E-2</c:v>
                </c:pt>
                <c:pt idx="1069">
                  <c:v>3.7113098615989812E-2</c:v>
                </c:pt>
                <c:pt idx="1070">
                  <c:v>3.7191013479798363E-2</c:v>
                </c:pt>
                <c:pt idx="1071">
                  <c:v>3.7269057390979896E-2</c:v>
                </c:pt>
                <c:pt idx="1072">
                  <c:v>3.7347230475583588E-2</c:v>
                </c:pt>
                <c:pt idx="1073">
                  <c:v>3.7425532859562211E-2</c:v>
                </c:pt>
                <c:pt idx="1074">
                  <c:v>3.7503964668774703E-2</c:v>
                </c:pt>
                <c:pt idx="1075">
                  <c:v>3.7582526028981982E-2</c:v>
                </c:pt>
                <c:pt idx="1076">
                  <c:v>3.7661217065850003E-2</c:v>
                </c:pt>
                <c:pt idx="1077">
                  <c:v>3.7740037904944616E-2</c:v>
                </c:pt>
                <c:pt idx="1078">
                  <c:v>3.7818988671735859E-2</c:v>
                </c:pt>
                <c:pt idx="1079">
                  <c:v>3.7898069491593599E-2</c:v>
                </c:pt>
                <c:pt idx="1080">
                  <c:v>3.7977280489788143E-2</c:v>
                </c:pt>
                <c:pt idx="1081">
                  <c:v>3.8056621791489269E-2</c:v>
                </c:pt>
                <c:pt idx="1082">
                  <c:v>3.8136093521766702E-2</c:v>
                </c:pt>
                <c:pt idx="1083">
                  <c:v>3.821569580558784E-2</c:v>
                </c:pt>
                <c:pt idx="1084">
                  <c:v>3.8295428767817843E-2</c:v>
                </c:pt>
                <c:pt idx="1085">
                  <c:v>3.8375292533219113E-2</c:v>
                </c:pt>
                <c:pt idx="1086">
                  <c:v>3.8455287226449891E-2</c:v>
                </c:pt>
                <c:pt idx="1087">
                  <c:v>3.8535412972064843E-2</c:v>
                </c:pt>
                <c:pt idx="1088">
                  <c:v>3.8615669894512754E-2</c:v>
                </c:pt>
                <c:pt idx="1089">
                  <c:v>3.8696058118137484E-2</c:v>
                </c:pt>
                <c:pt idx="1090">
                  <c:v>3.877657776717635E-2</c:v>
                </c:pt>
                <c:pt idx="1091">
                  <c:v>3.8857228965758751E-2</c:v>
                </c:pt>
                <c:pt idx="1092">
                  <c:v>3.8938011837907509E-2</c:v>
                </c:pt>
                <c:pt idx="1093">
                  <c:v>3.9018926507536481E-2</c:v>
                </c:pt>
                <c:pt idx="1094">
                  <c:v>3.9099973098450286E-2</c:v>
                </c:pt>
                <c:pt idx="1095">
                  <c:v>3.9181151734343951E-2</c:v>
                </c:pt>
                <c:pt idx="1096">
                  <c:v>3.9262462538801945E-2</c:v>
                </c:pt>
                <c:pt idx="1097">
                  <c:v>3.9343905635297591E-2</c:v>
                </c:pt>
                <c:pt idx="1098">
                  <c:v>3.9425481147192187E-2</c:v>
                </c:pt>
                <c:pt idx="1099">
                  <c:v>3.9507189197734716E-2</c:v>
                </c:pt>
                <c:pt idx="1100">
                  <c:v>3.9589029910060802E-2</c:v>
                </c:pt>
                <c:pt idx="1101">
                  <c:v>3.9671003407192214E-2</c:v>
                </c:pt>
                <c:pt idx="1102">
                  <c:v>3.9753109812035392E-2</c:v>
                </c:pt>
                <c:pt idx="1103">
                  <c:v>3.9835349247382801E-2</c:v>
                </c:pt>
                <c:pt idx="1104">
                  <c:v>3.991772183590974E-2</c:v>
                </c:pt>
                <c:pt idx="1105">
                  <c:v>4.0000227700175334E-2</c:v>
                </c:pt>
                <c:pt idx="1106">
                  <c:v>4.008286696262113E-2</c:v>
                </c:pt>
                <c:pt idx="1107">
                  <c:v>4.0165639745570504E-2</c:v>
                </c:pt>
                <c:pt idx="1108">
                  <c:v>4.0248546171228056E-2</c:v>
                </c:pt>
                <c:pt idx="1109">
                  <c:v>4.0331586361679155E-2</c:v>
                </c:pt>
                <c:pt idx="1110">
                  <c:v>4.0414760438888912E-2</c:v>
                </c:pt>
                <c:pt idx="1111">
                  <c:v>4.0498068524700427E-2</c:v>
                </c:pt>
                <c:pt idx="1112">
                  <c:v>4.0581510740837164E-2</c:v>
                </c:pt>
                <c:pt idx="1113">
                  <c:v>4.0665087208898894E-2</c:v>
                </c:pt>
                <c:pt idx="1114">
                  <c:v>4.0748798050362585E-2</c:v>
                </c:pt>
                <c:pt idx="1115">
                  <c:v>4.0832643386581921E-2</c:v>
                </c:pt>
                <c:pt idx="1116">
                  <c:v>4.0916623338786005E-2</c:v>
                </c:pt>
                <c:pt idx="1117">
                  <c:v>4.1000738028077639E-2</c:v>
                </c:pt>
                <c:pt idx="1118">
                  <c:v>4.1084987575435973E-2</c:v>
                </c:pt>
                <c:pt idx="1119">
                  <c:v>4.1169372101712065E-2</c:v>
                </c:pt>
                <c:pt idx="1120">
                  <c:v>4.1253891727630429E-2</c:v>
                </c:pt>
                <c:pt idx="1121">
                  <c:v>4.1338546573786966E-2</c:v>
                </c:pt>
                <c:pt idx="1122">
                  <c:v>4.1423336760649625E-2</c:v>
                </c:pt>
                <c:pt idx="1123">
                  <c:v>4.1508262408556325E-2</c:v>
                </c:pt>
                <c:pt idx="1124">
                  <c:v>4.15933236377155E-2</c:v>
                </c:pt>
                <c:pt idx="1125">
                  <c:v>4.1678520568203835E-2</c:v>
                </c:pt>
                <c:pt idx="1126">
                  <c:v>4.1763853319968403E-2</c:v>
                </c:pt>
                <c:pt idx="1127">
                  <c:v>4.1849322012821717E-2</c:v>
                </c:pt>
                <c:pt idx="1128">
                  <c:v>4.1934926766444752E-2</c:v>
                </c:pt>
                <c:pt idx="1129">
                  <c:v>4.2020667700384567E-2</c:v>
                </c:pt>
                <c:pt idx="1130">
                  <c:v>4.2106544934053913E-2</c:v>
                </c:pt>
                <c:pt idx="1131">
                  <c:v>4.2192558586729711E-2</c:v>
                </c:pt>
                <c:pt idx="1132">
                  <c:v>4.2278708777553783E-2</c:v>
                </c:pt>
                <c:pt idx="1133">
                  <c:v>4.2364995625532843E-2</c:v>
                </c:pt>
                <c:pt idx="1134">
                  <c:v>4.2451419249532531E-2</c:v>
                </c:pt>
                <c:pt idx="1135">
                  <c:v>4.2537979768283878E-2</c:v>
                </c:pt>
                <c:pt idx="1136">
                  <c:v>4.2624677300378194E-2</c:v>
                </c:pt>
                <c:pt idx="1137">
                  <c:v>4.2711511964267132E-2</c:v>
                </c:pt>
                <c:pt idx="1138">
                  <c:v>4.2798483878262662E-2</c:v>
                </c:pt>
                <c:pt idx="1139">
                  <c:v>4.288559316053471E-2</c:v>
                </c:pt>
                <c:pt idx="1140">
                  <c:v>4.2972839929113771E-2</c:v>
                </c:pt>
                <c:pt idx="1141">
                  <c:v>4.3060224301885504E-2</c:v>
                </c:pt>
                <c:pt idx="1142">
                  <c:v>4.3147746396594265E-2</c:v>
                </c:pt>
                <c:pt idx="1143">
                  <c:v>4.323540633084072E-2</c:v>
                </c:pt>
                <c:pt idx="1144">
                  <c:v>4.3323204222079713E-2</c:v>
                </c:pt>
                <c:pt idx="1145">
                  <c:v>4.3411140187621634E-2</c:v>
                </c:pt>
                <c:pt idx="1146">
                  <c:v>4.3499214344631706E-2</c:v>
                </c:pt>
                <c:pt idx="1147">
                  <c:v>4.358742681012643E-2</c:v>
                </c:pt>
                <c:pt idx="1148">
                  <c:v>4.3675777700976165E-2</c:v>
                </c:pt>
                <c:pt idx="1149">
                  <c:v>4.3764267133904133E-2</c:v>
                </c:pt>
                <c:pt idx="1150">
                  <c:v>4.3852895225482517E-2</c:v>
                </c:pt>
                <c:pt idx="1151">
                  <c:v>4.3941662092135486E-2</c:v>
                </c:pt>
                <c:pt idx="1152">
                  <c:v>4.4030567850136808E-2</c:v>
                </c:pt>
                <c:pt idx="1153">
                  <c:v>4.4119612615606874E-2</c:v>
                </c:pt>
                <c:pt idx="1154">
                  <c:v>4.4208796504517103E-2</c:v>
                </c:pt>
                <c:pt idx="1155">
                  <c:v>4.4298119632685526E-2</c:v>
                </c:pt>
                <c:pt idx="1156">
                  <c:v>4.4387582115776598E-2</c:v>
                </c:pt>
                <c:pt idx="1157">
                  <c:v>4.4477184069299722E-2</c:v>
                </c:pt>
                <c:pt idx="1158">
                  <c:v>4.4566925608611994E-2</c:v>
                </c:pt>
                <c:pt idx="1159">
                  <c:v>4.4656806848912108E-2</c:v>
                </c:pt>
                <c:pt idx="1160">
                  <c:v>4.4746827905244799E-2</c:v>
                </c:pt>
                <c:pt idx="1161">
                  <c:v>4.4836988892496488E-2</c:v>
                </c:pt>
                <c:pt idx="1162">
                  <c:v>4.4927289925396047E-2</c:v>
                </c:pt>
                <c:pt idx="1163">
                  <c:v>4.5017731118514717E-2</c:v>
                </c:pt>
                <c:pt idx="1164">
                  <c:v>4.5108312586262675E-2</c:v>
                </c:pt>
                <c:pt idx="1165">
                  <c:v>4.5199034442892992E-2</c:v>
                </c:pt>
                <c:pt idx="1166">
                  <c:v>4.5289896802495073E-2</c:v>
                </c:pt>
                <c:pt idx="1167">
                  <c:v>4.5380899778998417E-2</c:v>
                </c:pt>
                <c:pt idx="1168">
                  <c:v>4.5472043486169865E-2</c:v>
                </c:pt>
                <c:pt idx="1169">
                  <c:v>4.5563328037613912E-2</c:v>
                </c:pt>
                <c:pt idx="1170">
                  <c:v>4.5654753546769705E-2</c:v>
                </c:pt>
                <c:pt idx="1171">
                  <c:v>4.5746320126914083E-2</c:v>
                </c:pt>
                <c:pt idx="1172">
                  <c:v>4.5838027891157034E-2</c:v>
                </c:pt>
                <c:pt idx="1173">
                  <c:v>4.5929876952443327E-2</c:v>
                </c:pt>
                <c:pt idx="1174">
                  <c:v>4.6021867423550446E-2</c:v>
                </c:pt>
                <c:pt idx="1175">
                  <c:v>4.611399941708972E-2</c:v>
                </c:pt>
                <c:pt idx="1176">
                  <c:v>4.6206273045502434E-2</c:v>
                </c:pt>
                <c:pt idx="1177">
                  <c:v>4.6298688421062086E-2</c:v>
                </c:pt>
                <c:pt idx="1178">
                  <c:v>4.6391245655872299E-2</c:v>
                </c:pt>
                <c:pt idx="1179">
                  <c:v>4.6483944861865793E-2</c:v>
                </c:pt>
                <c:pt idx="1180">
                  <c:v>4.6576786150804392E-2</c:v>
                </c:pt>
                <c:pt idx="1181">
                  <c:v>4.6669769634277755E-2</c:v>
                </c:pt>
                <c:pt idx="1182">
                  <c:v>4.6762895423702974E-2</c:v>
                </c:pt>
                <c:pt idx="1183">
                  <c:v>4.6856163630323314E-2</c:v>
                </c:pt>
                <c:pt idx="1184">
                  <c:v>4.6949574365207754E-2</c:v>
                </c:pt>
                <c:pt idx="1185">
                  <c:v>4.7043127739251324E-2</c:v>
                </c:pt>
                <c:pt idx="1186">
                  <c:v>4.7136823863171522E-2</c:v>
                </c:pt>
                <c:pt idx="1187">
                  <c:v>4.723066284750993E-2</c:v>
                </c:pt>
                <c:pt idx="1188">
                  <c:v>4.7324644802632085E-2</c:v>
                </c:pt>
                <c:pt idx="1189">
                  <c:v>4.7418769838723056E-2</c:v>
                </c:pt>
                <c:pt idx="1190">
                  <c:v>4.7513038065790734E-2</c:v>
                </c:pt>
                <c:pt idx="1191">
                  <c:v>4.7607449593663462E-2</c:v>
                </c:pt>
                <c:pt idx="1192">
                  <c:v>4.7702004531989077E-2</c:v>
                </c:pt>
                <c:pt idx="1193">
                  <c:v>4.7796702990233107E-2</c:v>
                </c:pt>
                <c:pt idx="1194">
                  <c:v>4.7891545077679856E-2</c:v>
                </c:pt>
                <c:pt idx="1195">
                  <c:v>4.7986530903432793E-2</c:v>
                </c:pt>
                <c:pt idx="1196">
                  <c:v>4.8081660576408163E-2</c:v>
                </c:pt>
                <c:pt idx="1197">
                  <c:v>4.8176934205342081E-2</c:v>
                </c:pt>
                <c:pt idx="1198">
                  <c:v>4.8272351898782082E-2</c:v>
                </c:pt>
                <c:pt idx="1199">
                  <c:v>4.8367913765092883E-2</c:v>
                </c:pt>
                <c:pt idx="1200">
                  <c:v>4.8463619912451128E-2</c:v>
                </c:pt>
                <c:pt idx="1201">
                  <c:v>4.8559470448845891E-2</c:v>
                </c:pt>
                <c:pt idx="1202">
                  <c:v>4.8655465482079073E-2</c:v>
                </c:pt>
                <c:pt idx="1203">
                  <c:v>4.8751605119764382E-2</c:v>
                </c:pt>
                <c:pt idx="1204">
                  <c:v>4.8847889469323773E-2</c:v>
                </c:pt>
                <c:pt idx="1205">
                  <c:v>4.8944318637990446E-2</c:v>
                </c:pt>
                <c:pt idx="1206">
                  <c:v>4.9040892732806422E-2</c:v>
                </c:pt>
                <c:pt idx="1207">
                  <c:v>4.9137611860621606E-2</c:v>
                </c:pt>
                <c:pt idx="1208">
                  <c:v>4.9234476128091696E-2</c:v>
                </c:pt>
                <c:pt idx="1209">
                  <c:v>4.9331485641681522E-2</c:v>
                </c:pt>
                <c:pt idx="1210">
                  <c:v>4.9428640507659626E-2</c:v>
                </c:pt>
                <c:pt idx="1211">
                  <c:v>4.9525940832101434E-2</c:v>
                </c:pt>
                <c:pt idx="1212">
                  <c:v>4.9623386720884212E-2</c:v>
                </c:pt>
                <c:pt idx="1213">
                  <c:v>4.9720978279690783E-2</c:v>
                </c:pt>
                <c:pt idx="1214">
                  <c:v>4.9818715614005422E-2</c:v>
                </c:pt>
                <c:pt idx="1215">
                  <c:v>4.9916598829114728E-2</c:v>
                </c:pt>
                <c:pt idx="1216">
                  <c:v>5.0014628030105562E-2</c:v>
                </c:pt>
                <c:pt idx="1217">
                  <c:v>5.0112803321865906E-2</c:v>
                </c:pt>
                <c:pt idx="1218">
                  <c:v>5.0211124809083914E-2</c:v>
                </c:pt>
                <c:pt idx="1219">
                  <c:v>5.0309592596244714E-2</c:v>
                </c:pt>
                <c:pt idx="1220">
                  <c:v>5.0408206787632907E-2</c:v>
                </c:pt>
                <c:pt idx="1221">
                  <c:v>5.0506967487329434E-2</c:v>
                </c:pt>
                <c:pt idx="1222">
                  <c:v>5.0605874799211956E-2</c:v>
                </c:pt>
                <c:pt idx="1223">
                  <c:v>5.0704928826953932E-2</c:v>
                </c:pt>
                <c:pt idx="1224">
                  <c:v>5.0804129674022556E-2</c:v>
                </c:pt>
                <c:pt idx="1225">
                  <c:v>5.0903477443680914E-2</c:v>
                </c:pt>
                <c:pt idx="1226">
                  <c:v>5.1002972238983424E-2</c:v>
                </c:pt>
                <c:pt idx="1227">
                  <c:v>5.1102614162778122E-2</c:v>
                </c:pt>
                <c:pt idx="1228">
                  <c:v>5.1202403317704585E-2</c:v>
                </c:pt>
                <c:pt idx="1229">
                  <c:v>5.1302339806193538E-2</c:v>
                </c:pt>
                <c:pt idx="1230">
                  <c:v>5.1402423730464109E-2</c:v>
                </c:pt>
                <c:pt idx="1231">
                  <c:v>5.1502655192527176E-2</c:v>
                </c:pt>
                <c:pt idx="1232">
                  <c:v>5.1603034294180714E-2</c:v>
                </c:pt>
                <c:pt idx="1233">
                  <c:v>5.1703561137010828E-2</c:v>
                </c:pt>
                <c:pt idx="1234">
                  <c:v>5.1804235822389723E-2</c:v>
                </c:pt>
                <c:pt idx="1235">
                  <c:v>5.1905058451476957E-2</c:v>
                </c:pt>
                <c:pt idx="1236">
                  <c:v>5.2006029125217672E-2</c:v>
                </c:pt>
                <c:pt idx="1237">
                  <c:v>5.2107147944339433E-2</c:v>
                </c:pt>
                <c:pt idx="1238">
                  <c:v>5.2208415009355712E-2</c:v>
                </c:pt>
                <c:pt idx="1239">
                  <c:v>5.2309830420562413E-2</c:v>
                </c:pt>
                <c:pt idx="1240">
                  <c:v>5.2411394278037524E-2</c:v>
                </c:pt>
                <c:pt idx="1241">
                  <c:v>5.25131066816397E-2</c:v>
                </c:pt>
                <c:pt idx="1242">
                  <c:v>5.2614967731009404E-2</c:v>
                </c:pt>
                <c:pt idx="1243">
                  <c:v>5.2716977525566859E-2</c:v>
                </c:pt>
                <c:pt idx="1244">
                  <c:v>5.2819136164508923E-2</c:v>
                </c:pt>
                <c:pt idx="1245">
                  <c:v>5.2921443746814338E-2</c:v>
                </c:pt>
                <c:pt idx="1246">
                  <c:v>5.3023900371236894E-2</c:v>
                </c:pt>
                <c:pt idx="1247">
                  <c:v>5.3126506136307393E-2</c:v>
                </c:pt>
                <c:pt idx="1248">
                  <c:v>5.3229261140332704E-2</c:v>
                </c:pt>
                <c:pt idx="1249">
                  <c:v>5.3332165481394495E-2</c:v>
                </c:pt>
                <c:pt idx="1250">
                  <c:v>5.3435219257349134E-2</c:v>
                </c:pt>
                <c:pt idx="1251">
                  <c:v>5.3538422565825486E-2</c:v>
                </c:pt>
                <c:pt idx="1252">
                  <c:v>5.3641775504225775E-2</c:v>
                </c:pt>
                <c:pt idx="1253">
                  <c:v>5.3745278169724395E-2</c:v>
                </c:pt>
                <c:pt idx="1254">
                  <c:v>5.3848930659265722E-2</c:v>
                </c:pt>
                <c:pt idx="1255">
                  <c:v>5.3952733069564787E-2</c:v>
                </c:pt>
                <c:pt idx="1256">
                  <c:v>5.4056685497106717E-2</c:v>
                </c:pt>
                <c:pt idx="1257">
                  <c:v>5.416078803814374E-2</c:v>
                </c:pt>
                <c:pt idx="1258">
                  <c:v>5.4265040788696782E-2</c:v>
                </c:pt>
                <c:pt idx="1259">
                  <c:v>5.4369443844554881E-2</c:v>
                </c:pt>
                <c:pt idx="1260">
                  <c:v>5.4473997301271296E-2</c:v>
                </c:pt>
                <c:pt idx="1261">
                  <c:v>5.4578701254165439E-2</c:v>
                </c:pt>
                <c:pt idx="1262">
                  <c:v>5.4683555798322007E-2</c:v>
                </c:pt>
                <c:pt idx="1263">
                  <c:v>5.478856102858911E-2</c:v>
                </c:pt>
                <c:pt idx="1264">
                  <c:v>5.4893717039577163E-2</c:v>
                </c:pt>
                <c:pt idx="1265">
                  <c:v>5.4999023925658808E-2</c:v>
                </c:pt>
                <c:pt idx="1266">
                  <c:v>5.5104481780968814E-2</c:v>
                </c:pt>
                <c:pt idx="1267">
                  <c:v>5.5210090699402817E-2</c:v>
                </c:pt>
                <c:pt idx="1268">
                  <c:v>5.5315850774615115E-2</c:v>
                </c:pt>
                <c:pt idx="1269">
                  <c:v>5.5421762100019478E-2</c:v>
                </c:pt>
                <c:pt idx="1270">
                  <c:v>5.5527824768787752E-2</c:v>
                </c:pt>
                <c:pt idx="1271">
                  <c:v>5.5634038873849122E-2</c:v>
                </c:pt>
                <c:pt idx="1272">
                  <c:v>5.5740404507889314E-2</c:v>
                </c:pt>
                <c:pt idx="1273">
                  <c:v>5.5846921763349731E-2</c:v>
                </c:pt>
                <c:pt idx="1274">
                  <c:v>5.5953590732426929E-2</c:v>
                </c:pt>
                <c:pt idx="1275">
                  <c:v>5.6060411507070501E-2</c:v>
                </c:pt>
                <c:pt idx="1276">
                  <c:v>5.6167384178985084E-2</c:v>
                </c:pt>
                <c:pt idx="1277">
                  <c:v>5.6274508839626494E-2</c:v>
                </c:pt>
                <c:pt idx="1278">
                  <c:v>5.6381785580202466E-2</c:v>
                </c:pt>
                <c:pt idx="1279">
                  <c:v>5.6489214491671963E-2</c:v>
                </c:pt>
                <c:pt idx="1280">
                  <c:v>5.6596795664743439E-2</c:v>
                </c:pt>
                <c:pt idx="1281">
                  <c:v>5.6704529189874862E-2</c:v>
                </c:pt>
                <c:pt idx="1282">
                  <c:v>5.6812415157272929E-2</c:v>
                </c:pt>
                <c:pt idx="1283">
                  <c:v>5.6920453656890566E-2</c:v>
                </c:pt>
                <c:pt idx="1284">
                  <c:v>5.7028644778429526E-2</c:v>
                </c:pt>
                <c:pt idx="1285">
                  <c:v>5.713698861133655E-2</c:v>
                </c:pt>
                <c:pt idx="1286">
                  <c:v>5.7245485244802281E-2</c:v>
                </c:pt>
                <c:pt idx="1287">
                  <c:v>5.7354134767763985E-2</c:v>
                </c:pt>
                <c:pt idx="1288">
                  <c:v>5.7462937268901636E-2</c:v>
                </c:pt>
                <c:pt idx="1289">
                  <c:v>5.7571892836635934E-2</c:v>
                </c:pt>
                <c:pt idx="1290">
                  <c:v>5.7681001559132902E-2</c:v>
                </c:pt>
                <c:pt idx="1291">
                  <c:v>5.7790263524297419E-2</c:v>
                </c:pt>
                <c:pt idx="1292">
                  <c:v>5.7899678819774522E-2</c:v>
                </c:pt>
                <c:pt idx="1293">
                  <c:v>5.8009247532949816E-2</c:v>
                </c:pt>
                <c:pt idx="1294">
                  <c:v>5.8118969750947033E-2</c:v>
                </c:pt>
                <c:pt idx="1295">
                  <c:v>5.8228845560626942E-2</c:v>
                </c:pt>
                <c:pt idx="1296">
                  <c:v>5.8338875048589589E-2</c:v>
                </c:pt>
                <c:pt idx="1297">
                  <c:v>5.8449058301167756E-2</c:v>
                </c:pt>
                <c:pt idx="1298">
                  <c:v>5.8559395404433078E-2</c:v>
                </c:pt>
                <c:pt idx="1299">
                  <c:v>5.8669886444188905E-2</c:v>
                </c:pt>
                <c:pt idx="1300">
                  <c:v>5.8780531505974003E-2</c:v>
                </c:pt>
                <c:pt idx="1301">
                  <c:v>5.8891330675059042E-2</c:v>
                </c:pt>
                <c:pt idx="1302">
                  <c:v>5.9002284036448492E-2</c:v>
                </c:pt>
                <c:pt idx="1303">
                  <c:v>5.9113391674874331E-2</c:v>
                </c:pt>
                <c:pt idx="1304">
                  <c:v>5.9224653674803632E-2</c:v>
                </c:pt>
                <c:pt idx="1305">
                  <c:v>5.9336070120430857E-2</c:v>
                </c:pt>
                <c:pt idx="1306">
                  <c:v>5.9447641095677503E-2</c:v>
                </c:pt>
                <c:pt idx="1307">
                  <c:v>5.9559366684196327E-2</c:v>
                </c:pt>
                <c:pt idx="1308">
                  <c:v>5.9671246969365446E-2</c:v>
                </c:pt>
                <c:pt idx="1309">
                  <c:v>5.9783282034289821E-2</c:v>
                </c:pt>
                <c:pt idx="1310">
                  <c:v>5.9895471961799035E-2</c:v>
                </c:pt>
                <c:pt idx="1311">
                  <c:v>6.0007816834448016E-2</c:v>
                </c:pt>
                <c:pt idx="1312">
                  <c:v>6.0120316734515393E-2</c:v>
                </c:pt>
                <c:pt idx="1313">
                  <c:v>6.0232971744004028E-2</c:v>
                </c:pt>
                <c:pt idx="1314">
                  <c:v>6.0345781944637009E-2</c:v>
                </c:pt>
                <c:pt idx="1315">
                  <c:v>6.0458747417859067E-2</c:v>
                </c:pt>
                <c:pt idx="1316">
                  <c:v>6.057186824483745E-2</c:v>
                </c:pt>
                <c:pt idx="1317">
                  <c:v>6.0685144506457248E-2</c:v>
                </c:pt>
                <c:pt idx="1318">
                  <c:v>6.0798576283323517E-2</c:v>
                </c:pt>
                <c:pt idx="1319">
                  <c:v>6.0912163655757731E-2</c:v>
                </c:pt>
                <c:pt idx="1320">
                  <c:v>6.1025906703800877E-2</c:v>
                </c:pt>
                <c:pt idx="1321">
                  <c:v>6.1139805507208766E-2</c:v>
                </c:pt>
                <c:pt idx="1322">
                  <c:v>6.1253860145454045E-2</c:v>
                </c:pt>
                <c:pt idx="1323">
                  <c:v>6.1368070697722987E-2</c:v>
                </c:pt>
                <c:pt idx="1324">
                  <c:v>6.1482437242916924E-2</c:v>
                </c:pt>
                <c:pt idx="1325">
                  <c:v>6.1596959859648359E-2</c:v>
                </c:pt>
                <c:pt idx="1326">
                  <c:v>6.1711638626244104E-2</c:v>
                </c:pt>
                <c:pt idx="1327">
                  <c:v>6.1826473620742381E-2</c:v>
                </c:pt>
                <c:pt idx="1328">
                  <c:v>6.1941464920890893E-2</c:v>
                </c:pt>
                <c:pt idx="1329">
                  <c:v>6.2056612604148541E-2</c:v>
                </c:pt>
                <c:pt idx="1330">
                  <c:v>6.2171916747681112E-2</c:v>
                </c:pt>
                <c:pt idx="1331">
                  <c:v>6.2287377428365126E-2</c:v>
                </c:pt>
                <c:pt idx="1332">
                  <c:v>6.2402994722783323E-2</c:v>
                </c:pt>
                <c:pt idx="1333">
                  <c:v>6.2518768707223504E-2</c:v>
                </c:pt>
                <c:pt idx="1334">
                  <c:v>6.2634699457682033E-2</c:v>
                </c:pt>
                <c:pt idx="1335">
                  <c:v>6.2750787049858134E-2</c:v>
                </c:pt>
                <c:pt idx="1336">
                  <c:v>6.2867031559155157E-2</c:v>
                </c:pt>
                <c:pt idx="1337">
                  <c:v>6.2983433060680494E-2</c:v>
                </c:pt>
                <c:pt idx="1338">
                  <c:v>6.3099991629243887E-2</c:v>
                </c:pt>
                <c:pt idx="1339">
                  <c:v>6.3216707339354972E-2</c:v>
                </c:pt>
                <c:pt idx="1340">
                  <c:v>6.3333580265226994E-2</c:v>
                </c:pt>
                <c:pt idx="1341">
                  <c:v>6.3450610480770303E-2</c:v>
                </c:pt>
                <c:pt idx="1342">
                  <c:v>6.3567798059596434E-2</c:v>
                </c:pt>
                <c:pt idx="1343">
                  <c:v>6.3685143075012746E-2</c:v>
                </c:pt>
                <c:pt idx="1344">
                  <c:v>6.3802645600027338E-2</c:v>
                </c:pt>
                <c:pt idx="1345">
                  <c:v>6.3920305707341779E-2</c:v>
                </c:pt>
                <c:pt idx="1346">
                  <c:v>6.4038123469355002E-2</c:v>
                </c:pt>
                <c:pt idx="1347">
                  <c:v>6.4156098958160934E-2</c:v>
                </c:pt>
                <c:pt idx="1348">
                  <c:v>6.4274232245545931E-2</c:v>
                </c:pt>
                <c:pt idx="1349">
                  <c:v>6.4392523402992299E-2</c:v>
                </c:pt>
                <c:pt idx="1350">
                  <c:v>6.4510972501671829E-2</c:v>
                </c:pt>
                <c:pt idx="1351">
                  <c:v>6.4629579612450166E-2</c:v>
                </c:pt>
                <c:pt idx="1352">
                  <c:v>6.4748344805883234E-2</c:v>
                </c:pt>
                <c:pt idx="1353">
                  <c:v>6.4867268152216634E-2</c:v>
                </c:pt>
                <c:pt idx="1354">
                  <c:v>6.4986349721383521E-2</c:v>
                </c:pt>
                <c:pt idx="1355">
                  <c:v>6.5105589583008577E-2</c:v>
                </c:pt>
                <c:pt idx="1356">
                  <c:v>6.522498780640193E-2</c:v>
                </c:pt>
                <c:pt idx="1357">
                  <c:v>6.5344544460559456E-2</c:v>
                </c:pt>
                <c:pt idx="1358">
                  <c:v>6.5464259614165174E-2</c:v>
                </c:pt>
                <c:pt idx="1359">
                  <c:v>6.5584133335586423E-2</c:v>
                </c:pt>
                <c:pt idx="1360">
                  <c:v>6.5704165692874766E-2</c:v>
                </c:pt>
                <c:pt idx="1361">
                  <c:v>6.5824356753765925E-2</c:v>
                </c:pt>
                <c:pt idx="1362">
                  <c:v>6.5944706585677165E-2</c:v>
                </c:pt>
                <c:pt idx="1363">
                  <c:v>6.6065215255707813E-2</c:v>
                </c:pt>
                <c:pt idx="1364">
                  <c:v>6.6185882830638032E-2</c:v>
                </c:pt>
                <c:pt idx="1365">
                  <c:v>6.6306709376927744E-2</c:v>
                </c:pt>
                <c:pt idx="1366">
                  <c:v>6.6427694960716585E-2</c:v>
                </c:pt>
                <c:pt idx="1367">
                  <c:v>6.6548839647820698E-2</c:v>
                </c:pt>
                <c:pt idx="1368">
                  <c:v>6.6670143503736359E-2</c:v>
                </c:pt>
                <c:pt idx="1369">
                  <c:v>6.6791606593634839E-2</c:v>
                </c:pt>
                <c:pt idx="1370">
                  <c:v>6.6913228982363418E-2</c:v>
                </c:pt>
                <c:pt idx="1371">
                  <c:v>6.7035010734444553E-2</c:v>
                </c:pt>
                <c:pt idx="1372">
                  <c:v>6.7156951914074822E-2</c:v>
                </c:pt>
                <c:pt idx="1373">
                  <c:v>6.7279052585123886E-2</c:v>
                </c:pt>
                <c:pt idx="1374">
                  <c:v>6.7401312811134484E-2</c:v>
                </c:pt>
                <c:pt idx="1375">
                  <c:v>6.7523732655320523E-2</c:v>
                </c:pt>
                <c:pt idx="1376">
                  <c:v>6.7646312180566284E-2</c:v>
                </c:pt>
                <c:pt idx="1377">
                  <c:v>6.7769051449427534E-2</c:v>
                </c:pt>
                <c:pt idx="1378">
                  <c:v>6.7891950524127512E-2</c:v>
                </c:pt>
                <c:pt idx="1379">
                  <c:v>6.8015009466558959E-2</c:v>
                </c:pt>
                <c:pt idx="1380">
                  <c:v>6.8138228338281731E-2</c:v>
                </c:pt>
                <c:pt idx="1381">
                  <c:v>6.8261607200522142E-2</c:v>
                </c:pt>
                <c:pt idx="1382">
                  <c:v>6.8385146114172707E-2</c:v>
                </c:pt>
                <c:pt idx="1383">
                  <c:v>6.8508845139790719E-2</c:v>
                </c:pt>
                <c:pt idx="1384">
                  <c:v>6.8632704337597883E-2</c:v>
                </c:pt>
                <c:pt idx="1385">
                  <c:v>6.8756723767478822E-2</c:v>
                </c:pt>
                <c:pt idx="1386">
                  <c:v>6.8880903488981071E-2</c:v>
                </c:pt>
                <c:pt idx="1387">
                  <c:v>6.9005243561313739E-2</c:v>
                </c:pt>
                <c:pt idx="1388">
                  <c:v>6.9129744043347083E-2</c:v>
                </c:pt>
                <c:pt idx="1389">
                  <c:v>6.9254404993610533E-2</c:v>
                </c:pt>
                <c:pt idx="1390">
                  <c:v>6.9379226470293417E-2</c:v>
                </c:pt>
                <c:pt idx="1391">
                  <c:v>6.9504208531243741E-2</c:v>
                </c:pt>
                <c:pt idx="1392">
                  <c:v>6.9629351233965825E-2</c:v>
                </c:pt>
                <c:pt idx="1393">
                  <c:v>6.9754654635622484E-2</c:v>
                </c:pt>
                <c:pt idx="1394">
                  <c:v>6.9880118793029966E-2</c:v>
                </c:pt>
                <c:pt idx="1395">
                  <c:v>7.0005743762661957E-2</c:v>
                </c:pt>
                <c:pt idx="1396">
                  <c:v>7.0131529600645573E-2</c:v>
                </c:pt>
                <c:pt idx="1397">
                  <c:v>7.0257476362760543E-2</c:v>
                </c:pt>
                <c:pt idx="1398">
                  <c:v>7.0383584104440372E-2</c:v>
                </c:pt>
                <c:pt idx="1399">
                  <c:v>7.0509852880768262E-2</c:v>
                </c:pt>
                <c:pt idx="1400">
                  <c:v>7.0636282746481191E-2</c:v>
                </c:pt>
                <c:pt idx="1401">
                  <c:v>7.0762873755964004E-2</c:v>
                </c:pt>
                <c:pt idx="1402">
                  <c:v>7.088962596325149E-2</c:v>
                </c:pt>
                <c:pt idx="1403">
                  <c:v>7.1016539422027417E-2</c:v>
                </c:pt>
                <c:pt idx="1404">
                  <c:v>7.1143614185621512E-2</c:v>
                </c:pt>
                <c:pt idx="1405">
                  <c:v>7.127085030701194E-2</c:v>
                </c:pt>
                <c:pt idx="1406">
                  <c:v>7.1398247838822732E-2</c:v>
                </c:pt>
                <c:pt idx="1407">
                  <c:v>7.1525806833320812E-2</c:v>
                </c:pt>
                <c:pt idx="1408">
                  <c:v>7.1653527342420434E-2</c:v>
                </c:pt>
                <c:pt idx="1409">
                  <c:v>7.1781409417677369E-2</c:v>
                </c:pt>
                <c:pt idx="1410">
                  <c:v>7.1909453110290372E-2</c:v>
                </c:pt>
                <c:pt idx="1411">
                  <c:v>7.2037658471100191E-2</c:v>
                </c:pt>
                <c:pt idx="1412">
                  <c:v>7.2166025550588736E-2</c:v>
                </c:pt>
                <c:pt idx="1413">
                  <c:v>7.2294554398876734E-2</c:v>
                </c:pt>
                <c:pt idx="1414">
                  <c:v>7.2423245065726102E-2</c:v>
                </c:pt>
                <c:pt idx="1415">
                  <c:v>7.255209760053663E-2</c:v>
                </c:pt>
                <c:pt idx="1416">
                  <c:v>7.2681112052343802E-2</c:v>
                </c:pt>
                <c:pt idx="1417">
                  <c:v>7.2810288469823334E-2</c:v>
                </c:pt>
                <c:pt idx="1418">
                  <c:v>7.2939626901284138E-2</c:v>
                </c:pt>
                <c:pt idx="1419">
                  <c:v>7.3069127394671807E-2</c:v>
                </c:pt>
                <c:pt idx="1420">
                  <c:v>7.3198789997565794E-2</c:v>
                </c:pt>
                <c:pt idx="1421">
                  <c:v>7.3328614757178931E-2</c:v>
                </c:pt>
                <c:pt idx="1422">
                  <c:v>7.3458601720356731E-2</c:v>
                </c:pt>
                <c:pt idx="1423">
                  <c:v>7.3588750933576919E-2</c:v>
                </c:pt>
                <c:pt idx="1424">
                  <c:v>7.371906244294793E-2</c:v>
                </c:pt>
                <c:pt idx="1425">
                  <c:v>7.3849536294208706E-2</c:v>
                </c:pt>
                <c:pt idx="1426">
                  <c:v>7.3980172532727331E-2</c:v>
                </c:pt>
                <c:pt idx="1427">
                  <c:v>7.4110971203500922E-2</c:v>
                </c:pt>
                <c:pt idx="1428">
                  <c:v>7.4241932351152784E-2</c:v>
                </c:pt>
                <c:pt idx="1429">
                  <c:v>7.4373056019935976E-2</c:v>
                </c:pt>
                <c:pt idx="1430">
                  <c:v>7.450434225372643E-2</c:v>
                </c:pt>
                <c:pt idx="1431">
                  <c:v>7.4635791096027942E-2</c:v>
                </c:pt>
                <c:pt idx="1432">
                  <c:v>7.4767402589967114E-2</c:v>
                </c:pt>
                <c:pt idx="1433">
                  <c:v>7.4899176778295273E-2</c:v>
                </c:pt>
                <c:pt idx="1434">
                  <c:v>7.5031113703385791E-2</c:v>
                </c:pt>
                <c:pt idx="1435">
                  <c:v>7.516321340723453E-2</c:v>
                </c:pt>
                <c:pt idx="1436">
                  <c:v>7.5295475931457939E-2</c:v>
                </c:pt>
                <c:pt idx="1437">
                  <c:v>7.542790131729353E-2</c:v>
                </c:pt>
                <c:pt idx="1438">
                  <c:v>7.5560489605597581E-2</c:v>
                </c:pt>
                <c:pt idx="1439">
                  <c:v>7.5693240836846143E-2</c:v>
                </c:pt>
                <c:pt idx="1440">
                  <c:v>7.5826155051130925E-2</c:v>
                </c:pt>
                <c:pt idx="1441">
                  <c:v>7.5959232288163703E-2</c:v>
                </c:pt>
                <c:pt idx="1442">
                  <c:v>7.6092472587270504E-2</c:v>
                </c:pt>
                <c:pt idx="1443">
                  <c:v>7.6225875987393207E-2</c:v>
                </c:pt>
                <c:pt idx="1444">
                  <c:v>7.635944252708847E-2</c:v>
                </c:pt>
                <c:pt idx="1445">
                  <c:v>7.6493172244526758E-2</c:v>
                </c:pt>
                <c:pt idx="1446">
                  <c:v>7.6627065177490628E-2</c:v>
                </c:pt>
                <c:pt idx="1447">
                  <c:v>7.6761121363376372E-2</c:v>
                </c:pt>
                <c:pt idx="1448">
                  <c:v>7.6895340839190321E-2</c:v>
                </c:pt>
                <c:pt idx="1449">
                  <c:v>7.7029723641549738E-2</c:v>
                </c:pt>
                <c:pt idx="1450">
                  <c:v>7.7164269806682034E-2</c:v>
                </c:pt>
                <c:pt idx="1451">
                  <c:v>7.729897937042203E-2</c:v>
                </c:pt>
                <c:pt idx="1452">
                  <c:v>7.7433852368214498E-2</c:v>
                </c:pt>
                <c:pt idx="1453">
                  <c:v>7.7568888835110594E-2</c:v>
                </c:pt>
                <c:pt idx="1454">
                  <c:v>7.7704088805767513E-2</c:v>
                </c:pt>
                <c:pt idx="1455">
                  <c:v>7.7839452314448512E-2</c:v>
                </c:pt>
                <c:pt idx="1456">
                  <c:v>7.7974979395021432E-2</c:v>
                </c:pt>
                <c:pt idx="1457">
                  <c:v>7.8110670080958483E-2</c:v>
                </c:pt>
                <c:pt idx="1458">
                  <c:v>7.8246524405334736E-2</c:v>
                </c:pt>
                <c:pt idx="1459">
                  <c:v>7.8382542400827815E-2</c:v>
                </c:pt>
                <c:pt idx="1460">
                  <c:v>7.8518724099717024E-2</c:v>
                </c:pt>
                <c:pt idx="1461">
                  <c:v>7.8655069533880878E-2</c:v>
                </c:pt>
                <c:pt idx="1462">
                  <c:v>7.8791578734800513E-2</c:v>
                </c:pt>
                <c:pt idx="1463">
                  <c:v>7.8928251733554167E-2</c:v>
                </c:pt>
                <c:pt idx="1464">
                  <c:v>7.9065088560818994E-2</c:v>
                </c:pt>
                <c:pt idx="1465">
                  <c:v>7.9202089246869833E-2</c:v>
                </c:pt>
                <c:pt idx="1466">
                  <c:v>7.9339253821577638E-2</c:v>
                </c:pt>
                <c:pt idx="1467">
                  <c:v>7.9476582314409128E-2</c:v>
                </c:pt>
                <c:pt idx="1468">
                  <c:v>7.9614074754427819E-2</c:v>
                </c:pt>
                <c:pt idx="1469">
                  <c:v>7.9751731170288984E-2</c:v>
                </c:pt>
                <c:pt idx="1470">
                  <c:v>7.9889551590242525E-2</c:v>
                </c:pt>
                <c:pt idx="1471">
                  <c:v>8.0027536042131781E-2</c:v>
                </c:pt>
                <c:pt idx="1472">
                  <c:v>8.0165684553390751E-2</c:v>
                </c:pt>
                <c:pt idx="1473">
                  <c:v>8.0303997151044776E-2</c:v>
                </c:pt>
                <c:pt idx="1474">
                  <c:v>8.044247386170951E-2</c:v>
                </c:pt>
                <c:pt idx="1475">
                  <c:v>8.0581114711589991E-2</c:v>
                </c:pt>
                <c:pt idx="1476">
                  <c:v>8.0719919726479863E-2</c:v>
                </c:pt>
                <c:pt idx="1477">
                  <c:v>8.0858888931760728E-2</c:v>
                </c:pt>
                <c:pt idx="1478">
                  <c:v>8.0998022352400736E-2</c:v>
                </c:pt>
                <c:pt idx="1479">
                  <c:v>8.113732001295354E-2</c:v>
                </c:pt>
                <c:pt idx="1480">
                  <c:v>8.1276781937560619E-2</c:v>
                </c:pt>
                <c:pt idx="1481">
                  <c:v>8.1416408149946246E-2</c:v>
                </c:pt>
                <c:pt idx="1482">
                  <c:v>8.1556198673419192E-2</c:v>
                </c:pt>
                <c:pt idx="1483">
                  <c:v>8.1696153530869453E-2</c:v>
                </c:pt>
                <c:pt idx="1484">
                  <c:v>8.1836272744770747E-2</c:v>
                </c:pt>
                <c:pt idx="1485">
                  <c:v>8.1976556337179068E-2</c:v>
                </c:pt>
                <c:pt idx="1486">
                  <c:v>8.2117004329729446E-2</c:v>
                </c:pt>
                <c:pt idx="1487">
                  <c:v>8.2257616743637033E-2</c:v>
                </c:pt>
                <c:pt idx="1488">
                  <c:v>8.239839359969707E-2</c:v>
                </c:pt>
                <c:pt idx="1489">
                  <c:v>8.2539334918279708E-2</c:v>
                </c:pt>
                <c:pt idx="1490">
                  <c:v>8.2680440719336265E-2</c:v>
                </c:pt>
                <c:pt idx="1491">
                  <c:v>8.2821711022393399E-2</c:v>
                </c:pt>
                <c:pt idx="1492">
                  <c:v>8.2963145846553024E-2</c:v>
                </c:pt>
                <c:pt idx="1493">
                  <c:v>8.3104745210493172E-2</c:v>
                </c:pt>
                <c:pt idx="1494">
                  <c:v>8.3246509132463301E-2</c:v>
                </c:pt>
                <c:pt idx="1495">
                  <c:v>8.338843763028865E-2</c:v>
                </c:pt>
                <c:pt idx="1496">
                  <c:v>8.3530530721368568E-2</c:v>
                </c:pt>
                <c:pt idx="1497">
                  <c:v>8.3672788422670577E-2</c:v>
                </c:pt>
                <c:pt idx="1498">
                  <c:v>8.3815210750735711E-2</c:v>
                </c:pt>
                <c:pt idx="1499">
                  <c:v>8.3957797721674748E-2</c:v>
                </c:pt>
                <c:pt idx="1500">
                  <c:v>8.4100549351167092E-2</c:v>
                </c:pt>
                <c:pt idx="1501">
                  <c:v>8.4243465654460767E-2</c:v>
                </c:pt>
                <c:pt idx="1502">
                  <c:v>8.4386546646373531E-2</c:v>
                </c:pt>
                <c:pt idx="1503">
                  <c:v>8.4529792341289614E-2</c:v>
                </c:pt>
                <c:pt idx="1504">
                  <c:v>8.4673202753155694E-2</c:v>
                </c:pt>
                <c:pt idx="1505">
                  <c:v>8.4816777895490358E-2</c:v>
                </c:pt>
                <c:pt idx="1506">
                  <c:v>8.4960517781372563E-2</c:v>
                </c:pt>
                <c:pt idx="1507">
                  <c:v>8.5104422423447013E-2</c:v>
                </c:pt>
                <c:pt idx="1508">
                  <c:v>8.524849183391861E-2</c:v>
                </c:pt>
                <c:pt idx="1509">
                  <c:v>8.5392726024559426E-2</c:v>
                </c:pt>
                <c:pt idx="1510">
                  <c:v>8.5537125006700063E-2</c:v>
                </c:pt>
                <c:pt idx="1511">
                  <c:v>8.5681688791230864E-2</c:v>
                </c:pt>
                <c:pt idx="1512">
                  <c:v>8.5826417388605247E-2</c:v>
                </c:pt>
                <c:pt idx="1513">
                  <c:v>8.5971310808833815E-2</c:v>
                </c:pt>
                <c:pt idx="1514">
                  <c:v>8.6116369061486925E-2</c:v>
                </c:pt>
                <c:pt idx="1515">
                  <c:v>8.6261592155690292E-2</c:v>
                </c:pt>
                <c:pt idx="1516">
                  <c:v>8.6406980100127692E-2</c:v>
                </c:pt>
                <c:pt idx="1517">
                  <c:v>8.6552532903041268E-2</c:v>
                </c:pt>
                <c:pt idx="1518">
                  <c:v>8.6698250572225508E-2</c:v>
                </c:pt>
                <c:pt idx="1519">
                  <c:v>8.6844133115030558E-2</c:v>
                </c:pt>
                <c:pt idx="1520">
                  <c:v>8.6990180538359968E-2</c:v>
                </c:pt>
                <c:pt idx="1521">
                  <c:v>8.7136392848671265E-2</c:v>
                </c:pt>
                <c:pt idx="1522">
                  <c:v>8.7282770051971298E-2</c:v>
                </c:pt>
                <c:pt idx="1523">
                  <c:v>8.742931215382424E-2</c:v>
                </c:pt>
                <c:pt idx="1524">
                  <c:v>8.7576019159338145E-2</c:v>
                </c:pt>
                <c:pt idx="1525">
                  <c:v>8.7722891073175047E-2</c:v>
                </c:pt>
                <c:pt idx="1526">
                  <c:v>8.7869927899544994E-2</c:v>
                </c:pt>
                <c:pt idx="1527">
                  <c:v>8.8017129642206746E-2</c:v>
                </c:pt>
                <c:pt idx="1528">
                  <c:v>8.8164496304466988E-2</c:v>
                </c:pt>
                <c:pt idx="1529">
                  <c:v>8.8312027889175332E-2</c:v>
                </c:pt>
                <c:pt idx="1530">
                  <c:v>8.8459724398734327E-2</c:v>
                </c:pt>
                <c:pt idx="1531">
                  <c:v>8.8607585835087474E-2</c:v>
                </c:pt>
                <c:pt idx="1532">
                  <c:v>8.875561219972225E-2</c:v>
                </c:pt>
                <c:pt idx="1533">
                  <c:v>8.890380349367108E-2</c:v>
                </c:pt>
                <c:pt idx="1534">
                  <c:v>8.9052159717509724E-2</c:v>
                </c:pt>
                <c:pt idx="1535">
                  <c:v>8.9200680871356144E-2</c:v>
                </c:pt>
                <c:pt idx="1536">
                  <c:v>8.9349366954870016E-2</c:v>
                </c:pt>
                <c:pt idx="1537">
                  <c:v>8.9498217967248189E-2</c:v>
                </c:pt>
                <c:pt idx="1538">
                  <c:v>8.9647233907233226E-2</c:v>
                </c:pt>
                <c:pt idx="1539">
                  <c:v>8.9796414773102767E-2</c:v>
                </c:pt>
                <c:pt idx="1540">
                  <c:v>8.9945760562674226E-2</c:v>
                </c:pt>
                <c:pt idx="1541">
                  <c:v>9.0095271273300595E-2</c:v>
                </c:pt>
                <c:pt idx="1542">
                  <c:v>9.0244946901876566E-2</c:v>
                </c:pt>
                <c:pt idx="1543">
                  <c:v>9.0394787444826735E-2</c:v>
                </c:pt>
                <c:pt idx="1544">
                  <c:v>9.0544792898116747E-2</c:v>
                </c:pt>
                <c:pt idx="1545">
                  <c:v>9.0694963257243771E-2</c:v>
                </c:pt>
                <c:pt idx="1546">
                  <c:v>9.0845298517237258E-2</c:v>
                </c:pt>
                <c:pt idx="1547">
                  <c:v>9.0995798672664038E-2</c:v>
                </c:pt>
                <c:pt idx="1548">
                  <c:v>9.1146463717620169E-2</c:v>
                </c:pt>
                <c:pt idx="1549">
                  <c:v>9.1297293645733801E-2</c:v>
                </c:pt>
                <c:pt idx="1550">
                  <c:v>9.1448288450164825E-2</c:v>
                </c:pt>
                <c:pt idx="1551">
                  <c:v>9.1599448123604849E-2</c:v>
                </c:pt>
                <c:pt idx="1552">
                  <c:v>9.175077265826824E-2</c:v>
                </c:pt>
                <c:pt idx="1553">
                  <c:v>9.1902262045905195E-2</c:v>
                </c:pt>
                <c:pt idx="1554">
                  <c:v>9.205391627779029E-2</c:v>
                </c:pt>
                <c:pt idx="1555">
                  <c:v>9.2205735344725759E-2</c:v>
                </c:pt>
                <c:pt idx="1556">
                  <c:v>9.2357719237040184E-2</c:v>
                </c:pt>
                <c:pt idx="1557">
                  <c:v>9.2509867944587765E-2</c:v>
                </c:pt>
                <c:pt idx="1558">
                  <c:v>9.266218145674715E-2</c:v>
                </c:pt>
                <c:pt idx="1559">
                  <c:v>9.2814659762422536E-2</c:v>
                </c:pt>
                <c:pt idx="1560">
                  <c:v>9.2967302850038708E-2</c:v>
                </c:pt>
                <c:pt idx="1561">
                  <c:v>9.3120110707546222E-2</c:v>
                </c:pt>
                <c:pt idx="1562">
                  <c:v>9.3273083322415337E-2</c:v>
                </c:pt>
                <c:pt idx="1563">
                  <c:v>9.3426220681638542E-2</c:v>
                </c:pt>
                <c:pt idx="1564">
                  <c:v>9.3579522771728568E-2</c:v>
                </c:pt>
                <c:pt idx="1565">
                  <c:v>9.3732989578716744E-2</c:v>
                </c:pt>
                <c:pt idx="1566">
                  <c:v>9.3886621088154348E-2</c:v>
                </c:pt>
                <c:pt idx="1567">
                  <c:v>9.4040417285111352E-2</c:v>
                </c:pt>
                <c:pt idx="1568">
                  <c:v>9.4194378154175265E-2</c:v>
                </c:pt>
                <c:pt idx="1569">
                  <c:v>9.4348503679446541E-2</c:v>
                </c:pt>
                <c:pt idx="1570">
                  <c:v>9.4502793844547531E-2</c:v>
                </c:pt>
                <c:pt idx="1571">
                  <c:v>9.4657248632613031E-2</c:v>
                </c:pt>
                <c:pt idx="1572">
                  <c:v>9.4811868026290394E-2</c:v>
                </c:pt>
                <c:pt idx="1573">
                  <c:v>9.4966652007742763E-2</c:v>
                </c:pt>
                <c:pt idx="1574">
                  <c:v>9.5121600558648225E-2</c:v>
                </c:pt>
                <c:pt idx="1575">
                  <c:v>9.527671366019369E-2</c:v>
                </c:pt>
                <c:pt idx="1576">
                  <c:v>9.5431991293080526E-2</c:v>
                </c:pt>
                <c:pt idx="1577">
                  <c:v>9.5587433437518451E-2</c:v>
                </c:pt>
                <c:pt idx="1578">
                  <c:v>9.5743040073229743E-2</c:v>
                </c:pt>
                <c:pt idx="1579">
                  <c:v>9.5898811179444265E-2</c:v>
                </c:pt>
                <c:pt idx="1580">
                  <c:v>9.6054746734901247E-2</c:v>
                </c:pt>
                <c:pt idx="1581">
                  <c:v>9.6210846717848797E-2</c:v>
                </c:pt>
                <c:pt idx="1582">
                  <c:v>9.6367111106041153E-2</c:v>
                </c:pt>
                <c:pt idx="1583">
                  <c:v>9.6523539876739714E-2</c:v>
                </c:pt>
                <c:pt idx="1584">
                  <c:v>9.6680133006711119E-2</c:v>
                </c:pt>
                <c:pt idx="1585">
                  <c:v>9.6836890472228765E-2</c:v>
                </c:pt>
                <c:pt idx="1586">
                  <c:v>9.6993812249067723E-2</c:v>
                </c:pt>
                <c:pt idx="1587">
                  <c:v>9.7150898312509767E-2</c:v>
                </c:pt>
                <c:pt idx="1588">
                  <c:v>9.7308148637336334E-2</c:v>
                </c:pt>
                <c:pt idx="1589">
                  <c:v>9.7465563197835628E-2</c:v>
                </c:pt>
                <c:pt idx="1590">
                  <c:v>9.7623141967792537E-2</c:v>
                </c:pt>
                <c:pt idx="1591">
                  <c:v>9.7780884920495956E-2</c:v>
                </c:pt>
                <c:pt idx="1592">
                  <c:v>9.793879202873465E-2</c:v>
                </c:pt>
                <c:pt idx="1593">
                  <c:v>9.809686326479701E-2</c:v>
                </c:pt>
                <c:pt idx="1594">
                  <c:v>9.8255098600467106E-2</c:v>
                </c:pt>
                <c:pt idx="1595">
                  <c:v>9.8413498007029768E-2</c:v>
                </c:pt>
                <c:pt idx="1596">
                  <c:v>9.8572061455268797E-2</c:v>
                </c:pt>
                <c:pt idx="1597">
                  <c:v>9.8730788915461207E-2</c:v>
                </c:pt>
                <c:pt idx="1598">
                  <c:v>9.8889680357381646E-2</c:v>
                </c:pt>
                <c:pt idx="1599">
                  <c:v>9.9048735750300043E-2</c:v>
                </c:pt>
                <c:pt idx="1600">
                  <c:v>9.9207955062980246E-2</c:v>
                </c:pt>
                <c:pt idx="1601">
                  <c:v>9.9367338263680327E-2</c:v>
                </c:pt>
                <c:pt idx="1602">
                  <c:v>9.9526885320151165E-2</c:v>
                </c:pt>
                <c:pt idx="1603">
                  <c:v>9.9686596199635991E-2</c:v>
                </c:pt>
                <c:pt idx="1604">
                  <c:v>9.9846470868870829E-2</c:v>
                </c:pt>
                <c:pt idx="1605">
                  <c:v>0.10000650929408124</c:v>
                </c:pt>
                <c:pt idx="1606">
                  <c:v>0.1001667114409861</c:v>
                </c:pt>
                <c:pt idx="1607">
                  <c:v>0.10032707727478878</c:v>
                </c:pt>
                <c:pt idx="1608">
                  <c:v>0.10048760676018706</c:v>
                </c:pt>
                <c:pt idx="1609">
                  <c:v>0.10064829986136391</c:v>
                </c:pt>
                <c:pt idx="1610">
                  <c:v>0.10080915654199082</c:v>
                </c:pt>
                <c:pt idx="1611">
                  <c:v>0.10097017676522622</c:v>
                </c:pt>
                <c:pt idx="1612">
                  <c:v>0.10113136049371392</c:v>
                </c:pt>
                <c:pt idx="1613">
                  <c:v>0.10129270768958547</c:v>
                </c:pt>
                <c:pt idx="1614">
                  <c:v>0.10145421831445355</c:v>
                </c:pt>
                <c:pt idx="1615">
                  <c:v>0.10161589232941989</c:v>
                </c:pt>
                <c:pt idx="1616">
                  <c:v>0.10177772969506595</c:v>
                </c:pt>
                <c:pt idx="1617">
                  <c:v>0.10193973037145776</c:v>
                </c:pt>
                <c:pt idx="1618">
                  <c:v>0.10210189431814284</c:v>
                </c:pt>
                <c:pt idx="1619">
                  <c:v>0.10226422149415144</c:v>
                </c:pt>
                <c:pt idx="1620">
                  <c:v>0.10242671185799172</c:v>
                </c:pt>
                <c:pt idx="1621">
                  <c:v>0.10258936536765505</c:v>
                </c:pt>
                <c:pt idx="1622">
                  <c:v>0.10275218198061285</c:v>
                </c:pt>
                <c:pt idx="1623">
                  <c:v>0.10291516165381052</c:v>
                </c:pt>
                <c:pt idx="1624">
                  <c:v>0.10307830434367707</c:v>
                </c:pt>
                <c:pt idx="1625">
                  <c:v>0.10324161000611685</c:v>
                </c:pt>
                <c:pt idx="1626">
                  <c:v>0.10340507859650971</c:v>
                </c:pt>
                <c:pt idx="1627">
                  <c:v>0.1035687100697131</c:v>
                </c:pt>
                <c:pt idx="1628">
                  <c:v>0.10373250438006069</c:v>
                </c:pt>
                <c:pt idx="1629">
                  <c:v>0.10389646148136009</c:v>
                </c:pt>
                <c:pt idx="1630">
                  <c:v>0.10406058132689119</c:v>
                </c:pt>
                <c:pt idx="1631">
                  <c:v>0.10422486386941122</c:v>
                </c:pt>
                <c:pt idx="1632">
                  <c:v>0.10438930906114748</c:v>
                </c:pt>
                <c:pt idx="1633">
                  <c:v>0.10455391685380103</c:v>
                </c:pt>
                <c:pt idx="1634">
                  <c:v>0.10471868719854298</c:v>
                </c:pt>
                <c:pt idx="1635">
                  <c:v>0.10488362004601698</c:v>
                </c:pt>
                <c:pt idx="1636">
                  <c:v>0.10504871534633457</c:v>
                </c:pt>
                <c:pt idx="1637">
                  <c:v>0.10521397304908048</c:v>
                </c:pt>
                <c:pt idx="1638">
                  <c:v>0.10537939310330358</c:v>
                </c:pt>
                <c:pt idx="1639">
                  <c:v>0.10554497545752729</c:v>
                </c:pt>
                <c:pt idx="1640">
                  <c:v>0.10571072005973679</c:v>
                </c:pt>
                <c:pt idx="1641">
                  <c:v>0.10587662685738752</c:v>
                </c:pt>
                <c:pt idx="1642">
                  <c:v>0.10604269579739993</c:v>
                </c:pt>
                <c:pt idx="1643">
                  <c:v>0.10620892682616152</c:v>
                </c:pt>
                <c:pt idx="1644">
                  <c:v>0.10637531988952337</c:v>
                </c:pt>
                <c:pt idx="1645">
                  <c:v>0.10654187493280252</c:v>
                </c:pt>
                <c:pt idx="1646">
                  <c:v>0.1067085919007784</c:v>
                </c:pt>
                <c:pt idx="1647">
                  <c:v>0.10687547073769479</c:v>
                </c:pt>
                <c:pt idx="1648">
                  <c:v>0.10704251138725752</c:v>
                </c:pt>
                <c:pt idx="1649">
                  <c:v>0.10720971379263416</c:v>
                </c:pt>
                <c:pt idx="1650">
                  <c:v>0.10737707789645398</c:v>
                </c:pt>
                <c:pt idx="1651">
                  <c:v>0.10754460364080673</c:v>
                </c:pt>
                <c:pt idx="1652">
                  <c:v>0.1077122909672427</c:v>
                </c:pt>
                <c:pt idx="1653">
                  <c:v>0.10788013981676942</c:v>
                </c:pt>
                <c:pt idx="1654">
                  <c:v>0.10804815012985665</c:v>
                </c:pt>
                <c:pt idx="1655">
                  <c:v>0.10821632184643064</c:v>
                </c:pt>
                <c:pt idx="1656">
                  <c:v>0.10838465490587312</c:v>
                </c:pt>
                <c:pt idx="1657">
                  <c:v>0.10855314924702662</c:v>
                </c:pt>
                <c:pt idx="1658">
                  <c:v>0.10872180480818788</c:v>
                </c:pt>
                <c:pt idx="1659">
                  <c:v>0.10889062152710829</c:v>
                </c:pt>
                <c:pt idx="1660">
                  <c:v>0.10905959934099645</c:v>
                </c:pt>
                <c:pt idx="1661">
                  <c:v>0.10922873818651602</c:v>
                </c:pt>
                <c:pt idx="1662">
                  <c:v>0.10939803799977961</c:v>
                </c:pt>
                <c:pt idx="1663">
                  <c:v>0.10956749871635929</c:v>
                </c:pt>
                <c:pt idx="1664">
                  <c:v>0.10973712027127688</c:v>
                </c:pt>
                <c:pt idx="1665">
                  <c:v>0.10990690259900374</c:v>
                </c:pt>
                <c:pt idx="1666">
                  <c:v>0.11007684563346798</c:v>
                </c:pt>
                <c:pt idx="1667">
                  <c:v>0.11024694930804473</c:v>
                </c:pt>
                <c:pt idx="1668">
                  <c:v>0.11041721355556038</c:v>
                </c:pt>
                <c:pt idx="1669">
                  <c:v>0.11058763830829108</c:v>
                </c:pt>
                <c:pt idx="1670">
                  <c:v>0.11075822349796165</c:v>
                </c:pt>
                <c:pt idx="1671">
                  <c:v>0.11092896905574537</c:v>
                </c:pt>
                <c:pt idx="1672">
                  <c:v>0.1110998749122647</c:v>
                </c:pt>
                <c:pt idx="1673">
                  <c:v>0.11127094099758666</c:v>
                </c:pt>
                <c:pt idx="1674">
                  <c:v>0.11144216724122692</c:v>
                </c:pt>
                <c:pt idx="1675">
                  <c:v>0.11161355357214658</c:v>
                </c:pt>
                <c:pt idx="1676">
                  <c:v>0.11178509991875243</c:v>
                </c:pt>
                <c:pt idx="1677">
                  <c:v>0.11195680620889555</c:v>
                </c:pt>
                <c:pt idx="1678">
                  <c:v>0.11212867236987266</c:v>
                </c:pt>
                <c:pt idx="1679">
                  <c:v>0.11230069832842231</c:v>
                </c:pt>
                <c:pt idx="1680">
                  <c:v>0.11247288401072704</c:v>
                </c:pt>
                <c:pt idx="1681">
                  <c:v>0.11264522934241353</c:v>
                </c:pt>
                <c:pt idx="1682">
                  <c:v>0.11281773424854658</c:v>
                </c:pt>
                <c:pt idx="1683">
                  <c:v>0.11299039865363653</c:v>
                </c:pt>
                <c:pt idx="1684">
                  <c:v>0.11316322248163296</c:v>
                </c:pt>
                <c:pt idx="1685">
                  <c:v>0.11333620565592202</c:v>
                </c:pt>
                <c:pt idx="1686">
                  <c:v>0.11350934809933587</c:v>
                </c:pt>
                <c:pt idx="1687">
                  <c:v>0.11368264973414323</c:v>
                </c:pt>
                <c:pt idx="1688">
                  <c:v>0.11385611048204949</c:v>
                </c:pt>
                <c:pt idx="1689">
                  <c:v>0.11402973026419994</c:v>
                </c:pt>
                <c:pt idx="1690">
                  <c:v>0.11420350900117572</c:v>
                </c:pt>
                <c:pt idx="1691">
                  <c:v>0.11437744661299643</c:v>
                </c:pt>
                <c:pt idx="1692">
                  <c:v>0.11455154301911859</c:v>
                </c:pt>
                <c:pt idx="1693">
                  <c:v>0.11472579813843196</c:v>
                </c:pt>
                <c:pt idx="1694">
                  <c:v>0.11490021188926151</c:v>
                </c:pt>
                <c:pt idx="1695">
                  <c:v>0.11507478418936964</c:v>
                </c:pt>
                <c:pt idx="1696">
                  <c:v>0.11524951495595059</c:v>
                </c:pt>
                <c:pt idx="1697">
                  <c:v>0.11542440410563212</c:v>
                </c:pt>
                <c:pt idx="1698">
                  <c:v>0.11559945155447553</c:v>
                </c:pt>
                <c:pt idx="1699">
                  <c:v>0.11577465721797472</c:v>
                </c:pt>
                <c:pt idx="1700">
                  <c:v>0.11595002101105423</c:v>
                </c:pt>
                <c:pt idx="1701">
                  <c:v>0.11612554284807211</c:v>
                </c:pt>
                <c:pt idx="1702">
                  <c:v>0.1163012226428132</c:v>
                </c:pt>
                <c:pt idx="1703">
                  <c:v>0.11647706030849689</c:v>
                </c:pt>
                <c:pt idx="1704">
                  <c:v>0.11665305575777102</c:v>
                </c:pt>
                <c:pt idx="1705">
                  <c:v>0.11682920890271059</c:v>
                </c:pt>
                <c:pt idx="1706">
                  <c:v>0.11700551965482088</c:v>
                </c:pt>
                <c:pt idx="1707">
                  <c:v>0.11718198792503509</c:v>
                </c:pt>
                <c:pt idx="1708">
                  <c:v>0.11735861362371335</c:v>
                </c:pt>
                <c:pt idx="1709">
                  <c:v>0.11753539666064368</c:v>
                </c:pt>
                <c:pt idx="1710">
                  <c:v>0.11771233694504003</c:v>
                </c:pt>
                <c:pt idx="1711">
                  <c:v>0.11788943438554135</c:v>
                </c:pt>
                <c:pt idx="1712">
                  <c:v>0.11806668889021422</c:v>
                </c:pt>
                <c:pt idx="1713">
                  <c:v>0.1182441003665483</c:v>
                </c:pt>
                <c:pt idx="1714">
                  <c:v>0.11842166872145751</c:v>
                </c:pt>
                <c:pt idx="1715">
                  <c:v>0.11859939386128107</c:v>
                </c:pt>
                <c:pt idx="1716">
                  <c:v>0.11877727569178012</c:v>
                </c:pt>
                <c:pt idx="1717">
                  <c:v>0.1189553141181397</c:v>
                </c:pt>
                <c:pt idx="1718">
                  <c:v>0.11913350904496642</c:v>
                </c:pt>
                <c:pt idx="1719">
                  <c:v>0.11931186037628896</c:v>
                </c:pt>
                <c:pt idx="1720">
                  <c:v>0.11949036801555694</c:v>
                </c:pt>
                <c:pt idx="1721">
                  <c:v>0.11966903186564123</c:v>
                </c:pt>
                <c:pt idx="1722">
                  <c:v>0.11984785182883261</c:v>
                </c:pt>
                <c:pt idx="1723">
                  <c:v>0.12002682780684176</c:v>
                </c:pt>
                <c:pt idx="1724">
                  <c:v>0.12020595970079849</c:v>
                </c:pt>
                <c:pt idx="1725">
                  <c:v>0.12038524741125242</c:v>
                </c:pt>
                <c:pt idx="1726">
                  <c:v>0.12056469083816802</c:v>
                </c:pt>
                <c:pt idx="1727">
                  <c:v>0.12074428988093273</c:v>
                </c:pt>
                <c:pt idx="1728">
                  <c:v>0.12092404443834644</c:v>
                </c:pt>
                <c:pt idx="1729">
                  <c:v>0.1211039544086287</c:v>
                </c:pt>
                <c:pt idx="1730">
                  <c:v>0.12128401968941389</c:v>
                </c:pt>
                <c:pt idx="1731">
                  <c:v>0.1214642401777542</c:v>
                </c:pt>
                <c:pt idx="1732">
                  <c:v>0.12164461577011423</c:v>
                </c:pt>
                <c:pt idx="1733">
                  <c:v>0.12182514636237469</c:v>
                </c:pt>
                <c:pt idx="1734">
                  <c:v>0.12200583184983164</c:v>
                </c:pt>
                <c:pt idx="1735">
                  <c:v>0.12218667212719422</c:v>
                </c:pt>
                <c:pt idx="1736">
                  <c:v>0.12236766708858419</c:v>
                </c:pt>
                <c:pt idx="1737">
                  <c:v>0.12254881662753685</c:v>
                </c:pt>
                <c:pt idx="1738">
                  <c:v>0.12273012063700088</c:v>
                </c:pt>
                <c:pt idx="1739">
                  <c:v>0.1229115790093343</c:v>
                </c:pt>
                <c:pt idx="1740">
                  <c:v>0.12309319163631029</c:v>
                </c:pt>
                <c:pt idx="1741">
                  <c:v>0.12327495840910872</c:v>
                </c:pt>
                <c:pt idx="1742">
                  <c:v>0.12345687921832409</c:v>
                </c:pt>
                <c:pt idx="1743">
                  <c:v>0.12363895395395912</c:v>
                </c:pt>
                <c:pt idx="1744">
                  <c:v>0.12382118250542459</c:v>
                </c:pt>
                <c:pt idx="1745">
                  <c:v>0.12400356476154407</c:v>
                </c:pt>
                <c:pt idx="1746">
                  <c:v>0.12418610061054602</c:v>
                </c:pt>
                <c:pt idx="1747">
                  <c:v>0.12436878994007022</c:v>
                </c:pt>
                <c:pt idx="1748">
                  <c:v>0.1245516326371623</c:v>
                </c:pt>
                <c:pt idx="1749">
                  <c:v>0.12473462858827705</c:v>
                </c:pt>
                <c:pt idx="1750">
                  <c:v>0.12491777767927202</c:v>
                </c:pt>
                <c:pt idx="1751">
                  <c:v>0.12510107979541688</c:v>
                </c:pt>
                <c:pt idx="1752">
                  <c:v>0.12528453482138391</c:v>
                </c:pt>
                <c:pt idx="1753">
                  <c:v>0.12546814264125175</c:v>
                </c:pt>
                <c:pt idx="1754">
                  <c:v>0.12565190313850136</c:v>
                </c:pt>
                <c:pt idx="1755">
                  <c:v>0.12583581619602541</c:v>
                </c:pt>
                <c:pt idx="1756">
                  <c:v>0.12601988169611344</c:v>
                </c:pt>
                <c:pt idx="1757">
                  <c:v>0.12620409952046277</c:v>
                </c:pt>
                <c:pt idx="1758">
                  <c:v>0.12638846955017041</c:v>
                </c:pt>
                <c:pt idx="1759">
                  <c:v>0.12657299166574187</c:v>
                </c:pt>
                <c:pt idx="1760">
                  <c:v>0.12675766574708131</c:v>
                </c:pt>
                <c:pt idx="1761">
                  <c:v>0.12694249167349697</c:v>
                </c:pt>
                <c:pt idx="1762">
                  <c:v>0.12712746932369332</c:v>
                </c:pt>
                <c:pt idx="1763">
                  <c:v>0.12731259857578464</c:v>
                </c:pt>
                <c:pt idx="1764">
                  <c:v>0.12749787930728021</c:v>
                </c:pt>
                <c:pt idx="1765">
                  <c:v>0.12768331139509093</c:v>
                </c:pt>
                <c:pt idx="1766">
                  <c:v>0.12786889471552809</c:v>
                </c:pt>
                <c:pt idx="1767">
                  <c:v>0.12805462914430218</c:v>
                </c:pt>
                <c:pt idx="1768">
                  <c:v>0.12824051455652324</c:v>
                </c:pt>
                <c:pt idx="1769">
                  <c:v>0.1284265508266994</c:v>
                </c:pt>
                <c:pt idx="1770">
                  <c:v>0.1286127378287375</c:v>
                </c:pt>
                <c:pt idx="1771">
                  <c:v>0.12879907543594243</c:v>
                </c:pt>
                <c:pt idx="1772">
                  <c:v>0.12898556352101645</c:v>
                </c:pt>
                <c:pt idx="1773">
                  <c:v>0.12917220195605805</c:v>
                </c:pt>
                <c:pt idx="1774">
                  <c:v>0.12935899061256564</c:v>
                </c:pt>
                <c:pt idx="1775">
                  <c:v>0.12954592936142997</c:v>
                </c:pt>
                <c:pt idx="1776">
                  <c:v>0.12973301807293799</c:v>
                </c:pt>
                <c:pt idx="1777">
                  <c:v>0.12992025661677573</c:v>
                </c:pt>
                <c:pt idx="1778">
                  <c:v>0.13010764486202231</c:v>
                </c:pt>
                <c:pt idx="1779">
                  <c:v>0.13029518267714982</c:v>
                </c:pt>
                <c:pt idx="1780">
                  <c:v>0.13048286993002609</c:v>
                </c:pt>
                <c:pt idx="1781">
                  <c:v>0.13067070648791518</c:v>
                </c:pt>
                <c:pt idx="1782">
                  <c:v>0.13085869221747204</c:v>
                </c:pt>
                <c:pt idx="1783">
                  <c:v>0.13104682698474532</c:v>
                </c:pt>
                <c:pt idx="1784">
                  <c:v>0.13123511065517698</c:v>
                </c:pt>
                <c:pt idx="1785">
                  <c:v>0.13142354309360119</c:v>
                </c:pt>
                <c:pt idx="1786">
                  <c:v>0.13161212416424442</c:v>
                </c:pt>
                <c:pt idx="1787">
                  <c:v>0.13180085373072473</c:v>
                </c:pt>
                <c:pt idx="1788">
                  <c:v>0.13198973165605141</c:v>
                </c:pt>
                <c:pt idx="1789">
                  <c:v>0.1321787578026252</c:v>
                </c:pt>
                <c:pt idx="1790">
                  <c:v>0.13236793203223807</c:v>
                </c:pt>
                <c:pt idx="1791">
                  <c:v>0.13255725420606851</c:v>
                </c:pt>
                <c:pt idx="1792">
                  <c:v>0.13274672418469091</c:v>
                </c:pt>
                <c:pt idx="1793">
                  <c:v>0.13293634182806588</c:v>
                </c:pt>
                <c:pt idx="1794">
                  <c:v>0.13312610699554037</c:v>
                </c:pt>
                <c:pt idx="1795">
                  <c:v>0.1333160195458572</c:v>
                </c:pt>
                <c:pt idx="1796">
                  <c:v>0.13350607933714198</c:v>
                </c:pt>
                <c:pt idx="1797">
                  <c:v>0.1336962862269109</c:v>
                </c:pt>
                <c:pt idx="1798">
                  <c:v>0.13388664007206721</c:v>
                </c:pt>
                <c:pt idx="1799">
                  <c:v>0.13407714072890184</c:v>
                </c:pt>
                <c:pt idx="1800">
                  <c:v>0.13426778805309378</c:v>
                </c:pt>
                <c:pt idx="1801">
                  <c:v>0.13445858189970591</c:v>
                </c:pt>
                <c:pt idx="1802">
                  <c:v>0.1346495221231912</c:v>
                </c:pt>
                <c:pt idx="1803">
                  <c:v>0.13484060857738694</c:v>
                </c:pt>
                <c:pt idx="1804">
                  <c:v>0.13503184111551642</c:v>
                </c:pt>
                <c:pt idx="1805">
                  <c:v>0.13522321959018851</c:v>
                </c:pt>
                <c:pt idx="1806">
                  <c:v>0.13541474385339844</c:v>
                </c:pt>
                <c:pt idx="1807">
                  <c:v>0.13560641375652124</c:v>
                </c:pt>
                <c:pt idx="1808">
                  <c:v>0.13579822915032508</c:v>
                </c:pt>
                <c:pt idx="1809">
                  <c:v>0.13599018988495362</c:v>
                </c:pt>
                <c:pt idx="1810">
                  <c:v>0.13618229580993926</c:v>
                </c:pt>
                <c:pt idx="1811">
                  <c:v>0.13637454677419864</c:v>
                </c:pt>
                <c:pt idx="1812">
                  <c:v>0.13656694262602961</c:v>
                </c:pt>
                <c:pt idx="1813">
                  <c:v>0.13675948321311121</c:v>
                </c:pt>
                <c:pt idx="1814">
                  <c:v>0.1369521683825097</c:v>
                </c:pt>
                <c:pt idx="1815">
                  <c:v>0.13714499798067029</c:v>
                </c:pt>
                <c:pt idx="1816">
                  <c:v>0.13733797185342214</c:v>
                </c:pt>
                <c:pt idx="1817">
                  <c:v>0.13753108984597379</c:v>
                </c:pt>
                <c:pt idx="1818">
                  <c:v>0.13772435180291726</c:v>
                </c:pt>
                <c:pt idx="1819">
                  <c:v>0.13791775756822569</c:v>
                </c:pt>
                <c:pt idx="1820">
                  <c:v>0.13811130698525026</c:v>
                </c:pt>
                <c:pt idx="1821">
                  <c:v>0.13830499989672893</c:v>
                </c:pt>
                <c:pt idx="1822">
                  <c:v>0.13849883614477318</c:v>
                </c:pt>
                <c:pt idx="1823">
                  <c:v>0.13869281557087698</c:v>
                </c:pt>
                <c:pt idx="1824">
                  <c:v>0.13888693801591639</c:v>
                </c:pt>
                <c:pt idx="1825">
                  <c:v>0.13908120332014401</c:v>
                </c:pt>
                <c:pt idx="1826">
                  <c:v>0.13927561132319238</c:v>
                </c:pt>
                <c:pt idx="1827">
                  <c:v>0.13947016186407321</c:v>
                </c:pt>
                <c:pt idx="1828">
                  <c:v>0.13966485478117671</c:v>
                </c:pt>
                <c:pt idx="1829">
                  <c:v>0.13985968991227121</c:v>
                </c:pt>
                <c:pt idx="1830">
                  <c:v>0.14005466709450318</c:v>
                </c:pt>
                <c:pt idx="1831">
                  <c:v>0.14024978616439934</c:v>
                </c:pt>
                <c:pt idx="1832">
                  <c:v>0.14044504695785723</c:v>
                </c:pt>
                <c:pt idx="1833">
                  <c:v>0.14064044931015851</c:v>
                </c:pt>
                <c:pt idx="1834">
                  <c:v>0.14083599305596148</c:v>
                </c:pt>
                <c:pt idx="1835">
                  <c:v>0.14103167802929578</c:v>
                </c:pt>
                <c:pt idx="1836">
                  <c:v>0.14122750406357382</c:v>
                </c:pt>
                <c:pt idx="1837">
                  <c:v>0.1414234709915807</c:v>
                </c:pt>
                <c:pt idx="1838">
                  <c:v>0.14161957864547833</c:v>
                </c:pt>
                <c:pt idx="1839">
                  <c:v>0.14181582685680491</c:v>
                </c:pt>
                <c:pt idx="1840">
                  <c:v>0.14201221545647488</c:v>
                </c:pt>
                <c:pt idx="1841">
                  <c:v>0.1422087442747732</c:v>
                </c:pt>
                <c:pt idx="1842">
                  <c:v>0.14240541314136926</c:v>
                </c:pt>
                <c:pt idx="1843">
                  <c:v>0.14260222188529653</c:v>
                </c:pt>
                <c:pt idx="1844">
                  <c:v>0.14279917033497094</c:v>
                </c:pt>
                <c:pt idx="1845">
                  <c:v>0.14299625831818041</c:v>
                </c:pt>
                <c:pt idx="1846">
                  <c:v>0.14319348566208726</c:v>
                </c:pt>
                <c:pt idx="1847">
                  <c:v>0.14339085219322581</c:v>
                </c:pt>
                <c:pt idx="1848">
                  <c:v>0.14358835773750594</c:v>
                </c:pt>
                <c:pt idx="1849">
                  <c:v>0.14378600212021228</c:v>
                </c:pt>
                <c:pt idx="1850">
                  <c:v>0.14398378516600019</c:v>
                </c:pt>
                <c:pt idx="1851">
                  <c:v>0.14418170669889738</c:v>
                </c:pt>
                <c:pt idx="1852">
                  <c:v>0.14437976654230991</c:v>
                </c:pt>
                <c:pt idx="1853">
                  <c:v>0.14457796451901014</c:v>
                </c:pt>
                <c:pt idx="1854">
                  <c:v>0.14477630045114767</c:v>
                </c:pt>
                <c:pt idx="1855">
                  <c:v>0.14497477416023941</c:v>
                </c:pt>
                <c:pt idx="1856">
                  <c:v>0.14517338546718053</c:v>
                </c:pt>
                <c:pt idx="1857">
                  <c:v>0.14537213419223269</c:v>
                </c:pt>
                <c:pt idx="1858">
                  <c:v>0.14557102015503001</c:v>
                </c:pt>
                <c:pt idx="1859">
                  <c:v>0.14577004317458228</c:v>
                </c:pt>
                <c:pt idx="1860">
                  <c:v>0.14596920306926781</c:v>
                </c:pt>
                <c:pt idx="1861">
                  <c:v>0.14616849965683273</c:v>
                </c:pt>
                <c:pt idx="1862">
                  <c:v>0.14636793275439963</c:v>
                </c:pt>
                <c:pt idx="1863">
                  <c:v>0.14656750217845729</c:v>
                </c:pt>
                <c:pt idx="1864">
                  <c:v>0.14676720774487093</c:v>
                </c:pt>
                <c:pt idx="1865">
                  <c:v>0.14696704926886844</c:v>
                </c:pt>
                <c:pt idx="1866">
                  <c:v>0.14716702656505473</c:v>
                </c:pt>
                <c:pt idx="1867">
                  <c:v>0.14736713944740273</c:v>
                </c:pt>
                <c:pt idx="1868">
                  <c:v>0.14756738772925038</c:v>
                </c:pt>
                <c:pt idx="1869">
                  <c:v>0.1477677712233112</c:v>
                </c:pt>
                <c:pt idx="1870">
                  <c:v>0.14796828974167001</c:v>
                </c:pt>
                <c:pt idx="1871">
                  <c:v>0.14816894309577144</c:v>
                </c:pt>
                <c:pt idx="1872">
                  <c:v>0.14836973109644125</c:v>
                </c:pt>
                <c:pt idx="1873">
                  <c:v>0.14857065355386323</c:v>
                </c:pt>
                <c:pt idx="1874">
                  <c:v>0.14877171027759931</c:v>
                </c:pt>
                <c:pt idx="1875">
                  <c:v>0.14897290107657479</c:v>
                </c:pt>
                <c:pt idx="1876">
                  <c:v>0.14917422575908518</c:v>
                </c:pt>
                <c:pt idx="1877">
                  <c:v>0.14937568413279503</c:v>
                </c:pt>
                <c:pt idx="1878">
                  <c:v>0.14957727600473411</c:v>
                </c:pt>
                <c:pt idx="1879">
                  <c:v>0.14977900118130674</c:v>
                </c:pt>
                <c:pt idx="1880">
                  <c:v>0.14998085946827674</c:v>
                </c:pt>
                <c:pt idx="1881">
                  <c:v>0.15018285067078427</c:v>
                </c:pt>
                <c:pt idx="1882">
                  <c:v>0.15038497459333294</c:v>
                </c:pt>
                <c:pt idx="1883">
                  <c:v>0.15058723103979468</c:v>
                </c:pt>
                <c:pt idx="1884">
                  <c:v>0.15078961981340674</c:v>
                </c:pt>
                <c:pt idx="1885">
                  <c:v>0.15099214071678044</c:v>
                </c:pt>
                <c:pt idx="1886">
                  <c:v>0.15119479355188589</c:v>
                </c:pt>
                <c:pt idx="1887">
                  <c:v>0.15139757812006641</c:v>
                </c:pt>
                <c:pt idx="1888">
                  <c:v>0.15160049422203226</c:v>
                </c:pt>
                <c:pt idx="1889">
                  <c:v>0.15180354165785589</c:v>
                </c:pt>
                <c:pt idx="1890">
                  <c:v>0.1520067202269825</c:v>
                </c:pt>
                <c:pt idx="1891">
                  <c:v>0.15221002972822131</c:v>
                </c:pt>
                <c:pt idx="1892">
                  <c:v>0.15241346995974644</c:v>
                </c:pt>
                <c:pt idx="1893">
                  <c:v>0.15261704071910218</c:v>
                </c:pt>
                <c:pt idx="1894">
                  <c:v>0.15282074180319571</c:v>
                </c:pt>
                <c:pt idx="1895">
                  <c:v>0.1530245730083046</c:v>
                </c:pt>
                <c:pt idx="1896">
                  <c:v>0.15322853413007098</c:v>
                </c:pt>
                <c:pt idx="1897">
                  <c:v>0.15343262496349971</c:v>
                </c:pt>
                <c:pt idx="1898">
                  <c:v>0.15363684530296867</c:v>
                </c:pt>
                <c:pt idx="1899">
                  <c:v>0.15384119494221568</c:v>
                </c:pt>
                <c:pt idx="1900">
                  <c:v>0.15404567367434624</c:v>
                </c:pt>
                <c:pt idx="1901">
                  <c:v>0.15425028129183588</c:v>
                </c:pt>
                <c:pt idx="1902">
                  <c:v>0.15445501758651844</c:v>
                </c:pt>
                <c:pt idx="1903">
                  <c:v>0.1546598823495994</c:v>
                </c:pt>
                <c:pt idx="1904">
                  <c:v>0.15486487537164842</c:v>
                </c:pt>
                <c:pt idx="1905">
                  <c:v>0.15506999644260158</c:v>
                </c:pt>
                <c:pt idx="1906">
                  <c:v>0.15527524535175474</c:v>
                </c:pt>
                <c:pt idx="1907">
                  <c:v>0.15548062188777914</c:v>
                </c:pt>
                <c:pt idx="1908">
                  <c:v>0.15568612583870248</c:v>
                </c:pt>
                <c:pt idx="1909">
                  <c:v>0.15589175699192456</c:v>
                </c:pt>
                <c:pt idx="1910">
                  <c:v>0.15609751513420494</c:v>
                </c:pt>
                <c:pt idx="1911">
                  <c:v>0.15630340005167254</c:v>
                </c:pt>
                <c:pt idx="1912">
                  <c:v>0.15650941152981943</c:v>
                </c:pt>
                <c:pt idx="1913">
                  <c:v>0.15671554935350271</c:v>
                </c:pt>
                <c:pt idx="1914">
                  <c:v>0.15692181330694721</c:v>
                </c:pt>
                <c:pt idx="1915">
                  <c:v>0.15712820317374021</c:v>
                </c:pt>
                <c:pt idx="1916">
                  <c:v>0.15733471873683524</c:v>
                </c:pt>
                <c:pt idx="1917">
                  <c:v>0.15754135977855024</c:v>
                </c:pt>
                <c:pt idx="1918">
                  <c:v>0.15774812608056957</c:v>
                </c:pt>
                <c:pt idx="1919">
                  <c:v>0.15795501742393894</c:v>
                </c:pt>
                <c:pt idx="1920">
                  <c:v>0.15816203358907582</c:v>
                </c:pt>
                <c:pt idx="1921">
                  <c:v>0.1583691743557539</c:v>
                </c:pt>
                <c:pt idx="1922">
                  <c:v>0.15857643950312153</c:v>
                </c:pt>
                <c:pt idx="1923">
                  <c:v>0.15878382880968139</c:v>
                </c:pt>
                <c:pt idx="1924">
                  <c:v>0.15899134205331258</c:v>
                </c:pt>
                <c:pt idx="1925">
                  <c:v>0.15919897901124741</c:v>
                </c:pt>
                <c:pt idx="1926">
                  <c:v>0.15940673946009465</c:v>
                </c:pt>
                <c:pt idx="1927">
                  <c:v>0.15961462317581621</c:v>
                </c:pt>
                <c:pt idx="1928">
                  <c:v>0.15982262993374866</c:v>
                </c:pt>
                <c:pt idx="1929">
                  <c:v>0.16003075950859139</c:v>
                </c:pt>
                <c:pt idx="1930">
                  <c:v>0.16023901167440424</c:v>
                </c:pt>
                <c:pt idx="1931">
                  <c:v>0.16044738620461543</c:v>
                </c:pt>
                <c:pt idx="1932">
                  <c:v>0.16065588287201796</c:v>
                </c:pt>
                <c:pt idx="1933">
                  <c:v>0.16086450144876938</c:v>
                </c:pt>
                <c:pt idx="1934">
                  <c:v>0.16107324170639342</c:v>
                </c:pt>
                <c:pt idx="1935">
                  <c:v>0.16128210341577495</c:v>
                </c:pt>
                <c:pt idx="1936">
                  <c:v>0.16149108634717049</c:v>
                </c:pt>
                <c:pt idx="1937">
                  <c:v>0.16170019027019389</c:v>
                </c:pt>
                <c:pt idx="1938">
                  <c:v>0.16190941495383024</c:v>
                </c:pt>
                <c:pt idx="1939">
                  <c:v>0.16211876016642854</c:v>
                </c:pt>
                <c:pt idx="1940">
                  <c:v>0.16232822567569882</c:v>
                </c:pt>
                <c:pt idx="1941">
                  <c:v>0.16253781124872238</c:v>
                </c:pt>
                <c:pt idx="1942">
                  <c:v>0.16274751665194226</c:v>
                </c:pt>
                <c:pt idx="1943">
                  <c:v>0.16295734165116799</c:v>
                </c:pt>
                <c:pt idx="1944">
                  <c:v>0.16316728601157124</c:v>
                </c:pt>
                <c:pt idx="1945">
                  <c:v>0.16337734949769528</c:v>
                </c:pt>
                <c:pt idx="1946">
                  <c:v>0.16358753187344244</c:v>
                </c:pt>
                <c:pt idx="1947">
                  <c:v>0.16379783290208544</c:v>
                </c:pt>
                <c:pt idx="1948">
                  <c:v>0.16400825234625993</c:v>
                </c:pt>
                <c:pt idx="1949">
                  <c:v>0.16421878996796907</c:v>
                </c:pt>
                <c:pt idx="1950">
                  <c:v>0.16442944552857791</c:v>
                </c:pt>
                <c:pt idx="1951">
                  <c:v>0.1646402187888219</c:v>
                </c:pt>
                <c:pt idx="1952">
                  <c:v>0.16485110950880039</c:v>
                </c:pt>
                <c:pt idx="1953">
                  <c:v>0.16506211744797844</c:v>
                </c:pt>
                <c:pt idx="1954">
                  <c:v>0.16527324236518734</c:v>
                </c:pt>
                <c:pt idx="1955">
                  <c:v>0.16548448401862551</c:v>
                </c:pt>
                <c:pt idx="1956">
                  <c:v>0.1656958421658539</c:v>
                </c:pt>
                <c:pt idx="1957">
                  <c:v>0.16590731656380567</c:v>
                </c:pt>
                <c:pt idx="1958">
                  <c:v>0.16611890696877418</c:v>
                </c:pt>
                <c:pt idx="1959">
                  <c:v>0.16633061313642489</c:v>
                </c:pt>
                <c:pt idx="1960">
                  <c:v>0.16654243482178599</c:v>
                </c:pt>
                <c:pt idx="1961">
                  <c:v>0.16675437177925145</c:v>
                </c:pt>
                <c:pt idx="1962">
                  <c:v>0.16696642376258741</c:v>
                </c:pt>
                <c:pt idx="1963">
                  <c:v>0.16717859052492121</c:v>
                </c:pt>
                <c:pt idx="1964">
                  <c:v>0.16739087181875037</c:v>
                </c:pt>
                <c:pt idx="1965">
                  <c:v>0.16760326739593853</c:v>
                </c:pt>
                <c:pt idx="1966">
                  <c:v>0.16781577700771635</c:v>
                </c:pt>
                <c:pt idx="1967">
                  <c:v>0.16802840040468234</c:v>
                </c:pt>
                <c:pt idx="1968">
                  <c:v>0.16824113733680313</c:v>
                </c:pt>
                <c:pt idx="1969">
                  <c:v>0.16845398755340962</c:v>
                </c:pt>
                <c:pt idx="1970">
                  <c:v>0.16866695080320329</c:v>
                </c:pt>
                <c:pt idx="1971">
                  <c:v>0.16888002683425477</c:v>
                </c:pt>
                <c:pt idx="1972">
                  <c:v>0.16909321539400024</c:v>
                </c:pt>
                <c:pt idx="1973">
                  <c:v>0.16930651622924367</c:v>
                </c:pt>
                <c:pt idx="1974">
                  <c:v>0.16951992908615959</c:v>
                </c:pt>
                <c:pt idx="1975">
                  <c:v>0.16973345371028944</c:v>
                </c:pt>
                <c:pt idx="1976">
                  <c:v>0.1699470898465428</c:v>
                </c:pt>
                <c:pt idx="1977">
                  <c:v>0.17016083723919639</c:v>
                </c:pt>
                <c:pt idx="1978">
                  <c:v>0.1703746956319015</c:v>
                </c:pt>
                <c:pt idx="1979">
                  <c:v>0.17058866476767356</c:v>
                </c:pt>
                <c:pt idx="1980">
                  <c:v>0.17080274438889825</c:v>
                </c:pt>
                <c:pt idx="1981">
                  <c:v>0.17101693423733219</c:v>
                </c:pt>
                <c:pt idx="1982">
                  <c:v>0.17123123405409724</c:v>
                </c:pt>
                <c:pt idx="1983">
                  <c:v>0.17144564357968844</c:v>
                </c:pt>
                <c:pt idx="1984">
                  <c:v>0.17166016255397198</c:v>
                </c:pt>
                <c:pt idx="1985">
                  <c:v>0.171874790716181</c:v>
                </c:pt>
                <c:pt idx="1986">
                  <c:v>0.17208952780491987</c:v>
                </c:pt>
                <c:pt idx="1987">
                  <c:v>0.17230437355816391</c:v>
                </c:pt>
                <c:pt idx="1988">
                  <c:v>0.1725193277132572</c:v>
                </c:pt>
                <c:pt idx="1989">
                  <c:v>0.17273439000691809</c:v>
                </c:pt>
                <c:pt idx="1990">
                  <c:v>0.17294956017523169</c:v>
                </c:pt>
                <c:pt idx="1991">
                  <c:v>0.17316483795365487</c:v>
                </c:pt>
                <c:pt idx="1992">
                  <c:v>0.17338022307702133</c:v>
                </c:pt>
                <c:pt idx="1993">
                  <c:v>0.17359571527952822</c:v>
                </c:pt>
                <c:pt idx="1994">
                  <c:v>0.1738113142947508</c:v>
                </c:pt>
                <c:pt idx="1995">
                  <c:v>0.1740270198556329</c:v>
                </c:pt>
                <c:pt idx="1996">
                  <c:v>0.17424283169449312</c:v>
                </c:pt>
                <c:pt idx="1997">
                  <c:v>0.17445874954301599</c:v>
                </c:pt>
                <c:pt idx="1998">
                  <c:v>0.17467477313226801</c:v>
                </c:pt>
                <c:pt idx="1999">
                  <c:v>0.17489090219268241</c:v>
                </c:pt>
                <c:pt idx="2000">
                  <c:v>0.17510713645406731</c:v>
                </c:pt>
                <c:pt idx="2001">
                  <c:v>0.17532347564560166</c:v>
                </c:pt>
                <c:pt idx="2002">
                  <c:v>0.17553991949584224</c:v>
                </c:pt>
                <c:pt idx="2003">
                  <c:v>0.17575646773271641</c:v>
                </c:pt>
                <c:pt idx="2004">
                  <c:v>0.17597312008352536</c:v>
                </c:pt>
                <c:pt idx="2005">
                  <c:v>0.17618987627494637</c:v>
                </c:pt>
                <c:pt idx="2006">
                  <c:v>0.17640673603303103</c:v>
                </c:pt>
                <c:pt idx="2007">
                  <c:v>0.17662369908320183</c:v>
                </c:pt>
                <c:pt idx="2008">
                  <c:v>0.17684076515026245</c:v>
                </c:pt>
                <c:pt idx="2009">
                  <c:v>0.17705793395838504</c:v>
                </c:pt>
                <c:pt idx="2010">
                  <c:v>0.17727520523112344</c:v>
                </c:pt>
                <c:pt idx="2011">
                  <c:v>0.177492578691403</c:v>
                </c:pt>
                <c:pt idx="2012">
                  <c:v>0.17771005406152618</c:v>
                </c:pt>
                <c:pt idx="2013">
                  <c:v>0.17792763106317094</c:v>
                </c:pt>
                <c:pt idx="2014">
                  <c:v>0.17814530941739545</c:v>
                </c:pt>
                <c:pt idx="2015">
                  <c:v>0.17836308884462787</c:v>
                </c:pt>
                <c:pt idx="2016">
                  <c:v>0.17858096906467863</c:v>
                </c:pt>
                <c:pt idx="2017">
                  <c:v>0.17879894979673694</c:v>
                </c:pt>
                <c:pt idx="2018">
                  <c:v>0.17901703075936329</c:v>
                </c:pt>
                <c:pt idx="2019">
                  <c:v>0.17923521167049983</c:v>
                </c:pt>
                <c:pt idx="2020">
                  <c:v>0.1794534922474679</c:v>
                </c:pt>
                <c:pt idx="2021">
                  <c:v>0.17967187220696315</c:v>
                </c:pt>
                <c:pt idx="2022">
                  <c:v>0.17989035126506644</c:v>
                </c:pt>
                <c:pt idx="2023">
                  <c:v>0.18010892913723309</c:v>
                </c:pt>
                <c:pt idx="2024">
                  <c:v>0.18032760553829624</c:v>
                </c:pt>
                <c:pt idx="2025">
                  <c:v>0.18054638018247579</c:v>
                </c:pt>
                <c:pt idx="2026">
                  <c:v>0.18076525278335945</c:v>
                </c:pt>
                <c:pt idx="2027">
                  <c:v>0.18098422305392844</c:v>
                </c:pt>
                <c:pt idx="2028">
                  <c:v>0.18120329070653729</c:v>
                </c:pt>
                <c:pt idx="2029">
                  <c:v>0.18142245545292318</c:v>
                </c:pt>
                <c:pt idx="2030">
                  <c:v>0.18164171700420081</c:v>
                </c:pt>
                <c:pt idx="2031">
                  <c:v>0.18186107507087429</c:v>
                </c:pt>
                <c:pt idx="2032">
                  <c:v>0.18208052936282321</c:v>
                </c:pt>
                <c:pt idx="2033">
                  <c:v>0.18230007958931091</c:v>
                </c:pt>
                <c:pt idx="2034">
                  <c:v>0.18251972545898373</c:v>
                </c:pt>
                <c:pt idx="2035">
                  <c:v>0.18273946667987162</c:v>
                </c:pt>
                <c:pt idx="2036">
                  <c:v>0.18295930295938451</c:v>
                </c:pt>
                <c:pt idx="2037">
                  <c:v>0.18317923400431843</c:v>
                </c:pt>
                <c:pt idx="2038">
                  <c:v>0.18339925952085551</c:v>
                </c:pt>
                <c:pt idx="2039">
                  <c:v>0.18361937921455587</c:v>
                </c:pt>
                <c:pt idx="2040">
                  <c:v>0.18383959279037179</c:v>
                </c:pt>
                <c:pt idx="2041">
                  <c:v>0.18405989995263294</c:v>
                </c:pt>
                <c:pt idx="2042">
                  <c:v>0.18428030040505944</c:v>
                </c:pt>
                <c:pt idx="2043">
                  <c:v>0.18450079385075621</c:v>
                </c:pt>
                <c:pt idx="2044">
                  <c:v>0.18472137999221291</c:v>
                </c:pt>
                <c:pt idx="2045">
                  <c:v>0.18494205853130755</c:v>
                </c:pt>
                <c:pt idx="2046">
                  <c:v>0.18516282916929871</c:v>
                </c:pt>
                <c:pt idx="2047">
                  <c:v>0.1853836916068422</c:v>
                </c:pt>
                <c:pt idx="2048">
                  <c:v>0.18560464554397421</c:v>
                </c:pt>
                <c:pt idx="2049">
                  <c:v>0.18582569068012145</c:v>
                </c:pt>
                <c:pt idx="2050">
                  <c:v>0.18604682671409675</c:v>
                </c:pt>
                <c:pt idx="2051">
                  <c:v>0.18626805334410379</c:v>
                </c:pt>
                <c:pt idx="2052">
                  <c:v>0.18648937026773443</c:v>
                </c:pt>
                <c:pt idx="2053">
                  <c:v>0.18671077718196996</c:v>
                </c:pt>
                <c:pt idx="2054">
                  <c:v>0.18693227378318128</c:v>
                </c:pt>
                <c:pt idx="2055">
                  <c:v>0.18715385976713084</c:v>
                </c:pt>
                <c:pt idx="2056">
                  <c:v>0.18737553482896971</c:v>
                </c:pt>
                <c:pt idx="2057">
                  <c:v>0.18759729866324337</c:v>
                </c:pt>
                <c:pt idx="2058">
                  <c:v>0.18781915096388321</c:v>
                </c:pt>
                <c:pt idx="2059">
                  <c:v>0.18804109142421949</c:v>
                </c:pt>
                <c:pt idx="2060">
                  <c:v>0.18826311973696863</c:v>
                </c:pt>
                <c:pt idx="2061">
                  <c:v>0.18848523559424327</c:v>
                </c:pt>
                <c:pt idx="2062">
                  <c:v>0.18870743868754686</c:v>
                </c:pt>
                <c:pt idx="2063">
                  <c:v>0.18892972870777794</c:v>
                </c:pt>
                <c:pt idx="2064">
                  <c:v>0.18915210534523141</c:v>
                </c:pt>
                <c:pt idx="2065">
                  <c:v>0.18937456828959237</c:v>
                </c:pt>
                <c:pt idx="2066">
                  <c:v>0.18959711722994296</c:v>
                </c:pt>
                <c:pt idx="2067">
                  <c:v>0.18981975185476133</c:v>
                </c:pt>
                <c:pt idx="2068">
                  <c:v>0.19004247185191739</c:v>
                </c:pt>
                <c:pt idx="2069">
                  <c:v>0.19026527690868167</c:v>
                </c:pt>
                <c:pt idx="2070">
                  <c:v>0.19048816671172189</c:v>
                </c:pt>
                <c:pt idx="2071">
                  <c:v>0.19071114094709862</c:v>
                </c:pt>
                <c:pt idx="2072">
                  <c:v>0.19093419930027244</c:v>
                </c:pt>
                <c:pt idx="2073">
                  <c:v>0.19115734145610244</c:v>
                </c:pt>
                <c:pt idx="2074">
                  <c:v>0.19138056709884479</c:v>
                </c:pt>
                <c:pt idx="2075">
                  <c:v>0.19160387591215769</c:v>
                </c:pt>
                <c:pt idx="2076">
                  <c:v>0.19182726757909593</c:v>
                </c:pt>
                <c:pt idx="2077">
                  <c:v>0.19205074178211343</c:v>
                </c:pt>
                <c:pt idx="2078">
                  <c:v>0.19227429820306666</c:v>
                </c:pt>
                <c:pt idx="2079">
                  <c:v>0.19249793652321331</c:v>
                </c:pt>
                <c:pt idx="2080">
                  <c:v>0.19272165642320868</c:v>
                </c:pt>
                <c:pt idx="2081">
                  <c:v>0.19294545758311638</c:v>
                </c:pt>
                <c:pt idx="2082">
                  <c:v>0.19316933968239608</c:v>
                </c:pt>
                <c:pt idx="2083">
                  <c:v>0.19339330239991179</c:v>
                </c:pt>
                <c:pt idx="2084">
                  <c:v>0.19361734541393494</c:v>
                </c:pt>
                <c:pt idx="2085">
                  <c:v>0.19384146840213731</c:v>
                </c:pt>
                <c:pt idx="2086">
                  <c:v>0.19406567104159295</c:v>
                </c:pt>
                <c:pt idx="2087">
                  <c:v>0.19428995300878577</c:v>
                </c:pt>
                <c:pt idx="2088">
                  <c:v>0.19451431397960203</c:v>
                </c:pt>
                <c:pt idx="2089">
                  <c:v>0.19473875362933404</c:v>
                </c:pt>
                <c:pt idx="2090">
                  <c:v>0.19496327163268104</c:v>
                </c:pt>
                <c:pt idx="2091">
                  <c:v>0.19518786766374813</c:v>
                </c:pt>
                <c:pt idx="2092">
                  <c:v>0.19541254139605174</c:v>
                </c:pt>
                <c:pt idx="2093">
                  <c:v>0.19563729250250994</c:v>
                </c:pt>
                <c:pt idx="2094">
                  <c:v>0.19586212065545386</c:v>
                </c:pt>
                <c:pt idx="2095">
                  <c:v>0.19608702552662291</c:v>
                </c:pt>
                <c:pt idx="2096">
                  <c:v>0.19631200678716543</c:v>
                </c:pt>
                <c:pt idx="2097">
                  <c:v>0.19653706410763841</c:v>
                </c:pt>
                <c:pt idx="2098">
                  <c:v>0.19676219715801321</c:v>
                </c:pt>
                <c:pt idx="2099">
                  <c:v>0.19698740560767022</c:v>
                </c:pt>
                <c:pt idx="2100">
                  <c:v>0.19721268912540094</c:v>
                </c:pt>
                <c:pt idx="2101">
                  <c:v>0.19743804737940945</c:v>
                </c:pt>
                <c:pt idx="2102">
                  <c:v>0.19766348003731424</c:v>
                </c:pt>
                <c:pt idx="2103">
                  <c:v>0.19788898676614486</c:v>
                </c:pt>
                <c:pt idx="2104">
                  <c:v>0.19811456723234735</c:v>
                </c:pt>
                <c:pt idx="2105">
                  <c:v>0.19834022110178134</c:v>
                </c:pt>
                <c:pt idx="2106">
                  <c:v>0.19856594803972094</c:v>
                </c:pt>
                <c:pt idx="2107">
                  <c:v>0.19879174771085625</c:v>
                </c:pt>
                <c:pt idx="2108">
                  <c:v>0.19901761977929444</c:v>
                </c:pt>
                <c:pt idx="2109">
                  <c:v>0.1992435639085571</c:v>
                </c:pt>
                <c:pt idx="2110">
                  <c:v>0.19946957976158838</c:v>
                </c:pt>
                <c:pt idx="2111">
                  <c:v>0.19969566700074468</c:v>
                </c:pt>
                <c:pt idx="2112">
                  <c:v>0.19992182528780433</c:v>
                </c:pt>
                <c:pt idx="2113">
                  <c:v>0.20014805428396393</c:v>
                </c:pt>
                <c:pt idx="2114">
                  <c:v>0.20037435364984033</c:v>
                </c:pt>
                <c:pt idx="2115">
                  <c:v>0.20060072304547072</c:v>
                </c:pt>
                <c:pt idx="2116">
                  <c:v>0.20082716213031296</c:v>
                </c:pt>
                <c:pt idx="2117">
                  <c:v>0.20105367056324688</c:v>
                </c:pt>
                <c:pt idx="2118">
                  <c:v>0.20128024800257471</c:v>
                </c:pt>
                <c:pt idx="2119">
                  <c:v>0.20150689410602218</c:v>
                </c:pt>
                <c:pt idx="2120">
                  <c:v>0.20173360853073441</c:v>
                </c:pt>
                <c:pt idx="2121">
                  <c:v>0.20196039093328721</c:v>
                </c:pt>
                <c:pt idx="2122">
                  <c:v>0.20218724096967675</c:v>
                </c:pt>
                <c:pt idx="2123">
                  <c:v>0.20241415829532691</c:v>
                </c:pt>
                <c:pt idx="2124">
                  <c:v>0.20264114256508331</c:v>
                </c:pt>
                <c:pt idx="2125">
                  <c:v>0.20286819343322357</c:v>
                </c:pt>
                <c:pt idx="2126">
                  <c:v>0.20309531055344918</c:v>
                </c:pt>
                <c:pt idx="2127">
                  <c:v>0.20332249357889101</c:v>
                </c:pt>
                <c:pt idx="2128">
                  <c:v>0.20354974216210836</c:v>
                </c:pt>
                <c:pt idx="2129">
                  <c:v>0.20377705595508722</c:v>
                </c:pt>
                <c:pt idx="2130">
                  <c:v>0.20400443460924941</c:v>
                </c:pt>
                <c:pt idx="2131">
                  <c:v>0.20423187777544091</c:v>
                </c:pt>
                <c:pt idx="2132">
                  <c:v>0.20445938510394299</c:v>
                </c:pt>
                <c:pt idx="2133">
                  <c:v>0.20468695624446476</c:v>
                </c:pt>
                <c:pt idx="2134">
                  <c:v>0.20491459084615418</c:v>
                </c:pt>
                <c:pt idx="2135">
                  <c:v>0.20514228855758493</c:v>
                </c:pt>
                <c:pt idx="2136">
                  <c:v>0.20537004902676886</c:v>
                </c:pt>
                <c:pt idx="2137">
                  <c:v>0.20559787190115328</c:v>
                </c:pt>
                <c:pt idx="2138">
                  <c:v>0.20582575682761822</c:v>
                </c:pt>
                <c:pt idx="2139">
                  <c:v>0.20605370345248111</c:v>
                </c:pt>
                <c:pt idx="2140">
                  <c:v>0.20628171142149387</c:v>
                </c:pt>
                <c:pt idx="2141">
                  <c:v>0.20650978037984671</c:v>
                </c:pt>
                <c:pt idx="2142">
                  <c:v>0.20673790997217098</c:v>
                </c:pt>
                <c:pt idx="2143">
                  <c:v>0.20696609984253186</c:v>
                </c:pt>
                <c:pt idx="2144">
                  <c:v>0.20719434963443478</c:v>
                </c:pt>
                <c:pt idx="2145">
                  <c:v>0.20742265899082771</c:v>
                </c:pt>
                <c:pt idx="2146">
                  <c:v>0.2076510275540987</c:v>
                </c:pt>
                <c:pt idx="2147">
                  <c:v>0.20787945496607596</c:v>
                </c:pt>
                <c:pt idx="2148">
                  <c:v>0.20810794086803044</c:v>
                </c:pt>
                <c:pt idx="2149">
                  <c:v>0.20833648490067624</c:v>
                </c:pt>
                <c:pt idx="2150">
                  <c:v>0.20856508670417137</c:v>
                </c:pt>
                <c:pt idx="2151">
                  <c:v>0.20879374591811525</c:v>
                </c:pt>
                <c:pt idx="2152">
                  <c:v>0.20902246218155754</c:v>
                </c:pt>
                <c:pt idx="2153">
                  <c:v>0.20925123513299196</c:v>
                </c:pt>
                <c:pt idx="2154">
                  <c:v>0.20948006441035241</c:v>
                </c:pt>
                <c:pt idx="2155">
                  <c:v>0.20970894965103148</c:v>
                </c:pt>
                <c:pt idx="2156">
                  <c:v>0.20993789049186054</c:v>
                </c:pt>
                <c:pt idx="2157">
                  <c:v>0.21016688656912336</c:v>
                </c:pt>
                <c:pt idx="2158">
                  <c:v>0.21039593751855146</c:v>
                </c:pt>
                <c:pt idx="2159">
                  <c:v>0.21062504297533091</c:v>
                </c:pt>
                <c:pt idx="2160">
                  <c:v>0.21085420257409482</c:v>
                </c:pt>
                <c:pt idx="2161">
                  <c:v>0.21108341594892649</c:v>
                </c:pt>
                <c:pt idx="2162">
                  <c:v>0.21131268273336806</c:v>
                </c:pt>
                <c:pt idx="2163">
                  <c:v>0.21154200256040914</c:v>
                </c:pt>
                <c:pt idx="2164">
                  <c:v>0.21177137506249444</c:v>
                </c:pt>
                <c:pt idx="2165">
                  <c:v>0.21200079987152526</c:v>
                </c:pt>
                <c:pt idx="2166">
                  <c:v>0.21223027661885752</c:v>
                </c:pt>
                <c:pt idx="2167">
                  <c:v>0.21245980493530586</c:v>
                </c:pt>
                <c:pt idx="2168">
                  <c:v>0.21268938445113775</c:v>
                </c:pt>
                <c:pt idx="2169">
                  <c:v>0.21291901479608047</c:v>
                </c:pt>
                <c:pt idx="2170">
                  <c:v>0.21314869559932101</c:v>
                </c:pt>
                <c:pt idx="2171">
                  <c:v>0.21337842648950353</c:v>
                </c:pt>
                <c:pt idx="2172">
                  <c:v>0.21360820709473696</c:v>
                </c:pt>
                <c:pt idx="2173">
                  <c:v>0.21383803704258741</c:v>
                </c:pt>
                <c:pt idx="2174">
                  <c:v>0.2140679159600832</c:v>
                </c:pt>
                <c:pt idx="2175">
                  <c:v>0.21429784347371691</c:v>
                </c:pt>
                <c:pt idx="2176">
                  <c:v>0.21452781920944308</c:v>
                </c:pt>
                <c:pt idx="2177">
                  <c:v>0.21475784279268287</c:v>
                </c:pt>
                <c:pt idx="2178">
                  <c:v>0.21498791384831903</c:v>
                </c:pt>
                <c:pt idx="2179">
                  <c:v>0.21521803200070397</c:v>
                </c:pt>
                <c:pt idx="2180">
                  <c:v>0.21544819687365363</c:v>
                </c:pt>
                <c:pt idx="2181">
                  <c:v>0.21567840809045294</c:v>
                </c:pt>
                <c:pt idx="2182">
                  <c:v>0.21590866527385752</c:v>
                </c:pt>
                <c:pt idx="2183">
                  <c:v>0.2161389680460892</c:v>
                </c:pt>
                <c:pt idx="2184">
                  <c:v>0.21636931602884071</c:v>
                </c:pt>
                <c:pt idx="2185">
                  <c:v>0.21659970884327667</c:v>
                </c:pt>
                <c:pt idx="2186">
                  <c:v>0.21683014611003118</c:v>
                </c:pt>
                <c:pt idx="2187">
                  <c:v>0.21706062744921203</c:v>
                </c:pt>
                <c:pt idx="2188">
                  <c:v>0.2172911524804047</c:v>
                </c:pt>
                <c:pt idx="2189">
                  <c:v>0.21752172082265922</c:v>
                </c:pt>
                <c:pt idx="2190">
                  <c:v>0.21775233209451245</c:v>
                </c:pt>
                <c:pt idx="2191">
                  <c:v>0.21798298591396836</c:v>
                </c:pt>
                <c:pt idx="2192">
                  <c:v>0.21821368189851184</c:v>
                </c:pt>
                <c:pt idx="2193">
                  <c:v>0.21844441966510514</c:v>
                </c:pt>
                <c:pt idx="2194">
                  <c:v>0.21867519883018621</c:v>
                </c:pt>
                <c:pt idx="2195">
                  <c:v>0.21890601900967829</c:v>
                </c:pt>
                <c:pt idx="2196">
                  <c:v>0.21913687981898047</c:v>
                </c:pt>
                <c:pt idx="2197">
                  <c:v>0.21936778087297565</c:v>
                </c:pt>
                <c:pt idx="2198">
                  <c:v>0.21959872178602399</c:v>
                </c:pt>
                <c:pt idx="2199">
                  <c:v>0.21982970217197401</c:v>
                </c:pt>
                <c:pt idx="2200">
                  <c:v>0.22006072164415505</c:v>
                </c:pt>
                <c:pt idx="2201">
                  <c:v>0.22029177981538625</c:v>
                </c:pt>
                <c:pt idx="2202">
                  <c:v>0.22052287629796533</c:v>
                </c:pt>
                <c:pt idx="2203">
                  <c:v>0.22075401070368017</c:v>
                </c:pt>
                <c:pt idx="2204">
                  <c:v>0.22098518264380684</c:v>
                </c:pt>
                <c:pt idx="2205">
                  <c:v>0.22121639172910862</c:v>
                </c:pt>
                <c:pt idx="2206">
                  <c:v>0.22144763756983718</c:v>
                </c:pt>
                <c:pt idx="2207">
                  <c:v>0.22167891977573467</c:v>
                </c:pt>
                <c:pt idx="2208">
                  <c:v>0.22191023795603881</c:v>
                </c:pt>
                <c:pt idx="2209">
                  <c:v>0.22214159171947129</c:v>
                </c:pt>
                <c:pt idx="2210">
                  <c:v>0.22237298067425387</c:v>
                </c:pt>
                <c:pt idx="2211">
                  <c:v>0.22260440442809878</c:v>
                </c:pt>
                <c:pt idx="2212">
                  <c:v>0.22283586258821356</c:v>
                </c:pt>
                <c:pt idx="2213">
                  <c:v>0.22306735476130277</c:v>
                </c:pt>
                <c:pt idx="2214">
                  <c:v>0.22329888055356401</c:v>
                </c:pt>
                <c:pt idx="2215">
                  <c:v>0.22353043957069668</c:v>
                </c:pt>
                <c:pt idx="2216">
                  <c:v>0.22376203141789647</c:v>
                </c:pt>
                <c:pt idx="2217">
                  <c:v>0.22399365569985769</c:v>
                </c:pt>
                <c:pt idx="2218">
                  <c:v>0.22422531202077936</c:v>
                </c:pt>
                <c:pt idx="2219">
                  <c:v>0.22445699998435756</c:v>
                </c:pt>
                <c:pt idx="2220">
                  <c:v>0.22468871919379219</c:v>
                </c:pt>
                <c:pt idx="2221">
                  <c:v>0.22492046925178638</c:v>
                </c:pt>
                <c:pt idx="2222">
                  <c:v>0.22515224976054737</c:v>
                </c:pt>
                <c:pt idx="2223">
                  <c:v>0.22538406032178818</c:v>
                </c:pt>
                <c:pt idx="2224">
                  <c:v>0.22561590053672798</c:v>
                </c:pt>
                <c:pt idx="2225">
                  <c:v>0.22584777000609074</c:v>
                </c:pt>
                <c:pt idx="2226">
                  <c:v>0.22607966833011237</c:v>
                </c:pt>
                <c:pt idx="2227">
                  <c:v>0.22631159510853568</c:v>
                </c:pt>
                <c:pt idx="2228">
                  <c:v>0.22654354994061388</c:v>
                </c:pt>
                <c:pt idx="2229">
                  <c:v>0.22677553242511131</c:v>
                </c:pt>
                <c:pt idx="2230">
                  <c:v>0.22700754216030489</c:v>
                </c:pt>
                <c:pt idx="2231">
                  <c:v>0.22723957874398218</c:v>
                </c:pt>
                <c:pt idx="2232">
                  <c:v>0.22747164177344886</c:v>
                </c:pt>
                <c:pt idx="2233">
                  <c:v>0.22770373084552309</c:v>
                </c:pt>
                <c:pt idx="2234">
                  <c:v>0.22793584555653804</c:v>
                </c:pt>
                <c:pt idx="2235">
                  <c:v>0.22816798550234643</c:v>
                </c:pt>
                <c:pt idx="2236">
                  <c:v>0.22840015027831601</c:v>
                </c:pt>
                <c:pt idx="2237">
                  <c:v>0.22863233947933884</c:v>
                </c:pt>
                <c:pt idx="2238">
                  <c:v>0.22886455269982045</c:v>
                </c:pt>
                <c:pt idx="2239">
                  <c:v>0.22909678953369333</c:v>
                </c:pt>
                <c:pt idx="2240">
                  <c:v>0.22932904957440725</c:v>
                </c:pt>
                <c:pt idx="2241">
                  <c:v>0.22956133241493809</c:v>
                </c:pt>
                <c:pt idx="2242">
                  <c:v>0.22979363764778399</c:v>
                </c:pt>
                <c:pt idx="2243">
                  <c:v>0.23002596486497104</c:v>
                </c:pt>
                <c:pt idx="2244">
                  <c:v>0.23025831365804919</c:v>
                </c:pt>
                <c:pt idx="2245">
                  <c:v>0.23049068361809591</c:v>
                </c:pt>
                <c:pt idx="2246">
                  <c:v>0.23072307433571732</c:v>
                </c:pt>
                <c:pt idx="2247">
                  <c:v>0.23095548540105007</c:v>
                </c:pt>
                <c:pt idx="2248">
                  <c:v>0.23118791640375574</c:v>
                </c:pt>
                <c:pt idx="2249">
                  <c:v>0.23142036693303739</c:v>
                </c:pt>
                <c:pt idx="2250">
                  <c:v>0.23165283657762167</c:v>
                </c:pt>
                <c:pt idx="2251">
                  <c:v>0.23188532492577027</c:v>
                </c:pt>
                <c:pt idx="2252">
                  <c:v>0.23211783156528432</c:v>
                </c:pt>
                <c:pt idx="2253">
                  <c:v>0.23235035608349391</c:v>
                </c:pt>
                <c:pt idx="2254">
                  <c:v>0.23258289806727175</c:v>
                </c:pt>
                <c:pt idx="2255">
                  <c:v>0.23281545710302431</c:v>
                </c:pt>
                <c:pt idx="2256">
                  <c:v>0.23304803277669908</c:v>
                </c:pt>
                <c:pt idx="2257">
                  <c:v>0.23328062467377947</c:v>
                </c:pt>
                <c:pt idx="2258">
                  <c:v>0.23351323237930008</c:v>
                </c:pt>
                <c:pt idx="2259">
                  <c:v>0.23374585547782475</c:v>
                </c:pt>
                <c:pt idx="2260">
                  <c:v>0.23397849355346764</c:v>
                </c:pt>
                <c:pt idx="2261">
                  <c:v>0.23421114618988562</c:v>
                </c:pt>
                <c:pt idx="2262">
                  <c:v>0.23444381297028191</c:v>
                </c:pt>
                <c:pt idx="2263">
                  <c:v>0.23467649347740649</c:v>
                </c:pt>
                <c:pt idx="2264">
                  <c:v>0.23490918729355256</c:v>
                </c:pt>
                <c:pt idx="2265">
                  <c:v>0.23514189400056823</c:v>
                </c:pt>
                <c:pt idx="2266">
                  <c:v>0.23537461317984687</c:v>
                </c:pt>
                <c:pt idx="2267">
                  <c:v>0.23560734441233597</c:v>
                </c:pt>
                <c:pt idx="2268">
                  <c:v>0.23584008727852859</c:v>
                </c:pt>
                <c:pt idx="2269">
                  <c:v>0.23607284135847934</c:v>
                </c:pt>
                <c:pt idx="2270">
                  <c:v>0.23630560623179175</c:v>
                </c:pt>
                <c:pt idx="2271">
                  <c:v>0.23653838147762743</c:v>
                </c:pt>
                <c:pt idx="2272">
                  <c:v>0.23677116667469789</c:v>
                </c:pt>
                <c:pt idx="2273">
                  <c:v>0.23700396140128224</c:v>
                </c:pt>
                <c:pt idx="2274">
                  <c:v>0.23723676523521126</c:v>
                </c:pt>
                <c:pt idx="2275">
                  <c:v>0.23746957775387742</c:v>
                </c:pt>
                <c:pt idx="2276">
                  <c:v>0.23770239853423564</c:v>
                </c:pt>
                <c:pt idx="2277">
                  <c:v>0.2379352271527983</c:v>
                </c:pt>
                <c:pt idx="2278">
                  <c:v>0.23816806318564443</c:v>
                </c:pt>
                <c:pt idx="2279">
                  <c:v>0.2384009062084195</c:v>
                </c:pt>
                <c:pt idx="2280">
                  <c:v>0.23863375579633156</c:v>
                </c:pt>
                <c:pt idx="2281">
                  <c:v>0.23886661152415328</c:v>
                </c:pt>
                <c:pt idx="2282">
                  <c:v>0.23909947296623127</c:v>
                </c:pt>
                <c:pt idx="2283">
                  <c:v>0.23933233969647424</c:v>
                </c:pt>
                <c:pt idx="2284">
                  <c:v>0.23956521128836444</c:v>
                </c:pt>
                <c:pt idx="2285">
                  <c:v>0.23979808731495691</c:v>
                </c:pt>
                <c:pt idx="2286">
                  <c:v>0.24003096734887638</c:v>
                </c:pt>
                <c:pt idx="2287">
                  <c:v>0.24026385096232425</c:v>
                </c:pt>
                <c:pt idx="2288">
                  <c:v>0.24049673772707131</c:v>
                </c:pt>
                <c:pt idx="2289">
                  <c:v>0.24072962721446775</c:v>
                </c:pt>
                <c:pt idx="2290">
                  <c:v>0.24096251899544391</c:v>
                </c:pt>
                <c:pt idx="2291">
                  <c:v>0.24119541264050356</c:v>
                </c:pt>
                <c:pt idx="2292">
                  <c:v>0.24142830771973278</c:v>
                </c:pt>
                <c:pt idx="2293">
                  <c:v>0.24166120380279599</c:v>
                </c:pt>
                <c:pt idx="2294">
                  <c:v>0.24189410045893994</c:v>
                </c:pt>
                <c:pt idx="2295">
                  <c:v>0.24212699725699791</c:v>
                </c:pt>
                <c:pt idx="2296">
                  <c:v>0.24235989376538394</c:v>
                </c:pt>
                <c:pt idx="2297">
                  <c:v>0.24259278955209976</c:v>
                </c:pt>
                <c:pt idx="2298">
                  <c:v>0.24282568418472791</c:v>
                </c:pt>
                <c:pt idx="2299">
                  <c:v>0.24305857723044819</c:v>
                </c:pt>
                <c:pt idx="2300">
                  <c:v>0.24329146825602438</c:v>
                </c:pt>
                <c:pt idx="2301">
                  <c:v>0.24352435682780832</c:v>
                </c:pt>
                <c:pt idx="2302">
                  <c:v>0.24375724251174774</c:v>
                </c:pt>
                <c:pt idx="2303">
                  <c:v>0.24399012487338059</c:v>
                </c:pt>
                <c:pt idx="2304">
                  <c:v>0.24422300347783993</c:v>
                </c:pt>
                <c:pt idx="2305">
                  <c:v>0.24445587788985254</c:v>
                </c:pt>
                <c:pt idx="2306">
                  <c:v>0.24468874767374457</c:v>
                </c:pt>
                <c:pt idx="2307">
                  <c:v>0.24492161239343704</c:v>
                </c:pt>
                <c:pt idx="2308">
                  <c:v>0.24515447161245049</c:v>
                </c:pt>
                <c:pt idx="2309">
                  <c:v>0.24538732489390624</c:v>
                </c:pt>
                <c:pt idx="2310">
                  <c:v>0.24562017180052564</c:v>
                </c:pt>
                <c:pt idx="2311">
                  <c:v>0.24585301189463421</c:v>
                </c:pt>
                <c:pt idx="2312">
                  <c:v>0.24608584473816111</c:v>
                </c:pt>
                <c:pt idx="2313">
                  <c:v>0.24631866989263876</c:v>
                </c:pt>
                <c:pt idx="2314">
                  <c:v>0.24655148691920761</c:v>
                </c:pt>
                <c:pt idx="2315">
                  <c:v>0.24678429537861479</c:v>
                </c:pt>
                <c:pt idx="2316">
                  <c:v>0.2470170948312197</c:v>
                </c:pt>
                <c:pt idx="2317">
                  <c:v>0.24724988483698557</c:v>
                </c:pt>
                <c:pt idx="2318">
                  <c:v>0.24748266495548971</c:v>
                </c:pt>
                <c:pt idx="2319">
                  <c:v>0.24771543474592833</c:v>
                </c:pt>
                <c:pt idx="2320">
                  <c:v>0.24794819376710048</c:v>
                </c:pt>
                <c:pt idx="2321">
                  <c:v>0.24818094157742684</c:v>
                </c:pt>
                <c:pt idx="2322">
                  <c:v>0.24841367773494324</c:v>
                </c:pt>
                <c:pt idx="2323">
                  <c:v>0.24864640179730818</c:v>
                </c:pt>
                <c:pt idx="2324">
                  <c:v>0.2488791133217878</c:v>
                </c:pt>
                <c:pt idx="2325">
                  <c:v>0.24911181186528117</c:v>
                </c:pt>
                <c:pt idx="2326">
                  <c:v>0.2493444969843007</c:v>
                </c:pt>
                <c:pt idx="2327">
                  <c:v>0.24957716823498183</c:v>
                </c:pt>
                <c:pt idx="2328">
                  <c:v>0.24980982517309044</c:v>
                </c:pt>
                <c:pt idx="2329">
                  <c:v>0.25004246735401375</c:v>
                </c:pt>
                <c:pt idx="2330">
                  <c:v>0.25027509433276002</c:v>
                </c:pt>
                <c:pt idx="2331">
                  <c:v>0.25050770566397795</c:v>
                </c:pt>
                <c:pt idx="2332">
                  <c:v>0.2507403009019355</c:v>
                </c:pt>
                <c:pt idx="2333">
                  <c:v>0.25097287960053932</c:v>
                </c:pt>
                <c:pt idx="2334">
                  <c:v>0.25120544131331829</c:v>
                </c:pt>
                <c:pt idx="2335">
                  <c:v>0.25143798559344288</c:v>
                </c:pt>
                <c:pt idx="2336">
                  <c:v>0.25167051199371482</c:v>
                </c:pt>
                <c:pt idx="2337">
                  <c:v>0.25190302006657123</c:v>
                </c:pt>
                <c:pt idx="2338">
                  <c:v>0.25213550936408902</c:v>
                </c:pt>
                <c:pt idx="2339">
                  <c:v>0.25236797943798289</c:v>
                </c:pt>
                <c:pt idx="2340">
                  <c:v>0.25260042983960368</c:v>
                </c:pt>
                <c:pt idx="2341">
                  <c:v>0.25283286011994915</c:v>
                </c:pt>
                <c:pt idx="2342">
                  <c:v>0.25306526982965516</c:v>
                </c:pt>
                <c:pt idx="2343">
                  <c:v>0.2532976585190001</c:v>
                </c:pt>
                <c:pt idx="2344">
                  <c:v>0.25353002573792105</c:v>
                </c:pt>
                <c:pt idx="2345">
                  <c:v>0.25376237103598392</c:v>
                </c:pt>
                <c:pt idx="2346">
                  <c:v>0.25399469396241403</c:v>
                </c:pt>
                <c:pt idx="2347">
                  <c:v>0.25422699406607585</c:v>
                </c:pt>
                <c:pt idx="2348">
                  <c:v>0.2544592708954973</c:v>
                </c:pt>
                <c:pt idx="2349">
                  <c:v>0.25469152399884931</c:v>
                </c:pt>
                <c:pt idx="2350">
                  <c:v>0.2549237529239593</c:v>
                </c:pt>
                <c:pt idx="2351">
                  <c:v>0.25515595721830803</c:v>
                </c:pt>
                <c:pt idx="2352">
                  <c:v>0.25538813642903391</c:v>
                </c:pt>
                <c:pt idx="2353">
                  <c:v>0.25562029010293158</c:v>
                </c:pt>
                <c:pt idx="2354">
                  <c:v>0.25585241778645673</c:v>
                </c:pt>
                <c:pt idx="2355">
                  <c:v>0.25608451902571888</c:v>
                </c:pt>
                <c:pt idx="2356">
                  <c:v>0.25631659336649987</c:v>
                </c:pt>
                <c:pt idx="2357">
                  <c:v>0.25654864035423092</c:v>
                </c:pt>
                <c:pt idx="2358">
                  <c:v>0.25678065953402135</c:v>
                </c:pt>
                <c:pt idx="2359">
                  <c:v>0.25701265045063726</c:v>
                </c:pt>
                <c:pt idx="2360">
                  <c:v>0.25724461264851473</c:v>
                </c:pt>
                <c:pt idx="2361">
                  <c:v>0.25747654567175832</c:v>
                </c:pt>
                <c:pt idx="2362">
                  <c:v>0.25770844906414131</c:v>
                </c:pt>
                <c:pt idx="2363">
                  <c:v>0.25794032236910941</c:v>
                </c:pt>
                <c:pt idx="2364">
                  <c:v>0.25817216512978286</c:v>
                </c:pt>
                <c:pt idx="2365">
                  <c:v>0.25840397688894867</c:v>
                </c:pt>
                <c:pt idx="2366">
                  <c:v>0.25863575718907617</c:v>
                </c:pt>
                <c:pt idx="2367">
                  <c:v>0.25886750557231231</c:v>
                </c:pt>
                <c:pt idx="2368">
                  <c:v>0.25909922158047827</c:v>
                </c:pt>
                <c:pt idx="2369">
                  <c:v>0.25933090475507631</c:v>
                </c:pt>
                <c:pt idx="2370">
                  <c:v>0.25956255463728983</c:v>
                </c:pt>
                <c:pt idx="2371">
                  <c:v>0.25979417076798483</c:v>
                </c:pt>
                <c:pt idx="2372">
                  <c:v>0.26002575268771116</c:v>
                </c:pt>
                <c:pt idx="2373">
                  <c:v>0.26025729993670416</c:v>
                </c:pt>
                <c:pt idx="2374">
                  <c:v>0.26048881205488872</c:v>
                </c:pt>
                <c:pt idx="2375">
                  <c:v>0.2607202885818663</c:v>
                </c:pt>
                <c:pt idx="2376">
                  <c:v>0.26095172905694541</c:v>
                </c:pt>
                <c:pt idx="2377">
                  <c:v>0.26118313301911428</c:v>
                </c:pt>
                <c:pt idx="2378">
                  <c:v>0.26141450000705796</c:v>
                </c:pt>
                <c:pt idx="2379">
                  <c:v>0.26164582955914839</c:v>
                </c:pt>
                <c:pt idx="2380">
                  <c:v>0.26187712121346546</c:v>
                </c:pt>
                <c:pt idx="2381">
                  <c:v>0.2621083745077718</c:v>
                </c:pt>
                <c:pt idx="2382">
                  <c:v>0.26233958897954213</c:v>
                </c:pt>
                <c:pt idx="2383">
                  <c:v>0.26257076416593839</c:v>
                </c:pt>
                <c:pt idx="2384">
                  <c:v>0.26280189960383032</c:v>
                </c:pt>
                <c:pt idx="2385">
                  <c:v>0.26303299482979181</c:v>
                </c:pt>
                <c:pt idx="2386">
                  <c:v>0.26326404938009684</c:v>
                </c:pt>
                <c:pt idx="2387">
                  <c:v>0.26349506279072604</c:v>
                </c:pt>
                <c:pt idx="2388">
                  <c:v>0.26372603459736765</c:v>
                </c:pt>
                <c:pt idx="2389">
                  <c:v>0.26395696433542054</c:v>
                </c:pt>
                <c:pt idx="2390">
                  <c:v>0.26418785153998336</c:v>
                </c:pt>
                <c:pt idx="2391">
                  <c:v>0.26441869574588467</c:v>
                </c:pt>
                <c:pt idx="2392">
                  <c:v>0.26464949648764297</c:v>
                </c:pt>
                <c:pt idx="2393">
                  <c:v>0.26488025329951487</c:v>
                </c:pt>
                <c:pt idx="2394">
                  <c:v>0.26511096571545451</c:v>
                </c:pt>
                <c:pt idx="2395">
                  <c:v>0.2653416332691369</c:v>
                </c:pt>
                <c:pt idx="2396">
                  <c:v>0.26557225549396646</c:v>
                </c:pt>
                <c:pt idx="2397">
                  <c:v>0.26580283192305942</c:v>
                </c:pt>
                <c:pt idx="2398">
                  <c:v>0.26603336208924738</c:v>
                </c:pt>
                <c:pt idx="2399">
                  <c:v>0.26626384552509924</c:v>
                </c:pt>
                <c:pt idx="2400">
                  <c:v>0.26649428176290207</c:v>
                </c:pt>
                <c:pt idx="2401">
                  <c:v>0.26672467033466618</c:v>
                </c:pt>
                <c:pt idx="2402">
                  <c:v>0.26695501077212824</c:v>
                </c:pt>
                <c:pt idx="2403">
                  <c:v>0.26718530260676626</c:v>
                </c:pt>
                <c:pt idx="2404">
                  <c:v>0.26741554536977952</c:v>
                </c:pt>
                <c:pt idx="2405">
                  <c:v>0.26764573859209523</c:v>
                </c:pt>
                <c:pt idx="2406">
                  <c:v>0.26787588180438887</c:v>
                </c:pt>
                <c:pt idx="2407">
                  <c:v>0.26810597453705248</c:v>
                </c:pt>
                <c:pt idx="2408">
                  <c:v>0.26833601632023268</c:v>
                </c:pt>
                <c:pt idx="2409">
                  <c:v>0.26856600668380431</c:v>
                </c:pt>
                <c:pt idx="2410">
                  <c:v>0.26879594515738325</c:v>
                </c:pt>
                <c:pt idx="2411">
                  <c:v>0.26902583127032881</c:v>
                </c:pt>
                <c:pt idx="2412">
                  <c:v>0.26925566455174149</c:v>
                </c:pt>
                <c:pt idx="2413">
                  <c:v>0.26948544453046702</c:v>
                </c:pt>
                <c:pt idx="2414">
                  <c:v>0.26971517073509665</c:v>
                </c:pt>
                <c:pt idx="2415">
                  <c:v>0.26994484269396934</c:v>
                </c:pt>
                <c:pt idx="2416">
                  <c:v>0.27017445993517258</c:v>
                </c:pt>
                <c:pt idx="2417">
                  <c:v>0.27040402198654639</c:v>
                </c:pt>
                <c:pt idx="2418">
                  <c:v>0.27063352837567622</c:v>
                </c:pt>
                <c:pt idx="2419">
                  <c:v>0.27086297862991343</c:v>
                </c:pt>
                <c:pt idx="2420">
                  <c:v>0.2710923722763478</c:v>
                </c:pt>
                <c:pt idx="2421">
                  <c:v>0.27132170884184487</c:v>
                </c:pt>
                <c:pt idx="2422">
                  <c:v>0.27155098785301113</c:v>
                </c:pt>
                <c:pt idx="2423">
                  <c:v>0.2717802088362215</c:v>
                </c:pt>
                <c:pt idx="2424">
                  <c:v>0.27200937131761688</c:v>
                </c:pt>
                <c:pt idx="2425">
                  <c:v>0.27223847482308544</c:v>
                </c:pt>
                <c:pt idx="2426">
                  <c:v>0.27246751887829751</c:v>
                </c:pt>
                <c:pt idx="2427">
                  <c:v>0.27269650300867881</c:v>
                </c:pt>
                <c:pt idx="2428">
                  <c:v>0.27292542673942538</c:v>
                </c:pt>
                <c:pt idx="2429">
                  <c:v>0.27315428959550131</c:v>
                </c:pt>
                <c:pt idx="2430">
                  <c:v>0.27338309110164594</c:v>
                </c:pt>
                <c:pt idx="2431">
                  <c:v>0.27361183078235934</c:v>
                </c:pt>
                <c:pt idx="2432">
                  <c:v>0.27384050816193062</c:v>
                </c:pt>
                <c:pt idx="2433">
                  <c:v>0.27406912276441492</c:v>
                </c:pt>
                <c:pt idx="2434">
                  <c:v>0.27429767411364631</c:v>
                </c:pt>
                <c:pt idx="2435">
                  <c:v>0.2745261617332389</c:v>
                </c:pt>
                <c:pt idx="2436">
                  <c:v>0.2747545851465808</c:v>
                </c:pt>
                <c:pt idx="2437">
                  <c:v>0.27498294387685479</c:v>
                </c:pt>
                <c:pt idx="2438">
                  <c:v>0.27521123744700776</c:v>
                </c:pt>
                <c:pt idx="2439">
                  <c:v>0.27543946537979408</c:v>
                </c:pt>
                <c:pt idx="2440">
                  <c:v>0.27566762719773397</c:v>
                </c:pt>
                <c:pt idx="2441">
                  <c:v>0.27589572242315069</c:v>
                </c:pt>
                <c:pt idx="2442">
                  <c:v>0.27612375057814925</c:v>
                </c:pt>
                <c:pt idx="2443">
                  <c:v>0.27635171118463076</c:v>
                </c:pt>
                <c:pt idx="2444">
                  <c:v>0.27657960376428153</c:v>
                </c:pt>
                <c:pt idx="2445">
                  <c:v>0.27680742783858792</c:v>
                </c:pt>
                <c:pt idx="2446">
                  <c:v>0.27703518292883555</c:v>
                </c:pt>
                <c:pt idx="2447">
                  <c:v>0.2772628685561021</c:v>
                </c:pt>
                <c:pt idx="2448">
                  <c:v>0.27749048424126638</c:v>
                </c:pt>
                <c:pt idx="2449">
                  <c:v>0.27771802950500812</c:v>
                </c:pt>
                <c:pt idx="2450">
                  <c:v>0.27794550386781186</c:v>
                </c:pt>
                <c:pt idx="2451">
                  <c:v>0.27817290684995993</c:v>
                </c:pt>
                <c:pt idx="2452">
                  <c:v>0.27840023797154506</c:v>
                </c:pt>
                <c:pt idx="2453">
                  <c:v>0.27862749675246901</c:v>
                </c:pt>
                <c:pt idx="2454">
                  <c:v>0.27885468271243963</c:v>
                </c:pt>
                <c:pt idx="2455">
                  <c:v>0.27908179537097666</c:v>
                </c:pt>
                <c:pt idx="2456">
                  <c:v>0.27930883424741004</c:v>
                </c:pt>
                <c:pt idx="2457">
                  <c:v>0.27953579886088331</c:v>
                </c:pt>
                <c:pt idx="2458">
                  <c:v>0.27976268873036247</c:v>
                </c:pt>
                <c:pt idx="2459">
                  <c:v>0.27998950337462619</c:v>
                </c:pt>
                <c:pt idx="2460">
                  <c:v>0.28021624231226294</c:v>
                </c:pt>
                <c:pt idx="2461">
                  <c:v>0.28044290506169683</c:v>
                </c:pt>
                <c:pt idx="2462">
                  <c:v>0.28066949114116407</c:v>
                </c:pt>
                <c:pt idx="2463">
                  <c:v>0.28089600006873006</c:v>
                </c:pt>
                <c:pt idx="2464">
                  <c:v>0.28112243136228454</c:v>
                </c:pt>
                <c:pt idx="2465">
                  <c:v>0.28134878453953532</c:v>
                </c:pt>
                <c:pt idx="2466">
                  <c:v>0.28157505911803321</c:v>
                </c:pt>
                <c:pt idx="2467">
                  <c:v>0.28180125461515076</c:v>
                </c:pt>
                <c:pt idx="2468">
                  <c:v>0.28202737054809396</c:v>
                </c:pt>
                <c:pt idx="2469">
                  <c:v>0.28225340643390229</c:v>
                </c:pt>
                <c:pt idx="2470">
                  <c:v>0.28247936178945543</c:v>
                </c:pt>
                <c:pt idx="2471">
                  <c:v>0.28270523613145221</c:v>
                </c:pt>
                <c:pt idx="2472">
                  <c:v>0.28293102897645617</c:v>
                </c:pt>
                <c:pt idx="2473">
                  <c:v>0.28315673984085626</c:v>
                </c:pt>
                <c:pt idx="2474">
                  <c:v>0.28338236824088148</c:v>
                </c:pt>
                <c:pt idx="2475">
                  <c:v>0.28360791369260602</c:v>
                </c:pt>
                <c:pt idx="2476">
                  <c:v>0.28383337571195488</c:v>
                </c:pt>
                <c:pt idx="2477">
                  <c:v>0.28405875381469986</c:v>
                </c:pt>
                <c:pt idx="2478">
                  <c:v>0.28428404751645031</c:v>
                </c:pt>
                <c:pt idx="2479">
                  <c:v>0.28450925633267932</c:v>
                </c:pt>
                <c:pt idx="2480">
                  <c:v>0.28473437977870431</c:v>
                </c:pt>
                <c:pt idx="2481">
                  <c:v>0.28495941736970065</c:v>
                </c:pt>
                <c:pt idx="2482">
                  <c:v>0.28518436862069046</c:v>
                </c:pt>
                <c:pt idx="2483">
                  <c:v>0.28540923304656107</c:v>
                </c:pt>
                <c:pt idx="2484">
                  <c:v>0.2856340101620593</c:v>
                </c:pt>
                <c:pt idx="2485">
                  <c:v>0.28585869948178738</c:v>
                </c:pt>
                <c:pt idx="2486">
                  <c:v>0.2860833005202113</c:v>
                </c:pt>
                <c:pt idx="2487">
                  <c:v>0.28630781279166251</c:v>
                </c:pt>
                <c:pt idx="2488">
                  <c:v>0.28653223581033183</c:v>
                </c:pt>
                <c:pt idx="2489">
                  <c:v>0.2867565690902884</c:v>
                </c:pt>
                <c:pt idx="2490">
                  <c:v>0.28698081214545929</c:v>
                </c:pt>
                <c:pt idx="2491">
                  <c:v>0.28720496448964533</c:v>
                </c:pt>
                <c:pt idx="2492">
                  <c:v>0.28742902563651984</c:v>
                </c:pt>
                <c:pt idx="2493">
                  <c:v>0.28765299509963815</c:v>
                </c:pt>
                <c:pt idx="2494">
                  <c:v>0.28787687239241799</c:v>
                </c:pt>
                <c:pt idx="2495">
                  <c:v>0.28810065702815518</c:v>
                </c:pt>
                <c:pt idx="2496">
                  <c:v>0.28832434852003985</c:v>
                </c:pt>
                <c:pt idx="2497">
                  <c:v>0.28854794638112824</c:v>
                </c:pt>
                <c:pt idx="2498">
                  <c:v>0.28877145012436428</c:v>
                </c:pt>
                <c:pt idx="2499">
                  <c:v>0.28899485926257618</c:v>
                </c:pt>
                <c:pt idx="2500">
                  <c:v>0.28921817330847527</c:v>
                </c:pt>
                <c:pt idx="2501">
                  <c:v>0.28944139177466216</c:v>
                </c:pt>
                <c:pt idx="2502">
                  <c:v>0.28966451417362538</c:v>
                </c:pt>
                <c:pt idx="2503">
                  <c:v>0.28988754001775335</c:v>
                </c:pt>
                <c:pt idx="2504">
                  <c:v>0.29011046881931396</c:v>
                </c:pt>
                <c:pt idx="2505">
                  <c:v>0.29033330009047548</c:v>
                </c:pt>
                <c:pt idx="2506">
                  <c:v>0.29055603334330682</c:v>
                </c:pt>
                <c:pt idx="2507">
                  <c:v>0.29077866808977126</c:v>
                </c:pt>
                <c:pt idx="2508">
                  <c:v>0.29100120384172368</c:v>
                </c:pt>
                <c:pt idx="2509">
                  <c:v>0.29122364011093566</c:v>
                </c:pt>
                <c:pt idx="2510">
                  <c:v>0.29144597640907238</c:v>
                </c:pt>
                <c:pt idx="2511">
                  <c:v>0.29166821224770589</c:v>
                </c:pt>
                <c:pt idx="2512">
                  <c:v>0.2918903471383113</c:v>
                </c:pt>
                <c:pt idx="2513">
                  <c:v>0.29211238059228184</c:v>
                </c:pt>
                <c:pt idx="2514">
                  <c:v>0.29233431212090832</c:v>
                </c:pt>
                <c:pt idx="2515">
                  <c:v>0.29255614123540558</c:v>
                </c:pt>
                <c:pt idx="2516">
                  <c:v>0.29277786744689038</c:v>
                </c:pt>
                <c:pt idx="2517">
                  <c:v>0.29299949026640482</c:v>
                </c:pt>
                <c:pt idx="2518">
                  <c:v>0.29322100920490463</c:v>
                </c:pt>
                <c:pt idx="2519">
                  <c:v>0.29344242377326041</c:v>
                </c:pt>
                <c:pt idx="2520">
                  <c:v>0.29366373348226632</c:v>
                </c:pt>
                <c:pt idx="2521">
                  <c:v>0.29388493784264763</c:v>
                </c:pt>
                <c:pt idx="2522">
                  <c:v>0.2941060363650293</c:v>
                </c:pt>
                <c:pt idx="2523">
                  <c:v>0.29432702855999232</c:v>
                </c:pt>
                <c:pt idx="2524">
                  <c:v>0.29454791393802682</c:v>
                </c:pt>
                <c:pt idx="2525">
                  <c:v>0.29476869200955802</c:v>
                </c:pt>
                <c:pt idx="2526">
                  <c:v>0.29498936228493844</c:v>
                </c:pt>
                <c:pt idx="2527">
                  <c:v>0.29520992427445575</c:v>
                </c:pt>
                <c:pt idx="2528">
                  <c:v>0.29543037748833195</c:v>
                </c:pt>
                <c:pt idx="2529">
                  <c:v>0.29565072143673016</c:v>
                </c:pt>
                <c:pt idx="2530">
                  <c:v>0.2958709556297488</c:v>
                </c:pt>
                <c:pt idx="2531">
                  <c:v>0.29609107957741532</c:v>
                </c:pt>
                <c:pt idx="2532">
                  <c:v>0.29631109278972012</c:v>
                </c:pt>
                <c:pt idx="2533">
                  <c:v>0.29653099477657785</c:v>
                </c:pt>
                <c:pt idx="2534">
                  <c:v>0.29675078504786412</c:v>
                </c:pt>
                <c:pt idx="2535">
                  <c:v>0.29697046311338537</c:v>
                </c:pt>
                <c:pt idx="2536">
                  <c:v>0.29719002848290726</c:v>
                </c:pt>
                <c:pt idx="2537">
                  <c:v>0.29740948066614908</c:v>
                </c:pt>
                <c:pt idx="2538">
                  <c:v>0.297628819172778</c:v>
                </c:pt>
                <c:pt idx="2539">
                  <c:v>0.29784804351240718</c:v>
                </c:pt>
                <c:pt idx="2540">
                  <c:v>0.29806715319462024</c:v>
                </c:pt>
                <c:pt idx="2541">
                  <c:v>0.2982861477289499</c:v>
                </c:pt>
                <c:pt idx="2542">
                  <c:v>0.29850502662488942</c:v>
                </c:pt>
                <c:pt idx="2543">
                  <c:v>0.29872378939189986</c:v>
                </c:pt>
                <c:pt idx="2544">
                  <c:v>0.29894243553939198</c:v>
                </c:pt>
                <c:pt idx="2545">
                  <c:v>0.29916096457675767</c:v>
                </c:pt>
                <c:pt idx="2546">
                  <c:v>0.29937937601334241</c:v>
                </c:pt>
                <c:pt idx="2547">
                  <c:v>0.29959766935846677</c:v>
                </c:pt>
                <c:pt idx="2548">
                  <c:v>0.29981584412141682</c:v>
                </c:pt>
                <c:pt idx="2549">
                  <c:v>0.30003389981146078</c:v>
                </c:pt>
                <c:pt idx="2550">
                  <c:v>0.30025183593782895</c:v>
                </c:pt>
                <c:pt idx="2551">
                  <c:v>0.30046965200973236</c:v>
                </c:pt>
                <c:pt idx="2552">
                  <c:v>0.30068734753636245</c:v>
                </c:pt>
                <c:pt idx="2553">
                  <c:v>0.30090492202688746</c:v>
                </c:pt>
                <c:pt idx="2554">
                  <c:v>0.30112237499045452</c:v>
                </c:pt>
                <c:pt idx="2555">
                  <c:v>0.30133970593619097</c:v>
                </c:pt>
                <c:pt idx="2556">
                  <c:v>0.30155691437322341</c:v>
                </c:pt>
                <c:pt idx="2557">
                  <c:v>0.30177399981064951</c:v>
                </c:pt>
                <c:pt idx="2558">
                  <c:v>0.30199096175755979</c:v>
                </c:pt>
                <c:pt idx="2559">
                  <c:v>0.3022077997230343</c:v>
                </c:pt>
                <c:pt idx="2560">
                  <c:v>0.30242451321615565</c:v>
                </c:pt>
                <c:pt idx="2561">
                  <c:v>0.30264110174598052</c:v>
                </c:pt>
                <c:pt idx="2562">
                  <c:v>0.30285756482157988</c:v>
                </c:pt>
                <c:pt idx="2563">
                  <c:v>0.30307390195201434</c:v>
                </c:pt>
                <c:pt idx="2564">
                  <c:v>0.30329011264633315</c:v>
                </c:pt>
                <c:pt idx="2565">
                  <c:v>0.30350619641361132</c:v>
                </c:pt>
                <c:pt idx="2566">
                  <c:v>0.30372215276290432</c:v>
                </c:pt>
                <c:pt idx="2567">
                  <c:v>0.30393798120328391</c:v>
                </c:pt>
                <c:pt idx="2568">
                  <c:v>0.30415368124382186</c:v>
                </c:pt>
                <c:pt idx="2569">
                  <c:v>0.30436925239360257</c:v>
                </c:pt>
                <c:pt idx="2570">
                  <c:v>0.30458469416172013</c:v>
                </c:pt>
                <c:pt idx="2571">
                  <c:v>0.30480000605728014</c:v>
                </c:pt>
                <c:pt idx="2572">
                  <c:v>0.30501518758939938</c:v>
                </c:pt>
                <c:pt idx="2573">
                  <c:v>0.3052302382672164</c:v>
                </c:pt>
                <c:pt idx="2574">
                  <c:v>0.30544515759988394</c:v>
                </c:pt>
                <c:pt idx="2575">
                  <c:v>0.3056599450965693</c:v>
                </c:pt>
                <c:pt idx="2576">
                  <c:v>0.30587460026647245</c:v>
                </c:pt>
                <c:pt idx="2577">
                  <c:v>0.30608912261879845</c:v>
                </c:pt>
                <c:pt idx="2578">
                  <c:v>0.30630351166279945</c:v>
                </c:pt>
                <c:pt idx="2579">
                  <c:v>0.30651776690773636</c:v>
                </c:pt>
                <c:pt idx="2580">
                  <c:v>0.30673188786290623</c:v>
                </c:pt>
                <c:pt idx="2581">
                  <c:v>0.30694587403763585</c:v>
                </c:pt>
                <c:pt idx="2582">
                  <c:v>0.30715972494128141</c:v>
                </c:pt>
                <c:pt idx="2583">
                  <c:v>0.30737344008323908</c:v>
                </c:pt>
                <c:pt idx="2584">
                  <c:v>0.30758701897293672</c:v>
                </c:pt>
                <c:pt idx="2585">
                  <c:v>0.3078004611198405</c:v>
                </c:pt>
                <c:pt idx="2586">
                  <c:v>0.30801376603344954</c:v>
                </c:pt>
                <c:pt idx="2587">
                  <c:v>0.30822693322331646</c:v>
                </c:pt>
                <c:pt idx="2588">
                  <c:v>0.30843996219903191</c:v>
                </c:pt>
                <c:pt idx="2589">
                  <c:v>0.30865285247022717</c:v>
                </c:pt>
                <c:pt idx="2590">
                  <c:v>0.30886560354658932</c:v>
                </c:pt>
                <c:pt idx="2591">
                  <c:v>0.30907821493785109</c:v>
                </c:pt>
                <c:pt idx="2592">
                  <c:v>0.30929068615378158</c:v>
                </c:pt>
                <c:pt idx="2593">
                  <c:v>0.30950301670422781</c:v>
                </c:pt>
                <c:pt idx="2594">
                  <c:v>0.30971520609907388</c:v>
                </c:pt>
                <c:pt idx="2595">
                  <c:v>0.30992725384826586</c:v>
                </c:pt>
                <c:pt idx="2596">
                  <c:v>0.31013915946180104</c:v>
                </c:pt>
                <c:pt idx="2597">
                  <c:v>0.31035092244975065</c:v>
                </c:pt>
                <c:pt idx="2598">
                  <c:v>0.31056254232223113</c:v>
                </c:pt>
                <c:pt idx="2599">
                  <c:v>0.31077401858943282</c:v>
                </c:pt>
                <c:pt idx="2600">
                  <c:v>0.31098535076161182</c:v>
                </c:pt>
                <c:pt idx="2601">
                  <c:v>0.31119653834908839</c:v>
                </c:pt>
                <c:pt idx="2602">
                  <c:v>0.3114075808622519</c:v>
                </c:pt>
                <c:pt idx="2603">
                  <c:v>0.31161847781156055</c:v>
                </c:pt>
                <c:pt idx="2604">
                  <c:v>0.31182922870755114</c:v>
                </c:pt>
                <c:pt idx="2605">
                  <c:v>0.31203983306083038</c:v>
                </c:pt>
                <c:pt idx="2606">
                  <c:v>0.3122502903820894</c:v>
                </c:pt>
                <c:pt idx="2607">
                  <c:v>0.31246060018208754</c:v>
                </c:pt>
                <c:pt idx="2608">
                  <c:v>0.31267076197167093</c:v>
                </c:pt>
                <c:pt idx="2609">
                  <c:v>0.3128807752617635</c:v>
                </c:pt>
                <c:pt idx="2610">
                  <c:v>0.31309063956337368</c:v>
                </c:pt>
                <c:pt idx="2611">
                  <c:v>0.31330035438760973</c:v>
                </c:pt>
                <c:pt idx="2612">
                  <c:v>0.31350991924564636</c:v>
                </c:pt>
                <c:pt idx="2613">
                  <c:v>0.31371933364875637</c:v>
                </c:pt>
                <c:pt idx="2614">
                  <c:v>0.3139285971083165</c:v>
                </c:pt>
                <c:pt idx="2615">
                  <c:v>0.31413770913577388</c:v>
                </c:pt>
                <c:pt idx="2616">
                  <c:v>0.31434666924269644</c:v>
                </c:pt>
                <c:pt idx="2617">
                  <c:v>0.31455547694072156</c:v>
                </c:pt>
                <c:pt idx="2618">
                  <c:v>0.31476413174161061</c:v>
                </c:pt>
                <c:pt idx="2619">
                  <c:v>0.31497263315721463</c:v>
                </c:pt>
                <c:pt idx="2620">
                  <c:v>0.31518098069948508</c:v>
                </c:pt>
                <c:pt idx="2621">
                  <c:v>0.31538917388048426</c:v>
                </c:pt>
                <c:pt idx="2622">
                  <c:v>0.31559721221237258</c:v>
                </c:pt>
                <c:pt idx="2623">
                  <c:v>0.31580509520743666</c:v>
                </c:pt>
                <c:pt idx="2624">
                  <c:v>0.31601282237805289</c:v>
                </c:pt>
                <c:pt idx="2625">
                  <c:v>0.31622039323671863</c:v>
                </c:pt>
                <c:pt idx="2626">
                  <c:v>0.31642780729605047</c:v>
                </c:pt>
                <c:pt idx="2627">
                  <c:v>0.31663506406876835</c:v>
                </c:pt>
                <c:pt idx="2628">
                  <c:v>0.31684216306772855</c:v>
                </c:pt>
                <c:pt idx="2629">
                  <c:v>0.31704910380588625</c:v>
                </c:pt>
                <c:pt idx="2630">
                  <c:v>0.3172558857963314</c:v>
                </c:pt>
                <c:pt idx="2631">
                  <c:v>0.31746250855227937</c:v>
                </c:pt>
                <c:pt idx="2632">
                  <c:v>0.31766897158706137</c:v>
                </c:pt>
                <c:pt idx="2633">
                  <c:v>0.31787527441413582</c:v>
                </c:pt>
                <c:pt idx="2634">
                  <c:v>0.31808141654710437</c:v>
                </c:pt>
                <c:pt idx="2635">
                  <c:v>0.31828739749968893</c:v>
                </c:pt>
                <c:pt idx="2636">
                  <c:v>0.31849321678573861</c:v>
                </c:pt>
                <c:pt idx="2637">
                  <c:v>0.3186988739192565</c:v>
                </c:pt>
                <c:pt idx="2638">
                  <c:v>0.31890436841435787</c:v>
                </c:pt>
                <c:pt idx="2639">
                  <c:v>0.31910969978531617</c:v>
                </c:pt>
                <c:pt idx="2640">
                  <c:v>0.31931486754653993</c:v>
                </c:pt>
                <c:pt idx="2641">
                  <c:v>0.31951987121257647</c:v>
                </c:pt>
                <c:pt idx="2642">
                  <c:v>0.3197247102981175</c:v>
                </c:pt>
                <c:pt idx="2643">
                  <c:v>0.31992938431800877</c:v>
                </c:pt>
                <c:pt idx="2644">
                  <c:v>0.32013389278723181</c:v>
                </c:pt>
                <c:pt idx="2645">
                  <c:v>0.32033823522093308</c:v>
                </c:pt>
                <c:pt idx="2646">
                  <c:v>0.32054241113439652</c:v>
                </c:pt>
                <c:pt idx="2647">
                  <c:v>0.32074642004306581</c:v>
                </c:pt>
                <c:pt idx="2648">
                  <c:v>0.32095026146254768</c:v>
                </c:pt>
                <c:pt idx="2649">
                  <c:v>0.32115393490858762</c:v>
                </c:pt>
                <c:pt idx="2650">
                  <c:v>0.32135743989711402</c:v>
                </c:pt>
                <c:pt idx="2651">
                  <c:v>0.32156077594419902</c:v>
                </c:pt>
                <c:pt idx="2652">
                  <c:v>0.32176394256607993</c:v>
                </c:pt>
                <c:pt idx="2653">
                  <c:v>0.32196693927917408</c:v>
                </c:pt>
                <c:pt idx="2654">
                  <c:v>0.32216976560004518</c:v>
                </c:pt>
                <c:pt idx="2655">
                  <c:v>0.32237242104543889</c:v>
                </c:pt>
                <c:pt idx="2656">
                  <c:v>0.3225749051322695</c:v>
                </c:pt>
                <c:pt idx="2657">
                  <c:v>0.32277721737761944</c:v>
                </c:pt>
                <c:pt idx="2658">
                  <c:v>0.32297935729875266</c:v>
                </c:pt>
                <c:pt idx="2659">
                  <c:v>0.32318132441310315</c:v>
                </c:pt>
                <c:pt idx="2660">
                  <c:v>0.32338311823829302</c:v>
                </c:pt>
                <c:pt idx="2661">
                  <c:v>0.32358473829211254</c:v>
                </c:pt>
                <c:pt idx="2662">
                  <c:v>0.32378618409253951</c:v>
                </c:pt>
                <c:pt idx="2663">
                  <c:v>0.32398745515773908</c:v>
                </c:pt>
                <c:pt idx="2664">
                  <c:v>0.32418855100605803</c:v>
                </c:pt>
                <c:pt idx="2665">
                  <c:v>0.32438947115603362</c:v>
                </c:pt>
                <c:pt idx="2666">
                  <c:v>0.32459021512638681</c:v>
                </c:pt>
                <c:pt idx="2667">
                  <c:v>0.32479078243604281</c:v>
                </c:pt>
                <c:pt idx="2668">
                  <c:v>0.32499117260410998</c:v>
                </c:pt>
                <c:pt idx="2669">
                  <c:v>0.32519138514989804</c:v>
                </c:pt>
                <c:pt idx="2670">
                  <c:v>0.32539141959290507</c:v>
                </c:pt>
                <c:pt idx="2671">
                  <c:v>0.32559127545283906</c:v>
                </c:pt>
                <c:pt idx="2672">
                  <c:v>0.32579095224960541</c:v>
                </c:pt>
                <c:pt idx="2673">
                  <c:v>0.32599044950330847</c:v>
                </c:pt>
                <c:pt idx="2674">
                  <c:v>0.32618976673426997</c:v>
                </c:pt>
                <c:pt idx="2675">
                  <c:v>0.32638890346300176</c:v>
                </c:pt>
                <c:pt idx="2676">
                  <c:v>0.32658785921023376</c:v>
                </c:pt>
                <c:pt idx="2677">
                  <c:v>0.32678663349690867</c:v>
                </c:pt>
                <c:pt idx="2678">
                  <c:v>0.32698522584417988</c:v>
                </c:pt>
                <c:pt idx="2679">
                  <c:v>0.32718363577341125</c:v>
                </c:pt>
                <c:pt idx="2680">
                  <c:v>0.32738186280618836</c:v>
                </c:pt>
                <c:pt idx="2681">
                  <c:v>0.3275799064643124</c:v>
                </c:pt>
                <c:pt idx="2682">
                  <c:v>0.32777776626980876</c:v>
                </c:pt>
                <c:pt idx="2683">
                  <c:v>0.32797544174491577</c:v>
                </c:pt>
                <c:pt idx="2684">
                  <c:v>0.32817293241210382</c:v>
                </c:pt>
                <c:pt idx="2685">
                  <c:v>0.32837023779407593</c:v>
                </c:pt>
                <c:pt idx="2686">
                  <c:v>0.32856735741373949</c:v>
                </c:pt>
                <c:pt idx="2687">
                  <c:v>0.32876429079426261</c:v>
                </c:pt>
                <c:pt idx="2688">
                  <c:v>0.32896103745901706</c:v>
                </c:pt>
                <c:pt idx="2689">
                  <c:v>0.32915759693162538</c:v>
                </c:pt>
                <c:pt idx="2690">
                  <c:v>0.32935396873594547</c:v>
                </c:pt>
                <c:pt idx="2691">
                  <c:v>0.32955015239605839</c:v>
                </c:pt>
                <c:pt idx="2692">
                  <c:v>0.32974614743629904</c:v>
                </c:pt>
                <c:pt idx="2693">
                  <c:v>0.32994195338124305</c:v>
                </c:pt>
                <c:pt idx="2694">
                  <c:v>0.33013756975569714</c:v>
                </c:pt>
                <c:pt idx="2695">
                  <c:v>0.33033299608472538</c:v>
                </c:pt>
                <c:pt idx="2696">
                  <c:v>0.3305282318936329</c:v>
                </c:pt>
                <c:pt idx="2697">
                  <c:v>0.33072327670797308</c:v>
                </c:pt>
                <c:pt idx="2698">
                  <c:v>0.33091813005355586</c:v>
                </c:pt>
                <c:pt idx="2699">
                  <c:v>0.33111279145643757</c:v>
                </c:pt>
                <c:pt idx="2700">
                  <c:v>0.33130726044293257</c:v>
                </c:pt>
                <c:pt idx="2701">
                  <c:v>0.3315015365396104</c:v>
                </c:pt>
                <c:pt idx="2702">
                  <c:v>0.33169561927329788</c:v>
                </c:pt>
                <c:pt idx="2703">
                  <c:v>0.33188950817108903</c:v>
                </c:pt>
                <c:pt idx="2704">
                  <c:v>0.33208320276032682</c:v>
                </c:pt>
                <c:pt idx="2705">
                  <c:v>0.33227670256863351</c:v>
                </c:pt>
                <c:pt idx="2706">
                  <c:v>0.33247000712388708</c:v>
                </c:pt>
                <c:pt idx="2707">
                  <c:v>0.33266311595423337</c:v>
                </c:pt>
                <c:pt idx="2708">
                  <c:v>0.33285602858809282</c:v>
                </c:pt>
                <c:pt idx="2709">
                  <c:v>0.33304874455416061</c:v>
                </c:pt>
                <c:pt idx="2710">
                  <c:v>0.33324126338139431</c:v>
                </c:pt>
                <c:pt idx="2711">
                  <c:v>0.33343358459903788</c:v>
                </c:pt>
                <c:pt idx="2712">
                  <c:v>0.33362570773660977</c:v>
                </c:pt>
                <c:pt idx="2713">
                  <c:v>0.33381763232390138</c:v>
                </c:pt>
                <c:pt idx="2714">
                  <c:v>0.33400935789099173</c:v>
                </c:pt>
                <c:pt idx="2715">
                  <c:v>0.3342008839682466</c:v>
                </c:pt>
                <c:pt idx="2716">
                  <c:v>0.33439221008630138</c:v>
                </c:pt>
                <c:pt idx="2717">
                  <c:v>0.33458333577610161</c:v>
                </c:pt>
                <c:pt idx="2718">
                  <c:v>0.33477426056886361</c:v>
                </c:pt>
                <c:pt idx="2719">
                  <c:v>0.33496498399609886</c:v>
                </c:pt>
                <c:pt idx="2720">
                  <c:v>0.33515550558961177</c:v>
                </c:pt>
                <c:pt idx="2721">
                  <c:v>0.33534582488150338</c:v>
                </c:pt>
                <c:pt idx="2722">
                  <c:v>0.33553594140417187</c:v>
                </c:pt>
                <c:pt idx="2723">
                  <c:v>0.33572585469031158</c:v>
                </c:pt>
                <c:pt idx="2724">
                  <c:v>0.33591556427291996</c:v>
                </c:pt>
                <c:pt idx="2725">
                  <c:v>0.33610506968528675</c:v>
                </c:pt>
                <c:pt idx="2726">
                  <c:v>0.33629437046101651</c:v>
                </c:pt>
                <c:pt idx="2727">
                  <c:v>0.33648346613402308</c:v>
                </c:pt>
                <c:pt idx="2728">
                  <c:v>0.33667235623850988</c:v>
                </c:pt>
                <c:pt idx="2729">
                  <c:v>0.33686104030901343</c:v>
                </c:pt>
                <c:pt idx="2730">
                  <c:v>0.33704951788036241</c:v>
                </c:pt>
                <c:pt idx="2731">
                  <c:v>0.33723778848770802</c:v>
                </c:pt>
                <c:pt idx="2732">
                  <c:v>0.33742585166652161</c:v>
                </c:pt>
                <c:pt idx="2733">
                  <c:v>0.33761370695258142</c:v>
                </c:pt>
                <c:pt idx="2734">
                  <c:v>0.33780135388198973</c:v>
                </c:pt>
                <c:pt idx="2735">
                  <c:v>0.3379887919911746</c:v>
                </c:pt>
                <c:pt idx="2736">
                  <c:v>0.33817602081687442</c:v>
                </c:pt>
                <c:pt idx="2737">
                  <c:v>0.33836303989616739</c:v>
                </c:pt>
                <c:pt idx="2738">
                  <c:v>0.33854984876645078</c:v>
                </c:pt>
                <c:pt idx="2739">
                  <c:v>0.33873644696545202</c:v>
                </c:pt>
                <c:pt idx="2740">
                  <c:v>0.33892283403122841</c:v>
                </c:pt>
                <c:pt idx="2741">
                  <c:v>0.33910900950216788</c:v>
                </c:pt>
                <c:pt idx="2742">
                  <c:v>0.33929497291700317</c:v>
                </c:pt>
                <c:pt idx="2743">
                  <c:v>0.3394807238147885</c:v>
                </c:pt>
                <c:pt idx="2744">
                  <c:v>0.33966626173492387</c:v>
                </c:pt>
                <c:pt idx="2745">
                  <c:v>0.339851586217149</c:v>
                </c:pt>
                <c:pt idx="2746">
                  <c:v>0.34003669680154491</c:v>
                </c:pt>
                <c:pt idx="2747">
                  <c:v>0.34022159302854188</c:v>
                </c:pt>
                <c:pt idx="2748">
                  <c:v>0.34040627443890836</c:v>
                </c:pt>
                <c:pt idx="2749">
                  <c:v>0.34059074057376293</c:v>
                </c:pt>
                <c:pt idx="2750">
                  <c:v>0.34077499097457725</c:v>
                </c:pt>
                <c:pt idx="2751">
                  <c:v>0.34095902518316407</c:v>
                </c:pt>
                <c:pt idx="2752">
                  <c:v>0.34114284274170376</c:v>
                </c:pt>
                <c:pt idx="2753">
                  <c:v>0.34132644319272537</c:v>
                </c:pt>
                <c:pt idx="2754">
                  <c:v>0.3415098260791069</c:v>
                </c:pt>
                <c:pt idx="2755">
                  <c:v>0.34169299094410138</c:v>
                </c:pt>
                <c:pt idx="2756">
                  <c:v>0.34187593733131161</c:v>
                </c:pt>
                <c:pt idx="2757">
                  <c:v>0.34205866478470603</c:v>
                </c:pt>
                <c:pt idx="2758">
                  <c:v>0.34224117284861483</c:v>
                </c:pt>
                <c:pt idx="2759">
                  <c:v>0.34242346106774657</c:v>
                </c:pt>
                <c:pt idx="2760">
                  <c:v>0.34260552898715668</c:v>
                </c:pt>
                <c:pt idx="2761">
                  <c:v>0.34278737615229432</c:v>
                </c:pt>
                <c:pt idx="2762">
                  <c:v>0.34296900210896586</c:v>
                </c:pt>
                <c:pt idx="2763">
                  <c:v>0.34315040640335676</c:v>
                </c:pt>
                <c:pt idx="2764">
                  <c:v>0.3433315885820285</c:v>
                </c:pt>
                <c:pt idx="2765">
                  <c:v>0.34351254819191868</c:v>
                </c:pt>
                <c:pt idx="2766">
                  <c:v>0.343693284780346</c:v>
                </c:pt>
                <c:pt idx="2767">
                  <c:v>0.34387379789501293</c:v>
                </c:pt>
                <c:pt idx="2768">
                  <c:v>0.34405408708399537</c:v>
                </c:pt>
                <c:pt idx="2769">
                  <c:v>0.3442341518957695</c:v>
                </c:pt>
                <c:pt idx="2770">
                  <c:v>0.34441399187919125</c:v>
                </c:pt>
                <c:pt idx="2771">
                  <c:v>0.34459360658349875</c:v>
                </c:pt>
                <c:pt idx="2772">
                  <c:v>0.3447729955583359</c:v>
                </c:pt>
                <c:pt idx="2773">
                  <c:v>0.344952158353728</c:v>
                </c:pt>
                <c:pt idx="2774">
                  <c:v>0.34513109452009777</c:v>
                </c:pt>
                <c:pt idx="2775">
                  <c:v>0.34530980360827246</c:v>
                </c:pt>
                <c:pt idx="2776">
                  <c:v>0.34548828516946434</c:v>
                </c:pt>
                <c:pt idx="2777">
                  <c:v>0.3456665387552868</c:v>
                </c:pt>
                <c:pt idx="2778">
                  <c:v>0.34584456391777546</c:v>
                </c:pt>
                <c:pt idx="2779">
                  <c:v>0.34602236020934507</c:v>
                </c:pt>
                <c:pt idx="2780">
                  <c:v>0.34619992718282788</c:v>
                </c:pt>
                <c:pt idx="2781">
                  <c:v>0.34637726439146937</c:v>
                </c:pt>
                <c:pt idx="2782">
                  <c:v>0.34655437138891243</c:v>
                </c:pt>
                <c:pt idx="2783">
                  <c:v>0.34673124772921676</c:v>
                </c:pt>
                <c:pt idx="2784">
                  <c:v>0.34690789296686353</c:v>
                </c:pt>
                <c:pt idx="2785">
                  <c:v>0.34708430665673246</c:v>
                </c:pt>
                <c:pt idx="2786">
                  <c:v>0.34726048835413637</c:v>
                </c:pt>
                <c:pt idx="2787">
                  <c:v>0.34743643761479792</c:v>
                </c:pt>
                <c:pt idx="2788">
                  <c:v>0.34761215399486639</c:v>
                </c:pt>
                <c:pt idx="2789">
                  <c:v>0.34778763705090182</c:v>
                </c:pt>
                <c:pt idx="2790">
                  <c:v>0.34796288633990846</c:v>
                </c:pt>
                <c:pt idx="2791">
                  <c:v>0.3481379014192944</c:v>
                </c:pt>
                <c:pt idx="2792">
                  <c:v>0.34831268184691955</c:v>
                </c:pt>
                <c:pt idx="2793">
                  <c:v>0.34848722718105291</c:v>
                </c:pt>
                <c:pt idx="2794">
                  <c:v>0.34866153698040647</c:v>
                </c:pt>
                <c:pt idx="2795">
                  <c:v>0.34883561080412739</c:v>
                </c:pt>
                <c:pt idx="2796">
                  <c:v>0.34900944821179303</c:v>
                </c:pt>
                <c:pt idx="2797">
                  <c:v>0.34918304876342077</c:v>
                </c:pt>
                <c:pt idx="2798">
                  <c:v>0.34935641201946988</c:v>
                </c:pt>
                <c:pt idx="2799">
                  <c:v>0.34952953754083088</c:v>
                </c:pt>
                <c:pt idx="2800">
                  <c:v>0.34970242488885112</c:v>
                </c:pt>
                <c:pt idx="2801">
                  <c:v>0.3498750736253135</c:v>
                </c:pt>
                <c:pt idx="2802">
                  <c:v>0.35004748331245222</c:v>
                </c:pt>
                <c:pt idx="2803">
                  <c:v>0.35021965351294332</c:v>
                </c:pt>
                <c:pt idx="2804">
                  <c:v>0.35039158378992652</c:v>
                </c:pt>
                <c:pt idx="2805">
                  <c:v>0.35056327370697832</c:v>
                </c:pt>
                <c:pt idx="2806">
                  <c:v>0.35073472282814094</c:v>
                </c:pt>
                <c:pt idx="2807">
                  <c:v>0.35090593071790782</c:v>
                </c:pt>
                <c:pt idx="2808">
                  <c:v>0.3510768969412309</c:v>
                </c:pt>
                <c:pt idx="2809">
                  <c:v>0.35124762106351776</c:v>
                </c:pt>
                <c:pt idx="2810">
                  <c:v>0.35141810265064838</c:v>
                </c:pt>
                <c:pt idx="2811">
                  <c:v>0.35158834126895261</c:v>
                </c:pt>
                <c:pt idx="2812">
                  <c:v>0.35175833648523053</c:v>
                </c:pt>
                <c:pt idx="2813">
                  <c:v>0.35192808786675978</c:v>
                </c:pt>
                <c:pt idx="2814">
                  <c:v>0.3520975949812658</c:v>
                </c:pt>
                <c:pt idx="2815">
                  <c:v>0.35226685739696634</c:v>
                </c:pt>
                <c:pt idx="2816">
                  <c:v>0.35243587468253407</c:v>
                </c:pt>
                <c:pt idx="2817">
                  <c:v>0.35260464640712824</c:v>
                </c:pt>
                <c:pt idx="2818">
                  <c:v>0.35277317214037834</c:v>
                </c:pt>
                <c:pt idx="2819">
                  <c:v>0.3529414514523922</c:v>
                </c:pt>
                <c:pt idx="2820">
                  <c:v>0.35310948391376024</c:v>
                </c:pt>
                <c:pt idx="2821">
                  <c:v>0.35327726909554874</c:v>
                </c:pt>
                <c:pt idx="2822">
                  <c:v>0.35344480656931082</c:v>
                </c:pt>
                <c:pt idx="2823">
                  <c:v>0.35361209590709092</c:v>
                </c:pt>
                <c:pt idx="2824">
                  <c:v>0.35377913668140609</c:v>
                </c:pt>
                <c:pt idx="2825">
                  <c:v>0.35394592846527728</c:v>
                </c:pt>
                <c:pt idx="2826">
                  <c:v>0.35411247083220965</c:v>
                </c:pt>
                <c:pt idx="2827">
                  <c:v>0.35427876335619524</c:v>
                </c:pt>
                <c:pt idx="2828">
                  <c:v>0.35444480561172781</c:v>
                </c:pt>
                <c:pt idx="2829">
                  <c:v>0.35461059717379956</c:v>
                </c:pt>
                <c:pt idx="2830">
                  <c:v>0.35477613761789151</c:v>
                </c:pt>
                <c:pt idx="2831">
                  <c:v>0.35494142651998889</c:v>
                </c:pt>
                <c:pt idx="2832">
                  <c:v>0.35510646345658198</c:v>
                </c:pt>
                <c:pt idx="2833">
                  <c:v>0.35527124800465948</c:v>
                </c:pt>
                <c:pt idx="2834">
                  <c:v>0.35543577974171681</c:v>
                </c:pt>
                <c:pt idx="2835">
                  <c:v>0.35560005824575602</c:v>
                </c:pt>
                <c:pt idx="2836">
                  <c:v>0.35576408309529001</c:v>
                </c:pt>
                <c:pt idx="2837">
                  <c:v>0.35592785386933695</c:v>
                </c:pt>
                <c:pt idx="2838">
                  <c:v>0.35609137014743086</c:v>
                </c:pt>
                <c:pt idx="2839">
                  <c:v>0.35625463150962416</c:v>
                </c:pt>
                <c:pt idx="2840">
                  <c:v>0.35641763753647482</c:v>
                </c:pt>
                <c:pt idx="2841">
                  <c:v>0.35658038780907247</c:v>
                </c:pt>
                <c:pt idx="2842">
                  <c:v>0.35674288190900794</c:v>
                </c:pt>
                <c:pt idx="2843">
                  <c:v>0.35690511941840702</c:v>
                </c:pt>
                <c:pt idx="2844">
                  <c:v>0.35706709991992125</c:v>
                </c:pt>
                <c:pt idx="2845">
                  <c:v>0.35722882299671188</c:v>
                </c:pt>
                <c:pt idx="2846">
                  <c:v>0.35739028823248342</c:v>
                </c:pt>
                <c:pt idx="2847">
                  <c:v>0.35755149521145524</c:v>
                </c:pt>
                <c:pt idx="2848">
                  <c:v>0.35771244351838327</c:v>
                </c:pt>
                <c:pt idx="2849">
                  <c:v>0.35787313273855831</c:v>
                </c:pt>
                <c:pt idx="2850">
                  <c:v>0.35803356245779916</c:v>
                </c:pt>
                <c:pt idx="2851">
                  <c:v>0.35819373226246282</c:v>
                </c:pt>
                <c:pt idx="2852">
                  <c:v>0.35835364173944612</c:v>
                </c:pt>
                <c:pt idx="2853">
                  <c:v>0.3585132904761722</c:v>
                </c:pt>
                <c:pt idx="2854">
                  <c:v>0.35867267806062675</c:v>
                </c:pt>
                <c:pt idx="2855">
                  <c:v>0.35883180408131621</c:v>
                </c:pt>
                <c:pt idx="2856">
                  <c:v>0.3589906681273094</c:v>
                </c:pt>
                <c:pt idx="2857">
                  <c:v>0.35914926978820638</c:v>
                </c:pt>
                <c:pt idx="2858">
                  <c:v>0.35930760865416717</c:v>
                </c:pt>
                <c:pt idx="2859">
                  <c:v>0.35946568431589354</c:v>
                </c:pt>
                <c:pt idx="2860">
                  <c:v>0.35962349636463986</c:v>
                </c:pt>
                <c:pt idx="2861">
                  <c:v>0.35978104439221481</c:v>
                </c:pt>
                <c:pt idx="2862">
                  <c:v>0.35993832799098735</c:v>
                </c:pt>
                <c:pt idx="2863">
                  <c:v>0.36009534675387078</c:v>
                </c:pt>
                <c:pt idx="2864">
                  <c:v>0.36025210027435123</c:v>
                </c:pt>
                <c:pt idx="2865">
                  <c:v>0.36040858814646337</c:v>
                </c:pt>
                <c:pt idx="2866">
                  <c:v>0.36056480996480966</c:v>
                </c:pt>
                <c:pt idx="2867">
                  <c:v>0.36072076532455227</c:v>
                </c:pt>
                <c:pt idx="2868">
                  <c:v>0.36087645382142086</c:v>
                </c:pt>
                <c:pt idx="2869">
                  <c:v>0.3610318750517148</c:v>
                </c:pt>
                <c:pt idx="2870">
                  <c:v>0.36118702861230251</c:v>
                </c:pt>
                <c:pt idx="2871">
                  <c:v>0.36134191410061978</c:v>
                </c:pt>
                <c:pt idx="2872">
                  <c:v>0.36149653111467461</c:v>
                </c:pt>
                <c:pt idx="2873">
                  <c:v>0.36165087925304862</c:v>
                </c:pt>
                <c:pt idx="2874">
                  <c:v>0.36180495811490165</c:v>
                </c:pt>
                <c:pt idx="2875">
                  <c:v>0.36195876729997351</c:v>
                </c:pt>
                <c:pt idx="2876">
                  <c:v>0.36211230640857156</c:v>
                </c:pt>
                <c:pt idx="2877">
                  <c:v>0.36226557504160506</c:v>
                </c:pt>
                <c:pt idx="2878">
                  <c:v>0.36241857280054768</c:v>
                </c:pt>
                <c:pt idx="2879">
                  <c:v>0.36257129928746218</c:v>
                </c:pt>
                <c:pt idx="2880">
                  <c:v>0.3627237541049973</c:v>
                </c:pt>
                <c:pt idx="2881">
                  <c:v>0.36287593685639796</c:v>
                </c:pt>
                <c:pt idx="2882">
                  <c:v>0.36302784714549091</c:v>
                </c:pt>
                <c:pt idx="2883">
                  <c:v>0.3631794845766898</c:v>
                </c:pt>
                <c:pt idx="2884">
                  <c:v>0.36333084875501248</c:v>
                </c:pt>
                <c:pt idx="2885">
                  <c:v>0.36348193928606698</c:v>
                </c:pt>
                <c:pt idx="2886">
                  <c:v>0.36363275577605031</c:v>
                </c:pt>
                <c:pt idx="2887">
                  <c:v>0.36378329783177082</c:v>
                </c:pt>
                <c:pt idx="2888">
                  <c:v>0.36393356506062985</c:v>
                </c:pt>
                <c:pt idx="2889">
                  <c:v>0.36408355707062734</c:v>
                </c:pt>
                <c:pt idx="2890">
                  <c:v>0.36423327347037049</c:v>
                </c:pt>
                <c:pt idx="2891">
                  <c:v>0.36438271386907861</c:v>
                </c:pt>
                <c:pt idx="2892">
                  <c:v>0.36453187787655678</c:v>
                </c:pt>
                <c:pt idx="2893">
                  <c:v>0.36468076510324493</c:v>
                </c:pt>
                <c:pt idx="2894">
                  <c:v>0.36482937516017028</c:v>
                </c:pt>
                <c:pt idx="2895">
                  <c:v>0.36497770765898591</c:v>
                </c:pt>
                <c:pt idx="2896">
                  <c:v>0.36512576221195514</c:v>
                </c:pt>
                <c:pt idx="2897">
                  <c:v>0.36527353843195143</c:v>
                </c:pt>
                <c:pt idx="2898">
                  <c:v>0.36542103593247655</c:v>
                </c:pt>
                <c:pt idx="2899">
                  <c:v>0.36556825432763468</c:v>
                </c:pt>
                <c:pt idx="2900">
                  <c:v>0.36571519323216356</c:v>
                </c:pt>
                <c:pt idx="2901">
                  <c:v>0.36586185226141532</c:v>
                </c:pt>
                <c:pt idx="2902">
                  <c:v>0.36600823103137181</c:v>
                </c:pt>
                <c:pt idx="2903">
                  <c:v>0.36615432915863488</c:v>
                </c:pt>
                <c:pt idx="2904">
                  <c:v>0.36630014626043628</c:v>
                </c:pt>
                <c:pt idx="2905">
                  <c:v>0.36644568195463462</c:v>
                </c:pt>
                <c:pt idx="2906">
                  <c:v>0.36659093585971592</c:v>
                </c:pt>
                <c:pt idx="2907">
                  <c:v>0.3667359075948049</c:v>
                </c:pt>
                <c:pt idx="2908">
                  <c:v>0.36688059677965901</c:v>
                </c:pt>
                <c:pt idx="2909">
                  <c:v>0.36702500303466129</c:v>
                </c:pt>
                <c:pt idx="2910">
                  <c:v>0.36716912598084361</c:v>
                </c:pt>
                <c:pt idx="2911">
                  <c:v>0.36731296523987372</c:v>
                </c:pt>
                <c:pt idx="2912">
                  <c:v>0.36745652043404686</c:v>
                </c:pt>
                <c:pt idx="2913">
                  <c:v>0.3675997911863198</c:v>
                </c:pt>
                <c:pt idx="2914">
                  <c:v>0.36774277712028564</c:v>
                </c:pt>
                <c:pt idx="2915">
                  <c:v>0.36788547786017584</c:v>
                </c:pt>
                <c:pt idx="2916">
                  <c:v>0.36802789303087297</c:v>
                </c:pt>
                <c:pt idx="2917">
                  <c:v>0.36817002225790812</c:v>
                </c:pt>
                <c:pt idx="2918">
                  <c:v>0.36831186516746811</c:v>
                </c:pt>
                <c:pt idx="2919">
                  <c:v>0.36845342138637532</c:v>
                </c:pt>
                <c:pt idx="2920">
                  <c:v>0.36859469054212735</c:v>
                </c:pt>
                <c:pt idx="2921">
                  <c:v>0.36873567226286341</c:v>
                </c:pt>
                <c:pt idx="2922">
                  <c:v>0.36887636617737907</c:v>
                </c:pt>
                <c:pt idx="2923">
                  <c:v>0.36901677191512916</c:v>
                </c:pt>
                <c:pt idx="2924">
                  <c:v>0.36915688910623146</c:v>
                </c:pt>
                <c:pt idx="2925">
                  <c:v>0.36929671738146502</c:v>
                </c:pt>
                <c:pt idx="2926">
                  <c:v>0.3694362563722689</c:v>
                </c:pt>
                <c:pt idx="2927">
                  <c:v>0.36957550571075015</c:v>
                </c:pt>
                <c:pt idx="2928">
                  <c:v>0.36971446502967947</c:v>
                </c:pt>
                <c:pt idx="2929">
                  <c:v>0.36985313396249386</c:v>
                </c:pt>
                <c:pt idx="2930">
                  <c:v>0.36999151214330417</c:v>
                </c:pt>
                <c:pt idx="2931">
                  <c:v>0.37012959920689592</c:v>
                </c:pt>
                <c:pt idx="2932">
                  <c:v>0.37026739478871346</c:v>
                </c:pt>
                <c:pt idx="2933">
                  <c:v>0.37040489852489367</c:v>
                </c:pt>
                <c:pt idx="2934">
                  <c:v>0.37054211005222931</c:v>
                </c:pt>
                <c:pt idx="2935">
                  <c:v>0.37067902900820948</c:v>
                </c:pt>
                <c:pt idx="2936">
                  <c:v>0.37081565503099334</c:v>
                </c:pt>
                <c:pt idx="2937">
                  <c:v>0.37095198775942012</c:v>
                </c:pt>
                <c:pt idx="2938">
                  <c:v>0.37108802683300973</c:v>
                </c:pt>
                <c:pt idx="2939">
                  <c:v>0.37122377189197475</c:v>
                </c:pt>
                <c:pt idx="2940">
                  <c:v>0.37135922257720388</c:v>
                </c:pt>
                <c:pt idx="2941">
                  <c:v>0.37149437853027956</c:v>
                </c:pt>
                <c:pt idx="2942">
                  <c:v>0.37162923939346953</c:v>
                </c:pt>
                <c:pt idx="2943">
                  <c:v>0.37176380480972882</c:v>
                </c:pt>
                <c:pt idx="2944">
                  <c:v>0.37189807442271428</c:v>
                </c:pt>
                <c:pt idx="2945">
                  <c:v>0.37203204787676331</c:v>
                </c:pt>
                <c:pt idx="2946">
                  <c:v>0.37216572481691895</c:v>
                </c:pt>
                <c:pt idx="2947">
                  <c:v>0.37229910488891499</c:v>
                </c:pt>
                <c:pt idx="2948">
                  <c:v>0.37243218773918646</c:v>
                </c:pt>
                <c:pt idx="2949">
                  <c:v>0.37256497301486563</c:v>
                </c:pt>
                <c:pt idx="2950">
                  <c:v>0.37269746036377782</c:v>
                </c:pt>
                <c:pt idx="2951">
                  <c:v>0.37282964943447516</c:v>
                </c:pt>
                <c:pt idx="2952">
                  <c:v>0.3729615398761858</c:v>
                </c:pt>
                <c:pt idx="2953">
                  <c:v>0.37309313133886673</c:v>
                </c:pt>
                <c:pt idx="2954">
                  <c:v>0.37322442347316487</c:v>
                </c:pt>
                <c:pt idx="2955">
                  <c:v>0.37335541593045163</c:v>
                </c:pt>
                <c:pt idx="2956">
                  <c:v>0.37348610836279267</c:v>
                </c:pt>
                <c:pt idx="2957">
                  <c:v>0.37361650042297617</c:v>
                </c:pt>
                <c:pt idx="2958">
                  <c:v>0.37374659176450475</c:v>
                </c:pt>
                <c:pt idx="2959">
                  <c:v>0.37387638204159024</c:v>
                </c:pt>
                <c:pt idx="2960">
                  <c:v>0.37400587090916565</c:v>
                </c:pt>
                <c:pt idx="2961">
                  <c:v>0.37413505802287617</c:v>
                </c:pt>
                <c:pt idx="2962">
                  <c:v>0.37426394303909682</c:v>
                </c:pt>
                <c:pt idx="2963">
                  <c:v>0.37439252561491737</c:v>
                </c:pt>
                <c:pt idx="2964">
                  <c:v>0.37452080540814575</c:v>
                </c:pt>
                <c:pt idx="2965">
                  <c:v>0.37464878207732172</c:v>
                </c:pt>
                <c:pt idx="2966">
                  <c:v>0.37477645528170928</c:v>
                </c:pt>
                <c:pt idx="2967">
                  <c:v>0.37490382468129652</c:v>
                </c:pt>
                <c:pt idx="2968">
                  <c:v>0.37503088993680816</c:v>
                </c:pt>
                <c:pt idx="2969">
                  <c:v>0.37515765070968382</c:v>
                </c:pt>
                <c:pt idx="2970">
                  <c:v>0.37528410666211232</c:v>
                </c:pt>
                <c:pt idx="2971">
                  <c:v>0.37541025745700746</c:v>
                </c:pt>
                <c:pt idx="2972">
                  <c:v>0.37553610275801341</c:v>
                </c:pt>
                <c:pt idx="2973">
                  <c:v>0.37566164222952031</c:v>
                </c:pt>
                <c:pt idx="2974">
                  <c:v>0.37578687553665302</c:v>
                </c:pt>
                <c:pt idx="2975">
                  <c:v>0.375911802345267</c:v>
                </c:pt>
                <c:pt idx="2976">
                  <c:v>0.37603642232196682</c:v>
                </c:pt>
                <c:pt idx="2977">
                  <c:v>0.37616073513410475</c:v>
                </c:pt>
                <c:pt idx="2978">
                  <c:v>0.37628474044976246</c:v>
                </c:pt>
                <c:pt idx="2979">
                  <c:v>0.37640843793777901</c:v>
                </c:pt>
                <c:pt idx="2980">
                  <c:v>0.37653182726772838</c:v>
                </c:pt>
                <c:pt idx="2981">
                  <c:v>0.3766549081099505</c:v>
                </c:pt>
                <c:pt idx="2982">
                  <c:v>0.37677768013551188</c:v>
                </c:pt>
                <c:pt idx="2983">
                  <c:v>0.37690014301625197</c:v>
                </c:pt>
                <c:pt idx="2984">
                  <c:v>0.37702229642474794</c:v>
                </c:pt>
                <c:pt idx="2985">
                  <c:v>0.3771441400343335</c:v>
                </c:pt>
                <c:pt idx="2986">
                  <c:v>0.37726567351910745</c:v>
                </c:pt>
                <c:pt idx="2987">
                  <c:v>0.37738689655391361</c:v>
                </c:pt>
                <c:pt idx="2988">
                  <c:v>0.37750780881435703</c:v>
                </c:pt>
                <c:pt idx="2989">
                  <c:v>0.37762840997680797</c:v>
                </c:pt>
                <c:pt idx="2990">
                  <c:v>0.37774869971838781</c:v>
                </c:pt>
                <c:pt idx="2991">
                  <c:v>0.3778686777169975</c:v>
                </c:pt>
                <c:pt idx="2992">
                  <c:v>0.37798834365128098</c:v>
                </c:pt>
                <c:pt idx="2993">
                  <c:v>0.37810769720066439</c:v>
                </c:pt>
                <c:pt idx="2994">
                  <c:v>0.3782267380453283</c:v>
                </c:pt>
                <c:pt idx="2995">
                  <c:v>0.37834546586623674</c:v>
                </c:pt>
                <c:pt idx="2996">
                  <c:v>0.37846388034510864</c:v>
                </c:pt>
                <c:pt idx="2997">
                  <c:v>0.37858198116444386</c:v>
                </c:pt>
                <c:pt idx="2998">
                  <c:v>0.37869976800750182</c:v>
                </c:pt>
                <c:pt idx="2999">
                  <c:v>0.37881724055833693</c:v>
                </c:pt>
                <c:pt idx="3000">
                  <c:v>0.37893439850176358</c:v>
                </c:pt>
                <c:pt idx="3001">
                  <c:v>0.37905124152337649</c:v>
                </c:pt>
                <c:pt idx="3002">
                  <c:v>0.37916776930955376</c:v>
                </c:pt>
                <c:pt idx="3003">
                  <c:v>0.37928398154743775</c:v>
                </c:pt>
                <c:pt idx="3004">
                  <c:v>0.37939987792497359</c:v>
                </c:pt>
                <c:pt idx="3005">
                  <c:v>0.37951545813086884</c:v>
                </c:pt>
                <c:pt idx="3006">
                  <c:v>0.37963072185463254</c:v>
                </c:pt>
                <c:pt idx="3007">
                  <c:v>0.37974566878654381</c:v>
                </c:pt>
                <c:pt idx="3008">
                  <c:v>0.37986029861768378</c:v>
                </c:pt>
                <c:pt idx="3009">
                  <c:v>0.37997461103990626</c:v>
                </c:pt>
                <c:pt idx="3010">
                  <c:v>0.38008860574586134</c:v>
                </c:pt>
                <c:pt idx="3011">
                  <c:v>0.38020228242898685</c:v>
                </c:pt>
                <c:pt idx="3012">
                  <c:v>0.38031564078352431</c:v>
                </c:pt>
                <c:pt idx="3013">
                  <c:v>0.38042868050449902</c:v>
                </c:pt>
                <c:pt idx="3014">
                  <c:v>0.38054140128772446</c:v>
                </c:pt>
                <c:pt idx="3015">
                  <c:v>0.38065380282982525</c:v>
                </c:pt>
                <c:pt idx="3016">
                  <c:v>0.380765884828213</c:v>
                </c:pt>
                <c:pt idx="3017">
                  <c:v>0.38087764698110282</c:v>
                </c:pt>
                <c:pt idx="3018">
                  <c:v>0.38098908898751366</c:v>
                </c:pt>
                <c:pt idx="3019">
                  <c:v>0.38110021054725451</c:v>
                </c:pt>
                <c:pt idx="3020">
                  <c:v>0.38121101136094954</c:v>
                </c:pt>
                <c:pt idx="3021">
                  <c:v>0.38132149113002073</c:v>
                </c:pt>
                <c:pt idx="3022">
                  <c:v>0.38143164955669384</c:v>
                </c:pt>
                <c:pt idx="3023">
                  <c:v>0.38154148634401397</c:v>
                </c:pt>
                <c:pt idx="3024">
                  <c:v>0.38165100119581863</c:v>
                </c:pt>
                <c:pt idx="3025">
                  <c:v>0.38176019381676501</c:v>
                </c:pt>
                <c:pt idx="3026">
                  <c:v>0.3818690639123194</c:v>
                </c:pt>
                <c:pt idx="3027">
                  <c:v>0.38197761118875723</c:v>
                </c:pt>
                <c:pt idx="3028">
                  <c:v>0.38208583535317026</c:v>
                </c:pt>
                <c:pt idx="3029">
                  <c:v>0.38219373611346497</c:v>
                </c:pt>
                <c:pt idx="3030">
                  <c:v>0.38230131317836957</c:v>
                </c:pt>
                <c:pt idx="3031">
                  <c:v>0.38240856625742076</c:v>
                </c:pt>
                <c:pt idx="3032">
                  <c:v>0.38251549506097426</c:v>
                </c:pt>
                <c:pt idx="3033">
                  <c:v>0.38262209930021518</c:v>
                </c:pt>
                <c:pt idx="3034">
                  <c:v>0.38272837868713938</c:v>
                </c:pt>
                <c:pt idx="3035">
                  <c:v>0.38283433293457886</c:v>
                </c:pt>
                <c:pt idx="3036">
                  <c:v>0.38293996175617495</c:v>
                </c:pt>
                <c:pt idx="3037">
                  <c:v>0.38304526486640395</c:v>
                </c:pt>
                <c:pt idx="3038">
                  <c:v>0.38315024198056641</c:v>
                </c:pt>
                <c:pt idx="3039">
                  <c:v>0.38325489281478975</c:v>
                </c:pt>
                <c:pt idx="3040">
                  <c:v>0.38335921708602932</c:v>
                </c:pt>
                <c:pt idx="3041">
                  <c:v>0.38346321451207782</c:v>
                </c:pt>
                <c:pt idx="3042">
                  <c:v>0.38356688481155538</c:v>
                </c:pt>
                <c:pt idx="3043">
                  <c:v>0.38367022770390907</c:v>
                </c:pt>
                <c:pt idx="3044">
                  <c:v>0.38377324290942882</c:v>
                </c:pt>
                <c:pt idx="3045">
                  <c:v>0.38387593014924393</c:v>
                </c:pt>
                <c:pt idx="3046">
                  <c:v>0.3839782891453038</c:v>
                </c:pt>
                <c:pt idx="3047">
                  <c:v>0.38408031962041189</c:v>
                </c:pt>
                <c:pt idx="3048">
                  <c:v>0.38418202129820439</c:v>
                </c:pt>
                <c:pt idx="3049">
                  <c:v>0.38428339390315847</c:v>
                </c:pt>
                <c:pt idx="3050">
                  <c:v>0.38438443716059723</c:v>
                </c:pt>
                <c:pt idx="3051">
                  <c:v>0.38448515079667789</c:v>
                </c:pt>
                <c:pt idx="3052">
                  <c:v>0.38458553453841132</c:v>
                </c:pt>
                <c:pt idx="3053">
                  <c:v>0.3846855881136535</c:v>
                </c:pt>
                <c:pt idx="3054">
                  <c:v>0.384785311251096</c:v>
                </c:pt>
                <c:pt idx="3055">
                  <c:v>0.38488470368029476</c:v>
                </c:pt>
                <c:pt idx="3056">
                  <c:v>0.38498376513163829</c:v>
                </c:pt>
                <c:pt idx="3057">
                  <c:v>0.38508249533637873</c:v>
                </c:pt>
                <c:pt idx="3058">
                  <c:v>0.38518089402661354</c:v>
                </c:pt>
                <c:pt idx="3059">
                  <c:v>0.38527896093529629</c:v>
                </c:pt>
                <c:pt idx="3060">
                  <c:v>0.38537669579623107</c:v>
                </c:pt>
                <c:pt idx="3061">
                  <c:v>0.38547409834407986</c:v>
                </c:pt>
                <c:pt idx="3062">
                  <c:v>0.38557116831435922</c:v>
                </c:pt>
                <c:pt idx="3063">
                  <c:v>0.38566790544344537</c:v>
                </c:pt>
                <c:pt idx="3064">
                  <c:v>0.38576430946857132</c:v>
                </c:pt>
                <c:pt idx="3065">
                  <c:v>0.3858603801278378</c:v>
                </c:pt>
                <c:pt idx="3066">
                  <c:v>0.38595611716019107</c:v>
                </c:pt>
                <c:pt idx="3067">
                  <c:v>0.38605152030545542</c:v>
                </c:pt>
                <c:pt idx="3068">
                  <c:v>0.3861465893043115</c:v>
                </c:pt>
                <c:pt idx="3069">
                  <c:v>0.38624132389830085</c:v>
                </c:pt>
                <c:pt idx="3070">
                  <c:v>0.38633572382984743</c:v>
                </c:pt>
                <c:pt idx="3071">
                  <c:v>0.38642978884221857</c:v>
                </c:pt>
                <c:pt idx="3072">
                  <c:v>0.38652351867956697</c:v>
                </c:pt>
                <c:pt idx="3073">
                  <c:v>0.38661691308691204</c:v>
                </c:pt>
                <c:pt idx="3074">
                  <c:v>0.38670997181013828</c:v>
                </c:pt>
                <c:pt idx="3075">
                  <c:v>0.38680269459600874</c:v>
                </c:pt>
                <c:pt idx="3076">
                  <c:v>0.38689508119215488</c:v>
                </c:pt>
                <c:pt idx="3077">
                  <c:v>0.38698713134708318</c:v>
                </c:pt>
                <c:pt idx="3078">
                  <c:v>0.38707884481017335</c:v>
                </c:pt>
                <c:pt idx="3079">
                  <c:v>0.38717022133168794</c:v>
                </c:pt>
                <c:pt idx="3080">
                  <c:v>0.38726126066275901</c:v>
                </c:pt>
                <c:pt idx="3081">
                  <c:v>0.38735196255540455</c:v>
                </c:pt>
                <c:pt idx="3082">
                  <c:v>0.38744232676251444</c:v>
                </c:pt>
                <c:pt idx="3083">
                  <c:v>0.38753235303786826</c:v>
                </c:pt>
                <c:pt idx="3084">
                  <c:v>0.38762204113611681</c:v>
                </c:pt>
                <c:pt idx="3085">
                  <c:v>0.38771139081280825</c:v>
                </c:pt>
                <c:pt idx="3086">
                  <c:v>0.38780040182436243</c:v>
                </c:pt>
                <c:pt idx="3087">
                  <c:v>0.38788907392808558</c:v>
                </c:pt>
                <c:pt idx="3088">
                  <c:v>0.38797740688217625</c:v>
                </c:pt>
                <c:pt idx="3089">
                  <c:v>0.38806540044571797</c:v>
                </c:pt>
                <c:pt idx="3090">
                  <c:v>0.38815305437868486</c:v>
                </c:pt>
                <c:pt idx="3091">
                  <c:v>0.38824036844193671</c:v>
                </c:pt>
                <c:pt idx="3092">
                  <c:v>0.38832734239722877</c:v>
                </c:pt>
                <c:pt idx="3093">
                  <c:v>0.38841397600719901</c:v>
                </c:pt>
                <c:pt idx="3094">
                  <c:v>0.38850026903538948</c:v>
                </c:pt>
                <c:pt idx="3095">
                  <c:v>0.38858622124623043</c:v>
                </c:pt>
                <c:pt idx="3096">
                  <c:v>0.38867183240504538</c:v>
                </c:pt>
                <c:pt idx="3097">
                  <c:v>0.38875710227806132</c:v>
                </c:pt>
                <c:pt idx="3098">
                  <c:v>0.38884203063239597</c:v>
                </c:pt>
                <c:pt idx="3099">
                  <c:v>0.38892661723607097</c:v>
                </c:pt>
                <c:pt idx="3100">
                  <c:v>0.38901086185799766</c:v>
                </c:pt>
                <c:pt idx="3101">
                  <c:v>0.38909476426799389</c:v>
                </c:pt>
                <c:pt idx="3102">
                  <c:v>0.38917832423678106</c:v>
                </c:pt>
                <c:pt idx="3103">
                  <c:v>0.38926154153598036</c:v>
                </c:pt>
                <c:pt idx="3104">
                  <c:v>0.38934441593812091</c:v>
                </c:pt>
                <c:pt idx="3105">
                  <c:v>0.38942694721662796</c:v>
                </c:pt>
                <c:pt idx="3106">
                  <c:v>0.38950913514583496</c:v>
                </c:pt>
                <c:pt idx="3107">
                  <c:v>0.38959097950098792</c:v>
                </c:pt>
                <c:pt idx="3108">
                  <c:v>0.38967248005823413</c:v>
                </c:pt>
                <c:pt idx="3109">
                  <c:v>0.38975363659463108</c:v>
                </c:pt>
                <c:pt idx="3110">
                  <c:v>0.389834448888151</c:v>
                </c:pt>
                <c:pt idx="3111">
                  <c:v>0.38991491671767042</c:v>
                </c:pt>
                <c:pt idx="3112">
                  <c:v>0.3899950398629739</c:v>
                </c:pt>
                <c:pt idx="3113">
                  <c:v>0.39007481810477229</c:v>
                </c:pt>
                <c:pt idx="3114">
                  <c:v>0.39015425122467751</c:v>
                </c:pt>
                <c:pt idx="3115">
                  <c:v>0.39023333900521878</c:v>
                </c:pt>
                <c:pt idx="3116">
                  <c:v>0.39031208122985589</c:v>
                </c:pt>
                <c:pt idx="3117">
                  <c:v>0.39039047768293372</c:v>
                </c:pt>
                <c:pt idx="3118">
                  <c:v>0.39046852814974697</c:v>
                </c:pt>
                <c:pt idx="3119">
                  <c:v>0.39054623241648717</c:v>
                </c:pt>
                <c:pt idx="3120">
                  <c:v>0.39062359027028443</c:v>
                </c:pt>
                <c:pt idx="3121">
                  <c:v>0.39070060149916958</c:v>
                </c:pt>
                <c:pt idx="3122">
                  <c:v>0.39077726589210904</c:v>
                </c:pt>
                <c:pt idx="3123">
                  <c:v>0.39085358323898534</c:v>
                </c:pt>
                <c:pt idx="3124">
                  <c:v>0.39092955333060608</c:v>
                </c:pt>
                <c:pt idx="3125">
                  <c:v>0.39100517595870277</c:v>
                </c:pt>
                <c:pt idx="3126">
                  <c:v>0.39108045091593396</c:v>
                </c:pt>
                <c:pt idx="3127">
                  <c:v>0.39115537799588557</c:v>
                </c:pt>
                <c:pt idx="3128">
                  <c:v>0.39122995699306373</c:v>
                </c:pt>
                <c:pt idx="3129">
                  <c:v>0.39130418770291447</c:v>
                </c:pt>
                <c:pt idx="3130">
                  <c:v>0.39137806992179996</c:v>
                </c:pt>
                <c:pt idx="3131">
                  <c:v>0.3914516034470204</c:v>
                </c:pt>
                <c:pt idx="3132">
                  <c:v>0.39152478807680946</c:v>
                </c:pt>
                <c:pt idx="3133">
                  <c:v>0.3915976236103208</c:v>
                </c:pt>
                <c:pt idx="3134">
                  <c:v>0.3916701098476611</c:v>
                </c:pt>
                <c:pt idx="3135">
                  <c:v>0.39174224658984452</c:v>
                </c:pt>
                <c:pt idx="3136">
                  <c:v>0.39181403363884509</c:v>
                </c:pt>
                <c:pt idx="3137">
                  <c:v>0.39188547079755426</c:v>
                </c:pt>
                <c:pt idx="3138">
                  <c:v>0.3919565578698091</c:v>
                </c:pt>
                <c:pt idx="3139">
                  <c:v>0.39202729466037911</c:v>
                </c:pt>
                <c:pt idx="3140">
                  <c:v>0.39209768097498165</c:v>
                </c:pt>
                <c:pt idx="3141">
                  <c:v>0.3921677166202604</c:v>
                </c:pt>
                <c:pt idx="3142">
                  <c:v>0.39223740140380647</c:v>
                </c:pt>
                <c:pt idx="3143">
                  <c:v>0.39230673513415709</c:v>
                </c:pt>
                <c:pt idx="3144">
                  <c:v>0.39237571762077333</c:v>
                </c:pt>
                <c:pt idx="3145">
                  <c:v>0.39244434867407613</c:v>
                </c:pt>
                <c:pt idx="3146">
                  <c:v>0.39251262810542542</c:v>
                </c:pt>
                <c:pt idx="3147">
                  <c:v>0.39258055572712264</c:v>
                </c:pt>
                <c:pt idx="3148">
                  <c:v>0.39264813135241716</c:v>
                </c:pt>
                <c:pt idx="3149">
                  <c:v>0.39271535479549907</c:v>
                </c:pt>
                <c:pt idx="3150">
                  <c:v>0.39278222587151812</c:v>
                </c:pt>
                <c:pt idx="3151">
                  <c:v>0.39284874439655842</c:v>
                </c:pt>
                <c:pt idx="3152">
                  <c:v>0.39291491018765951</c:v>
                </c:pt>
                <c:pt idx="3153">
                  <c:v>0.39298072306280618</c:v>
                </c:pt>
                <c:pt idx="3154">
                  <c:v>0.39304618284093534</c:v>
                </c:pt>
                <c:pt idx="3155">
                  <c:v>0.39311128934194273</c:v>
                </c:pt>
                <c:pt idx="3156">
                  <c:v>0.39317604238666376</c:v>
                </c:pt>
                <c:pt idx="3157">
                  <c:v>0.39324044179689188</c:v>
                </c:pt>
                <c:pt idx="3158">
                  <c:v>0.39330448739538293</c:v>
                </c:pt>
                <c:pt idx="3159">
                  <c:v>0.39336817900582843</c:v>
                </c:pt>
                <c:pt idx="3160">
                  <c:v>0.39343151645288532</c:v>
                </c:pt>
                <c:pt idx="3161">
                  <c:v>0.39349449956217736</c:v>
                </c:pt>
                <c:pt idx="3162">
                  <c:v>0.39355712816026572</c:v>
                </c:pt>
                <c:pt idx="3163">
                  <c:v>0.39361940207468255</c:v>
                </c:pt>
                <c:pt idx="3164">
                  <c:v>0.39368132113391041</c:v>
                </c:pt>
                <c:pt idx="3165">
                  <c:v>0.39374288516739764</c:v>
                </c:pt>
                <c:pt idx="3166">
                  <c:v>0.39380409400554917</c:v>
                </c:pt>
                <c:pt idx="3167">
                  <c:v>0.39386494747973</c:v>
                </c:pt>
                <c:pt idx="3168">
                  <c:v>0.39392544542226854</c:v>
                </c:pt>
                <c:pt idx="3169">
                  <c:v>0.39398558766645608</c:v>
                </c:pt>
                <c:pt idx="3170">
                  <c:v>0.39404537404654238</c:v>
                </c:pt>
                <c:pt idx="3171">
                  <c:v>0.3941048043977517</c:v>
                </c:pt>
                <c:pt idx="3172">
                  <c:v>0.3941638785562569</c:v>
                </c:pt>
                <c:pt idx="3173">
                  <c:v>0.39422259635921347</c:v>
                </c:pt>
                <c:pt idx="3174">
                  <c:v>0.39428095764472804</c:v>
                </c:pt>
                <c:pt idx="3175">
                  <c:v>0.39433896225188536</c:v>
                </c:pt>
                <c:pt idx="3176">
                  <c:v>0.39439661002072884</c:v>
                </c:pt>
                <c:pt idx="3177">
                  <c:v>0.39445390079227988</c:v>
                </c:pt>
                <c:pt idx="3178">
                  <c:v>0.39451083440851781</c:v>
                </c:pt>
                <c:pt idx="3179">
                  <c:v>0.39456741071240492</c:v>
                </c:pt>
                <c:pt idx="3180">
                  <c:v>0.39462362954786201</c:v>
                </c:pt>
                <c:pt idx="3181">
                  <c:v>0.39467949075978437</c:v>
                </c:pt>
                <c:pt idx="3182">
                  <c:v>0.39473499419404467</c:v>
                </c:pt>
                <c:pt idx="3183">
                  <c:v>0.39479013969748011</c:v>
                </c:pt>
                <c:pt idx="3184">
                  <c:v>0.39484492711791108</c:v>
                </c:pt>
                <c:pt idx="3185">
                  <c:v>0.39489935630411832</c:v>
                </c:pt>
                <c:pt idx="3186">
                  <c:v>0.39495342710587611</c:v>
                </c:pt>
                <c:pt idx="3187">
                  <c:v>0.39500713937391402</c:v>
                </c:pt>
                <c:pt idx="3188">
                  <c:v>0.39506049295995427</c:v>
                </c:pt>
                <c:pt idx="3189">
                  <c:v>0.39511348771668114</c:v>
                </c:pt>
                <c:pt idx="3190">
                  <c:v>0.39516612349777064</c:v>
                </c:pt>
                <c:pt idx="3191">
                  <c:v>0.39521840015786952</c:v>
                </c:pt>
                <c:pt idx="3192">
                  <c:v>0.39527031755260073</c:v>
                </c:pt>
                <c:pt idx="3193">
                  <c:v>0.3953218755385754</c:v>
                </c:pt>
                <c:pt idx="3194">
                  <c:v>0.3953730739733759</c:v>
                </c:pt>
                <c:pt idx="3195">
                  <c:v>0.39542391271556987</c:v>
                </c:pt>
                <c:pt idx="3196">
                  <c:v>0.39547439162470893</c:v>
                </c:pt>
                <c:pt idx="3197">
                  <c:v>0.39552451056131532</c:v>
                </c:pt>
                <c:pt idx="3198">
                  <c:v>0.39557426938691648</c:v>
                </c:pt>
                <c:pt idx="3199">
                  <c:v>0.39562366796399701</c:v>
                </c:pt>
                <c:pt idx="3200">
                  <c:v>0.39567270615604144</c:v>
                </c:pt>
                <c:pt idx="3201">
                  <c:v>0.39572138382751737</c:v>
                </c:pt>
                <c:pt idx="3202">
                  <c:v>0.39576970084387336</c:v>
                </c:pt>
                <c:pt idx="3203">
                  <c:v>0.39581765707154737</c:v>
                </c:pt>
                <c:pt idx="3204">
                  <c:v>0.39586525237796244</c:v>
                </c:pt>
                <c:pt idx="3205">
                  <c:v>0.39591248663152706</c:v>
                </c:pt>
                <c:pt idx="3206">
                  <c:v>0.39595935970164275</c:v>
                </c:pt>
                <c:pt idx="3207">
                  <c:v>0.39600587145869404</c:v>
                </c:pt>
                <c:pt idx="3208">
                  <c:v>0.39605202177405696</c:v>
                </c:pt>
                <c:pt idx="3209">
                  <c:v>0.39609781052009191</c:v>
                </c:pt>
                <c:pt idx="3210">
                  <c:v>0.39614323757016134</c:v>
                </c:pt>
                <c:pt idx="3211">
                  <c:v>0.39618830279861111</c:v>
                </c:pt>
                <c:pt idx="3212">
                  <c:v>0.39623300608076856</c:v>
                </c:pt>
                <c:pt idx="3213">
                  <c:v>0.39627734729297454</c:v>
                </c:pt>
                <c:pt idx="3214">
                  <c:v>0.39632132631254346</c:v>
                </c:pt>
                <c:pt idx="3215">
                  <c:v>0.39636494301779007</c:v>
                </c:pt>
                <c:pt idx="3216">
                  <c:v>0.39640819728802346</c:v>
                </c:pt>
                <c:pt idx="3217">
                  <c:v>0.39645108900354437</c:v>
                </c:pt>
                <c:pt idx="3218">
                  <c:v>0.39649361804565175</c:v>
                </c:pt>
                <c:pt idx="3219">
                  <c:v>0.39653578429663561</c:v>
                </c:pt>
                <c:pt idx="3220">
                  <c:v>0.39657758763978695</c:v>
                </c:pt>
                <c:pt idx="3221">
                  <c:v>0.39661902795938425</c:v>
                </c:pt>
                <c:pt idx="3222">
                  <c:v>0.39666010514071276</c:v>
                </c:pt>
                <c:pt idx="3223">
                  <c:v>0.39670081907004939</c:v>
                </c:pt>
                <c:pt idx="3224">
                  <c:v>0.39674116963466838</c:v>
                </c:pt>
                <c:pt idx="3225">
                  <c:v>0.39678115672284592</c:v>
                </c:pt>
                <c:pt idx="3226">
                  <c:v>0.39682078022385853</c:v>
                </c:pt>
                <c:pt idx="3227">
                  <c:v>0.39686004002797004</c:v>
                </c:pt>
                <c:pt idx="3228">
                  <c:v>0.39689893602646098</c:v>
                </c:pt>
                <c:pt idx="3229">
                  <c:v>0.39693746811159991</c:v>
                </c:pt>
                <c:pt idx="3230">
                  <c:v>0.39697563617666787</c:v>
                </c:pt>
                <c:pt idx="3231">
                  <c:v>0.39701344011593132</c:v>
                </c:pt>
                <c:pt idx="3232">
                  <c:v>0.39705087982467868</c:v>
                </c:pt>
                <c:pt idx="3233">
                  <c:v>0.39708795519917717</c:v>
                </c:pt>
                <c:pt idx="3234">
                  <c:v>0.39712466613671665</c:v>
                </c:pt>
                <c:pt idx="3235">
                  <c:v>0.39716101253557995</c:v>
                </c:pt>
                <c:pt idx="3236">
                  <c:v>0.39719699429506439</c:v>
                </c:pt>
                <c:pt idx="3237">
                  <c:v>0.39723261131545629</c:v>
                </c:pt>
                <c:pt idx="3238">
                  <c:v>0.39726786349805604</c:v>
                </c:pt>
                <c:pt idx="3239">
                  <c:v>0.39730275074516885</c:v>
                </c:pt>
                <c:pt idx="3240">
                  <c:v>0.39733727296010507</c:v>
                </c:pt>
                <c:pt idx="3241">
                  <c:v>0.39737143004717973</c:v>
                </c:pt>
                <c:pt idx="3242">
                  <c:v>0.39740522191171584</c:v>
                </c:pt>
                <c:pt idx="3243">
                  <c:v>0.3974386484600424</c:v>
                </c:pt>
                <c:pt idx="3244">
                  <c:v>0.39747170959949779</c:v>
                </c:pt>
                <c:pt idx="3245">
                  <c:v>0.39750440523842367</c:v>
                </c:pt>
                <c:pt idx="3246">
                  <c:v>0.39753673528617284</c:v>
                </c:pt>
                <c:pt idx="3247">
                  <c:v>0.39756869965311087</c:v>
                </c:pt>
                <c:pt idx="3248">
                  <c:v>0.39760029825060594</c:v>
                </c:pt>
                <c:pt idx="3249">
                  <c:v>0.39763153099103499</c:v>
                </c:pt>
                <c:pt idx="3250">
                  <c:v>0.39766239778779738</c:v>
                </c:pt>
                <c:pt idx="3251">
                  <c:v>0.39769289855528384</c:v>
                </c:pt>
                <c:pt idx="3252">
                  <c:v>0.39772303320891056</c:v>
                </c:pt>
                <c:pt idx="3253">
                  <c:v>0.39775280166509908</c:v>
                </c:pt>
                <c:pt idx="3254">
                  <c:v>0.39778220384128327</c:v>
                </c:pt>
                <c:pt idx="3255">
                  <c:v>0.39781123965590692</c:v>
                </c:pt>
                <c:pt idx="3256">
                  <c:v>0.39783990902842986</c:v>
                </c:pt>
                <c:pt idx="3257">
                  <c:v>0.39786821187932336</c:v>
                </c:pt>
                <c:pt idx="3258">
                  <c:v>0.39789614813006602</c:v>
                </c:pt>
                <c:pt idx="3259">
                  <c:v>0.39792371770316065</c:v>
                </c:pt>
                <c:pt idx="3260">
                  <c:v>0.3979509205221135</c:v>
                </c:pt>
                <c:pt idx="3261">
                  <c:v>0.39797775651145167</c:v>
                </c:pt>
                <c:pt idx="3262">
                  <c:v>0.39800422559671317</c:v>
                </c:pt>
                <c:pt idx="3263">
                  <c:v>0.39803032770445379</c:v>
                </c:pt>
                <c:pt idx="3264">
                  <c:v>0.39805606276223793</c:v>
                </c:pt>
                <c:pt idx="3265">
                  <c:v>0.39808143069865304</c:v>
                </c:pt>
                <c:pt idx="3266">
                  <c:v>0.39810643144329588</c:v>
                </c:pt>
                <c:pt idx="3267">
                  <c:v>0.3981310649267874</c:v>
                </c:pt>
                <c:pt idx="3268">
                  <c:v>0.39815533108075951</c:v>
                </c:pt>
                <c:pt idx="3269">
                  <c:v>0.39817922983785986</c:v>
                </c:pt>
                <c:pt idx="3270">
                  <c:v>0.39820276113175268</c:v>
                </c:pt>
                <c:pt idx="3271">
                  <c:v>0.39822592489712166</c:v>
                </c:pt>
                <c:pt idx="3272">
                  <c:v>0.39824872106967357</c:v>
                </c:pt>
                <c:pt idx="3273">
                  <c:v>0.39827114958611859</c:v>
                </c:pt>
                <c:pt idx="3274">
                  <c:v>0.39829321038420423</c:v>
                </c:pt>
                <c:pt idx="3275">
                  <c:v>0.39831490340268272</c:v>
                </c:pt>
                <c:pt idx="3276">
                  <c:v>0.39833622858132056</c:v>
                </c:pt>
                <c:pt idx="3277">
                  <c:v>0.39835718586092583</c:v>
                </c:pt>
                <c:pt idx="3278">
                  <c:v>0.39837777518330242</c:v>
                </c:pt>
                <c:pt idx="3279">
                  <c:v>0.39839799649128088</c:v>
                </c:pt>
                <c:pt idx="3280">
                  <c:v>0.39841784972872335</c:v>
                </c:pt>
                <c:pt idx="3281">
                  <c:v>0.39843733484049398</c:v>
                </c:pt>
                <c:pt idx="3282">
                  <c:v>0.3984564517724945</c:v>
                </c:pt>
                <c:pt idx="3283">
                  <c:v>0.39847520047162782</c:v>
                </c:pt>
                <c:pt idx="3284">
                  <c:v>0.39849358088583986</c:v>
                </c:pt>
                <c:pt idx="3285">
                  <c:v>0.39851159296408045</c:v>
                </c:pt>
                <c:pt idx="3286">
                  <c:v>0.3985292366563235</c:v>
                </c:pt>
                <c:pt idx="3287">
                  <c:v>0.39854651191357826</c:v>
                </c:pt>
                <c:pt idx="3288">
                  <c:v>0.39856341868785738</c:v>
                </c:pt>
                <c:pt idx="3289">
                  <c:v>0.39857995693220527</c:v>
                </c:pt>
                <c:pt idx="3290">
                  <c:v>0.39859612660068588</c:v>
                </c:pt>
                <c:pt idx="3291">
                  <c:v>0.39861192764839032</c:v>
                </c:pt>
                <c:pt idx="3292">
                  <c:v>0.39862736003142873</c:v>
                </c:pt>
                <c:pt idx="3293">
                  <c:v>0.39864242370692982</c:v>
                </c:pt>
                <c:pt idx="3294">
                  <c:v>0.39865711863305431</c:v>
                </c:pt>
                <c:pt idx="3295">
                  <c:v>0.39867144476898031</c:v>
                </c:pt>
                <c:pt idx="3296">
                  <c:v>0.39868540207491304</c:v>
                </c:pt>
                <c:pt idx="3297">
                  <c:v>0.39869899051207397</c:v>
                </c:pt>
                <c:pt idx="3298">
                  <c:v>0.39871221004271667</c:v>
                </c:pt>
                <c:pt idx="3299">
                  <c:v>0.39872506063011481</c:v>
                </c:pt>
                <c:pt idx="3300">
                  <c:v>0.39873754223856911</c:v>
                </c:pt>
                <c:pt idx="3301">
                  <c:v>0.39874965483340197</c:v>
                </c:pt>
                <c:pt idx="3302">
                  <c:v>0.39876139838096275</c:v>
                </c:pt>
                <c:pt idx="3303">
                  <c:v>0.39877277284862062</c:v>
                </c:pt>
                <c:pt idx="3304">
                  <c:v>0.39878377820477273</c:v>
                </c:pt>
                <c:pt idx="3305">
                  <c:v>0.398794414418839</c:v>
                </c:pt>
                <c:pt idx="3306">
                  <c:v>0.39880468146127646</c:v>
                </c:pt>
                <c:pt idx="3307">
                  <c:v>0.39881457930354924</c:v>
                </c:pt>
                <c:pt idx="3308">
                  <c:v>0.3988241079181547</c:v>
                </c:pt>
                <c:pt idx="3309">
                  <c:v>0.39883326727861806</c:v>
                </c:pt>
                <c:pt idx="3310">
                  <c:v>0.39884205735948969</c:v>
                </c:pt>
                <c:pt idx="3311">
                  <c:v>0.39885047813634295</c:v>
                </c:pt>
                <c:pt idx="3312">
                  <c:v>0.39885852958577911</c:v>
                </c:pt>
                <c:pt idx="3313">
                  <c:v>0.39886621168542469</c:v>
                </c:pt>
                <c:pt idx="3314">
                  <c:v>0.39887352441392848</c:v>
                </c:pt>
                <c:pt idx="3315">
                  <c:v>0.39888046775098052</c:v>
                </c:pt>
                <c:pt idx="3316">
                  <c:v>0.39888704167727229</c:v>
                </c:pt>
                <c:pt idx="3317">
                  <c:v>0.39889324617453908</c:v>
                </c:pt>
                <c:pt idx="3318">
                  <c:v>0.39889908122554729</c:v>
                </c:pt>
                <c:pt idx="3319">
                  <c:v>0.39890454681407139</c:v>
                </c:pt>
                <c:pt idx="3320">
                  <c:v>0.39890964292492465</c:v>
                </c:pt>
                <c:pt idx="3321">
                  <c:v>0.39891436954394893</c:v>
                </c:pt>
                <c:pt idx="3322">
                  <c:v>0.39891872665800154</c:v>
                </c:pt>
                <c:pt idx="3323">
                  <c:v>0.39892271425498083</c:v>
                </c:pt>
                <c:pt idx="3324">
                  <c:v>0.39892633232379815</c:v>
                </c:pt>
                <c:pt idx="3325">
                  <c:v>0.39892958085440511</c:v>
                </c:pt>
                <c:pt idx="3326">
                  <c:v>0.39893245983776676</c:v>
                </c:pt>
                <c:pt idx="3327">
                  <c:v>0.39893496926588867</c:v>
                </c:pt>
                <c:pt idx="3328">
                  <c:v>0.39893710913178732</c:v>
                </c:pt>
                <c:pt idx="3329">
                  <c:v>0.39893887942952844</c:v>
                </c:pt>
                <c:pt idx="3330">
                  <c:v>0.39894028015418276</c:v>
                </c:pt>
                <c:pt idx="3331">
                  <c:v>0.39894131130186034</c:v>
                </c:pt>
                <c:pt idx="3332">
                  <c:v>0.39894197286969457</c:v>
                </c:pt>
                <c:pt idx="3333">
                  <c:v>0.39894226485584794</c:v>
                </c:pt>
                <c:pt idx="3334">
                  <c:v>0.39894218725950648</c:v>
                </c:pt>
                <c:pt idx="3335">
                  <c:v>0.39894174008088618</c:v>
                </c:pt>
                <c:pt idx="3336">
                  <c:v>0.39894092332123415</c:v>
                </c:pt>
                <c:pt idx="3337">
                  <c:v>0.39893973698281643</c:v>
                </c:pt>
                <c:pt idx="3338">
                  <c:v>0.39893818106893064</c:v>
                </c:pt>
                <c:pt idx="3339">
                  <c:v>0.39893625558390111</c:v>
                </c:pt>
                <c:pt idx="3340">
                  <c:v>0.39893396053308011</c:v>
                </c:pt>
                <c:pt idx="3341">
                  <c:v>0.39893129592284809</c:v>
                </c:pt>
                <c:pt idx="3342">
                  <c:v>0.39892826176060586</c:v>
                </c:pt>
                <c:pt idx="3343">
                  <c:v>0.39892485805478473</c:v>
                </c:pt>
                <c:pt idx="3344">
                  <c:v>0.39892108481485028</c:v>
                </c:pt>
                <c:pt idx="3345">
                  <c:v>0.39891694205128203</c:v>
                </c:pt>
                <c:pt idx="3346">
                  <c:v>0.39891242977559954</c:v>
                </c:pt>
                <c:pt idx="3347">
                  <c:v>0.39890754800033684</c:v>
                </c:pt>
                <c:pt idx="3348">
                  <c:v>0.39890229673906979</c:v>
                </c:pt>
                <c:pt idx="3349">
                  <c:v>0.39889667600638112</c:v>
                </c:pt>
                <c:pt idx="3350">
                  <c:v>0.3988906858179001</c:v>
                </c:pt>
                <c:pt idx="3351">
                  <c:v>0.39888432619026643</c:v>
                </c:pt>
                <c:pt idx="3352">
                  <c:v>0.39887759714115489</c:v>
                </c:pt>
                <c:pt idx="3353">
                  <c:v>0.39887049868926827</c:v>
                </c:pt>
                <c:pt idx="3354">
                  <c:v>0.39886303085432656</c:v>
                </c:pt>
                <c:pt idx="3355">
                  <c:v>0.39885519365708938</c:v>
                </c:pt>
                <c:pt idx="3356">
                  <c:v>0.39884698711933136</c:v>
                </c:pt>
                <c:pt idx="3357">
                  <c:v>0.39883841126385611</c:v>
                </c:pt>
                <c:pt idx="3358">
                  <c:v>0.39882946611449382</c:v>
                </c:pt>
                <c:pt idx="3359">
                  <c:v>0.39882015169609858</c:v>
                </c:pt>
                <c:pt idx="3360">
                  <c:v>0.39881046803455961</c:v>
                </c:pt>
                <c:pt idx="3361">
                  <c:v>0.39880041515677522</c:v>
                </c:pt>
                <c:pt idx="3362">
                  <c:v>0.39878999309068397</c:v>
                </c:pt>
                <c:pt idx="3363">
                  <c:v>0.39877920186524041</c:v>
                </c:pt>
                <c:pt idx="3364">
                  <c:v>0.39876804151042888</c:v>
                </c:pt>
                <c:pt idx="3365">
                  <c:v>0.39875651205726248</c:v>
                </c:pt>
                <c:pt idx="3366">
                  <c:v>0.39874461353776747</c:v>
                </c:pt>
                <c:pt idx="3367">
                  <c:v>0.39873234598500473</c:v>
                </c:pt>
                <c:pt idx="3368">
                  <c:v>0.39871970943305707</c:v>
                </c:pt>
                <c:pt idx="3369">
                  <c:v>0.3987067039170325</c:v>
                </c:pt>
                <c:pt idx="3370">
                  <c:v>0.3986933294730568</c:v>
                </c:pt>
                <c:pt idx="3371">
                  <c:v>0.39867958613829413</c:v>
                </c:pt>
                <c:pt idx="3372">
                  <c:v>0.39866547395091911</c:v>
                </c:pt>
                <c:pt idx="3373">
                  <c:v>0.39865099295013218</c:v>
                </c:pt>
                <c:pt idx="3374">
                  <c:v>0.39863614317616297</c:v>
                </c:pt>
                <c:pt idx="3375">
                  <c:v>0.39862092467026622</c:v>
                </c:pt>
                <c:pt idx="3376">
                  <c:v>0.39860533747470644</c:v>
                </c:pt>
                <c:pt idx="3377">
                  <c:v>0.39858938163278756</c:v>
                </c:pt>
                <c:pt idx="3378">
                  <c:v>0.39857305718882241</c:v>
                </c:pt>
                <c:pt idx="3379">
                  <c:v>0.39855636418815793</c:v>
                </c:pt>
                <c:pt idx="3380">
                  <c:v>0.39853930267715332</c:v>
                </c:pt>
                <c:pt idx="3381">
                  <c:v>0.39852187270320277</c:v>
                </c:pt>
                <c:pt idx="3382">
                  <c:v>0.39850407431470786</c:v>
                </c:pt>
                <c:pt idx="3383">
                  <c:v>0.39848590756109886</c:v>
                </c:pt>
                <c:pt idx="3384">
                  <c:v>0.39846737249283076</c:v>
                </c:pt>
                <c:pt idx="3385">
                  <c:v>0.39844846916137466</c:v>
                </c:pt>
                <c:pt idx="3386">
                  <c:v>0.39842919761922463</c:v>
                </c:pt>
                <c:pt idx="3387">
                  <c:v>0.39840955791989519</c:v>
                </c:pt>
                <c:pt idx="3388">
                  <c:v>0.39838955011792115</c:v>
                </c:pt>
                <c:pt idx="3389">
                  <c:v>0.39836917426886109</c:v>
                </c:pt>
                <c:pt idx="3390">
                  <c:v>0.39834843042928442</c:v>
                </c:pt>
                <c:pt idx="3391">
                  <c:v>0.39832731865679138</c:v>
                </c:pt>
                <c:pt idx="3392">
                  <c:v>0.39830583900999894</c:v>
                </c:pt>
                <c:pt idx="3393">
                  <c:v>0.39828399154853489</c:v>
                </c:pt>
                <c:pt idx="3394">
                  <c:v>0.39826177633305826</c:v>
                </c:pt>
                <c:pt idx="3395">
                  <c:v>0.39823919342523445</c:v>
                </c:pt>
                <c:pt idx="3396">
                  <c:v>0.39821624288776225</c:v>
                </c:pt>
                <c:pt idx="3397">
                  <c:v>0.39819292478434337</c:v>
                </c:pt>
                <c:pt idx="3398">
                  <c:v>0.39816923917970537</c:v>
                </c:pt>
                <c:pt idx="3399">
                  <c:v>0.39814518613958982</c:v>
                </c:pt>
                <c:pt idx="3400">
                  <c:v>0.39812076573076643</c:v>
                </c:pt>
                <c:pt idx="3401">
                  <c:v>0.39809597802099966</c:v>
                </c:pt>
                <c:pt idx="3402">
                  <c:v>0.39807082307909536</c:v>
                </c:pt>
                <c:pt idx="3403">
                  <c:v>0.39804530097485752</c:v>
                </c:pt>
                <c:pt idx="3404">
                  <c:v>0.39801941177911415</c:v>
                </c:pt>
                <c:pt idx="3405">
                  <c:v>0.39799315556370596</c:v>
                </c:pt>
                <c:pt idx="3406">
                  <c:v>0.39796653240149532</c:v>
                </c:pt>
                <c:pt idx="3407">
                  <c:v>0.39793954236635098</c:v>
                </c:pt>
                <c:pt idx="3408">
                  <c:v>0.39791218553316365</c:v>
                </c:pt>
                <c:pt idx="3409">
                  <c:v>0.397884461977833</c:v>
                </c:pt>
                <c:pt idx="3410">
                  <c:v>0.39785637177726701</c:v>
                </c:pt>
                <c:pt idx="3411">
                  <c:v>0.39782791500940184</c:v>
                </c:pt>
                <c:pt idx="3412">
                  <c:v>0.39779909175317468</c:v>
                </c:pt>
                <c:pt idx="3413">
                  <c:v>0.39776990208854901</c:v>
                </c:pt>
                <c:pt idx="3414">
                  <c:v>0.3977403460964834</c:v>
                </c:pt>
                <c:pt idx="3415">
                  <c:v>0.39771042385896466</c:v>
                </c:pt>
                <c:pt idx="3416">
                  <c:v>0.39768013545897624</c:v>
                </c:pt>
                <c:pt idx="3417">
                  <c:v>0.39764948098052288</c:v>
                </c:pt>
                <c:pt idx="3418">
                  <c:v>0.39761846050862315</c:v>
                </c:pt>
                <c:pt idx="3419">
                  <c:v>0.39758707412929473</c:v>
                </c:pt>
                <c:pt idx="3420">
                  <c:v>0.39755532192957238</c:v>
                </c:pt>
                <c:pt idx="3421">
                  <c:v>0.39752320399750202</c:v>
                </c:pt>
                <c:pt idx="3422">
                  <c:v>0.39749072042213196</c:v>
                </c:pt>
                <c:pt idx="3423">
                  <c:v>0.39745787129353377</c:v>
                </c:pt>
                <c:pt idx="3424">
                  <c:v>0.39742465670276961</c:v>
                </c:pt>
                <c:pt idx="3425">
                  <c:v>0.39739107674191781</c:v>
                </c:pt>
                <c:pt idx="3426">
                  <c:v>0.39735713150407226</c:v>
                </c:pt>
                <c:pt idx="3427">
                  <c:v>0.39732282108331995</c:v>
                </c:pt>
                <c:pt idx="3428">
                  <c:v>0.39728814557476172</c:v>
                </c:pt>
                <c:pt idx="3429">
                  <c:v>0.39725310507450445</c:v>
                </c:pt>
                <c:pt idx="3430">
                  <c:v>0.39721769967966447</c:v>
                </c:pt>
                <c:pt idx="3431">
                  <c:v>0.39718192948835362</c:v>
                </c:pt>
                <c:pt idx="3432">
                  <c:v>0.39714579459969968</c:v>
                </c:pt>
                <c:pt idx="3433">
                  <c:v>0.39710929511382942</c:v>
                </c:pt>
                <c:pt idx="3434">
                  <c:v>0.39707243113187446</c:v>
                </c:pt>
                <c:pt idx="3435">
                  <c:v>0.39703520275596532</c:v>
                </c:pt>
                <c:pt idx="3436">
                  <c:v>0.3969976100892505</c:v>
                </c:pt>
                <c:pt idx="3437">
                  <c:v>0.39695965323586302</c:v>
                </c:pt>
                <c:pt idx="3438">
                  <c:v>0.396921332300948</c:v>
                </c:pt>
                <c:pt idx="3439">
                  <c:v>0.39688264739065365</c:v>
                </c:pt>
                <c:pt idx="3440">
                  <c:v>0.39684359861211582</c:v>
                </c:pt>
                <c:pt idx="3441">
                  <c:v>0.39680418607349704</c:v>
                </c:pt>
                <c:pt idx="3442">
                  <c:v>0.39676440988393374</c:v>
                </c:pt>
                <c:pt idx="3443">
                  <c:v>0.39672427015357697</c:v>
                </c:pt>
                <c:pt idx="3444">
                  <c:v>0.39668376699357238</c:v>
                </c:pt>
                <c:pt idx="3445">
                  <c:v>0.39664290051606088</c:v>
                </c:pt>
                <c:pt idx="3446">
                  <c:v>0.39660167083419334</c:v>
                </c:pt>
                <c:pt idx="3447">
                  <c:v>0.39656007806210503</c:v>
                </c:pt>
                <c:pt idx="3448">
                  <c:v>0.39651812231493527</c:v>
                </c:pt>
                <c:pt idx="3449">
                  <c:v>0.3964758037088178</c:v>
                </c:pt>
                <c:pt idx="3450">
                  <c:v>0.39643312236088185</c:v>
                </c:pt>
                <c:pt idx="3451">
                  <c:v>0.39639007838925894</c:v>
                </c:pt>
                <c:pt idx="3452">
                  <c:v>0.39634667191306389</c:v>
                </c:pt>
                <c:pt idx="3453">
                  <c:v>0.39630290305241478</c:v>
                </c:pt>
                <c:pt idx="3454">
                  <c:v>0.39625877192841963</c:v>
                </c:pt>
                <c:pt idx="3455">
                  <c:v>0.39621427866318032</c:v>
                </c:pt>
                <c:pt idx="3456">
                  <c:v>0.39616942337980005</c:v>
                </c:pt>
                <c:pt idx="3457">
                  <c:v>0.39612420620235844</c:v>
                </c:pt>
                <c:pt idx="3458">
                  <c:v>0.39607862725593712</c:v>
                </c:pt>
                <c:pt idx="3459">
                  <c:v>0.39603268666660457</c:v>
                </c:pt>
                <c:pt idx="3460">
                  <c:v>0.39598638456142543</c:v>
                </c:pt>
                <c:pt idx="3461">
                  <c:v>0.39593972106844744</c:v>
                </c:pt>
                <c:pt idx="3462">
                  <c:v>0.39589269631671092</c:v>
                </c:pt>
                <c:pt idx="3463">
                  <c:v>0.39584531043624338</c:v>
                </c:pt>
                <c:pt idx="3464">
                  <c:v>0.39579756355806595</c:v>
                </c:pt>
                <c:pt idx="3465">
                  <c:v>0.39574945581417731</c:v>
                </c:pt>
                <c:pt idx="3466">
                  <c:v>0.39570098733757597</c:v>
                </c:pt>
                <c:pt idx="3467">
                  <c:v>0.39565215826222788</c:v>
                </c:pt>
                <c:pt idx="3468">
                  <c:v>0.39560296872310724</c:v>
                </c:pt>
                <c:pt idx="3469">
                  <c:v>0.39555341885615408</c:v>
                </c:pt>
                <c:pt idx="3470">
                  <c:v>0.39550350879830581</c:v>
                </c:pt>
                <c:pt idx="3471">
                  <c:v>0.39545323868747861</c:v>
                </c:pt>
                <c:pt idx="3472">
                  <c:v>0.39540260866256954</c:v>
                </c:pt>
                <c:pt idx="3473">
                  <c:v>0.39535161886346004</c:v>
                </c:pt>
                <c:pt idx="3474">
                  <c:v>0.39530026943101476</c:v>
                </c:pt>
                <c:pt idx="3475">
                  <c:v>0.39524856050707796</c:v>
                </c:pt>
                <c:pt idx="3476">
                  <c:v>0.39519649223447773</c:v>
                </c:pt>
                <c:pt idx="3477">
                  <c:v>0.39514406475701463</c:v>
                </c:pt>
                <c:pt idx="3478">
                  <c:v>0.39509127821947826</c:v>
                </c:pt>
                <c:pt idx="3479">
                  <c:v>0.39503813276762761</c:v>
                </c:pt>
                <c:pt idx="3480">
                  <c:v>0.39498462854820754</c:v>
                </c:pt>
                <c:pt idx="3481">
                  <c:v>0.39493076570893337</c:v>
                </c:pt>
                <c:pt idx="3482">
                  <c:v>0.39487654439850151</c:v>
                </c:pt>
                <c:pt idx="3483">
                  <c:v>0.39482196476658044</c:v>
                </c:pt>
                <c:pt idx="3484">
                  <c:v>0.39476702696381588</c:v>
                </c:pt>
                <c:pt idx="3485">
                  <c:v>0.39471173114183306</c:v>
                </c:pt>
                <c:pt idx="3486">
                  <c:v>0.39465607745322162</c:v>
                </c:pt>
                <c:pt idx="3487">
                  <c:v>0.39460006605154985</c:v>
                </c:pt>
                <c:pt idx="3488">
                  <c:v>0.39454369709135645</c:v>
                </c:pt>
                <c:pt idx="3489">
                  <c:v>0.39448697072815536</c:v>
                </c:pt>
                <c:pt idx="3490">
                  <c:v>0.39442988711842447</c:v>
                </c:pt>
                <c:pt idx="3491">
                  <c:v>0.39437244641961766</c:v>
                </c:pt>
                <c:pt idx="3492">
                  <c:v>0.39431464879015765</c:v>
                </c:pt>
                <c:pt idx="3493">
                  <c:v>0.39425649438943505</c:v>
                </c:pt>
                <c:pt idx="3494">
                  <c:v>0.39419798337780904</c:v>
                </c:pt>
                <c:pt idx="3495">
                  <c:v>0.39413911591659895</c:v>
                </c:pt>
                <c:pt idx="3496">
                  <c:v>0.39407989216810896</c:v>
                </c:pt>
                <c:pt idx="3497">
                  <c:v>0.39402031229559004</c:v>
                </c:pt>
                <c:pt idx="3498">
                  <c:v>0.39396037646326604</c:v>
                </c:pt>
                <c:pt idx="3499">
                  <c:v>0.39390008483632288</c:v>
                </c:pt>
                <c:pt idx="3500">
                  <c:v>0.39383943758091688</c:v>
                </c:pt>
                <c:pt idx="3501">
                  <c:v>0.39377843486416136</c:v>
                </c:pt>
                <c:pt idx="3502">
                  <c:v>0.39371707685412632</c:v>
                </c:pt>
                <c:pt idx="3503">
                  <c:v>0.39365536371985943</c:v>
                </c:pt>
                <c:pt idx="3504">
                  <c:v>0.39359329563134382</c:v>
                </c:pt>
                <c:pt idx="3505">
                  <c:v>0.39353087275955262</c:v>
                </c:pt>
                <c:pt idx="3506">
                  <c:v>0.39346809527639104</c:v>
                </c:pt>
                <c:pt idx="3507">
                  <c:v>0.39340496335473985</c:v>
                </c:pt>
                <c:pt idx="3508">
                  <c:v>0.39334147716842477</c:v>
                </c:pt>
                <c:pt idx="3509">
                  <c:v>0.39327763689223688</c:v>
                </c:pt>
                <c:pt idx="3510">
                  <c:v>0.39321344270192371</c:v>
                </c:pt>
                <c:pt idx="3511">
                  <c:v>0.39314889477418352</c:v>
                </c:pt>
                <c:pt idx="3512">
                  <c:v>0.39308399328666793</c:v>
                </c:pt>
                <c:pt idx="3513">
                  <c:v>0.39301873841797808</c:v>
                </c:pt>
                <c:pt idx="3514">
                  <c:v>0.39295313034768053</c:v>
                </c:pt>
                <c:pt idx="3515">
                  <c:v>0.39288716925628386</c:v>
                </c:pt>
                <c:pt idx="3516">
                  <c:v>0.39282085532524802</c:v>
                </c:pt>
                <c:pt idx="3517">
                  <c:v>0.39275418873697882</c:v>
                </c:pt>
                <c:pt idx="3518">
                  <c:v>0.39268716967485168</c:v>
                </c:pt>
                <c:pt idx="3519">
                  <c:v>0.39261979832315941</c:v>
                </c:pt>
                <c:pt idx="3520">
                  <c:v>0.39255207486716792</c:v>
                </c:pt>
                <c:pt idx="3521">
                  <c:v>0.39248399949307788</c:v>
                </c:pt>
                <c:pt idx="3522">
                  <c:v>0.39241557238803637</c:v>
                </c:pt>
                <c:pt idx="3523">
                  <c:v>0.39234679374013787</c:v>
                </c:pt>
                <c:pt idx="3524">
                  <c:v>0.39227766373842088</c:v>
                </c:pt>
                <c:pt idx="3525">
                  <c:v>0.39220818257286488</c:v>
                </c:pt>
                <c:pt idx="3526">
                  <c:v>0.39213835043439083</c:v>
                </c:pt>
                <c:pt idx="3527">
                  <c:v>0.39206816751487295</c:v>
                </c:pt>
                <c:pt idx="3528">
                  <c:v>0.39199763400710058</c:v>
                </c:pt>
                <c:pt idx="3529">
                  <c:v>0.39192675010483463</c:v>
                </c:pt>
                <c:pt idx="3530">
                  <c:v>0.39185551600274743</c:v>
                </c:pt>
                <c:pt idx="3531">
                  <c:v>0.39178393189646493</c:v>
                </c:pt>
                <c:pt idx="3532">
                  <c:v>0.39171199798254558</c:v>
                </c:pt>
                <c:pt idx="3533">
                  <c:v>0.39163971445847928</c:v>
                </c:pt>
                <c:pt idx="3534">
                  <c:v>0.39156708152270525</c:v>
                </c:pt>
                <c:pt idx="3535">
                  <c:v>0.39149409937458091</c:v>
                </c:pt>
                <c:pt idx="3536">
                  <c:v>0.39142076821440558</c:v>
                </c:pt>
                <c:pt idx="3537">
                  <c:v>0.39134708824340392</c:v>
                </c:pt>
                <c:pt idx="3538">
                  <c:v>0.39127305966374282</c:v>
                </c:pt>
                <c:pt idx="3539">
                  <c:v>0.39119868267851532</c:v>
                </c:pt>
                <c:pt idx="3540">
                  <c:v>0.39112395749174272</c:v>
                </c:pt>
                <c:pt idx="3541">
                  <c:v>0.39104888430837342</c:v>
                </c:pt>
                <c:pt idx="3542">
                  <c:v>0.39097346333428817</c:v>
                </c:pt>
                <c:pt idx="3543">
                  <c:v>0.39089769477628522</c:v>
                </c:pt>
                <c:pt idx="3544">
                  <c:v>0.39082157884210544</c:v>
                </c:pt>
                <c:pt idx="3545">
                  <c:v>0.39074511574039622</c:v>
                </c:pt>
                <c:pt idx="3546">
                  <c:v>0.39066830568074812</c:v>
                </c:pt>
                <c:pt idx="3547">
                  <c:v>0.39059114887365232</c:v>
                </c:pt>
                <c:pt idx="3548">
                  <c:v>0.39051364553054457</c:v>
                </c:pt>
                <c:pt idx="3549">
                  <c:v>0.39043579586376592</c:v>
                </c:pt>
                <c:pt idx="3550">
                  <c:v>0.39035760008658182</c:v>
                </c:pt>
                <c:pt idx="3551">
                  <c:v>0.390279058413181</c:v>
                </c:pt>
                <c:pt idx="3552">
                  <c:v>0.39020017105867294</c:v>
                </c:pt>
                <c:pt idx="3553">
                  <c:v>0.39012093823906946</c:v>
                </c:pt>
                <c:pt idx="3554">
                  <c:v>0.3900413601713083</c:v>
                </c:pt>
                <c:pt idx="3555">
                  <c:v>0.38996143707325165</c:v>
                </c:pt>
                <c:pt idx="3556">
                  <c:v>0.38988116916366033</c:v>
                </c:pt>
                <c:pt idx="3557">
                  <c:v>0.38980055666221175</c:v>
                </c:pt>
                <c:pt idx="3558">
                  <c:v>0.38971959978950493</c:v>
                </c:pt>
                <c:pt idx="3559">
                  <c:v>0.38963829876703848</c:v>
                </c:pt>
                <c:pt idx="3560">
                  <c:v>0.38955665381723437</c:v>
                </c:pt>
                <c:pt idx="3561">
                  <c:v>0.38947466516341134</c:v>
                </c:pt>
                <c:pt idx="3562">
                  <c:v>0.38939233302979687</c:v>
                </c:pt>
                <c:pt idx="3563">
                  <c:v>0.3893096576415343</c:v>
                </c:pt>
                <c:pt idx="3564">
                  <c:v>0.38922663922467493</c:v>
                </c:pt>
                <c:pt idx="3565">
                  <c:v>0.38914327800615428</c:v>
                </c:pt>
                <c:pt idx="3566">
                  <c:v>0.38905957421384263</c:v>
                </c:pt>
                <c:pt idx="3567">
                  <c:v>0.38897552807648567</c:v>
                </c:pt>
                <c:pt idx="3568">
                  <c:v>0.38889113982374901</c:v>
                </c:pt>
                <c:pt idx="3569">
                  <c:v>0.38880640968619146</c:v>
                </c:pt>
                <c:pt idx="3570">
                  <c:v>0.38872133789527374</c:v>
                </c:pt>
                <c:pt idx="3571">
                  <c:v>0.38863592468335301</c:v>
                </c:pt>
                <c:pt idx="3572">
                  <c:v>0.38855017028369288</c:v>
                </c:pt>
                <c:pt idx="3573">
                  <c:v>0.38846407493044066</c:v>
                </c:pt>
                <c:pt idx="3574">
                  <c:v>0.38837763885864812</c:v>
                </c:pt>
                <c:pt idx="3575">
                  <c:v>0.38829086230425947</c:v>
                </c:pt>
                <c:pt idx="3576">
                  <c:v>0.38820374550410941</c:v>
                </c:pt>
                <c:pt idx="3577">
                  <c:v>0.38811628869593651</c:v>
                </c:pt>
                <c:pt idx="3578">
                  <c:v>0.38802849211835705</c:v>
                </c:pt>
                <c:pt idx="3579">
                  <c:v>0.3879403560108815</c:v>
                </c:pt>
                <c:pt idx="3580">
                  <c:v>0.38785188061391446</c:v>
                </c:pt>
                <c:pt idx="3581">
                  <c:v>0.38776306616874401</c:v>
                </c:pt>
                <c:pt idx="3582">
                  <c:v>0.38767391291754788</c:v>
                </c:pt>
                <c:pt idx="3583">
                  <c:v>0.38758442110338587</c:v>
                </c:pt>
                <c:pt idx="3584">
                  <c:v>0.38749459097020778</c:v>
                </c:pt>
                <c:pt idx="3585">
                  <c:v>0.38740442276284393</c:v>
                </c:pt>
                <c:pt idx="3586">
                  <c:v>0.38731391672700494</c:v>
                </c:pt>
                <c:pt idx="3587">
                  <c:v>0.38722307310928988</c:v>
                </c:pt>
                <c:pt idx="3588">
                  <c:v>0.38713189215716992</c:v>
                </c:pt>
                <c:pt idx="3589">
                  <c:v>0.38704037411900788</c:v>
                </c:pt>
                <c:pt idx="3590">
                  <c:v>0.38694851924402923</c:v>
                </c:pt>
                <c:pt idx="3591">
                  <c:v>0.38685632778234536</c:v>
                </c:pt>
                <c:pt idx="3592">
                  <c:v>0.38676379998494254</c:v>
                </c:pt>
                <c:pt idx="3593">
                  <c:v>0.38667093610367964</c:v>
                </c:pt>
                <c:pt idx="3594">
                  <c:v>0.38657773639129289</c:v>
                </c:pt>
                <c:pt idx="3595">
                  <c:v>0.38648420110138937</c:v>
                </c:pt>
                <c:pt idx="3596">
                  <c:v>0.38639033048844368</c:v>
                </c:pt>
                <c:pt idx="3597">
                  <c:v>0.38629612480780623</c:v>
                </c:pt>
                <c:pt idx="3598">
                  <c:v>0.38620158431569324</c:v>
                </c:pt>
                <c:pt idx="3599">
                  <c:v>0.38610670926919005</c:v>
                </c:pt>
                <c:pt idx="3600">
                  <c:v>0.38601149992624639</c:v>
                </c:pt>
                <c:pt idx="3601">
                  <c:v>0.38591595654567762</c:v>
                </c:pt>
                <c:pt idx="3602">
                  <c:v>0.38582007938717128</c:v>
                </c:pt>
                <c:pt idx="3603">
                  <c:v>0.38572386871126191</c:v>
                </c:pt>
                <c:pt idx="3604">
                  <c:v>0.38562732477936323</c:v>
                </c:pt>
                <c:pt idx="3605">
                  <c:v>0.38553044785373852</c:v>
                </c:pt>
                <c:pt idx="3606">
                  <c:v>0.38543323819751735</c:v>
                </c:pt>
                <c:pt idx="3607">
                  <c:v>0.38533569607468537</c:v>
                </c:pt>
                <c:pt idx="3608">
                  <c:v>0.38523782175007731</c:v>
                </c:pt>
                <c:pt idx="3609">
                  <c:v>0.38513961548939851</c:v>
                </c:pt>
                <c:pt idx="3610">
                  <c:v>0.38504107755919981</c:v>
                </c:pt>
                <c:pt idx="3611">
                  <c:v>0.38494220822688902</c:v>
                </c:pt>
                <c:pt idx="3612">
                  <c:v>0.38484300776072133</c:v>
                </c:pt>
                <c:pt idx="3613">
                  <c:v>0.38474347642980788</c:v>
                </c:pt>
                <c:pt idx="3614">
                  <c:v>0.38464361450411094</c:v>
                </c:pt>
                <c:pt idx="3615">
                  <c:v>0.38454342225443788</c:v>
                </c:pt>
                <c:pt idx="3616">
                  <c:v>0.38444289995244951</c:v>
                </c:pt>
                <c:pt idx="3617">
                  <c:v>0.38434204787063692</c:v>
                </c:pt>
                <c:pt idx="3618">
                  <c:v>0.38424086628235737</c:v>
                </c:pt>
                <c:pt idx="3619">
                  <c:v>0.38413935546179623</c:v>
                </c:pt>
                <c:pt idx="3620">
                  <c:v>0.3840375156839933</c:v>
                </c:pt>
                <c:pt idx="3621">
                  <c:v>0.38393534722482303</c:v>
                </c:pt>
                <c:pt idx="3622">
                  <c:v>0.38383285036099657</c:v>
                </c:pt>
                <c:pt idx="3623">
                  <c:v>0.38373002537007056</c:v>
                </c:pt>
                <c:pt idx="3624">
                  <c:v>0.38362687253043753</c:v>
                </c:pt>
                <c:pt idx="3625">
                  <c:v>0.38352339212132186</c:v>
                </c:pt>
                <c:pt idx="3626">
                  <c:v>0.3834195844227935</c:v>
                </c:pt>
                <c:pt idx="3627">
                  <c:v>0.38331544971574505</c:v>
                </c:pt>
                <c:pt idx="3628">
                  <c:v>0.38321098828190525</c:v>
                </c:pt>
                <c:pt idx="3629">
                  <c:v>0.38310620040383458</c:v>
                </c:pt>
                <c:pt idx="3630">
                  <c:v>0.38300108636492958</c:v>
                </c:pt>
                <c:pt idx="3631">
                  <c:v>0.38289564644940238</c:v>
                </c:pt>
                <c:pt idx="3632">
                  <c:v>0.38278988094230754</c:v>
                </c:pt>
                <c:pt idx="3633">
                  <c:v>0.38268379012951165</c:v>
                </c:pt>
                <c:pt idx="3634">
                  <c:v>0.38257737429771538</c:v>
                </c:pt>
                <c:pt idx="3635">
                  <c:v>0.38247063373444118</c:v>
                </c:pt>
                <c:pt idx="3636">
                  <c:v>0.38236356872802901</c:v>
                </c:pt>
                <c:pt idx="3637">
                  <c:v>0.38225617956765029</c:v>
                </c:pt>
                <c:pt idx="3638">
                  <c:v>0.38214846654328138</c:v>
                </c:pt>
                <c:pt idx="3639">
                  <c:v>0.38204042994573439</c:v>
                </c:pt>
                <c:pt idx="3640">
                  <c:v>0.38193207006662322</c:v>
                </c:pt>
                <c:pt idx="3641">
                  <c:v>0.38182338719838677</c:v>
                </c:pt>
                <c:pt idx="3642">
                  <c:v>0.38171438163427329</c:v>
                </c:pt>
                <c:pt idx="3643">
                  <c:v>0.38160505366834285</c:v>
                </c:pt>
                <c:pt idx="3644">
                  <c:v>0.3814954035954794</c:v>
                </c:pt>
                <c:pt idx="3645">
                  <c:v>0.38138543171136241</c:v>
                </c:pt>
                <c:pt idx="3646">
                  <c:v>0.38127513831248588</c:v>
                </c:pt>
                <c:pt idx="3647">
                  <c:v>0.381164523696158</c:v>
                </c:pt>
                <c:pt idx="3648">
                  <c:v>0.38105358816048351</c:v>
                </c:pt>
                <c:pt idx="3649">
                  <c:v>0.38094233200437588</c:v>
                </c:pt>
                <c:pt idx="3650">
                  <c:v>0.38083075552755802</c:v>
                </c:pt>
                <c:pt idx="3651">
                  <c:v>0.38071885903054642</c:v>
                </c:pt>
                <c:pt idx="3652">
                  <c:v>0.38060664281466433</c:v>
                </c:pt>
                <c:pt idx="3653">
                  <c:v>0.38049410718203125</c:v>
                </c:pt>
                <c:pt idx="3654">
                  <c:v>0.38038125243556731</c:v>
                </c:pt>
                <c:pt idx="3655">
                  <c:v>0.38026807887899405</c:v>
                </c:pt>
                <c:pt idx="3656">
                  <c:v>0.38015458681681963</c:v>
                </c:pt>
                <c:pt idx="3657">
                  <c:v>0.38004077655435203</c:v>
                </c:pt>
                <c:pt idx="3658">
                  <c:v>0.37992664839769197</c:v>
                </c:pt>
                <c:pt idx="3659">
                  <c:v>0.37981220265372717</c:v>
                </c:pt>
                <c:pt idx="3660">
                  <c:v>0.3796974396301423</c:v>
                </c:pt>
                <c:pt idx="3661">
                  <c:v>0.37958235963541176</c:v>
                </c:pt>
                <c:pt idx="3662">
                  <c:v>0.37946696297878746</c:v>
                </c:pt>
                <c:pt idx="3663">
                  <c:v>0.379351249970313</c:v>
                </c:pt>
                <c:pt idx="3664">
                  <c:v>0.37923522092081985</c:v>
                </c:pt>
                <c:pt idx="3665">
                  <c:v>0.37911887614192263</c:v>
                </c:pt>
                <c:pt idx="3666">
                  <c:v>0.37900221594601052</c:v>
                </c:pt>
                <c:pt idx="3667">
                  <c:v>0.37888524064625917</c:v>
                </c:pt>
                <c:pt idx="3668">
                  <c:v>0.37876795055662077</c:v>
                </c:pt>
                <c:pt idx="3669">
                  <c:v>0.37865034599183151</c:v>
                </c:pt>
                <c:pt idx="3670">
                  <c:v>0.37853242726739345</c:v>
                </c:pt>
                <c:pt idx="3671">
                  <c:v>0.37841419469959164</c:v>
                </c:pt>
                <c:pt idx="3672">
                  <c:v>0.37829564860547804</c:v>
                </c:pt>
                <c:pt idx="3673">
                  <c:v>0.37817678930288995</c:v>
                </c:pt>
                <c:pt idx="3674">
                  <c:v>0.37805761711041247</c:v>
                </c:pt>
                <c:pt idx="3675">
                  <c:v>0.37793813234742202</c:v>
                </c:pt>
                <c:pt idx="3676">
                  <c:v>0.37781833533405468</c:v>
                </c:pt>
                <c:pt idx="3677">
                  <c:v>0.37769822639120282</c:v>
                </c:pt>
                <c:pt idx="3678">
                  <c:v>0.37757780584054679</c:v>
                </c:pt>
                <c:pt idx="3679">
                  <c:v>0.37745707400450518</c:v>
                </c:pt>
                <c:pt idx="3680">
                  <c:v>0.37733603120627618</c:v>
                </c:pt>
                <c:pt idx="3681">
                  <c:v>0.37721467776981377</c:v>
                </c:pt>
                <c:pt idx="3682">
                  <c:v>0.37709301401982032</c:v>
                </c:pt>
                <c:pt idx="3683">
                  <c:v>0.3769710402817768</c:v>
                </c:pt>
                <c:pt idx="3684">
                  <c:v>0.37684875688190578</c:v>
                </c:pt>
                <c:pt idx="3685">
                  <c:v>0.37672616414718602</c:v>
                </c:pt>
                <c:pt idx="3686">
                  <c:v>0.3766032624053503</c:v>
                </c:pt>
                <c:pt idx="3687">
                  <c:v>0.37648005198489259</c:v>
                </c:pt>
                <c:pt idx="3688">
                  <c:v>0.37635653321503776</c:v>
                </c:pt>
                <c:pt idx="3689">
                  <c:v>0.37623270642577589</c:v>
                </c:pt>
                <c:pt idx="3690">
                  <c:v>0.37610857194784852</c:v>
                </c:pt>
                <c:pt idx="3691">
                  <c:v>0.37598413011271875</c:v>
                </c:pt>
                <c:pt idx="3692">
                  <c:v>0.37585938125262197</c:v>
                </c:pt>
                <c:pt idx="3693">
                  <c:v>0.37573432570051646</c:v>
                </c:pt>
                <c:pt idx="3694">
                  <c:v>0.37560896379012054</c:v>
                </c:pt>
                <c:pt idx="3695">
                  <c:v>0.37548329585587498</c:v>
                </c:pt>
                <c:pt idx="3696">
                  <c:v>0.37535732223296542</c:v>
                </c:pt>
                <c:pt idx="3697">
                  <c:v>0.37523104325731776</c:v>
                </c:pt>
                <c:pt idx="3698">
                  <c:v>0.37510445926559488</c:v>
                </c:pt>
                <c:pt idx="3699">
                  <c:v>0.37497757059518788</c:v>
                </c:pt>
                <c:pt idx="3700">
                  <c:v>0.37485037758422607</c:v>
                </c:pt>
                <c:pt idx="3701">
                  <c:v>0.37472288057155945</c:v>
                </c:pt>
                <c:pt idx="3702">
                  <c:v>0.37459507989678031</c:v>
                </c:pt>
                <c:pt idx="3703">
                  <c:v>0.37446697590020911</c:v>
                </c:pt>
                <c:pt idx="3704">
                  <c:v>0.37433856892287776</c:v>
                </c:pt>
                <c:pt idx="3705">
                  <c:v>0.37420985930655432</c:v>
                </c:pt>
                <c:pt idx="3706">
                  <c:v>0.37408084739373937</c:v>
                </c:pt>
                <c:pt idx="3707">
                  <c:v>0.37395153352763488</c:v>
                </c:pt>
                <c:pt idx="3708">
                  <c:v>0.3738219180521819</c:v>
                </c:pt>
                <c:pt idx="3709">
                  <c:v>0.37369200131202818</c:v>
                </c:pt>
                <c:pt idx="3710">
                  <c:v>0.37356178365254622</c:v>
                </c:pt>
                <c:pt idx="3711">
                  <c:v>0.37343126541981875</c:v>
                </c:pt>
                <c:pt idx="3712">
                  <c:v>0.37330044696064957</c:v>
                </c:pt>
                <c:pt idx="3713">
                  <c:v>0.37316932862254631</c:v>
                </c:pt>
                <c:pt idx="3714">
                  <c:v>0.37303791075374038</c:v>
                </c:pt>
                <c:pt idx="3715">
                  <c:v>0.37290619370316547</c:v>
                </c:pt>
                <c:pt idx="3716">
                  <c:v>0.37277417782046196</c:v>
                </c:pt>
                <c:pt idx="3717">
                  <c:v>0.3726418634559765</c:v>
                </c:pt>
                <c:pt idx="3718">
                  <c:v>0.37250925096076742</c:v>
                </c:pt>
                <c:pt idx="3719">
                  <c:v>0.37237634068659431</c:v>
                </c:pt>
                <c:pt idx="3720">
                  <c:v>0.37224313298591583</c:v>
                </c:pt>
                <c:pt idx="3721">
                  <c:v>0.37210962821189342</c:v>
                </c:pt>
                <c:pt idx="3722">
                  <c:v>0.37197582671838697</c:v>
                </c:pt>
                <c:pt idx="3723">
                  <c:v>0.37184172885995598</c:v>
                </c:pt>
                <c:pt idx="3724">
                  <c:v>0.37170733499184788</c:v>
                </c:pt>
                <c:pt idx="3725">
                  <c:v>0.37157264547001706</c:v>
                </c:pt>
                <c:pt idx="3726">
                  <c:v>0.3714376606510979</c:v>
                </c:pt>
                <c:pt idx="3727">
                  <c:v>0.37130238089242962</c:v>
                </c:pt>
                <c:pt idx="3728">
                  <c:v>0.3711668065520235</c:v>
                </c:pt>
                <c:pt idx="3729">
                  <c:v>0.37103093798859388</c:v>
                </c:pt>
                <c:pt idx="3730">
                  <c:v>0.37089477556153738</c:v>
                </c:pt>
                <c:pt idx="3731">
                  <c:v>0.37075831963093281</c:v>
                </c:pt>
                <c:pt idx="3732">
                  <c:v>0.37062157055754524</c:v>
                </c:pt>
                <c:pt idx="3733">
                  <c:v>0.37048452870281801</c:v>
                </c:pt>
                <c:pt idx="3734">
                  <c:v>0.37034719442887232</c:v>
                </c:pt>
                <c:pt idx="3735">
                  <c:v>0.37020956809851935</c:v>
                </c:pt>
                <c:pt idx="3736">
                  <c:v>0.37007165007523662</c:v>
                </c:pt>
                <c:pt idx="3737">
                  <c:v>0.36993344072318024</c:v>
                </c:pt>
                <c:pt idx="3738">
                  <c:v>0.3697949404071797</c:v>
                </c:pt>
                <c:pt idx="3739">
                  <c:v>0.36965614949273684</c:v>
                </c:pt>
                <c:pt idx="3740">
                  <c:v>0.36951706834602382</c:v>
                </c:pt>
                <c:pt idx="3741">
                  <c:v>0.36937769733388509</c:v>
                </c:pt>
                <c:pt idx="3742">
                  <c:v>0.36923803682381751</c:v>
                </c:pt>
                <c:pt idx="3743">
                  <c:v>0.36909808718400955</c:v>
                </c:pt>
                <c:pt idx="3744">
                  <c:v>0.3689578487832873</c:v>
                </c:pt>
                <c:pt idx="3745">
                  <c:v>0.36881732199116057</c:v>
                </c:pt>
                <c:pt idx="3746">
                  <c:v>0.36867650717778555</c:v>
                </c:pt>
                <c:pt idx="3747">
                  <c:v>0.36853540471397955</c:v>
                </c:pt>
                <c:pt idx="3748">
                  <c:v>0.36839401497122687</c:v>
                </c:pt>
                <c:pt idx="3749">
                  <c:v>0.36825233832165882</c:v>
                </c:pt>
                <c:pt idx="3750">
                  <c:v>0.36811037513806516</c:v>
                </c:pt>
                <c:pt idx="3751">
                  <c:v>0.36796812579388227</c:v>
                </c:pt>
                <c:pt idx="3752">
                  <c:v>0.36782559066320347</c:v>
                </c:pt>
                <c:pt idx="3753">
                  <c:v>0.36768277012077188</c:v>
                </c:pt>
                <c:pt idx="3754">
                  <c:v>0.36753966454197134</c:v>
                </c:pt>
                <c:pt idx="3755">
                  <c:v>0.3673962743028476</c:v>
                </c:pt>
                <c:pt idx="3756">
                  <c:v>0.36725259978006625</c:v>
                </c:pt>
                <c:pt idx="3757">
                  <c:v>0.36710864135095883</c:v>
                </c:pt>
                <c:pt idx="3758">
                  <c:v>0.36696439939348552</c:v>
                </c:pt>
                <c:pt idx="3759">
                  <c:v>0.36681987428624907</c:v>
                </c:pt>
                <c:pt idx="3760">
                  <c:v>0.36667506640848718</c:v>
                </c:pt>
                <c:pt idx="3761">
                  <c:v>0.36652997614008537</c:v>
                </c:pt>
                <c:pt idx="3762">
                  <c:v>0.36638460386154903</c:v>
                </c:pt>
                <c:pt idx="3763">
                  <c:v>0.3662389499540194</c:v>
                </c:pt>
                <c:pt idx="3764">
                  <c:v>0.36609301479927608</c:v>
                </c:pt>
                <c:pt idx="3765">
                  <c:v>0.36594679877972697</c:v>
                </c:pt>
                <c:pt idx="3766">
                  <c:v>0.36580030227839788</c:v>
                </c:pt>
                <c:pt idx="3767">
                  <c:v>0.36565352567895332</c:v>
                </c:pt>
                <c:pt idx="3768">
                  <c:v>0.36550646936567927</c:v>
                </c:pt>
                <c:pt idx="3769">
                  <c:v>0.36535913372347112</c:v>
                </c:pt>
                <c:pt idx="3770">
                  <c:v>0.36521151913786698</c:v>
                </c:pt>
                <c:pt idx="3771">
                  <c:v>0.36506362599500908</c:v>
                </c:pt>
                <c:pt idx="3772">
                  <c:v>0.36491545468166281</c:v>
                </c:pt>
                <c:pt idx="3773">
                  <c:v>0.36476700558521152</c:v>
                </c:pt>
                <c:pt idx="3774">
                  <c:v>0.36461827909365302</c:v>
                </c:pt>
                <c:pt idx="3775">
                  <c:v>0.36446927559558734</c:v>
                </c:pt>
                <c:pt idx="3776">
                  <c:v>0.3643199954802408</c:v>
                </c:pt>
                <c:pt idx="3777">
                  <c:v>0.36417043913743924</c:v>
                </c:pt>
                <c:pt idx="3778">
                  <c:v>0.36402060695762162</c:v>
                </c:pt>
                <c:pt idx="3779">
                  <c:v>0.36387049933182769</c:v>
                </c:pt>
                <c:pt idx="3780">
                  <c:v>0.36372011665170184</c:v>
                </c:pt>
                <c:pt idx="3781">
                  <c:v>0.36356945930950207</c:v>
                </c:pt>
                <c:pt idx="3782">
                  <c:v>0.36341852769807248</c:v>
                </c:pt>
                <c:pt idx="3783">
                  <c:v>0.36326732221086194</c:v>
                </c:pt>
                <c:pt idx="3784">
                  <c:v>0.36311584324191881</c:v>
                </c:pt>
                <c:pt idx="3785">
                  <c:v>0.36296409118589029</c:v>
                </c:pt>
                <c:pt idx="3786">
                  <c:v>0.36281206643800434</c:v>
                </c:pt>
                <c:pt idx="3787">
                  <c:v>0.36265976939409755</c:v>
                </c:pt>
                <c:pt idx="3788">
                  <c:v>0.36250720045058271</c:v>
                </c:pt>
                <c:pt idx="3789">
                  <c:v>0.36235436000447896</c:v>
                </c:pt>
                <c:pt idx="3790">
                  <c:v>0.36220124845336754</c:v>
                </c:pt>
                <c:pt idx="3791">
                  <c:v>0.36204786619544743</c:v>
                </c:pt>
                <c:pt idx="3792">
                  <c:v>0.36189421362947055</c:v>
                </c:pt>
                <c:pt idx="3793">
                  <c:v>0.36174029115478662</c:v>
                </c:pt>
                <c:pt idx="3794">
                  <c:v>0.36158609917132589</c:v>
                </c:pt>
                <c:pt idx="3795">
                  <c:v>0.36143163807959144</c:v>
                </c:pt>
                <c:pt idx="3796">
                  <c:v>0.36127690828067216</c:v>
                </c:pt>
                <c:pt idx="3797">
                  <c:v>0.36112191017621681</c:v>
                </c:pt>
                <c:pt idx="3798">
                  <c:v>0.36096664416846558</c:v>
                </c:pt>
                <c:pt idx="3799">
                  <c:v>0.36081111066021482</c:v>
                </c:pt>
                <c:pt idx="3800">
                  <c:v>0.36065531005484386</c:v>
                </c:pt>
                <c:pt idx="3801">
                  <c:v>0.36049924275628625</c:v>
                </c:pt>
                <c:pt idx="3802">
                  <c:v>0.36034290916905987</c:v>
                </c:pt>
                <c:pt idx="3803">
                  <c:v>0.36018630969822507</c:v>
                </c:pt>
                <c:pt idx="3804">
                  <c:v>0.36002944474942428</c:v>
                </c:pt>
                <c:pt idx="3805">
                  <c:v>0.3598723147288545</c:v>
                </c:pt>
                <c:pt idx="3806">
                  <c:v>0.35971492004326538</c:v>
                </c:pt>
                <c:pt idx="3807">
                  <c:v>0.35955726109997865</c:v>
                </c:pt>
                <c:pt idx="3808">
                  <c:v>0.35939933830685666</c:v>
                </c:pt>
                <c:pt idx="3809">
                  <c:v>0.35924115207232415</c:v>
                </c:pt>
                <c:pt idx="3810">
                  <c:v>0.35908270280536575</c:v>
                </c:pt>
                <c:pt idx="3811">
                  <c:v>0.35892399091549804</c:v>
                </c:pt>
                <c:pt idx="3812">
                  <c:v>0.35876501681279704</c:v>
                </c:pt>
                <c:pt idx="3813">
                  <c:v>0.35860578090789302</c:v>
                </c:pt>
                <c:pt idx="3814">
                  <c:v>0.35844628361194797</c:v>
                </c:pt>
                <c:pt idx="3815">
                  <c:v>0.35828652533667565</c:v>
                </c:pt>
                <c:pt idx="3816">
                  <c:v>0.35812650649432631</c:v>
                </c:pt>
                <c:pt idx="3817">
                  <c:v>0.35796622749770074</c:v>
                </c:pt>
                <c:pt idx="3818">
                  <c:v>0.35780568876012381</c:v>
                </c:pt>
                <c:pt idx="3819">
                  <c:v>0.35764489069546995</c:v>
                </c:pt>
                <c:pt idx="3820">
                  <c:v>0.3574838337181368</c:v>
                </c:pt>
                <c:pt idx="3821">
                  <c:v>0.35732251824306754</c:v>
                </c:pt>
                <c:pt idx="3822">
                  <c:v>0.35716094468572057</c:v>
                </c:pt>
                <c:pt idx="3823">
                  <c:v>0.3569991134621005</c:v>
                </c:pt>
                <c:pt idx="3824">
                  <c:v>0.35683702498872927</c:v>
                </c:pt>
                <c:pt idx="3825">
                  <c:v>0.3566746796826612</c:v>
                </c:pt>
                <c:pt idx="3826">
                  <c:v>0.35651207796146273</c:v>
                </c:pt>
                <c:pt idx="3827">
                  <c:v>0.35634922024323235</c:v>
                </c:pt>
                <c:pt idx="3828">
                  <c:v>0.35618610694659331</c:v>
                </c:pt>
                <c:pt idx="3829">
                  <c:v>0.35602273849067978</c:v>
                </c:pt>
                <c:pt idx="3830">
                  <c:v>0.35585911529514275</c:v>
                </c:pt>
                <c:pt idx="3831">
                  <c:v>0.35569523778014817</c:v>
                </c:pt>
                <c:pt idx="3832">
                  <c:v>0.35553110636638224</c:v>
                </c:pt>
                <c:pt idx="3833">
                  <c:v>0.35536672147503839</c:v>
                </c:pt>
                <c:pt idx="3834">
                  <c:v>0.35520208352781563</c:v>
                </c:pt>
                <c:pt idx="3835">
                  <c:v>0.35503719294692426</c:v>
                </c:pt>
                <c:pt idx="3836">
                  <c:v>0.35487205015508538</c:v>
                </c:pt>
                <c:pt idx="3837">
                  <c:v>0.35470665557551784</c:v>
                </c:pt>
                <c:pt idx="3838">
                  <c:v>0.35454100963194601</c:v>
                </c:pt>
                <c:pt idx="3839">
                  <c:v>0.35437511274859435</c:v>
                </c:pt>
                <c:pt idx="3840">
                  <c:v>0.35420896535018837</c:v>
                </c:pt>
                <c:pt idx="3841">
                  <c:v>0.35404256786194516</c:v>
                </c:pt>
                <c:pt idx="3842">
                  <c:v>0.35387592070958107</c:v>
                </c:pt>
                <c:pt idx="3843">
                  <c:v>0.35370902431930584</c:v>
                </c:pt>
                <c:pt idx="3844">
                  <c:v>0.35354187911782586</c:v>
                </c:pt>
                <c:pt idx="3845">
                  <c:v>0.35337448553232587</c:v>
                </c:pt>
                <c:pt idx="3846">
                  <c:v>0.35320684399048707</c:v>
                </c:pt>
                <c:pt idx="3847">
                  <c:v>0.35303895492047382</c:v>
                </c:pt>
                <c:pt idx="3848">
                  <c:v>0.35287081875094212</c:v>
                </c:pt>
                <c:pt idx="3849">
                  <c:v>0.35270243591101452</c:v>
                </c:pt>
                <c:pt idx="3850">
                  <c:v>0.35253380683031255</c:v>
                </c:pt>
                <c:pt idx="3851">
                  <c:v>0.35236493193892837</c:v>
                </c:pt>
                <c:pt idx="3852">
                  <c:v>0.35219581166742397</c:v>
                </c:pt>
                <c:pt idx="3853">
                  <c:v>0.35202644644685188</c:v>
                </c:pt>
                <c:pt idx="3854">
                  <c:v>0.35185683670872797</c:v>
                </c:pt>
                <c:pt idx="3855">
                  <c:v>0.35168698288504552</c:v>
                </c:pt>
                <c:pt idx="3856">
                  <c:v>0.35151688540825737</c:v>
                </c:pt>
                <c:pt idx="3857">
                  <c:v>0.35134654471129356</c:v>
                </c:pt>
                <c:pt idx="3858">
                  <c:v>0.35117596122755607</c:v>
                </c:pt>
                <c:pt idx="3859">
                  <c:v>0.35100513539089273</c:v>
                </c:pt>
                <c:pt idx="3860">
                  <c:v>0.35083406763563152</c:v>
                </c:pt>
                <c:pt idx="3861">
                  <c:v>0.35066275839655031</c:v>
                </c:pt>
                <c:pt idx="3862">
                  <c:v>0.3504912081088935</c:v>
                </c:pt>
                <c:pt idx="3863">
                  <c:v>0.35031941720835907</c:v>
                </c:pt>
                <c:pt idx="3864">
                  <c:v>0.35014738613109453</c:v>
                </c:pt>
                <c:pt idx="3865">
                  <c:v>0.34997511531371339</c:v>
                </c:pt>
                <c:pt idx="3866">
                  <c:v>0.34980260519326933</c:v>
                </c:pt>
                <c:pt idx="3867">
                  <c:v>0.34962985620726766</c:v>
                </c:pt>
                <c:pt idx="3868">
                  <c:v>0.34945686879366927</c:v>
                </c:pt>
                <c:pt idx="3869">
                  <c:v>0.34928364339087076</c:v>
                </c:pt>
                <c:pt idx="3870">
                  <c:v>0.34911018043771791</c:v>
                </c:pt>
                <c:pt idx="3871">
                  <c:v>0.34893648037350389</c:v>
                </c:pt>
                <c:pt idx="3872">
                  <c:v>0.34876254363795189</c:v>
                </c:pt>
                <c:pt idx="3873">
                  <c:v>0.34858837067122983</c:v>
                </c:pt>
                <c:pt idx="3874">
                  <c:v>0.34841396191394358</c:v>
                </c:pt>
                <c:pt idx="3875">
                  <c:v>0.34823931780712425</c:v>
                </c:pt>
                <c:pt idx="3876">
                  <c:v>0.34806443879225435</c:v>
                </c:pt>
                <c:pt idx="3877">
                  <c:v>0.34788932531122913</c:v>
                </c:pt>
                <c:pt idx="3878">
                  <c:v>0.34771397780638091</c:v>
                </c:pt>
                <c:pt idx="3879">
                  <c:v>0.34753839672047332</c:v>
                </c:pt>
                <c:pt idx="3880">
                  <c:v>0.34736258249669</c:v>
                </c:pt>
                <c:pt idx="3881">
                  <c:v>0.34718653557863732</c:v>
                </c:pt>
                <c:pt idx="3882">
                  <c:v>0.34701025641034883</c:v>
                </c:pt>
                <c:pt idx="3883">
                  <c:v>0.34683374543627576</c:v>
                </c:pt>
                <c:pt idx="3884">
                  <c:v>0.34665700310128655</c:v>
                </c:pt>
                <c:pt idx="3885">
                  <c:v>0.34648002985066984</c:v>
                </c:pt>
                <c:pt idx="3886">
                  <c:v>0.34630282613011687</c:v>
                </c:pt>
                <c:pt idx="3887">
                  <c:v>0.34612539238575057</c:v>
                </c:pt>
                <c:pt idx="3888">
                  <c:v>0.34594772906408738</c:v>
                </c:pt>
                <c:pt idx="3889">
                  <c:v>0.34576983661206245</c:v>
                </c:pt>
                <c:pt idx="3890">
                  <c:v>0.34559171547701567</c:v>
                </c:pt>
                <c:pt idx="3891">
                  <c:v>0.34541336610669088</c:v>
                </c:pt>
                <c:pt idx="3892">
                  <c:v>0.34523478894923587</c:v>
                </c:pt>
                <c:pt idx="3893">
                  <c:v>0.34505598445319929</c:v>
                </c:pt>
                <c:pt idx="3894">
                  <c:v>0.34487695306753263</c:v>
                </c:pt>
                <c:pt idx="3895">
                  <c:v>0.34469769524157662</c:v>
                </c:pt>
                <c:pt idx="3896">
                  <c:v>0.34451821142507888</c:v>
                </c:pt>
                <c:pt idx="3897">
                  <c:v>0.34433850206817368</c:v>
                </c:pt>
                <c:pt idx="3898">
                  <c:v>0.34415856762138947</c:v>
                </c:pt>
                <c:pt idx="3899">
                  <c:v>0.34397840853564737</c:v>
                </c:pt>
                <c:pt idx="3900">
                  <c:v>0.34379802526224801</c:v>
                </c:pt>
                <c:pt idx="3901">
                  <c:v>0.34361741825288838</c:v>
                </c:pt>
                <c:pt idx="3902">
                  <c:v>0.3434365879596501</c:v>
                </c:pt>
                <c:pt idx="3903">
                  <c:v>0.34325553483498228</c:v>
                </c:pt>
                <c:pt idx="3904">
                  <c:v>0.34307425933173785</c:v>
                </c:pt>
                <c:pt idx="3905">
                  <c:v>0.34289276190313422</c:v>
                </c:pt>
                <c:pt idx="3906">
                  <c:v>0.34271104300276439</c:v>
                </c:pt>
                <c:pt idx="3907">
                  <c:v>0.34252910308460793</c:v>
                </c:pt>
                <c:pt idx="3908">
                  <c:v>0.34234694260300158</c:v>
                </c:pt>
                <c:pt idx="3909">
                  <c:v>0.34216456201267226</c:v>
                </c:pt>
                <c:pt idx="3910">
                  <c:v>0.34198196176869988</c:v>
                </c:pt>
                <c:pt idx="3911">
                  <c:v>0.34179914232653574</c:v>
                </c:pt>
                <c:pt idx="3912">
                  <c:v>0.34161610414201288</c:v>
                </c:pt>
                <c:pt idx="3913">
                  <c:v>0.34143284767130433</c:v>
                </c:pt>
                <c:pt idx="3914">
                  <c:v>0.34124937337096195</c:v>
                </c:pt>
                <c:pt idx="3915">
                  <c:v>0.34106568169788815</c:v>
                </c:pt>
                <c:pt idx="3916">
                  <c:v>0.3408817731093492</c:v>
                </c:pt>
                <c:pt idx="3917">
                  <c:v>0.34069764806296027</c:v>
                </c:pt>
                <c:pt idx="3918">
                  <c:v>0.34051330701670535</c:v>
                </c:pt>
                <c:pt idx="3919">
                  <c:v>0.34032875042890798</c:v>
                </c:pt>
                <c:pt idx="3920">
                  <c:v>0.34014397875824731</c:v>
                </c:pt>
                <c:pt idx="3921">
                  <c:v>0.33995899246375227</c:v>
                </c:pt>
                <c:pt idx="3922">
                  <c:v>0.33977379200479113</c:v>
                </c:pt>
                <c:pt idx="3923">
                  <c:v>0.33958837784108958</c:v>
                </c:pt>
                <c:pt idx="3924">
                  <c:v>0.33940275043270357</c:v>
                </c:pt>
                <c:pt idx="3925">
                  <c:v>0.33921691024004269</c:v>
                </c:pt>
                <c:pt idx="3926">
                  <c:v>0.33903085772384589</c:v>
                </c:pt>
                <c:pt idx="3927">
                  <c:v>0.33884459334519446</c:v>
                </c:pt>
                <c:pt idx="3928">
                  <c:v>0.3386581175655024</c:v>
                </c:pt>
                <c:pt idx="3929">
                  <c:v>0.33847143084652048</c:v>
                </c:pt>
                <c:pt idx="3930">
                  <c:v>0.33828453365033362</c:v>
                </c:pt>
                <c:pt idx="3931">
                  <c:v>0.33809742643934632</c:v>
                </c:pt>
                <c:pt idx="3932">
                  <c:v>0.33791010967630425</c:v>
                </c:pt>
                <c:pt idx="3933">
                  <c:v>0.33772258382426917</c:v>
                </c:pt>
                <c:pt idx="3934">
                  <c:v>0.33753484934662537</c:v>
                </c:pt>
                <c:pt idx="3935">
                  <c:v>0.33734690670709216</c:v>
                </c:pt>
                <c:pt idx="3936">
                  <c:v>0.33715875636969761</c:v>
                </c:pt>
                <c:pt idx="3937">
                  <c:v>0.33697039879879254</c:v>
                </c:pt>
                <c:pt idx="3938">
                  <c:v>0.33678183445904397</c:v>
                </c:pt>
                <c:pt idx="3939">
                  <c:v>0.33659306381543402</c:v>
                </c:pt>
                <c:pt idx="3940">
                  <c:v>0.3364040873332596</c:v>
                </c:pt>
                <c:pt idx="3941">
                  <c:v>0.33621490547811811</c:v>
                </c:pt>
                <c:pt idx="3942">
                  <c:v>0.33602551871593217</c:v>
                </c:pt>
                <c:pt idx="3943">
                  <c:v>0.33583592751292024</c:v>
                </c:pt>
                <c:pt idx="3944">
                  <c:v>0.33564613233560892</c:v>
                </c:pt>
                <c:pt idx="3945">
                  <c:v>0.33545613365082827</c:v>
                </c:pt>
                <c:pt idx="3946">
                  <c:v>0.33526593192570836</c:v>
                </c:pt>
                <c:pt idx="3947">
                  <c:v>0.33507552762768228</c:v>
                </c:pt>
                <c:pt idx="3948">
                  <c:v>0.33488492122447905</c:v>
                </c:pt>
                <c:pt idx="3949">
                  <c:v>0.33469411318411435</c:v>
                </c:pt>
                <c:pt idx="3950">
                  <c:v>0.3345031039749175</c:v>
                </c:pt>
                <c:pt idx="3951">
                  <c:v>0.33431189406549161</c:v>
                </c:pt>
                <c:pt idx="3952">
                  <c:v>0.33412048392473898</c:v>
                </c:pt>
                <c:pt idx="3953">
                  <c:v>0.33392887402184634</c:v>
                </c:pt>
                <c:pt idx="3954">
                  <c:v>0.33373706482628251</c:v>
                </c:pt>
                <c:pt idx="3955">
                  <c:v>0.33354505680781532</c:v>
                </c:pt>
                <c:pt idx="3956">
                  <c:v>0.33335285043648138</c:v>
                </c:pt>
                <c:pt idx="3957">
                  <c:v>0.33316044618260288</c:v>
                </c:pt>
                <c:pt idx="3958">
                  <c:v>0.33296784451677297</c:v>
                </c:pt>
                <c:pt idx="3959">
                  <c:v>0.33277504590987833</c:v>
                </c:pt>
                <c:pt idx="3960">
                  <c:v>0.33258205083306075</c:v>
                </c:pt>
                <c:pt idx="3961">
                  <c:v>0.33238885975775068</c:v>
                </c:pt>
                <c:pt idx="3962">
                  <c:v>0.33219547315563525</c:v>
                </c:pt>
                <c:pt idx="3963">
                  <c:v>0.33200189149868586</c:v>
                </c:pt>
                <c:pt idx="3964">
                  <c:v>0.33180811525913112</c:v>
                </c:pt>
                <c:pt idx="3965">
                  <c:v>0.33161414490946578</c:v>
                </c:pt>
                <c:pt idx="3966">
                  <c:v>0.33141998092245151</c:v>
                </c:pt>
                <c:pt idx="3967">
                  <c:v>0.33122562377110248</c:v>
                </c:pt>
                <c:pt idx="3968">
                  <c:v>0.33103107392871056</c:v>
                </c:pt>
                <c:pt idx="3969">
                  <c:v>0.33083633186880795</c:v>
                </c:pt>
                <c:pt idx="3970">
                  <c:v>0.33064139806518339</c:v>
                </c:pt>
                <c:pt idx="3971">
                  <c:v>0.33044627299189544</c:v>
                </c:pt>
                <c:pt idx="3972">
                  <c:v>0.33025095712323188</c:v>
                </c:pt>
                <c:pt idx="3973">
                  <c:v>0.33005545093375038</c:v>
                </c:pt>
                <c:pt idx="3974">
                  <c:v>0.32985975489824826</c:v>
                </c:pt>
                <c:pt idx="3975">
                  <c:v>0.32966386949176335</c:v>
                </c:pt>
                <c:pt idx="3976">
                  <c:v>0.32946779518958891</c:v>
                </c:pt>
                <c:pt idx="3977">
                  <c:v>0.32927153246724888</c:v>
                </c:pt>
                <c:pt idx="3978">
                  <c:v>0.32907508180052292</c:v>
                </c:pt>
                <c:pt idx="3979">
                  <c:v>0.32887844366541491</c:v>
                </c:pt>
                <c:pt idx="3980">
                  <c:v>0.32868161853816708</c:v>
                </c:pt>
                <c:pt idx="3981">
                  <c:v>0.32848460689527187</c:v>
                </c:pt>
                <c:pt idx="3982">
                  <c:v>0.32828740921342925</c:v>
                </c:pt>
                <c:pt idx="3983">
                  <c:v>0.32809002596959175</c:v>
                </c:pt>
                <c:pt idx="3984">
                  <c:v>0.32789245764093017</c:v>
                </c:pt>
                <c:pt idx="3985">
                  <c:v>0.32769470470484807</c:v>
                </c:pt>
                <c:pt idx="3986">
                  <c:v>0.32749676763896707</c:v>
                </c:pt>
                <c:pt idx="3987">
                  <c:v>0.32729864692113453</c:v>
                </c:pt>
                <c:pt idx="3988">
                  <c:v>0.32710034302942992</c:v>
                </c:pt>
                <c:pt idx="3989">
                  <c:v>0.32690185644213327</c:v>
                </c:pt>
                <c:pt idx="3990">
                  <c:v>0.32670318763776052</c:v>
                </c:pt>
                <c:pt idx="3991">
                  <c:v>0.32650433709502896</c:v>
                </c:pt>
                <c:pt idx="3992">
                  <c:v>0.32630530529287977</c:v>
                </c:pt>
                <c:pt idx="3993">
                  <c:v>0.32610609271045538</c:v>
                </c:pt>
                <c:pt idx="3994">
                  <c:v>0.32590669982712112</c:v>
                </c:pt>
                <c:pt idx="3995">
                  <c:v>0.32570712712243782</c:v>
                </c:pt>
                <c:pt idx="3996">
                  <c:v>0.32550737507618532</c:v>
                </c:pt>
                <c:pt idx="3997">
                  <c:v>0.32530744416833801</c:v>
                </c:pt>
                <c:pt idx="3998">
                  <c:v>0.32510733487907711</c:v>
                </c:pt>
                <c:pt idx="3999">
                  <c:v>0.32490704768877782</c:v>
                </c:pt>
                <c:pt idx="4000">
                  <c:v>0.32470658307802558</c:v>
                </c:pt>
                <c:pt idx="4001">
                  <c:v>0.32450594152758888</c:v>
                </c:pt>
                <c:pt idx="4002">
                  <c:v>0.32430512351844554</c:v>
                </c:pt>
                <c:pt idx="4003">
                  <c:v>0.32410412953174988</c:v>
                </c:pt>
                <c:pt idx="4004">
                  <c:v>0.32390296004886526</c:v>
                </c:pt>
                <c:pt idx="4005">
                  <c:v>0.32370161555132165</c:v>
                </c:pt>
                <c:pt idx="4006">
                  <c:v>0.32350009652086337</c:v>
                </c:pt>
                <c:pt idx="4007">
                  <c:v>0.32329840343939498</c:v>
                </c:pt>
                <c:pt idx="4008">
                  <c:v>0.32309653678902311</c:v>
                </c:pt>
                <c:pt idx="4009">
                  <c:v>0.32289449705202378</c:v>
                </c:pt>
                <c:pt idx="4010">
                  <c:v>0.32269228471085526</c:v>
                </c:pt>
                <c:pt idx="4011">
                  <c:v>0.32248990024815677</c:v>
                </c:pt>
                <c:pt idx="4012">
                  <c:v>0.32228734414673826</c:v>
                </c:pt>
                <c:pt idx="4013">
                  <c:v>0.32208461688959483</c:v>
                </c:pt>
                <c:pt idx="4014">
                  <c:v>0.32188171895987816</c:v>
                </c:pt>
                <c:pt idx="4015">
                  <c:v>0.32167865084091474</c:v>
                </c:pt>
                <c:pt idx="4016">
                  <c:v>0.32147541301620775</c:v>
                </c:pt>
                <c:pt idx="4017">
                  <c:v>0.32127200596941929</c:v>
                </c:pt>
                <c:pt idx="4018">
                  <c:v>0.32106843018437325</c:v>
                </c:pt>
                <c:pt idx="4019">
                  <c:v>0.32086468614506408</c:v>
                </c:pt>
                <c:pt idx="4020">
                  <c:v>0.32066077433563894</c:v>
                </c:pt>
                <c:pt idx="4021">
                  <c:v>0.32045669524041009</c:v>
                </c:pt>
                <c:pt idx="4022">
                  <c:v>0.3202524493438379</c:v>
                </c:pt>
                <c:pt idx="4023">
                  <c:v>0.32004803713054986</c:v>
                </c:pt>
                <c:pt idx="4024">
                  <c:v>0.31984345908531531</c:v>
                </c:pt>
                <c:pt idx="4025">
                  <c:v>0.31963871569306435</c:v>
                </c:pt>
                <c:pt idx="4026">
                  <c:v>0.31943380743886635</c:v>
                </c:pt>
                <c:pt idx="4027">
                  <c:v>0.31922873480794556</c:v>
                </c:pt>
                <c:pt idx="4028">
                  <c:v>0.31902349828566612</c:v>
                </c:pt>
                <c:pt idx="4029">
                  <c:v>0.31881809835753905</c:v>
                </c:pt>
                <c:pt idx="4030">
                  <c:v>0.31861253550921736</c:v>
                </c:pt>
                <c:pt idx="4031">
                  <c:v>0.31840681022649292</c:v>
                </c:pt>
                <c:pt idx="4032">
                  <c:v>0.31820092299529451</c:v>
                </c:pt>
                <c:pt idx="4033">
                  <c:v>0.31799487430168955</c:v>
                </c:pt>
                <c:pt idx="4034">
                  <c:v>0.31778866463187527</c:v>
                </c:pt>
                <c:pt idx="4035">
                  <c:v>0.31758229447218311</c:v>
                </c:pt>
                <c:pt idx="4036">
                  <c:v>0.31737576430908043</c:v>
                </c:pt>
                <c:pt idx="4037">
                  <c:v>0.31716907462914851</c:v>
                </c:pt>
                <c:pt idx="4038">
                  <c:v>0.31696222591911316</c:v>
                </c:pt>
                <c:pt idx="4039">
                  <c:v>0.31675521866580897</c:v>
                </c:pt>
                <c:pt idx="4040">
                  <c:v>0.31654805335620806</c:v>
                </c:pt>
                <c:pt idx="4041">
                  <c:v>0.31634073047738848</c:v>
                </c:pt>
                <c:pt idx="4042">
                  <c:v>0.31613325051655755</c:v>
                </c:pt>
                <c:pt idx="4043">
                  <c:v>0.31592561396104329</c:v>
                </c:pt>
                <c:pt idx="4044">
                  <c:v>0.31571782129826964</c:v>
                </c:pt>
                <c:pt idx="4045">
                  <c:v>0.31550987301579375</c:v>
                </c:pt>
                <c:pt idx="4046">
                  <c:v>0.31530176960127626</c:v>
                </c:pt>
                <c:pt idx="4047">
                  <c:v>0.31509351154248488</c:v>
                </c:pt>
                <c:pt idx="4048">
                  <c:v>0.31488509932730679</c:v>
                </c:pt>
                <c:pt idx="4049">
                  <c:v>0.31467653344371482</c:v>
                </c:pt>
                <c:pt idx="4050">
                  <c:v>0.3144678143798097</c:v>
                </c:pt>
                <c:pt idx="4051">
                  <c:v>0.3142589426237688</c:v>
                </c:pt>
                <c:pt idx="4052">
                  <c:v>0.31404991866389298</c:v>
                </c:pt>
                <c:pt idx="4053">
                  <c:v>0.31384074298856984</c:v>
                </c:pt>
                <c:pt idx="4054">
                  <c:v>0.31363141608627965</c:v>
                </c:pt>
                <c:pt idx="4055">
                  <c:v>0.31342193844560901</c:v>
                </c:pt>
                <c:pt idx="4056">
                  <c:v>0.3132123105552243</c:v>
                </c:pt>
                <c:pt idx="4057">
                  <c:v>0.31300253290389513</c:v>
                </c:pt>
                <c:pt idx="4058">
                  <c:v>0.31279260598046993</c:v>
                </c:pt>
                <c:pt idx="4059">
                  <c:v>0.31258253027388877</c:v>
                </c:pt>
                <c:pt idx="4060">
                  <c:v>0.31237230627317636</c:v>
                </c:pt>
                <c:pt idx="4061">
                  <c:v>0.31216193446743962</c:v>
                </c:pt>
                <c:pt idx="4062">
                  <c:v>0.31195141534587539</c:v>
                </c:pt>
                <c:pt idx="4063">
                  <c:v>0.31174074939774338</c:v>
                </c:pt>
                <c:pt idx="4064">
                  <c:v>0.31152993711239441</c:v>
                </c:pt>
                <c:pt idx="4065">
                  <c:v>0.31131897897925548</c:v>
                </c:pt>
                <c:pt idx="4066">
                  <c:v>0.31110787548781338</c:v>
                </c:pt>
                <c:pt idx="4067">
                  <c:v>0.31089662712764726</c:v>
                </c:pt>
                <c:pt idx="4068">
                  <c:v>0.3106852343883863</c:v>
                </c:pt>
                <c:pt idx="4069">
                  <c:v>0.31047369775975175</c:v>
                </c:pt>
                <c:pt idx="4070">
                  <c:v>0.3102620177315028</c:v>
                </c:pt>
                <c:pt idx="4071">
                  <c:v>0.31005019479349055</c:v>
                </c:pt>
                <c:pt idx="4072">
                  <c:v>0.3098382294356109</c:v>
                </c:pt>
                <c:pt idx="4073">
                  <c:v>0.30962612214782786</c:v>
                </c:pt>
                <c:pt idx="4074">
                  <c:v>0.30941387342016224</c:v>
                </c:pt>
                <c:pt idx="4075">
                  <c:v>0.30920148374269446</c:v>
                </c:pt>
                <c:pt idx="4076">
                  <c:v>0.30898895360555972</c:v>
                </c:pt>
                <c:pt idx="4077">
                  <c:v>0.30877628349894354</c:v>
                </c:pt>
                <c:pt idx="4078">
                  <c:v>0.30856347391308747</c:v>
                </c:pt>
                <c:pt idx="4079">
                  <c:v>0.3083505253382825</c:v>
                </c:pt>
                <c:pt idx="4080">
                  <c:v>0.30813743826486301</c:v>
                </c:pt>
                <c:pt idx="4081">
                  <c:v>0.30792421318321744</c:v>
                </c:pt>
                <c:pt idx="4082">
                  <c:v>0.30771085058376735</c:v>
                </c:pt>
                <c:pt idx="4083">
                  <c:v>0.30749735095699049</c:v>
                </c:pt>
                <c:pt idx="4084">
                  <c:v>0.30728371479339539</c:v>
                </c:pt>
                <c:pt idx="4085">
                  <c:v>0.30706994258353193</c:v>
                </c:pt>
                <c:pt idx="4086">
                  <c:v>0.30685603481798895</c:v>
                </c:pt>
                <c:pt idx="4087">
                  <c:v>0.30664199198738507</c:v>
                </c:pt>
                <c:pt idx="4088">
                  <c:v>0.30642781458237711</c:v>
                </c:pt>
                <c:pt idx="4089">
                  <c:v>0.30621350309365314</c:v>
                </c:pt>
                <c:pt idx="4090">
                  <c:v>0.30599905801192523</c:v>
                </c:pt>
                <c:pt idx="4091">
                  <c:v>0.3057844798279476</c:v>
                </c:pt>
                <c:pt idx="4092">
                  <c:v>0.30556976903247757</c:v>
                </c:pt>
                <c:pt idx="4093">
                  <c:v>0.30535492611631282</c:v>
                </c:pt>
                <c:pt idx="4094">
                  <c:v>0.30513995157027407</c:v>
                </c:pt>
                <c:pt idx="4095">
                  <c:v>0.30492484588519786</c:v>
                </c:pt>
                <c:pt idx="4096">
                  <c:v>0.30470960955193233</c:v>
                </c:pt>
                <c:pt idx="4097">
                  <c:v>0.30449424306135608</c:v>
                </c:pt>
                <c:pt idx="4098">
                  <c:v>0.30427874690435536</c:v>
                </c:pt>
                <c:pt idx="4099">
                  <c:v>0.3040631215718243</c:v>
                </c:pt>
                <c:pt idx="4100">
                  <c:v>0.30384736755468278</c:v>
                </c:pt>
                <c:pt idx="4101">
                  <c:v>0.30363148534384277</c:v>
                </c:pt>
                <c:pt idx="4102">
                  <c:v>0.30341547543023539</c:v>
                </c:pt>
                <c:pt idx="4103">
                  <c:v>0.30319933830479406</c:v>
                </c:pt>
                <c:pt idx="4104">
                  <c:v>0.30298307445846062</c:v>
                </c:pt>
                <c:pt idx="4105">
                  <c:v>0.30276668438217041</c:v>
                </c:pt>
                <c:pt idx="4106">
                  <c:v>0.30255016856686373</c:v>
                </c:pt>
                <c:pt idx="4107">
                  <c:v>0.3023335275034793</c:v>
                </c:pt>
                <c:pt idx="4108">
                  <c:v>0.30211676168295848</c:v>
                </c:pt>
                <c:pt idx="4109">
                  <c:v>0.30189987159622006</c:v>
                </c:pt>
                <c:pt idx="4110">
                  <c:v>0.30168285773419562</c:v>
                </c:pt>
                <c:pt idx="4111">
                  <c:v>0.30146572058779558</c:v>
                </c:pt>
                <c:pt idx="4112">
                  <c:v>0.30124846064792687</c:v>
                </c:pt>
                <c:pt idx="4113">
                  <c:v>0.30103107840547927</c:v>
                </c:pt>
                <c:pt idx="4114">
                  <c:v>0.30081357435133038</c:v>
                </c:pt>
                <c:pt idx="4115">
                  <c:v>0.30059594897633979</c:v>
                </c:pt>
                <c:pt idx="4116">
                  <c:v>0.30037820277135424</c:v>
                </c:pt>
                <c:pt idx="4117">
                  <c:v>0.30016033622719102</c:v>
                </c:pt>
                <c:pt idx="4118">
                  <c:v>0.29994234983466123</c:v>
                </c:pt>
                <c:pt idx="4119">
                  <c:v>0.29972424408453235</c:v>
                </c:pt>
                <c:pt idx="4120">
                  <c:v>0.29950601946756888</c:v>
                </c:pt>
                <c:pt idx="4121">
                  <c:v>0.29928767647449317</c:v>
                </c:pt>
                <c:pt idx="4122">
                  <c:v>0.29906921559600186</c:v>
                </c:pt>
                <c:pt idx="4123">
                  <c:v>0.2988506373227699</c:v>
                </c:pt>
                <c:pt idx="4124">
                  <c:v>0.29863194214542177</c:v>
                </c:pt>
                <c:pt idx="4125">
                  <c:v>0.29841313055456881</c:v>
                </c:pt>
                <c:pt idx="4126">
                  <c:v>0.29819420304077382</c:v>
                </c:pt>
                <c:pt idx="4127">
                  <c:v>0.29797516009456715</c:v>
                </c:pt>
                <c:pt idx="4128">
                  <c:v>0.29775600220643045</c:v>
                </c:pt>
                <c:pt idx="4129">
                  <c:v>0.29753672986682034</c:v>
                </c:pt>
                <c:pt idx="4130">
                  <c:v>0.29731734356613426</c:v>
                </c:pt>
                <c:pt idx="4131">
                  <c:v>0.29709784379473697</c:v>
                </c:pt>
                <c:pt idx="4132">
                  <c:v>0.29687823104294392</c:v>
                </c:pt>
                <c:pt idx="4133">
                  <c:v>0.29665850580101033</c:v>
                </c:pt>
                <c:pt idx="4134">
                  <c:v>0.29643866855915968</c:v>
                </c:pt>
                <c:pt idx="4135">
                  <c:v>0.29621871980755315</c:v>
                </c:pt>
                <c:pt idx="4136">
                  <c:v>0.29599866003629632</c:v>
                </c:pt>
                <c:pt idx="4137">
                  <c:v>0.29577848973545162</c:v>
                </c:pt>
                <c:pt idx="4138">
                  <c:v>0.29555820939500677</c:v>
                </c:pt>
                <c:pt idx="4139">
                  <c:v>0.29533781950490295</c:v>
                </c:pt>
                <c:pt idx="4140">
                  <c:v>0.29511732055501655</c:v>
                </c:pt>
                <c:pt idx="4141">
                  <c:v>0.29489671303516618</c:v>
                </c:pt>
                <c:pt idx="4142">
                  <c:v>0.29467599743509532</c:v>
                </c:pt>
                <c:pt idx="4143">
                  <c:v>0.29445517424449463</c:v>
                </c:pt>
                <c:pt idx="4144">
                  <c:v>0.29423424395297382</c:v>
                </c:pt>
                <c:pt idx="4145">
                  <c:v>0.29401320705008438</c:v>
                </c:pt>
                <c:pt idx="4146">
                  <c:v>0.29379206402530028</c:v>
                </c:pt>
                <c:pt idx="4147">
                  <c:v>0.29357081536802604</c:v>
                </c:pt>
                <c:pt idx="4148">
                  <c:v>0.2933494615675834</c:v>
                </c:pt>
                <c:pt idx="4149">
                  <c:v>0.29312800311322662</c:v>
                </c:pt>
                <c:pt idx="4150">
                  <c:v>0.29290644049412634</c:v>
                </c:pt>
                <c:pt idx="4151">
                  <c:v>0.29268477419938038</c:v>
                </c:pt>
                <c:pt idx="4152">
                  <c:v>0.29246300471798981</c:v>
                </c:pt>
                <c:pt idx="4153">
                  <c:v>0.29224113253888823</c:v>
                </c:pt>
                <c:pt idx="4154">
                  <c:v>0.29201915815091584</c:v>
                </c:pt>
                <c:pt idx="4155">
                  <c:v>0.29179708204282584</c:v>
                </c:pt>
                <c:pt idx="4156">
                  <c:v>0.29157490470328545</c:v>
                </c:pt>
                <c:pt idx="4157">
                  <c:v>0.29135262662086664</c:v>
                </c:pt>
                <c:pt idx="4158">
                  <c:v>0.29113024828405032</c:v>
                </c:pt>
                <c:pt idx="4159">
                  <c:v>0.29090777018122932</c:v>
                </c:pt>
                <c:pt idx="4160">
                  <c:v>0.29068519280069438</c:v>
                </c:pt>
                <c:pt idx="4161">
                  <c:v>0.29046251663063988</c:v>
                </c:pt>
                <c:pt idx="4162">
                  <c:v>0.29023974215916176</c:v>
                </c:pt>
                <c:pt idx="4163">
                  <c:v>0.29001686987425901</c:v>
                </c:pt>
                <c:pt idx="4164">
                  <c:v>0.28979390026380997</c:v>
                </c:pt>
                <c:pt idx="4165">
                  <c:v>0.28957083381561793</c:v>
                </c:pt>
                <c:pt idx="4166">
                  <c:v>0.28934767101735437</c:v>
                </c:pt>
                <c:pt idx="4167">
                  <c:v>0.28912441235659281</c:v>
                </c:pt>
                <c:pt idx="4168">
                  <c:v>0.28890105832080132</c:v>
                </c:pt>
                <c:pt idx="4169">
                  <c:v>0.28867760939733106</c:v>
                </c:pt>
                <c:pt idx="4170">
                  <c:v>0.28845406607341817</c:v>
                </c:pt>
                <c:pt idx="4171">
                  <c:v>0.2882304288361851</c:v>
                </c:pt>
                <c:pt idx="4172">
                  <c:v>0.2880066981726509</c:v>
                </c:pt>
                <c:pt idx="4173">
                  <c:v>0.28778287456969126</c:v>
                </c:pt>
                <c:pt idx="4174">
                  <c:v>0.28755895851407931</c:v>
                </c:pt>
                <c:pt idx="4175">
                  <c:v>0.28733495049246732</c:v>
                </c:pt>
                <c:pt idx="4176">
                  <c:v>0.28711085099137662</c:v>
                </c:pt>
                <c:pt idx="4177">
                  <c:v>0.28688666049721057</c:v>
                </c:pt>
                <c:pt idx="4178">
                  <c:v>0.28666237949623152</c:v>
                </c:pt>
                <c:pt idx="4179">
                  <c:v>0.28643800847459333</c:v>
                </c:pt>
                <c:pt idx="4180">
                  <c:v>0.28621354791830655</c:v>
                </c:pt>
                <c:pt idx="4181">
                  <c:v>0.28598899831325647</c:v>
                </c:pt>
                <c:pt idx="4182">
                  <c:v>0.28576436014518147</c:v>
                </c:pt>
                <c:pt idx="4183">
                  <c:v>0.28553963389970488</c:v>
                </c:pt>
                <c:pt idx="4184">
                  <c:v>0.28531482006230058</c:v>
                </c:pt>
                <c:pt idx="4185">
                  <c:v>0.28508991911830289</c:v>
                </c:pt>
                <c:pt idx="4186">
                  <c:v>0.28486493155291187</c:v>
                </c:pt>
                <c:pt idx="4187">
                  <c:v>0.28463985785117779</c:v>
                </c:pt>
                <c:pt idx="4188">
                  <c:v>0.28441469849801831</c:v>
                </c:pt>
                <c:pt idx="4189">
                  <c:v>0.28418945397819645</c:v>
                </c:pt>
                <c:pt idx="4190">
                  <c:v>0.28396412477633126</c:v>
                </c:pt>
                <c:pt idx="4191">
                  <c:v>0.28373871137689288</c:v>
                </c:pt>
                <c:pt idx="4192">
                  <c:v>0.28351321426420245</c:v>
                </c:pt>
                <c:pt idx="4193">
                  <c:v>0.28328763392242418</c:v>
                </c:pt>
                <c:pt idx="4194">
                  <c:v>0.28306197083557288</c:v>
                </c:pt>
                <c:pt idx="4195">
                  <c:v>0.28283622548750698</c:v>
                </c:pt>
                <c:pt idx="4196">
                  <c:v>0.2826103983619293</c:v>
                </c:pt>
                <c:pt idx="4197">
                  <c:v>0.28238448994238396</c:v>
                </c:pt>
                <c:pt idx="4198">
                  <c:v>0.28215850071224535</c:v>
                </c:pt>
                <c:pt idx="4199">
                  <c:v>0.28193243115473732</c:v>
                </c:pt>
                <c:pt idx="4200">
                  <c:v>0.2817062817529194</c:v>
                </c:pt>
                <c:pt idx="4201">
                  <c:v>0.28148005298967843</c:v>
                </c:pt>
                <c:pt idx="4202">
                  <c:v>0.28125374534773501</c:v>
                </c:pt>
                <c:pt idx="4203">
                  <c:v>0.28102735930965289</c:v>
                </c:pt>
                <c:pt idx="4204">
                  <c:v>0.28080089535780883</c:v>
                </c:pt>
                <c:pt idx="4205">
                  <c:v>0.28057435397441405</c:v>
                </c:pt>
                <c:pt idx="4206">
                  <c:v>0.28034773564150894</c:v>
                </c:pt>
                <c:pt idx="4207">
                  <c:v>0.28012104084096057</c:v>
                </c:pt>
                <c:pt idx="4208">
                  <c:v>0.27989427005445522</c:v>
                </c:pt>
                <c:pt idx="4209">
                  <c:v>0.27966742376349185</c:v>
                </c:pt>
                <c:pt idx="4210">
                  <c:v>0.27944050244940682</c:v>
                </c:pt>
                <c:pt idx="4211">
                  <c:v>0.27921350659334149</c:v>
                </c:pt>
                <c:pt idx="4212">
                  <c:v>0.27898643667626033</c:v>
                </c:pt>
                <c:pt idx="4213">
                  <c:v>0.27875929317893544</c:v>
                </c:pt>
                <c:pt idx="4214">
                  <c:v>0.278532076581961</c:v>
                </c:pt>
                <c:pt idx="4215">
                  <c:v>0.27830478736573966</c:v>
                </c:pt>
                <c:pt idx="4216">
                  <c:v>0.27807742601047492</c:v>
                </c:pt>
                <c:pt idx="4217">
                  <c:v>0.27784999299619451</c:v>
                </c:pt>
                <c:pt idx="4218">
                  <c:v>0.27762248880272355</c:v>
                </c:pt>
                <c:pt idx="4219">
                  <c:v>0.27739491390969262</c:v>
                </c:pt>
                <c:pt idx="4220">
                  <c:v>0.27716726879653125</c:v>
                </c:pt>
                <c:pt idx="4221">
                  <c:v>0.27693955394248482</c:v>
                </c:pt>
                <c:pt idx="4222">
                  <c:v>0.27671176982658668</c:v>
                </c:pt>
                <c:pt idx="4223">
                  <c:v>0.27648391692767538</c:v>
                </c:pt>
                <c:pt idx="4224">
                  <c:v>0.27625599572437581</c:v>
                </c:pt>
                <c:pt idx="4225">
                  <c:v>0.27602800669512401</c:v>
                </c:pt>
                <c:pt idx="4226">
                  <c:v>0.27579995031813737</c:v>
                </c:pt>
                <c:pt idx="4227">
                  <c:v>0.27557182707143568</c:v>
                </c:pt>
                <c:pt idx="4228">
                  <c:v>0.27534363743281798</c:v>
                </c:pt>
                <c:pt idx="4229">
                  <c:v>0.27511538187988244</c:v>
                </c:pt>
                <c:pt idx="4230">
                  <c:v>0.27488706089000492</c:v>
                </c:pt>
                <c:pt idx="4231">
                  <c:v>0.27465867494035534</c:v>
                </c:pt>
                <c:pt idx="4232">
                  <c:v>0.27443022450788368</c:v>
                </c:pt>
                <c:pt idx="4233">
                  <c:v>0.27420171006932675</c:v>
                </c:pt>
                <c:pt idx="4234">
                  <c:v>0.27397313210119723</c:v>
                </c:pt>
                <c:pt idx="4235">
                  <c:v>0.27374449107979132</c:v>
                </c:pt>
                <c:pt idx="4236">
                  <c:v>0.27351578748117961</c:v>
                </c:pt>
                <c:pt idx="4237">
                  <c:v>0.27328702178121145</c:v>
                </c:pt>
                <c:pt idx="4238">
                  <c:v>0.27305819445551016</c:v>
                </c:pt>
                <c:pt idx="4239">
                  <c:v>0.27282930597947558</c:v>
                </c:pt>
                <c:pt idx="4240">
                  <c:v>0.27260035682826611</c:v>
                </c:pt>
                <c:pt idx="4241">
                  <c:v>0.27237134747682967</c:v>
                </c:pt>
                <c:pt idx="4242">
                  <c:v>0.27214227839987243</c:v>
                </c:pt>
                <c:pt idx="4243">
                  <c:v>0.27191315007186034</c:v>
                </c:pt>
                <c:pt idx="4244">
                  <c:v>0.27168396296704272</c:v>
                </c:pt>
                <c:pt idx="4245">
                  <c:v>0.27145471755941325</c:v>
                </c:pt>
                <c:pt idx="4246">
                  <c:v>0.27122541432273906</c:v>
                </c:pt>
                <c:pt idx="4247">
                  <c:v>0.2709960537305493</c:v>
                </c:pt>
                <c:pt idx="4248">
                  <c:v>0.27076663625612674</c:v>
                </c:pt>
                <c:pt idx="4249">
                  <c:v>0.27053716237251368</c:v>
                </c:pt>
                <c:pt idx="4250">
                  <c:v>0.27030763255250817</c:v>
                </c:pt>
                <c:pt idx="4251">
                  <c:v>0.27007804726866513</c:v>
                </c:pt>
                <c:pt idx="4252">
                  <c:v>0.26984840699328488</c:v>
                </c:pt>
                <c:pt idx="4253">
                  <c:v>0.26961871219842981</c:v>
                </c:pt>
                <c:pt idx="4254">
                  <c:v>0.26938896335590917</c:v>
                </c:pt>
                <c:pt idx="4255">
                  <c:v>0.26915916093726638</c:v>
                </c:pt>
                <c:pt idx="4256">
                  <c:v>0.26892930541381532</c:v>
                </c:pt>
                <c:pt idx="4257">
                  <c:v>0.26869939725659925</c:v>
                </c:pt>
                <c:pt idx="4258">
                  <c:v>0.26846943693640996</c:v>
                </c:pt>
                <c:pt idx="4259">
                  <c:v>0.26823942492377884</c:v>
                </c:pt>
                <c:pt idx="4260">
                  <c:v>0.26800936168898482</c:v>
                </c:pt>
                <c:pt idx="4261">
                  <c:v>0.26777924770203576</c:v>
                </c:pt>
                <c:pt idx="4262">
                  <c:v>0.26754908343268496</c:v>
                </c:pt>
                <c:pt idx="4263">
                  <c:v>0.26731886935042326</c:v>
                </c:pt>
                <c:pt idx="4264">
                  <c:v>0.2670886059244636</c:v>
                </c:pt>
                <c:pt idx="4265">
                  <c:v>0.26685829362376251</c:v>
                </c:pt>
                <c:pt idx="4266">
                  <c:v>0.26662793291700998</c:v>
                </c:pt>
                <c:pt idx="4267">
                  <c:v>0.26639752427262331</c:v>
                </c:pt>
                <c:pt idx="4268">
                  <c:v>0.26616706815874536</c:v>
                </c:pt>
                <c:pt idx="4269">
                  <c:v>0.26593656504325086</c:v>
                </c:pt>
                <c:pt idx="4270">
                  <c:v>0.26570601539373101</c:v>
                </c:pt>
                <c:pt idx="4271">
                  <c:v>0.26547541967751431</c:v>
                </c:pt>
                <c:pt idx="4272">
                  <c:v>0.26524477836164417</c:v>
                </c:pt>
                <c:pt idx="4273">
                  <c:v>0.26501409191288483</c:v>
                </c:pt>
                <c:pt idx="4274">
                  <c:v>0.26478336079771758</c:v>
                </c:pt>
                <c:pt idx="4275">
                  <c:v>0.26455258548235427</c:v>
                </c:pt>
                <c:pt idx="4276">
                  <c:v>0.26432176643270788</c:v>
                </c:pt>
                <c:pt idx="4277">
                  <c:v>0.26409090411441782</c:v>
                </c:pt>
                <c:pt idx="4278">
                  <c:v>0.26385999899283363</c:v>
                </c:pt>
                <c:pt idx="4279">
                  <c:v>0.26362905153301125</c:v>
                </c:pt>
                <c:pt idx="4280">
                  <c:v>0.26339806219972972</c:v>
                </c:pt>
                <c:pt idx="4281">
                  <c:v>0.26316703145746395</c:v>
                </c:pt>
                <c:pt idx="4282">
                  <c:v>0.26293595977040768</c:v>
                </c:pt>
                <c:pt idx="4283">
                  <c:v>0.26270484760245488</c:v>
                </c:pt>
                <c:pt idx="4284">
                  <c:v>0.26247369541720766</c:v>
                </c:pt>
                <c:pt idx="4285">
                  <c:v>0.26224250367796581</c:v>
                </c:pt>
                <c:pt idx="4286">
                  <c:v>0.26201127284773934</c:v>
                </c:pt>
                <c:pt idx="4287">
                  <c:v>0.26178000338923552</c:v>
                </c:pt>
                <c:pt idx="4288">
                  <c:v>0.2615486957648574</c:v>
                </c:pt>
                <c:pt idx="4289">
                  <c:v>0.26131735043670379</c:v>
                </c:pt>
                <c:pt idx="4290">
                  <c:v>0.26108596786658489</c:v>
                </c:pt>
                <c:pt idx="4291">
                  <c:v>0.26085454851598616</c:v>
                </c:pt>
                <c:pt idx="4292">
                  <c:v>0.26062309284609975</c:v>
                </c:pt>
                <c:pt idx="4293">
                  <c:v>0.26039160131780636</c:v>
                </c:pt>
                <c:pt idx="4294">
                  <c:v>0.26016007439166938</c:v>
                </c:pt>
                <c:pt idx="4295">
                  <c:v>0.25992851252795535</c:v>
                </c:pt>
                <c:pt idx="4296">
                  <c:v>0.25969691618660434</c:v>
                </c:pt>
                <c:pt idx="4297">
                  <c:v>0.25946528582725625</c:v>
                </c:pt>
                <c:pt idx="4298">
                  <c:v>0.25923362190922045</c:v>
                </c:pt>
                <c:pt idx="4299">
                  <c:v>0.25900192489150425</c:v>
                </c:pt>
                <c:pt idx="4300">
                  <c:v>0.25877019523278882</c:v>
                </c:pt>
                <c:pt idx="4301">
                  <c:v>0.25853843339143634</c:v>
                </c:pt>
                <c:pt idx="4302">
                  <c:v>0.2583066398254919</c:v>
                </c:pt>
                <c:pt idx="4303">
                  <c:v>0.25807481499267287</c:v>
                </c:pt>
                <c:pt idx="4304">
                  <c:v>0.25784295935037288</c:v>
                </c:pt>
                <c:pt idx="4305">
                  <c:v>0.25761107335567107</c:v>
                </c:pt>
                <c:pt idx="4306">
                  <c:v>0.25737915746530404</c:v>
                </c:pt>
                <c:pt idx="4307">
                  <c:v>0.25714721213569414</c:v>
                </c:pt>
                <c:pt idx="4308">
                  <c:v>0.25691523782292697</c:v>
                </c:pt>
                <c:pt idx="4309">
                  <c:v>0.2566832349827593</c:v>
                </c:pt>
                <c:pt idx="4310">
                  <c:v>0.25645120407061578</c:v>
                </c:pt>
                <c:pt idx="4311">
                  <c:v>0.2562191455415857</c:v>
                </c:pt>
                <c:pt idx="4312">
                  <c:v>0.25598705985043085</c:v>
                </c:pt>
                <c:pt idx="4313">
                  <c:v>0.25575494745156574</c:v>
                </c:pt>
                <c:pt idx="4314">
                  <c:v>0.25552280879907657</c:v>
                </c:pt>
                <c:pt idx="4315">
                  <c:v>0.25529064434670079</c:v>
                </c:pt>
                <c:pt idx="4316">
                  <c:v>0.25505845454784781</c:v>
                </c:pt>
                <c:pt idx="4317">
                  <c:v>0.25482623985557784</c:v>
                </c:pt>
                <c:pt idx="4318">
                  <c:v>0.2545940007226043</c:v>
                </c:pt>
                <c:pt idx="4319">
                  <c:v>0.25436173760130554</c:v>
                </c:pt>
                <c:pt idx="4320">
                  <c:v>0.25412945094370815</c:v>
                </c:pt>
                <c:pt idx="4321">
                  <c:v>0.25389714120149243</c:v>
                </c:pt>
                <c:pt idx="4322">
                  <c:v>0.25366480882599052</c:v>
                </c:pt>
                <c:pt idx="4323">
                  <c:v>0.25343245426818423</c:v>
                </c:pt>
                <c:pt idx="4324">
                  <c:v>0.25320007797870497</c:v>
                </c:pt>
                <c:pt idx="4325">
                  <c:v>0.25296768040783052</c:v>
                </c:pt>
                <c:pt idx="4326">
                  <c:v>0.25273526200548524</c:v>
                </c:pt>
                <c:pt idx="4327">
                  <c:v>0.25250282322123818</c:v>
                </c:pt>
                <c:pt idx="4328">
                  <c:v>0.25227036450430157</c:v>
                </c:pt>
                <c:pt idx="4329">
                  <c:v>0.25203788630352975</c:v>
                </c:pt>
                <c:pt idx="4330">
                  <c:v>0.25180538906741945</c:v>
                </c:pt>
                <c:pt idx="4331">
                  <c:v>0.25157287324410288</c:v>
                </c:pt>
                <c:pt idx="4332">
                  <c:v>0.2513403392813498</c:v>
                </c:pt>
                <c:pt idx="4333">
                  <c:v>0.25110778762657471</c:v>
                </c:pt>
                <c:pt idx="4334">
                  <c:v>0.25087521872682034</c:v>
                </c:pt>
                <c:pt idx="4335">
                  <c:v>0.25064263302876527</c:v>
                </c:pt>
                <c:pt idx="4336">
                  <c:v>0.2504100309787205</c:v>
                </c:pt>
                <c:pt idx="4337">
                  <c:v>0.2501774130226293</c:v>
                </c:pt>
                <c:pt idx="4338">
                  <c:v>0.24994477960606518</c:v>
                </c:pt>
                <c:pt idx="4339">
                  <c:v>0.2497121311742293</c:v>
                </c:pt>
                <c:pt idx="4340">
                  <c:v>0.24947946817194902</c:v>
                </c:pt>
                <c:pt idx="4341">
                  <c:v>0.24924679104368141</c:v>
                </c:pt>
                <c:pt idx="4342">
                  <c:v>0.2490141002335082</c:v>
                </c:pt>
                <c:pt idx="4343">
                  <c:v>0.24878139618513401</c:v>
                </c:pt>
                <c:pt idx="4344">
                  <c:v>0.24854867934188091</c:v>
                </c:pt>
                <c:pt idx="4345">
                  <c:v>0.24831595014670158</c:v>
                </c:pt>
                <c:pt idx="4346">
                  <c:v>0.24808320904215891</c:v>
                </c:pt>
                <c:pt idx="4347">
                  <c:v>0.24785045647044282</c:v>
                </c:pt>
                <c:pt idx="4348">
                  <c:v>0.24761769287335239</c:v>
                </c:pt>
                <c:pt idx="4349">
                  <c:v>0.24738491869230841</c:v>
                </c:pt>
                <c:pt idx="4350">
                  <c:v>0.24715213436834391</c:v>
                </c:pt>
                <c:pt idx="4351">
                  <c:v>0.24691934034210822</c:v>
                </c:pt>
                <c:pt idx="4352">
                  <c:v>0.24668653705385413</c:v>
                </c:pt>
                <c:pt idx="4353">
                  <c:v>0.24645372494345719</c:v>
                </c:pt>
                <c:pt idx="4354">
                  <c:v>0.24622090445039643</c:v>
                </c:pt>
                <c:pt idx="4355">
                  <c:v>0.24598807601375552</c:v>
                </c:pt>
                <c:pt idx="4356">
                  <c:v>0.24575524007223484</c:v>
                </c:pt>
                <c:pt idx="4357">
                  <c:v>0.24552239706412946</c:v>
                </c:pt>
                <c:pt idx="4358">
                  <c:v>0.24528954742734782</c:v>
                </c:pt>
                <c:pt idx="4359">
                  <c:v>0.24505669159939791</c:v>
                </c:pt>
                <c:pt idx="4360">
                  <c:v>0.24482383001738844</c:v>
                </c:pt>
                <c:pt idx="4361">
                  <c:v>0.24459096311803374</c:v>
                </c:pt>
                <c:pt idx="4362">
                  <c:v>0.24435809133764291</c:v>
                </c:pt>
                <c:pt idx="4363">
                  <c:v>0.24412521511212676</c:v>
                </c:pt>
                <c:pt idx="4364">
                  <c:v>0.24389233487699083</c:v>
                </c:pt>
                <c:pt idx="4365">
                  <c:v>0.24365945106733602</c:v>
                </c:pt>
                <c:pt idx="4366">
                  <c:v>0.24342656411785984</c:v>
                </c:pt>
                <c:pt idx="4367">
                  <c:v>0.24319367446285461</c:v>
                </c:pt>
                <c:pt idx="4368">
                  <c:v>0.24296078253620368</c:v>
                </c:pt>
                <c:pt idx="4369">
                  <c:v>0.24272788877137697</c:v>
                </c:pt>
                <c:pt idx="4370">
                  <c:v>0.24249499360144036</c:v>
                </c:pt>
                <c:pt idx="4371">
                  <c:v>0.24226209745904498</c:v>
                </c:pt>
                <c:pt idx="4372">
                  <c:v>0.2420292007764317</c:v>
                </c:pt>
                <c:pt idx="4373">
                  <c:v>0.24179630398542501</c:v>
                </c:pt>
                <c:pt idx="4374">
                  <c:v>0.24156340751743555</c:v>
                </c:pt>
                <c:pt idx="4375">
                  <c:v>0.24133051180345566</c:v>
                </c:pt>
                <c:pt idx="4376">
                  <c:v>0.24109761727406653</c:v>
                </c:pt>
                <c:pt idx="4377">
                  <c:v>0.24086472435942421</c:v>
                </c:pt>
                <c:pt idx="4378">
                  <c:v>0.24063183348926803</c:v>
                </c:pt>
                <c:pt idx="4379">
                  <c:v>0.24039894509291404</c:v>
                </c:pt>
                <c:pt idx="4380">
                  <c:v>0.24016605959925721</c:v>
                </c:pt>
                <c:pt idx="4381">
                  <c:v>0.23993317743677259</c:v>
                </c:pt>
                <c:pt idx="4382">
                  <c:v>0.23970029903350373</c:v>
                </c:pt>
                <c:pt idx="4383">
                  <c:v>0.23946742481707681</c:v>
                </c:pt>
                <c:pt idx="4384">
                  <c:v>0.23923455521468087</c:v>
                </c:pt>
                <c:pt idx="4385">
                  <c:v>0.23900169065308802</c:v>
                </c:pt>
                <c:pt idx="4386">
                  <c:v>0.23876883155863446</c:v>
                </c:pt>
                <c:pt idx="4387">
                  <c:v>0.23853597835722556</c:v>
                </c:pt>
                <c:pt idx="4388">
                  <c:v>0.23830313147433896</c:v>
                </c:pt>
                <c:pt idx="4389">
                  <c:v>0.23807029133501553</c:v>
                </c:pt>
                <c:pt idx="4390">
                  <c:v>0.23783745836386724</c:v>
                </c:pt>
                <c:pt idx="4391">
                  <c:v>0.2376046329850667</c:v>
                </c:pt>
                <c:pt idx="4392">
                  <c:v>0.23737181562235227</c:v>
                </c:pt>
                <c:pt idx="4393">
                  <c:v>0.23713900669902521</c:v>
                </c:pt>
                <c:pt idx="4394">
                  <c:v>0.23690620663794776</c:v>
                </c:pt>
                <c:pt idx="4395">
                  <c:v>0.23667341586154111</c:v>
                </c:pt>
                <c:pt idx="4396">
                  <c:v>0.2364406347917905</c:v>
                </c:pt>
                <c:pt idx="4397">
                  <c:v>0.23620786385023368</c:v>
                </c:pt>
                <c:pt idx="4398">
                  <c:v>0.23597510345796896</c:v>
                </c:pt>
                <c:pt idx="4399">
                  <c:v>0.23574235403564844</c:v>
                </c:pt>
                <c:pt idx="4400">
                  <c:v>0.23550961600348286</c:v>
                </c:pt>
                <c:pt idx="4401">
                  <c:v>0.23527688978123357</c:v>
                </c:pt>
                <c:pt idx="4402">
                  <c:v>0.23504417578821254</c:v>
                </c:pt>
                <c:pt idx="4403">
                  <c:v>0.2348114744432882</c:v>
                </c:pt>
                <c:pt idx="4404">
                  <c:v>0.23457878616487593</c:v>
                </c:pt>
                <c:pt idx="4405">
                  <c:v>0.23434611137094191</c:v>
                </c:pt>
                <c:pt idx="4406">
                  <c:v>0.23411345047899987</c:v>
                </c:pt>
                <c:pt idx="4407">
                  <c:v>0.23388080390610877</c:v>
                </c:pt>
                <c:pt idx="4408">
                  <c:v>0.23364817206887734</c:v>
                </c:pt>
                <c:pt idx="4409">
                  <c:v>0.23341555538345699</c:v>
                </c:pt>
                <c:pt idx="4410">
                  <c:v>0.23318295426554217</c:v>
                </c:pt>
                <c:pt idx="4411">
                  <c:v>0.23295036913037326</c:v>
                </c:pt>
                <c:pt idx="4412">
                  <c:v>0.23271780039272777</c:v>
                </c:pt>
                <c:pt idx="4413">
                  <c:v>0.23248524846692642</c:v>
                </c:pt>
                <c:pt idx="4414">
                  <c:v>0.23225271376682774</c:v>
                </c:pt>
                <c:pt idx="4415">
                  <c:v>0.23202019670583271</c:v>
                </c:pt>
                <c:pt idx="4416">
                  <c:v>0.23178769769687524</c:v>
                </c:pt>
                <c:pt idx="4417">
                  <c:v>0.23155521715242902</c:v>
                </c:pt>
                <c:pt idx="4418">
                  <c:v>0.23132275548449671</c:v>
                </c:pt>
                <c:pt idx="4419">
                  <c:v>0.23109031310462341</c:v>
                </c:pt>
                <c:pt idx="4420">
                  <c:v>0.23085789042388111</c:v>
                </c:pt>
                <c:pt idx="4421">
                  <c:v>0.23062548785287817</c:v>
                </c:pt>
                <c:pt idx="4422">
                  <c:v>0.23039310580174843</c:v>
                </c:pt>
                <c:pt idx="4423">
                  <c:v>0.23016074468016171</c:v>
                </c:pt>
                <c:pt idx="4424">
                  <c:v>0.22992840489731475</c:v>
                </c:pt>
                <c:pt idx="4425">
                  <c:v>0.22969608686192791</c:v>
                </c:pt>
                <c:pt idx="4426">
                  <c:v>0.22946379098225345</c:v>
                </c:pt>
                <c:pt idx="4427">
                  <c:v>0.22923151766606747</c:v>
                </c:pt>
                <c:pt idx="4428">
                  <c:v>0.22899926732067244</c:v>
                </c:pt>
                <c:pt idx="4429">
                  <c:v>0.2287670403528938</c:v>
                </c:pt>
                <c:pt idx="4430">
                  <c:v>0.22853483716907494</c:v>
                </c:pt>
                <c:pt idx="4431">
                  <c:v>0.22830265817508913</c:v>
                </c:pt>
                <c:pt idx="4432">
                  <c:v>0.22807050377632476</c:v>
                </c:pt>
                <c:pt idx="4433">
                  <c:v>0.22783837437769189</c:v>
                </c:pt>
                <c:pt idx="4434">
                  <c:v>0.22760627038361717</c:v>
                </c:pt>
                <c:pt idx="4435">
                  <c:v>0.22737419219804839</c:v>
                </c:pt>
                <c:pt idx="4436">
                  <c:v>0.22714214022444676</c:v>
                </c:pt>
                <c:pt idx="4437">
                  <c:v>0.22691011486579143</c:v>
                </c:pt>
                <c:pt idx="4438">
                  <c:v>0.22667811652457168</c:v>
                </c:pt>
                <c:pt idx="4439">
                  <c:v>0.22644614560279847</c:v>
                </c:pt>
                <c:pt idx="4440">
                  <c:v>0.22621420250198637</c:v>
                </c:pt>
                <c:pt idx="4441">
                  <c:v>0.22598228762316744</c:v>
                </c:pt>
                <c:pt idx="4442">
                  <c:v>0.22575040136688349</c:v>
                </c:pt>
                <c:pt idx="4443">
                  <c:v>0.22551854413318526</c:v>
                </c:pt>
                <c:pt idx="4444">
                  <c:v>0.22528671632163155</c:v>
                </c:pt>
                <c:pt idx="4445">
                  <c:v>0.22505491833128988</c:v>
                </c:pt>
                <c:pt idx="4446">
                  <c:v>0.22482315056073443</c:v>
                </c:pt>
                <c:pt idx="4447">
                  <c:v>0.22459141340804445</c:v>
                </c:pt>
                <c:pt idx="4448">
                  <c:v>0.22435970727080487</c:v>
                </c:pt>
                <c:pt idx="4449">
                  <c:v>0.22412803254610444</c:v>
                </c:pt>
                <c:pt idx="4450">
                  <c:v>0.22389638963053324</c:v>
                </c:pt>
                <c:pt idx="4451">
                  <c:v>0.22366477892018444</c:v>
                </c:pt>
                <c:pt idx="4452">
                  <c:v>0.22343320081065493</c:v>
                </c:pt>
                <c:pt idx="4453">
                  <c:v>0.22320165569703634</c:v>
                </c:pt>
                <c:pt idx="4454">
                  <c:v>0.22297014397392251</c:v>
                </c:pt>
                <c:pt idx="4455">
                  <c:v>0.22273866603540543</c:v>
                </c:pt>
                <c:pt idx="4456">
                  <c:v>0.22250722227507327</c:v>
                </c:pt>
                <c:pt idx="4457">
                  <c:v>0.22227581308601119</c:v>
                </c:pt>
                <c:pt idx="4458">
                  <c:v>0.22204443886080114</c:v>
                </c:pt>
                <c:pt idx="4459">
                  <c:v>0.22181309999151336</c:v>
                </c:pt>
                <c:pt idx="4460">
                  <c:v>0.22158179686972046</c:v>
                </c:pt>
                <c:pt idx="4461">
                  <c:v>0.22135052988648138</c:v>
                </c:pt>
                <c:pt idx="4462">
                  <c:v>0.22111929943234995</c:v>
                </c:pt>
                <c:pt idx="4463">
                  <c:v>0.22088810589736732</c:v>
                </c:pt>
                <c:pt idx="4464">
                  <c:v>0.22065694967106583</c:v>
                </c:pt>
                <c:pt idx="4465">
                  <c:v>0.22042583114247147</c:v>
                </c:pt>
                <c:pt idx="4466">
                  <c:v>0.22019475070008837</c:v>
                </c:pt>
                <c:pt idx="4467">
                  <c:v>0.21996370873191903</c:v>
                </c:pt>
                <c:pt idx="4468">
                  <c:v>0.21973270562544289</c:v>
                </c:pt>
                <c:pt idx="4469">
                  <c:v>0.21950174176762999</c:v>
                </c:pt>
                <c:pt idx="4470">
                  <c:v>0.21927081754493141</c:v>
                </c:pt>
                <c:pt idx="4471">
                  <c:v>0.21903993334328647</c:v>
                </c:pt>
                <c:pt idx="4472">
                  <c:v>0.21880908954811232</c:v>
                </c:pt>
                <c:pt idx="4473">
                  <c:v>0.21857828654430986</c:v>
                </c:pt>
                <c:pt idx="4474">
                  <c:v>0.21834752471625923</c:v>
                </c:pt>
                <c:pt idx="4475">
                  <c:v>0.21811680444782613</c:v>
                </c:pt>
                <c:pt idx="4476">
                  <c:v>0.21788612612234698</c:v>
                </c:pt>
                <c:pt idx="4477">
                  <c:v>0.21765549012264337</c:v>
                </c:pt>
                <c:pt idx="4478">
                  <c:v>0.21742489683101074</c:v>
                </c:pt>
                <c:pt idx="4479">
                  <c:v>0.21719434662922213</c:v>
                </c:pt>
                <c:pt idx="4480">
                  <c:v>0.21696383989852608</c:v>
                </c:pt>
                <c:pt idx="4481">
                  <c:v>0.21673337701964451</c:v>
                </c:pt>
                <c:pt idx="4482">
                  <c:v>0.21650295837277791</c:v>
                </c:pt>
                <c:pt idx="4483">
                  <c:v>0.21627258433759491</c:v>
                </c:pt>
                <c:pt idx="4484">
                  <c:v>0.21604225529323906</c:v>
                </c:pt>
                <c:pt idx="4485">
                  <c:v>0.21581197161832241</c:v>
                </c:pt>
                <c:pt idx="4486">
                  <c:v>0.21558173369093234</c:v>
                </c:pt>
                <c:pt idx="4487">
                  <c:v>0.21535154188862041</c:v>
                </c:pt>
                <c:pt idx="4488">
                  <c:v>0.21512139658841323</c:v>
                </c:pt>
                <c:pt idx="4489">
                  <c:v>0.21489129816680042</c:v>
                </c:pt>
                <c:pt idx="4490">
                  <c:v>0.21466124699973871</c:v>
                </c:pt>
                <c:pt idx="4491">
                  <c:v>0.21443124346265799</c:v>
                </c:pt>
                <c:pt idx="4492">
                  <c:v>0.21420128793044496</c:v>
                </c:pt>
                <c:pt idx="4493">
                  <c:v>0.21397138077745695</c:v>
                </c:pt>
                <c:pt idx="4494">
                  <c:v>0.21374152237751123</c:v>
                </c:pt>
                <c:pt idx="4495">
                  <c:v>0.21351171310389391</c:v>
                </c:pt>
                <c:pt idx="4496">
                  <c:v>0.21328195332934821</c:v>
                </c:pt>
                <c:pt idx="4497">
                  <c:v>0.21305224342608156</c:v>
                </c:pt>
                <c:pt idx="4498">
                  <c:v>0.2128225837657593</c:v>
                </c:pt>
                <c:pt idx="4499">
                  <c:v>0.2125929747195113</c:v>
                </c:pt>
                <c:pt idx="4500">
                  <c:v>0.21236341665792408</c:v>
                </c:pt>
                <c:pt idx="4501">
                  <c:v>0.2121339099510394</c:v>
                </c:pt>
                <c:pt idx="4502">
                  <c:v>0.21190445496836402</c:v>
                </c:pt>
                <c:pt idx="4503">
                  <c:v>0.21167505207885318</c:v>
                </c:pt>
                <c:pt idx="4504">
                  <c:v>0.21144570165092669</c:v>
                </c:pt>
                <c:pt idx="4505">
                  <c:v>0.21121640405245196</c:v>
                </c:pt>
                <c:pt idx="4506">
                  <c:v>0.21098715965075324</c:v>
                </c:pt>
                <c:pt idx="4507">
                  <c:v>0.21075796881261291</c:v>
                </c:pt>
                <c:pt idx="4508">
                  <c:v>0.21052883190426144</c:v>
                </c:pt>
                <c:pt idx="4509">
                  <c:v>0.21029974929138306</c:v>
                </c:pt>
                <c:pt idx="4510">
                  <c:v>0.21007072133911117</c:v>
                </c:pt>
                <c:pt idx="4511">
                  <c:v>0.20984174841203604</c:v>
                </c:pt>
                <c:pt idx="4512">
                  <c:v>0.20961283087418944</c:v>
                </c:pt>
                <c:pt idx="4513">
                  <c:v>0.20938396908905918</c:v>
                </c:pt>
                <c:pt idx="4514">
                  <c:v>0.20915516341957877</c:v>
                </c:pt>
                <c:pt idx="4515">
                  <c:v>0.20892641422812971</c:v>
                </c:pt>
                <c:pt idx="4516">
                  <c:v>0.2086977218765397</c:v>
                </c:pt>
                <c:pt idx="4517">
                  <c:v>0.20846908672608497</c:v>
                </c:pt>
                <c:pt idx="4518">
                  <c:v>0.20824050913748332</c:v>
                </c:pt>
                <c:pt idx="4519">
                  <c:v>0.20801198947090077</c:v>
                </c:pt>
                <c:pt idx="4520">
                  <c:v>0.20778352808594505</c:v>
                </c:pt>
                <c:pt idx="4521">
                  <c:v>0.20755512534167064</c:v>
                </c:pt>
                <c:pt idx="4522">
                  <c:v>0.207326781596572</c:v>
                </c:pt>
                <c:pt idx="4523">
                  <c:v>0.20709849720858384</c:v>
                </c:pt>
                <c:pt idx="4524">
                  <c:v>0.20687027253508602</c:v>
                </c:pt>
                <c:pt idx="4525">
                  <c:v>0.20664210793289711</c:v>
                </c:pt>
                <c:pt idx="4526">
                  <c:v>0.20641400375827362</c:v>
                </c:pt>
                <c:pt idx="4527">
                  <c:v>0.20618596036691236</c:v>
                </c:pt>
                <c:pt idx="4528">
                  <c:v>0.20595797811395083</c:v>
                </c:pt>
                <c:pt idx="4529">
                  <c:v>0.20573005735396141</c:v>
                </c:pt>
                <c:pt idx="4530">
                  <c:v>0.20550219844095421</c:v>
                </c:pt>
                <c:pt idx="4531">
                  <c:v>0.20527440172837544</c:v>
                </c:pt>
                <c:pt idx="4532">
                  <c:v>0.20504666756910794</c:v>
                </c:pt>
                <c:pt idx="4533">
                  <c:v>0.20481899631546849</c:v>
                </c:pt>
                <c:pt idx="4534">
                  <c:v>0.20459138831920673</c:v>
                </c:pt>
                <c:pt idx="4535">
                  <c:v>0.20436384393150819</c:v>
                </c:pt>
                <c:pt idx="4536">
                  <c:v>0.20413636350299297</c:v>
                </c:pt>
                <c:pt idx="4537">
                  <c:v>0.20390894738370671</c:v>
                </c:pt>
                <c:pt idx="4538">
                  <c:v>0.20368159592313387</c:v>
                </c:pt>
                <c:pt idx="4539">
                  <c:v>0.20345430947018694</c:v>
                </c:pt>
                <c:pt idx="4540">
                  <c:v>0.20322708837320641</c:v>
                </c:pt>
                <c:pt idx="4541">
                  <c:v>0.20299993297996738</c:v>
                </c:pt>
                <c:pt idx="4542">
                  <c:v>0.2027728436376672</c:v>
                </c:pt>
                <c:pt idx="4543">
                  <c:v>0.20254582069293844</c:v>
                </c:pt>
                <c:pt idx="4544">
                  <c:v>0.20231886449183772</c:v>
                </c:pt>
                <c:pt idx="4545">
                  <c:v>0.20209197537984708</c:v>
                </c:pt>
                <c:pt idx="4546">
                  <c:v>0.20186515370187921</c:v>
                </c:pt>
                <c:pt idx="4547">
                  <c:v>0.20163839980227069</c:v>
                </c:pt>
                <c:pt idx="4548">
                  <c:v>0.20141171402477895</c:v>
                </c:pt>
                <c:pt idx="4549">
                  <c:v>0.20118509671259394</c:v>
                </c:pt>
                <c:pt idx="4550">
                  <c:v>0.2009585482083234</c:v>
                </c:pt>
                <c:pt idx="4551">
                  <c:v>0.20073206885400074</c:v>
                </c:pt>
                <c:pt idx="4552">
                  <c:v>0.20050565899108092</c:v>
                </c:pt>
                <c:pt idx="4553">
                  <c:v>0.20027931896044171</c:v>
                </c:pt>
                <c:pt idx="4554">
                  <c:v>0.20005304910238281</c:v>
                </c:pt>
                <c:pt idx="4555">
                  <c:v>0.19982684975662129</c:v>
                </c:pt>
                <c:pt idx="4556">
                  <c:v>0.19960072126229939</c:v>
                </c:pt>
                <c:pt idx="4557">
                  <c:v>0.19937466395797537</c:v>
                </c:pt>
                <c:pt idx="4558">
                  <c:v>0.19914867818162846</c:v>
                </c:pt>
                <c:pt idx="4559">
                  <c:v>0.19892276427065467</c:v>
                </c:pt>
                <c:pt idx="4560">
                  <c:v>0.19869692256186891</c:v>
                </c:pt>
                <c:pt idx="4561">
                  <c:v>0.19847115339150254</c:v>
                </c:pt>
                <c:pt idx="4562">
                  <c:v>0.19824545709520563</c:v>
                </c:pt>
                <c:pt idx="4563">
                  <c:v>0.19801983400803846</c:v>
                </c:pt>
                <c:pt idx="4564">
                  <c:v>0.19779428446448644</c:v>
                </c:pt>
                <c:pt idx="4565">
                  <c:v>0.19756880879843941</c:v>
                </c:pt>
                <c:pt idx="4566">
                  <c:v>0.19734340734320949</c:v>
                </c:pt>
                <c:pt idx="4567">
                  <c:v>0.19711808043151893</c:v>
                </c:pt>
                <c:pt idx="4568">
                  <c:v>0.19689282839550368</c:v>
                </c:pt>
                <c:pt idx="4569">
                  <c:v>0.19666765156671248</c:v>
                </c:pt>
                <c:pt idx="4570">
                  <c:v>0.19644255027610624</c:v>
                </c:pt>
                <c:pt idx="4571">
                  <c:v>0.19621752485405711</c:v>
                </c:pt>
                <c:pt idx="4572">
                  <c:v>0.19599257563034839</c:v>
                </c:pt>
                <c:pt idx="4573">
                  <c:v>0.19576770293417406</c:v>
                </c:pt>
                <c:pt idx="4574">
                  <c:v>0.19554290709413744</c:v>
                </c:pt>
                <c:pt idx="4575">
                  <c:v>0.19531818843825191</c:v>
                </c:pt>
                <c:pt idx="4576">
                  <c:v>0.19509354729393838</c:v>
                </c:pt>
                <c:pt idx="4577">
                  <c:v>0.19486898398802796</c:v>
                </c:pt>
                <c:pt idx="4578">
                  <c:v>0.19464449884675841</c:v>
                </c:pt>
                <c:pt idx="4579">
                  <c:v>0.19442009219577344</c:v>
                </c:pt>
                <c:pt idx="4580">
                  <c:v>0.19419576436012609</c:v>
                </c:pt>
                <c:pt idx="4581">
                  <c:v>0.19397151566427367</c:v>
                </c:pt>
                <c:pt idx="4582">
                  <c:v>0.1937473464320813</c:v>
                </c:pt>
                <c:pt idx="4583">
                  <c:v>0.19352325698681383</c:v>
                </c:pt>
                <c:pt idx="4584">
                  <c:v>0.19329924765114892</c:v>
                </c:pt>
                <c:pt idx="4585">
                  <c:v>0.19307531874716094</c:v>
                </c:pt>
                <c:pt idx="4586">
                  <c:v>0.19285147059633345</c:v>
                </c:pt>
                <c:pt idx="4587">
                  <c:v>0.19262770351954767</c:v>
                </c:pt>
                <c:pt idx="4588">
                  <c:v>0.19240401783709493</c:v>
                </c:pt>
                <c:pt idx="4589">
                  <c:v>0.19218041386865867</c:v>
                </c:pt>
                <c:pt idx="4590">
                  <c:v>0.19195689193333396</c:v>
                </c:pt>
                <c:pt idx="4591">
                  <c:v>0.19173345234961081</c:v>
                </c:pt>
                <c:pt idx="4592">
                  <c:v>0.19151009543538289</c:v>
                </c:pt>
                <c:pt idx="4593">
                  <c:v>0.19128682150794074</c:v>
                </c:pt>
                <c:pt idx="4594">
                  <c:v>0.19106363088397826</c:v>
                </c:pt>
                <c:pt idx="4595">
                  <c:v>0.19084052387958717</c:v>
                </c:pt>
                <c:pt idx="4596">
                  <c:v>0.19061750081025783</c:v>
                </c:pt>
                <c:pt idx="4597">
                  <c:v>0.19039456199087867</c:v>
                </c:pt>
                <c:pt idx="4598">
                  <c:v>0.1901717077357358</c:v>
                </c:pt>
                <c:pt idx="4599">
                  <c:v>0.18994893835851612</c:v>
                </c:pt>
                <c:pt idx="4600">
                  <c:v>0.18972625417229827</c:v>
                </c:pt>
                <c:pt idx="4601">
                  <c:v>0.18950365548955633</c:v>
                </c:pt>
                <c:pt idx="4602">
                  <c:v>0.18928114262217074</c:v>
                </c:pt>
                <c:pt idx="4603">
                  <c:v>0.18905871588140552</c:v>
                </c:pt>
                <c:pt idx="4604">
                  <c:v>0.18883637557792715</c:v>
                </c:pt>
                <c:pt idx="4605">
                  <c:v>0.18861412202179212</c:v>
                </c:pt>
                <c:pt idx="4606">
                  <c:v>0.18839195552245663</c:v>
                </c:pt>
                <c:pt idx="4607">
                  <c:v>0.18816987638876476</c:v>
                </c:pt>
                <c:pt idx="4608">
                  <c:v>0.18794788492896058</c:v>
                </c:pt>
                <c:pt idx="4609">
                  <c:v>0.18772598145067451</c:v>
                </c:pt>
                <c:pt idx="4610">
                  <c:v>0.18750416626093241</c:v>
                </c:pt>
                <c:pt idx="4611">
                  <c:v>0.18728243966615493</c:v>
                </c:pt>
                <c:pt idx="4612">
                  <c:v>0.18706080197214844</c:v>
                </c:pt>
                <c:pt idx="4613">
                  <c:v>0.18683925348411748</c:v>
                </c:pt>
                <c:pt idx="4614">
                  <c:v>0.18661779450665161</c:v>
                </c:pt>
                <c:pt idx="4615">
                  <c:v>0.18639642534373341</c:v>
                </c:pt>
                <c:pt idx="4616">
                  <c:v>0.18617514629873683</c:v>
                </c:pt>
                <c:pt idx="4617">
                  <c:v>0.18595395767442452</c:v>
                </c:pt>
                <c:pt idx="4618">
                  <c:v>0.18573285977294562</c:v>
                </c:pt>
                <c:pt idx="4619">
                  <c:v>0.18551185289584238</c:v>
                </c:pt>
                <c:pt idx="4620">
                  <c:v>0.18529093734404253</c:v>
                </c:pt>
                <c:pt idx="4621">
                  <c:v>0.18507011341786433</c:v>
                </c:pt>
                <c:pt idx="4622">
                  <c:v>0.18484938141701296</c:v>
                </c:pt>
                <c:pt idx="4623">
                  <c:v>0.1846287416405768</c:v>
                </c:pt>
                <c:pt idx="4624">
                  <c:v>0.18440819438704156</c:v>
                </c:pt>
                <c:pt idx="4625">
                  <c:v>0.18418773995426591</c:v>
                </c:pt>
                <c:pt idx="4626">
                  <c:v>0.18396737863950693</c:v>
                </c:pt>
                <c:pt idx="4627">
                  <c:v>0.18374711073940203</c:v>
                </c:pt>
                <c:pt idx="4628">
                  <c:v>0.18352693654997129</c:v>
                </c:pt>
                <c:pt idx="4629">
                  <c:v>0.18330685636662494</c:v>
                </c:pt>
                <c:pt idx="4630">
                  <c:v>0.18308687048415689</c:v>
                </c:pt>
                <c:pt idx="4631">
                  <c:v>0.18286697919674474</c:v>
                </c:pt>
                <c:pt idx="4632">
                  <c:v>0.1826471827979512</c:v>
                </c:pt>
                <c:pt idx="4633">
                  <c:v>0.1824274815807192</c:v>
                </c:pt>
                <c:pt idx="4634">
                  <c:v>0.18220787583737846</c:v>
                </c:pt>
                <c:pt idx="4635">
                  <c:v>0.18198836585964145</c:v>
                </c:pt>
                <c:pt idx="4636">
                  <c:v>0.18176895193860221</c:v>
                </c:pt>
                <c:pt idx="4637">
                  <c:v>0.18154963436473975</c:v>
                </c:pt>
                <c:pt idx="4638">
                  <c:v>0.18133041342791126</c:v>
                </c:pt>
                <c:pt idx="4639">
                  <c:v>0.18111128941735793</c:v>
                </c:pt>
                <c:pt idx="4640">
                  <c:v>0.18089226262170049</c:v>
                </c:pt>
                <c:pt idx="4641">
                  <c:v>0.18067333332894511</c:v>
                </c:pt>
                <c:pt idx="4642">
                  <c:v>0.18045450182647527</c:v>
                </c:pt>
                <c:pt idx="4643">
                  <c:v>0.18023576840105243</c:v>
                </c:pt>
                <c:pt idx="4644">
                  <c:v>0.18001713333882532</c:v>
                </c:pt>
                <c:pt idx="4645">
                  <c:v>0.17979859692531441</c:v>
                </c:pt>
                <c:pt idx="4646">
                  <c:v>0.17958015944542693</c:v>
                </c:pt>
                <c:pt idx="4647">
                  <c:v>0.17936182118344246</c:v>
                </c:pt>
                <c:pt idx="4648">
                  <c:v>0.17914358242302644</c:v>
                </c:pt>
                <c:pt idx="4649">
                  <c:v>0.17892544344721925</c:v>
                </c:pt>
                <c:pt idx="4650">
                  <c:v>0.17870740453843753</c:v>
                </c:pt>
                <c:pt idx="4651">
                  <c:v>0.17848946597847862</c:v>
                </c:pt>
                <c:pt idx="4652">
                  <c:v>0.17827162804851668</c:v>
                </c:pt>
                <c:pt idx="4653">
                  <c:v>0.17805389102910874</c:v>
                </c:pt>
                <c:pt idx="4654">
                  <c:v>0.17783625520017945</c:v>
                </c:pt>
                <c:pt idx="4655">
                  <c:v>0.17761872084103691</c:v>
                </c:pt>
                <c:pt idx="4656">
                  <c:v>0.17740128823036441</c:v>
                </c:pt>
                <c:pt idx="4657">
                  <c:v>0.17718395764621819</c:v>
                </c:pt>
                <c:pt idx="4658">
                  <c:v>0.17696672936603741</c:v>
                </c:pt>
                <c:pt idx="4659">
                  <c:v>0.17674960366663237</c:v>
                </c:pt>
                <c:pt idx="4660">
                  <c:v>0.17653258082418821</c:v>
                </c:pt>
                <c:pt idx="4661">
                  <c:v>0.17631566111426941</c:v>
                </c:pt>
                <c:pt idx="4662">
                  <c:v>0.17609884481181262</c:v>
                </c:pt>
                <c:pt idx="4663">
                  <c:v>0.17588213219112908</c:v>
                </c:pt>
                <c:pt idx="4664">
                  <c:v>0.17566552352590409</c:v>
                </c:pt>
                <c:pt idx="4665">
                  <c:v>0.17544901908920307</c:v>
                </c:pt>
                <c:pt idx="4666">
                  <c:v>0.17523261915345589</c:v>
                </c:pt>
                <c:pt idx="4667">
                  <c:v>0.17501632399047617</c:v>
                </c:pt>
                <c:pt idx="4668">
                  <c:v>0.17480013387144358</c:v>
                </c:pt>
                <c:pt idx="4669">
                  <c:v>0.17458404906691324</c:v>
                </c:pt>
                <c:pt idx="4670">
                  <c:v>0.17436806984681671</c:v>
                </c:pt>
                <c:pt idx="4671">
                  <c:v>0.17415219648045474</c:v>
                </c:pt>
                <c:pt idx="4672">
                  <c:v>0.17393642923650271</c:v>
                </c:pt>
                <c:pt idx="4673">
                  <c:v>0.17372076838300687</c:v>
                </c:pt>
                <c:pt idx="4674">
                  <c:v>0.17350521418738857</c:v>
                </c:pt>
                <c:pt idx="4675">
                  <c:v>0.17328976691643591</c:v>
                </c:pt>
                <c:pt idx="4676">
                  <c:v>0.17307442683631521</c:v>
                </c:pt>
                <c:pt idx="4677">
                  <c:v>0.17285919421256091</c:v>
                </c:pt>
                <c:pt idx="4678">
                  <c:v>0.17264406931007903</c:v>
                </c:pt>
                <c:pt idx="4679">
                  <c:v>0.1724290523931479</c:v>
                </c:pt>
                <c:pt idx="4680">
                  <c:v>0.17221414372541696</c:v>
                </c:pt>
                <c:pt idx="4681">
                  <c:v>0.17199934356990457</c:v>
                </c:pt>
                <c:pt idx="4682">
                  <c:v>0.17178465218899924</c:v>
                </c:pt>
                <c:pt idx="4683">
                  <c:v>0.17157006984446524</c:v>
                </c:pt>
                <c:pt idx="4684">
                  <c:v>0.17135559679743378</c:v>
                </c:pt>
                <c:pt idx="4685">
                  <c:v>0.17114123330840372</c:v>
                </c:pt>
                <c:pt idx="4686">
                  <c:v>0.17092697963724673</c:v>
                </c:pt>
                <c:pt idx="4687">
                  <c:v>0.17071283604320578</c:v>
                </c:pt>
                <c:pt idx="4688">
                  <c:v>0.17049880278488841</c:v>
                </c:pt>
                <c:pt idx="4689">
                  <c:v>0.17028488012027812</c:v>
                </c:pt>
                <c:pt idx="4690">
                  <c:v>0.1700710683067202</c:v>
                </c:pt>
                <c:pt idx="4691">
                  <c:v>0.1698573676009362</c:v>
                </c:pt>
                <c:pt idx="4692">
                  <c:v>0.16964377825901167</c:v>
                </c:pt>
                <c:pt idx="4693">
                  <c:v>0.16943030053640534</c:v>
                </c:pt>
                <c:pt idx="4694">
                  <c:v>0.16921693468793803</c:v>
                </c:pt>
                <c:pt idx="4695">
                  <c:v>0.16900368096780344</c:v>
                </c:pt>
                <c:pt idx="4696">
                  <c:v>0.16879053962956592</c:v>
                </c:pt>
                <c:pt idx="4697">
                  <c:v>0.16857751092615317</c:v>
                </c:pt>
                <c:pt idx="4698">
                  <c:v>0.16836459510986451</c:v>
                </c:pt>
                <c:pt idx="4699">
                  <c:v>0.16815179243236444</c:v>
                </c:pt>
                <c:pt idx="4700">
                  <c:v>0.16793910314468621</c:v>
                </c:pt>
                <c:pt idx="4701">
                  <c:v>0.16772652749723174</c:v>
                </c:pt>
                <c:pt idx="4702">
                  <c:v>0.16751406573976943</c:v>
                </c:pt>
                <c:pt idx="4703">
                  <c:v>0.16730171812143554</c:v>
                </c:pt>
                <c:pt idx="4704">
                  <c:v>0.16708948489073452</c:v>
                </c:pt>
                <c:pt idx="4705">
                  <c:v>0.16687736629553288</c:v>
                </c:pt>
                <c:pt idx="4706">
                  <c:v>0.16666536258307324</c:v>
                </c:pt>
                <c:pt idx="4707">
                  <c:v>0.16645347399995719</c:v>
                </c:pt>
                <c:pt idx="4708">
                  <c:v>0.16624170079215789</c:v>
                </c:pt>
                <c:pt idx="4709">
                  <c:v>0.16603004320501102</c:v>
                </c:pt>
                <c:pt idx="4710">
                  <c:v>0.16581850148322391</c:v>
                </c:pt>
                <c:pt idx="4711">
                  <c:v>0.16560707587086573</c:v>
                </c:pt>
                <c:pt idx="4712">
                  <c:v>0.16539576661137523</c:v>
                </c:pt>
                <c:pt idx="4713">
                  <c:v>0.16518457394755512</c:v>
                </c:pt>
                <c:pt idx="4714">
                  <c:v>0.16497349812157924</c:v>
                </c:pt>
                <c:pt idx="4715">
                  <c:v>0.16476253937497995</c:v>
                </c:pt>
                <c:pt idx="4716">
                  <c:v>0.16455169794866087</c:v>
                </c:pt>
                <c:pt idx="4717">
                  <c:v>0.16434097408289189</c:v>
                </c:pt>
                <c:pt idx="4718">
                  <c:v>0.16413036801730493</c:v>
                </c:pt>
                <c:pt idx="4719">
                  <c:v>0.16391987999090174</c:v>
                </c:pt>
                <c:pt idx="4720">
                  <c:v>0.16370951024204813</c:v>
                </c:pt>
                <c:pt idx="4721">
                  <c:v>0.16349925900847623</c:v>
                </c:pt>
                <c:pt idx="4722">
                  <c:v>0.16328912652728181</c:v>
                </c:pt>
                <c:pt idx="4723">
                  <c:v>0.16307911303492764</c:v>
                </c:pt>
                <c:pt idx="4724">
                  <c:v>0.16286921876724436</c:v>
                </c:pt>
                <c:pt idx="4725">
                  <c:v>0.16265944395942339</c:v>
                </c:pt>
                <c:pt idx="4726">
                  <c:v>0.1624497888460259</c:v>
                </c:pt>
                <c:pt idx="4727">
                  <c:v>0.16224025366097339</c:v>
                </c:pt>
                <c:pt idx="4728">
                  <c:v>0.16203083863755718</c:v>
                </c:pt>
                <c:pt idx="4729">
                  <c:v>0.16182154400843338</c:v>
                </c:pt>
                <c:pt idx="4730">
                  <c:v>0.16161237000562176</c:v>
                </c:pt>
                <c:pt idx="4731">
                  <c:v>0.16140331686050693</c:v>
                </c:pt>
                <c:pt idx="4732">
                  <c:v>0.16119438480383996</c:v>
                </c:pt>
                <c:pt idx="4733">
                  <c:v>0.16098557406573608</c:v>
                </c:pt>
                <c:pt idx="4734">
                  <c:v>0.16077688487567629</c:v>
                </c:pt>
                <c:pt idx="4735">
                  <c:v>0.16056831746250599</c:v>
                </c:pt>
                <c:pt idx="4736">
                  <c:v>0.16035987205443603</c:v>
                </c:pt>
                <c:pt idx="4737">
                  <c:v>0.16015154887904218</c:v>
                </c:pt>
                <c:pt idx="4738">
                  <c:v>0.15994334816326713</c:v>
                </c:pt>
                <c:pt idx="4739">
                  <c:v>0.15973527013341152</c:v>
                </c:pt>
                <c:pt idx="4740">
                  <c:v>0.15952731501514891</c:v>
                </c:pt>
                <c:pt idx="4741">
                  <c:v>0.15931948303351598</c:v>
                </c:pt>
                <c:pt idx="4742">
                  <c:v>0.15911177441291074</c:v>
                </c:pt>
                <c:pt idx="4743">
                  <c:v>0.15890418937710221</c:v>
                </c:pt>
                <c:pt idx="4744">
                  <c:v>0.15869672814921476</c:v>
                </c:pt>
                <c:pt idx="4745">
                  <c:v>0.15848939095174994</c:v>
                </c:pt>
                <c:pt idx="4746">
                  <c:v>0.15828217800656291</c:v>
                </c:pt>
                <c:pt idx="4747">
                  <c:v>0.15807508953488217</c:v>
                </c:pt>
                <c:pt idx="4748">
                  <c:v>0.15786812575729658</c:v>
                </c:pt>
                <c:pt idx="4749">
                  <c:v>0.15766128689375924</c:v>
                </c:pt>
                <c:pt idx="4750">
                  <c:v>0.15745457316359271</c:v>
                </c:pt>
                <c:pt idx="4751">
                  <c:v>0.15724798478548335</c:v>
                </c:pt>
                <c:pt idx="4752">
                  <c:v>0.15704152197747584</c:v>
                </c:pt>
                <c:pt idx="4753">
                  <c:v>0.15683518495698937</c:v>
                </c:pt>
                <c:pt idx="4754">
                  <c:v>0.15662897394080225</c:v>
                </c:pt>
                <c:pt idx="4755">
                  <c:v>0.15642288914506258</c:v>
                </c:pt>
                <c:pt idx="4756">
                  <c:v>0.1562169307852776</c:v>
                </c:pt>
                <c:pt idx="4757">
                  <c:v>0.15601109907632371</c:v>
                </c:pt>
                <c:pt idx="4758">
                  <c:v>0.15580539423244102</c:v>
                </c:pt>
                <c:pt idx="4759">
                  <c:v>0.15559981646723736</c:v>
                </c:pt>
                <c:pt idx="4760">
                  <c:v>0.15539436599368131</c:v>
                </c:pt>
                <c:pt idx="4761">
                  <c:v>0.15518904302411321</c:v>
                </c:pt>
                <c:pt idx="4762">
                  <c:v>0.15498384777023425</c:v>
                </c:pt>
                <c:pt idx="4763">
                  <c:v>0.15477878044310894</c:v>
                </c:pt>
                <c:pt idx="4764">
                  <c:v>0.15457384125317342</c:v>
                </c:pt>
                <c:pt idx="4765">
                  <c:v>0.15436903041022731</c:v>
                </c:pt>
                <c:pt idx="4766">
                  <c:v>0.15416434812343152</c:v>
                </c:pt>
                <c:pt idx="4767">
                  <c:v>0.15395979460131734</c:v>
                </c:pt>
                <c:pt idx="4768">
                  <c:v>0.15375537005178094</c:v>
                </c:pt>
                <c:pt idx="4769">
                  <c:v>0.15355107468208448</c:v>
                </c:pt>
                <c:pt idx="4770">
                  <c:v>0.15334690869885531</c:v>
                </c:pt>
                <c:pt idx="4771">
                  <c:v>0.15314287230808687</c:v>
                </c:pt>
                <c:pt idx="4772">
                  <c:v>0.15293896571514001</c:v>
                </c:pt>
                <c:pt idx="4773">
                  <c:v>0.15273518912473857</c:v>
                </c:pt>
                <c:pt idx="4774">
                  <c:v>0.15253154274097441</c:v>
                </c:pt>
                <c:pt idx="4775">
                  <c:v>0.15232802676730794</c:v>
                </c:pt>
                <c:pt idx="4776">
                  <c:v>0.15212464140656304</c:v>
                </c:pt>
                <c:pt idx="4777">
                  <c:v>0.15192138686093301</c:v>
                </c:pt>
                <c:pt idx="4778">
                  <c:v>0.15171826333197247</c:v>
                </c:pt>
                <c:pt idx="4779">
                  <c:v>0.15151527102060691</c:v>
                </c:pt>
                <c:pt idx="4780">
                  <c:v>0.15131241012713137</c:v>
                </c:pt>
                <c:pt idx="4781">
                  <c:v>0.15110968085120008</c:v>
                </c:pt>
                <c:pt idx="4782">
                  <c:v>0.15090708339184081</c:v>
                </c:pt>
                <c:pt idx="4783">
                  <c:v>0.15070461794744491</c:v>
                </c:pt>
                <c:pt idx="4784">
                  <c:v>0.15050228471577456</c:v>
                </c:pt>
                <c:pt idx="4785">
                  <c:v>0.15030008389395474</c:v>
                </c:pt>
                <c:pt idx="4786">
                  <c:v>0.15009801567848191</c:v>
                </c:pt>
                <c:pt idx="4787">
                  <c:v>0.149896080265219</c:v>
                </c:pt>
                <c:pt idx="4788">
                  <c:v>0.14969427784939457</c:v>
                </c:pt>
                <c:pt idx="4789">
                  <c:v>0.1494926086256062</c:v>
                </c:pt>
                <c:pt idx="4790">
                  <c:v>0.14929107278782369</c:v>
                </c:pt>
                <c:pt idx="4791">
                  <c:v>0.14908967052937624</c:v>
                </c:pt>
                <c:pt idx="4792">
                  <c:v>0.14888840204297113</c:v>
                </c:pt>
                <c:pt idx="4793">
                  <c:v>0.14868726752067479</c:v>
                </c:pt>
                <c:pt idx="4794">
                  <c:v>0.14848626715393118</c:v>
                </c:pt>
                <c:pt idx="4795">
                  <c:v>0.14828540113354471</c:v>
                </c:pt>
                <c:pt idx="4796">
                  <c:v>0.14808466964969438</c:v>
                </c:pt>
                <c:pt idx="4797">
                  <c:v>0.14788407289192732</c:v>
                </c:pt>
                <c:pt idx="4798">
                  <c:v>0.14768361104915487</c:v>
                </c:pt>
                <c:pt idx="4799">
                  <c:v>0.14748328430966626</c:v>
                </c:pt>
                <c:pt idx="4800">
                  <c:v>0.14728309286111202</c:v>
                </c:pt>
                <c:pt idx="4801">
                  <c:v>0.14708303689051541</c:v>
                </c:pt>
                <c:pt idx="4802">
                  <c:v>0.14688311658427244</c:v>
                </c:pt>
                <c:pt idx="4803">
                  <c:v>0.14668333212814474</c:v>
                </c:pt>
                <c:pt idx="4804">
                  <c:v>0.14648368370726769</c:v>
                </c:pt>
                <c:pt idx="4805">
                  <c:v>0.14628417150614126</c:v>
                </c:pt>
                <c:pt idx="4806">
                  <c:v>0.1460847957086413</c:v>
                </c:pt>
                <c:pt idx="4807">
                  <c:v>0.1458855564980141</c:v>
                </c:pt>
                <c:pt idx="4808">
                  <c:v>0.14568645405687441</c:v>
                </c:pt>
                <c:pt idx="4809">
                  <c:v>0.14548748856721017</c:v>
                </c:pt>
                <c:pt idx="4810">
                  <c:v>0.14528866021037348</c:v>
                </c:pt>
                <c:pt idx="4811">
                  <c:v>0.14508996916710104</c:v>
                </c:pt>
                <c:pt idx="4812">
                  <c:v>0.14489141561748844</c:v>
                </c:pt>
                <c:pt idx="4813">
                  <c:v>0.14469299974101024</c:v>
                </c:pt>
                <c:pt idx="4814">
                  <c:v>0.1444947217165112</c:v>
                </c:pt>
                <c:pt idx="4815">
                  <c:v>0.14429658172220833</c:v>
                </c:pt>
                <c:pt idx="4816">
                  <c:v>0.14409857993568717</c:v>
                </c:pt>
                <c:pt idx="4817">
                  <c:v>0.14390071653391281</c:v>
                </c:pt>
                <c:pt idx="4818">
                  <c:v>0.14370299169321826</c:v>
                </c:pt>
                <c:pt idx="4819">
                  <c:v>0.14350540558931213</c:v>
                </c:pt>
                <c:pt idx="4820">
                  <c:v>0.14330795839727178</c:v>
                </c:pt>
                <c:pt idx="4821">
                  <c:v>0.14311065029155237</c:v>
                </c:pt>
                <c:pt idx="4822">
                  <c:v>0.14291348144598381</c:v>
                </c:pt>
                <c:pt idx="4823">
                  <c:v>0.14271645203376282</c:v>
                </c:pt>
                <c:pt idx="4824">
                  <c:v>0.14251956222746759</c:v>
                </c:pt>
                <c:pt idx="4825">
                  <c:v>0.14232281219904619</c:v>
                </c:pt>
                <c:pt idx="4826">
                  <c:v>0.14212620211982441</c:v>
                </c:pt>
                <c:pt idx="4827">
                  <c:v>0.14192973216050075</c:v>
                </c:pt>
                <c:pt idx="4828">
                  <c:v>0.14173340249114763</c:v>
                </c:pt>
                <c:pt idx="4829">
                  <c:v>0.14153721328121294</c:v>
                </c:pt>
                <c:pt idx="4830">
                  <c:v>0.14134116469952371</c:v>
                </c:pt>
                <c:pt idx="4831">
                  <c:v>0.14114525691427895</c:v>
                </c:pt>
                <c:pt idx="4832">
                  <c:v>0.14094949009305544</c:v>
                </c:pt>
                <c:pt idx="4833">
                  <c:v>0.14075386440280199</c:v>
                </c:pt>
                <c:pt idx="4834">
                  <c:v>0.14055838000985024</c:v>
                </c:pt>
                <c:pt idx="4835">
                  <c:v>0.14036303707990441</c:v>
                </c:pt>
                <c:pt idx="4836">
                  <c:v>0.14016783577804634</c:v>
                </c:pt>
                <c:pt idx="4837">
                  <c:v>0.13997277626873517</c:v>
                </c:pt>
                <c:pt idx="4838">
                  <c:v>0.13977785871580786</c:v>
                </c:pt>
                <c:pt idx="4839">
                  <c:v>0.13958308328247904</c:v>
                </c:pt>
                <c:pt idx="4840">
                  <c:v>0.13938845013133974</c:v>
                </c:pt>
                <c:pt idx="4841">
                  <c:v>0.13919395942435919</c:v>
                </c:pt>
                <c:pt idx="4842">
                  <c:v>0.13899961132288921</c:v>
                </c:pt>
                <c:pt idx="4843">
                  <c:v>0.13880540598765606</c:v>
                </c:pt>
                <c:pt idx="4844">
                  <c:v>0.13861134357876712</c:v>
                </c:pt>
                <c:pt idx="4845">
                  <c:v>0.13841742425570641</c:v>
                </c:pt>
                <c:pt idx="4846">
                  <c:v>0.13822364817734134</c:v>
                </c:pt>
                <c:pt idx="4847">
                  <c:v>0.13803001550191496</c:v>
                </c:pt>
                <c:pt idx="4848">
                  <c:v>0.13783652638705512</c:v>
                </c:pt>
                <c:pt idx="4849">
                  <c:v>0.13764318098976649</c:v>
                </c:pt>
                <c:pt idx="4850">
                  <c:v>0.13744997946643736</c:v>
                </c:pt>
                <c:pt idx="4851">
                  <c:v>0.13725692197283054</c:v>
                </c:pt>
                <c:pt idx="4852">
                  <c:v>0.13706400866409954</c:v>
                </c:pt>
                <c:pt idx="4853">
                  <c:v>0.13687123969477286</c:v>
                </c:pt>
                <c:pt idx="4854">
                  <c:v>0.13667861521876182</c:v>
                </c:pt>
                <c:pt idx="4855">
                  <c:v>0.13648613538936574</c:v>
                </c:pt>
                <c:pt idx="4856">
                  <c:v>0.13629380035925379</c:v>
                </c:pt>
                <c:pt idx="4857">
                  <c:v>0.13610161028049092</c:v>
                </c:pt>
                <c:pt idx="4858">
                  <c:v>0.13590956530451817</c:v>
                </c:pt>
                <c:pt idx="4859">
                  <c:v>0.13571766558216364</c:v>
                </c:pt>
                <c:pt idx="4860">
                  <c:v>0.13552591126363217</c:v>
                </c:pt>
                <c:pt idx="4861">
                  <c:v>0.13533430249852321</c:v>
                </c:pt>
                <c:pt idx="4862">
                  <c:v>0.1351428394358119</c:v>
                </c:pt>
                <c:pt idx="4863">
                  <c:v>0.13495152222386167</c:v>
                </c:pt>
                <c:pt idx="4864">
                  <c:v>0.13476035101042202</c:v>
                </c:pt>
                <c:pt idx="4865">
                  <c:v>0.13456932594262191</c:v>
                </c:pt>
                <c:pt idx="4866">
                  <c:v>0.13437844716698324</c:v>
                </c:pt>
                <c:pt idx="4867">
                  <c:v>0.13418771482941028</c:v>
                </c:pt>
                <c:pt idx="4868">
                  <c:v>0.13399712907519451</c:v>
                </c:pt>
                <c:pt idx="4869">
                  <c:v>0.13380669004901083</c:v>
                </c:pt>
                <c:pt idx="4870">
                  <c:v>0.13361639789492749</c:v>
                </c:pt>
                <c:pt idx="4871">
                  <c:v>0.13342625275639342</c:v>
                </c:pt>
                <c:pt idx="4872">
                  <c:v>0.13323625477624829</c:v>
                </c:pt>
                <c:pt idx="4873">
                  <c:v>0.13304640409671994</c:v>
                </c:pt>
                <c:pt idx="4874">
                  <c:v>0.13285670085942491</c:v>
                </c:pt>
                <c:pt idx="4875">
                  <c:v>0.13266714520536654</c:v>
                </c:pt>
                <c:pt idx="4876">
                  <c:v>0.13247773727493906</c:v>
                </c:pt>
                <c:pt idx="4877">
                  <c:v>0.13228847720792491</c:v>
                </c:pt>
                <c:pt idx="4878">
                  <c:v>0.13209936514349668</c:v>
                </c:pt>
                <c:pt idx="4879">
                  <c:v>0.13191040122021491</c:v>
                </c:pt>
                <c:pt idx="4880">
                  <c:v>0.13172158557603544</c:v>
                </c:pt>
                <c:pt idx="4881">
                  <c:v>0.13153291834830025</c:v>
                </c:pt>
                <c:pt idx="4882">
                  <c:v>0.13134439967374506</c:v>
                </c:pt>
                <c:pt idx="4883">
                  <c:v>0.13115602968849607</c:v>
                </c:pt>
                <c:pt idx="4884">
                  <c:v>0.13096780852807174</c:v>
                </c:pt>
                <c:pt idx="4885">
                  <c:v>0.13077973632738241</c:v>
                </c:pt>
                <c:pt idx="4886">
                  <c:v>0.13059181322073138</c:v>
                </c:pt>
                <c:pt idx="4887">
                  <c:v>0.13040403934181494</c:v>
                </c:pt>
                <c:pt idx="4888">
                  <c:v>0.13021641482372362</c:v>
                </c:pt>
                <c:pt idx="4889">
                  <c:v>0.13002893979893801</c:v>
                </c:pt>
                <c:pt idx="4890">
                  <c:v>0.12984161439933833</c:v>
                </c:pt>
                <c:pt idx="4891">
                  <c:v>0.12965443875619681</c:v>
                </c:pt>
                <c:pt idx="4892">
                  <c:v>0.12946741300017794</c:v>
                </c:pt>
                <c:pt idx="4893">
                  <c:v>0.12928053726134572</c:v>
                </c:pt>
                <c:pt idx="4894">
                  <c:v>0.12909381166915818</c:v>
                </c:pt>
                <c:pt idx="4895">
                  <c:v>0.12890723635247062</c:v>
                </c:pt>
                <c:pt idx="4896">
                  <c:v>0.12872081143952907</c:v>
                </c:pt>
                <c:pt idx="4897">
                  <c:v>0.12853453705798545</c:v>
                </c:pt>
                <c:pt idx="4898">
                  <c:v>0.12834841333488314</c:v>
                </c:pt>
                <c:pt idx="4899">
                  <c:v>0.12816244039666441</c:v>
                </c:pt>
                <c:pt idx="4900">
                  <c:v>0.12797661836916938</c:v>
                </c:pt>
                <c:pt idx="4901">
                  <c:v>0.12779094737763791</c:v>
                </c:pt>
                <c:pt idx="4902">
                  <c:v>0.12760542754670692</c:v>
                </c:pt>
                <c:pt idx="4903">
                  <c:v>0.12742005900041434</c:v>
                </c:pt>
                <c:pt idx="4904">
                  <c:v>0.12723484186219797</c:v>
                </c:pt>
                <c:pt idx="4905">
                  <c:v>0.12704977625489125</c:v>
                </c:pt>
                <c:pt idx="4906">
                  <c:v>0.12686486230073535</c:v>
                </c:pt>
                <c:pt idx="4907">
                  <c:v>0.12668010012136774</c:v>
                </c:pt>
                <c:pt idx="4908">
                  <c:v>0.12649548983783049</c:v>
                </c:pt>
                <c:pt idx="4909">
                  <c:v>0.12631103157055945</c:v>
                </c:pt>
                <c:pt idx="4910">
                  <c:v>0.12612672543940462</c:v>
                </c:pt>
                <c:pt idx="4911">
                  <c:v>0.12594257156361047</c:v>
                </c:pt>
                <c:pt idx="4912">
                  <c:v>0.12575857006182711</c:v>
                </c:pt>
                <c:pt idx="4913">
                  <c:v>0.12557472105210787</c:v>
                </c:pt>
                <c:pt idx="4914">
                  <c:v>0.12539102465191018</c:v>
                </c:pt>
                <c:pt idx="4915">
                  <c:v>0.12520748097809645</c:v>
                </c:pt>
                <c:pt idx="4916">
                  <c:v>0.12502409014693094</c:v>
                </c:pt>
                <c:pt idx="4917">
                  <c:v>0.12484085227408792</c:v>
                </c:pt>
                <c:pt idx="4918">
                  <c:v>0.12465776747464413</c:v>
                </c:pt>
                <c:pt idx="4919">
                  <c:v>0.12447483586308362</c:v>
                </c:pt>
                <c:pt idx="4920">
                  <c:v>0.1242920575532971</c:v>
                </c:pt>
                <c:pt idx="4921">
                  <c:v>0.12410943265858022</c:v>
                </c:pt>
                <c:pt idx="4922">
                  <c:v>0.12392696129164048</c:v>
                </c:pt>
                <c:pt idx="4923">
                  <c:v>0.12374464356458963</c:v>
                </c:pt>
                <c:pt idx="4924">
                  <c:v>0.12356247958894821</c:v>
                </c:pt>
                <c:pt idx="4925">
                  <c:v>0.12338046947564764</c:v>
                </c:pt>
                <c:pt idx="4926">
                  <c:v>0.1231986133350277</c:v>
                </c:pt>
                <c:pt idx="4927">
                  <c:v>0.12301691127683816</c:v>
                </c:pt>
                <c:pt idx="4928">
                  <c:v>0.12283536341023719</c:v>
                </c:pt>
                <c:pt idx="4929">
                  <c:v>0.12265396984379637</c:v>
                </c:pt>
                <c:pt idx="4930">
                  <c:v>0.12247273068549723</c:v>
                </c:pt>
                <c:pt idx="4931">
                  <c:v>0.12229164604273374</c:v>
                </c:pt>
                <c:pt idx="4932">
                  <c:v>0.12211071602230952</c:v>
                </c:pt>
                <c:pt idx="4933">
                  <c:v>0.12192994073044409</c:v>
                </c:pt>
                <c:pt idx="4934">
                  <c:v>0.12174932027276868</c:v>
                </c:pt>
                <c:pt idx="4935">
                  <c:v>0.12156885475432765</c:v>
                </c:pt>
                <c:pt idx="4936">
                  <c:v>0.12138854427958012</c:v>
                </c:pt>
                <c:pt idx="4937">
                  <c:v>0.12120838895239916</c:v>
                </c:pt>
                <c:pt idx="4938">
                  <c:v>0.12102838887607321</c:v>
                </c:pt>
                <c:pt idx="4939">
                  <c:v>0.12084854415330641</c:v>
                </c:pt>
                <c:pt idx="4940">
                  <c:v>0.12066885488621876</c:v>
                </c:pt>
                <c:pt idx="4941">
                  <c:v>0.12048932117634545</c:v>
                </c:pt>
                <c:pt idx="4942">
                  <c:v>0.12030994312464101</c:v>
                </c:pt>
                <c:pt idx="4943">
                  <c:v>0.12013072083147652</c:v>
                </c:pt>
                <c:pt idx="4944">
                  <c:v>0.11995165439663953</c:v>
                </c:pt>
                <c:pt idx="4945">
                  <c:v>0.11977274391933791</c:v>
                </c:pt>
                <c:pt idx="4946">
                  <c:v>0.11959398949819722</c:v>
                </c:pt>
                <c:pt idx="4947">
                  <c:v>0.11941539123126409</c:v>
                </c:pt>
                <c:pt idx="4948">
                  <c:v>0.11923694921600442</c:v>
                </c:pt>
                <c:pt idx="4949">
                  <c:v>0.11905866354930195</c:v>
                </c:pt>
                <c:pt idx="4950">
                  <c:v>0.11888053432746597</c:v>
                </c:pt>
                <c:pt idx="4951">
                  <c:v>0.11870256164622556</c:v>
                </c:pt>
                <c:pt idx="4952">
                  <c:v>0.11852474560072933</c:v>
                </c:pt>
                <c:pt idx="4953">
                  <c:v>0.11834708628555059</c:v>
                </c:pt>
                <c:pt idx="4954">
                  <c:v>0.11816958379468619</c:v>
                </c:pt>
                <c:pt idx="4955">
                  <c:v>0.11799223822155606</c:v>
                </c:pt>
                <c:pt idx="4956">
                  <c:v>0.11781504965900218</c:v>
                </c:pt>
                <c:pt idx="4957">
                  <c:v>0.11763801819929386</c:v>
                </c:pt>
                <c:pt idx="4958">
                  <c:v>0.11746114393412607</c:v>
                </c:pt>
                <c:pt idx="4959">
                  <c:v>0.11728442695461525</c:v>
                </c:pt>
                <c:pt idx="4960">
                  <c:v>0.11710786735130645</c:v>
                </c:pt>
                <c:pt idx="4961">
                  <c:v>0.11693146521417398</c:v>
                </c:pt>
                <c:pt idx="4962">
                  <c:v>0.11675522063261551</c:v>
                </c:pt>
                <c:pt idx="4963">
                  <c:v>0.11657913369545635</c:v>
                </c:pt>
                <c:pt idx="4964">
                  <c:v>0.11640320449095412</c:v>
                </c:pt>
                <c:pt idx="4965">
                  <c:v>0.11622743310679105</c:v>
                </c:pt>
                <c:pt idx="4966">
                  <c:v>0.11605181963008095</c:v>
                </c:pt>
                <c:pt idx="4967">
                  <c:v>0.11587636414736617</c:v>
                </c:pt>
                <c:pt idx="4968">
                  <c:v>0.11570106674462227</c:v>
                </c:pt>
                <c:pt idx="4969">
                  <c:v>0.11552592750725196</c:v>
                </c:pt>
                <c:pt idx="4970">
                  <c:v>0.11535094652009091</c:v>
                </c:pt>
                <c:pt idx="4971">
                  <c:v>0.11517612386740859</c:v>
                </c:pt>
                <c:pt idx="4972">
                  <c:v>0.11500145963290451</c:v>
                </c:pt>
                <c:pt idx="4973">
                  <c:v>0.11482695389971365</c:v>
                </c:pt>
                <c:pt idx="4974">
                  <c:v>0.11465260675040292</c:v>
                </c:pt>
                <c:pt idx="4975">
                  <c:v>0.11447841826697418</c:v>
                </c:pt>
                <c:pt idx="4976">
                  <c:v>0.11430438853086385</c:v>
                </c:pt>
                <c:pt idx="4977">
                  <c:v>0.11413051762294495</c:v>
                </c:pt>
                <c:pt idx="4978">
                  <c:v>0.11395680562352498</c:v>
                </c:pt>
                <c:pt idx="4979">
                  <c:v>0.11378325261234798</c:v>
                </c:pt>
                <c:pt idx="4980">
                  <c:v>0.11360985866859601</c:v>
                </c:pt>
                <c:pt idx="4981">
                  <c:v>0.11343662387088822</c:v>
                </c:pt>
                <c:pt idx="4982">
                  <c:v>0.11326354829728209</c:v>
                </c:pt>
                <c:pt idx="4983">
                  <c:v>0.11309063202527272</c:v>
                </c:pt>
                <c:pt idx="4984">
                  <c:v>0.11291787513179553</c:v>
                </c:pt>
                <c:pt idx="4985">
                  <c:v>0.11274527769322852</c:v>
                </c:pt>
                <c:pt idx="4986">
                  <c:v>0.11257283978538489</c:v>
                </c:pt>
                <c:pt idx="4987">
                  <c:v>0.11240056148352259</c:v>
                </c:pt>
                <c:pt idx="4988">
                  <c:v>0.11222844286233979</c:v>
                </c:pt>
                <c:pt idx="4989">
                  <c:v>0.11205648399597655</c:v>
                </c:pt>
                <c:pt idx="4990">
                  <c:v>0.11188468495801777</c:v>
                </c:pt>
                <c:pt idx="4991">
                  <c:v>0.11171304582149001</c:v>
                </c:pt>
                <c:pt idx="4992">
                  <c:v>0.11154156665886235</c:v>
                </c:pt>
                <c:pt idx="4993">
                  <c:v>0.11137024754205203</c:v>
                </c:pt>
                <c:pt idx="4994">
                  <c:v>0.11119908854241896</c:v>
                </c:pt>
                <c:pt idx="4995">
                  <c:v>0.11102808973076851</c:v>
                </c:pt>
                <c:pt idx="4996">
                  <c:v>0.11085725117735429</c:v>
                </c:pt>
                <c:pt idx="4997">
                  <c:v>0.11068657295187614</c:v>
                </c:pt>
                <c:pt idx="4998">
                  <c:v>0.11051605512347815</c:v>
                </c:pt>
                <c:pt idx="4999">
                  <c:v>0.11034569776075755</c:v>
                </c:pt>
                <c:pt idx="5000">
                  <c:v>0.11017550093175769</c:v>
                </c:pt>
                <c:pt idx="5001">
                  <c:v>0.11000546470397003</c:v>
                </c:pt>
                <c:pt idx="5002">
                  <c:v>0.10983558914433854</c:v>
                </c:pt>
                <c:pt idx="5003">
                  <c:v>0.10966587431925635</c:v>
                </c:pt>
                <c:pt idx="5004">
                  <c:v>0.10949632029456639</c:v>
                </c:pt>
                <c:pt idx="5005">
                  <c:v>0.1093269271355657</c:v>
                </c:pt>
                <c:pt idx="5006">
                  <c:v>0.1091576949070024</c:v>
                </c:pt>
                <c:pt idx="5007">
                  <c:v>0.10898862367307718</c:v>
                </c:pt>
                <c:pt idx="5008">
                  <c:v>0.10881971349744445</c:v>
                </c:pt>
                <c:pt idx="5009">
                  <c:v>0.10865096444321447</c:v>
                </c:pt>
                <c:pt idx="5010">
                  <c:v>0.10848237657294767</c:v>
                </c:pt>
                <c:pt idx="5011">
                  <c:v>0.10831394994866526</c:v>
                </c:pt>
                <c:pt idx="5012">
                  <c:v>0.10814568463184122</c:v>
                </c:pt>
                <c:pt idx="5013">
                  <c:v>0.107977580683406</c:v>
                </c:pt>
                <c:pt idx="5014">
                  <c:v>0.10780963816374915</c:v>
                </c:pt>
                <c:pt idx="5015">
                  <c:v>0.1076418571327163</c:v>
                </c:pt>
                <c:pt idx="5016">
                  <c:v>0.10747423764961272</c:v>
                </c:pt>
                <c:pt idx="5017">
                  <c:v>0.1073067797732018</c:v>
                </c:pt>
                <c:pt idx="5018">
                  <c:v>0.10713948356170552</c:v>
                </c:pt>
                <c:pt idx="5019">
                  <c:v>0.10697234907280972</c:v>
                </c:pt>
                <c:pt idx="5020">
                  <c:v>0.10680537636365772</c:v>
                </c:pt>
                <c:pt idx="5021">
                  <c:v>0.10663856549085646</c:v>
                </c:pt>
                <c:pt idx="5022">
                  <c:v>0.10647191651047386</c:v>
                </c:pt>
                <c:pt idx="5023">
                  <c:v>0.10630542947804172</c:v>
                </c:pt>
                <c:pt idx="5024">
                  <c:v>0.10613910444855405</c:v>
                </c:pt>
                <c:pt idx="5025">
                  <c:v>0.10597294147646928</c:v>
                </c:pt>
                <c:pt idx="5026">
                  <c:v>0.10580694061571112</c:v>
                </c:pt>
                <c:pt idx="5027">
                  <c:v>0.10564110191966899</c:v>
                </c:pt>
                <c:pt idx="5028">
                  <c:v>0.10547542544119794</c:v>
                </c:pt>
                <c:pt idx="5029">
                  <c:v>0.10530991123261778</c:v>
                </c:pt>
                <c:pt idx="5030">
                  <c:v>0.10514455934571899</c:v>
                </c:pt>
                <c:pt idx="5031">
                  <c:v>0.10497936983175735</c:v>
                </c:pt>
                <c:pt idx="5032">
                  <c:v>0.10481434274145983</c:v>
                </c:pt>
                <c:pt idx="5033">
                  <c:v>0.10464947812501828</c:v>
                </c:pt>
                <c:pt idx="5034">
                  <c:v>0.10448477603209889</c:v>
                </c:pt>
                <c:pt idx="5035">
                  <c:v>0.10432023651183626</c:v>
                </c:pt>
                <c:pt idx="5036">
                  <c:v>0.10415585961283615</c:v>
                </c:pt>
                <c:pt idx="5037">
                  <c:v>0.10399164538317775</c:v>
                </c:pt>
                <c:pt idx="5038">
                  <c:v>0.10382759387040912</c:v>
                </c:pt>
                <c:pt idx="5039">
                  <c:v>0.10366370512155627</c:v>
                </c:pt>
                <c:pt idx="5040">
                  <c:v>0.10349997918311472</c:v>
                </c:pt>
                <c:pt idx="5041">
                  <c:v>0.10333641610105711</c:v>
                </c:pt>
                <c:pt idx="5042">
                  <c:v>0.10317301592083072</c:v>
                </c:pt>
                <c:pt idx="5043">
                  <c:v>0.1030097786873575</c:v>
                </c:pt>
                <c:pt idx="5044">
                  <c:v>0.10284670444503745</c:v>
                </c:pt>
                <c:pt idx="5045">
                  <c:v>0.10268379323774565</c:v>
                </c:pt>
                <c:pt idx="5046">
                  <c:v>0.10252104510883712</c:v>
                </c:pt>
                <c:pt idx="5047">
                  <c:v>0.10235846010114344</c:v>
                </c:pt>
                <c:pt idx="5048">
                  <c:v>0.10219603825697833</c:v>
                </c:pt>
                <c:pt idx="5049">
                  <c:v>0.10203377961813027</c:v>
                </c:pt>
                <c:pt idx="5050">
                  <c:v>0.10187168422587189</c:v>
                </c:pt>
                <c:pt idx="5051">
                  <c:v>0.10170975212095699</c:v>
                </c:pt>
                <c:pt idx="5052">
                  <c:v>0.10154798334361972</c:v>
                </c:pt>
                <c:pt idx="5053">
                  <c:v>0.10138637793357692</c:v>
                </c:pt>
                <c:pt idx="5054">
                  <c:v>0.10122493593003005</c:v>
                </c:pt>
                <c:pt idx="5055">
                  <c:v>0.10106365737166156</c:v>
                </c:pt>
                <c:pt idx="5056">
                  <c:v>0.10090254229664022</c:v>
                </c:pt>
                <c:pt idx="5057">
                  <c:v>0.10074159074262112</c:v>
                </c:pt>
                <c:pt idx="5058">
                  <c:v>0.100580802746743</c:v>
                </c:pt>
                <c:pt idx="5059">
                  <c:v>0.1004201783456328</c:v>
                </c:pt>
                <c:pt idx="5060">
                  <c:v>0.10025971757540213</c:v>
                </c:pt>
                <c:pt idx="5061">
                  <c:v>0.10009942047165471</c:v>
                </c:pt>
                <c:pt idx="5062">
                  <c:v>9.9939287069477842E-2</c:v>
                </c:pt>
                <c:pt idx="5063">
                  <c:v>9.9779317403452708E-2</c:v>
                </c:pt>
                <c:pt idx="5064">
                  <c:v>9.9619511507647737E-2</c:v>
                </c:pt>
                <c:pt idx="5065">
                  <c:v>9.9459869415623431E-2</c:v>
                </c:pt>
                <c:pt idx="5066">
                  <c:v>9.9300391160429768E-2</c:v>
                </c:pt>
                <c:pt idx="5067">
                  <c:v>9.9141076774610037E-2</c:v>
                </c:pt>
                <c:pt idx="5068">
                  <c:v>9.8981926290200764E-2</c:v>
                </c:pt>
                <c:pt idx="5069">
                  <c:v>9.8822939738731561E-2</c:v>
                </c:pt>
                <c:pt idx="5070">
                  <c:v>9.8664117151225764E-2</c:v>
                </c:pt>
                <c:pt idx="5071">
                  <c:v>9.8505458558202461E-2</c:v>
                </c:pt>
                <c:pt idx="5072">
                  <c:v>9.8346963989673436E-2</c:v>
                </c:pt>
                <c:pt idx="5073">
                  <c:v>9.8188633475149042E-2</c:v>
                </c:pt>
                <c:pt idx="5074">
                  <c:v>9.8030467043639102E-2</c:v>
                </c:pt>
                <c:pt idx="5075">
                  <c:v>9.7872464723645192E-2</c:v>
                </c:pt>
                <c:pt idx="5076">
                  <c:v>9.7714626543172728E-2</c:v>
                </c:pt>
                <c:pt idx="5077">
                  <c:v>9.7556952529722504E-2</c:v>
                </c:pt>
                <c:pt idx="5078">
                  <c:v>9.7399442710295367E-2</c:v>
                </c:pt>
                <c:pt idx="5079">
                  <c:v>9.7242097111395379E-2</c:v>
                </c:pt>
                <c:pt idx="5080">
                  <c:v>9.7084915759025212E-2</c:v>
                </c:pt>
                <c:pt idx="5081">
                  <c:v>9.6927898678691241E-2</c:v>
                </c:pt>
                <c:pt idx="5082">
                  <c:v>9.6771045895398228E-2</c:v>
                </c:pt>
                <c:pt idx="5083">
                  <c:v>9.6614357433660744E-2</c:v>
                </c:pt>
                <c:pt idx="5084">
                  <c:v>9.6457833317492622E-2</c:v>
                </c:pt>
                <c:pt idx="5085">
                  <c:v>9.6301473570412743E-2</c:v>
                </c:pt>
                <c:pt idx="5086">
                  <c:v>9.6145278215447827E-2</c:v>
                </c:pt>
                <c:pt idx="5087">
                  <c:v>9.598924727512903E-2</c:v>
                </c:pt>
                <c:pt idx="5088">
                  <c:v>9.5833380771495225E-2</c:v>
                </c:pt>
                <c:pt idx="5089">
                  <c:v>9.5677678726091536E-2</c:v>
                </c:pt>
                <c:pt idx="5090">
                  <c:v>9.5522141159971763E-2</c:v>
                </c:pt>
                <c:pt idx="5091">
                  <c:v>9.5366768093700247E-2</c:v>
                </c:pt>
                <c:pt idx="5092">
                  <c:v>9.5211559547349514E-2</c:v>
                </c:pt>
                <c:pt idx="5093">
                  <c:v>9.5056515540503761E-2</c:v>
                </c:pt>
                <c:pt idx="5094">
                  <c:v>9.4901636092256728E-2</c:v>
                </c:pt>
                <c:pt idx="5095">
                  <c:v>9.4746921221215544E-2</c:v>
                </c:pt>
                <c:pt idx="5096">
                  <c:v>9.4592370945500451E-2</c:v>
                </c:pt>
                <c:pt idx="5097">
                  <c:v>9.4437985282741513E-2</c:v>
                </c:pt>
                <c:pt idx="5098">
                  <c:v>9.4283764250087984E-2</c:v>
                </c:pt>
                <c:pt idx="5099">
                  <c:v>9.4129707864200551E-2</c:v>
                </c:pt>
                <c:pt idx="5100">
                  <c:v>9.3975816141257523E-2</c:v>
                </c:pt>
                <c:pt idx="5101">
                  <c:v>9.382208909695007E-2</c:v>
                </c:pt>
                <c:pt idx="5102">
                  <c:v>9.3668526746490871E-2</c:v>
                </c:pt>
                <c:pt idx="5103">
                  <c:v>9.3515129104606534E-2</c:v>
                </c:pt>
                <c:pt idx="5104">
                  <c:v>9.336189618554476E-2</c:v>
                </c:pt>
                <c:pt idx="5105">
                  <c:v>9.3208828003071814E-2</c:v>
                </c:pt>
                <c:pt idx="5106">
                  <c:v>9.3055924570473778E-2</c:v>
                </c:pt>
                <c:pt idx="5107">
                  <c:v>9.2903185900554949E-2</c:v>
                </c:pt>
                <c:pt idx="5108">
                  <c:v>9.2750612005647048E-2</c:v>
                </c:pt>
                <c:pt idx="5109">
                  <c:v>9.2598202897598597E-2</c:v>
                </c:pt>
                <c:pt idx="5110">
                  <c:v>9.2445958587783525E-2</c:v>
                </c:pt>
                <c:pt idx="5111">
                  <c:v>9.2293879087097797E-2</c:v>
                </c:pt>
                <c:pt idx="5112">
                  <c:v>9.2141964405963631E-2</c:v>
                </c:pt>
                <c:pt idx="5113">
                  <c:v>9.1990214554327182E-2</c:v>
                </c:pt>
                <c:pt idx="5114">
                  <c:v>9.1838629541661221E-2</c:v>
                </c:pt>
                <c:pt idx="5115">
                  <c:v>9.1687209376964354E-2</c:v>
                </c:pt>
                <c:pt idx="5116">
                  <c:v>9.1535954068763706E-2</c:v>
                </c:pt>
                <c:pt idx="5117">
                  <c:v>9.1384863625112847E-2</c:v>
                </c:pt>
                <c:pt idx="5118">
                  <c:v>9.1233938053596197E-2</c:v>
                </c:pt>
                <c:pt idx="5119">
                  <c:v>9.1083177361326484E-2</c:v>
                </c:pt>
                <c:pt idx="5120">
                  <c:v>9.0932581554947614E-2</c:v>
                </c:pt>
                <c:pt idx="5121">
                  <c:v>9.0782150640633927E-2</c:v>
                </c:pt>
                <c:pt idx="5122">
                  <c:v>9.0631884624092565E-2</c:v>
                </c:pt>
                <c:pt idx="5123">
                  <c:v>9.0481783510560979E-2</c:v>
                </c:pt>
                <c:pt idx="5124">
                  <c:v>9.0331847304815027E-2</c:v>
                </c:pt>
                <c:pt idx="5125">
                  <c:v>9.0182076011158449E-2</c:v>
                </c:pt>
                <c:pt idx="5126">
                  <c:v>9.0032469633434725E-2</c:v>
                </c:pt>
                <c:pt idx="5127">
                  <c:v>8.9883028175020585E-2</c:v>
                </c:pt>
                <c:pt idx="5128">
                  <c:v>8.9733751638829282E-2</c:v>
                </c:pt>
                <c:pt idx="5129">
                  <c:v>8.9584640027313228E-2</c:v>
                </c:pt>
                <c:pt idx="5130">
                  <c:v>8.9435693342460681E-2</c:v>
                </c:pt>
                <c:pt idx="5131">
                  <c:v>8.9286911585798018E-2</c:v>
                </c:pt>
                <c:pt idx="5132">
                  <c:v>8.9138294758394507E-2</c:v>
                </c:pt>
                <c:pt idx="5133">
                  <c:v>8.8989842860856955E-2</c:v>
                </c:pt>
                <c:pt idx="5134">
                  <c:v>8.8841555893332508E-2</c:v>
                </c:pt>
                <c:pt idx="5135">
                  <c:v>8.8693433855511844E-2</c:v>
                </c:pt>
                <c:pt idx="5136">
                  <c:v>8.8545476746629243E-2</c:v>
                </c:pt>
                <c:pt idx="5137">
                  <c:v>8.8397684565457504E-2</c:v>
                </c:pt>
                <c:pt idx="5138">
                  <c:v>8.8250057310318847E-2</c:v>
                </c:pt>
                <c:pt idx="5139">
                  <c:v>8.8102594979078228E-2</c:v>
                </c:pt>
                <c:pt idx="5140">
                  <c:v>8.7955297569144525E-2</c:v>
                </c:pt>
                <c:pt idx="5141">
                  <c:v>8.7808165077475867E-2</c:v>
                </c:pt>
                <c:pt idx="5142">
                  <c:v>8.766119750057523E-2</c:v>
                </c:pt>
                <c:pt idx="5143">
                  <c:v>8.7514394834495204E-2</c:v>
                </c:pt>
                <c:pt idx="5144">
                  <c:v>8.7367757074835184E-2</c:v>
                </c:pt>
                <c:pt idx="5145">
                  <c:v>8.7221284216745076E-2</c:v>
                </c:pt>
                <c:pt idx="5146">
                  <c:v>8.7074976254927397E-2</c:v>
                </c:pt>
                <c:pt idx="5147">
                  <c:v>8.6928833183631107E-2</c:v>
                </c:pt>
                <c:pt idx="5148">
                  <c:v>8.6782854996658054E-2</c:v>
                </c:pt>
                <c:pt idx="5149">
                  <c:v>8.6637041687365593E-2</c:v>
                </c:pt>
                <c:pt idx="5150">
                  <c:v>8.6491393248661758E-2</c:v>
                </c:pt>
                <c:pt idx="5151">
                  <c:v>8.6345909673009563E-2</c:v>
                </c:pt>
                <c:pt idx="5152">
                  <c:v>8.6200590952426562E-2</c:v>
                </c:pt>
                <c:pt idx="5153">
                  <c:v>8.6055437078486174E-2</c:v>
                </c:pt>
                <c:pt idx="5154">
                  <c:v>8.5910448042317358E-2</c:v>
                </c:pt>
                <c:pt idx="5155">
                  <c:v>8.5765623834608062E-2</c:v>
                </c:pt>
                <c:pt idx="5156">
                  <c:v>8.5620964445603701E-2</c:v>
                </c:pt>
                <c:pt idx="5157">
                  <c:v>8.5476469865105681E-2</c:v>
                </c:pt>
                <c:pt idx="5158">
                  <c:v>8.533214008247976E-2</c:v>
                </c:pt>
                <c:pt idx="5159">
                  <c:v>8.5187975086648243E-2</c:v>
                </c:pt>
                <c:pt idx="5160">
                  <c:v>8.5043974866096161E-2</c:v>
                </c:pt>
                <c:pt idx="5161">
                  <c:v>8.4900139408870284E-2</c:v>
                </c:pt>
                <c:pt idx="5162">
                  <c:v>8.475646870258087E-2</c:v>
                </c:pt>
                <c:pt idx="5163">
                  <c:v>8.4612962734397931E-2</c:v>
                </c:pt>
                <c:pt idx="5164">
                  <c:v>8.4469621491059868E-2</c:v>
                </c:pt>
                <c:pt idx="5165">
                  <c:v>8.4326444958870775E-2</c:v>
                </c:pt>
                <c:pt idx="5166">
                  <c:v>8.4183433123694848E-2</c:v>
                </c:pt>
                <c:pt idx="5167">
                  <c:v>8.4040585970969597E-2</c:v>
                </c:pt>
                <c:pt idx="5168">
                  <c:v>8.3897903485696715E-2</c:v>
                </c:pt>
                <c:pt idx="5169">
                  <c:v>8.375538565244478E-2</c:v>
                </c:pt>
                <c:pt idx="5170">
                  <c:v>8.3613032455352704E-2</c:v>
                </c:pt>
                <c:pt idx="5171">
                  <c:v>8.3470843878131168E-2</c:v>
                </c:pt>
                <c:pt idx="5172">
                  <c:v>8.3328819904058798E-2</c:v>
                </c:pt>
                <c:pt idx="5173">
                  <c:v>8.318696051598734E-2</c:v>
                </c:pt>
                <c:pt idx="5174">
                  <c:v>8.3045265696337744E-2</c:v>
                </c:pt>
                <c:pt idx="5175">
                  <c:v>8.2903735427106981E-2</c:v>
                </c:pt>
                <c:pt idx="5176">
                  <c:v>8.2762369689865764E-2</c:v>
                </c:pt>
                <c:pt idx="5177">
                  <c:v>8.2621168465757261E-2</c:v>
                </c:pt>
                <c:pt idx="5178">
                  <c:v>8.248013173550009E-2</c:v>
                </c:pt>
                <c:pt idx="5179">
                  <c:v>8.233925947939269E-2</c:v>
                </c:pt>
                <c:pt idx="5180">
                  <c:v>8.2198551677305429E-2</c:v>
                </c:pt>
                <c:pt idx="5181">
                  <c:v>8.2058008308689964E-2</c:v>
                </c:pt>
                <c:pt idx="5182">
                  <c:v>8.1917629352572754E-2</c:v>
                </c:pt>
                <c:pt idx="5183">
                  <c:v>8.1777414787564395E-2</c:v>
                </c:pt>
                <c:pt idx="5184">
                  <c:v>8.1637364591853542E-2</c:v>
                </c:pt>
                <c:pt idx="5185">
                  <c:v>8.1497478743206703E-2</c:v>
                </c:pt>
                <c:pt idx="5186">
                  <c:v>8.1357757218976229E-2</c:v>
                </c:pt>
                <c:pt idx="5187">
                  <c:v>8.1218199996096668E-2</c:v>
                </c:pt>
                <c:pt idx="5188">
                  <c:v>8.1078807051083238E-2</c:v>
                </c:pt>
                <c:pt idx="5189">
                  <c:v>8.0939578360038067E-2</c:v>
                </c:pt>
                <c:pt idx="5190">
                  <c:v>8.0800513898645454E-2</c:v>
                </c:pt>
                <c:pt idx="5191">
                  <c:v>8.0661613642178193E-2</c:v>
                </c:pt>
                <c:pt idx="5192">
                  <c:v>8.052287756549488E-2</c:v>
                </c:pt>
                <c:pt idx="5193">
                  <c:v>8.0384305643038223E-2</c:v>
                </c:pt>
                <c:pt idx="5194">
                  <c:v>8.0245897848844366E-2</c:v>
                </c:pt>
                <c:pt idx="5195">
                  <c:v>8.0107654156534799E-2</c:v>
                </c:pt>
                <c:pt idx="5196">
                  <c:v>7.996957453932213E-2</c:v>
                </c:pt>
                <c:pt idx="5197">
                  <c:v>7.9831658970008532E-2</c:v>
                </c:pt>
                <c:pt idx="5198">
                  <c:v>7.9693907420988919E-2</c:v>
                </c:pt>
                <c:pt idx="5199">
                  <c:v>7.9556319864248909E-2</c:v>
                </c:pt>
                <c:pt idx="5200">
                  <c:v>7.9418896271367501E-2</c:v>
                </c:pt>
                <c:pt idx="5201">
                  <c:v>7.9281636613518933E-2</c:v>
                </c:pt>
                <c:pt idx="5202">
                  <c:v>7.9144540861469673E-2</c:v>
                </c:pt>
                <c:pt idx="5203">
                  <c:v>7.9007608985583927E-2</c:v>
                </c:pt>
                <c:pt idx="5204">
                  <c:v>7.8870840955819699E-2</c:v>
                </c:pt>
                <c:pt idx="5205">
                  <c:v>7.8734236741734132E-2</c:v>
                </c:pt>
                <c:pt idx="5206">
                  <c:v>7.8597796312481497E-2</c:v>
                </c:pt>
                <c:pt idx="5207">
                  <c:v>7.8461519636813332E-2</c:v>
                </c:pt>
                <c:pt idx="5208">
                  <c:v>7.832540668308291E-2</c:v>
                </c:pt>
                <c:pt idx="5209">
                  <c:v>7.8189457419242728E-2</c:v>
                </c:pt>
                <c:pt idx="5210">
                  <c:v>7.8053671812846503E-2</c:v>
                </c:pt>
                <c:pt idx="5211">
                  <c:v>7.7918049831048372E-2</c:v>
                </c:pt>
                <c:pt idx="5212">
                  <c:v>7.7782591440607535E-2</c:v>
                </c:pt>
                <c:pt idx="5213">
                  <c:v>7.7647296607884719E-2</c:v>
                </c:pt>
                <c:pt idx="5214">
                  <c:v>7.7512165298847038E-2</c:v>
                </c:pt>
                <c:pt idx="5215">
                  <c:v>7.7377197479065088E-2</c:v>
                </c:pt>
                <c:pt idx="5216">
                  <c:v>7.7242393113716334E-2</c:v>
                </c:pt>
                <c:pt idx="5217">
                  <c:v>7.7107752167583518E-2</c:v>
                </c:pt>
                <c:pt idx="5218">
                  <c:v>7.6973274605059275E-2</c:v>
                </c:pt>
                <c:pt idx="5219">
                  <c:v>7.6838960390142791E-2</c:v>
                </c:pt>
                <c:pt idx="5220">
                  <c:v>7.670480948644319E-2</c:v>
                </c:pt>
                <c:pt idx="5221">
                  <c:v>7.657082185717981E-2</c:v>
                </c:pt>
                <c:pt idx="5222">
                  <c:v>7.6436997465182233E-2</c:v>
                </c:pt>
                <c:pt idx="5223">
                  <c:v>7.6303336272892389E-2</c:v>
                </c:pt>
                <c:pt idx="5224">
                  <c:v>7.6169838242364007E-2</c:v>
                </c:pt>
                <c:pt idx="5225">
                  <c:v>7.6036503335264793E-2</c:v>
                </c:pt>
                <c:pt idx="5226">
                  <c:v>7.5903331512876523E-2</c:v>
                </c:pt>
                <c:pt idx="5227">
                  <c:v>7.5770322736094686E-2</c:v>
                </c:pt>
                <c:pt idx="5228">
                  <c:v>7.5637476965432812E-2</c:v>
                </c:pt>
                <c:pt idx="5229">
                  <c:v>7.5504794161018532E-2</c:v>
                </c:pt>
                <c:pt idx="5230">
                  <c:v>7.5372274282598933E-2</c:v>
                </c:pt>
                <c:pt idx="5231">
                  <c:v>7.5239917289537592E-2</c:v>
                </c:pt>
                <c:pt idx="5232">
                  <c:v>7.5107723140819024E-2</c:v>
                </c:pt>
                <c:pt idx="5233">
                  <c:v>7.4975691795045984E-2</c:v>
                </c:pt>
                <c:pt idx="5234">
                  <c:v>7.4843823210442334E-2</c:v>
                </c:pt>
                <c:pt idx="5235">
                  <c:v>7.4712117344854237E-2</c:v>
                </c:pt>
                <c:pt idx="5236">
                  <c:v>7.4580574155749008E-2</c:v>
                </c:pt>
                <c:pt idx="5237">
                  <c:v>7.4449193600217053E-2</c:v>
                </c:pt>
                <c:pt idx="5238">
                  <c:v>7.4317975634974914E-2</c:v>
                </c:pt>
                <c:pt idx="5239">
                  <c:v>7.4186920216361738E-2</c:v>
                </c:pt>
                <c:pt idx="5240">
                  <c:v>7.4056027300342539E-2</c:v>
                </c:pt>
                <c:pt idx="5241">
                  <c:v>7.3925296842509022E-2</c:v>
                </c:pt>
                <c:pt idx="5242">
                  <c:v>7.379472879808073E-2</c:v>
                </c:pt>
                <c:pt idx="5243">
                  <c:v>7.3664323121904837E-2</c:v>
                </c:pt>
                <c:pt idx="5244">
                  <c:v>7.3534079768457425E-2</c:v>
                </c:pt>
                <c:pt idx="5245">
                  <c:v>7.3403998691844524E-2</c:v>
                </c:pt>
                <c:pt idx="5246">
                  <c:v>7.3274079845802101E-2</c:v>
                </c:pt>
                <c:pt idx="5247">
                  <c:v>7.314432318369829E-2</c:v>
                </c:pt>
                <c:pt idx="5248">
                  <c:v>7.3014728658532924E-2</c:v>
                </c:pt>
                <c:pt idx="5249">
                  <c:v>7.2885296222939114E-2</c:v>
                </c:pt>
                <c:pt idx="5250">
                  <c:v>7.2756025829184084E-2</c:v>
                </c:pt>
                <c:pt idx="5251">
                  <c:v>7.2626917429168131E-2</c:v>
                </c:pt>
                <c:pt idx="5252">
                  <c:v>7.2497970974430198E-2</c:v>
                </c:pt>
                <c:pt idx="5253">
                  <c:v>7.2369186416142123E-2</c:v>
                </c:pt>
                <c:pt idx="5254">
                  <c:v>7.224056370511539E-2</c:v>
                </c:pt>
                <c:pt idx="5255">
                  <c:v>7.2112102791798513E-2</c:v>
                </c:pt>
                <c:pt idx="5256">
                  <c:v>7.1983803626278792E-2</c:v>
                </c:pt>
                <c:pt idx="5257">
                  <c:v>7.185566615828351E-2</c:v>
                </c:pt>
                <c:pt idx="5258">
                  <c:v>7.1727690337179892E-2</c:v>
                </c:pt>
                <c:pt idx="5259">
                  <c:v>7.1599876111976893E-2</c:v>
                </c:pt>
                <c:pt idx="5260">
                  <c:v>7.1472223431325532E-2</c:v>
                </c:pt>
                <c:pt idx="5261">
                  <c:v>7.1344732243519698E-2</c:v>
                </c:pt>
                <c:pt idx="5262">
                  <c:v>7.121740249649719E-2</c:v>
                </c:pt>
                <c:pt idx="5263">
                  <c:v>7.1090234137840838E-2</c:v>
                </c:pt>
                <c:pt idx="5264">
                  <c:v>7.0963227114777122E-2</c:v>
                </c:pt>
                <c:pt idx="5265">
                  <c:v>7.0836381374180593E-2</c:v>
                </c:pt>
                <c:pt idx="5266">
                  <c:v>7.0709696862573446E-2</c:v>
                </c:pt>
                <c:pt idx="5267">
                  <c:v>7.0583173526123116E-2</c:v>
                </c:pt>
                <c:pt idx="5268">
                  <c:v>7.0456811310648931E-2</c:v>
                </c:pt>
                <c:pt idx="5269">
                  <c:v>7.0330610161617124E-2</c:v>
                </c:pt>
                <c:pt idx="5270">
                  <c:v>7.0204570024146123E-2</c:v>
                </c:pt>
                <c:pt idx="5271">
                  <c:v>7.0078690843005345E-2</c:v>
                </c:pt>
                <c:pt idx="5272">
                  <c:v>6.9952972562614554E-2</c:v>
                </c:pt>
                <c:pt idx="5273">
                  <c:v>6.9827415127049514E-2</c:v>
                </c:pt>
                <c:pt idx="5274">
                  <c:v>6.970201848003714E-2</c:v>
                </c:pt>
                <c:pt idx="5275">
                  <c:v>6.9576782564959208E-2</c:v>
                </c:pt>
                <c:pt idx="5276">
                  <c:v>6.9451707324854672E-2</c:v>
                </c:pt>
                <c:pt idx="5277">
                  <c:v>6.9326792702417109E-2</c:v>
                </c:pt>
                <c:pt idx="5278">
                  <c:v>6.9202038639996924E-2</c:v>
                </c:pt>
                <c:pt idx="5279">
                  <c:v>6.9077445079603311E-2</c:v>
                </c:pt>
                <c:pt idx="5280">
                  <c:v>6.8953011962904182E-2</c:v>
                </c:pt>
                <c:pt idx="5281">
                  <c:v>6.8828739231227024E-2</c:v>
                </c:pt>
                <c:pt idx="5282">
                  <c:v>6.8704626825558168E-2</c:v>
                </c:pt>
                <c:pt idx="5283">
                  <c:v>6.8580674686547133E-2</c:v>
                </c:pt>
                <c:pt idx="5284">
                  <c:v>6.8456882754504719E-2</c:v>
                </c:pt>
                <c:pt idx="5285">
                  <c:v>6.833325096940443E-2</c:v>
                </c:pt>
                <c:pt idx="5286">
                  <c:v>6.8209779270883661E-2</c:v>
                </c:pt>
                <c:pt idx="5287">
                  <c:v>6.8086467598244424E-2</c:v>
                </c:pt>
                <c:pt idx="5288">
                  <c:v>6.7963315890453402E-2</c:v>
                </c:pt>
                <c:pt idx="5289">
                  <c:v>6.7840324086144432E-2</c:v>
                </c:pt>
                <c:pt idx="5290">
                  <c:v>6.7717492123618425E-2</c:v>
                </c:pt>
                <c:pt idx="5291">
                  <c:v>6.7594819940842515E-2</c:v>
                </c:pt>
                <c:pt idx="5292">
                  <c:v>6.7472307475453824E-2</c:v>
                </c:pt>
                <c:pt idx="5293">
                  <c:v>6.7349954664759848E-2</c:v>
                </c:pt>
                <c:pt idx="5294">
                  <c:v>6.7227761445737014E-2</c:v>
                </c:pt>
                <c:pt idx="5295">
                  <c:v>6.7105727755032832E-2</c:v>
                </c:pt>
                <c:pt idx="5296">
                  <c:v>6.698385352896763E-2</c:v>
                </c:pt>
                <c:pt idx="5297">
                  <c:v>6.6862138703534371E-2</c:v>
                </c:pt>
                <c:pt idx="5298">
                  <c:v>6.674058321439949E-2</c:v>
                </c:pt>
                <c:pt idx="5299">
                  <c:v>6.6619186996903931E-2</c:v>
                </c:pt>
                <c:pt idx="5300">
                  <c:v>6.64979499860643E-2</c:v>
                </c:pt>
                <c:pt idx="5301">
                  <c:v>6.6376872116572699E-2</c:v>
                </c:pt>
                <c:pt idx="5302">
                  <c:v>6.6255953322798891E-2</c:v>
                </c:pt>
                <c:pt idx="5303">
                  <c:v>6.6135193538790313E-2</c:v>
                </c:pt>
                <c:pt idx="5304">
                  <c:v>6.6014592698272742E-2</c:v>
                </c:pt>
                <c:pt idx="5305">
                  <c:v>6.5894150734651824E-2</c:v>
                </c:pt>
                <c:pt idx="5306">
                  <c:v>6.5773867581013182E-2</c:v>
                </c:pt>
                <c:pt idx="5307">
                  <c:v>6.5653743170123999E-2</c:v>
                </c:pt>
                <c:pt idx="5308">
                  <c:v>6.5533777434433393E-2</c:v>
                </c:pt>
                <c:pt idx="5309">
                  <c:v>6.5413970306072003E-2</c:v>
                </c:pt>
                <c:pt idx="5310">
                  <c:v>6.5294321716856382E-2</c:v>
                </c:pt>
                <c:pt idx="5311">
                  <c:v>6.5174831598285909E-2</c:v>
                </c:pt>
                <c:pt idx="5312">
                  <c:v>6.5055499881546519E-2</c:v>
                </c:pt>
                <c:pt idx="5313">
                  <c:v>6.4936326497507829E-2</c:v>
                </c:pt>
                <c:pt idx="5314">
                  <c:v>6.4817311376729539E-2</c:v>
                </c:pt>
                <c:pt idx="5315">
                  <c:v>6.4698454449457127E-2</c:v>
                </c:pt>
                <c:pt idx="5316">
                  <c:v>6.4579755645625417E-2</c:v>
                </c:pt>
                <c:pt idx="5317">
                  <c:v>6.4461214894859023E-2</c:v>
                </c:pt>
                <c:pt idx="5318">
                  <c:v>6.4342832126471433E-2</c:v>
                </c:pt>
                <c:pt idx="5319">
                  <c:v>6.4224607269468492E-2</c:v>
                </c:pt>
                <c:pt idx="5320">
                  <c:v>6.4106540252548486E-2</c:v>
                </c:pt>
                <c:pt idx="5321">
                  <c:v>6.3988631004100488E-2</c:v>
                </c:pt>
                <c:pt idx="5322">
                  <c:v>6.3870879452208734E-2</c:v>
                </c:pt>
                <c:pt idx="5323">
                  <c:v>6.3753285524651981E-2</c:v>
                </c:pt>
                <c:pt idx="5324">
                  <c:v>6.363584914890362E-2</c:v>
                </c:pt>
                <c:pt idx="5325">
                  <c:v>6.3518570252133533E-2</c:v>
                </c:pt>
                <c:pt idx="5326">
                  <c:v>6.3401448761207305E-2</c:v>
                </c:pt>
                <c:pt idx="5327">
                  <c:v>6.3284484602690483E-2</c:v>
                </c:pt>
                <c:pt idx="5328">
                  <c:v>6.3167677702845773E-2</c:v>
                </c:pt>
                <c:pt idx="5329">
                  <c:v>6.3051027987634803E-2</c:v>
                </c:pt>
                <c:pt idx="5330">
                  <c:v>6.2934535382720674E-2</c:v>
                </c:pt>
                <c:pt idx="5331">
                  <c:v>6.2818199813467382E-2</c:v>
                </c:pt>
                <c:pt idx="5332">
                  <c:v>6.2702021204940214E-2</c:v>
                </c:pt>
                <c:pt idx="5333">
                  <c:v>6.258599948190649E-2</c:v>
                </c:pt>
                <c:pt idx="5334">
                  <c:v>6.2470134568839493E-2</c:v>
                </c:pt>
                <c:pt idx="5335">
                  <c:v>6.2354426389914924E-2</c:v>
                </c:pt>
                <c:pt idx="5336">
                  <c:v>6.2238874869014103E-2</c:v>
                </c:pt>
                <c:pt idx="5337">
                  <c:v>6.2123479929724924E-2</c:v>
                </c:pt>
                <c:pt idx="5338">
                  <c:v>6.2008241495340913E-2</c:v>
                </c:pt>
                <c:pt idx="5339">
                  <c:v>6.1893159488864695E-2</c:v>
                </c:pt>
                <c:pt idx="5340">
                  <c:v>6.1778233833007193E-2</c:v>
                </c:pt>
                <c:pt idx="5341">
                  <c:v>6.1663464450187423E-2</c:v>
                </c:pt>
                <c:pt idx="5342">
                  <c:v>6.1548851262535766E-2</c:v>
                </c:pt>
                <c:pt idx="5343">
                  <c:v>6.1434394191893914E-2</c:v>
                </c:pt>
                <c:pt idx="5344">
                  <c:v>6.13200931598143E-2</c:v>
                </c:pt>
                <c:pt idx="5345">
                  <c:v>6.1205948087561829E-2</c:v>
                </c:pt>
                <c:pt idx="5346">
                  <c:v>6.109195889611739E-2</c:v>
                </c:pt>
                <c:pt idx="5347">
                  <c:v>6.0978125506172667E-2</c:v>
                </c:pt>
                <c:pt idx="5348">
                  <c:v>6.0864447838137499E-2</c:v>
                </c:pt>
                <c:pt idx="5349">
                  <c:v>6.0750925812134718E-2</c:v>
                </c:pt>
                <c:pt idx="5350">
                  <c:v>6.0637559348006423E-2</c:v>
                </c:pt>
                <c:pt idx="5351">
                  <c:v>6.0524348365311655E-2</c:v>
                </c:pt>
                <c:pt idx="5352">
                  <c:v>6.0411292783327623E-2</c:v>
                </c:pt>
                <c:pt idx="5353">
                  <c:v>6.0298392521050806E-2</c:v>
                </c:pt>
                <c:pt idx="5354">
                  <c:v>6.0185647497197792E-2</c:v>
                </c:pt>
                <c:pt idx="5355">
                  <c:v>6.0073057630206345E-2</c:v>
                </c:pt>
                <c:pt idx="5356">
                  <c:v>5.9960622838235902E-2</c:v>
                </c:pt>
                <c:pt idx="5357">
                  <c:v>5.9848343039166724E-2</c:v>
                </c:pt>
                <c:pt idx="5358">
                  <c:v>5.9736218150606424E-2</c:v>
                </c:pt>
                <c:pt idx="5359">
                  <c:v>5.9624248089881995E-2</c:v>
                </c:pt>
                <c:pt idx="5360">
                  <c:v>5.9512432774050023E-2</c:v>
                </c:pt>
                <c:pt idx="5361">
                  <c:v>5.9400772119889131E-2</c:v>
                </c:pt>
                <c:pt idx="5362">
                  <c:v>5.9289266043907413E-2</c:v>
                </c:pt>
                <c:pt idx="5363">
                  <c:v>5.9177914462338874E-2</c:v>
                </c:pt>
                <c:pt idx="5364">
                  <c:v>5.9066717291146147E-2</c:v>
                </c:pt>
                <c:pt idx="5365">
                  <c:v>5.8955674446020706E-2</c:v>
                </c:pt>
                <c:pt idx="5366">
                  <c:v>5.8844785842384804E-2</c:v>
                </c:pt>
                <c:pt idx="5367">
                  <c:v>5.8734051395391514E-2</c:v>
                </c:pt>
                <c:pt idx="5368">
                  <c:v>5.8623471019924413E-2</c:v>
                </c:pt>
                <c:pt idx="5369">
                  <c:v>5.8513044630600114E-2</c:v>
                </c:pt>
                <c:pt idx="5370">
                  <c:v>5.8402772141768831E-2</c:v>
                </c:pt>
                <c:pt idx="5371">
                  <c:v>5.8292653467514097E-2</c:v>
                </c:pt>
                <c:pt idx="5372">
                  <c:v>5.818268852165509E-2</c:v>
                </c:pt>
                <c:pt idx="5373">
                  <c:v>5.807287721774592E-2</c:v>
                </c:pt>
                <c:pt idx="5374">
                  <c:v>5.7963219469077579E-2</c:v>
                </c:pt>
                <c:pt idx="5375">
                  <c:v>5.7853715188678739E-2</c:v>
                </c:pt>
                <c:pt idx="5376">
                  <c:v>5.7744364289315404E-2</c:v>
                </c:pt>
                <c:pt idx="5377">
                  <c:v>5.7635166683493277E-2</c:v>
                </c:pt>
                <c:pt idx="5378">
                  <c:v>5.7526122283457465E-2</c:v>
                </c:pt>
                <c:pt idx="5379">
                  <c:v>5.7417231001194328E-2</c:v>
                </c:pt>
                <c:pt idx="5380">
                  <c:v>5.7308492748429987E-2</c:v>
                </c:pt>
                <c:pt idx="5381">
                  <c:v>5.7199907436634424E-2</c:v>
                </c:pt>
                <c:pt idx="5382">
                  <c:v>5.7091474977020752E-2</c:v>
                </c:pt>
                <c:pt idx="5383">
                  <c:v>5.6983195280543915E-2</c:v>
                </c:pt>
                <c:pt idx="5384">
                  <c:v>5.6875068257906482E-2</c:v>
                </c:pt>
                <c:pt idx="5385">
                  <c:v>5.6767093819554526E-2</c:v>
                </c:pt>
                <c:pt idx="5386">
                  <c:v>5.6659271875680144E-2</c:v>
                </c:pt>
                <c:pt idx="5387">
                  <c:v>5.6551602336224326E-2</c:v>
                </c:pt>
                <c:pt idx="5388">
                  <c:v>5.6444085110874447E-2</c:v>
                </c:pt>
                <c:pt idx="5389">
                  <c:v>5.6336720109067727E-2</c:v>
                </c:pt>
                <c:pt idx="5390">
                  <c:v>5.6229507239989367E-2</c:v>
                </c:pt>
                <c:pt idx="5391">
                  <c:v>5.6122446412576812E-2</c:v>
                </c:pt>
                <c:pt idx="5392">
                  <c:v>5.6015537535517884E-2</c:v>
                </c:pt>
                <c:pt idx="5393">
                  <c:v>5.5908780517251733E-2</c:v>
                </c:pt>
                <c:pt idx="5394">
                  <c:v>5.5802175265971483E-2</c:v>
                </c:pt>
                <c:pt idx="5395">
                  <c:v>5.5695721689623327E-2</c:v>
                </c:pt>
                <c:pt idx="5396">
                  <c:v>5.5589419695907576E-2</c:v>
                </c:pt>
                <c:pt idx="5397">
                  <c:v>5.5483269192280499E-2</c:v>
                </c:pt>
                <c:pt idx="5398">
                  <c:v>5.5377270085953834E-2</c:v>
                </c:pt>
                <c:pt idx="5399">
                  <c:v>5.527142228389656E-2</c:v>
                </c:pt>
                <c:pt idx="5400">
                  <c:v>5.5165725692834976E-2</c:v>
                </c:pt>
                <c:pt idx="5401">
                  <c:v>5.5060180219254316E-2</c:v>
                </c:pt>
                <c:pt idx="5402">
                  <c:v>5.4954785769398481E-2</c:v>
                </c:pt>
                <c:pt idx="5403">
                  <c:v>5.4849542249271986E-2</c:v>
                </c:pt>
                <c:pt idx="5404">
                  <c:v>5.4744449564640293E-2</c:v>
                </c:pt>
                <c:pt idx="5405">
                  <c:v>5.4639507621029884E-2</c:v>
                </c:pt>
                <c:pt idx="5406">
                  <c:v>5.4534716323731032E-2</c:v>
                </c:pt>
                <c:pt idx="5407">
                  <c:v>5.4430075577795313E-2</c:v>
                </c:pt>
                <c:pt idx="5408">
                  <c:v>5.432558528804058E-2</c:v>
                </c:pt>
                <c:pt idx="5409">
                  <c:v>5.4221245359048424E-2</c:v>
                </c:pt>
                <c:pt idx="5410">
                  <c:v>5.4117055695166422E-2</c:v>
                </c:pt>
                <c:pt idx="5411">
                  <c:v>5.4013016200509134E-2</c:v>
                </c:pt>
                <c:pt idx="5412">
                  <c:v>5.3909126778956845E-2</c:v>
                </c:pt>
                <c:pt idx="5413">
                  <c:v>5.3805387334160487E-2</c:v>
                </c:pt>
                <c:pt idx="5414">
                  <c:v>5.3701797769537922E-2</c:v>
                </c:pt>
                <c:pt idx="5415">
                  <c:v>5.3598357988277577E-2</c:v>
                </c:pt>
                <c:pt idx="5416">
                  <c:v>5.3495067893338931E-2</c:v>
                </c:pt>
                <c:pt idx="5417">
                  <c:v>5.3391927387450813E-2</c:v>
                </c:pt>
                <c:pt idx="5418">
                  <c:v>5.3288936373116803E-2</c:v>
                </c:pt>
                <c:pt idx="5419">
                  <c:v>5.3186094752612129E-2</c:v>
                </c:pt>
                <c:pt idx="5420">
                  <c:v>5.3083402427984989E-2</c:v>
                </c:pt>
                <c:pt idx="5421">
                  <c:v>5.2980859301060147E-2</c:v>
                </c:pt>
                <c:pt idx="5422">
                  <c:v>5.287846527343603E-2</c:v>
                </c:pt>
                <c:pt idx="5423">
                  <c:v>5.2776220246488356E-2</c:v>
                </c:pt>
                <c:pt idx="5424">
                  <c:v>5.2674124121367787E-2</c:v>
                </c:pt>
                <c:pt idx="5425">
                  <c:v>5.2572176799005693E-2</c:v>
                </c:pt>
                <c:pt idx="5426">
                  <c:v>5.2470378180109765E-2</c:v>
                </c:pt>
                <c:pt idx="5427">
                  <c:v>5.2368728165167883E-2</c:v>
                </c:pt>
                <c:pt idx="5428">
                  <c:v>5.2267226654448447E-2</c:v>
                </c:pt>
                <c:pt idx="5429">
                  <c:v>5.2165873547998731E-2</c:v>
                </c:pt>
                <c:pt idx="5430">
                  <c:v>5.206466874565073E-2</c:v>
                </c:pt>
                <c:pt idx="5431">
                  <c:v>5.1963612147017134E-2</c:v>
                </c:pt>
                <c:pt idx="5432">
                  <c:v>5.1862703651493834E-2</c:v>
                </c:pt>
                <c:pt idx="5433">
                  <c:v>5.1761943158261513E-2</c:v>
                </c:pt>
                <c:pt idx="5434">
                  <c:v>5.1661330566285475E-2</c:v>
                </c:pt>
                <c:pt idx="5435">
                  <c:v>5.1560865774316955E-2</c:v>
                </c:pt>
                <c:pt idx="5436">
                  <c:v>5.1460548680893677E-2</c:v>
                </c:pt>
                <c:pt idx="5437">
                  <c:v>5.1360379184340034E-2</c:v>
                </c:pt>
                <c:pt idx="5438">
                  <c:v>5.1260357182768876E-2</c:v>
                </c:pt>
                <c:pt idx="5439">
                  <c:v>5.1160482574082095E-2</c:v>
                </c:pt>
                <c:pt idx="5440">
                  <c:v>5.1060755255971035E-2</c:v>
                </c:pt>
                <c:pt idx="5441">
                  <c:v>5.0961175125917302E-2</c:v>
                </c:pt>
                <c:pt idx="5442">
                  <c:v>5.0861742081194067E-2</c:v>
                </c:pt>
                <c:pt idx="5443">
                  <c:v>5.0762456018866683E-2</c:v>
                </c:pt>
                <c:pt idx="5444">
                  <c:v>5.0663316835791963E-2</c:v>
                </c:pt>
                <c:pt idx="5445">
                  <c:v>5.0564324428621993E-2</c:v>
                </c:pt>
                <c:pt idx="5446">
                  <c:v>5.0465478693801968E-2</c:v>
                </c:pt>
                <c:pt idx="5447">
                  <c:v>5.0366779527573957E-2</c:v>
                </c:pt>
                <c:pt idx="5448">
                  <c:v>5.026822682597356E-2</c:v>
                </c:pt>
                <c:pt idx="5449">
                  <c:v>5.0169820484834461E-2</c:v>
                </c:pt>
                <c:pt idx="5450">
                  <c:v>5.0071560399788287E-2</c:v>
                </c:pt>
                <c:pt idx="5451">
                  <c:v>4.9973446466263977E-2</c:v>
                </c:pt>
                <c:pt idx="5452">
                  <c:v>4.9875478579490221E-2</c:v>
                </c:pt>
                <c:pt idx="5453">
                  <c:v>4.9777656634494918E-2</c:v>
                </c:pt>
                <c:pt idx="5454">
                  <c:v>4.9679980526107115E-2</c:v>
                </c:pt>
                <c:pt idx="5455">
                  <c:v>4.9582450148957194E-2</c:v>
                </c:pt>
                <c:pt idx="5456">
                  <c:v>4.9485065397477067E-2</c:v>
                </c:pt>
                <c:pt idx="5457">
                  <c:v>4.9387826165902891E-2</c:v>
                </c:pt>
                <c:pt idx="5458">
                  <c:v>4.9290732348273532E-2</c:v>
                </c:pt>
                <c:pt idx="5459">
                  <c:v>4.9193783838432988E-2</c:v>
                </c:pt>
                <c:pt idx="5460">
                  <c:v>4.9096980530029422E-2</c:v>
                </c:pt>
                <c:pt idx="5461">
                  <c:v>4.900032231651813E-2</c:v>
                </c:pt>
                <c:pt idx="5462">
                  <c:v>4.8903809091161772E-2</c:v>
                </c:pt>
                <c:pt idx="5463">
                  <c:v>4.8807440747029522E-2</c:v>
                </c:pt>
                <c:pt idx="5464">
                  <c:v>4.8711217176999513E-2</c:v>
                </c:pt>
                <c:pt idx="5465">
                  <c:v>4.8615138273758456E-2</c:v>
                </c:pt>
                <c:pt idx="5466">
                  <c:v>4.8519203929804126E-2</c:v>
                </c:pt>
                <c:pt idx="5467">
                  <c:v>4.842341403744415E-2</c:v>
                </c:pt>
                <c:pt idx="5468">
                  <c:v>4.8327768488796864E-2</c:v>
                </c:pt>
                <c:pt idx="5469">
                  <c:v>4.8232267175795193E-2</c:v>
                </c:pt>
                <c:pt idx="5470">
                  <c:v>4.8136909990183344E-2</c:v>
                </c:pt>
                <c:pt idx="5471">
                  <c:v>4.8041696823519504E-2</c:v>
                </c:pt>
                <c:pt idx="5472">
                  <c:v>4.7946627567176894E-2</c:v>
                </c:pt>
                <c:pt idx="5473">
                  <c:v>4.7851702112343901E-2</c:v>
                </c:pt>
                <c:pt idx="5474">
                  <c:v>4.7756920350025406E-2</c:v>
                </c:pt>
                <c:pt idx="5475">
                  <c:v>4.7662282171041709E-2</c:v>
                </c:pt>
                <c:pt idx="5476">
                  <c:v>4.7567787466032532E-2</c:v>
                </c:pt>
                <c:pt idx="5477">
                  <c:v>4.7473436125455522E-2</c:v>
                </c:pt>
                <c:pt idx="5478">
                  <c:v>4.7379228039586933E-2</c:v>
                </c:pt>
                <c:pt idx="5479">
                  <c:v>4.7285163098523396E-2</c:v>
                </c:pt>
                <c:pt idx="5480">
                  <c:v>4.719124119218239E-2</c:v>
                </c:pt>
                <c:pt idx="5481">
                  <c:v>4.7097462210302823E-2</c:v>
                </c:pt>
                <c:pt idx="5482">
                  <c:v>4.7003826042445275E-2</c:v>
                </c:pt>
                <c:pt idx="5483">
                  <c:v>4.6910332577993478E-2</c:v>
                </c:pt>
                <c:pt idx="5484">
                  <c:v>4.6816981706155933E-2</c:v>
                </c:pt>
                <c:pt idx="5485">
                  <c:v>4.6723773315964487E-2</c:v>
                </c:pt>
                <c:pt idx="5486">
                  <c:v>4.6630707296276962E-2</c:v>
                </c:pt>
                <c:pt idx="5487">
                  <c:v>4.6537783535776804E-2</c:v>
                </c:pt>
                <c:pt idx="5488">
                  <c:v>4.6445001922974315E-2</c:v>
                </c:pt>
                <c:pt idx="5489">
                  <c:v>4.6352362346207709E-2</c:v>
                </c:pt>
                <c:pt idx="5490">
                  <c:v>4.6259864693643057E-2</c:v>
                </c:pt>
                <c:pt idx="5491">
                  <c:v>4.61675088532758E-2</c:v>
                </c:pt>
                <c:pt idx="5492">
                  <c:v>4.6075294712931023E-2</c:v>
                </c:pt>
                <c:pt idx="5493">
                  <c:v>4.5983222160264653E-2</c:v>
                </c:pt>
                <c:pt idx="5494">
                  <c:v>4.5891291082763914E-2</c:v>
                </c:pt>
                <c:pt idx="5495">
                  <c:v>4.5799501367747394E-2</c:v>
                </c:pt>
                <c:pt idx="5496">
                  <c:v>4.5707852902367473E-2</c:v>
                </c:pt>
                <c:pt idx="5497">
                  <c:v>4.5616345573609746E-2</c:v>
                </c:pt>
                <c:pt idx="5498">
                  <c:v>4.5524979268294685E-2</c:v>
                </c:pt>
                <c:pt idx="5499">
                  <c:v>4.5433753873076833E-2</c:v>
                </c:pt>
                <c:pt idx="5500">
                  <c:v>4.5342669274447113E-2</c:v>
                </c:pt>
                <c:pt idx="5501">
                  <c:v>4.5251725358732793E-2</c:v>
                </c:pt>
                <c:pt idx="5502">
                  <c:v>4.5160922012099321E-2</c:v>
                </c:pt>
                <c:pt idx="5503">
                  <c:v>4.5070259120549301E-2</c:v>
                </c:pt>
                <c:pt idx="5504">
                  <c:v>4.4979736569924496E-2</c:v>
                </c:pt>
                <c:pt idx="5505">
                  <c:v>4.4889354245906829E-2</c:v>
                </c:pt>
                <c:pt idx="5506">
                  <c:v>4.4799112034017034E-2</c:v>
                </c:pt>
                <c:pt idx="5507">
                  <c:v>4.4709009819618853E-2</c:v>
                </c:pt>
                <c:pt idx="5508">
                  <c:v>4.4619047487915633E-2</c:v>
                </c:pt>
                <c:pt idx="5509">
                  <c:v>4.4529224923955904E-2</c:v>
                </c:pt>
                <c:pt idx="5510">
                  <c:v>4.4439542012629271E-2</c:v>
                </c:pt>
                <c:pt idx="5511">
                  <c:v>4.4349998638670576E-2</c:v>
                </c:pt>
                <c:pt idx="5512">
                  <c:v>4.4260594686659167E-2</c:v>
                </c:pt>
                <c:pt idx="5513">
                  <c:v>4.4171330041019724E-2</c:v>
                </c:pt>
                <c:pt idx="5514">
                  <c:v>4.4082204586023764E-2</c:v>
                </c:pt>
                <c:pt idx="5515">
                  <c:v>4.3993218205788109E-2</c:v>
                </c:pt>
                <c:pt idx="5516">
                  <c:v>4.3904370784279646E-2</c:v>
                </c:pt>
                <c:pt idx="5517">
                  <c:v>4.3815662205312897E-2</c:v>
                </c:pt>
                <c:pt idx="5518">
                  <c:v>4.3727092352550803E-2</c:v>
                </c:pt>
                <c:pt idx="5519">
                  <c:v>4.3638661109507024E-2</c:v>
                </c:pt>
                <c:pt idx="5520">
                  <c:v>4.3550368359545712E-2</c:v>
                </c:pt>
                <c:pt idx="5521">
                  <c:v>4.3462213985882653E-2</c:v>
                </c:pt>
                <c:pt idx="5522">
                  <c:v>4.3374197871585064E-2</c:v>
                </c:pt>
                <c:pt idx="5523">
                  <c:v>4.3286319899574016E-2</c:v>
                </c:pt>
                <c:pt idx="5524">
                  <c:v>4.3198579952624043E-2</c:v>
                </c:pt>
                <c:pt idx="5525">
                  <c:v>4.3110977913362533E-2</c:v>
                </c:pt>
                <c:pt idx="5526">
                  <c:v>4.3023513664274295E-2</c:v>
                </c:pt>
                <c:pt idx="5527">
                  <c:v>4.2936187087698523E-2</c:v>
                </c:pt>
                <c:pt idx="5528">
                  <c:v>4.2848998065830764E-2</c:v>
                </c:pt>
                <c:pt idx="5529">
                  <c:v>4.2761946480724788E-2</c:v>
                </c:pt>
                <c:pt idx="5530">
                  <c:v>4.2675032214291517E-2</c:v>
                </c:pt>
                <c:pt idx="5531">
                  <c:v>4.2588255148301314E-2</c:v>
                </c:pt>
                <c:pt idx="5532">
                  <c:v>4.2501615164382875E-2</c:v>
                </c:pt>
                <c:pt idx="5533">
                  <c:v>4.2415112144026434E-2</c:v>
                </c:pt>
                <c:pt idx="5534">
                  <c:v>4.2328745968581882E-2</c:v>
                </c:pt>
                <c:pt idx="5535">
                  <c:v>4.2242516519261565E-2</c:v>
                </c:pt>
                <c:pt idx="5536">
                  <c:v>4.2156423677139891E-2</c:v>
                </c:pt>
                <c:pt idx="5537">
                  <c:v>4.2070467323154011E-2</c:v>
                </c:pt>
                <c:pt idx="5538">
                  <c:v>4.1984647338105419E-2</c:v>
                </c:pt>
                <c:pt idx="5539">
                  <c:v>4.1898963602659448E-2</c:v>
                </c:pt>
                <c:pt idx="5540">
                  <c:v>4.1813415997347593E-2</c:v>
                </c:pt>
                <c:pt idx="5541">
                  <c:v>4.1728004402565556E-2</c:v>
                </c:pt>
                <c:pt idx="5542">
                  <c:v>4.1642728698577665E-2</c:v>
                </c:pt>
                <c:pt idx="5543">
                  <c:v>4.1557588765514263E-2</c:v>
                </c:pt>
                <c:pt idx="5544">
                  <c:v>4.1472584483374896E-2</c:v>
                </c:pt>
                <c:pt idx="5545">
                  <c:v>4.1387715732026591E-2</c:v>
                </c:pt>
                <c:pt idx="5546">
                  <c:v>4.1302982391206826E-2</c:v>
                </c:pt>
                <c:pt idx="5547">
                  <c:v>4.1218384340522184E-2</c:v>
                </c:pt>
                <c:pt idx="5548">
                  <c:v>4.1133921459451994E-2</c:v>
                </c:pt>
                <c:pt idx="5549">
                  <c:v>4.1049593627345407E-2</c:v>
                </c:pt>
                <c:pt idx="5550">
                  <c:v>4.0965400723425034E-2</c:v>
                </c:pt>
                <c:pt idx="5551">
                  <c:v>4.0881342626786076E-2</c:v>
                </c:pt>
                <c:pt idx="5552">
                  <c:v>4.0797419216397943E-2</c:v>
                </c:pt>
                <c:pt idx="5553">
                  <c:v>4.0713630371103704E-2</c:v>
                </c:pt>
                <c:pt idx="5554">
                  <c:v>4.0629975969621382E-2</c:v>
                </c:pt>
                <c:pt idx="5555">
                  <c:v>4.054645589054693E-2</c:v>
                </c:pt>
                <c:pt idx="5556">
                  <c:v>4.0463070012350812E-2</c:v>
                </c:pt>
                <c:pt idx="5557">
                  <c:v>4.0379818213381297E-2</c:v>
                </c:pt>
                <c:pt idx="5558">
                  <c:v>4.0296700371865231E-2</c:v>
                </c:pt>
                <c:pt idx="5559">
                  <c:v>4.0213716365907405E-2</c:v>
                </c:pt>
                <c:pt idx="5560">
                  <c:v>4.0130866073492456E-2</c:v>
                </c:pt>
                <c:pt idx="5561">
                  <c:v>4.0048149372484472E-2</c:v>
                </c:pt>
                <c:pt idx="5562">
                  <c:v>3.9965566140630189E-2</c:v>
                </c:pt>
                <c:pt idx="5563">
                  <c:v>3.9883116255555316E-2</c:v>
                </c:pt>
                <c:pt idx="5564">
                  <c:v>3.9800799594768795E-2</c:v>
                </c:pt>
                <c:pt idx="5565">
                  <c:v>3.9718616035663082E-2</c:v>
                </c:pt>
                <c:pt idx="5566">
                  <c:v>3.9636565455513667E-2</c:v>
                </c:pt>
                <c:pt idx="5567">
                  <c:v>3.9554647731479806E-2</c:v>
                </c:pt>
                <c:pt idx="5568">
                  <c:v>3.9472862740606712E-2</c:v>
                </c:pt>
                <c:pt idx="5569">
                  <c:v>3.9391210359824763E-2</c:v>
                </c:pt>
                <c:pt idx="5570">
                  <c:v>3.9309690465950446E-2</c:v>
                </c:pt>
                <c:pt idx="5571">
                  <c:v>3.9228302935687749E-2</c:v>
                </c:pt>
                <c:pt idx="5572">
                  <c:v>3.9147047645628402E-2</c:v>
                </c:pt>
                <c:pt idx="5573">
                  <c:v>3.9065924472251802E-2</c:v>
                </c:pt>
                <c:pt idx="5574">
                  <c:v>3.898493329192735E-2</c:v>
                </c:pt>
                <c:pt idx="5575">
                  <c:v>3.8904073980914042E-2</c:v>
                </c:pt>
                <c:pt idx="5576">
                  <c:v>3.8823346415360997E-2</c:v>
                </c:pt>
                <c:pt idx="5577">
                  <c:v>3.8742750471308394E-2</c:v>
                </c:pt>
                <c:pt idx="5578">
                  <c:v>3.8662286024689081E-2</c:v>
                </c:pt>
                <c:pt idx="5579">
                  <c:v>3.858195295132788E-2</c:v>
                </c:pt>
                <c:pt idx="5580">
                  <c:v>3.8501751126942693E-2</c:v>
                </c:pt>
                <c:pt idx="5581">
                  <c:v>3.8421680427145742E-2</c:v>
                </c:pt>
                <c:pt idx="5582">
                  <c:v>3.8341740727443709E-2</c:v>
                </c:pt>
                <c:pt idx="5583">
                  <c:v>3.8261931903237782E-2</c:v>
                </c:pt>
                <c:pt idx="5584">
                  <c:v>3.8182253829826596E-2</c:v>
                </c:pt>
                <c:pt idx="5585">
                  <c:v>3.8102706382404046E-2</c:v>
                </c:pt>
                <c:pt idx="5586">
                  <c:v>3.8023289436062056E-2</c:v>
                </c:pt>
                <c:pt idx="5587">
                  <c:v>3.7944002865790416E-2</c:v>
                </c:pt>
                <c:pt idx="5588">
                  <c:v>3.7864846546477364E-2</c:v>
                </c:pt>
                <c:pt idx="5589">
                  <c:v>3.7785820352910296E-2</c:v>
                </c:pt>
                <c:pt idx="5590">
                  <c:v>3.7706924159777201E-2</c:v>
                </c:pt>
                <c:pt idx="5591">
                  <c:v>3.7628157841666419E-2</c:v>
                </c:pt>
                <c:pt idx="5592">
                  <c:v>3.7549521273067411E-2</c:v>
                </c:pt>
                <c:pt idx="5593">
                  <c:v>3.7471014328372278E-2</c:v>
                </c:pt>
                <c:pt idx="5594">
                  <c:v>3.7392636881874691E-2</c:v>
                </c:pt>
                <c:pt idx="5595">
                  <c:v>3.7314388807772811E-2</c:v>
                </c:pt>
                <c:pt idx="5596">
                  <c:v>3.7236269980168657E-2</c:v>
                </c:pt>
                <c:pt idx="5597">
                  <c:v>3.7158280273067917E-2</c:v>
                </c:pt>
                <c:pt idx="5598">
                  <c:v>3.7080419560382959E-2</c:v>
                </c:pt>
                <c:pt idx="5599">
                  <c:v>3.7002687715931452E-2</c:v>
                </c:pt>
                <c:pt idx="5600">
                  <c:v>3.6925084613437735E-2</c:v>
                </c:pt>
                <c:pt idx="5601">
                  <c:v>3.6847610126534029E-2</c:v>
                </c:pt>
                <c:pt idx="5602">
                  <c:v>3.677026412875941E-2</c:v>
                </c:pt>
                <c:pt idx="5603">
                  <c:v>3.6693046493562892E-2</c:v>
                </c:pt>
                <c:pt idx="5604">
                  <c:v>3.6615957094302092E-2</c:v>
                </c:pt>
                <c:pt idx="5605">
                  <c:v>3.6538995804244891E-2</c:v>
                </c:pt>
                <c:pt idx="5606">
                  <c:v>3.6462162496570062E-2</c:v>
                </c:pt>
                <c:pt idx="5607">
                  <c:v>3.6385457044366555E-2</c:v>
                </c:pt>
                <c:pt idx="5608">
                  <c:v>3.6308879320636846E-2</c:v>
                </c:pt>
                <c:pt idx="5609">
                  <c:v>3.6232429198294884E-2</c:v>
                </c:pt>
                <c:pt idx="5610">
                  <c:v>3.6156106550168335E-2</c:v>
                </c:pt>
                <c:pt idx="5611">
                  <c:v>3.60799112489988E-2</c:v>
                </c:pt>
                <c:pt idx="5612">
                  <c:v>3.6003843167442318E-2</c:v>
                </c:pt>
                <c:pt idx="5613">
                  <c:v>3.5927902178070077E-2</c:v>
                </c:pt>
                <c:pt idx="5614">
                  <c:v>3.5852088153369016E-2</c:v>
                </c:pt>
                <c:pt idx="5615">
                  <c:v>3.5776400965743416E-2</c:v>
                </c:pt>
                <c:pt idx="5616">
                  <c:v>3.5700840487514235E-2</c:v>
                </c:pt>
                <c:pt idx="5617">
                  <c:v>3.562540659091909E-2</c:v>
                </c:pt>
                <c:pt idx="5618">
                  <c:v>3.5550099148116278E-2</c:v>
                </c:pt>
                <c:pt idx="5619">
                  <c:v>3.5474918031181676E-2</c:v>
                </c:pt>
                <c:pt idx="5620">
                  <c:v>3.5399863112111372E-2</c:v>
                </c:pt>
                <c:pt idx="5621">
                  <c:v>3.5324934262821669E-2</c:v>
                </c:pt>
                <c:pt idx="5622">
                  <c:v>3.5250131355150191E-2</c:v>
                </c:pt>
                <c:pt idx="5623">
                  <c:v>3.5175454260856089E-2</c:v>
                </c:pt>
                <c:pt idx="5624">
                  <c:v>3.5100902851620895E-2</c:v>
                </c:pt>
                <c:pt idx="5625">
                  <c:v>3.5026476999048824E-2</c:v>
                </c:pt>
                <c:pt idx="5626">
                  <c:v>3.4952176574668294E-2</c:v>
                </c:pt>
                <c:pt idx="5627">
                  <c:v>3.4878001449931292E-2</c:v>
                </c:pt>
                <c:pt idx="5628">
                  <c:v>3.480395149621536E-2</c:v>
                </c:pt>
                <c:pt idx="5629">
                  <c:v>3.4730026584822646E-2</c:v>
                </c:pt>
                <c:pt idx="5630">
                  <c:v>3.4656226586982482E-2</c:v>
                </c:pt>
                <c:pt idx="5631">
                  <c:v>3.4582551373850239E-2</c:v>
                </c:pt>
                <c:pt idx="5632">
                  <c:v>3.4509000816509219E-2</c:v>
                </c:pt>
                <c:pt idx="5633">
                  <c:v>3.4435574785970362E-2</c:v>
                </c:pt>
                <c:pt idx="5634">
                  <c:v>3.4362273153172911E-2</c:v>
                </c:pt>
                <c:pt idx="5635">
                  <c:v>3.4289095788986881E-2</c:v>
                </c:pt>
                <c:pt idx="5636">
                  <c:v>3.4216042564210597E-2</c:v>
                </c:pt>
                <c:pt idx="5637">
                  <c:v>3.4143113349573803E-2</c:v>
                </c:pt>
                <c:pt idx="5638">
                  <c:v>3.4070308015737086E-2</c:v>
                </c:pt>
                <c:pt idx="5639">
                  <c:v>3.3997626433293231E-2</c:v>
                </c:pt>
                <c:pt idx="5640">
                  <c:v>3.3925068472767342E-2</c:v>
                </c:pt>
                <c:pt idx="5641">
                  <c:v>3.3852634004617112E-2</c:v>
                </c:pt>
                <c:pt idx="5642">
                  <c:v>3.3780322899234654E-2</c:v>
                </c:pt>
                <c:pt idx="5643">
                  <c:v>3.3708135026945696E-2</c:v>
                </c:pt>
                <c:pt idx="5644">
                  <c:v>3.363607025801145E-2</c:v>
                </c:pt>
                <c:pt idx="5645">
                  <c:v>3.3564128462628205E-2</c:v>
                </c:pt>
                <c:pt idx="5646">
                  <c:v>3.3492309510928811E-2</c:v>
                </c:pt>
                <c:pt idx="5647">
                  <c:v>3.342061327298268E-2</c:v>
                </c:pt>
                <c:pt idx="5648">
                  <c:v>3.3349039618796615E-2</c:v>
                </c:pt>
                <c:pt idx="5649">
                  <c:v>3.3277588418315691E-2</c:v>
                </c:pt>
                <c:pt idx="5650">
                  <c:v>3.3206259541423012E-2</c:v>
                </c:pt>
                <c:pt idx="5651">
                  <c:v>3.3135052857941556E-2</c:v>
                </c:pt>
                <c:pt idx="5652">
                  <c:v>3.3063968237633981E-2</c:v>
                </c:pt>
                <c:pt idx="5653">
                  <c:v>3.2993005550203403E-2</c:v>
                </c:pt>
                <c:pt idx="5654">
                  <c:v>3.2922164665293296E-2</c:v>
                </c:pt>
                <c:pt idx="5655">
                  <c:v>3.2851445452490323E-2</c:v>
                </c:pt>
                <c:pt idx="5656">
                  <c:v>3.2780847781322071E-2</c:v>
                </c:pt>
                <c:pt idx="5657">
                  <c:v>3.271037152125942E-2</c:v>
                </c:pt>
                <c:pt idx="5658">
                  <c:v>3.2640016541717012E-2</c:v>
                </c:pt>
                <c:pt idx="5659">
                  <c:v>3.2569782712053602E-2</c:v>
                </c:pt>
                <c:pt idx="5660">
                  <c:v>3.2499669901572215E-2</c:v>
                </c:pt>
                <c:pt idx="5661">
                  <c:v>3.2429677979521926E-2</c:v>
                </c:pt>
                <c:pt idx="5662">
                  <c:v>3.2359806815096454E-2</c:v>
                </c:pt>
                <c:pt idx="5663">
                  <c:v>3.2290056277437543E-2</c:v>
                </c:pt>
                <c:pt idx="5664">
                  <c:v>3.2220426235633176E-2</c:v>
                </c:pt>
                <c:pt idx="5665">
                  <c:v>3.2150916558719371E-2</c:v>
                </c:pt>
                <c:pt idx="5666">
                  <c:v>3.2081527115679992E-2</c:v>
                </c:pt>
                <c:pt idx="5667">
                  <c:v>3.2012257775447896E-2</c:v>
                </c:pt>
                <c:pt idx="5668">
                  <c:v>3.1943108406906499E-2</c:v>
                </c:pt>
                <c:pt idx="5669">
                  <c:v>3.1874078878887692E-2</c:v>
                </c:pt>
                <c:pt idx="5670">
                  <c:v>3.1805169060175359E-2</c:v>
                </c:pt>
                <c:pt idx="5671">
                  <c:v>3.1736378819503988E-2</c:v>
                </c:pt>
                <c:pt idx="5672">
                  <c:v>3.1667708025560008E-2</c:v>
                </c:pt>
                <c:pt idx="5673">
                  <c:v>3.1599156546982379E-2</c:v>
                </c:pt>
                <c:pt idx="5674">
                  <c:v>3.1530724252363536E-2</c:v>
                </c:pt>
                <c:pt idx="5675">
                  <c:v>3.1462411010248888E-2</c:v>
                </c:pt>
                <c:pt idx="5676">
                  <c:v>3.1394216689138596E-2</c:v>
                </c:pt>
                <c:pt idx="5677">
                  <c:v>3.1326141157487074E-2</c:v>
                </c:pt>
                <c:pt idx="5678">
                  <c:v>3.1258184283704749E-2</c:v>
                </c:pt>
                <c:pt idx="5679">
                  <c:v>3.1190345936157552E-2</c:v>
                </c:pt>
                <c:pt idx="5680">
                  <c:v>3.1122625983168277E-2</c:v>
                </c:pt>
                <c:pt idx="5681">
                  <c:v>3.1055024293016677E-2</c:v>
                </c:pt>
                <c:pt idx="5682">
                  <c:v>3.0987540733940395E-2</c:v>
                </c:pt>
                <c:pt idx="5683">
                  <c:v>3.0920175174135391E-2</c:v>
                </c:pt>
                <c:pt idx="5684">
                  <c:v>3.0852927481756436E-2</c:v>
                </c:pt>
                <c:pt idx="5685">
                  <c:v>3.078579752491744E-2</c:v>
                </c:pt>
                <c:pt idx="5686">
                  <c:v>3.0718785171692593E-2</c:v>
                </c:pt>
                <c:pt idx="5687">
                  <c:v>3.0651890290117292E-2</c:v>
                </c:pt>
                <c:pt idx="5688">
                  <c:v>3.0585112748187482E-2</c:v>
                </c:pt>
                <c:pt idx="5689">
                  <c:v>3.0518452413860711E-2</c:v>
                </c:pt>
                <c:pt idx="5690">
                  <c:v>3.0451909155057452E-2</c:v>
                </c:pt>
                <c:pt idx="5691">
                  <c:v>3.0385482839660489E-2</c:v>
                </c:pt>
                <c:pt idx="5692">
                  <c:v>3.0319173335516585E-2</c:v>
                </c:pt>
                <c:pt idx="5693">
                  <c:v>3.0252980510436386E-2</c:v>
                </c:pt>
                <c:pt idx="5694">
                  <c:v>3.0186904232194788E-2</c:v>
                </c:pt>
                <c:pt idx="5695">
                  <c:v>3.0120944368532507E-2</c:v>
                </c:pt>
                <c:pt idx="5696">
                  <c:v>3.0055100787155696E-2</c:v>
                </c:pt>
                <c:pt idx="5697">
                  <c:v>2.9989373355736232E-2</c:v>
                </c:pt>
                <c:pt idx="5698">
                  <c:v>2.9923761941913991E-2</c:v>
                </c:pt>
                <c:pt idx="5699">
                  <c:v>2.9858266413295642E-2</c:v>
                </c:pt>
                <c:pt idx="5700">
                  <c:v>2.9792886637455718E-2</c:v>
                </c:pt>
                <c:pt idx="5701">
                  <c:v>2.9727622481937742E-2</c:v>
                </c:pt>
                <c:pt idx="5702">
                  <c:v>2.9662473814253996E-2</c:v>
                </c:pt>
                <c:pt idx="5703">
                  <c:v>2.9597440501886549E-2</c:v>
                </c:pt>
                <c:pt idx="5704">
                  <c:v>2.9532522412287796E-2</c:v>
                </c:pt>
                <c:pt idx="5705">
                  <c:v>2.9467719412880899E-2</c:v>
                </c:pt>
                <c:pt idx="5706">
                  <c:v>2.9403031371060206E-2</c:v>
                </c:pt>
                <c:pt idx="5707">
                  <c:v>2.9338458154191987E-2</c:v>
                </c:pt>
                <c:pt idx="5708">
                  <c:v>2.9273999629615442E-2</c:v>
                </c:pt>
                <c:pt idx="5709">
                  <c:v>2.920965566464161E-2</c:v>
                </c:pt>
                <c:pt idx="5710">
                  <c:v>2.9145426126556403E-2</c:v>
                </c:pt>
                <c:pt idx="5711">
                  <c:v>2.9081310882619497E-2</c:v>
                </c:pt>
                <c:pt idx="5712">
                  <c:v>2.9017309800064135E-2</c:v>
                </c:pt>
                <c:pt idx="5713">
                  <c:v>2.8953422746100028E-2</c:v>
                </c:pt>
                <c:pt idx="5714">
                  <c:v>2.8889649587912659E-2</c:v>
                </c:pt>
                <c:pt idx="5715">
                  <c:v>2.8825990192662541E-2</c:v>
                </c:pt>
                <c:pt idx="5716">
                  <c:v>2.8762444427488303E-2</c:v>
                </c:pt>
                <c:pt idx="5717">
                  <c:v>2.8699012159505592E-2</c:v>
                </c:pt>
                <c:pt idx="5718">
                  <c:v>2.8635693255807275E-2</c:v>
                </c:pt>
                <c:pt idx="5719">
                  <c:v>2.8572487583465811E-2</c:v>
                </c:pt>
                <c:pt idx="5720">
                  <c:v>2.8509395009531559E-2</c:v>
                </c:pt>
                <c:pt idx="5721">
                  <c:v>2.8446415401035402E-2</c:v>
                </c:pt>
                <c:pt idx="5722">
                  <c:v>2.8383548624987445E-2</c:v>
                </c:pt>
                <c:pt idx="5723">
                  <c:v>2.8320794548378967E-2</c:v>
                </c:pt>
                <c:pt idx="5724">
                  <c:v>2.8258153038182167E-2</c:v>
                </c:pt>
                <c:pt idx="5725">
                  <c:v>2.8195623961350988E-2</c:v>
                </c:pt>
                <c:pt idx="5726">
                  <c:v>2.8133207184821818E-2</c:v>
                </c:pt>
                <c:pt idx="5727">
                  <c:v>2.807090257551282E-2</c:v>
                </c:pt>
                <c:pt idx="5728">
                  <c:v>2.8008710000326412E-2</c:v>
                </c:pt>
                <c:pt idx="5729">
                  <c:v>2.7946629326148668E-2</c:v>
                </c:pt>
                <c:pt idx="5730">
                  <c:v>2.7884660419850132E-2</c:v>
                </c:pt>
                <c:pt idx="5731">
                  <c:v>2.7822803148285155E-2</c:v>
                </c:pt>
                <c:pt idx="5732">
                  <c:v>2.7761057378294842E-2</c:v>
                </c:pt>
                <c:pt idx="5733">
                  <c:v>2.7699422976705489E-2</c:v>
                </c:pt>
                <c:pt idx="5734">
                  <c:v>2.7637899810329967E-2</c:v>
                </c:pt>
                <c:pt idx="5735">
                  <c:v>2.7576487745967552E-2</c:v>
                </c:pt>
                <c:pt idx="5736">
                  <c:v>2.7515186650406281E-2</c:v>
                </c:pt>
                <c:pt idx="5737">
                  <c:v>2.7453996390421082E-2</c:v>
                </c:pt>
                <c:pt idx="5738">
                  <c:v>2.7392916832775852E-2</c:v>
                </c:pt>
                <c:pt idx="5739">
                  <c:v>2.7331947844223523E-2</c:v>
                </c:pt>
                <c:pt idx="5740">
                  <c:v>2.72710892915058E-2</c:v>
                </c:pt>
                <c:pt idx="5741">
                  <c:v>2.7210341041356011E-2</c:v>
                </c:pt>
                <c:pt idx="5742">
                  <c:v>2.7149702960496801E-2</c:v>
                </c:pt>
                <c:pt idx="5743">
                  <c:v>2.7089174915642451E-2</c:v>
                </c:pt>
                <c:pt idx="5744">
                  <c:v>2.7028756773498579E-2</c:v>
                </c:pt>
                <c:pt idx="5745">
                  <c:v>2.6968448400763411E-2</c:v>
                </c:pt>
                <c:pt idx="5746">
                  <c:v>2.6908249664127092E-2</c:v>
                </c:pt>
                <c:pt idx="5747">
                  <c:v>2.6848160430273622E-2</c:v>
                </c:pt>
                <c:pt idx="5748">
                  <c:v>2.6788180565880004E-2</c:v>
                </c:pt>
                <c:pt idx="5749">
                  <c:v>2.6728309937617867E-2</c:v>
                </c:pt>
                <c:pt idx="5750">
                  <c:v>2.6668548412153811E-2</c:v>
                </c:pt>
                <c:pt idx="5751">
                  <c:v>2.6608895856148441E-2</c:v>
                </c:pt>
                <c:pt idx="5752">
                  <c:v>2.6549352136259478E-2</c:v>
                </c:pt>
                <c:pt idx="5753">
                  <c:v>2.648991711913995E-2</c:v>
                </c:pt>
                <c:pt idx="5754">
                  <c:v>2.64305906714393E-2</c:v>
                </c:pt>
                <c:pt idx="5755">
                  <c:v>2.6371372659805301E-2</c:v>
                </c:pt>
                <c:pt idx="5756">
                  <c:v>2.6312262950881932E-2</c:v>
                </c:pt>
                <c:pt idx="5757">
                  <c:v>2.6253261411313174E-2</c:v>
                </c:pt>
                <c:pt idx="5758">
                  <c:v>2.6194367907739692E-2</c:v>
                </c:pt>
                <c:pt idx="5759">
                  <c:v>2.613558230680299E-2</c:v>
                </c:pt>
                <c:pt idx="5760">
                  <c:v>2.6076904475143638E-2</c:v>
                </c:pt>
                <c:pt idx="5761">
                  <c:v>2.6018334279401482E-2</c:v>
                </c:pt>
                <c:pt idx="5762">
                  <c:v>2.5959871586218812E-2</c:v>
                </c:pt>
                <c:pt idx="5763">
                  <c:v>2.5901516262237391E-2</c:v>
                </c:pt>
                <c:pt idx="5764">
                  <c:v>2.5843268174102034E-2</c:v>
                </c:pt>
                <c:pt idx="5765">
                  <c:v>2.5785127188458379E-2</c:v>
                </c:pt>
                <c:pt idx="5766">
                  <c:v>2.5727093171955595E-2</c:v>
                </c:pt>
                <c:pt idx="5767">
                  <c:v>2.5669165991245836E-2</c:v>
                </c:pt>
                <c:pt idx="5768">
                  <c:v>2.5611345512984818E-2</c:v>
                </c:pt>
                <c:pt idx="5769">
                  <c:v>2.5553631603831475E-2</c:v>
                </c:pt>
                <c:pt idx="5770">
                  <c:v>2.549602413045092E-2</c:v>
                </c:pt>
                <c:pt idx="5771">
                  <c:v>2.5438522959512152E-2</c:v>
                </c:pt>
                <c:pt idx="5772">
                  <c:v>2.5381127957690045E-2</c:v>
                </c:pt>
                <c:pt idx="5773">
                  <c:v>2.53238389916654E-2</c:v>
                </c:pt>
                <c:pt idx="5774">
                  <c:v>2.5266655928125752E-2</c:v>
                </c:pt>
                <c:pt idx="5775">
                  <c:v>2.5209578633765328E-2</c:v>
                </c:pt>
                <c:pt idx="5776">
                  <c:v>2.5152606975285707E-2</c:v>
                </c:pt>
                <c:pt idx="5777">
                  <c:v>2.5095740819397205E-2</c:v>
                </c:pt>
                <c:pt idx="5778">
                  <c:v>2.5038980032817192E-2</c:v>
                </c:pt>
                <c:pt idx="5779">
                  <c:v>2.4982324482273416E-2</c:v>
                </c:pt>
                <c:pt idx="5780">
                  <c:v>2.4925774034501427E-2</c:v>
                </c:pt>
                <c:pt idx="5781">
                  <c:v>2.4869328556248051E-2</c:v>
                </c:pt>
                <c:pt idx="5782">
                  <c:v>2.4812987914269696E-2</c:v>
                </c:pt>
                <c:pt idx="5783">
                  <c:v>2.4756751975333183E-2</c:v>
                </c:pt>
                <c:pt idx="5784">
                  <c:v>2.4700620606217399E-2</c:v>
                </c:pt>
                <c:pt idx="5785">
                  <c:v>2.4644593673712356E-2</c:v>
                </c:pt>
                <c:pt idx="5786">
                  <c:v>2.4588671044620428E-2</c:v>
                </c:pt>
                <c:pt idx="5787">
                  <c:v>2.4532852585756652E-2</c:v>
                </c:pt>
                <c:pt idx="5788">
                  <c:v>2.4477138163948801E-2</c:v>
                </c:pt>
                <c:pt idx="5789">
                  <c:v>2.4421527646038731E-2</c:v>
                </c:pt>
                <c:pt idx="5790">
                  <c:v>2.4366020898881902E-2</c:v>
                </c:pt>
                <c:pt idx="5791">
                  <c:v>2.4310617789349231E-2</c:v>
                </c:pt>
                <c:pt idx="5792">
                  <c:v>2.4255318184324869E-2</c:v>
                </c:pt>
                <c:pt idx="5793">
                  <c:v>2.4200121950709207E-2</c:v>
                </c:pt>
                <c:pt idx="5794">
                  <c:v>2.4145028955419395E-2</c:v>
                </c:pt>
                <c:pt idx="5795">
                  <c:v>2.4090039065387508E-2</c:v>
                </c:pt>
                <c:pt idx="5796">
                  <c:v>2.4035152147563427E-2</c:v>
                </c:pt>
                <c:pt idx="5797">
                  <c:v>2.398036806891328E-2</c:v>
                </c:pt>
                <c:pt idx="5798">
                  <c:v>2.3925686696421467E-2</c:v>
                </c:pt>
                <c:pt idx="5799">
                  <c:v>2.3871107897091008E-2</c:v>
                </c:pt>
                <c:pt idx="5800">
                  <c:v>2.3816631537942178E-2</c:v>
                </c:pt>
                <c:pt idx="5801">
                  <c:v>2.3762257486015778E-2</c:v>
                </c:pt>
                <c:pt idx="5802">
                  <c:v>2.3707985608370851E-2</c:v>
                </c:pt>
                <c:pt idx="5803">
                  <c:v>2.3653815772087056E-2</c:v>
                </c:pt>
                <c:pt idx="5804">
                  <c:v>2.3599747844264246E-2</c:v>
                </c:pt>
                <c:pt idx="5805">
                  <c:v>2.3545781692023076E-2</c:v>
                </c:pt>
                <c:pt idx="5806">
                  <c:v>2.3491917182505841E-2</c:v>
                </c:pt>
                <c:pt idx="5807">
                  <c:v>2.3438154182875402E-2</c:v>
                </c:pt>
                <c:pt idx="5808">
                  <c:v>2.3384492560318146E-2</c:v>
                </c:pt>
                <c:pt idx="5809">
                  <c:v>2.3330932182042404E-2</c:v>
                </c:pt>
                <c:pt idx="5810">
                  <c:v>2.3277472915279759E-2</c:v>
                </c:pt>
                <c:pt idx="5811">
                  <c:v>2.3224114627284419E-2</c:v>
                </c:pt>
                <c:pt idx="5812">
                  <c:v>2.3170857185335843E-2</c:v>
                </c:pt>
                <c:pt idx="5813">
                  <c:v>2.3117700456736986E-2</c:v>
                </c:pt>
                <c:pt idx="5814">
                  <c:v>2.3064644308815677E-2</c:v>
                </c:pt>
                <c:pt idx="5815">
                  <c:v>2.3011688608925215E-2</c:v>
                </c:pt>
                <c:pt idx="5816">
                  <c:v>2.2958833224444201E-2</c:v>
                </c:pt>
                <c:pt idx="5817">
                  <c:v>2.2906078022777557E-2</c:v>
                </c:pt>
                <c:pt idx="5818">
                  <c:v>2.2853422871356496E-2</c:v>
                </c:pt>
                <c:pt idx="5819">
                  <c:v>2.2800867637639655E-2</c:v>
                </c:pt>
                <c:pt idx="5820">
                  <c:v>2.2748412189112256E-2</c:v>
                </c:pt>
                <c:pt idx="5821">
                  <c:v>2.2696056393287967E-2</c:v>
                </c:pt>
                <c:pt idx="5822">
                  <c:v>2.2643800117708838E-2</c:v>
                </c:pt>
                <c:pt idx="5823">
                  <c:v>2.2591643229944613E-2</c:v>
                </c:pt>
                <c:pt idx="5824">
                  <c:v>2.2539585597594801E-2</c:v>
                </c:pt>
                <c:pt idx="5825">
                  <c:v>2.2487627088288595E-2</c:v>
                </c:pt>
                <c:pt idx="5826">
                  <c:v>2.2435767569684649E-2</c:v>
                </c:pt>
                <c:pt idx="5827">
                  <c:v>2.2384006909471611E-2</c:v>
                </c:pt>
                <c:pt idx="5828">
                  <c:v>2.2332344975370299E-2</c:v>
                </c:pt>
                <c:pt idx="5829">
                  <c:v>2.2280781635130913E-2</c:v>
                </c:pt>
                <c:pt idx="5830">
                  <c:v>2.2229316756536811E-2</c:v>
                </c:pt>
                <c:pt idx="5831">
                  <c:v>2.2177950207402201E-2</c:v>
                </c:pt>
                <c:pt idx="5832">
                  <c:v>2.2126681855574374E-2</c:v>
                </c:pt>
                <c:pt idx="5833">
                  <c:v>2.2075511568933427E-2</c:v>
                </c:pt>
                <c:pt idx="5834">
                  <c:v>2.2024439215391833E-2</c:v>
                </c:pt>
                <c:pt idx="5835">
                  <c:v>2.197346466289728E-2</c:v>
                </c:pt>
                <c:pt idx="5836">
                  <c:v>2.1922587779430271E-2</c:v>
                </c:pt>
                <c:pt idx="5837">
                  <c:v>2.1871808433006609E-2</c:v>
                </c:pt>
                <c:pt idx="5838">
                  <c:v>2.1821126491675797E-2</c:v>
                </c:pt>
                <c:pt idx="5839">
                  <c:v>2.1770541823524166E-2</c:v>
                </c:pt>
                <c:pt idx="5840">
                  <c:v>2.1720054296672377E-2</c:v>
                </c:pt>
                <c:pt idx="5841">
                  <c:v>2.1669663779278616E-2</c:v>
                </c:pt>
                <c:pt idx="5842">
                  <c:v>2.1619370139536295E-2</c:v>
                </c:pt>
                <c:pt idx="5843">
                  <c:v>2.1569173245676396E-2</c:v>
                </c:pt>
                <c:pt idx="5844">
                  <c:v>2.1519072965967164E-2</c:v>
                </c:pt>
                <c:pt idx="5845">
                  <c:v>2.1469069168714296E-2</c:v>
                </c:pt>
                <c:pt idx="5846">
                  <c:v>2.1419161722262051E-2</c:v>
                </c:pt>
                <c:pt idx="5847">
                  <c:v>2.1369350494992643E-2</c:v>
                </c:pt>
                <c:pt idx="5848">
                  <c:v>2.131963535532784E-2</c:v>
                </c:pt>
                <c:pt idx="5849">
                  <c:v>2.1270016171728499E-2</c:v>
                </c:pt>
                <c:pt idx="5850">
                  <c:v>2.1220492812694555E-2</c:v>
                </c:pt>
                <c:pt idx="5851">
                  <c:v>2.1171065146767202E-2</c:v>
                </c:pt>
                <c:pt idx="5852">
                  <c:v>2.1121733042527041E-2</c:v>
                </c:pt>
                <c:pt idx="5853">
                  <c:v>2.1072496368596375E-2</c:v>
                </c:pt>
                <c:pt idx="5854">
                  <c:v>2.1023354993638377E-2</c:v>
                </c:pt>
                <c:pt idx="5855">
                  <c:v>2.0974308786358052E-2</c:v>
                </c:pt>
                <c:pt idx="5856">
                  <c:v>2.0925357615502092E-2</c:v>
                </c:pt>
                <c:pt idx="5857">
                  <c:v>2.0876501349860181E-2</c:v>
                </c:pt>
                <c:pt idx="5858">
                  <c:v>2.0827739858264492E-2</c:v>
                </c:pt>
                <c:pt idx="5859">
                  <c:v>2.0779073009590615E-2</c:v>
                </c:pt>
                <c:pt idx="5860">
                  <c:v>2.0730500672757491E-2</c:v>
                </c:pt>
                <c:pt idx="5861">
                  <c:v>2.0682022716728411E-2</c:v>
                </c:pt>
                <c:pt idx="5862">
                  <c:v>2.063363901051064E-2</c:v>
                </c:pt>
                <c:pt idx="5863">
                  <c:v>2.0585349423156419E-2</c:v>
                </c:pt>
                <c:pt idx="5864">
                  <c:v>2.053715382376281E-2</c:v>
                </c:pt>
                <c:pt idx="5865">
                  <c:v>2.0489052081473277E-2</c:v>
                </c:pt>
                <c:pt idx="5866">
                  <c:v>2.0441044065475925E-2</c:v>
                </c:pt>
                <c:pt idx="5867">
                  <c:v>2.0393129645005809E-2</c:v>
                </c:pt>
                <c:pt idx="5868">
                  <c:v>2.0345308689345216E-2</c:v>
                </c:pt>
                <c:pt idx="5869">
                  <c:v>2.0297581067821792E-2</c:v>
                </c:pt>
                <c:pt idx="5870">
                  <c:v>2.0249946649812393E-2</c:v>
                </c:pt>
                <c:pt idx="5871">
                  <c:v>2.0202405304740344E-2</c:v>
                </c:pt>
                <c:pt idx="5872">
                  <c:v>2.015495690207773E-2</c:v>
                </c:pt>
                <c:pt idx="5873">
                  <c:v>2.010760131134498E-2</c:v>
                </c:pt>
                <c:pt idx="5874">
                  <c:v>2.006033840211139E-2</c:v>
                </c:pt>
                <c:pt idx="5875">
                  <c:v>2.0013168043995291E-2</c:v>
                </c:pt>
                <c:pt idx="5876">
                  <c:v>1.9966090106664981E-2</c:v>
                </c:pt>
                <c:pt idx="5877">
                  <c:v>1.9919104459838643E-2</c:v>
                </c:pt>
                <c:pt idx="5878">
                  <c:v>1.987221097328443E-2</c:v>
                </c:pt>
                <c:pt idx="5879">
                  <c:v>1.9825409516821824E-2</c:v>
                </c:pt>
                <c:pt idx="5880">
                  <c:v>1.9778699960320664E-2</c:v>
                </c:pt>
                <c:pt idx="5881">
                  <c:v>1.9732082173702793E-2</c:v>
                </c:pt>
                <c:pt idx="5882">
                  <c:v>1.9685556026941563E-2</c:v>
                </c:pt>
                <c:pt idx="5883">
                  <c:v>1.9639121390062714E-2</c:v>
                </c:pt>
                <c:pt idx="5884">
                  <c:v>1.9592778133143723E-2</c:v>
                </c:pt>
                <c:pt idx="5885">
                  <c:v>1.9546526126316105E-2</c:v>
                </c:pt>
                <c:pt idx="5886">
                  <c:v>1.9500365239763669E-2</c:v>
                </c:pt>
                <c:pt idx="5887">
                  <c:v>1.9454295343723903E-2</c:v>
                </c:pt>
                <c:pt idx="5888">
                  <c:v>1.9408316308488861E-2</c:v>
                </c:pt>
                <c:pt idx="5889">
                  <c:v>1.9362428004404263E-2</c:v>
                </c:pt>
                <c:pt idx="5890">
                  <c:v>1.931663030187036E-2</c:v>
                </c:pt>
                <c:pt idx="5891">
                  <c:v>1.9270923071342889E-2</c:v>
                </c:pt>
                <c:pt idx="5892">
                  <c:v>1.9225306183332645E-2</c:v>
                </c:pt>
                <c:pt idx="5893">
                  <c:v>1.9179779508405981E-2</c:v>
                </c:pt>
                <c:pt idx="5894">
                  <c:v>1.9134342917185448E-2</c:v>
                </c:pt>
                <c:pt idx="5895">
                  <c:v>1.908899628034998E-2</c:v>
                </c:pt>
                <c:pt idx="5896">
                  <c:v>1.9043739468635249E-2</c:v>
                </c:pt>
                <c:pt idx="5897">
                  <c:v>1.8998572352833493E-2</c:v>
                </c:pt>
                <c:pt idx="5898">
                  <c:v>1.8953494803795021E-2</c:v>
                </c:pt>
                <c:pt idx="5899">
                  <c:v>1.8908506692427763E-2</c:v>
                </c:pt>
                <c:pt idx="5900">
                  <c:v>1.8863607889697247E-2</c:v>
                </c:pt>
                <c:pt idx="5901">
                  <c:v>1.8818798266627981E-2</c:v>
                </c:pt>
                <c:pt idx="5902">
                  <c:v>1.8774077694303032E-2</c:v>
                </c:pt>
                <c:pt idx="5903">
                  <c:v>1.8729446043864249E-2</c:v>
                </c:pt>
                <c:pt idx="5904">
                  <c:v>1.8684903186513602E-2</c:v>
                </c:pt>
                <c:pt idx="5905">
                  <c:v>1.8640448993512301E-2</c:v>
                </c:pt>
                <c:pt idx="5906">
                  <c:v>1.8596083336181547E-2</c:v>
                </c:pt>
                <c:pt idx="5907">
                  <c:v>1.8551806085903601E-2</c:v>
                </c:pt>
                <c:pt idx="5908">
                  <c:v>1.8507617114120901E-2</c:v>
                </c:pt>
                <c:pt idx="5909">
                  <c:v>1.8463516292337497E-2</c:v>
                </c:pt>
                <c:pt idx="5910">
                  <c:v>1.8419503492118097E-2</c:v>
                </c:pt>
                <c:pt idx="5911">
                  <c:v>1.8375578585089921E-2</c:v>
                </c:pt>
                <c:pt idx="5912">
                  <c:v>1.8331741442942123E-2</c:v>
                </c:pt>
                <c:pt idx="5913">
                  <c:v>1.8287991937425981E-2</c:v>
                </c:pt>
                <c:pt idx="5914">
                  <c:v>1.8244329940355925E-2</c:v>
                </c:pt>
                <c:pt idx="5915">
                  <c:v>1.820075532360893E-2</c:v>
                </c:pt>
                <c:pt idx="5916">
                  <c:v>1.8157267959125697E-2</c:v>
                </c:pt>
                <c:pt idx="5917">
                  <c:v>1.8113867718910853E-2</c:v>
                </c:pt>
                <c:pt idx="5918">
                  <c:v>1.8070554475032481E-2</c:v>
                </c:pt>
                <c:pt idx="5919">
                  <c:v>1.8027328099623523E-2</c:v>
                </c:pt>
                <c:pt idx="5920">
                  <c:v>1.7984188464881378E-2</c:v>
                </c:pt>
                <c:pt idx="5921">
                  <c:v>1.7941135443068513E-2</c:v>
                </c:pt>
                <c:pt idx="5922">
                  <c:v>1.7898168906512309E-2</c:v>
                </c:pt>
                <c:pt idx="5923">
                  <c:v>1.7855288727606534E-2</c:v>
                </c:pt>
                <c:pt idx="5924">
                  <c:v>1.7812494778810375E-2</c:v>
                </c:pt>
                <c:pt idx="5925">
                  <c:v>1.776978693264928E-2</c:v>
                </c:pt>
                <c:pt idx="5926">
                  <c:v>1.7727165061715584E-2</c:v>
                </c:pt>
                <c:pt idx="5927">
                  <c:v>1.7684629038668003E-2</c:v>
                </c:pt>
                <c:pt idx="5928">
                  <c:v>1.7642178736232826E-2</c:v>
                </c:pt>
                <c:pt idx="5929">
                  <c:v>1.759981402720354E-2</c:v>
                </c:pt>
                <c:pt idx="5930">
                  <c:v>1.7557534784441997E-2</c:v>
                </c:pt>
                <c:pt idx="5931">
                  <c:v>1.7515340880877656E-2</c:v>
                </c:pt>
                <c:pt idx="5932">
                  <c:v>1.7473232189508497E-2</c:v>
                </c:pt>
                <c:pt idx="5933">
                  <c:v>1.7431208583401338E-2</c:v>
                </c:pt>
                <c:pt idx="5934">
                  <c:v>1.7389269935691898E-2</c:v>
                </c:pt>
                <c:pt idx="5935">
                  <c:v>1.7347416119585353E-2</c:v>
                </c:pt>
                <c:pt idx="5936">
                  <c:v>1.7305647008356493E-2</c:v>
                </c:pt>
                <c:pt idx="5937">
                  <c:v>1.7263962475349896E-2</c:v>
                </c:pt>
                <c:pt idx="5938">
                  <c:v>1.7222362393980804E-2</c:v>
                </c:pt>
                <c:pt idx="5939">
                  <c:v>1.71808466377344E-2</c:v>
                </c:pt>
                <c:pt idx="5940">
                  <c:v>1.7139415080167149E-2</c:v>
                </c:pt>
                <c:pt idx="5941">
                  <c:v>1.7098067594906442E-2</c:v>
                </c:pt>
                <c:pt idx="5942">
                  <c:v>1.7056804055651242E-2</c:v>
                </c:pt>
                <c:pt idx="5943">
                  <c:v>1.7015624336172191E-2</c:v>
                </c:pt>
                <c:pt idx="5944">
                  <c:v>1.697452831031197E-2</c:v>
                </c:pt>
                <c:pt idx="5945">
                  <c:v>1.6933515851985347E-2</c:v>
                </c:pt>
                <c:pt idx="5946">
                  <c:v>1.6892586835179919E-2</c:v>
                </c:pt>
                <c:pt idx="5947">
                  <c:v>1.6851741133956311E-2</c:v>
                </c:pt>
                <c:pt idx="5948">
                  <c:v>1.6810978622448163E-2</c:v>
                </c:pt>
                <c:pt idx="5949">
                  <c:v>1.6770299174862401E-2</c:v>
                </c:pt>
                <c:pt idx="5950">
                  <c:v>1.6729702665480222E-2</c:v>
                </c:pt>
                <c:pt idx="5951">
                  <c:v>1.6689188968656253E-2</c:v>
                </c:pt>
                <c:pt idx="5952">
                  <c:v>1.6648757958819801E-2</c:v>
                </c:pt>
                <c:pt idx="5953">
                  <c:v>1.6608409510475049E-2</c:v>
                </c:pt>
                <c:pt idx="5954">
                  <c:v>1.6568143498200481E-2</c:v>
                </c:pt>
                <c:pt idx="5955">
                  <c:v>1.6527959796650407E-2</c:v>
                </c:pt>
                <c:pt idx="5956">
                  <c:v>1.6487858280553942E-2</c:v>
                </c:pt>
                <c:pt idx="5957">
                  <c:v>1.6447838824716461E-2</c:v>
                </c:pt>
                <c:pt idx="5958">
                  <c:v>1.6407901304019173E-2</c:v>
                </c:pt>
                <c:pt idx="5959">
                  <c:v>1.636804559341962E-2</c:v>
                </c:pt>
                <c:pt idx="5960">
                  <c:v>1.6328271567952048E-2</c:v>
                </c:pt>
                <c:pt idx="5961">
                  <c:v>1.6288579102727383E-2</c:v>
                </c:pt>
                <c:pt idx="5962">
                  <c:v>1.6248968072933523E-2</c:v>
                </c:pt>
                <c:pt idx="5963">
                  <c:v>1.6209438353836383E-2</c:v>
                </c:pt>
                <c:pt idx="5964">
                  <c:v>1.6169989820778941E-2</c:v>
                </c:pt>
                <c:pt idx="5965">
                  <c:v>1.6130622349182638E-2</c:v>
                </c:pt>
                <c:pt idx="5966">
                  <c:v>1.6091335814546481E-2</c:v>
                </c:pt>
                <c:pt idx="5967">
                  <c:v>1.6052130092448751E-2</c:v>
                </c:pt>
                <c:pt idx="5968">
                  <c:v>1.601300505854596E-2</c:v>
                </c:pt>
                <c:pt idx="5969">
                  <c:v>1.597396058857389E-2</c:v>
                </c:pt>
                <c:pt idx="5970">
                  <c:v>1.5934996558347504E-2</c:v>
                </c:pt>
                <c:pt idx="5971">
                  <c:v>1.5896112843761447E-2</c:v>
                </c:pt>
                <c:pt idx="5972">
                  <c:v>1.5857309320790183E-2</c:v>
                </c:pt>
                <c:pt idx="5973">
                  <c:v>1.5818585865488226E-2</c:v>
                </c:pt>
                <c:pt idx="5974">
                  <c:v>1.5779942353990238E-2</c:v>
                </c:pt>
                <c:pt idx="5975">
                  <c:v>1.5741378662512236E-2</c:v>
                </c:pt>
                <c:pt idx="5976">
                  <c:v>1.5702894667349965E-2</c:v>
                </c:pt>
                <c:pt idx="5977">
                  <c:v>1.566449024488157E-2</c:v>
                </c:pt>
                <c:pt idx="5978">
                  <c:v>1.562616527156567E-2</c:v>
                </c:pt>
                <c:pt idx="5979">
                  <c:v>1.5587919623942915E-2</c:v>
                </c:pt>
                <c:pt idx="5980">
                  <c:v>1.554975317863598E-2</c:v>
                </c:pt>
                <c:pt idx="5981">
                  <c:v>1.551166581234956E-2</c:v>
                </c:pt>
                <c:pt idx="5982">
                  <c:v>1.5473657401870702E-2</c:v>
                </c:pt>
                <c:pt idx="5983">
                  <c:v>1.543572782406932E-2</c:v>
                </c:pt>
                <c:pt idx="5984">
                  <c:v>1.5397876955898197E-2</c:v>
                </c:pt>
                <c:pt idx="5985">
                  <c:v>1.5360104674393285E-2</c:v>
                </c:pt>
                <c:pt idx="5986">
                  <c:v>1.5322410856673942E-2</c:v>
                </c:pt>
                <c:pt idx="5987">
                  <c:v>1.5284795379943325E-2</c:v>
                </c:pt>
                <c:pt idx="5988">
                  <c:v>1.524725812148846E-2</c:v>
                </c:pt>
                <c:pt idx="5989">
                  <c:v>1.5209798958680644E-2</c:v>
                </c:pt>
                <c:pt idx="5990">
                  <c:v>1.517241776897546E-2</c:v>
                </c:pt>
                <c:pt idx="5991">
                  <c:v>1.5135114429913327E-2</c:v>
                </c:pt>
                <c:pt idx="5992">
                  <c:v>1.5097888819119535E-2</c:v>
                </c:pt>
                <c:pt idx="5993">
                  <c:v>1.506074081430442E-2</c:v>
                </c:pt>
                <c:pt idx="5994">
                  <c:v>1.5023670293264081E-2</c:v>
                </c:pt>
                <c:pt idx="5995">
                  <c:v>1.4986677133879699E-2</c:v>
                </c:pt>
                <c:pt idx="5996">
                  <c:v>1.4949761214119148E-2</c:v>
                </c:pt>
                <c:pt idx="5997">
                  <c:v>1.491292241203554E-2</c:v>
                </c:pt>
                <c:pt idx="5998">
                  <c:v>1.4876160605769205E-2</c:v>
                </c:pt>
                <c:pt idx="5999">
                  <c:v>1.4839475673546463E-2</c:v>
                </c:pt>
                <c:pt idx="6000">
                  <c:v>1.4802867493680883E-2</c:v>
                </c:pt>
                <c:pt idx="6001">
                  <c:v>1.4766335944572825E-2</c:v>
                </c:pt>
                <c:pt idx="6002">
                  <c:v>1.4729880904710205E-2</c:v>
                </c:pt>
                <c:pt idx="6003">
                  <c:v>1.4693502252668455E-2</c:v>
                </c:pt>
                <c:pt idx="6004">
                  <c:v>1.4657199867110603E-2</c:v>
                </c:pt>
                <c:pt idx="6005">
                  <c:v>1.4620973626788084E-2</c:v>
                </c:pt>
                <c:pt idx="6006">
                  <c:v>1.4584823410540081E-2</c:v>
                </c:pt>
                <c:pt idx="6007">
                  <c:v>1.4548749097294702E-2</c:v>
                </c:pt>
                <c:pt idx="6008">
                  <c:v>1.4512750566068667E-2</c:v>
                </c:pt>
                <c:pt idx="6009">
                  <c:v>1.447682769596755E-2</c:v>
                </c:pt>
                <c:pt idx="6010">
                  <c:v>1.4440980366185978E-2</c:v>
                </c:pt>
                <c:pt idx="6011">
                  <c:v>1.4405208456008184E-2</c:v>
                </c:pt>
                <c:pt idx="6012">
                  <c:v>1.4369511844808135E-2</c:v>
                </c:pt>
                <c:pt idx="6013">
                  <c:v>1.4333890412049259E-2</c:v>
                </c:pt>
                <c:pt idx="6014">
                  <c:v>1.42983440372854E-2</c:v>
                </c:pt>
                <c:pt idx="6015">
                  <c:v>1.4262872600160672E-2</c:v>
                </c:pt>
                <c:pt idx="6016">
                  <c:v>1.4227475980409243E-2</c:v>
                </c:pt>
                <c:pt idx="6017">
                  <c:v>1.419215405785668E-2</c:v>
                </c:pt>
                <c:pt idx="6018">
                  <c:v>1.415690671241914E-2</c:v>
                </c:pt>
                <c:pt idx="6019">
                  <c:v>1.4121733824103918E-2</c:v>
                </c:pt>
                <c:pt idx="6020">
                  <c:v>1.4086635273009912E-2</c:v>
                </c:pt>
                <c:pt idx="6021">
                  <c:v>1.4051610939327417E-2</c:v>
                </c:pt>
                <c:pt idx="6022">
                  <c:v>1.4016660703338698E-2</c:v>
                </c:pt>
                <c:pt idx="6023">
                  <c:v>1.3981784445418121E-2</c:v>
                </c:pt>
                <c:pt idx="6024">
                  <c:v>1.3946982046031725E-2</c:v>
                </c:pt>
                <c:pt idx="6025">
                  <c:v>1.3912253385738985E-2</c:v>
                </c:pt>
                <c:pt idx="6026">
                  <c:v>1.3877598345191307E-2</c:v>
                </c:pt>
                <c:pt idx="6027">
                  <c:v>1.3843016805133303E-2</c:v>
                </c:pt>
                <c:pt idx="6028">
                  <c:v>1.3808508646402703E-2</c:v>
                </c:pt>
                <c:pt idx="6029">
                  <c:v>1.3774073749930072E-2</c:v>
                </c:pt>
                <c:pt idx="6030">
                  <c:v>1.3739711996740112E-2</c:v>
                </c:pt>
                <c:pt idx="6031">
                  <c:v>1.3705423267951149E-2</c:v>
                </c:pt>
                <c:pt idx="6032">
                  <c:v>1.3671207444774935E-2</c:v>
                </c:pt>
                <c:pt idx="6033">
                  <c:v>1.3637064408517998E-2</c:v>
                </c:pt>
                <c:pt idx="6034">
                  <c:v>1.3602994040580761E-2</c:v>
                </c:pt>
                <c:pt idx="6035">
                  <c:v>1.3568996222458322E-2</c:v>
                </c:pt>
                <c:pt idx="6036">
                  <c:v>1.3535070835740629E-2</c:v>
                </c:pt>
                <c:pt idx="6037">
                  <c:v>1.350121776211253E-2</c:v>
                </c:pt>
                <c:pt idx="6038">
                  <c:v>1.3467436883353719E-2</c:v>
                </c:pt>
                <c:pt idx="6039">
                  <c:v>1.3433728081339767E-2</c:v>
                </c:pt>
                <c:pt idx="6040">
                  <c:v>1.3400091238041411E-2</c:v>
                </c:pt>
                <c:pt idx="6041">
                  <c:v>1.3366526235525197E-2</c:v>
                </c:pt>
                <c:pt idx="6042">
                  <c:v>1.3333032955953518E-2</c:v>
                </c:pt>
                <c:pt idx="6043">
                  <c:v>1.3299611281585261E-2</c:v>
                </c:pt>
                <c:pt idx="6044">
                  <c:v>1.3266261094775345E-2</c:v>
                </c:pt>
                <c:pt idx="6045">
                  <c:v>1.3232982277975144E-2</c:v>
                </c:pt>
                <c:pt idx="6046">
                  <c:v>1.3199774713733105E-2</c:v>
                </c:pt>
                <c:pt idx="6047">
                  <c:v>1.3166638284694009E-2</c:v>
                </c:pt>
                <c:pt idx="6048">
                  <c:v>1.3133572873600351E-2</c:v>
                </c:pt>
                <c:pt idx="6049">
                  <c:v>1.3100578363291697E-2</c:v>
                </c:pt>
                <c:pt idx="6050">
                  <c:v>1.3067654636704685E-2</c:v>
                </c:pt>
                <c:pt idx="6051">
                  <c:v>1.3034801576874306E-2</c:v>
                </c:pt>
                <c:pt idx="6052">
                  <c:v>1.300201906693303E-2</c:v>
                </c:pt>
                <c:pt idx="6053">
                  <c:v>1.2969306990111142E-2</c:v>
                </c:pt>
                <c:pt idx="6054">
                  <c:v>1.2936665229737803E-2</c:v>
                </c:pt>
                <c:pt idx="6055">
                  <c:v>1.2904093669239865E-2</c:v>
                </c:pt>
                <c:pt idx="6056">
                  <c:v>1.2871592192143339E-2</c:v>
                </c:pt>
                <c:pt idx="6057">
                  <c:v>1.2839160682072701E-2</c:v>
                </c:pt>
                <c:pt idx="6058">
                  <c:v>1.2806799022751484E-2</c:v>
                </c:pt>
                <c:pt idx="6059">
                  <c:v>1.2774507098002388E-2</c:v>
                </c:pt>
                <c:pt idx="6060">
                  <c:v>1.2742284791747245E-2</c:v>
                </c:pt>
                <c:pt idx="6061">
                  <c:v>1.2710131988007663E-2</c:v>
                </c:pt>
                <c:pt idx="6062">
                  <c:v>1.2678048570904668E-2</c:v>
                </c:pt>
                <c:pt idx="6063">
                  <c:v>1.2646034424659619E-2</c:v>
                </c:pt>
                <c:pt idx="6064">
                  <c:v>1.26140894335932E-2</c:v>
                </c:pt>
                <c:pt idx="6065">
                  <c:v>1.2582213482126778E-2</c:v>
                </c:pt>
                <c:pt idx="6066">
                  <c:v>1.255040645478208E-2</c:v>
                </c:pt>
                <c:pt idx="6067">
                  <c:v>1.2518668236181141E-2</c:v>
                </c:pt>
                <c:pt idx="6068">
                  <c:v>1.2486998711046979E-2</c:v>
                </c:pt>
                <c:pt idx="6069">
                  <c:v>1.2455397764203366E-2</c:v>
                </c:pt>
                <c:pt idx="6070">
                  <c:v>1.2423865280575336E-2</c:v>
                </c:pt>
                <c:pt idx="6071">
                  <c:v>1.2392401145188721E-2</c:v>
                </c:pt>
                <c:pt idx="6072">
                  <c:v>1.2361005243171347E-2</c:v>
                </c:pt>
                <c:pt idx="6073">
                  <c:v>1.2329677459752145E-2</c:v>
                </c:pt>
                <c:pt idx="6074">
                  <c:v>1.2298417680262101E-2</c:v>
                </c:pt>
                <c:pt idx="6075">
                  <c:v>1.2267225790134003E-2</c:v>
                </c:pt>
                <c:pt idx="6076">
                  <c:v>1.2236101674902623E-2</c:v>
                </c:pt>
                <c:pt idx="6077">
                  <c:v>1.2205045220205105E-2</c:v>
                </c:pt>
                <c:pt idx="6078">
                  <c:v>1.2174056311780975E-2</c:v>
                </c:pt>
                <c:pt idx="6079">
                  <c:v>1.2143134835472301E-2</c:v>
                </c:pt>
                <c:pt idx="6080">
                  <c:v>1.2112280677223858E-2</c:v>
                </c:pt>
                <c:pt idx="6081">
                  <c:v>1.2081493723083399E-2</c:v>
                </c:pt>
                <c:pt idx="6082">
                  <c:v>1.2050773859201653E-2</c:v>
                </c:pt>
                <c:pt idx="6083">
                  <c:v>1.2020120971832643E-2</c:v>
                </c:pt>
                <c:pt idx="6084">
                  <c:v>1.1989534947333713E-2</c:v>
                </c:pt>
                <c:pt idx="6085">
                  <c:v>1.1959015672165561E-2</c:v>
                </c:pt>
                <c:pt idx="6086">
                  <c:v>1.1928563032892898E-2</c:v>
                </c:pt>
                <c:pt idx="6087">
                  <c:v>1.1898176916184085E-2</c:v>
                </c:pt>
                <c:pt idx="6088">
                  <c:v>1.1867857208811658E-2</c:v>
                </c:pt>
                <c:pt idx="6089">
                  <c:v>1.1837603797651782E-2</c:v>
                </c:pt>
                <c:pt idx="6090">
                  <c:v>1.1807416569685723E-2</c:v>
                </c:pt>
                <c:pt idx="6091">
                  <c:v>1.1777295411998553E-2</c:v>
                </c:pt>
                <c:pt idx="6092">
                  <c:v>1.174724021178036E-2</c:v>
                </c:pt>
                <c:pt idx="6093">
                  <c:v>1.1717250856325533E-2</c:v>
                </c:pt>
                <c:pt idx="6094">
                  <c:v>1.1687327233034003E-2</c:v>
                </c:pt>
                <c:pt idx="6095">
                  <c:v>1.1657469229410166E-2</c:v>
                </c:pt>
                <c:pt idx="6096">
                  <c:v>1.1627676733063821E-2</c:v>
                </c:pt>
                <c:pt idx="6097">
                  <c:v>1.1597949631710361E-2</c:v>
                </c:pt>
                <c:pt idx="6098">
                  <c:v>1.1568287813170361E-2</c:v>
                </c:pt>
                <c:pt idx="6099">
                  <c:v>1.1538691165370246E-2</c:v>
                </c:pt>
                <c:pt idx="6100">
                  <c:v>1.1509159576342081E-2</c:v>
                </c:pt>
                <c:pt idx="6101">
                  <c:v>1.1479692934223788E-2</c:v>
                </c:pt>
                <c:pt idx="6102">
                  <c:v>1.1450291127259864E-2</c:v>
                </c:pt>
                <c:pt idx="6103">
                  <c:v>1.1420954043800445E-2</c:v>
                </c:pt>
                <c:pt idx="6104">
                  <c:v>1.139168157230208E-2</c:v>
                </c:pt>
                <c:pt idx="6105">
                  <c:v>1.136247360132831E-2</c:v>
                </c:pt>
                <c:pt idx="6106">
                  <c:v>1.1333330019548627E-2</c:v>
                </c:pt>
                <c:pt idx="6107">
                  <c:v>1.1304250715740016E-2</c:v>
                </c:pt>
                <c:pt idx="6108">
                  <c:v>1.1275235578785719E-2</c:v>
                </c:pt>
                <c:pt idx="6109">
                  <c:v>1.1246284497676541E-2</c:v>
                </c:pt>
                <c:pt idx="6110">
                  <c:v>1.1217397361510143E-2</c:v>
                </c:pt>
                <c:pt idx="6111">
                  <c:v>1.1188574059491732E-2</c:v>
                </c:pt>
                <c:pt idx="6112">
                  <c:v>1.1159814480933689E-2</c:v>
                </c:pt>
                <c:pt idx="6113">
                  <c:v>1.1131118515256323E-2</c:v>
                </c:pt>
                <c:pt idx="6114">
                  <c:v>1.1102486051987541E-2</c:v>
                </c:pt>
                <c:pt idx="6115">
                  <c:v>1.1073916980762818E-2</c:v>
                </c:pt>
                <c:pt idx="6116">
                  <c:v>1.1045411191326187E-2</c:v>
                </c:pt>
                <c:pt idx="6117">
                  <c:v>1.1016968573529195E-2</c:v>
                </c:pt>
                <c:pt idx="6118">
                  <c:v>1.0988589017332354E-2</c:v>
                </c:pt>
                <c:pt idx="6119">
                  <c:v>1.0960272412803489E-2</c:v>
                </c:pt>
                <c:pt idx="6120">
                  <c:v>1.0932018650119987E-2</c:v>
                </c:pt>
                <c:pt idx="6121">
                  <c:v>1.0903827619567558E-2</c:v>
                </c:pt>
                <c:pt idx="6122">
                  <c:v>1.0875699211539925E-2</c:v>
                </c:pt>
                <c:pt idx="6123">
                  <c:v>1.0847633316540881E-2</c:v>
                </c:pt>
                <c:pt idx="6124">
                  <c:v>1.0819629825182442E-2</c:v>
                </c:pt>
                <c:pt idx="6125">
                  <c:v>1.0791688628186021E-2</c:v>
                </c:pt>
                <c:pt idx="6126">
                  <c:v>1.0763809616382293E-2</c:v>
                </c:pt>
                <c:pt idx="6127">
                  <c:v>1.0735992680710764E-2</c:v>
                </c:pt>
                <c:pt idx="6128">
                  <c:v>1.070823771222146E-2</c:v>
                </c:pt>
                <c:pt idx="6129">
                  <c:v>1.0680544602073256E-2</c:v>
                </c:pt>
                <c:pt idx="6130">
                  <c:v>1.0652913241534875E-2</c:v>
                </c:pt>
                <c:pt idx="6131">
                  <c:v>1.0625343521985128E-2</c:v>
                </c:pt>
                <c:pt idx="6132">
                  <c:v>1.0597835334912667E-2</c:v>
                </c:pt>
                <c:pt idx="6133">
                  <c:v>1.0570388571915968E-2</c:v>
                </c:pt>
                <c:pt idx="6134">
                  <c:v>1.054300312470418E-2</c:v>
                </c:pt>
                <c:pt idx="6135">
                  <c:v>1.051567888509651E-2</c:v>
                </c:pt>
                <c:pt idx="6136">
                  <c:v>1.0488415745022657E-2</c:v>
                </c:pt>
                <c:pt idx="6137">
                  <c:v>1.0461213596522648E-2</c:v>
                </c:pt>
                <c:pt idx="6138">
                  <c:v>1.0434072331747609E-2</c:v>
                </c:pt>
                <c:pt idx="6139">
                  <c:v>1.0406991842959061E-2</c:v>
                </c:pt>
                <c:pt idx="6140">
                  <c:v>1.0379972022529558E-2</c:v>
                </c:pt>
                <c:pt idx="6141">
                  <c:v>1.0353012762942678E-2</c:v>
                </c:pt>
                <c:pt idx="6142">
                  <c:v>1.0326113956793012E-2</c:v>
                </c:pt>
                <c:pt idx="6143">
                  <c:v>1.0299275496786421E-2</c:v>
                </c:pt>
                <c:pt idx="6144">
                  <c:v>1.0272497275739997E-2</c:v>
                </c:pt>
                <c:pt idx="6145">
                  <c:v>1.024577918658252E-2</c:v>
                </c:pt>
                <c:pt idx="6146">
                  <c:v>1.0219121122353771E-2</c:v>
                </c:pt>
                <c:pt idx="6147">
                  <c:v>1.0192522976205818E-2</c:v>
                </c:pt>
                <c:pt idx="6148">
                  <c:v>1.0165984641402169E-2</c:v>
                </c:pt>
                <c:pt idx="6149">
                  <c:v>1.0139506011317941E-2</c:v>
                </c:pt>
                <c:pt idx="6150">
                  <c:v>1.0113086979440588E-2</c:v>
                </c:pt>
                <c:pt idx="6151">
                  <c:v>1.0086727439369643E-2</c:v>
                </c:pt>
                <c:pt idx="6152">
                  <c:v>1.0060427284816442E-2</c:v>
                </c:pt>
                <c:pt idx="6153">
                  <c:v>1.0034186409604596E-2</c:v>
                </c:pt>
                <c:pt idx="6154">
                  <c:v>1.0008004707670541E-2</c:v>
                </c:pt>
                <c:pt idx="6155">
                  <c:v>9.9818820730628345E-3</c:v>
                </c:pt>
                <c:pt idx="6156">
                  <c:v>9.9558183999424905E-3</c:v>
                </c:pt>
                <c:pt idx="6157">
                  <c:v>9.9298135825833245E-3</c:v>
                </c:pt>
                <c:pt idx="6158">
                  <c:v>9.9038675153720231E-3</c:v>
                </c:pt>
                <c:pt idx="6159">
                  <c:v>9.8779800928078757E-3</c:v>
                </c:pt>
                <c:pt idx="6160">
                  <c:v>9.8521512095032984E-3</c:v>
                </c:pt>
                <c:pt idx="6161">
                  <c:v>9.8263807601834726E-3</c:v>
                </c:pt>
                <c:pt idx="6162">
                  <c:v>9.8006686396873034E-3</c:v>
                </c:pt>
                <c:pt idx="6163">
                  <c:v>9.7750147429660778E-3</c:v>
                </c:pt>
                <c:pt idx="6164">
                  <c:v>9.7494189650852228E-3</c:v>
                </c:pt>
                <c:pt idx="6165">
                  <c:v>9.7238812012230228E-3</c:v>
                </c:pt>
                <c:pt idx="6166">
                  <c:v>9.6984013466714491E-3</c:v>
                </c:pt>
                <c:pt idx="6167">
                  <c:v>9.6729792968362292E-3</c:v>
                </c:pt>
                <c:pt idx="6168">
                  <c:v>9.6476149472362847E-3</c:v>
                </c:pt>
                <c:pt idx="6169">
                  <c:v>9.6223081935048853E-3</c:v>
                </c:pt>
                <c:pt idx="6170">
                  <c:v>9.5970589313888067E-3</c:v>
                </c:pt>
                <c:pt idx="6171">
                  <c:v>9.5718670567488066E-3</c:v>
                </c:pt>
                <c:pt idx="6172">
                  <c:v>9.5467324655598047E-3</c:v>
                </c:pt>
                <c:pt idx="6173">
                  <c:v>9.5216550539107027E-3</c:v>
                </c:pt>
                <c:pt idx="6174">
                  <c:v>9.4966347180047896E-3</c:v>
                </c:pt>
                <c:pt idx="6175">
                  <c:v>9.4716713541591006E-3</c:v>
                </c:pt>
                <c:pt idx="6176">
                  <c:v>9.4467648588059689E-3</c:v>
                </c:pt>
                <c:pt idx="6177">
                  <c:v>9.4219151284911651E-3</c:v>
                </c:pt>
                <c:pt idx="6178">
                  <c:v>9.3971220598758048E-3</c:v>
                </c:pt>
                <c:pt idx="6179">
                  <c:v>9.3723855497352959E-3</c:v>
                </c:pt>
                <c:pt idx="6180">
                  <c:v>9.3477054949594046E-3</c:v>
                </c:pt>
                <c:pt idx="6181">
                  <c:v>9.3230817925533567E-3</c:v>
                </c:pt>
                <c:pt idx="6182">
                  <c:v>9.2985143396367067E-3</c:v>
                </c:pt>
                <c:pt idx="6183">
                  <c:v>9.2740030334441028E-3</c:v>
                </c:pt>
                <c:pt idx="6184">
                  <c:v>9.2495477713253078E-3</c:v>
                </c:pt>
                <c:pt idx="6185">
                  <c:v>9.2251484507449247E-3</c:v>
                </c:pt>
                <c:pt idx="6186">
                  <c:v>9.2008049692830027E-3</c:v>
                </c:pt>
                <c:pt idx="6187">
                  <c:v>9.1765172246345266E-3</c:v>
                </c:pt>
                <c:pt idx="6188">
                  <c:v>9.1522851146100762E-3</c:v>
                </c:pt>
                <c:pt idx="6189">
                  <c:v>9.1281085371354397E-3</c:v>
                </c:pt>
                <c:pt idx="6190">
                  <c:v>9.1039873902519566E-3</c:v>
                </c:pt>
                <c:pt idx="6191">
                  <c:v>9.0799215721163867E-3</c:v>
                </c:pt>
                <c:pt idx="6192">
                  <c:v>9.0559109810012268E-3</c:v>
                </c:pt>
                <c:pt idx="6193">
                  <c:v>9.0319555152945166E-3</c:v>
                </c:pt>
                <c:pt idx="6194">
                  <c:v>9.0080550735001166E-3</c:v>
                </c:pt>
                <c:pt idx="6195">
                  <c:v>8.9842095542377268E-3</c:v>
                </c:pt>
                <c:pt idx="6196">
                  <c:v>8.9604188562428782E-3</c:v>
                </c:pt>
                <c:pt idx="6197">
                  <c:v>8.9366828783669812E-3</c:v>
                </c:pt>
                <c:pt idx="6198">
                  <c:v>8.9130015195775115E-3</c:v>
                </c:pt>
                <c:pt idx="6199">
                  <c:v>8.8893746789581226E-3</c:v>
                </c:pt>
                <c:pt idx="6200">
                  <c:v>8.8658022557087258E-3</c:v>
                </c:pt>
                <c:pt idx="6201">
                  <c:v>8.8422841491448446E-3</c:v>
                </c:pt>
                <c:pt idx="6202">
                  <c:v>8.8188202586990047E-3</c:v>
                </c:pt>
                <c:pt idx="6203">
                  <c:v>8.7954104839197047E-3</c:v>
                </c:pt>
                <c:pt idx="6204">
                  <c:v>8.7720547244719525E-3</c:v>
                </c:pt>
                <c:pt idx="6205">
                  <c:v>8.748752880137118E-3</c:v>
                </c:pt>
                <c:pt idx="6206">
                  <c:v>8.7255048508133141E-3</c:v>
                </c:pt>
                <c:pt idx="6207">
                  <c:v>8.7023105365148026E-3</c:v>
                </c:pt>
                <c:pt idx="6208">
                  <c:v>8.6791698373731019E-3</c:v>
                </c:pt>
                <c:pt idx="6209">
                  <c:v>8.6560826536359534E-3</c:v>
                </c:pt>
                <c:pt idx="6210">
                  <c:v>8.6330488856680068E-3</c:v>
                </c:pt>
                <c:pt idx="6211">
                  <c:v>8.6100684339508789E-3</c:v>
                </c:pt>
                <c:pt idx="6212">
                  <c:v>8.5871411990829545E-3</c:v>
                </c:pt>
                <c:pt idx="6213">
                  <c:v>8.5642670817795211E-3</c:v>
                </c:pt>
                <c:pt idx="6214">
                  <c:v>8.5414459828729167E-3</c:v>
                </c:pt>
                <c:pt idx="6215">
                  <c:v>8.518677803312549E-3</c:v>
                </c:pt>
                <c:pt idx="6216">
                  <c:v>8.4959624441648708E-3</c:v>
                </c:pt>
                <c:pt idx="6217">
                  <c:v>8.4732998066135747E-3</c:v>
                </c:pt>
                <c:pt idx="6218">
                  <c:v>8.4506897919595352E-3</c:v>
                </c:pt>
                <c:pt idx="6219">
                  <c:v>8.4281323016207003E-3</c:v>
                </c:pt>
                <c:pt idx="6220">
                  <c:v>8.4056272371328036E-3</c:v>
                </c:pt>
                <c:pt idx="6221">
                  <c:v>8.3831745001484142E-3</c:v>
                </c:pt>
                <c:pt idx="6222">
                  <c:v>8.3607739924378248E-3</c:v>
                </c:pt>
                <c:pt idx="6223">
                  <c:v>8.3384256158888243E-3</c:v>
                </c:pt>
                <c:pt idx="6224">
                  <c:v>8.3161292725066806E-3</c:v>
                </c:pt>
                <c:pt idx="6225">
                  <c:v>8.2938848644139723E-3</c:v>
                </c:pt>
                <c:pt idx="6226">
                  <c:v>8.2716922938512946E-3</c:v>
                </c:pt>
                <c:pt idx="6227">
                  <c:v>8.2495514631765639E-3</c:v>
                </c:pt>
                <c:pt idx="6228">
                  <c:v>8.2274622748657565E-3</c:v>
                </c:pt>
                <c:pt idx="6229">
                  <c:v>8.2054246315123175E-3</c:v>
                </c:pt>
                <c:pt idx="6230">
                  <c:v>8.1834384358274777E-3</c:v>
                </c:pt>
                <c:pt idx="6231">
                  <c:v>8.1615035906404728E-3</c:v>
                </c:pt>
                <c:pt idx="6232">
                  <c:v>8.1396199988984248E-3</c:v>
                </c:pt>
                <c:pt idx="6233">
                  <c:v>8.1177875636663267E-3</c:v>
                </c:pt>
                <c:pt idx="6234">
                  <c:v>8.0960061881271191E-3</c:v>
                </c:pt>
                <c:pt idx="6235">
                  <c:v>8.0742757755817088E-3</c:v>
                </c:pt>
                <c:pt idx="6236">
                  <c:v>8.0525962294494373E-3</c:v>
                </c:pt>
                <c:pt idx="6237">
                  <c:v>8.0309674532669292E-3</c:v>
                </c:pt>
                <c:pt idx="6238">
                  <c:v>8.0093893506900053E-3</c:v>
                </c:pt>
                <c:pt idx="6239">
                  <c:v>7.9878618254917537E-3</c:v>
                </c:pt>
                <c:pt idx="6240">
                  <c:v>7.9663847815640027E-3</c:v>
                </c:pt>
                <c:pt idx="6241">
                  <c:v>7.9449581229166719E-3</c:v>
                </c:pt>
                <c:pt idx="6242">
                  <c:v>7.9235817536778934E-3</c:v>
                </c:pt>
                <c:pt idx="6243">
                  <c:v>7.9022555780943124E-3</c:v>
                </c:pt>
                <c:pt idx="6244">
                  <c:v>7.8809795005308422E-3</c:v>
                </c:pt>
                <c:pt idx="6245">
                  <c:v>7.8597534254707304E-3</c:v>
                </c:pt>
                <c:pt idx="6246">
                  <c:v>7.8385772575156332E-3</c:v>
                </c:pt>
                <c:pt idx="6247">
                  <c:v>7.8174509013858896E-3</c:v>
                </c:pt>
                <c:pt idx="6248">
                  <c:v>7.7963742619201895E-3</c:v>
                </c:pt>
                <c:pt idx="6249">
                  <c:v>7.7753472440757242E-3</c:v>
                </c:pt>
                <c:pt idx="6250">
                  <c:v>7.7543697529283018E-3</c:v>
                </c:pt>
                <c:pt idx="6251">
                  <c:v>7.7334416936723823E-3</c:v>
                </c:pt>
                <c:pt idx="6252">
                  <c:v>7.7125629716208342E-3</c:v>
                </c:pt>
                <c:pt idx="6253">
                  <c:v>7.6917334922055516E-3</c:v>
                </c:pt>
                <c:pt idx="6254">
                  <c:v>7.6709531609767314E-3</c:v>
                </c:pt>
                <c:pt idx="6255">
                  <c:v>7.65022188360363E-3</c:v>
                </c:pt>
                <c:pt idx="6256">
                  <c:v>7.6295395658739114E-3</c:v>
                </c:pt>
                <c:pt idx="6257">
                  <c:v>7.6089061136943529E-3</c:v>
                </c:pt>
                <c:pt idx="6258">
                  <c:v>7.5883214330902731E-3</c:v>
                </c:pt>
                <c:pt idx="6259">
                  <c:v>7.5677854302058393E-3</c:v>
                </c:pt>
                <c:pt idx="6260">
                  <c:v>7.5472980113043178E-3</c:v>
                </c:pt>
                <c:pt idx="6261">
                  <c:v>7.5268590827675319E-3</c:v>
                </c:pt>
                <c:pt idx="6262">
                  <c:v>7.50646855109638E-3</c:v>
                </c:pt>
                <c:pt idx="6263">
                  <c:v>7.4861263229107061E-3</c:v>
                </c:pt>
                <c:pt idx="6264">
                  <c:v>7.4658323049491574E-3</c:v>
                </c:pt>
                <c:pt idx="6265">
                  <c:v>7.4455864040695171E-3</c:v>
                </c:pt>
                <c:pt idx="6266">
                  <c:v>7.4253885272484565E-3</c:v>
                </c:pt>
                <c:pt idx="6267">
                  <c:v>7.4052385815818033E-3</c:v>
                </c:pt>
                <c:pt idx="6268">
                  <c:v>7.3851364742841931E-3</c:v>
                </c:pt>
                <c:pt idx="6269">
                  <c:v>7.3650821126894734E-3</c:v>
                </c:pt>
                <c:pt idx="6270">
                  <c:v>7.3450754042506273E-3</c:v>
                </c:pt>
                <c:pt idx="6271">
                  <c:v>7.3251162565394655E-3</c:v>
                </c:pt>
                <c:pt idx="6272">
                  <c:v>7.305204577247316E-3</c:v>
                </c:pt>
                <c:pt idx="6273">
                  <c:v>7.285340274184351E-3</c:v>
                </c:pt>
                <c:pt idx="6274">
                  <c:v>7.2655232552798123E-3</c:v>
                </c:pt>
                <c:pt idx="6275">
                  <c:v>7.2457534285824557E-3</c:v>
                </c:pt>
                <c:pt idx="6276">
                  <c:v>7.2260307022598861E-3</c:v>
                </c:pt>
                <c:pt idx="6277">
                  <c:v>7.2063549845990922E-3</c:v>
                </c:pt>
                <c:pt idx="6278">
                  <c:v>7.1867261840062426E-3</c:v>
                </c:pt>
                <c:pt idx="6279">
                  <c:v>7.1671442090066075E-3</c:v>
                </c:pt>
                <c:pt idx="6280">
                  <c:v>7.1476089682449813E-3</c:v>
                </c:pt>
                <c:pt idx="6281">
                  <c:v>7.1281203704850775E-3</c:v>
                </c:pt>
                <c:pt idx="6282">
                  <c:v>7.1086783246102148E-3</c:v>
                </c:pt>
                <c:pt idx="6283">
                  <c:v>7.0892827396226389E-3</c:v>
                </c:pt>
                <c:pt idx="6284">
                  <c:v>7.0699335246440934E-3</c:v>
                </c:pt>
                <c:pt idx="6285">
                  <c:v>7.0506305889156424E-3</c:v>
                </c:pt>
                <c:pt idx="6286">
                  <c:v>7.0313738417976199E-3</c:v>
                </c:pt>
                <c:pt idx="6287">
                  <c:v>7.0121631927696415E-3</c:v>
                </c:pt>
                <c:pt idx="6288">
                  <c:v>6.992998551430582E-3</c:v>
                </c:pt>
                <c:pt idx="6289">
                  <c:v>6.9738798274989414E-3</c:v>
                </c:pt>
                <c:pt idx="6290">
                  <c:v>6.9548069308122502E-3</c:v>
                </c:pt>
                <c:pt idx="6291">
                  <c:v>6.935779771327615E-3</c:v>
                </c:pt>
                <c:pt idx="6292">
                  <c:v>6.916798259121313E-3</c:v>
                </c:pt>
                <c:pt idx="6293">
                  <c:v>6.8978623043891296E-3</c:v>
                </c:pt>
                <c:pt idx="6294">
                  <c:v>6.8789718174461804E-3</c:v>
                </c:pt>
                <c:pt idx="6295">
                  <c:v>6.8601267087269376E-3</c:v>
                </c:pt>
                <c:pt idx="6296">
                  <c:v>6.8413268887853387E-3</c:v>
                </c:pt>
                <c:pt idx="6297">
                  <c:v>6.8225722682945565E-3</c:v>
                </c:pt>
                <c:pt idx="6298">
                  <c:v>6.8038627580473141E-3</c:v>
                </c:pt>
                <c:pt idx="6299">
                  <c:v>6.7851982689556114E-3</c:v>
                </c:pt>
                <c:pt idx="6300">
                  <c:v>6.7665787120509205E-3</c:v>
                </c:pt>
                <c:pt idx="6301">
                  <c:v>6.7480039984840505E-3</c:v>
                </c:pt>
                <c:pt idx="6302">
                  <c:v>6.72947403952518E-3</c:v>
                </c:pt>
                <c:pt idx="6303">
                  <c:v>6.7109887465640434E-3</c:v>
                </c:pt>
                <c:pt idx="6304">
                  <c:v>6.6925480311096413E-3</c:v>
                </c:pt>
                <c:pt idx="6305">
                  <c:v>6.6741518047903304E-3</c:v>
                </c:pt>
                <c:pt idx="6306">
                  <c:v>6.6557999793539994E-3</c:v>
                </c:pt>
                <c:pt idx="6307">
                  <c:v>6.6374924666678424E-3</c:v>
                </c:pt>
                <c:pt idx="6308">
                  <c:v>6.6192291787184904E-3</c:v>
                </c:pt>
                <c:pt idx="6309">
                  <c:v>6.6010100276119015E-3</c:v>
                </c:pt>
                <c:pt idx="6310">
                  <c:v>6.5828349255735094E-3</c:v>
                </c:pt>
                <c:pt idx="6311">
                  <c:v>6.5647037849481003E-3</c:v>
                </c:pt>
                <c:pt idx="6312">
                  <c:v>6.5466165181996931E-3</c:v>
                </c:pt>
                <c:pt idx="6313">
                  <c:v>6.5285730379119472E-3</c:v>
                </c:pt>
                <c:pt idx="6314">
                  <c:v>6.5105732567877165E-3</c:v>
                </c:pt>
                <c:pt idx="6315">
                  <c:v>6.4926170876492524E-3</c:v>
                </c:pt>
                <c:pt idx="6316">
                  <c:v>6.4747044434381859E-3</c:v>
                </c:pt>
                <c:pt idx="6317">
                  <c:v>6.4568352372153708E-3</c:v>
                </c:pt>
                <c:pt idx="6318">
                  <c:v>6.439009382161312E-3</c:v>
                </c:pt>
                <c:pt idx="6319">
                  <c:v>6.4212267915754124E-3</c:v>
                </c:pt>
                <c:pt idx="6320">
                  <c:v>6.4034873788767011E-3</c:v>
                </c:pt>
                <c:pt idx="6321">
                  <c:v>6.3857910576035739E-3</c:v>
                </c:pt>
                <c:pt idx="6322">
                  <c:v>6.3681377414134674E-3</c:v>
                </c:pt>
                <c:pt idx="6323">
                  <c:v>6.3505273440833745E-3</c:v>
                </c:pt>
                <c:pt idx="6324">
                  <c:v>6.3329597795093199E-3</c:v>
                </c:pt>
                <c:pt idx="6325">
                  <c:v>6.3154349617068365E-3</c:v>
                </c:pt>
                <c:pt idx="6326">
                  <c:v>6.2979528048106434E-3</c:v>
                </c:pt>
                <c:pt idx="6327">
                  <c:v>6.2805132230745924E-3</c:v>
                </c:pt>
                <c:pt idx="6328">
                  <c:v>6.2631161308719183E-3</c:v>
                </c:pt>
                <c:pt idx="6329">
                  <c:v>6.2457614426950601E-3</c:v>
                </c:pt>
                <c:pt idx="6330">
                  <c:v>6.2284490731555489E-3</c:v>
                </c:pt>
                <c:pt idx="6331">
                  <c:v>6.2111789369842414E-3</c:v>
                </c:pt>
                <c:pt idx="6332">
                  <c:v>6.1939509490311281E-3</c:v>
                </c:pt>
                <c:pt idx="6333">
                  <c:v>6.1767650242654133E-3</c:v>
                </c:pt>
                <c:pt idx="6334">
                  <c:v>6.1596210777753093E-3</c:v>
                </c:pt>
                <c:pt idx="6335">
                  <c:v>6.142519024768341E-3</c:v>
                </c:pt>
                <c:pt idx="6336">
                  <c:v>6.1254587805710334E-3</c:v>
                </c:pt>
                <c:pt idx="6337">
                  <c:v>6.1084402606290025E-3</c:v>
                </c:pt>
                <c:pt idx="6338">
                  <c:v>6.0914633805071042E-3</c:v>
                </c:pt>
                <c:pt idx="6339">
                  <c:v>6.0745280558889333E-3</c:v>
                </c:pt>
                <c:pt idx="6340">
                  <c:v>6.0576342025774957E-3</c:v>
                </c:pt>
                <c:pt idx="6341">
                  <c:v>6.0407817364946433E-3</c:v>
                </c:pt>
                <c:pt idx="6342">
                  <c:v>6.0239705736811408E-3</c:v>
                </c:pt>
                <c:pt idx="6343">
                  <c:v>6.0072006302969586E-3</c:v>
                </c:pt>
                <c:pt idx="6344">
                  <c:v>5.990471822620874E-3</c:v>
                </c:pt>
                <c:pt idx="6345">
                  <c:v>5.9737840670506335E-3</c:v>
                </c:pt>
                <c:pt idx="6346">
                  <c:v>5.9571372801028814E-3</c:v>
                </c:pt>
                <c:pt idx="6347">
                  <c:v>5.9405313784132423E-3</c:v>
                </c:pt>
                <c:pt idx="6348">
                  <c:v>5.9239662787361515E-3</c:v>
                </c:pt>
                <c:pt idx="6349">
                  <c:v>5.9074418979449123E-3</c:v>
                </c:pt>
                <c:pt idx="6350">
                  <c:v>5.8909581530316732E-3</c:v>
                </c:pt>
                <c:pt idx="6351">
                  <c:v>5.8745149611072675E-3</c:v>
                </c:pt>
                <c:pt idx="6352">
                  <c:v>5.8581122394015545E-3</c:v>
                </c:pt>
                <c:pt idx="6353">
                  <c:v>5.8417499052629482E-3</c:v>
                </c:pt>
                <c:pt idx="6354">
                  <c:v>5.8254278761584646E-3</c:v>
                </c:pt>
                <c:pt idx="6355">
                  <c:v>5.8091460696742814E-3</c:v>
                </c:pt>
                <c:pt idx="6356">
                  <c:v>5.7929044035147734E-3</c:v>
                </c:pt>
                <c:pt idx="6357">
                  <c:v>5.776702795503269E-3</c:v>
                </c:pt>
                <c:pt idx="6358">
                  <c:v>5.7605411635813933E-3</c:v>
                </c:pt>
                <c:pt idx="6359">
                  <c:v>5.7444194258097934E-3</c:v>
                </c:pt>
                <c:pt idx="6360">
                  <c:v>5.7283375003673188E-3</c:v>
                </c:pt>
                <c:pt idx="6361">
                  <c:v>5.7122953055516153E-3</c:v>
                </c:pt>
                <c:pt idx="6362">
                  <c:v>5.6962927597786102E-3</c:v>
                </c:pt>
                <c:pt idx="6363">
                  <c:v>5.6803297815828449E-3</c:v>
                </c:pt>
                <c:pt idx="6364">
                  <c:v>5.6644062896171682E-3</c:v>
                </c:pt>
                <c:pt idx="6365">
                  <c:v>5.6485222026530814E-3</c:v>
                </c:pt>
                <c:pt idx="6366">
                  <c:v>5.6326774395802333E-3</c:v>
                </c:pt>
                <c:pt idx="6367">
                  <c:v>5.6168719194067398E-3</c:v>
                </c:pt>
                <c:pt idx="6368">
                  <c:v>5.6011055612590005E-3</c:v>
                </c:pt>
                <c:pt idx="6369">
                  <c:v>5.5853782843817736E-3</c:v>
                </c:pt>
                <c:pt idx="6370">
                  <c:v>5.5696900081378562E-3</c:v>
                </c:pt>
                <c:pt idx="6371">
                  <c:v>5.5540406520084885E-3</c:v>
                </c:pt>
                <c:pt idx="6372">
                  <c:v>5.5384301355930754E-3</c:v>
                </c:pt>
                <c:pt idx="6373">
                  <c:v>5.5228583786089466E-3</c:v>
                </c:pt>
                <c:pt idx="6374">
                  <c:v>5.5073253008919012E-3</c:v>
                </c:pt>
                <c:pt idx="6375">
                  <c:v>5.4918308223955029E-3</c:v>
                </c:pt>
                <c:pt idx="6376">
                  <c:v>5.4763748631915729E-3</c:v>
                </c:pt>
                <c:pt idx="6377">
                  <c:v>5.4609573434697082E-3</c:v>
                </c:pt>
                <c:pt idx="6378">
                  <c:v>5.4455781835377826E-3</c:v>
                </c:pt>
                <c:pt idx="6379">
                  <c:v>5.4302373038213432E-3</c:v>
                </c:pt>
                <c:pt idx="6380">
                  <c:v>5.4149346248638392E-3</c:v>
                </c:pt>
                <c:pt idx="6381">
                  <c:v>5.3996700673268313E-3</c:v>
                </c:pt>
                <c:pt idx="6382">
                  <c:v>5.3844435519894403E-3</c:v>
                </c:pt>
                <c:pt idx="6383">
                  <c:v>5.3692549997486922E-3</c:v>
                </c:pt>
                <c:pt idx="6384">
                  <c:v>5.3541043316192747E-3</c:v>
                </c:pt>
                <c:pt idx="6385">
                  <c:v>5.3389914687336773E-3</c:v>
                </c:pt>
                <c:pt idx="6386">
                  <c:v>5.3239163323418942E-3</c:v>
                </c:pt>
                <c:pt idx="6387">
                  <c:v>5.3088788438117171E-3</c:v>
                </c:pt>
                <c:pt idx="6388">
                  <c:v>5.2938789246284434E-3</c:v>
                </c:pt>
                <c:pt idx="6389">
                  <c:v>5.2789164963948374E-3</c:v>
                </c:pt>
                <c:pt idx="6390">
                  <c:v>5.263991480831222E-3</c:v>
                </c:pt>
                <c:pt idx="6391">
                  <c:v>5.2491037997754071E-3</c:v>
                </c:pt>
                <c:pt idx="6392">
                  <c:v>5.2342533751825217E-3</c:v>
                </c:pt>
                <c:pt idx="6393">
                  <c:v>5.2194401291251599E-3</c:v>
                </c:pt>
                <c:pt idx="6394">
                  <c:v>5.2046639837931988E-3</c:v>
                </c:pt>
                <c:pt idx="6395">
                  <c:v>5.1899248614936423E-3</c:v>
                </c:pt>
                <c:pt idx="6396">
                  <c:v>5.1752226846510999E-3</c:v>
                </c:pt>
                <c:pt idx="6397">
                  <c:v>5.1605573758068965E-3</c:v>
                </c:pt>
                <c:pt idx="6398">
                  <c:v>5.1459288576199465E-3</c:v>
                </c:pt>
                <c:pt idx="6399">
                  <c:v>5.1313370528659804E-3</c:v>
                </c:pt>
                <c:pt idx="6400">
                  <c:v>5.1167818844378493E-3</c:v>
                </c:pt>
                <c:pt idx="6401">
                  <c:v>5.1022632753454193E-3</c:v>
                </c:pt>
                <c:pt idx="6402">
                  <c:v>5.0877811487155091E-3</c:v>
                </c:pt>
                <c:pt idx="6403">
                  <c:v>5.0733354277919104E-3</c:v>
                </c:pt>
                <c:pt idx="6404">
                  <c:v>5.0589260359351134E-3</c:v>
                </c:pt>
                <c:pt idx="6405">
                  <c:v>5.0445528966226198E-3</c:v>
                </c:pt>
                <c:pt idx="6406">
                  <c:v>5.0302159334485582E-3</c:v>
                </c:pt>
                <c:pt idx="6407">
                  <c:v>5.0159150701238496E-3</c:v>
                </c:pt>
                <c:pt idx="6408">
                  <c:v>5.0016502304760322E-3</c:v>
                </c:pt>
                <c:pt idx="6409">
                  <c:v>4.9874213384492883E-3</c:v>
                </c:pt>
                <c:pt idx="6410">
                  <c:v>4.9732283181044392E-3</c:v>
                </c:pt>
                <c:pt idx="6411">
                  <c:v>4.9590710936185996E-3</c:v>
                </c:pt>
                <c:pt idx="6412">
                  <c:v>4.9449495892855419E-3</c:v>
                </c:pt>
                <c:pt idx="6413">
                  <c:v>4.9308637295155111E-3</c:v>
                </c:pt>
                <c:pt idx="6414">
                  <c:v>4.9168134388349128E-3</c:v>
                </c:pt>
                <c:pt idx="6415">
                  <c:v>4.9027986418865915E-3</c:v>
                </c:pt>
                <c:pt idx="6416">
                  <c:v>4.8888192634295793E-3</c:v>
                </c:pt>
                <c:pt idx="6417">
                  <c:v>4.8748752283392345E-3</c:v>
                </c:pt>
                <c:pt idx="6418">
                  <c:v>4.8609664616069328E-3</c:v>
                </c:pt>
                <c:pt idx="6419">
                  <c:v>4.8470928883402129E-3</c:v>
                </c:pt>
                <c:pt idx="6420">
                  <c:v>4.8332544337627041E-3</c:v>
                </c:pt>
                <c:pt idx="6421">
                  <c:v>4.8194510232138204E-3</c:v>
                </c:pt>
                <c:pt idx="6422">
                  <c:v>4.805682582149186E-3</c:v>
                </c:pt>
                <c:pt idx="6423">
                  <c:v>4.7919490361400894E-3</c:v>
                </c:pt>
                <c:pt idx="6424">
                  <c:v>4.7782503108738253E-3</c:v>
                </c:pt>
                <c:pt idx="6425">
                  <c:v>4.7645863321532055E-3</c:v>
                </c:pt>
                <c:pt idx="6426">
                  <c:v>4.7509570258970424E-3</c:v>
                </c:pt>
                <c:pt idx="6427">
                  <c:v>4.7373623181396702E-3</c:v>
                </c:pt>
                <c:pt idx="6428">
                  <c:v>4.7238021350308997E-3</c:v>
                </c:pt>
                <c:pt idx="6429">
                  <c:v>4.7102764028362524E-3</c:v>
                </c:pt>
                <c:pt idx="6430">
                  <c:v>4.6967850479366705E-3</c:v>
                </c:pt>
                <c:pt idx="6431">
                  <c:v>4.6833279968285504E-3</c:v>
                </c:pt>
                <c:pt idx="6432">
                  <c:v>4.6699051761236116E-3</c:v>
                </c:pt>
                <c:pt idx="6433">
                  <c:v>4.6565165125488856E-3</c:v>
                </c:pt>
                <c:pt idx="6434">
                  <c:v>4.6431619329466833E-3</c:v>
                </c:pt>
                <c:pt idx="6435">
                  <c:v>4.6298413642744413E-3</c:v>
                </c:pt>
                <c:pt idx="6436">
                  <c:v>4.6165547336047674E-3</c:v>
                </c:pt>
                <c:pt idx="6437">
                  <c:v>4.6033019681253383E-3</c:v>
                </c:pt>
                <c:pt idx="6438">
                  <c:v>4.5900829951388573E-3</c:v>
                </c:pt>
                <c:pt idx="6439">
                  <c:v>4.5768977420629093E-3</c:v>
                </c:pt>
                <c:pt idx="6440">
                  <c:v>4.5637461364299112E-3</c:v>
                </c:pt>
                <c:pt idx="6441">
                  <c:v>4.5506281058873754E-3</c:v>
                </c:pt>
                <c:pt idx="6442">
                  <c:v>4.5375435781971471E-3</c:v>
                </c:pt>
                <c:pt idx="6443">
                  <c:v>4.5244924812361904E-3</c:v>
                </c:pt>
                <c:pt idx="6444">
                  <c:v>4.5114747429958312E-3</c:v>
                </c:pt>
                <c:pt idx="6445">
                  <c:v>4.4984902915820883E-3</c:v>
                </c:pt>
                <c:pt idx="6446">
                  <c:v>4.4855390552153733E-3</c:v>
                </c:pt>
                <c:pt idx="6447">
                  <c:v>4.4726209622307092E-3</c:v>
                </c:pt>
                <c:pt idx="6448">
                  <c:v>4.4597359410772832E-3</c:v>
                </c:pt>
                <c:pt idx="6449">
                  <c:v>4.4468839203188372E-3</c:v>
                </c:pt>
                <c:pt idx="6450">
                  <c:v>4.4340648286331514E-3</c:v>
                </c:pt>
                <c:pt idx="6451">
                  <c:v>4.4212785948123581E-3</c:v>
                </c:pt>
                <c:pt idx="6452">
                  <c:v>4.4085251477624593E-3</c:v>
                </c:pt>
                <c:pt idx="6453">
                  <c:v>4.395804416503858E-3</c:v>
                </c:pt>
                <c:pt idx="6454">
                  <c:v>4.3831163301706801E-3</c:v>
                </c:pt>
                <c:pt idx="6455">
                  <c:v>4.37046081801107E-3</c:v>
                </c:pt>
                <c:pt idx="6456">
                  <c:v>4.3578378093869462E-3</c:v>
                </c:pt>
                <c:pt idx="6457">
                  <c:v>4.3452472337742075E-3</c:v>
                </c:pt>
                <c:pt idx="6458">
                  <c:v>4.33268902076216E-3</c:v>
                </c:pt>
                <c:pt idx="6459">
                  <c:v>4.3201631000539583E-3</c:v>
                </c:pt>
                <c:pt idx="6460">
                  <c:v>4.3076694014664114E-3</c:v>
                </c:pt>
                <c:pt idx="6461">
                  <c:v>4.2952078549296346E-3</c:v>
                </c:pt>
                <c:pt idx="6462">
                  <c:v>4.2827783904873136E-3</c:v>
                </c:pt>
                <c:pt idx="6463">
                  <c:v>4.2703809382964699E-3</c:v>
                </c:pt>
                <c:pt idx="6464">
                  <c:v>4.2580154286274603E-3</c:v>
                </c:pt>
                <c:pt idx="6465">
                  <c:v>4.2456817918639141E-3</c:v>
                </c:pt>
                <c:pt idx="6466">
                  <c:v>4.233379958502404E-3</c:v>
                </c:pt>
                <c:pt idx="6467">
                  <c:v>4.2211098591528173E-3</c:v>
                </c:pt>
                <c:pt idx="6468">
                  <c:v>4.2088714245380934E-3</c:v>
                </c:pt>
                <c:pt idx="6469">
                  <c:v>4.1966645854939243E-3</c:v>
                </c:pt>
                <c:pt idx="6470">
                  <c:v>4.1844892729689656E-3</c:v>
                </c:pt>
                <c:pt idx="6471">
                  <c:v>4.1723454180248396E-3</c:v>
                </c:pt>
                <c:pt idx="6472">
                  <c:v>4.1602329518355885E-3</c:v>
                </c:pt>
                <c:pt idx="6473">
                  <c:v>4.1481518056882064E-3</c:v>
                </c:pt>
                <c:pt idx="6474">
                  <c:v>4.1361019109821496E-3</c:v>
                </c:pt>
                <c:pt idx="6475">
                  <c:v>4.1240831992293324E-3</c:v>
                </c:pt>
                <c:pt idx="6476">
                  <c:v>4.1120956020542394E-3</c:v>
                </c:pt>
                <c:pt idx="6477">
                  <c:v>4.1001390511936813E-3</c:v>
                </c:pt>
                <c:pt idx="6478">
                  <c:v>4.0882134784967017E-3</c:v>
                </c:pt>
                <c:pt idx="6479">
                  <c:v>4.0763188159246896E-3</c:v>
                </c:pt>
                <c:pt idx="6480">
                  <c:v>4.0644549955509623E-3</c:v>
                </c:pt>
                <c:pt idx="6481">
                  <c:v>4.0526219495611894E-3</c:v>
                </c:pt>
                <c:pt idx="6482">
                  <c:v>4.0408196102528632E-3</c:v>
                </c:pt>
                <c:pt idx="6483">
                  <c:v>4.0290479100353804E-3</c:v>
                </c:pt>
                <c:pt idx="6484">
                  <c:v>4.0173067814300899E-3</c:v>
                </c:pt>
                <c:pt idx="6485">
                  <c:v>4.0055961570700013E-3</c:v>
                </c:pt>
                <c:pt idx="6486">
                  <c:v>3.9939159696999052E-3</c:v>
                </c:pt>
                <c:pt idx="6487">
                  <c:v>3.9822661521761692E-3</c:v>
                </c:pt>
                <c:pt idx="6488">
                  <c:v>3.9706466374666719E-3</c:v>
                </c:pt>
                <c:pt idx="6489">
                  <c:v>3.959057358650821E-3</c:v>
                </c:pt>
                <c:pt idx="6490">
                  <c:v>3.9474982489193502E-3</c:v>
                </c:pt>
                <c:pt idx="6491">
                  <c:v>3.9359692415742451E-3</c:v>
                </c:pt>
                <c:pt idx="6492">
                  <c:v>3.9244702700288884E-3</c:v>
                </c:pt>
                <c:pt idx="6493">
                  <c:v>3.9130012678076989E-3</c:v>
                </c:pt>
                <c:pt idx="6494">
                  <c:v>3.9015621685461145E-3</c:v>
                </c:pt>
                <c:pt idx="6495">
                  <c:v>3.8901529059906606E-3</c:v>
                </c:pt>
                <c:pt idx="6496">
                  <c:v>3.8787734139987587E-3</c:v>
                </c:pt>
                <c:pt idx="6497">
                  <c:v>3.8674236265386652E-3</c:v>
                </c:pt>
                <c:pt idx="6498">
                  <c:v>3.8561034776893096E-3</c:v>
                </c:pt>
                <c:pt idx="6499">
                  <c:v>3.8448129016404211E-3</c:v>
                </c:pt>
                <c:pt idx="6500">
                  <c:v>3.8335518326921962E-3</c:v>
                </c:pt>
                <c:pt idx="6501">
                  <c:v>3.8223202052554287E-3</c:v>
                </c:pt>
                <c:pt idx="6502">
                  <c:v>3.8111179538512685E-3</c:v>
                </c:pt>
                <c:pt idx="6503">
                  <c:v>3.7999450131113287E-3</c:v>
                </c:pt>
                <c:pt idx="6504">
                  <c:v>3.7888013177774125E-3</c:v>
                </c:pt>
                <c:pt idx="6505">
                  <c:v>3.7776868027014523E-3</c:v>
                </c:pt>
                <c:pt idx="6506">
                  <c:v>3.7666014028455851E-3</c:v>
                </c:pt>
                <c:pt idx="6507">
                  <c:v>3.7555450532819256E-3</c:v>
                </c:pt>
                <c:pt idx="6508">
                  <c:v>3.7445176891925747E-3</c:v>
                </c:pt>
                <c:pt idx="6509">
                  <c:v>3.7335192458694058E-3</c:v>
                </c:pt>
                <c:pt idx="6510">
                  <c:v>3.7225496587140745E-3</c:v>
                </c:pt>
                <c:pt idx="6511">
                  <c:v>3.7116088632380031E-3</c:v>
                </c:pt>
                <c:pt idx="6512">
                  <c:v>3.7006967950622004E-3</c:v>
                </c:pt>
                <c:pt idx="6513">
                  <c:v>3.6898133899171052E-3</c:v>
                </c:pt>
                <c:pt idx="6514">
                  <c:v>3.6789585836426802E-3</c:v>
                </c:pt>
                <c:pt idx="6515">
                  <c:v>3.6681323121882446E-3</c:v>
                </c:pt>
                <c:pt idx="6516">
                  <c:v>3.6573345116123644E-3</c:v>
                </c:pt>
                <c:pt idx="6517">
                  <c:v>3.6465651180826878E-3</c:v>
                </c:pt>
                <c:pt idx="6518">
                  <c:v>3.6358240678761771E-3</c:v>
                </c:pt>
                <c:pt idx="6519">
                  <c:v>3.625111297378629E-3</c:v>
                </c:pt>
                <c:pt idx="6520">
                  <c:v>3.6144267430848012E-3</c:v>
                </c:pt>
                <c:pt idx="6521">
                  <c:v>3.6037703415984063E-3</c:v>
                </c:pt>
                <c:pt idx="6522">
                  <c:v>3.5931420296316996E-3</c:v>
                </c:pt>
                <c:pt idx="6523">
                  <c:v>3.5825417440058477E-3</c:v>
                </c:pt>
                <c:pt idx="6524">
                  <c:v>3.5719694216503812E-3</c:v>
                </c:pt>
                <c:pt idx="6525">
                  <c:v>3.5614249996034856E-3</c:v>
                </c:pt>
                <c:pt idx="6526">
                  <c:v>3.5509084150116446E-3</c:v>
                </c:pt>
                <c:pt idx="6527">
                  <c:v>3.5404196051297392E-3</c:v>
                </c:pt>
                <c:pt idx="6528">
                  <c:v>3.5299585073208435E-3</c:v>
                </c:pt>
                <c:pt idx="6529">
                  <c:v>3.5195250590561492E-3</c:v>
                </c:pt>
                <c:pt idx="6530">
                  <c:v>3.5091191979149923E-3</c:v>
                </c:pt>
                <c:pt idx="6531">
                  <c:v>3.4987408615845652E-3</c:v>
                </c:pt>
                <c:pt idx="6532">
                  <c:v>3.488389987860034E-3</c:v>
                </c:pt>
                <c:pt idx="6533">
                  <c:v>3.4780665146442826E-3</c:v>
                </c:pt>
                <c:pt idx="6534">
                  <c:v>3.4677703799479878E-3</c:v>
                </c:pt>
                <c:pt idx="6535">
                  <c:v>3.4575015218893087E-3</c:v>
                </c:pt>
                <c:pt idx="6536">
                  <c:v>3.4472598786940262E-3</c:v>
                </c:pt>
                <c:pt idx="6537">
                  <c:v>3.4370453886953252E-3</c:v>
                </c:pt>
                <c:pt idx="6538">
                  <c:v>3.4268579903337227E-3</c:v>
                </c:pt>
                <c:pt idx="6539">
                  <c:v>3.4166976221570271E-3</c:v>
                </c:pt>
                <c:pt idx="6540">
                  <c:v>3.406564222820159E-3</c:v>
                </c:pt>
                <c:pt idx="6541">
                  <c:v>3.3964577310850942E-3</c:v>
                </c:pt>
                <c:pt idx="6542">
                  <c:v>3.3863780858208719E-3</c:v>
                </c:pt>
                <c:pt idx="6543">
                  <c:v>3.376325226003344E-3</c:v>
                </c:pt>
                <c:pt idx="6544">
                  <c:v>3.3662990907151859E-3</c:v>
                </c:pt>
                <c:pt idx="6545">
                  <c:v>3.3562996191457907E-3</c:v>
                </c:pt>
                <c:pt idx="6546">
                  <c:v>3.3463267505911588E-3</c:v>
                </c:pt>
                <c:pt idx="6547">
                  <c:v>3.3363804244537477E-3</c:v>
                </c:pt>
                <c:pt idx="6548">
                  <c:v>3.3264605802425652E-3</c:v>
                </c:pt>
                <c:pt idx="6549">
                  <c:v>3.3165671575728591E-3</c:v>
                </c:pt>
                <c:pt idx="6550">
                  <c:v>3.3067000961661801E-3</c:v>
                </c:pt>
                <c:pt idx="6551">
                  <c:v>3.2968593358501607E-3</c:v>
                </c:pt>
                <c:pt idx="6552">
                  <c:v>3.2870448165585988E-3</c:v>
                </c:pt>
                <c:pt idx="6553">
                  <c:v>3.2772564783311157E-3</c:v>
                </c:pt>
                <c:pt idx="6554">
                  <c:v>3.2674942613133522E-3</c:v>
                </c:pt>
                <c:pt idx="6555">
                  <c:v>3.2577581057565584E-3</c:v>
                </c:pt>
                <c:pt idx="6556">
                  <c:v>3.2480479520178573E-3</c:v>
                </c:pt>
                <c:pt idx="6557">
                  <c:v>3.238363740559822E-3</c:v>
                </c:pt>
                <c:pt idx="6558">
                  <c:v>3.2287054119505662E-3</c:v>
                </c:pt>
                <c:pt idx="6559">
                  <c:v>3.2190729068635954E-3</c:v>
                </c:pt>
                <c:pt idx="6560">
                  <c:v>3.2094661660777585E-3</c:v>
                </c:pt>
                <c:pt idx="6561">
                  <c:v>3.1998851304770241E-3</c:v>
                </c:pt>
                <c:pt idx="6562">
                  <c:v>3.1903297410506249E-3</c:v>
                </c:pt>
                <c:pt idx="6563">
                  <c:v>3.180799938892608E-3</c:v>
                </c:pt>
                <c:pt idx="6564">
                  <c:v>3.1712956652021006E-3</c:v>
                </c:pt>
                <c:pt idx="6565">
                  <c:v>3.1618168612830492E-3</c:v>
                </c:pt>
                <c:pt idx="6566">
                  <c:v>3.1523634685440612E-3</c:v>
                </c:pt>
                <c:pt idx="6567">
                  <c:v>3.1429354284984159E-3</c:v>
                </c:pt>
                <c:pt idx="6568">
                  <c:v>3.133532682763937E-3</c:v>
                </c:pt>
                <c:pt idx="6569">
                  <c:v>3.1241551730628592E-3</c:v>
                </c:pt>
                <c:pt idx="6570">
                  <c:v>3.1148028412218086E-3</c:v>
                </c:pt>
                <c:pt idx="6571">
                  <c:v>3.1054756291716483E-3</c:v>
                </c:pt>
                <c:pt idx="6572">
                  <c:v>3.0961734789473816E-3</c:v>
                </c:pt>
                <c:pt idx="6573">
                  <c:v>3.0868963326880052E-3</c:v>
                </c:pt>
                <c:pt idx="6574">
                  <c:v>3.0776441326366096E-3</c:v>
                </c:pt>
                <c:pt idx="6575">
                  <c:v>3.0684168211400457E-3</c:v>
                </c:pt>
                <c:pt idx="6576">
                  <c:v>3.0592143406489294E-3</c:v>
                </c:pt>
                <c:pt idx="6577">
                  <c:v>3.0500366337175401E-3</c:v>
                </c:pt>
                <c:pt idx="6578">
                  <c:v>3.0408836430037608E-3</c:v>
                </c:pt>
                <c:pt idx="6579">
                  <c:v>3.0317553112689192E-3</c:v>
                </c:pt>
                <c:pt idx="6580">
                  <c:v>3.0226515813777124E-3</c:v>
                </c:pt>
                <c:pt idx="6581">
                  <c:v>3.0135723962980612E-3</c:v>
                </c:pt>
                <c:pt idx="6582">
                  <c:v>3.0045176991011376E-3</c:v>
                </c:pt>
                <c:pt idx="6583">
                  <c:v>2.9954874329611051E-3</c:v>
                </c:pt>
                <c:pt idx="6584">
                  <c:v>2.9864815411551602E-3</c:v>
                </c:pt>
                <c:pt idx="6585">
                  <c:v>2.9774999670632851E-3</c:v>
                </c:pt>
                <c:pt idx="6586">
                  <c:v>2.9685426541683551E-3</c:v>
                </c:pt>
                <c:pt idx="6587">
                  <c:v>2.9596095460558041E-3</c:v>
                </c:pt>
                <c:pt idx="6588">
                  <c:v>2.9507005864137089E-3</c:v>
                </c:pt>
                <c:pt idx="6589">
                  <c:v>2.9418157190325696E-3</c:v>
                </c:pt>
                <c:pt idx="6590">
                  <c:v>2.9329548878052891E-3</c:v>
                </c:pt>
                <c:pt idx="6591">
                  <c:v>2.9241180367270275E-3</c:v>
                </c:pt>
                <c:pt idx="6592">
                  <c:v>2.915305109895077E-3</c:v>
                </c:pt>
                <c:pt idx="6593">
                  <c:v>2.9065160515088801E-3</c:v>
                </c:pt>
                <c:pt idx="6594">
                  <c:v>2.8977508058697682E-3</c:v>
                </c:pt>
                <c:pt idx="6595">
                  <c:v>2.8890093173809892E-3</c:v>
                </c:pt>
                <c:pt idx="6596">
                  <c:v>2.8802915305475179E-3</c:v>
                </c:pt>
                <c:pt idx="6597">
                  <c:v>2.8715973899759695E-3</c:v>
                </c:pt>
                <c:pt idx="6598">
                  <c:v>2.862926840374631E-3</c:v>
                </c:pt>
                <c:pt idx="6599">
                  <c:v>2.8542798265530959E-3</c:v>
                </c:pt>
                <c:pt idx="6600">
                  <c:v>2.8456562934224515E-3</c:v>
                </c:pt>
                <c:pt idx="6601">
                  <c:v>2.8370561859949336E-3</c:v>
                </c:pt>
                <c:pt idx="6602">
                  <c:v>2.8284794493839932E-3</c:v>
                </c:pt>
                <c:pt idx="6603">
                  <c:v>2.8199260288040992E-3</c:v>
                </c:pt>
                <c:pt idx="6604">
                  <c:v>2.8113958695706576E-3</c:v>
                </c:pt>
                <c:pt idx="6605">
                  <c:v>2.8028889170999679E-3</c:v>
                </c:pt>
                <c:pt idx="6606">
                  <c:v>2.7944051169090192E-3</c:v>
                </c:pt>
                <c:pt idx="6607">
                  <c:v>2.7859444146154612E-3</c:v>
                </c:pt>
                <c:pt idx="6608">
                  <c:v>2.7775067559374805E-3</c:v>
                </c:pt>
                <c:pt idx="6609">
                  <c:v>2.7690920866936092E-3</c:v>
                </c:pt>
                <c:pt idx="6610">
                  <c:v>2.7607003528028876E-3</c:v>
                </c:pt>
                <c:pt idx="6611">
                  <c:v>2.7523315002843736E-3</c:v>
                </c:pt>
                <c:pt idx="6612">
                  <c:v>2.7439854752573938E-3</c:v>
                </c:pt>
                <c:pt idx="6613">
                  <c:v>2.735662223941181E-3</c:v>
                </c:pt>
                <c:pt idx="6614">
                  <c:v>2.7273616926550203E-3</c:v>
                </c:pt>
                <c:pt idx="6615">
                  <c:v>2.7190838278178123E-3</c:v>
                </c:pt>
                <c:pt idx="6616">
                  <c:v>2.7108285759482953E-3</c:v>
                </c:pt>
                <c:pt idx="6617">
                  <c:v>2.7025958836647992E-3</c:v>
                </c:pt>
                <c:pt idx="6618">
                  <c:v>2.6943856976850652E-3</c:v>
                </c:pt>
                <c:pt idx="6619">
                  <c:v>2.6861979648262839E-3</c:v>
                </c:pt>
                <c:pt idx="6620">
                  <c:v>2.6780326320048776E-3</c:v>
                </c:pt>
                <c:pt idx="6621">
                  <c:v>2.6698896462365312E-3</c:v>
                </c:pt>
                <c:pt idx="6622">
                  <c:v>2.6617689546358848E-3</c:v>
                </c:pt>
                <c:pt idx="6623">
                  <c:v>2.6536705044166416E-3</c:v>
                </c:pt>
                <c:pt idx="6624">
                  <c:v>2.6455942428913596E-3</c:v>
                </c:pt>
                <c:pt idx="6625">
                  <c:v>2.637540117471165E-3</c:v>
                </c:pt>
                <c:pt idx="6626">
                  <c:v>2.6295080756661396E-3</c:v>
                </c:pt>
                <c:pt idx="6627">
                  <c:v>2.6214980650846802E-3</c:v>
                </c:pt>
                <c:pt idx="6628">
                  <c:v>2.6135100334336715E-3</c:v>
                </c:pt>
                <c:pt idx="6629">
                  <c:v>2.6055439285183812E-3</c:v>
                </c:pt>
                <c:pt idx="6630">
                  <c:v>2.5975996982422343E-3</c:v>
                </c:pt>
                <c:pt idx="6631">
                  <c:v>2.589677290606772E-3</c:v>
                </c:pt>
                <c:pt idx="6632">
                  <c:v>2.5817766537115996E-3</c:v>
                </c:pt>
                <c:pt idx="6633">
                  <c:v>2.5738977357541602E-3</c:v>
                </c:pt>
                <c:pt idx="6634">
                  <c:v>2.5660404850297437E-3</c:v>
                </c:pt>
                <c:pt idx="6635">
                  <c:v>2.5582048499313173E-3</c:v>
                </c:pt>
                <c:pt idx="6636">
                  <c:v>2.5503907789493942E-3</c:v>
                </c:pt>
                <c:pt idx="6637">
                  <c:v>2.54259822067195E-3</c:v>
                </c:pt>
                <c:pt idx="6638">
                  <c:v>2.5348271237843846E-3</c:v>
                </c:pt>
                <c:pt idx="6639">
                  <c:v>2.5270774370693759E-3</c:v>
                </c:pt>
                <c:pt idx="6640">
                  <c:v>2.5193491094066228E-3</c:v>
                </c:pt>
                <c:pt idx="6641">
                  <c:v>2.5116420897729999E-3</c:v>
                </c:pt>
                <c:pt idx="6642">
                  <c:v>2.5039563272422692E-3</c:v>
                </c:pt>
                <c:pt idx="6643">
                  <c:v>2.4962917709849919E-3</c:v>
                </c:pt>
                <c:pt idx="6644">
                  <c:v>2.4886483702684396E-3</c:v>
                </c:pt>
                <c:pt idx="6645">
                  <c:v>2.4810260744565745E-3</c:v>
                </c:pt>
                <c:pt idx="6646">
                  <c:v>2.4734248330097628E-3</c:v>
                </c:pt>
                <c:pt idx="6647">
                  <c:v>2.4658445954848307E-3</c:v>
                </c:pt>
                <c:pt idx="6648">
                  <c:v>2.4582853115348627E-3</c:v>
                </c:pt>
                <c:pt idx="6649">
                  <c:v>2.4507469309091117E-3</c:v>
                </c:pt>
                <c:pt idx="6650">
                  <c:v>2.4432294034529194E-3</c:v>
                </c:pt>
                <c:pt idx="6651">
                  <c:v>2.4357326791075396E-3</c:v>
                </c:pt>
                <c:pt idx="6652">
                  <c:v>2.4282567079101252E-3</c:v>
                </c:pt>
                <c:pt idx="6653">
                  <c:v>2.4208014399935284E-3</c:v>
                </c:pt>
                <c:pt idx="6654">
                  <c:v>2.413366825586264E-3</c:v>
                </c:pt>
                <c:pt idx="6655">
                  <c:v>2.4059528150123491E-3</c:v>
                </c:pt>
                <c:pt idx="6656">
                  <c:v>2.3985593586912006E-3</c:v>
                </c:pt>
                <c:pt idx="6657">
                  <c:v>2.3911864071375602E-3</c:v>
                </c:pt>
                <c:pt idx="6658">
                  <c:v>2.383833910961349E-3</c:v>
                </c:pt>
                <c:pt idx="6659">
                  <c:v>2.3765018208675216E-3</c:v>
                </c:pt>
                <c:pt idx="6660">
                  <c:v>2.369190087656136E-3</c:v>
                </c:pt>
                <c:pt idx="6661">
                  <c:v>2.3618986622219256E-3</c:v>
                </c:pt>
                <c:pt idx="6662">
                  <c:v>2.3546274955545381E-3</c:v>
                </c:pt>
                <c:pt idx="6663">
                  <c:v>2.3473765387381977E-3</c:v>
                </c:pt>
                <c:pt idx="6664">
                  <c:v>2.3401457429516356E-3</c:v>
                </c:pt>
                <c:pt idx="6665">
                  <c:v>2.3329350594680004E-3</c:v>
                </c:pt>
                <c:pt idx="6666">
                  <c:v>2.3257444396548067E-3</c:v>
                </c:pt>
                <c:pt idx="6667">
                  <c:v>2.3185738349737468E-3</c:v>
                </c:pt>
                <c:pt idx="6668">
                  <c:v>2.3114231969805633E-3</c:v>
                </c:pt>
                <c:pt idx="6669">
                  <c:v>2.3042924773250015E-3</c:v>
                </c:pt>
                <c:pt idx="6670">
                  <c:v>2.2971816277507079E-3</c:v>
                </c:pt>
                <c:pt idx="6671">
                  <c:v>2.2900906000949692E-3</c:v>
                </c:pt>
                <c:pt idx="6672">
                  <c:v>2.283019346288862E-3</c:v>
                </c:pt>
                <c:pt idx="6673">
                  <c:v>2.2759678183568899E-3</c:v>
                </c:pt>
                <c:pt idx="6674">
                  <c:v>2.2689359684170511E-3</c:v>
                </c:pt>
                <c:pt idx="6675">
                  <c:v>2.2619237486805905E-3</c:v>
                </c:pt>
                <c:pt idx="6676">
                  <c:v>2.2549311114519596E-3</c:v>
                </c:pt>
                <c:pt idx="6677">
                  <c:v>2.2479580091287242E-3</c:v>
                </c:pt>
                <c:pt idx="6678">
                  <c:v>2.2410043942014614E-3</c:v>
                </c:pt>
                <c:pt idx="6679">
                  <c:v>2.2340702192535002E-3</c:v>
                </c:pt>
                <c:pt idx="6680">
                  <c:v>2.2271554369610452E-3</c:v>
                </c:pt>
                <c:pt idx="6681">
                  <c:v>2.2202600000928597E-3</c:v>
                </c:pt>
                <c:pt idx="6682">
                  <c:v>2.2133838615102527E-3</c:v>
                </c:pt>
                <c:pt idx="6683">
                  <c:v>2.2065269741669336E-3</c:v>
                </c:pt>
                <c:pt idx="6684">
                  <c:v>2.1996892911089576E-3</c:v>
                </c:pt>
                <c:pt idx="6685">
                  <c:v>2.1928707654745401E-3</c:v>
                </c:pt>
                <c:pt idx="6686">
                  <c:v>2.1860713504940079E-3</c:v>
                </c:pt>
                <c:pt idx="6687">
                  <c:v>2.1792909994895839E-3</c:v>
                </c:pt>
                <c:pt idx="6688">
                  <c:v>2.1725296658754371E-3</c:v>
                </c:pt>
                <c:pt idx="6689">
                  <c:v>2.1657873031574143E-3</c:v>
                </c:pt>
                <c:pt idx="6690">
                  <c:v>2.15906386493298E-3</c:v>
                </c:pt>
                <c:pt idx="6691">
                  <c:v>2.1523593048911592E-3</c:v>
                </c:pt>
                <c:pt idx="6692">
                  <c:v>2.1456735768124197E-3</c:v>
                </c:pt>
                <c:pt idx="6693">
                  <c:v>2.139006634568362E-3</c:v>
                </c:pt>
                <c:pt idx="6694">
                  <c:v>2.132358432121958E-3</c:v>
                </c:pt>
                <c:pt idx="6695">
                  <c:v>2.1257289235271054E-3</c:v>
                </c:pt>
                <c:pt idx="6696">
                  <c:v>2.1191180629287236E-3</c:v>
                </c:pt>
                <c:pt idx="6697">
                  <c:v>2.1125258045625352E-3</c:v>
                </c:pt>
                <c:pt idx="6698">
                  <c:v>2.1059521027550006E-3</c:v>
                </c:pt>
                <c:pt idx="6699">
                  <c:v>2.0993969119231992E-3</c:v>
                </c:pt>
                <c:pt idx="6700">
                  <c:v>2.0928601865746977E-3</c:v>
                </c:pt>
                <c:pt idx="6701">
                  <c:v>2.0863418813074886E-3</c:v>
                </c:pt>
                <c:pt idx="6702">
                  <c:v>2.0798419508097268E-3</c:v>
                </c:pt>
                <c:pt idx="6703">
                  <c:v>2.0733603498598622E-3</c:v>
                </c:pt>
                <c:pt idx="6704">
                  <c:v>2.0668970333263211E-3</c:v>
                </c:pt>
                <c:pt idx="6705">
                  <c:v>2.0604519561674577E-3</c:v>
                </c:pt>
                <c:pt idx="6706">
                  <c:v>2.0540250734314282E-3</c:v>
                </c:pt>
                <c:pt idx="6707">
                  <c:v>2.0476163402561708E-3</c:v>
                </c:pt>
                <c:pt idx="6708">
                  <c:v>2.0412257118691086E-3</c:v>
                </c:pt>
                <c:pt idx="6709">
                  <c:v>2.0348531435872277E-3</c:v>
                </c:pt>
                <c:pt idx="6710">
                  <c:v>2.0284985908168396E-3</c:v>
                </c:pt>
                <c:pt idx="6711">
                  <c:v>2.0221620090535033E-3</c:v>
                </c:pt>
                <c:pt idx="6712">
                  <c:v>2.0158433538819045E-3</c:v>
                </c:pt>
                <c:pt idx="6713">
                  <c:v>2.0095425809757792E-3</c:v>
                </c:pt>
                <c:pt idx="6714">
                  <c:v>2.0032596460977411E-3</c:v>
                </c:pt>
                <c:pt idx="6715">
                  <c:v>1.996994505099178E-3</c:v>
                </c:pt>
                <c:pt idx="6716">
                  <c:v>1.9907471139202445E-3</c:v>
                </c:pt>
                <c:pt idx="6717">
                  <c:v>1.9845174285895314E-3</c:v>
                </c:pt>
                <c:pt idx="6718">
                  <c:v>1.9783054052241581E-3</c:v>
                </c:pt>
                <c:pt idx="6719">
                  <c:v>1.9721110000295861E-3</c:v>
                </c:pt>
                <c:pt idx="6720">
                  <c:v>1.9659341692994463E-3</c:v>
                </c:pt>
                <c:pt idx="6721">
                  <c:v>1.9597748694155297E-3</c:v>
                </c:pt>
                <c:pt idx="6722">
                  <c:v>1.9536330568475581E-3</c:v>
                </c:pt>
                <c:pt idx="6723">
                  <c:v>1.9475086881531821E-3</c:v>
                </c:pt>
                <c:pt idx="6724">
                  <c:v>1.9414017199777919E-3</c:v>
                </c:pt>
                <c:pt idx="6725">
                  <c:v>1.9353121090544248E-3</c:v>
                </c:pt>
                <c:pt idx="6726">
                  <c:v>1.9292398122036241E-3</c:v>
                </c:pt>
                <c:pt idx="6727">
                  <c:v>1.9231847863334175E-3</c:v>
                </c:pt>
                <c:pt idx="6728">
                  <c:v>1.9171469884390752E-3</c:v>
                </c:pt>
                <c:pt idx="6729">
                  <c:v>1.9111263756030601E-3</c:v>
                </c:pt>
                <c:pt idx="6730">
                  <c:v>1.9051229049949548E-3</c:v>
                </c:pt>
                <c:pt idx="6731">
                  <c:v>1.8991365338712379E-3</c:v>
                </c:pt>
                <c:pt idx="6732">
                  <c:v>1.8931672195752561E-3</c:v>
                </c:pt>
                <c:pt idx="6733">
                  <c:v>1.8872149195370955E-3</c:v>
                </c:pt>
                <c:pt idx="6734">
                  <c:v>1.8812795912734421E-3</c:v>
                </c:pt>
                <c:pt idx="6735">
                  <c:v>1.875361192387491E-3</c:v>
                </c:pt>
                <c:pt idx="6736">
                  <c:v>1.8694596805688105E-3</c:v>
                </c:pt>
                <c:pt idx="6737">
                  <c:v>1.8635750135932265E-3</c:v>
                </c:pt>
                <c:pt idx="6738">
                  <c:v>1.8577071493227181E-3</c:v>
                </c:pt>
                <c:pt idx="6739">
                  <c:v>1.8518560457053068E-3</c:v>
                </c:pt>
                <c:pt idx="6740">
                  <c:v>1.8460216607749523E-3</c:v>
                </c:pt>
                <c:pt idx="6741">
                  <c:v>1.8402039526514001E-3</c:v>
                </c:pt>
                <c:pt idx="6742">
                  <c:v>1.834402879540087E-3</c:v>
                </c:pt>
                <c:pt idx="6743">
                  <c:v>1.82861839973201E-3</c:v>
                </c:pt>
                <c:pt idx="6744">
                  <c:v>1.822850471603665E-3</c:v>
                </c:pt>
                <c:pt idx="6745">
                  <c:v>1.8170990536168503E-3</c:v>
                </c:pt>
                <c:pt idx="6746">
                  <c:v>1.8113641043186288E-3</c:v>
                </c:pt>
                <c:pt idx="6747">
                  <c:v>1.8056455823411497E-3</c:v>
                </c:pt>
                <c:pt idx="6748">
                  <c:v>1.7999434464015655E-3</c:v>
                </c:pt>
                <c:pt idx="6749">
                  <c:v>1.7942576553019202E-3</c:v>
                </c:pt>
                <c:pt idx="6750">
                  <c:v>1.7885881679290036E-3</c:v>
                </c:pt>
                <c:pt idx="6751">
                  <c:v>1.7829349432542661E-3</c:v>
                </c:pt>
                <c:pt idx="6752">
                  <c:v>1.7772979403337305E-3</c:v>
                </c:pt>
                <c:pt idx="6753">
                  <c:v>1.7716771183077628E-3</c:v>
                </c:pt>
                <c:pt idx="6754">
                  <c:v>1.7660724364010998E-3</c:v>
                </c:pt>
                <c:pt idx="6755">
                  <c:v>1.7604838539226066E-3</c:v>
                </c:pt>
                <c:pt idx="6756">
                  <c:v>1.7549113302652761E-3</c:v>
                </c:pt>
                <c:pt idx="6757">
                  <c:v>1.7493548249060472E-3</c:v>
                </c:pt>
                <c:pt idx="6758">
                  <c:v>1.7438142974056318E-3</c:v>
                </c:pt>
                <c:pt idx="6759">
                  <c:v>1.7382897074085801E-3</c:v>
                </c:pt>
                <c:pt idx="6760">
                  <c:v>1.7327810146429501E-3</c:v>
                </c:pt>
                <c:pt idx="6761">
                  <c:v>1.727288178920356E-3</c:v>
                </c:pt>
                <c:pt idx="6762">
                  <c:v>1.7218111601357349E-3</c:v>
                </c:pt>
                <c:pt idx="6763">
                  <c:v>1.7163499182673281E-3</c:v>
                </c:pt>
                <c:pt idx="6764">
                  <c:v>1.7109044133765123E-3</c:v>
                </c:pt>
                <c:pt idx="6765">
                  <c:v>1.7054746056076758E-3</c:v>
                </c:pt>
                <c:pt idx="6766">
                  <c:v>1.7000604551881463E-3</c:v>
                </c:pt>
                <c:pt idx="6767">
                  <c:v>1.694661922428031E-3</c:v>
                </c:pt>
                <c:pt idx="6768">
                  <c:v>1.6892789677201018E-3</c:v>
                </c:pt>
                <c:pt idx="6769">
                  <c:v>1.6839115515397283E-3</c:v>
                </c:pt>
                <c:pt idx="6770">
                  <c:v>1.6785596344447162E-3</c:v>
                </c:pt>
                <c:pt idx="6771">
                  <c:v>1.6732231770751804E-3</c:v>
                </c:pt>
                <c:pt idx="6772">
                  <c:v>1.6679021401535086E-3</c:v>
                </c:pt>
                <c:pt idx="6773">
                  <c:v>1.6625964844841261E-3</c:v>
                </c:pt>
                <c:pt idx="6774">
                  <c:v>1.6573061709534824E-3</c:v>
                </c:pt>
                <c:pt idx="6775">
                  <c:v>1.6520311605298847E-3</c:v>
                </c:pt>
                <c:pt idx="6776">
                  <c:v>1.6467714142633875E-3</c:v>
                </c:pt>
                <c:pt idx="6777">
                  <c:v>1.641526893285676E-3</c:v>
                </c:pt>
                <c:pt idx="6778">
                  <c:v>1.6362975588099982E-3</c:v>
                </c:pt>
                <c:pt idx="6779">
                  <c:v>1.6310833721309341E-3</c:v>
                </c:pt>
                <c:pt idx="6780">
                  <c:v>1.6258842946244036E-3</c:v>
                </c:pt>
                <c:pt idx="6781">
                  <c:v>1.620700287747498E-3</c:v>
                </c:pt>
                <c:pt idx="6782">
                  <c:v>1.6155313130383371E-3</c:v>
                </c:pt>
                <c:pt idx="6783">
                  <c:v>1.6103773321160164E-3</c:v>
                </c:pt>
                <c:pt idx="6784">
                  <c:v>1.6052383066803861E-3</c:v>
                </c:pt>
                <c:pt idx="6785">
                  <c:v>1.6001141985120921E-3</c:v>
                </c:pt>
                <c:pt idx="6786">
                  <c:v>1.5950049694723181E-3</c:v>
                </c:pt>
                <c:pt idx="6787">
                  <c:v>1.5899105815027265E-3</c:v>
                </c:pt>
                <c:pt idx="6788">
                  <c:v>1.584830996625348E-3</c:v>
                </c:pt>
                <c:pt idx="6789">
                  <c:v>1.5797661769424453E-3</c:v>
                </c:pt>
                <c:pt idx="6790">
                  <c:v>1.5747160846364466E-3</c:v>
                </c:pt>
                <c:pt idx="6791">
                  <c:v>1.5696806819697226E-3</c:v>
                </c:pt>
                <c:pt idx="6792">
                  <c:v>1.564659931284593E-3</c:v>
                </c:pt>
                <c:pt idx="6793">
                  <c:v>1.559653795003123E-3</c:v>
                </c:pt>
                <c:pt idx="6794">
                  <c:v>1.5546622356270741E-3</c:v>
                </c:pt>
                <c:pt idx="6795">
                  <c:v>1.5496852157377281E-3</c:v>
                </c:pt>
                <c:pt idx="6796">
                  <c:v>1.5447226979957802E-3</c:v>
                </c:pt>
                <c:pt idx="6797">
                  <c:v>1.5397746451412835E-3</c:v>
                </c:pt>
                <c:pt idx="6798">
                  <c:v>1.5348410199934523E-3</c:v>
                </c:pt>
                <c:pt idx="6799">
                  <c:v>1.5299217854505918E-3</c:v>
                </c:pt>
                <c:pt idx="6800">
                  <c:v>1.5250169044899943E-3</c:v>
                </c:pt>
                <c:pt idx="6801">
                  <c:v>1.5201263401677541E-3</c:v>
                </c:pt>
                <c:pt idx="6802">
                  <c:v>1.5152500556187523E-3</c:v>
                </c:pt>
                <c:pt idx="6803">
                  <c:v>1.5103880140564328E-3</c:v>
                </c:pt>
                <c:pt idx="6804">
                  <c:v>1.5055401787727764E-3</c:v>
                </c:pt>
                <c:pt idx="6805">
                  <c:v>1.5007065131381401E-3</c:v>
                </c:pt>
                <c:pt idx="6806">
                  <c:v>1.4958869806011483E-3</c:v>
                </c:pt>
                <c:pt idx="6807">
                  <c:v>1.4910815446885933E-3</c:v>
                </c:pt>
                <c:pt idx="6808">
                  <c:v>1.4862901690052568E-3</c:v>
                </c:pt>
                <c:pt idx="6809">
                  <c:v>1.4815128172338795E-3</c:v>
                </c:pt>
                <c:pt idx="6810">
                  <c:v>1.4767494531350124E-3</c:v>
                </c:pt>
                <c:pt idx="6811">
                  <c:v>1.4720000405468818E-3</c:v>
                </c:pt>
                <c:pt idx="6812">
                  <c:v>1.4672645433852661E-3</c:v>
                </c:pt>
                <c:pt idx="6813">
                  <c:v>1.4625429256434417E-3</c:v>
                </c:pt>
                <c:pt idx="6814">
                  <c:v>1.4578351513919729E-3</c:v>
                </c:pt>
                <c:pt idx="6815">
                  <c:v>1.4531411847787117E-3</c:v>
                </c:pt>
                <c:pt idx="6816">
                  <c:v>1.4484609900285521E-3</c:v>
                </c:pt>
                <c:pt idx="6817">
                  <c:v>1.4437945314434352E-3</c:v>
                </c:pt>
                <c:pt idx="6818">
                  <c:v>1.4391417734021484E-3</c:v>
                </c:pt>
                <c:pt idx="6819">
                  <c:v>1.4345026803602565E-3</c:v>
                </c:pt>
                <c:pt idx="6820">
                  <c:v>1.4298772168499468E-3</c:v>
                </c:pt>
                <c:pt idx="6821">
                  <c:v>1.4252653474799578E-3</c:v>
                </c:pt>
                <c:pt idx="6822">
                  <c:v>1.4206670369354421E-3</c:v>
                </c:pt>
                <c:pt idx="6823">
                  <c:v>1.4160822499778188E-3</c:v>
                </c:pt>
                <c:pt idx="6824">
                  <c:v>1.4115109514447161E-3</c:v>
                </c:pt>
                <c:pt idx="6825">
                  <c:v>1.4069531062498243E-3</c:v>
                </c:pt>
                <c:pt idx="6826">
                  <c:v>1.402408679382788E-3</c:v>
                </c:pt>
                <c:pt idx="6827">
                  <c:v>1.3978776359090683E-3</c:v>
                </c:pt>
                <c:pt idx="6828">
                  <c:v>1.3933599409698661E-3</c:v>
                </c:pt>
                <c:pt idx="6829">
                  <c:v>1.3888555597819769E-3</c:v>
                </c:pt>
                <c:pt idx="6830">
                  <c:v>1.3843644576376449E-3</c:v>
                </c:pt>
                <c:pt idx="6831">
                  <c:v>1.3798865999045703E-3</c:v>
                </c:pt>
                <c:pt idx="6832">
                  <c:v>1.3754219520256364E-3</c:v>
                </c:pt>
                <c:pt idx="6833">
                  <c:v>1.37097047951891E-3</c:v>
                </c:pt>
                <c:pt idx="6834">
                  <c:v>1.3665321479774401E-3</c:v>
                </c:pt>
                <c:pt idx="6835">
                  <c:v>1.3621069230692318E-3</c:v>
                </c:pt>
                <c:pt idx="6836">
                  <c:v>1.3576947705370354E-3</c:v>
                </c:pt>
                <c:pt idx="6837">
                  <c:v>1.3532956561983342E-3</c:v>
                </c:pt>
                <c:pt idx="6838">
                  <c:v>1.3489095459451423E-3</c:v>
                </c:pt>
                <c:pt idx="6839">
                  <c:v>1.3445364057439193E-3</c:v>
                </c:pt>
                <c:pt idx="6840">
                  <c:v>1.3401762016354577E-3</c:v>
                </c:pt>
                <c:pt idx="6841">
                  <c:v>1.3358288997347781E-3</c:v>
                </c:pt>
                <c:pt idx="6842">
                  <c:v>1.3314944662310049E-3</c:v>
                </c:pt>
                <c:pt idx="6843">
                  <c:v>1.3271728673872366E-3</c:v>
                </c:pt>
                <c:pt idx="6844">
                  <c:v>1.3228640695404361E-3</c:v>
                </c:pt>
                <c:pt idx="6845">
                  <c:v>1.3185680391013508E-3</c:v>
                </c:pt>
                <c:pt idx="6846">
                  <c:v>1.3142847425543346E-3</c:v>
                </c:pt>
                <c:pt idx="6847">
                  <c:v>1.3100141464573024E-3</c:v>
                </c:pt>
                <c:pt idx="6848">
                  <c:v>1.3057562174415391E-3</c:v>
                </c:pt>
                <c:pt idx="6849">
                  <c:v>1.3015109222116689E-3</c:v>
                </c:pt>
                <c:pt idx="6850">
                  <c:v>1.2972782275454471E-3</c:v>
                </c:pt>
                <c:pt idx="6851">
                  <c:v>1.2930581002937539E-3</c:v>
                </c:pt>
                <c:pt idx="6852">
                  <c:v>1.2888505073803487E-3</c:v>
                </c:pt>
                <c:pt idx="6853">
                  <c:v>1.2846554158018957E-3</c:v>
                </c:pt>
                <c:pt idx="6854">
                  <c:v>1.2804727926277203E-3</c:v>
                </c:pt>
                <c:pt idx="6855">
                  <c:v>1.2763026049998137E-3</c:v>
                </c:pt>
                <c:pt idx="6856">
                  <c:v>1.2721448201325927E-3</c:v>
                </c:pt>
                <c:pt idx="6857">
                  <c:v>1.2679994053128878E-3</c:v>
                </c:pt>
                <c:pt idx="6858">
                  <c:v>1.2638663278998084E-3</c:v>
                </c:pt>
                <c:pt idx="6859">
                  <c:v>1.2597455553245639E-3</c:v>
                </c:pt>
                <c:pt idx="6860">
                  <c:v>1.2556370550904279E-3</c:v>
                </c:pt>
                <c:pt idx="6861">
                  <c:v>1.2515407947725761E-3</c:v>
                </c:pt>
                <c:pt idx="6862">
                  <c:v>1.2474567420179938E-3</c:v>
                </c:pt>
                <c:pt idx="6863">
                  <c:v>1.2433848645453617E-3</c:v>
                </c:pt>
                <c:pt idx="6864">
                  <c:v>1.2393251301448993E-3</c:v>
                </c:pt>
                <c:pt idx="6865">
                  <c:v>1.2352775066783465E-3</c:v>
                </c:pt>
                <c:pt idx="6866">
                  <c:v>1.2312419620787193E-3</c:v>
                </c:pt>
                <c:pt idx="6867">
                  <c:v>1.2272184643503136E-3</c:v>
                </c:pt>
                <c:pt idx="6868">
                  <c:v>1.2232069815685121E-3</c:v>
                </c:pt>
                <c:pt idx="6869">
                  <c:v>1.2192074818797242E-3</c:v>
                </c:pt>
                <c:pt idx="6870">
                  <c:v>1.2152199335012303E-3</c:v>
                </c:pt>
                <c:pt idx="6871">
                  <c:v>1.2112443047210682E-3</c:v>
                </c:pt>
                <c:pt idx="6872">
                  <c:v>1.2072805638979889E-3</c:v>
                </c:pt>
                <c:pt idx="6873">
                  <c:v>1.2033286794612221E-3</c:v>
                </c:pt>
                <c:pt idx="6874">
                  <c:v>1.1993886199104721E-3</c:v>
                </c:pt>
                <c:pt idx="6875">
                  <c:v>1.1954603538157482E-3</c:v>
                </c:pt>
                <c:pt idx="6876">
                  <c:v>1.1915438498172547E-3</c:v>
                </c:pt>
                <c:pt idx="6877">
                  <c:v>1.1876390766252921E-3</c:v>
                </c:pt>
                <c:pt idx="6878">
                  <c:v>1.1837460030201341E-3</c:v>
                </c:pt>
                <c:pt idx="6879">
                  <c:v>1.1798645978519234E-3</c:v>
                </c:pt>
                <c:pt idx="6880">
                  <c:v>1.1759948300405405E-3</c:v>
                </c:pt>
                <c:pt idx="6881">
                  <c:v>1.1721366685755097E-3</c:v>
                </c:pt>
                <c:pt idx="6882">
                  <c:v>1.1682900825158483E-3</c:v>
                </c:pt>
                <c:pt idx="6883">
                  <c:v>1.1644550409900282E-3</c:v>
                </c:pt>
                <c:pt idx="6884">
                  <c:v>1.1606315131957557E-3</c:v>
                </c:pt>
                <c:pt idx="6885">
                  <c:v>1.1568194683999635E-3</c:v>
                </c:pt>
                <c:pt idx="6886">
                  <c:v>1.1530188759386383E-3</c:v>
                </c:pt>
                <c:pt idx="6887">
                  <c:v>1.1492297052166978E-3</c:v>
                </c:pt>
                <c:pt idx="6888">
                  <c:v>1.1454519257079424E-3</c:v>
                </c:pt>
                <c:pt idx="6889">
                  <c:v>1.1416855069548571E-3</c:v>
                </c:pt>
                <c:pt idx="6890">
                  <c:v>1.1379304185685371E-3</c:v>
                </c:pt>
                <c:pt idx="6891">
                  <c:v>1.1341866302286331E-3</c:v>
                </c:pt>
                <c:pt idx="6892">
                  <c:v>1.1304541116831136E-3</c:v>
                </c:pt>
                <c:pt idx="6893">
                  <c:v>1.1267328327482569E-3</c:v>
                </c:pt>
                <c:pt idx="6894">
                  <c:v>1.1230227633084921E-3</c:v>
                </c:pt>
                <c:pt idx="6895">
                  <c:v>1.1193238733163103E-3</c:v>
                </c:pt>
                <c:pt idx="6896">
                  <c:v>1.1156361327921221E-3</c:v>
                </c:pt>
                <c:pt idx="6897">
                  <c:v>1.1119595118241601E-3</c:v>
                </c:pt>
                <c:pt idx="6898">
                  <c:v>1.1082939805683724E-3</c:v>
                </c:pt>
                <c:pt idx="6899">
                  <c:v>1.104639509248296E-3</c:v>
                </c:pt>
                <c:pt idx="6900">
                  <c:v>1.1009960681549391E-3</c:v>
                </c:pt>
                <c:pt idx="6901">
                  <c:v>1.0973636276467263E-3</c:v>
                </c:pt>
                <c:pt idx="6902">
                  <c:v>1.0937421581492901E-3</c:v>
                </c:pt>
                <c:pt idx="6903">
                  <c:v>1.0901316301554387E-3</c:v>
                </c:pt>
                <c:pt idx="6904">
                  <c:v>1.0865320142249971E-3</c:v>
                </c:pt>
                <c:pt idx="6905">
                  <c:v>1.0829432809847221E-3</c:v>
                </c:pt>
                <c:pt idx="6906">
                  <c:v>1.0793654011281761E-3</c:v>
                </c:pt>
                <c:pt idx="6907">
                  <c:v>1.0757983454156119E-3</c:v>
                </c:pt>
                <c:pt idx="6908">
                  <c:v>1.0722420846738909E-3</c:v>
                </c:pt>
                <c:pt idx="6909">
                  <c:v>1.0686965897962902E-3</c:v>
                </c:pt>
                <c:pt idx="6910">
                  <c:v>1.0651618317425041E-3</c:v>
                </c:pt>
                <c:pt idx="6911">
                  <c:v>1.0616377815384625E-3</c:v>
                </c:pt>
                <c:pt idx="6912">
                  <c:v>1.0581244102762161E-3</c:v>
                </c:pt>
                <c:pt idx="6913">
                  <c:v>1.0546216891138499E-3</c:v>
                </c:pt>
                <c:pt idx="6914">
                  <c:v>1.0511295892753579E-3</c:v>
                </c:pt>
                <c:pt idx="6915">
                  <c:v>1.0476480820505363E-3</c:v>
                </c:pt>
                <c:pt idx="6916">
                  <c:v>1.0441771387948761E-3</c:v>
                </c:pt>
                <c:pt idx="6917">
                  <c:v>1.0407167309294141E-3</c:v>
                </c:pt>
                <c:pt idx="6918">
                  <c:v>1.0372668299407186E-3</c:v>
                </c:pt>
                <c:pt idx="6919">
                  <c:v>1.0338274073806288E-3</c:v>
                </c:pt>
                <c:pt idx="6920">
                  <c:v>1.0303984348663158E-3</c:v>
                </c:pt>
                <c:pt idx="6921">
                  <c:v>1.0269798840799897E-3</c:v>
                </c:pt>
                <c:pt idx="6922">
                  <c:v>1.023571726768964E-3</c:v>
                </c:pt>
                <c:pt idx="6923">
                  <c:v>1.0201739347454265E-3</c:v>
                </c:pt>
                <c:pt idx="6924">
                  <c:v>1.0167864798863381E-3</c:v>
                </c:pt>
                <c:pt idx="6925">
                  <c:v>1.0134093341333755E-3</c:v>
                </c:pt>
                <c:pt idx="6926">
                  <c:v>1.0100424694928149E-3</c:v>
                </c:pt>
                <c:pt idx="6927">
                  <c:v>1.0066858580353281E-3</c:v>
                </c:pt>
                <c:pt idx="6928">
                  <c:v>1.0033394718960179E-3</c:v>
                </c:pt>
                <c:pt idx="6929">
                  <c:v>1.000003283274171E-3</c:v>
                </c:pt>
                <c:pt idx="6930">
                  <c:v>9.9667726443325227E-4</c:v>
                </c:pt>
                <c:pt idx="6931">
                  <c:v>9.9336138770072711E-4</c:v>
                </c:pt>
                <c:pt idx="6932">
                  <c:v>9.9005562546795943E-4</c:v>
                </c:pt>
                <c:pt idx="6933">
                  <c:v>9.8675995019012822E-4</c:v>
                </c:pt>
                <c:pt idx="6934">
                  <c:v>9.8347433438609761E-4</c:v>
                </c:pt>
                <c:pt idx="6935">
                  <c:v>9.8019875063834862E-4</c:v>
                </c:pt>
                <c:pt idx="6936">
                  <c:v>9.7693317159277073E-4</c:v>
                </c:pt>
                <c:pt idx="6937">
                  <c:v>9.7367756995865226E-4</c:v>
                </c:pt>
                <c:pt idx="6938">
                  <c:v>9.7043191850852966E-4</c:v>
                </c:pt>
                <c:pt idx="6939">
                  <c:v>9.6719619007806692E-4</c:v>
                </c:pt>
                <c:pt idx="6940">
                  <c:v>9.6397035756597648E-4</c:v>
                </c:pt>
                <c:pt idx="6941">
                  <c:v>9.6075439393385382E-4</c:v>
                </c:pt>
                <c:pt idx="6942">
                  <c:v>9.5754827220614729E-4</c:v>
                </c:pt>
                <c:pt idx="6943">
                  <c:v>9.5435196546996774E-4</c:v>
                </c:pt>
                <c:pt idx="6944">
                  <c:v>9.5116544687504447E-4</c:v>
                </c:pt>
                <c:pt idx="6945">
                  <c:v>9.4798868963359446E-4</c:v>
                </c:pt>
                <c:pt idx="6946">
                  <c:v>9.4482166702015123E-4</c:v>
                </c:pt>
                <c:pt idx="6947">
                  <c:v>9.4166435237158768E-4</c:v>
                </c:pt>
                <c:pt idx="6948">
                  <c:v>9.3851671908688078E-4</c:v>
                </c:pt>
                <c:pt idx="6949">
                  <c:v>9.3537874062704879E-4</c:v>
                </c:pt>
                <c:pt idx="6950">
                  <c:v>9.3225039051505261E-4</c:v>
                </c:pt>
                <c:pt idx="6951">
                  <c:v>9.2913164233569942E-4</c:v>
                </c:pt>
                <c:pt idx="6952">
                  <c:v>9.2602246973548866E-4</c:v>
                </c:pt>
                <c:pt idx="6953">
                  <c:v>9.2292284642252892E-4</c:v>
                </c:pt>
                <c:pt idx="6954">
                  <c:v>9.1983274616643451E-4</c:v>
                </c:pt>
                <c:pt idx="6955">
                  <c:v>9.1675214279820204E-4</c:v>
                </c:pt>
                <c:pt idx="6956">
                  <c:v>9.1368101021011494E-4</c:v>
                </c:pt>
                <c:pt idx="6957">
                  <c:v>9.1061932235562667E-4</c:v>
                </c:pt>
                <c:pt idx="6958">
                  <c:v>9.0756705324924352E-4</c:v>
                </c:pt>
                <c:pt idx="6959">
                  <c:v>9.0452417696643703E-4</c:v>
                </c:pt>
                <c:pt idx="6960">
                  <c:v>9.0149066764353802E-4</c:v>
                </c:pt>
                <c:pt idx="6961">
                  <c:v>8.9846649947758744E-4</c:v>
                </c:pt>
                <c:pt idx="6962">
                  <c:v>8.9545164672627888E-4</c:v>
                </c:pt>
                <c:pt idx="6963">
                  <c:v>8.9244608370780975E-4</c:v>
                </c:pt>
                <c:pt idx="6964">
                  <c:v>8.8944978480081131E-4</c:v>
                </c:pt>
                <c:pt idx="6965">
                  <c:v>8.8646272444419536E-4</c:v>
                </c:pt>
                <c:pt idx="6966">
                  <c:v>8.8348487713708988E-4</c:v>
                </c:pt>
                <c:pt idx="6967">
                  <c:v>8.8051621743872775E-4</c:v>
                </c:pt>
                <c:pt idx="6968">
                  <c:v>8.775567199682785E-4</c:v>
                </c:pt>
                <c:pt idx="6969">
                  <c:v>8.7460635940481547E-4</c:v>
                </c:pt>
                <c:pt idx="6970">
                  <c:v>8.7166511048718839E-4</c:v>
                </c:pt>
                <c:pt idx="6971">
                  <c:v>8.6873294801389231E-4</c:v>
                </c:pt>
                <c:pt idx="6972">
                  <c:v>8.6580984684297047E-4</c:v>
                </c:pt>
                <c:pt idx="6973">
                  <c:v>8.6289578189192493E-4</c:v>
                </c:pt>
                <c:pt idx="6974">
                  <c:v>8.5999072813756764E-4</c:v>
                </c:pt>
                <c:pt idx="6975">
                  <c:v>8.5709466061597813E-4</c:v>
                </c:pt>
                <c:pt idx="6976">
                  <c:v>8.5420755442232766E-4</c:v>
                </c:pt>
                <c:pt idx="6977">
                  <c:v>8.5132938471082955E-4</c:v>
                </c:pt>
                <c:pt idx="6978">
                  <c:v>8.4846012669458266E-4</c:v>
                </c:pt>
                <c:pt idx="6979">
                  <c:v>8.4559975564551366E-4</c:v>
                </c:pt>
                <c:pt idx="6980">
                  <c:v>8.4274824689421269E-4</c:v>
                </c:pt>
                <c:pt idx="6981">
                  <c:v>8.3990557582988871E-4</c:v>
                </c:pt>
                <c:pt idx="6982">
                  <c:v>8.3707171790023394E-4</c:v>
                </c:pt>
                <c:pt idx="6983">
                  <c:v>8.3424664861128227E-4</c:v>
                </c:pt>
                <c:pt idx="6984">
                  <c:v>8.3143034352737427E-4</c:v>
                </c:pt>
                <c:pt idx="6985">
                  <c:v>8.2862277827100482E-4</c:v>
                </c:pt>
                <c:pt idx="6986">
                  <c:v>8.2582392852272588E-4</c:v>
                </c:pt>
                <c:pt idx="6987">
                  <c:v>8.2303377002101432E-4</c:v>
                </c:pt>
                <c:pt idx="6988">
                  <c:v>8.2025227856224298E-4</c:v>
                </c:pt>
                <c:pt idx="6989">
                  <c:v>8.1747943000048744E-4</c:v>
                </c:pt>
                <c:pt idx="6990">
                  <c:v>8.1471520024746144E-4</c:v>
                </c:pt>
                <c:pt idx="6991">
                  <c:v>8.1195956527242664E-4</c:v>
                </c:pt>
                <c:pt idx="6992">
                  <c:v>8.0921250110203445E-4</c:v>
                </c:pt>
                <c:pt idx="6993">
                  <c:v>8.0647398382028581E-4</c:v>
                </c:pt>
                <c:pt idx="6994">
                  <c:v>8.037439895683681E-4</c:v>
                </c:pt>
                <c:pt idx="6995">
                  <c:v>8.0102249454458278E-4</c:v>
                </c:pt>
                <c:pt idx="6996">
                  <c:v>7.9830947500425943E-4</c:v>
                </c:pt>
                <c:pt idx="6997">
                  <c:v>7.9560490725957844E-4</c:v>
                </c:pt>
                <c:pt idx="6998">
                  <c:v>7.9290876767953023E-4</c:v>
                </c:pt>
                <c:pt idx="6999">
                  <c:v>7.9022103268980607E-4</c:v>
                </c:pt>
                <c:pt idx="7000">
                  <c:v>7.8754167877265668E-4</c:v>
                </c:pt>
                <c:pt idx="7001">
                  <c:v>7.8487068246681235E-4</c:v>
                </c:pt>
                <c:pt idx="7002">
                  <c:v>7.8220802036737971E-4</c:v>
                </c:pt>
                <c:pt idx="7003">
                  <c:v>7.7955366912573799E-4</c:v>
                </c:pt>
                <c:pt idx="7004">
                  <c:v>7.7690760544941453E-4</c:v>
                </c:pt>
                <c:pt idx="7005">
                  <c:v>7.7426980610200119E-4</c:v>
                </c:pt>
                <c:pt idx="7006">
                  <c:v>7.7164024790304182E-4</c:v>
                </c:pt>
                <c:pt idx="7007">
                  <c:v>7.6901890772793579E-4</c:v>
                </c:pt>
                <c:pt idx="7008">
                  <c:v>7.6640576250782007E-4</c:v>
                </c:pt>
                <c:pt idx="7009">
                  <c:v>7.6380078922948366E-4</c:v>
                </c:pt>
                <c:pt idx="7010">
                  <c:v>7.6120396493522331E-4</c:v>
                </c:pt>
                <c:pt idx="7011">
                  <c:v>7.5861526672280912E-4</c:v>
                </c:pt>
                <c:pt idx="7012">
                  <c:v>7.5603467174532109E-4</c:v>
                </c:pt>
                <c:pt idx="7013">
                  <c:v>7.5346215721105222E-4</c:v>
                </c:pt>
                <c:pt idx="7014">
                  <c:v>7.5089770038344475E-4</c:v>
                </c:pt>
                <c:pt idx="7015">
                  <c:v>7.4834127858093981E-4</c:v>
                </c:pt>
                <c:pt idx="7016">
                  <c:v>7.4579286917689474E-4</c:v>
                </c:pt>
                <c:pt idx="7017">
                  <c:v>7.4325244959950023E-4</c:v>
                </c:pt>
                <c:pt idx="7018">
                  <c:v>7.4071999733162194E-4</c:v>
                </c:pt>
                <c:pt idx="7019">
                  <c:v>7.3819548991076514E-4</c:v>
                </c:pt>
                <c:pt idx="7020">
                  <c:v>7.3567890492892024E-4</c:v>
                </c:pt>
                <c:pt idx="7021">
                  <c:v>7.3317022003248507E-4</c:v>
                </c:pt>
                <c:pt idx="7022">
                  <c:v>7.3066941292213754E-4</c:v>
                </c:pt>
                <c:pt idx="7023">
                  <c:v>7.2817646135277247E-4</c:v>
                </c:pt>
                <c:pt idx="7024">
                  <c:v>7.2569134313337034E-4</c:v>
                </c:pt>
                <c:pt idx="7025">
                  <c:v>7.2321403612689023E-4</c:v>
                </c:pt>
                <c:pt idx="7026">
                  <c:v>7.2074451825020051E-4</c:v>
                </c:pt>
                <c:pt idx="7027">
                  <c:v>7.1828276747392598E-4</c:v>
                </c:pt>
                <c:pt idx="7028">
                  <c:v>7.1582876182240513E-4</c:v>
                </c:pt>
                <c:pt idx="7029">
                  <c:v>7.1338247937354101E-4</c:v>
                </c:pt>
                <c:pt idx="7030">
                  <c:v>7.1094389825870604E-4</c:v>
                </c:pt>
                <c:pt idx="7031">
                  <c:v>7.0851299666266831E-4</c:v>
                </c:pt>
                <c:pt idx="7032">
                  <c:v>7.0608975282346505E-4</c:v>
                </c:pt>
                <c:pt idx="7033">
                  <c:v>7.0367414503230859E-4</c:v>
                </c:pt>
                <c:pt idx="7034">
                  <c:v>7.0126615163346563E-4</c:v>
                </c:pt>
                <c:pt idx="7035">
                  <c:v>6.9886575102420052E-4</c:v>
                </c:pt>
                <c:pt idx="7036">
                  <c:v>6.9647292165463234E-4</c:v>
                </c:pt>
                <c:pt idx="7037">
                  <c:v>6.9408764202765589E-4</c:v>
                </c:pt>
                <c:pt idx="7038">
                  <c:v>6.9170989069882013E-4</c:v>
                </c:pt>
                <c:pt idx="7039">
                  <c:v>6.8933964627625015E-4</c:v>
                </c:pt>
                <c:pt idx="7040">
                  <c:v>6.8697688742053371E-4</c:v>
                </c:pt>
                <c:pt idx="7041">
                  <c:v>6.8462159284462187E-4</c:v>
                </c:pt>
                <c:pt idx="7042">
                  <c:v>6.8227374131372932E-4</c:v>
                </c:pt>
                <c:pt idx="7043">
                  <c:v>6.7993331164524278E-4</c:v>
                </c:pt>
                <c:pt idx="7044">
                  <c:v>6.7760028270857974E-4</c:v>
                </c:pt>
                <c:pt idx="7045">
                  <c:v>6.7527463342516845E-4</c:v>
                </c:pt>
                <c:pt idx="7046">
                  <c:v>6.7295634276824949E-4</c:v>
                </c:pt>
                <c:pt idx="7047">
                  <c:v>6.7064538976285718E-4</c:v>
                </c:pt>
                <c:pt idx="7048">
                  <c:v>6.6834175348567384E-4</c:v>
                </c:pt>
                <c:pt idx="7049">
                  <c:v>6.6604541306494996E-4</c:v>
                </c:pt>
                <c:pt idx="7050">
                  <c:v>6.6375634768039591E-4</c:v>
                </c:pt>
                <c:pt idx="7051">
                  <c:v>6.6147453656307013E-4</c:v>
                </c:pt>
                <c:pt idx="7052">
                  <c:v>6.5919995899531617E-4</c:v>
                </c:pt>
                <c:pt idx="7053">
                  <c:v>6.5693259431061346E-4</c:v>
                </c:pt>
                <c:pt idx="7054">
                  <c:v>6.5467242189352123E-4</c:v>
                </c:pt>
                <c:pt idx="7055">
                  <c:v>6.5241942117956681E-4</c:v>
                </c:pt>
                <c:pt idx="7056">
                  <c:v>6.501735716551273E-4</c:v>
                </c:pt>
                <c:pt idx="7057">
                  <c:v>6.4793485285735578E-4</c:v>
                </c:pt>
                <c:pt idx="7058">
                  <c:v>6.4570324437404993E-4</c:v>
                </c:pt>
                <c:pt idx="7059">
                  <c:v>6.4347872584360382E-4</c:v>
                </c:pt>
                <c:pt idx="7060">
                  <c:v>6.4126127695487024E-4</c:v>
                </c:pt>
                <c:pt idx="7061">
                  <c:v>6.3905087744705517E-4</c:v>
                </c:pt>
                <c:pt idx="7062">
                  <c:v>6.3684750710965078E-4</c:v>
                </c:pt>
                <c:pt idx="7063">
                  <c:v>6.3465114578232032E-4</c:v>
                </c:pt>
                <c:pt idx="7064">
                  <c:v>6.3246177335479737E-4</c:v>
                </c:pt>
                <c:pt idx="7065">
                  <c:v>6.3027936976679582E-4</c:v>
                </c:pt>
                <c:pt idx="7066">
                  <c:v>6.2810391500789473E-4</c:v>
                </c:pt>
                <c:pt idx="7067">
                  <c:v>6.2593538911747055E-4</c:v>
                </c:pt>
                <c:pt idx="7068">
                  <c:v>6.2377377218454991E-4</c:v>
                </c:pt>
                <c:pt idx="7069">
                  <c:v>6.2161904434779064E-4</c:v>
                </c:pt>
                <c:pt idx="7070">
                  <c:v>6.1947118579528738E-4</c:v>
                </c:pt>
                <c:pt idx="7071">
                  <c:v>6.1733017676455929E-4</c:v>
                </c:pt>
                <c:pt idx="7072">
                  <c:v>6.1519599754239582E-4</c:v>
                </c:pt>
                <c:pt idx="7073">
                  <c:v>6.1306862846478545E-4</c:v>
                </c:pt>
                <c:pt idx="7074">
                  <c:v>6.1094804991680533E-4</c:v>
                </c:pt>
                <c:pt idx="7075">
                  <c:v>6.0883424233254936E-4</c:v>
                </c:pt>
                <c:pt idx="7076">
                  <c:v>6.0672718619498439E-4</c:v>
                </c:pt>
                <c:pt idx="7077">
                  <c:v>6.0462686203591708E-4</c:v>
                </c:pt>
                <c:pt idx="7078">
                  <c:v>6.0253325043581904E-4</c:v>
                </c:pt>
                <c:pt idx="7079">
                  <c:v>6.0044633202381592E-4</c:v>
                </c:pt>
                <c:pt idx="7080">
                  <c:v>5.9836608747751647E-4</c:v>
                </c:pt>
                <c:pt idx="7081">
                  <c:v>5.9629249752295329E-4</c:v>
                </c:pt>
                <c:pt idx="7082">
                  <c:v>5.9422554293450062E-4</c:v>
                </c:pt>
                <c:pt idx="7083">
                  <c:v>5.9216520453472647E-4</c:v>
                </c:pt>
                <c:pt idx="7084">
                  <c:v>5.9011146319434403E-4</c:v>
                </c:pt>
                <c:pt idx="7085">
                  <c:v>5.8806429983210133E-4</c:v>
                </c:pt>
                <c:pt idx="7086">
                  <c:v>5.8602369541466831E-4</c:v>
                </c:pt>
                <c:pt idx="7087">
                  <c:v>5.8398963095657413E-4</c:v>
                </c:pt>
                <c:pt idx="7088">
                  <c:v>5.8196208752007994E-4</c:v>
                </c:pt>
                <c:pt idx="7089">
                  <c:v>5.7994104621509831E-4</c:v>
                </c:pt>
                <c:pt idx="7090">
                  <c:v>5.7792648819909994E-4</c:v>
                </c:pt>
                <c:pt idx="7091">
                  <c:v>5.7591839467699727E-4</c:v>
                </c:pt>
                <c:pt idx="7092">
                  <c:v>5.739167469010955E-4</c:v>
                </c:pt>
                <c:pt idx="7093">
                  <c:v>5.7192152617093124E-4</c:v>
                </c:pt>
                <c:pt idx="7094">
                  <c:v>5.6993271383324923E-4</c:v>
                </c:pt>
                <c:pt idx="7095">
                  <c:v>5.6795029128184034E-4</c:v>
                </c:pt>
                <c:pt idx="7096">
                  <c:v>5.6597423995750321E-4</c:v>
                </c:pt>
                <c:pt idx="7097">
                  <c:v>5.6400454134789804E-4</c:v>
                </c:pt>
                <c:pt idx="7098">
                  <c:v>5.6204117698750353E-4</c:v>
                </c:pt>
                <c:pt idx="7099">
                  <c:v>5.6008412845748865E-4</c:v>
                </c:pt>
                <c:pt idx="7100">
                  <c:v>5.5813337738561044E-4</c:v>
                </c:pt>
                <c:pt idx="7101">
                  <c:v>5.5618890544615923E-4</c:v>
                </c:pt>
                <c:pt idx="7102">
                  <c:v>5.5425069435982284E-4</c:v>
                </c:pt>
                <c:pt idx="7103">
                  <c:v>5.5231872589362775E-4</c:v>
                </c:pt>
                <c:pt idx="7104">
                  <c:v>5.5039298186081414E-4</c:v>
                </c:pt>
                <c:pt idx="7105">
                  <c:v>5.4847344412075792E-4</c:v>
                </c:pt>
                <c:pt idx="7106">
                  <c:v>5.4656009457888137E-4</c:v>
                </c:pt>
                <c:pt idx="7107">
                  <c:v>5.4465291518654522E-4</c:v>
                </c:pt>
                <c:pt idx="7108">
                  <c:v>5.4275188794096377E-4</c:v>
                </c:pt>
                <c:pt idx="7109">
                  <c:v>5.4085699488512409E-4</c:v>
                </c:pt>
                <c:pt idx="7110">
                  <c:v>5.3896821810765945E-4</c:v>
                </c:pt>
                <c:pt idx="7111">
                  <c:v>5.3708553974277909E-4</c:v>
                </c:pt>
                <c:pt idx="7112">
                  <c:v>5.3520894197019034E-4</c:v>
                </c:pt>
                <c:pt idx="7113">
                  <c:v>5.3333840701497311E-4</c:v>
                </c:pt>
                <c:pt idx="7114">
                  <c:v>5.3147391714749822E-4</c:v>
                </c:pt>
                <c:pt idx="7115">
                  <c:v>5.2961545468334684E-4</c:v>
                </c:pt>
                <c:pt idx="7116">
                  <c:v>5.2776300198320548E-4</c:v>
                </c:pt>
                <c:pt idx="7117">
                  <c:v>5.2591654145277104E-4</c:v>
                </c:pt>
                <c:pt idx="7118">
                  <c:v>5.2407605554267132E-4</c:v>
                </c:pt>
                <c:pt idx="7119">
                  <c:v>5.2224152674836227E-4</c:v>
                </c:pt>
                <c:pt idx="7120">
                  <c:v>5.2041293761004726E-4</c:v>
                </c:pt>
                <c:pt idx="7121">
                  <c:v>5.1859027071256519E-4</c:v>
                </c:pt>
                <c:pt idx="7122">
                  <c:v>5.167735086853189E-4</c:v>
                </c:pt>
                <c:pt idx="7123">
                  <c:v>5.14962634202172E-4</c:v>
                </c:pt>
                <c:pt idx="7124">
                  <c:v>5.1315762998135493E-4</c:v>
                </c:pt>
                <c:pt idx="7125">
                  <c:v>5.1135847878538596E-4</c:v>
                </c:pt>
                <c:pt idx="7126">
                  <c:v>5.0956516342097534E-4</c:v>
                </c:pt>
                <c:pt idx="7127">
                  <c:v>5.0777766673892064E-4</c:v>
                </c:pt>
                <c:pt idx="7128">
                  <c:v>5.0599597163403513E-4</c:v>
                </c:pt>
                <c:pt idx="7129">
                  <c:v>5.0422006104503924E-4</c:v>
                </c:pt>
                <c:pt idx="7130">
                  <c:v>5.0244991795448518E-4</c:v>
                </c:pt>
                <c:pt idx="7131">
                  <c:v>5.0068552538865072E-4</c:v>
                </c:pt>
                <c:pt idx="7132">
                  <c:v>4.9892686641747814E-4</c:v>
                </c:pt>
                <c:pt idx="7133">
                  <c:v>4.9717392415442058E-4</c:v>
                </c:pt>
                <c:pt idx="7134">
                  <c:v>4.9542668175642831E-4</c:v>
                </c:pt>
                <c:pt idx="7135">
                  <c:v>4.9368512242381956E-4</c:v>
                </c:pt>
                <c:pt idx="7136">
                  <c:v>4.9194922940017712E-4</c:v>
                </c:pt>
                <c:pt idx="7137">
                  <c:v>4.9021898597228033E-4</c:v>
                </c:pt>
                <c:pt idx="7138">
                  <c:v>4.8849437547002434E-4</c:v>
                </c:pt>
                <c:pt idx="7139">
                  <c:v>4.8677538126629582E-4</c:v>
                </c:pt>
                <c:pt idx="7140">
                  <c:v>4.8506198677691182E-4</c:v>
                </c:pt>
                <c:pt idx="7141">
                  <c:v>4.8335417546052124E-4</c:v>
                </c:pt>
                <c:pt idx="7142">
                  <c:v>4.8165193081850576E-4</c:v>
                </c:pt>
                <c:pt idx="7143">
                  <c:v>4.7995523639491635E-4</c:v>
                </c:pt>
                <c:pt idx="7144">
                  <c:v>4.7826407577634733E-4</c:v>
                </c:pt>
                <c:pt idx="7145">
                  <c:v>4.7657843259187564E-4</c:v>
                </c:pt>
                <c:pt idx="7146">
                  <c:v>4.7489829051297193E-4</c:v>
                </c:pt>
                <c:pt idx="7147">
                  <c:v>4.7322363325339324E-4</c:v>
                </c:pt>
                <c:pt idx="7148">
                  <c:v>4.7155444456909503E-4</c:v>
                </c:pt>
                <c:pt idx="7149">
                  <c:v>4.6989070825817123E-4</c:v>
                </c:pt>
                <c:pt idx="7150">
                  <c:v>4.6823240816072414E-4</c:v>
                </c:pt>
                <c:pt idx="7151">
                  <c:v>4.6657952815881823E-4</c:v>
                </c:pt>
                <c:pt idx="7152">
                  <c:v>4.6493205217634922E-4</c:v>
                </c:pt>
                <c:pt idx="7153">
                  <c:v>4.6328996417899031E-4</c:v>
                </c:pt>
                <c:pt idx="7154">
                  <c:v>4.6165324817409273E-4</c:v>
                </c:pt>
                <c:pt idx="7155">
                  <c:v>4.600218882105848E-4</c:v>
                </c:pt>
                <c:pt idx="7156">
                  <c:v>4.5839586837890514E-4</c:v>
                </c:pt>
                <c:pt idx="7157">
                  <c:v>4.5677517281089166E-4</c:v>
                </c:pt>
                <c:pt idx="7158">
                  <c:v>4.5515978567972664E-4</c:v>
                </c:pt>
                <c:pt idx="7159">
                  <c:v>4.535496911998198E-4</c:v>
                </c:pt>
                <c:pt idx="7160">
                  <c:v>4.5194487362671998E-4</c:v>
                </c:pt>
                <c:pt idx="7161">
                  <c:v>4.5034531725705391E-4</c:v>
                </c:pt>
                <c:pt idx="7162">
                  <c:v>4.4875100642841314E-4</c:v>
                </c:pt>
                <c:pt idx="7163">
                  <c:v>4.4716192551928996E-4</c:v>
                </c:pt>
                <c:pt idx="7164">
                  <c:v>4.4557805894895414E-4</c:v>
                </c:pt>
                <c:pt idx="7165">
                  <c:v>4.4399939117742378E-4</c:v>
                </c:pt>
                <c:pt idx="7166">
                  <c:v>4.4242590670530831E-4</c:v>
                </c:pt>
                <c:pt idx="7167">
                  <c:v>4.4085759007378574E-4</c:v>
                </c:pt>
                <c:pt idx="7168">
                  <c:v>4.3929442586447846E-4</c:v>
                </c:pt>
                <c:pt idx="7169">
                  <c:v>4.3773639869937748E-4</c:v>
                </c:pt>
                <c:pt idx="7170">
                  <c:v>4.3618349324074066E-4</c:v>
                </c:pt>
                <c:pt idx="7171">
                  <c:v>4.3463569419105534E-4</c:v>
                </c:pt>
                <c:pt idx="7172">
                  <c:v>4.330929862928853E-4</c:v>
                </c:pt>
                <c:pt idx="7173">
                  <c:v>4.3155535432883827E-4</c:v>
                </c:pt>
                <c:pt idx="7174">
                  <c:v>4.3002278312145273E-4</c:v>
                </c:pt>
                <c:pt idx="7175">
                  <c:v>4.2849525753311434E-4</c:v>
                </c:pt>
                <c:pt idx="7176">
                  <c:v>4.2697276246599032E-4</c:v>
                </c:pt>
                <c:pt idx="7177">
                  <c:v>4.2545528286190744E-4</c:v>
                </c:pt>
                <c:pt idx="7178">
                  <c:v>4.2394280370232026E-4</c:v>
                </c:pt>
                <c:pt idx="7179">
                  <c:v>4.2243531000815508E-4</c:v>
                </c:pt>
                <c:pt idx="7180">
                  <c:v>4.2093278683979411E-4</c:v>
                </c:pt>
                <c:pt idx="7181">
                  <c:v>4.1943521929695517E-4</c:v>
                </c:pt>
                <c:pt idx="7182">
                  <c:v>4.1794259251859813E-4</c:v>
                </c:pt>
                <c:pt idx="7183">
                  <c:v>4.1645489168287047E-4</c:v>
                </c:pt>
                <c:pt idx="7184">
                  <c:v>4.1497210200700457E-4</c:v>
                </c:pt>
                <c:pt idx="7185">
                  <c:v>4.1349420874722023E-4</c:v>
                </c:pt>
                <c:pt idx="7186">
                  <c:v>4.120211971986689E-4</c:v>
                </c:pt>
                <c:pt idx="7187">
                  <c:v>4.105530526953377E-4</c:v>
                </c:pt>
                <c:pt idx="7188">
                  <c:v>4.0908976060995502E-4</c:v>
                </c:pt>
                <c:pt idx="7189">
                  <c:v>4.0763130635392241E-4</c:v>
                </c:pt>
                <c:pt idx="7190">
                  <c:v>4.0617767537721636E-4</c:v>
                </c:pt>
                <c:pt idx="7191">
                  <c:v>4.0472885316830914E-4</c:v>
                </c:pt>
                <c:pt idx="7192">
                  <c:v>4.0328482525410871E-4</c:v>
                </c:pt>
                <c:pt idx="7193">
                  <c:v>4.0184557719982381E-4</c:v>
                </c:pt>
                <c:pt idx="7194">
                  <c:v>4.0041109460893607E-4</c:v>
                </c:pt>
                <c:pt idx="7195">
                  <c:v>3.9898136312308045E-4</c:v>
                </c:pt>
                <c:pt idx="7196">
                  <c:v>3.9755636842197075E-4</c:v>
                </c:pt>
                <c:pt idx="7197">
                  <c:v>3.9613609622332835E-4</c:v>
                </c:pt>
                <c:pt idx="7198">
                  <c:v>3.9472053228278007E-4</c:v>
                </c:pt>
                <c:pt idx="7199">
                  <c:v>3.9330966239379292E-4</c:v>
                </c:pt>
                <c:pt idx="7200">
                  <c:v>3.9190347238757852E-4</c:v>
                </c:pt>
                <c:pt idx="7201">
                  <c:v>3.9050194813302095E-4</c:v>
                </c:pt>
                <c:pt idx="7202">
                  <c:v>3.8910507553659304E-4</c:v>
                </c:pt>
                <c:pt idx="7203">
                  <c:v>3.877128405422561E-4</c:v>
                </c:pt>
                <c:pt idx="7204">
                  <c:v>3.863252291314055E-4</c:v>
                </c:pt>
                <c:pt idx="7205">
                  <c:v>3.8494222732276981E-4</c:v>
                </c:pt>
                <c:pt idx="7206">
                  <c:v>3.8356382117233549E-4</c:v>
                </c:pt>
                <c:pt idx="7207">
                  <c:v>3.8218999677326783E-4</c:v>
                </c:pt>
                <c:pt idx="7208">
                  <c:v>3.8082074025581496E-4</c:v>
                </c:pt>
                <c:pt idx="7209">
                  <c:v>3.7945603778725289E-4</c:v>
                </c:pt>
                <c:pt idx="7210">
                  <c:v>3.7809587557176852E-4</c:v>
                </c:pt>
                <c:pt idx="7211">
                  <c:v>3.767402398504118E-4</c:v>
                </c:pt>
                <c:pt idx="7212">
                  <c:v>3.7538911690099849E-4</c:v>
                </c:pt>
                <c:pt idx="7213">
                  <c:v>3.740424930380262E-4</c:v>
                </c:pt>
                <c:pt idx="7214">
                  <c:v>3.7270035461260686E-4</c:v>
                </c:pt>
                <c:pt idx="7215">
                  <c:v>3.7136268801236228E-4</c:v>
                </c:pt>
                <c:pt idx="7216">
                  <c:v>3.7002947966137861E-4</c:v>
                </c:pt>
                <c:pt idx="7217">
                  <c:v>3.6870071602008726E-4</c:v>
                </c:pt>
                <c:pt idx="7218">
                  <c:v>3.6737638358521469E-4</c:v>
                </c:pt>
                <c:pt idx="7219">
                  <c:v>3.6605646888968833E-4</c:v>
                </c:pt>
                <c:pt idx="7220">
                  <c:v>3.6474095850255072E-4</c:v>
                </c:pt>
                <c:pt idx="7221">
                  <c:v>3.6342983902889548E-4</c:v>
                </c:pt>
                <c:pt idx="7222">
                  <c:v>3.6212309710977872E-4</c:v>
                </c:pt>
                <c:pt idx="7223">
                  <c:v>3.6082071942213149E-4</c:v>
                </c:pt>
                <c:pt idx="7224">
                  <c:v>3.595226926786965E-4</c:v>
                </c:pt>
                <c:pt idx="7225">
                  <c:v>3.5822900362793416E-4</c:v>
                </c:pt>
                <c:pt idx="7226">
                  <c:v>3.5693963905395311E-4</c:v>
                </c:pt>
                <c:pt idx="7227">
                  <c:v>3.5565458577641859E-4</c:v>
                </c:pt>
                <c:pt idx="7228">
                  <c:v>3.5437383065049755E-4</c:v>
                </c:pt>
                <c:pt idx="7229">
                  <c:v>3.530973605667392E-4</c:v>
                </c:pt>
                <c:pt idx="7230">
                  <c:v>3.5182516245103846E-4</c:v>
                </c:pt>
                <c:pt idx="7231">
                  <c:v>3.5055722326453673E-4</c:v>
                </c:pt>
                <c:pt idx="7232">
                  <c:v>3.4929353000353252E-4</c:v>
                </c:pt>
                <c:pt idx="7233">
                  <c:v>3.4803406969943274E-4</c:v>
                </c:pt>
                <c:pt idx="7234">
                  <c:v>3.4677882941864093E-4</c:v>
                </c:pt>
                <c:pt idx="7235">
                  <c:v>3.455277962625014E-4</c:v>
                </c:pt>
                <c:pt idx="7236">
                  <c:v>3.4428095736721619E-4</c:v>
                </c:pt>
                <c:pt idx="7237">
                  <c:v>3.4303829990376045E-4</c:v>
                </c:pt>
                <c:pt idx="7238">
                  <c:v>3.4179981107781201E-4</c:v>
                </c:pt>
                <c:pt idx="7239">
                  <c:v>3.4056547812966848E-4</c:v>
                </c:pt>
                <c:pt idx="7240">
                  <c:v>3.3933528833416792E-4</c:v>
                </c:pt>
                <c:pt idx="7241">
                  <c:v>3.3810922900062056E-4</c:v>
                </c:pt>
                <c:pt idx="7242">
                  <c:v>3.3688728747272056E-4</c:v>
                </c:pt>
                <c:pt idx="7243">
                  <c:v>3.3566945112847819E-4</c:v>
                </c:pt>
                <c:pt idx="7244">
                  <c:v>3.3445570738013238E-4</c:v>
                </c:pt>
                <c:pt idx="7245">
                  <c:v>3.332460436740759E-4</c:v>
                </c:pt>
                <c:pt idx="7246">
                  <c:v>3.3204044749079201E-4</c:v>
                </c:pt>
                <c:pt idx="7247">
                  <c:v>3.3083890634475448E-4</c:v>
                </c:pt>
                <c:pt idx="7248">
                  <c:v>3.2964140778436876E-4</c:v>
                </c:pt>
                <c:pt idx="7249">
                  <c:v>3.2844793939188686E-4</c:v>
                </c:pt>
                <c:pt idx="7250">
                  <c:v>3.2725848878334272E-4</c:v>
                </c:pt>
                <c:pt idx="7251">
                  <c:v>3.2607304360844777E-4</c:v>
                </c:pt>
                <c:pt idx="7252">
                  <c:v>3.2489159155054808E-4</c:v>
                </c:pt>
                <c:pt idx="7253">
                  <c:v>3.237141203265268E-4</c:v>
                </c:pt>
                <c:pt idx="7254">
                  <c:v>3.22540617686737E-4</c:v>
                </c:pt>
                <c:pt idx="7255">
                  <c:v>3.2137107141492073E-4</c:v>
                </c:pt>
                <c:pt idx="7256">
                  <c:v>3.2020546932813517E-4</c:v>
                </c:pt>
                <c:pt idx="7257">
                  <c:v>3.1904379927668187E-4</c:v>
                </c:pt>
                <c:pt idx="7258">
                  <c:v>3.178860491440169E-4</c:v>
                </c:pt>
                <c:pt idx="7259">
                  <c:v>3.1673220684670086E-4</c:v>
                </c:pt>
                <c:pt idx="7260">
                  <c:v>3.155822603342829E-4</c:v>
                </c:pt>
                <c:pt idx="7261">
                  <c:v>3.1443619758927884E-4</c:v>
                </c:pt>
                <c:pt idx="7262">
                  <c:v>3.1329400662704401E-4</c:v>
                </c:pt>
                <c:pt idx="7263">
                  <c:v>3.1215567549573465E-4</c:v>
                </c:pt>
                <c:pt idx="7264">
                  <c:v>3.1102119227621115E-4</c:v>
                </c:pt>
                <c:pt idx="7265">
                  <c:v>3.0989054508197809E-4</c:v>
                </c:pt>
                <c:pt idx="7266">
                  <c:v>3.0876372205910683E-4</c:v>
                </c:pt>
                <c:pt idx="7267">
                  <c:v>3.0764071138614392E-4</c:v>
                </c:pt>
                <c:pt idx="7268">
                  <c:v>3.0652150127406612E-4</c:v>
                </c:pt>
                <c:pt idx="7269">
                  <c:v>3.0540607996618042E-4</c:v>
                </c:pt>
                <c:pt idx="7270">
                  <c:v>3.0429443573806448E-4</c:v>
                </c:pt>
                <c:pt idx="7271">
                  <c:v>3.0318655689748054E-4</c:v>
                </c:pt>
                <c:pt idx="7272">
                  <c:v>3.0208243178432212E-4</c:v>
                </c:pt>
                <c:pt idx="7273">
                  <c:v>3.0098204877051447E-4</c:v>
                </c:pt>
                <c:pt idx="7274">
                  <c:v>2.998853962599585E-4</c:v>
                </c:pt>
                <c:pt idx="7275">
                  <c:v>2.9879246268845594E-4</c:v>
                </c:pt>
                <c:pt idx="7276">
                  <c:v>2.9770323652362042E-4</c:v>
                </c:pt>
                <c:pt idx="7277">
                  <c:v>2.9661770626483215E-4</c:v>
                </c:pt>
                <c:pt idx="7278">
                  <c:v>2.9553586044312981E-4</c:v>
                </c:pt>
                <c:pt idx="7279">
                  <c:v>2.9445768762117769E-4</c:v>
                </c:pt>
                <c:pt idx="7280">
                  <c:v>2.9338317639314898E-4</c:v>
                </c:pt>
                <c:pt idx="7281">
                  <c:v>2.9231231538468834E-4</c:v>
                </c:pt>
                <c:pt idx="7282">
                  <c:v>2.9124509325281989E-4</c:v>
                </c:pt>
                <c:pt idx="7283">
                  <c:v>2.9018149868588954E-4</c:v>
                </c:pt>
                <c:pt idx="7284">
                  <c:v>2.8912152040347399E-4</c:v>
                </c:pt>
                <c:pt idx="7285">
                  <c:v>2.880651471563205E-4</c:v>
                </c:pt>
                <c:pt idx="7286">
                  <c:v>2.8701236772627609E-4</c:v>
                </c:pt>
                <c:pt idx="7287">
                  <c:v>2.8596317092620247E-4</c:v>
                </c:pt>
                <c:pt idx="7288">
                  <c:v>2.8491754559991885E-4</c:v>
                </c:pt>
                <c:pt idx="7289">
                  <c:v>2.838754806221289E-4</c:v>
                </c:pt>
                <c:pt idx="7290">
                  <c:v>2.828369648983373E-4</c:v>
                </c:pt>
                <c:pt idx="7291">
                  <c:v>2.8180198736478204E-4</c:v>
                </c:pt>
                <c:pt idx="7292">
                  <c:v>2.8077053698837592E-4</c:v>
                </c:pt>
                <c:pt idx="7293">
                  <c:v>2.7974260276662121E-4</c:v>
                </c:pt>
                <c:pt idx="7294">
                  <c:v>2.787181737275373E-4</c:v>
                </c:pt>
                <c:pt idx="7295">
                  <c:v>2.7769723892959245E-4</c:v>
                </c:pt>
                <c:pt idx="7296">
                  <c:v>2.7667978746165491E-4</c:v>
                </c:pt>
                <c:pt idx="7297">
                  <c:v>2.7566580844287273E-4</c:v>
                </c:pt>
                <c:pt idx="7298">
                  <c:v>2.7465529102265856E-4</c:v>
                </c:pt>
                <c:pt idx="7299">
                  <c:v>2.7364822438057459E-4</c:v>
                </c:pt>
                <c:pt idx="7300">
                  <c:v>2.7264459772628839E-4</c:v>
                </c:pt>
                <c:pt idx="7301">
                  <c:v>2.7164440029949405E-4</c:v>
                </c:pt>
                <c:pt idx="7302">
                  <c:v>2.7064762136983406E-4</c:v>
                </c:pt>
                <c:pt idx="7303">
                  <c:v>2.6965425023684652E-4</c:v>
                </c:pt>
                <c:pt idx="7304">
                  <c:v>2.6866427622988082E-4</c:v>
                </c:pt>
                <c:pt idx="7305">
                  <c:v>2.6767768870803528E-4</c:v>
                </c:pt>
                <c:pt idx="7306">
                  <c:v>2.6669447706007611E-4</c:v>
                </c:pt>
                <c:pt idx="7307">
                  <c:v>2.6571463070438299E-4</c:v>
                </c:pt>
                <c:pt idx="7308">
                  <c:v>2.6473813908887761E-4</c:v>
                </c:pt>
                <c:pt idx="7309">
                  <c:v>2.6376499169093211E-4</c:v>
                </c:pt>
                <c:pt idx="7310">
                  <c:v>2.6279517801733706E-4</c:v>
                </c:pt>
                <c:pt idx="7311">
                  <c:v>2.6182868760419117E-4</c:v>
                </c:pt>
                <c:pt idx="7312">
                  <c:v>2.6086551001686684E-4</c:v>
                </c:pt>
                <c:pt idx="7313">
                  <c:v>2.5990563484992686E-4</c:v>
                </c:pt>
                <c:pt idx="7314">
                  <c:v>2.5894905172704871E-4</c:v>
                </c:pt>
                <c:pt idx="7315">
                  <c:v>2.5799575030096059E-4</c:v>
                </c:pt>
                <c:pt idx="7316">
                  <c:v>2.5704572025338614E-4</c:v>
                </c:pt>
                <c:pt idx="7317">
                  <c:v>2.5609895129495819E-4</c:v>
                </c:pt>
                <c:pt idx="7318">
                  <c:v>2.5515543316515052E-4</c:v>
                </c:pt>
                <c:pt idx="7319">
                  <c:v>2.5421515563222821E-4</c:v>
                </c:pt>
                <c:pt idx="7320">
                  <c:v>2.5327810849315696E-4</c:v>
                </c:pt>
                <c:pt idx="7321">
                  <c:v>2.5234428157355152E-4</c:v>
                </c:pt>
                <c:pt idx="7322">
                  <c:v>2.5141366472760122E-4</c:v>
                </c:pt>
                <c:pt idx="7323">
                  <c:v>2.5048624783799092E-4</c:v>
                </c:pt>
                <c:pt idx="7324">
                  <c:v>2.4956202081586259E-4</c:v>
                </c:pt>
                <c:pt idx="7325">
                  <c:v>2.4864097360071812E-4</c:v>
                </c:pt>
                <c:pt idx="7326">
                  <c:v>2.4772309616036606E-4</c:v>
                </c:pt>
                <c:pt idx="7327">
                  <c:v>2.4680837849085205E-4</c:v>
                </c:pt>
                <c:pt idx="7328">
                  <c:v>2.458968106163882E-4</c:v>
                </c:pt>
                <c:pt idx="7329">
                  <c:v>2.4498838258929902E-4</c:v>
                </c:pt>
                <c:pt idx="7330">
                  <c:v>2.4408308448992862E-4</c:v>
                </c:pt>
                <c:pt idx="7331">
                  <c:v>2.4318090642660151E-4</c:v>
                </c:pt>
                <c:pt idx="7332">
                  <c:v>2.4228183853554342E-4</c:v>
                </c:pt>
                <c:pt idx="7333">
                  <c:v>2.4138587098080939E-4</c:v>
                </c:pt>
                <c:pt idx="7334">
                  <c:v>2.4049299395422849E-4</c:v>
                </c:pt>
                <c:pt idx="7335">
                  <c:v>2.3960319767532716E-4</c:v>
                </c:pt>
                <c:pt idx="7336">
                  <c:v>2.3871647239127373E-4</c:v>
                </c:pt>
                <c:pt idx="7337">
                  <c:v>2.3783280837679692E-4</c:v>
                </c:pt>
                <c:pt idx="7338">
                  <c:v>2.3695219593414084E-4</c:v>
                </c:pt>
                <c:pt idx="7339">
                  <c:v>2.3607462539297486E-4</c:v>
                </c:pt>
                <c:pt idx="7340">
                  <c:v>2.3520008711035154E-4</c:v>
                </c:pt>
                <c:pt idx="7341">
                  <c:v>2.3432857147062411E-4</c:v>
                </c:pt>
                <c:pt idx="7342">
                  <c:v>2.3346006888538576E-4</c:v>
                </c:pt>
                <c:pt idx="7343">
                  <c:v>2.3259456979340582E-4</c:v>
                </c:pt>
                <c:pt idx="7344">
                  <c:v>2.3173206466056717E-4</c:v>
                </c:pt>
                <c:pt idx="7345">
                  <c:v>2.3087254397978509E-4</c:v>
                </c:pt>
                <c:pt idx="7346">
                  <c:v>2.3001599827097196E-4</c:v>
                </c:pt>
                <c:pt idx="7347">
                  <c:v>2.2916241808094046E-4</c:v>
                </c:pt>
                <c:pt idx="7348">
                  <c:v>2.2831179398335799E-4</c:v>
                </c:pt>
                <c:pt idx="7349">
                  <c:v>2.2746411657867562E-4</c:v>
                </c:pt>
                <c:pt idx="7350">
                  <c:v>2.266193764940684E-4</c:v>
                </c:pt>
                <c:pt idx="7351">
                  <c:v>2.2577756438335811E-4</c:v>
                </c:pt>
                <c:pt idx="7352">
                  <c:v>2.24938670926969E-4</c:v>
                </c:pt>
                <c:pt idx="7353">
                  <c:v>2.2410268683184298E-4</c:v>
                </c:pt>
                <c:pt idx="7354">
                  <c:v>2.2326960283138559E-4</c:v>
                </c:pt>
                <c:pt idx="7355">
                  <c:v>2.2243940968541144E-4</c:v>
                </c:pt>
                <c:pt idx="7356">
                  <c:v>2.2161209818005251E-4</c:v>
                </c:pt>
                <c:pt idx="7357">
                  <c:v>2.2078765912772455E-4</c:v>
                </c:pt>
                <c:pt idx="7358">
                  <c:v>2.19966083367044E-4</c:v>
                </c:pt>
                <c:pt idx="7359">
                  <c:v>2.1914736176277652E-4</c:v>
                </c:pt>
                <c:pt idx="7360">
                  <c:v>2.1833148520576499E-4</c:v>
                </c:pt>
                <c:pt idx="7361">
                  <c:v>2.1751844461285916E-4</c:v>
                </c:pt>
                <c:pt idx="7362">
                  <c:v>2.1670823092687796E-4</c:v>
                </c:pt>
                <c:pt idx="7363">
                  <c:v>2.1590083511652391E-4</c:v>
                </c:pt>
                <c:pt idx="7364">
                  <c:v>2.1509624817632228E-4</c:v>
                </c:pt>
                <c:pt idx="7365">
                  <c:v>2.1429446112656856E-4</c:v>
                </c:pt>
                <c:pt idx="7366">
                  <c:v>2.1349546501325928E-4</c:v>
                </c:pt>
                <c:pt idx="7367">
                  <c:v>2.1269925090802011E-4</c:v>
                </c:pt>
                <c:pt idx="7368">
                  <c:v>2.1190580990806777E-4</c:v>
                </c:pt>
                <c:pt idx="7369">
                  <c:v>2.1111513313612252E-4</c:v>
                </c:pt>
                <c:pt idx="7370">
                  <c:v>2.1032721174035892E-4</c:v>
                </c:pt>
                <c:pt idx="7371">
                  <c:v>2.0954203689434108E-4</c:v>
                </c:pt>
                <c:pt idx="7372">
                  <c:v>2.0875959979695747E-4</c:v>
                </c:pt>
                <c:pt idx="7373">
                  <c:v>2.0797989167236272E-4</c:v>
                </c:pt>
                <c:pt idx="7374">
                  <c:v>2.0720290376991836E-4</c:v>
                </c:pt>
                <c:pt idx="7375">
                  <c:v>2.064286273641248E-4</c:v>
                </c:pt>
                <c:pt idx="7376">
                  <c:v>2.0565705375455616E-4</c:v>
                </c:pt>
                <c:pt idx="7377">
                  <c:v>2.0488817426581748E-4</c:v>
                </c:pt>
                <c:pt idx="7378">
                  <c:v>2.0412198024745591E-4</c:v>
                </c:pt>
                <c:pt idx="7379">
                  <c:v>2.0335846307392401E-4</c:v>
                </c:pt>
                <c:pt idx="7380">
                  <c:v>2.0259761414450933E-4</c:v>
                </c:pt>
                <c:pt idx="7381">
                  <c:v>2.0183942488326604E-4</c:v>
                </c:pt>
                <c:pt idx="7382">
                  <c:v>2.0108388673895815E-4</c:v>
                </c:pt>
                <c:pt idx="7383">
                  <c:v>2.0033099118501596E-4</c:v>
                </c:pt>
                <c:pt idx="7384">
                  <c:v>1.9958072971944319E-4</c:v>
                </c:pt>
                <c:pt idx="7385">
                  <c:v>1.988330938647884E-4</c:v>
                </c:pt>
                <c:pt idx="7386">
                  <c:v>1.9808807516805512E-4</c:v>
                </c:pt>
                <c:pt idx="7387">
                  <c:v>1.9734566520066571E-4</c:v>
                </c:pt>
                <c:pt idx="7388">
                  <c:v>1.9660585555839014E-4</c:v>
                </c:pt>
                <c:pt idx="7389">
                  <c:v>1.9586863786128306E-4</c:v>
                </c:pt>
                <c:pt idx="7390">
                  <c:v>1.9513400375363167E-4</c:v>
                </c:pt>
                <c:pt idx="7391">
                  <c:v>1.9440194490388926E-4</c:v>
                </c:pt>
                <c:pt idx="7392">
                  <c:v>1.9367245300461839E-4</c:v>
                </c:pt>
                <c:pt idx="7393">
                  <c:v>1.9294551977243199E-4</c:v>
                </c:pt>
                <c:pt idx="7394">
                  <c:v>1.9222113694793215E-4</c:v>
                </c:pt>
                <c:pt idx="7395">
                  <c:v>1.9149929629564796E-4</c:v>
                </c:pt>
                <c:pt idx="7396">
                  <c:v>1.9077998960398101E-4</c:v>
                </c:pt>
                <c:pt idx="7397">
                  <c:v>1.9006320868514986E-4</c:v>
                </c:pt>
                <c:pt idx="7398">
                  <c:v>1.8934894537511304E-4</c:v>
                </c:pt>
                <c:pt idx="7399">
                  <c:v>1.8863719153353303E-4</c:v>
                </c:pt>
                <c:pt idx="7400">
                  <c:v>1.8792793904369903E-4</c:v>
                </c:pt>
                <c:pt idx="7401">
                  <c:v>1.8722117981248261E-4</c:v>
                </c:pt>
                <c:pt idx="7402">
                  <c:v>1.865169057702664E-4</c:v>
                </c:pt>
                <c:pt idx="7403">
                  <c:v>1.8581510887089446E-4</c:v>
                </c:pt>
                <c:pt idx="7404">
                  <c:v>1.8511578109160732E-4</c:v>
                </c:pt>
                <c:pt idx="7405">
                  <c:v>1.8441891443298706E-4</c:v>
                </c:pt>
                <c:pt idx="7406">
                  <c:v>1.8372450091890175E-4</c:v>
                </c:pt>
                <c:pt idx="7407">
                  <c:v>1.8303253259644231E-4</c:v>
                </c:pt>
                <c:pt idx="7408">
                  <c:v>1.8234300153586541E-4</c:v>
                </c:pt>
                <c:pt idx="7409">
                  <c:v>1.8165589983054053E-4</c:v>
                </c:pt>
                <c:pt idx="7410">
                  <c:v>1.8097121959688165E-4</c:v>
                </c:pt>
                <c:pt idx="7411">
                  <c:v>1.8028895297430208E-4</c:v>
                </c:pt>
                <c:pt idx="7412">
                  <c:v>1.7960909212514593E-4</c:v>
                </c:pt>
                <c:pt idx="7413">
                  <c:v>1.7893162923463785E-4</c:v>
                </c:pt>
                <c:pt idx="7414">
                  <c:v>1.7825655651082918E-4</c:v>
                </c:pt>
                <c:pt idx="7415">
                  <c:v>1.7758386618452223E-4</c:v>
                </c:pt>
                <c:pt idx="7416">
                  <c:v>1.7691355050923608E-4</c:v>
                </c:pt>
                <c:pt idx="7417">
                  <c:v>1.7624560176113539E-4</c:v>
                </c:pt>
                <c:pt idx="7418">
                  <c:v>1.7558001223897716E-4</c:v>
                </c:pt>
                <c:pt idx="7419">
                  <c:v>1.7491677426405581E-4</c:v>
                </c:pt>
                <c:pt idx="7420">
                  <c:v>1.7425588018014405E-4</c:v>
                </c:pt>
                <c:pt idx="7421">
                  <c:v>1.7359732235343341E-4</c:v>
                </c:pt>
                <c:pt idx="7422">
                  <c:v>1.7294109317248863E-4</c:v>
                </c:pt>
                <c:pt idx="7423">
                  <c:v>1.7228718504817727E-4</c:v>
                </c:pt>
                <c:pt idx="7424">
                  <c:v>1.7163559041362373E-4</c:v>
                </c:pt>
                <c:pt idx="7425">
                  <c:v>1.7098630172414454E-4</c:v>
                </c:pt>
                <c:pt idx="7426">
                  <c:v>1.7033931145720761E-4</c:v>
                </c:pt>
                <c:pt idx="7427">
                  <c:v>1.6969461211235735E-4</c:v>
                </c:pt>
                <c:pt idx="7428">
                  <c:v>1.6905219621116696E-4</c:v>
                </c:pt>
                <c:pt idx="7429">
                  <c:v>1.6841205629718859E-4</c:v>
                </c:pt>
                <c:pt idx="7430">
                  <c:v>1.6777418493588755E-4</c:v>
                </c:pt>
                <c:pt idx="7431">
                  <c:v>1.6713857471459622E-4</c:v>
                </c:pt>
                <c:pt idx="7432">
                  <c:v>1.6650521824245011E-4</c:v>
                </c:pt>
                <c:pt idx="7433">
                  <c:v>1.6587410815033948E-4</c:v>
                </c:pt>
                <c:pt idx="7434">
                  <c:v>1.6524523709084797E-4</c:v>
                </c:pt>
                <c:pt idx="7435">
                  <c:v>1.6461859773820366E-4</c:v>
                </c:pt>
                <c:pt idx="7436">
                  <c:v>1.6399418278821801E-4</c:v>
                </c:pt>
                <c:pt idx="7437">
                  <c:v>1.6337198495824001E-4</c:v>
                </c:pt>
                <c:pt idx="7438">
                  <c:v>1.6275199698709159E-4</c:v>
                </c:pt>
                <c:pt idx="7439">
                  <c:v>1.6213421163501439E-4</c:v>
                </c:pt>
                <c:pt idx="7440">
                  <c:v>1.6151862168362467E-4</c:v>
                </c:pt>
                <c:pt idx="7441">
                  <c:v>1.6090521993584621E-4</c:v>
                </c:pt>
                <c:pt idx="7442">
                  <c:v>1.6029399921586401E-4</c:v>
                </c:pt>
                <c:pt idx="7443">
                  <c:v>1.5968495236907336E-4</c:v>
                </c:pt>
                <c:pt idx="7444">
                  <c:v>1.590780722620089E-4</c:v>
                </c:pt>
                <c:pt idx="7445">
                  <c:v>1.5847335178231203E-4</c:v>
                </c:pt>
                <c:pt idx="7446">
                  <c:v>1.5787078383866531E-4</c:v>
                </c:pt>
                <c:pt idx="7447">
                  <c:v>1.5727036136073527E-4</c:v>
                </c:pt>
                <c:pt idx="7448">
                  <c:v>1.5667207729913227E-4</c:v>
                </c:pt>
                <c:pt idx="7449">
                  <c:v>1.5607592462534101E-4</c:v>
                </c:pt>
                <c:pt idx="7450">
                  <c:v>1.5548189633168223E-4</c:v>
                </c:pt>
                <c:pt idx="7451">
                  <c:v>1.5488998543124115E-4</c:v>
                </c:pt>
                <c:pt idx="7452">
                  <c:v>1.5430018495783939E-4</c:v>
                </c:pt>
                <c:pt idx="7453">
                  <c:v>1.5371248796595461E-4</c:v>
                </c:pt>
                <c:pt idx="7454">
                  <c:v>1.5312688753068893E-4</c:v>
                </c:pt>
                <c:pt idx="7455">
                  <c:v>1.525433767477022E-4</c:v>
                </c:pt>
                <c:pt idx="7456">
                  <c:v>1.5196194873316748E-4</c:v>
                </c:pt>
                <c:pt idx="7457">
                  <c:v>1.513825966237152E-4</c:v>
                </c:pt>
                <c:pt idx="7458">
                  <c:v>1.5080531357637987E-4</c:v>
                </c:pt>
                <c:pt idx="7459">
                  <c:v>1.5023009276854515E-4</c:v>
                </c:pt>
                <c:pt idx="7460">
                  <c:v>1.4965692739790008E-4</c:v>
                </c:pt>
                <c:pt idx="7461">
                  <c:v>1.4908581068238206E-4</c:v>
                </c:pt>
                <c:pt idx="7462">
                  <c:v>1.4851673586011642E-4</c:v>
                </c:pt>
                <c:pt idx="7463">
                  <c:v>1.4794969618938216E-4</c:v>
                </c:pt>
                <c:pt idx="7464">
                  <c:v>1.4738468494854067E-4</c:v>
                </c:pt>
                <c:pt idx="7465">
                  <c:v>1.4682169543600039E-4</c:v>
                </c:pt>
                <c:pt idx="7466">
                  <c:v>1.4626072097015299E-4</c:v>
                </c:pt>
                <c:pt idx="7467">
                  <c:v>1.4570175488932822E-4</c:v>
                </c:pt>
                <c:pt idx="7468">
                  <c:v>1.4514479055173905E-4</c:v>
                </c:pt>
                <c:pt idx="7469">
                  <c:v>1.4458982133543598E-4</c:v>
                </c:pt>
                <c:pt idx="7470">
                  <c:v>1.4403684063824787E-4</c:v>
                </c:pt>
                <c:pt idx="7471">
                  <c:v>1.4348584187773563E-4</c:v>
                </c:pt>
                <c:pt idx="7472">
                  <c:v>1.4293681849114062E-4</c:v>
                </c:pt>
                <c:pt idx="7473">
                  <c:v>1.4238976393532909E-4</c:v>
                </c:pt>
                <c:pt idx="7474">
                  <c:v>1.4184467168675222E-4</c:v>
                </c:pt>
                <c:pt idx="7475">
                  <c:v>1.4130153524138022E-4</c:v>
                </c:pt>
                <c:pt idx="7476">
                  <c:v>1.4076034811466605E-4</c:v>
                </c:pt>
                <c:pt idx="7477">
                  <c:v>1.4022110384148521E-4</c:v>
                </c:pt>
                <c:pt idx="7478">
                  <c:v>1.3968379597608971E-4</c:v>
                </c:pt>
                <c:pt idx="7479">
                  <c:v>1.3914841809205405E-4</c:v>
                </c:pt>
                <c:pt idx="7480">
                  <c:v>1.3861496378222927E-4</c:v>
                </c:pt>
                <c:pt idx="7481">
                  <c:v>1.3808342665869291E-4</c:v>
                </c:pt>
                <c:pt idx="7482">
                  <c:v>1.375538003526923E-4</c:v>
                </c:pt>
                <c:pt idx="7483">
                  <c:v>1.3702607851460164E-4</c:v>
                </c:pt>
                <c:pt idx="7484">
                  <c:v>1.3650025481387045E-4</c:v>
                </c:pt>
                <c:pt idx="7485">
                  <c:v>1.3597632293896905E-4</c:v>
                </c:pt>
                <c:pt idx="7486">
                  <c:v>1.354542765973503E-4</c:v>
                </c:pt>
                <c:pt idx="7487">
                  <c:v>1.3493410951538205E-4</c:v>
                </c:pt>
                <c:pt idx="7488">
                  <c:v>1.3441581543832004E-4</c:v>
                </c:pt>
                <c:pt idx="7489">
                  <c:v>1.3389938813023421E-4</c:v>
                </c:pt>
                <c:pt idx="7490">
                  <c:v>1.3338482137398281E-4</c:v>
                </c:pt>
                <c:pt idx="7491">
                  <c:v>1.3287210897114761E-4</c:v>
                </c:pt>
                <c:pt idx="7492">
                  <c:v>1.3236124474198783E-4</c:v>
                </c:pt>
                <c:pt idx="7493">
                  <c:v>1.3185222252539761E-4</c:v>
                </c:pt>
                <c:pt idx="7494">
                  <c:v>1.3134503617884792E-4</c:v>
                </c:pt>
                <c:pt idx="7495">
                  <c:v>1.3083967957834385E-4</c:v>
                </c:pt>
                <c:pt idx="7496">
                  <c:v>1.3033614661837905E-4</c:v>
                </c:pt>
                <c:pt idx="7497">
                  <c:v>1.2983443121187407E-4</c:v>
                </c:pt>
                <c:pt idx="7498">
                  <c:v>1.2933452729014443E-4</c:v>
                </c:pt>
                <c:pt idx="7499">
                  <c:v>1.2883642880283987E-4</c:v>
                </c:pt>
                <c:pt idx="7500">
                  <c:v>1.2834012971790296E-4</c:v>
                </c:pt>
                <c:pt idx="7501">
                  <c:v>1.278456240215184E-4</c:v>
                </c:pt>
                <c:pt idx="7502">
                  <c:v>1.2735290571806338E-4</c:v>
                </c:pt>
                <c:pt idx="7503">
                  <c:v>1.2686196883006351E-4</c:v>
                </c:pt>
                <c:pt idx="7504">
                  <c:v>1.2637280739814203E-4</c:v>
                </c:pt>
                <c:pt idx="7505">
                  <c:v>1.2588541548097485E-4</c:v>
                </c:pt>
                <c:pt idx="7506">
                  <c:v>1.2539978715523563E-4</c:v>
                </c:pt>
                <c:pt idx="7507">
                  <c:v>1.249159165155623E-4</c:v>
                </c:pt>
                <c:pt idx="7508">
                  <c:v>1.2443379767449459E-4</c:v>
                </c:pt>
                <c:pt idx="7509">
                  <c:v>1.2395342476243356E-4</c:v>
                </c:pt>
                <c:pt idx="7510">
                  <c:v>1.2347479192759971E-4</c:v>
                </c:pt>
                <c:pt idx="7511">
                  <c:v>1.2299789333597221E-4</c:v>
                </c:pt>
                <c:pt idx="7512">
                  <c:v>1.2252272317125545E-4</c:v>
                </c:pt>
                <c:pt idx="7513">
                  <c:v>1.2204927563482467E-4</c:v>
                </c:pt>
                <c:pt idx="7514">
                  <c:v>1.2157754494568063E-4</c:v>
                </c:pt>
                <c:pt idx="7515">
                  <c:v>1.211075253404026E-4</c:v>
                </c:pt>
                <c:pt idx="7516">
                  <c:v>1.2063921107310605E-4</c:v>
                </c:pt>
                <c:pt idx="7517">
                  <c:v>1.2017259641538698E-4</c:v>
                </c:pt>
                <c:pt idx="7518">
                  <c:v>1.1970767565628458E-4</c:v>
                </c:pt>
                <c:pt idx="7519">
                  <c:v>1.1924444310223015E-4</c:v>
                </c:pt>
                <c:pt idx="7520">
                  <c:v>1.1878289307700223E-4</c:v>
                </c:pt>
                <c:pt idx="7521">
                  <c:v>1.1832301992167969E-4</c:v>
                </c:pt>
                <c:pt idx="7522">
                  <c:v>1.1786481799459637E-4</c:v>
                </c:pt>
                <c:pt idx="7523">
                  <c:v>1.1740828167129482E-4</c:v>
                </c:pt>
                <c:pt idx="7524">
                  <c:v>1.169534053444798E-4</c:v>
                </c:pt>
                <c:pt idx="7525">
                  <c:v>1.1650018342397799E-4</c:v>
                </c:pt>
                <c:pt idx="7526">
                  <c:v>1.1604861033668086E-4</c:v>
                </c:pt>
                <c:pt idx="7527">
                  <c:v>1.1559868052650895E-4</c:v>
                </c:pt>
                <c:pt idx="7528">
                  <c:v>1.1515038845436574E-4</c:v>
                </c:pt>
                <c:pt idx="7529">
                  <c:v>1.1470372859808666E-4</c:v>
                </c:pt>
                <c:pt idx="7530">
                  <c:v>1.1425869545239903E-4</c:v>
                </c:pt>
                <c:pt idx="7531">
                  <c:v>1.138152835288737E-4</c:v>
                </c:pt>
                <c:pt idx="7532">
                  <c:v>1.1337348735588084E-4</c:v>
                </c:pt>
                <c:pt idx="7533">
                  <c:v>1.1293330147854823E-4</c:v>
                </c:pt>
                <c:pt idx="7534">
                  <c:v>1.124947204587139E-4</c:v>
                </c:pt>
                <c:pt idx="7535">
                  <c:v>1.1205773887487651E-4</c:v>
                </c:pt>
                <c:pt idx="7536">
                  <c:v>1.1162235132215843E-4</c:v>
                </c:pt>
                <c:pt idx="7537">
                  <c:v>1.1118855241225896E-4</c:v>
                </c:pt>
                <c:pt idx="7538">
                  <c:v>1.1075633677340519E-4</c:v>
                </c:pt>
                <c:pt idx="7539">
                  <c:v>1.1032569905031778E-4</c:v>
                </c:pt>
                <c:pt idx="7540">
                  <c:v>1.0989663390415323E-4</c:v>
                </c:pt>
                <c:pt idx="7541">
                  <c:v>1.0946913601246966E-4</c:v>
                </c:pt>
                <c:pt idx="7542">
                  <c:v>1.0904320006918205E-4</c:v>
                </c:pt>
                <c:pt idx="7543">
                  <c:v>1.0861882078451095E-4</c:v>
                </c:pt>
                <c:pt idx="7544">
                  <c:v>1.0819599288494787E-4</c:v>
                </c:pt>
                <c:pt idx="7545">
                  <c:v>1.0777471111320642E-4</c:v>
                </c:pt>
                <c:pt idx="7546">
                  <c:v>1.0735497022817741E-4</c:v>
                </c:pt>
                <c:pt idx="7547">
                  <c:v>1.0693676500488803E-4</c:v>
                </c:pt>
                <c:pt idx="7548">
                  <c:v>1.0652009023445965E-4</c:v>
                </c:pt>
                <c:pt idx="7549">
                  <c:v>1.0610494072405921E-4</c:v>
                </c:pt>
                <c:pt idx="7550">
                  <c:v>1.0569131129686172E-4</c:v>
                </c:pt>
                <c:pt idx="7551">
                  <c:v>1.0527919679200075E-4</c:v>
                </c:pt>
                <c:pt idx="7552">
                  <c:v>1.0486859206453261E-4</c:v>
                </c:pt>
                <c:pt idx="7553">
                  <c:v>1.0445949198538547E-4</c:v>
                </c:pt>
                <c:pt idx="7554">
                  <c:v>1.0405189144132525E-4</c:v>
                </c:pt>
                <c:pt idx="7555">
                  <c:v>1.0364578533490303E-4</c:v>
                </c:pt>
                <c:pt idx="7556">
                  <c:v>1.032411685844199E-4</c:v>
                </c:pt>
                <c:pt idx="7557">
                  <c:v>1.0283803612388435E-4</c:v>
                </c:pt>
                <c:pt idx="7558">
                  <c:v>1.0243638290295922E-4</c:v>
                </c:pt>
                <c:pt idx="7559">
                  <c:v>1.020362038869338E-4</c:v>
                </c:pt>
                <c:pt idx="7560">
                  <c:v>1.0163749405667256E-4</c:v>
                </c:pt>
                <c:pt idx="7561">
                  <c:v>1.0124024840857402E-4</c:v>
                </c:pt>
                <c:pt idx="7562">
                  <c:v>1.0084446195452823E-4</c:v>
                </c:pt>
                <c:pt idx="7563">
                  <c:v>1.0045012972188098E-4</c:v>
                </c:pt>
                <c:pt idx="7564">
                  <c:v>1.0005724675338272E-4</c:v>
                </c:pt>
                <c:pt idx="7565">
                  <c:v>9.9665808107149328E-5</c:v>
                </c:pt>
                <c:pt idx="7566">
                  <c:v>9.9275808856623499E-5</c:v>
                </c:pt>
                <c:pt idx="7567">
                  <c:v>9.8887244090530764E-5</c:v>
                </c:pt>
                <c:pt idx="7568">
                  <c:v>9.8500108912841496E-5</c:v>
                </c:pt>
                <c:pt idx="7569">
                  <c:v>9.8114398442718573E-5</c:v>
                </c:pt>
                <c:pt idx="7570">
                  <c:v>9.7730107814489745E-5</c:v>
                </c:pt>
                <c:pt idx="7571">
                  <c:v>9.7347232177597245E-5</c:v>
                </c:pt>
                <c:pt idx="7572">
                  <c:v>9.6965766696560559E-5</c:v>
                </c:pt>
                <c:pt idx="7573">
                  <c:v>9.6585706550931366E-5</c:v>
                </c:pt>
                <c:pt idx="7574">
                  <c:v>9.6207046935257881E-5</c:v>
                </c:pt>
                <c:pt idx="7575">
                  <c:v>9.5829783059038205E-5</c:v>
                </c:pt>
                <c:pt idx="7576">
                  <c:v>9.5453910146684319E-5</c:v>
                </c:pt>
                <c:pt idx="7577">
                  <c:v>9.5079423437477778E-5</c:v>
                </c:pt>
                <c:pt idx="7578">
                  <c:v>9.4706318185530737E-5</c:v>
                </c:pt>
                <c:pt idx="7579">
                  <c:v>9.4334589659743567E-5</c:v>
                </c:pt>
                <c:pt idx="7580">
                  <c:v>9.3964233143769573E-5</c:v>
                </c:pt>
                <c:pt idx="7581">
                  <c:v>9.3595243935965368E-5</c:v>
                </c:pt>
                <c:pt idx="7582">
                  <c:v>9.3227617349358544E-5</c:v>
                </c:pt>
                <c:pt idx="7583">
                  <c:v>9.2861348711605778E-5</c:v>
                </c:pt>
                <c:pt idx="7584">
                  <c:v>9.2496433364947867E-5</c:v>
                </c:pt>
                <c:pt idx="7585">
                  <c:v>9.2132866666177631E-5</c:v>
                </c:pt>
                <c:pt idx="7586">
                  <c:v>9.1770643986591698E-5</c:v>
                </c:pt>
                <c:pt idx="7587">
                  <c:v>9.1409760711955523E-5</c:v>
                </c:pt>
                <c:pt idx="7588">
                  <c:v>9.1050212242465089E-5</c:v>
                </c:pt>
                <c:pt idx="7589">
                  <c:v>9.0691993992701465E-5</c:v>
                </c:pt>
                <c:pt idx="7590">
                  <c:v>9.0335101391593873E-5</c:v>
                </c:pt>
                <c:pt idx="7591">
                  <c:v>8.9979529882383197E-5</c:v>
                </c:pt>
                <c:pt idx="7592">
                  <c:v>8.9625274922578826E-5</c:v>
                </c:pt>
                <c:pt idx="7593">
                  <c:v>8.9272331983919557E-5</c:v>
                </c:pt>
                <c:pt idx="7594">
                  <c:v>8.8920696552336883E-5</c:v>
                </c:pt>
                <c:pt idx="7595">
                  <c:v>8.8570364127911431E-5</c:v>
                </c:pt>
                <c:pt idx="7596">
                  <c:v>8.8221330224838096E-5</c:v>
                </c:pt>
                <c:pt idx="7597">
                  <c:v>8.7873590371385246E-5</c:v>
                </c:pt>
                <c:pt idx="7598">
                  <c:v>8.7527140109858073E-5</c:v>
                </c:pt>
                <c:pt idx="7599">
                  <c:v>8.718197499655107E-5</c:v>
                </c:pt>
                <c:pt idx="7600">
                  <c:v>8.6838090601724065E-5</c:v>
                </c:pt>
                <c:pt idx="7601">
                  <c:v>8.6495482509550182E-5</c:v>
                </c:pt>
                <c:pt idx="7602">
                  <c:v>8.6154146318084333E-5</c:v>
                </c:pt>
                <c:pt idx="7603">
                  <c:v>8.5814077639219559E-5</c:v>
                </c:pt>
                <c:pt idx="7604">
                  <c:v>8.5475272098658022E-5</c:v>
                </c:pt>
                <c:pt idx="7605">
                  <c:v>8.5137725335861355E-5</c:v>
                </c:pt>
                <c:pt idx="7606">
                  <c:v>8.4801433004019931E-5</c:v>
                </c:pt>
                <c:pt idx="7607">
                  <c:v>8.4466390770012324E-5</c:v>
                </c:pt>
                <c:pt idx="7608">
                  <c:v>8.4132594314364866E-5</c:v>
                </c:pt>
                <c:pt idx="7609">
                  <c:v>8.3800039331223341E-5</c:v>
                </c:pt>
                <c:pt idx="7610">
                  <c:v>8.3468721528298054E-5</c:v>
                </c:pt>
                <c:pt idx="7611">
                  <c:v>8.3138636626844207E-5</c:v>
                </c:pt>
                <c:pt idx="7612">
                  <c:v>8.2809780361611348E-5</c:v>
                </c:pt>
                <c:pt idx="7613">
                  <c:v>8.2482148480813677E-5</c:v>
                </c:pt>
                <c:pt idx="7614">
                  <c:v>8.2155736746087683E-5</c:v>
                </c:pt>
                <c:pt idx="7615">
                  <c:v>8.1830540932454192E-5</c:v>
                </c:pt>
                <c:pt idx="7616">
                  <c:v>8.1506556828286851E-5</c:v>
                </c:pt>
                <c:pt idx="7617">
                  <c:v>8.1183780235267384E-5</c:v>
                </c:pt>
                <c:pt idx="7618">
                  <c:v>8.0862206968357667E-5</c:v>
                </c:pt>
                <c:pt idx="7619">
                  <c:v>8.0541832855751054E-5</c:v>
                </c:pt>
                <c:pt idx="7620">
                  <c:v>8.0222653738844761E-5</c:v>
                </c:pt>
                <c:pt idx="7621">
                  <c:v>7.9904665472199887E-5</c:v>
                </c:pt>
                <c:pt idx="7622">
                  <c:v>7.9587863923502705E-5</c:v>
                </c:pt>
                <c:pt idx="7623">
                  <c:v>7.9272244973530145E-5</c:v>
                </c:pt>
                <c:pt idx="7624">
                  <c:v>7.8957804516112187E-5</c:v>
                </c:pt>
                <c:pt idx="7625">
                  <c:v>7.8644538458097E-5</c:v>
                </c:pt>
                <c:pt idx="7626">
                  <c:v>7.8332442719312146E-5</c:v>
                </c:pt>
                <c:pt idx="7627">
                  <c:v>7.8021513232528204E-5</c:v>
                </c:pt>
                <c:pt idx="7628">
                  <c:v>7.7711745943425086E-5</c:v>
                </c:pt>
                <c:pt idx="7629">
                  <c:v>7.7403136810552474E-5</c:v>
                </c:pt>
                <c:pt idx="7630">
                  <c:v>7.7095681805296702E-5</c:v>
                </c:pt>
                <c:pt idx="7631">
                  <c:v>7.6789376911841039E-5</c:v>
                </c:pt>
                <c:pt idx="7632">
                  <c:v>7.6484218127134337E-5</c:v>
                </c:pt>
                <c:pt idx="7633">
                  <c:v>7.618020146085091E-5</c:v>
                </c:pt>
                <c:pt idx="7634">
                  <c:v>7.5877322935358432E-5</c:v>
                </c:pt>
                <c:pt idx="7635">
                  <c:v>7.5575578585676989E-5</c:v>
                </c:pt>
                <c:pt idx="7636">
                  <c:v>7.5274964459450506E-5</c:v>
                </c:pt>
                <c:pt idx="7637">
                  <c:v>7.4975476616903869E-5</c:v>
                </c:pt>
                <c:pt idx="7638">
                  <c:v>7.4677111130813648E-5</c:v>
                </c:pt>
                <c:pt idx="7639">
                  <c:v>7.4379864086467133E-5</c:v>
                </c:pt>
                <c:pt idx="7640">
                  <c:v>7.4083731581634142E-5</c:v>
                </c:pt>
                <c:pt idx="7641">
                  <c:v>7.3788709726522065E-5</c:v>
                </c:pt>
                <c:pt idx="7642">
                  <c:v>7.3494794643750349E-5</c:v>
                </c:pt>
                <c:pt idx="7643">
                  <c:v>7.320198246830851E-5</c:v>
                </c:pt>
                <c:pt idx="7644">
                  <c:v>7.2910269347527184E-5</c:v>
                </c:pt>
                <c:pt idx="7645">
                  <c:v>7.2619651441036115E-5</c:v>
                </c:pt>
                <c:pt idx="7646">
                  <c:v>7.2330124920734788E-5</c:v>
                </c:pt>
                <c:pt idx="7647">
                  <c:v>7.2041685970755971E-5</c:v>
                </c:pt>
                <c:pt idx="7648">
                  <c:v>7.1754330787431535E-5</c:v>
                </c:pt>
                <c:pt idx="7649">
                  <c:v>7.1468055579255581E-5</c:v>
                </c:pt>
                <c:pt idx="7650">
                  <c:v>7.1182856566854986E-5</c:v>
                </c:pt>
                <c:pt idx="7651">
                  <c:v>7.0898729982949086E-5</c:v>
                </c:pt>
                <c:pt idx="7652">
                  <c:v>7.061567207231772E-5</c:v>
                </c:pt>
                <c:pt idx="7653">
                  <c:v>7.0333679091769328E-5</c:v>
                </c:pt>
                <c:pt idx="7654">
                  <c:v>7.0052747310103705E-5</c:v>
                </c:pt>
                <c:pt idx="7655">
                  <c:v>6.9772873008078136E-5</c:v>
                </c:pt>
                <c:pt idx="7656">
                  <c:v>6.9494052478375753E-5</c:v>
                </c:pt>
                <c:pt idx="7657">
                  <c:v>6.9216282025569764E-5</c:v>
                </c:pt>
                <c:pt idx="7658">
                  <c:v>6.893955796608753E-5</c:v>
                </c:pt>
                <c:pt idx="7659">
                  <c:v>6.8663876628183824E-5</c:v>
                </c:pt>
                <c:pt idx="7660">
                  <c:v>6.8389234351897614E-5</c:v>
                </c:pt>
                <c:pt idx="7661">
                  <c:v>6.8115627489025916E-5</c:v>
                </c:pt>
                <c:pt idx="7662">
                  <c:v>6.7843052403086787E-5</c:v>
                </c:pt>
                <c:pt idx="7663">
                  <c:v>6.7571505469287324E-5</c:v>
                </c:pt>
                <c:pt idx="7664">
                  <c:v>6.7300983074490678E-5</c:v>
                </c:pt>
                <c:pt idx="7665">
                  <c:v>6.7031481617178731E-5</c:v>
                </c:pt>
                <c:pt idx="7666">
                  <c:v>6.6762997507424638E-5</c:v>
                </c:pt>
                <c:pt idx="7667">
                  <c:v>6.6495527166855531E-5</c:v>
                </c:pt>
                <c:pt idx="7668">
                  <c:v>6.6229067028622824E-5</c:v>
                </c:pt>
                <c:pt idx="7669">
                  <c:v>6.5963613537366235E-5</c:v>
                </c:pt>
                <c:pt idx="7670">
                  <c:v>6.5699163149180522E-5</c:v>
                </c:pt>
                <c:pt idx="7671">
                  <c:v>6.5435712331587189E-5</c:v>
                </c:pt>
                <c:pt idx="7672">
                  <c:v>6.517325756349597E-5</c:v>
                </c:pt>
                <c:pt idx="7673">
                  <c:v>6.4911795335177521E-5</c:v>
                </c:pt>
                <c:pt idx="7674">
                  <c:v>6.4651322148226255E-5</c:v>
                </c:pt>
                <c:pt idx="7675">
                  <c:v>6.4391834515530613E-5</c:v>
                </c:pt>
                <c:pt idx="7676">
                  <c:v>6.4133328961239505E-5</c:v>
                </c:pt>
                <c:pt idx="7677">
                  <c:v>6.3875802020730801E-5</c:v>
                </c:pt>
                <c:pt idx="7678">
                  <c:v>6.361925024057902E-5</c:v>
                </c:pt>
                <c:pt idx="7679">
                  <c:v>6.3363670178522862E-5</c:v>
                </c:pt>
                <c:pt idx="7680">
                  <c:v>6.3109058403429901E-5</c:v>
                </c:pt>
                <c:pt idx="7681">
                  <c:v>6.2855411495273274E-5</c:v>
                </c:pt>
                <c:pt idx="7682">
                  <c:v>6.2602726045088954E-5</c:v>
                </c:pt>
                <c:pt idx="7683">
                  <c:v>6.2350998654950724E-5</c:v>
                </c:pt>
                <c:pt idx="7684">
                  <c:v>6.2100225937937933E-5</c:v>
                </c:pt>
                <c:pt idx="7685">
                  <c:v>6.1850404518099924E-5</c:v>
                </c:pt>
                <c:pt idx="7686">
                  <c:v>6.1601531030430913E-5</c:v>
                </c:pt>
                <c:pt idx="7687">
                  <c:v>6.1353602120829698E-5</c:v>
                </c:pt>
                <c:pt idx="7688">
                  <c:v>6.110661444607698E-5</c:v>
                </c:pt>
                <c:pt idx="7689">
                  <c:v>6.0860564673796535E-5</c:v>
                </c:pt>
                <c:pt idx="7690">
                  <c:v>6.0615449482429793E-5</c:v>
                </c:pt>
                <c:pt idx="7691">
                  <c:v>6.037126556120153E-5</c:v>
                </c:pt>
                <c:pt idx="7692">
                  <c:v>6.012800961008789E-5</c:v>
                </c:pt>
                <c:pt idx="7693">
                  <c:v>5.9885678339788935E-5</c:v>
                </c:pt>
                <c:pt idx="7694">
                  <c:v>5.9644268471690917E-5</c:v>
                </c:pt>
                <c:pt idx="7695">
                  <c:v>5.9403776737845755E-5</c:v>
                </c:pt>
                <c:pt idx="7696">
                  <c:v>5.9164199880927827E-5</c:v>
                </c:pt>
                <c:pt idx="7697">
                  <c:v>5.8925534654213557E-5</c:v>
                </c:pt>
                <c:pt idx="7698">
                  <c:v>5.8687777821545212E-5</c:v>
                </c:pt>
                <c:pt idx="7699">
                  <c:v>5.8450926157300928E-5</c:v>
                </c:pt>
                <c:pt idx="7700">
                  <c:v>5.8214976446365599E-5</c:v>
                </c:pt>
                <c:pt idx="7701">
                  <c:v>5.7979925484098512E-5</c:v>
                </c:pt>
                <c:pt idx="7702">
                  <c:v>5.7745770076304939E-5</c:v>
                </c:pt>
                <c:pt idx="7703">
                  <c:v>5.7512507039205057E-5</c:v>
                </c:pt>
                <c:pt idx="7704">
                  <c:v>5.7280133199400579E-5</c:v>
                </c:pt>
                <c:pt idx="7705">
                  <c:v>5.7048645393850125E-5</c:v>
                </c:pt>
                <c:pt idx="7706">
                  <c:v>5.6818040469835833E-5</c:v>
                </c:pt>
                <c:pt idx="7707">
                  <c:v>5.6588315284932501E-5</c:v>
                </c:pt>
                <c:pt idx="7708">
                  <c:v>5.6359466706979412E-5</c:v>
                </c:pt>
                <c:pt idx="7709">
                  <c:v>5.6131491614050448E-5</c:v>
                </c:pt>
                <c:pt idx="7710">
                  <c:v>5.5904386894422612E-5</c:v>
                </c:pt>
                <c:pt idx="7711">
                  <c:v>5.5678149446547102E-5</c:v>
                </c:pt>
                <c:pt idx="7712">
                  <c:v>5.5452776179021917E-5</c:v>
                </c:pt>
                <c:pt idx="7713">
                  <c:v>5.5228264010556534E-5</c:v>
                </c:pt>
                <c:pt idx="7714">
                  <c:v>5.5004609869949447E-5</c:v>
                </c:pt>
                <c:pt idx="7715">
                  <c:v>5.4781810696052521E-5</c:v>
                </c:pt>
                <c:pt idx="7716">
                  <c:v>5.4559863437746449E-5</c:v>
                </c:pt>
                <c:pt idx="7717">
                  <c:v>5.4338765053907243E-5</c:v>
                </c:pt>
                <c:pt idx="7718">
                  <c:v>5.4118512513379114E-5</c:v>
                </c:pt>
                <c:pt idx="7719">
                  <c:v>5.3899102794947013E-5</c:v>
                </c:pt>
                <c:pt idx="7720">
                  <c:v>5.3680532887304027E-5</c:v>
                </c:pt>
                <c:pt idx="7721">
                  <c:v>5.3462799789023919E-5</c:v>
                </c:pt>
                <c:pt idx="7722">
                  <c:v>5.3245900508532071E-5</c:v>
                </c:pt>
                <c:pt idx="7723">
                  <c:v>5.3029832064077683E-5</c:v>
                </c:pt>
                <c:pt idx="7724">
                  <c:v>5.2814591483704212E-5</c:v>
                </c:pt>
                <c:pt idx="7725">
                  <c:v>5.2600175805217434E-5</c:v>
                </c:pt>
                <c:pt idx="7726">
                  <c:v>5.2386582076162934E-5</c:v>
                </c:pt>
                <c:pt idx="7727">
                  <c:v>5.217380735379311E-5</c:v>
                </c:pt>
                <c:pt idx="7728">
                  <c:v>5.1961848705038965E-5</c:v>
                </c:pt>
                <c:pt idx="7729">
                  <c:v>5.1750703206484502E-5</c:v>
                </c:pt>
                <c:pt idx="7730">
                  <c:v>5.1540367944333887E-5</c:v>
                </c:pt>
                <c:pt idx="7731">
                  <c:v>5.1330840014386532E-5</c:v>
                </c:pt>
                <c:pt idx="7732">
                  <c:v>5.1122116522008123E-5</c:v>
                </c:pt>
                <c:pt idx="7733">
                  <c:v>5.091419458210231E-5</c:v>
                </c:pt>
                <c:pt idx="7734">
                  <c:v>5.0707071319081806E-5</c:v>
                </c:pt>
                <c:pt idx="7735">
                  <c:v>5.0500743866839532E-5</c:v>
                </c:pt>
                <c:pt idx="7736">
                  <c:v>5.0295209368725724E-5</c:v>
                </c:pt>
                <c:pt idx="7737">
                  <c:v>5.0090464977513574E-5</c:v>
                </c:pt>
                <c:pt idx="7738">
                  <c:v>4.988650785537447E-5</c:v>
                </c:pt>
                <c:pt idx="7739">
                  <c:v>4.9683335173849923E-5</c:v>
                </c:pt>
                <c:pt idx="7740">
                  <c:v>4.9480944113826079E-5</c:v>
                </c:pt>
                <c:pt idx="7741">
                  <c:v>4.927933186550067E-5</c:v>
                </c:pt>
                <c:pt idx="7742">
                  <c:v>4.9078495628360524E-5</c:v>
                </c:pt>
                <c:pt idx="7743">
                  <c:v>4.8878432611152036E-5</c:v>
                </c:pt>
                <c:pt idx="7744">
                  <c:v>4.8679140031854275E-5</c:v>
                </c:pt>
                <c:pt idx="7745">
                  <c:v>4.8480615117650924E-5</c:v>
                </c:pt>
                <c:pt idx="7746">
                  <c:v>4.8282855104902783E-5</c:v>
                </c:pt>
                <c:pt idx="7747">
                  <c:v>4.8085857239122757E-5</c:v>
                </c:pt>
                <c:pt idx="7748">
                  <c:v>4.7889618774945902E-5</c:v>
                </c:pt>
                <c:pt idx="7749">
                  <c:v>4.7694136976103916E-5</c:v>
                </c:pt>
                <c:pt idx="7750">
                  <c:v>4.7499409115397816E-5</c:v>
                </c:pt>
                <c:pt idx="7751">
                  <c:v>4.7305432474671277E-5</c:v>
                </c:pt>
                <c:pt idx="7752">
                  <c:v>4.7112204344783728E-5</c:v>
                </c:pt>
                <c:pt idx="7753">
                  <c:v>4.6919722025581721E-5</c:v>
                </c:pt>
                <c:pt idx="7754">
                  <c:v>4.6727982825876647E-5</c:v>
                </c:pt>
                <c:pt idx="7755">
                  <c:v>4.6536984063412195E-5</c:v>
                </c:pt>
                <c:pt idx="7756">
                  <c:v>4.6346723064843439E-5</c:v>
                </c:pt>
                <c:pt idx="7757">
                  <c:v>4.6157197165704897E-5</c:v>
                </c:pt>
                <c:pt idx="7758">
                  <c:v>4.5968403710390514E-5</c:v>
                </c:pt>
                <c:pt idx="7759">
                  <c:v>4.5780340052119966E-5</c:v>
                </c:pt>
                <c:pt idx="7760">
                  <c:v>4.5593003552917789E-5</c:v>
                </c:pt>
                <c:pt idx="7761">
                  <c:v>4.5406391583584533E-5</c:v>
                </c:pt>
                <c:pt idx="7762">
                  <c:v>4.5220501523672232E-5</c:v>
                </c:pt>
                <c:pt idx="7763">
                  <c:v>4.5035330761457298E-5</c:v>
                </c:pt>
                <c:pt idx="7764">
                  <c:v>4.4850876693913665E-5</c:v>
                </c:pt>
                <c:pt idx="7765">
                  <c:v>4.4667136726688651E-5</c:v>
                </c:pt>
                <c:pt idx="7766">
                  <c:v>4.4484108274074165E-5</c:v>
                </c:pt>
                <c:pt idx="7767">
                  <c:v>4.4301788758986038E-5</c:v>
                </c:pt>
                <c:pt idx="7768">
                  <c:v>4.4120175612931814E-5</c:v>
                </c:pt>
                <c:pt idx="7769">
                  <c:v>4.3939266275989289E-5</c:v>
                </c:pt>
                <c:pt idx="7770">
                  <c:v>4.3759058196780693E-5</c:v>
                </c:pt>
                <c:pt idx="7771">
                  <c:v>4.3579548832444163E-5</c:v>
                </c:pt>
                <c:pt idx="7772">
                  <c:v>4.3400735648612134E-5</c:v>
                </c:pt>
                <c:pt idx="7773">
                  <c:v>4.3222616119381839E-5</c:v>
                </c:pt>
                <c:pt idx="7774">
                  <c:v>4.304518772729308E-5</c:v>
                </c:pt>
                <c:pt idx="7775">
                  <c:v>4.2868447963302998E-5</c:v>
                </c:pt>
                <c:pt idx="7776">
                  <c:v>4.2692394326756785E-5</c:v>
                </c:pt>
                <c:pt idx="7777">
                  <c:v>4.2517024325367356E-5</c:v>
                </c:pt>
                <c:pt idx="7778">
                  <c:v>4.2342335475186932E-5</c:v>
                </c:pt>
                <c:pt idx="7779">
                  <c:v>4.2168325300584525E-5</c:v>
                </c:pt>
                <c:pt idx="7780">
                  <c:v>4.1994991334219186E-5</c:v>
                </c:pt>
                <c:pt idx="7781">
                  <c:v>4.1822331117013793E-5</c:v>
                </c:pt>
                <c:pt idx="7782">
                  <c:v>4.1650342198133066E-5</c:v>
                </c:pt>
                <c:pt idx="7783">
                  <c:v>4.1479022134958417E-5</c:v>
                </c:pt>
                <c:pt idx="7784">
                  <c:v>4.1308368493060946E-5</c:v>
                </c:pt>
                <c:pt idx="7785">
                  <c:v>4.1138378846178093E-5</c:v>
                </c:pt>
                <c:pt idx="7786">
                  <c:v>4.0969050776189446E-5</c:v>
                </c:pt>
                <c:pt idx="7787">
                  <c:v>4.0800381873092246E-5</c:v>
                </c:pt>
                <c:pt idx="7788">
                  <c:v>4.0632369734974381E-5</c:v>
                </c:pt>
                <c:pt idx="7789">
                  <c:v>4.046501196799471E-5</c:v>
                </c:pt>
                <c:pt idx="7790">
                  <c:v>4.029830618635331E-5</c:v>
                </c:pt>
                <c:pt idx="7791">
                  <c:v>4.0132250012272035E-5</c:v>
                </c:pt>
                <c:pt idx="7792">
                  <c:v>3.9966841075966221E-5</c:v>
                </c:pt>
                <c:pt idx="7793">
                  <c:v>3.980207701562355E-5</c:v>
                </c:pt>
                <c:pt idx="7794">
                  <c:v>3.9637955477377489E-5</c:v>
                </c:pt>
                <c:pt idx="7795">
                  <c:v>3.9474474115285214E-5</c:v>
                </c:pt>
                <c:pt idx="7796">
                  <c:v>3.9311630591302981E-5</c:v>
                </c:pt>
                <c:pt idx="7797">
                  <c:v>3.9149422575262082E-5</c:v>
                </c:pt>
                <c:pt idx="7798">
                  <c:v>3.8987847744843967E-5</c:v>
                </c:pt>
                <c:pt idx="7799">
                  <c:v>3.8826903785558265E-5</c:v>
                </c:pt>
                <c:pt idx="7800">
                  <c:v>3.866658839071742E-5</c:v>
                </c:pt>
                <c:pt idx="7801">
                  <c:v>3.8506899261415543E-5</c:v>
                </c:pt>
                <c:pt idx="7802">
                  <c:v>3.8347834106500528E-5</c:v>
                </c:pt>
                <c:pt idx="7803">
                  <c:v>3.8189390642554555E-5</c:v>
                </c:pt>
                <c:pt idx="7804">
                  <c:v>3.8031566593868796E-5</c:v>
                </c:pt>
                <c:pt idx="7805">
                  <c:v>3.7874359692419706E-5</c:v>
                </c:pt>
                <c:pt idx="7806">
                  <c:v>3.7717767677846759E-5</c:v>
                </c:pt>
                <c:pt idx="7807">
                  <c:v>3.7561788297427526E-5</c:v>
                </c:pt>
                <c:pt idx="7808">
                  <c:v>3.7406419306057006E-5</c:v>
                </c:pt>
                <c:pt idx="7809">
                  <c:v>3.7251658466221645E-5</c:v>
                </c:pt>
                <c:pt idx="7810">
                  <c:v>3.7097503547976944E-5</c:v>
                </c:pt>
                <c:pt idx="7811">
                  <c:v>3.6943952328926284E-5</c:v>
                </c:pt>
                <c:pt idx="7812">
                  <c:v>3.6791002594195076E-5</c:v>
                </c:pt>
                <c:pt idx="7813">
                  <c:v>3.6638652136410422E-5</c:v>
                </c:pt>
                <c:pt idx="7814">
                  <c:v>3.6486898755676011E-5</c:v>
                </c:pt>
                <c:pt idx="7815">
                  <c:v>3.6335740259550717E-5</c:v>
                </c:pt>
                <c:pt idx="7816">
                  <c:v>3.6185174463025501E-5</c:v>
                </c:pt>
                <c:pt idx="7817">
                  <c:v>3.6035199188500285E-5</c:v>
                </c:pt>
                <c:pt idx="7818">
                  <c:v>3.5885812265761914E-5</c:v>
                </c:pt>
                <c:pt idx="7819">
                  <c:v>3.5737011531960608E-5</c:v>
                </c:pt>
                <c:pt idx="7820">
                  <c:v>3.5588794831588912E-5</c:v>
                </c:pt>
                <c:pt idx="7821">
                  <c:v>3.5441160016458846E-5</c:v>
                </c:pt>
                <c:pt idx="7822">
                  <c:v>3.5294104945677051E-5</c:v>
                </c:pt>
                <c:pt idx="7823">
                  <c:v>3.5147627485626549E-5</c:v>
                </c:pt>
                <c:pt idx="7824">
                  <c:v>3.5001725509940894E-5</c:v>
                </c:pt>
                <c:pt idx="7825">
                  <c:v>3.4856396899484076E-5</c:v>
                </c:pt>
                <c:pt idx="7826">
                  <c:v>3.4711639542327652E-5</c:v>
                </c:pt>
                <c:pt idx="7827">
                  <c:v>3.4567451333728288E-5</c:v>
                </c:pt>
                <c:pt idx="7828">
                  <c:v>3.4423830176106833E-5</c:v>
                </c:pt>
                <c:pt idx="7829">
                  <c:v>3.4280773979024253E-5</c:v>
                </c:pt>
                <c:pt idx="7830">
                  <c:v>3.4138280659161754E-5</c:v>
                </c:pt>
                <c:pt idx="7831">
                  <c:v>3.3996348140298014E-5</c:v>
                </c:pt>
                <c:pt idx="7832">
                  <c:v>3.3854974353287612E-5</c:v>
                </c:pt>
                <c:pt idx="7833">
                  <c:v>3.3714157236039214E-5</c:v>
                </c:pt>
                <c:pt idx="7834">
                  <c:v>3.3573894733492806E-5</c:v>
                </c:pt>
                <c:pt idx="7835">
                  <c:v>3.3434184797600256E-5</c:v>
                </c:pt>
                <c:pt idx="7836">
                  <c:v>3.3295025387301791E-5</c:v>
                </c:pt>
                <c:pt idx="7837">
                  <c:v>3.3156414468504682E-5</c:v>
                </c:pt>
                <c:pt idx="7838">
                  <c:v>3.301835001406326E-5</c:v>
                </c:pt>
                <c:pt idx="7839">
                  <c:v>3.288083000375565E-5</c:v>
                </c:pt>
                <c:pt idx="7840">
                  <c:v>3.2743852424263806E-5</c:v>
                </c:pt>
                <c:pt idx="7841">
                  <c:v>3.2607415269150496E-5</c:v>
                </c:pt>
                <c:pt idx="7842">
                  <c:v>3.2471516538840788E-5</c:v>
                </c:pt>
                <c:pt idx="7843">
                  <c:v>3.2336154240597647E-5</c:v>
                </c:pt>
                <c:pt idx="7844">
                  <c:v>3.2201326388504079E-5</c:v>
                </c:pt>
                <c:pt idx="7845">
                  <c:v>3.206703100343825E-5</c:v>
                </c:pt>
                <c:pt idx="7846">
                  <c:v>3.193326611305664E-5</c:v>
                </c:pt>
                <c:pt idx="7847">
                  <c:v>3.1800029751769503E-5</c:v>
                </c:pt>
                <c:pt idx="7848">
                  <c:v>3.1667319960722055E-5</c:v>
                </c:pt>
                <c:pt idx="7849">
                  <c:v>3.1535134787773298E-5</c:v>
                </c:pt>
                <c:pt idx="7850">
                  <c:v>3.1403472287474107E-5</c:v>
                </c:pt>
                <c:pt idx="7851">
                  <c:v>3.1272330521047998E-5</c:v>
                </c:pt>
                <c:pt idx="7852">
                  <c:v>3.1141707556370027E-5</c:v>
                </c:pt>
                <c:pt idx="7853">
                  <c:v>3.1011601467944703E-5</c:v>
                </c:pt>
                <c:pt idx="7854">
                  <c:v>3.0882010336887881E-5</c:v>
                </c:pt>
                <c:pt idx="7855">
                  <c:v>3.0752932250904558E-5</c:v>
                </c:pt>
                <c:pt idx="7856">
                  <c:v>3.0624365304268419E-5</c:v>
                </c:pt>
                <c:pt idx="7857">
                  <c:v>3.0496307597802499E-5</c:v>
                </c:pt>
                <c:pt idx="7858">
                  <c:v>3.0368757238857093E-5</c:v>
                </c:pt>
                <c:pt idx="7859">
                  <c:v>3.0241712341292189E-5</c:v>
                </c:pt>
                <c:pt idx="7860">
                  <c:v>3.0115171025453899E-5</c:v>
                </c:pt>
                <c:pt idx="7861">
                  <c:v>2.998913141815676E-5</c:v>
                </c:pt>
                <c:pt idx="7862">
                  <c:v>2.9863591652662252E-5</c:v>
                </c:pt>
                <c:pt idx="7863">
                  <c:v>2.9738549868660294E-5</c:v>
                </c:pt>
                <c:pt idx="7864">
                  <c:v>2.9614004212246845E-5</c:v>
                </c:pt>
                <c:pt idx="7865">
                  <c:v>2.9489952835906393E-5</c:v>
                </c:pt>
                <c:pt idx="7866">
                  <c:v>2.9366393898489485E-5</c:v>
                </c:pt>
                <c:pt idx="7867">
                  <c:v>2.9243325565196171E-5</c:v>
                </c:pt>
                <c:pt idx="7868">
                  <c:v>2.912074600755181E-5</c:v>
                </c:pt>
                <c:pt idx="7869">
                  <c:v>2.8998653403392413E-5</c:v>
                </c:pt>
                <c:pt idx="7870">
                  <c:v>2.8877045936840691E-5</c:v>
                </c:pt>
                <c:pt idx="7871">
                  <c:v>2.8755921798287849E-5</c:v>
                </c:pt>
                <c:pt idx="7872">
                  <c:v>2.8635279184375724E-5</c:v>
                </c:pt>
                <c:pt idx="7873">
                  <c:v>2.8515116297973317E-5</c:v>
                </c:pt>
                <c:pt idx="7874">
                  <c:v>2.839543134816195E-5</c:v>
                </c:pt>
                <c:pt idx="7875">
                  <c:v>2.8276222550212615E-5</c:v>
                </c:pt>
                <c:pt idx="7876">
                  <c:v>2.8157488125567051E-5</c:v>
                </c:pt>
                <c:pt idx="7877">
                  <c:v>2.8039226301819857E-5</c:v>
                </c:pt>
                <c:pt idx="7878">
                  <c:v>2.7921435312697082E-5</c:v>
                </c:pt>
                <c:pt idx="7879">
                  <c:v>2.7804113398039558E-5</c:v>
                </c:pt>
                <c:pt idx="7880">
                  <c:v>2.7687258803780907E-5</c:v>
                </c:pt>
                <c:pt idx="7881">
                  <c:v>2.7570869781930895E-5</c:v>
                </c:pt>
                <c:pt idx="7882">
                  <c:v>2.7454944590554709E-5</c:v>
                </c:pt>
                <c:pt idx="7883">
                  <c:v>2.7339481493754912E-5</c:v>
                </c:pt>
                <c:pt idx="7884">
                  <c:v>2.7224478761651752E-5</c:v>
                </c:pt>
                <c:pt idx="7885">
                  <c:v>2.710993467036514E-5</c:v>
                </c:pt>
                <c:pt idx="7886">
                  <c:v>2.6995847501994712E-5</c:v>
                </c:pt>
                <c:pt idx="7887">
                  <c:v>2.6882215544601486E-5</c:v>
                </c:pt>
                <c:pt idx="7888">
                  <c:v>2.6769037092189702E-5</c:v>
                </c:pt>
                <c:pt idx="7889">
                  <c:v>2.6656310444687444E-5</c:v>
                </c:pt>
                <c:pt idx="7890">
                  <c:v>2.6544033907927852E-5</c:v>
                </c:pt>
                <c:pt idx="7891">
                  <c:v>2.6432205793631289E-5</c:v>
                </c:pt>
                <c:pt idx="7892">
                  <c:v>2.6320824419385524E-5</c:v>
                </c:pt>
                <c:pt idx="7893">
                  <c:v>2.6209888108629199E-5</c:v>
                </c:pt>
                <c:pt idx="7894">
                  <c:v>2.6099395190630649E-5</c:v>
                </c:pt>
                <c:pt idx="7895">
                  <c:v>2.598934400047262E-5</c:v>
                </c:pt>
                <c:pt idx="7896">
                  <c:v>2.5879732879031063E-5</c:v>
                </c:pt>
                <c:pt idx="7897">
                  <c:v>2.5770560172958687E-5</c:v>
                </c:pt>
                <c:pt idx="7898">
                  <c:v>2.5661824234666441E-5</c:v>
                </c:pt>
                <c:pt idx="7899">
                  <c:v>2.5553523422304839E-5</c:v>
                </c:pt>
                <c:pt idx="7900">
                  <c:v>2.5445656099745193E-5</c:v>
                </c:pt>
                <c:pt idx="7901">
                  <c:v>2.5338220636563544E-5</c:v>
                </c:pt>
                <c:pt idx="7902">
                  <c:v>2.5231215408020867E-5</c:v>
                </c:pt>
                <c:pt idx="7903">
                  <c:v>2.5124638795044254E-5</c:v>
                </c:pt>
                <c:pt idx="7904">
                  <c:v>2.5018489184213252E-5</c:v>
                </c:pt>
                <c:pt idx="7905">
                  <c:v>2.4912764967736509E-5</c:v>
                </c:pt>
                <c:pt idx="7906">
                  <c:v>2.4807464543437556E-5</c:v>
                </c:pt>
                <c:pt idx="7907">
                  <c:v>2.4702586314735473E-5</c:v>
                </c:pt>
                <c:pt idx="7908">
                  <c:v>2.4598128690627796E-5</c:v>
                </c:pt>
                <c:pt idx="7909">
                  <c:v>2.4494090085672459E-5</c:v>
                </c:pt>
                <c:pt idx="7910">
                  <c:v>2.4390468919970052E-5</c:v>
                </c:pt>
                <c:pt idx="7911">
                  <c:v>2.4287263619147199E-5</c:v>
                </c:pt>
                <c:pt idx="7912">
                  <c:v>2.4184472614336892E-5</c:v>
                </c:pt>
                <c:pt idx="7913">
                  <c:v>2.4082094342163802E-5</c:v>
                </c:pt>
                <c:pt idx="7914">
                  <c:v>2.3980127244724551E-5</c:v>
                </c:pt>
                <c:pt idx="7915">
                  <c:v>2.3878569769571094E-5</c:v>
                </c:pt>
                <c:pt idx="7916">
                  <c:v>2.377742036969341E-5</c:v>
                </c:pt>
                <c:pt idx="7917">
                  <c:v>2.3676677503502862E-5</c:v>
                </c:pt>
                <c:pt idx="7918">
                  <c:v>2.3576339634812654E-5</c:v>
                </c:pt>
                <c:pt idx="7919">
                  <c:v>2.347640523282428E-5</c:v>
                </c:pt>
                <c:pt idx="7920">
                  <c:v>2.337687277210655E-5</c:v>
                </c:pt>
                <c:pt idx="7921">
                  <c:v>2.3277740732580644E-5</c:v>
                </c:pt>
                <c:pt idx="7922">
                  <c:v>2.3179007599503366E-5</c:v>
                </c:pt>
                <c:pt idx="7923">
                  <c:v>2.3080671863447814E-5</c:v>
                </c:pt>
                <c:pt idx="7924">
                  <c:v>2.2982732020290143E-5</c:v>
                </c:pt>
                <c:pt idx="7925">
                  <c:v>2.2885186571188066E-5</c:v>
                </c:pt>
                <c:pt idx="7926">
                  <c:v>2.2788034022567972E-5</c:v>
                </c:pt>
                <c:pt idx="7927">
                  <c:v>2.2691272886106002E-5</c:v>
                </c:pt>
                <c:pt idx="7928">
                  <c:v>2.2594901678711098E-5</c:v>
                </c:pt>
                <c:pt idx="7929">
                  <c:v>2.2498918922510185E-5</c:v>
                </c:pt>
                <c:pt idx="7930">
                  <c:v>2.2403323144828881E-5</c:v>
                </c:pt>
                <c:pt idx="7931">
                  <c:v>2.2308112878177292E-5</c:v>
                </c:pt>
                <c:pt idx="7932">
                  <c:v>2.2213286660231094E-5</c:v>
                </c:pt>
                <c:pt idx="7933">
                  <c:v>2.2118843033817292E-5</c:v>
                </c:pt>
                <c:pt idx="7934">
                  <c:v>2.2024780546896202E-5</c:v>
                </c:pt>
                <c:pt idx="7935">
                  <c:v>2.1931097752545449E-5</c:v>
                </c:pt>
                <c:pt idx="7936">
                  <c:v>2.1837793208942856E-5</c:v>
                </c:pt>
                <c:pt idx="7937">
                  <c:v>2.1744865479351476E-5</c:v>
                </c:pt>
                <c:pt idx="7938">
                  <c:v>2.165231313210221E-5</c:v>
                </c:pt>
                <c:pt idx="7939">
                  <c:v>2.1560134740577952E-5</c:v>
                </c:pt>
                <c:pt idx="7940">
                  <c:v>2.1468328883197452E-5</c:v>
                </c:pt>
                <c:pt idx="7941">
                  <c:v>2.1376894143398381E-5</c:v>
                </c:pt>
                <c:pt idx="7942">
                  <c:v>2.1285829109622423E-5</c:v>
                </c:pt>
                <c:pt idx="7943">
                  <c:v>2.1195132375297616E-5</c:v>
                </c:pt>
                <c:pt idx="7944">
                  <c:v>2.1104802538824218E-5</c:v>
                </c:pt>
                <c:pt idx="7945">
                  <c:v>2.1014838203556682E-5</c:v>
                </c:pt>
                <c:pt idx="7946">
                  <c:v>2.0925237977789917E-5</c:v>
                </c:pt>
                <c:pt idx="7947">
                  <c:v>2.0836000474741067E-5</c:v>
                </c:pt>
                <c:pt idx="7948">
                  <c:v>2.0747124312534889E-5</c:v>
                </c:pt>
                <c:pt idx="7949">
                  <c:v>2.0658608114188801E-5</c:v>
                </c:pt>
                <c:pt idx="7950">
                  <c:v>2.0570450507595002E-5</c:v>
                </c:pt>
                <c:pt idx="7951">
                  <c:v>2.0482650125506416E-5</c:v>
                </c:pt>
                <c:pt idx="7952">
                  <c:v>2.039520560552023E-5</c:v>
                </c:pt>
                <c:pt idx="7953">
                  <c:v>2.0308115590062288E-5</c:v>
                </c:pt>
                <c:pt idx="7954">
                  <c:v>2.0221378726372253E-5</c:v>
                </c:pt>
                <c:pt idx="7955">
                  <c:v>2.0134993666486482E-5</c:v>
                </c:pt>
                <c:pt idx="7956">
                  <c:v>2.0048959067225056E-5</c:v>
                </c:pt>
                <c:pt idx="7957">
                  <c:v>1.9963273590173139E-5</c:v>
                </c:pt>
                <c:pt idx="7958">
                  <c:v>1.9877935901668331E-5</c:v>
                </c:pt>
                <c:pt idx="7959">
                  <c:v>1.9792944672783432E-5</c:v>
                </c:pt>
                <c:pt idx="7960">
                  <c:v>1.9708298579312548E-5</c:v>
                </c:pt>
                <c:pt idx="7961">
                  <c:v>1.9623996301754206E-5</c:v>
                </c:pt>
                <c:pt idx="7962">
                  <c:v>1.9540036525297905E-5</c:v>
                </c:pt>
                <c:pt idx="7963">
                  <c:v>1.945641793980754E-5</c:v>
                </c:pt>
                <c:pt idx="7964">
                  <c:v>1.9373139239806502E-5</c:v>
                </c:pt>
                <c:pt idx="7965">
                  <c:v>1.9290199124463188E-5</c:v>
                </c:pt>
                <c:pt idx="7966">
                  <c:v>1.9207596297575327E-5</c:v>
                </c:pt>
                <c:pt idx="7967">
                  <c:v>1.9125329467555364E-5</c:v>
                </c:pt>
                <c:pt idx="7968">
                  <c:v>1.9043397347414659E-5</c:v>
                </c:pt>
                <c:pt idx="7969">
                  <c:v>1.896179865474998E-5</c:v>
                </c:pt>
                <c:pt idx="7970">
                  <c:v>1.8880532111727296E-5</c:v>
                </c:pt>
                <c:pt idx="7971">
                  <c:v>1.8799596445067124E-5</c:v>
                </c:pt>
                <c:pt idx="7972">
                  <c:v>1.8718990386030659E-5</c:v>
                </c:pt>
                <c:pt idx="7973">
                  <c:v>1.8638712670403645E-5</c:v>
                </c:pt>
                <c:pt idx="7974">
                  <c:v>1.8558762038483158E-5</c:v>
                </c:pt>
                <c:pt idx="7975">
                  <c:v>1.8479137235061298E-5</c:v>
                </c:pt>
                <c:pt idx="7976">
                  <c:v>1.839983700941155E-5</c:v>
                </c:pt>
                <c:pt idx="7977">
                  <c:v>1.8320860115274262E-5</c:v>
                </c:pt>
                <c:pt idx="7978">
                  <c:v>1.8242205310841488E-5</c:v>
                </c:pt>
                <c:pt idx="7979">
                  <c:v>1.8163871358743144E-5</c:v>
                </c:pt>
                <c:pt idx="7980">
                  <c:v>1.8085857026031519E-5</c:v>
                </c:pt>
                <c:pt idx="7981">
                  <c:v>1.8008161084168246E-5</c:v>
                </c:pt>
                <c:pt idx="7982">
                  <c:v>1.7930782309008666E-5</c:v>
                </c:pt>
                <c:pt idx="7983">
                  <c:v>1.7853719480788203E-5</c:v>
                </c:pt>
                <c:pt idx="7984">
                  <c:v>1.7776971384107724E-5</c:v>
                </c:pt>
                <c:pt idx="7985">
                  <c:v>1.7700536807919279E-5</c:v>
                </c:pt>
                <c:pt idx="7986">
                  <c:v>1.7624414545512046E-5</c:v>
                </c:pt>
                <c:pt idx="7987">
                  <c:v>1.7548603394498309E-5</c:v>
                </c:pt>
                <c:pt idx="7988">
                  <c:v>1.7473102156798449E-5</c:v>
                </c:pt>
                <c:pt idx="7989">
                  <c:v>1.7397909638628317E-5</c:v>
                </c:pt>
                <c:pt idx="7990">
                  <c:v>1.7323024650483427E-5</c:v>
                </c:pt>
                <c:pt idx="7991">
                  <c:v>1.7248446007126147E-5</c:v>
                </c:pt>
                <c:pt idx="7992">
                  <c:v>1.7174172527571773E-5</c:v>
                </c:pt>
                <c:pt idx="7993">
                  <c:v>1.7100203035073785E-5</c:v>
                </c:pt>
                <c:pt idx="7994">
                  <c:v>1.7026536357110563E-5</c:v>
                </c:pt>
                <c:pt idx="7995">
                  <c:v>1.6953171325370874E-5</c:v>
                </c:pt>
                <c:pt idx="7996">
                  <c:v>1.6880106775741133E-5</c:v>
                </c:pt>
                <c:pt idx="7997">
                  <c:v>1.6807341548290637E-5</c:v>
                </c:pt>
                <c:pt idx="7998">
                  <c:v>1.6734874487258268E-5</c:v>
                </c:pt>
                <c:pt idx="7999">
                  <c:v>1.666270444103878E-5</c:v>
                </c:pt>
                <c:pt idx="8000">
                  <c:v>1.6590830262168795E-5</c:v>
                </c:pt>
                <c:pt idx="8001">
                  <c:v>1.6519250807313766E-5</c:v>
                </c:pt>
                <c:pt idx="8002">
                  <c:v>1.6447964937253934E-5</c:v>
                </c:pt>
                <c:pt idx="8003">
                  <c:v>1.6376971516871146E-5</c:v>
                </c:pt>
                <c:pt idx="8004">
                  <c:v>1.6306269415134847E-5</c:v>
                </c:pt>
                <c:pt idx="8005">
                  <c:v>1.6235857505088918E-5</c:v>
                </c:pt>
                <c:pt idx="8006">
                  <c:v>1.6165734663838667E-5</c:v>
                </c:pt>
                <c:pt idx="8007">
                  <c:v>1.6095899772536298E-5</c:v>
                </c:pt>
                <c:pt idx="8008">
                  <c:v>1.6026351716369234E-5</c:v>
                </c:pt>
                <c:pt idx="8009">
                  <c:v>1.5957089384544823E-5</c:v>
                </c:pt>
                <c:pt idx="8010">
                  <c:v>1.5888111670279233E-5</c:v>
                </c:pt>
                <c:pt idx="8011">
                  <c:v>1.5819417470782216E-5</c:v>
                </c:pt>
                <c:pt idx="8012">
                  <c:v>1.5751005687245395E-5</c:v>
                </c:pt>
                <c:pt idx="8013">
                  <c:v>1.5682875224828148E-5</c:v>
                </c:pt>
                <c:pt idx="8014">
                  <c:v>1.5615024992644715E-5</c:v>
                </c:pt>
                <c:pt idx="8015">
                  <c:v>1.5547453903752291E-5</c:v>
                </c:pt>
                <c:pt idx="8016">
                  <c:v>1.5480160875135886E-5</c:v>
                </c:pt>
                <c:pt idx="8017">
                  <c:v>1.5413144827696801E-5</c:v>
                </c:pt>
                <c:pt idx="8018">
                  <c:v>1.5346404686239782E-5</c:v>
                </c:pt>
                <c:pt idx="8019">
                  <c:v>1.5279939379458661E-5</c:v>
                </c:pt>
                <c:pt idx="8020">
                  <c:v>1.5213747839925329E-5</c:v>
                </c:pt>
                <c:pt idx="8021">
                  <c:v>1.5147829004075638E-5</c:v>
                </c:pt>
                <c:pt idx="8022">
                  <c:v>1.50821818121967E-5</c:v>
                </c:pt>
                <c:pt idx="8023">
                  <c:v>1.5016805208414834E-5</c:v>
                </c:pt>
                <c:pt idx="8024">
                  <c:v>1.4951698140681907E-5</c:v>
                </c:pt>
                <c:pt idx="8025">
                  <c:v>1.4886859560763779E-5</c:v>
                </c:pt>
                <c:pt idx="8026">
                  <c:v>1.4822288424225961E-5</c:v>
                </c:pt>
                <c:pt idx="8027">
                  <c:v>1.4757983690422901E-5</c:v>
                </c:pt>
                <c:pt idx="8028">
                  <c:v>1.4693944322484166E-5</c:v>
                </c:pt>
                <c:pt idx="8029">
                  <c:v>1.4630169287302271E-5</c:v>
                </c:pt>
                <c:pt idx="8030">
                  <c:v>1.4566657555519763E-5</c:v>
                </c:pt>
                <c:pt idx="8031">
                  <c:v>1.4503408101517842E-5</c:v>
                </c:pt>
                <c:pt idx="8032">
                  <c:v>1.4440419903402463E-5</c:v>
                </c:pt>
                <c:pt idx="8033">
                  <c:v>1.4377691942993093E-5</c:v>
                </c:pt>
                <c:pt idx="8034">
                  <c:v>1.4315223205809961E-5</c:v>
                </c:pt>
                <c:pt idx="8035">
                  <c:v>1.4253012681061661E-5</c:v>
                </c:pt>
                <c:pt idx="8036">
                  <c:v>1.419105936163275E-5</c:v>
                </c:pt>
                <c:pt idx="8037">
                  <c:v>1.4129362244071585E-5</c:v>
                </c:pt>
                <c:pt idx="8038">
                  <c:v>1.4067920328578613E-5</c:v>
                </c:pt>
                <c:pt idx="8039">
                  <c:v>1.4006732618993241E-5</c:v>
                </c:pt>
                <c:pt idx="8040">
                  <c:v>1.3945798122782776E-5</c:v>
                </c:pt>
                <c:pt idx="8041">
                  <c:v>1.3885115851029045E-5</c:v>
                </c:pt>
                <c:pt idx="8042">
                  <c:v>1.3824684818417816E-5</c:v>
                </c:pt>
                <c:pt idx="8043">
                  <c:v>1.3764504043225148E-5</c:v>
                </c:pt>
                <c:pt idx="8044">
                  <c:v>1.370457254730695E-5</c:v>
                </c:pt>
                <c:pt idx="8045">
                  <c:v>1.3644889356085853E-5</c:v>
                </c:pt>
                <c:pt idx="8046">
                  <c:v>1.3585453498539881E-5</c:v>
                </c:pt>
                <c:pt idx="8047">
                  <c:v>1.3526264007190367E-5</c:v>
                </c:pt>
                <c:pt idx="8048">
                  <c:v>1.3467319918090107E-5</c:v>
                </c:pt>
                <c:pt idx="8049">
                  <c:v>1.3408620270811665E-5</c:v>
                </c:pt>
                <c:pt idx="8050">
                  <c:v>1.3350164108435213E-5</c:v>
                </c:pt>
                <c:pt idx="8051">
                  <c:v>1.3291950477537281E-5</c:v>
                </c:pt>
                <c:pt idx="8052">
                  <c:v>1.3233978428178689E-5</c:v>
                </c:pt>
                <c:pt idx="8053">
                  <c:v>1.317624701389302E-5</c:v>
                </c:pt>
                <c:pt idx="8054">
                  <c:v>1.3118755291675159E-5</c:v>
                </c:pt>
                <c:pt idx="8055">
                  <c:v>1.306150232196886E-5</c:v>
                </c:pt>
                <c:pt idx="8056">
                  <c:v>1.3004487168656303E-5</c:v>
                </c:pt>
                <c:pt idx="8057">
                  <c:v>1.2947708899045729E-5</c:v>
                </c:pt>
                <c:pt idx="8058">
                  <c:v>1.2891166583860381E-5</c:v>
                </c:pt>
                <c:pt idx="8059">
                  <c:v>1.2834859297226972E-5</c:v>
                </c:pt>
                <c:pt idx="8060">
                  <c:v>1.277878611666362E-5</c:v>
                </c:pt>
                <c:pt idx="8061">
                  <c:v>1.272294612306956E-5</c:v>
                </c:pt>
                <c:pt idx="8062">
                  <c:v>1.2667338400712994E-5</c:v>
                </c:pt>
                <c:pt idx="8063">
                  <c:v>1.2611962037219525E-5</c:v>
                </c:pt>
                <c:pt idx="8064">
                  <c:v>1.2556816123562027E-5</c:v>
                </c:pt>
                <c:pt idx="8065">
                  <c:v>1.2501899754048078E-5</c:v>
                </c:pt>
                <c:pt idx="8066">
                  <c:v>1.244721202630907E-5</c:v>
                </c:pt>
                <c:pt idx="8067">
                  <c:v>1.2392752041289923E-5</c:v>
                </c:pt>
                <c:pt idx="8068">
                  <c:v>1.2338518903236521E-5</c:v>
                </c:pt>
                <c:pt idx="8069">
                  <c:v>1.2284511719685908E-5</c:v>
                </c:pt>
                <c:pt idx="8070">
                  <c:v>1.2230729601453558E-5</c:v>
                </c:pt>
                <c:pt idx="8071">
                  <c:v>1.2177171662624308E-5</c:v>
                </c:pt>
                <c:pt idx="8072">
                  <c:v>1.2123837020539641E-5</c:v>
                </c:pt>
                <c:pt idx="8073">
                  <c:v>1.2070724795787871E-5</c:v>
                </c:pt>
                <c:pt idx="8074">
                  <c:v>1.2017834112191884E-5</c:v>
                </c:pt>
                <c:pt idx="8075">
                  <c:v>1.1965164096799913E-5</c:v>
                </c:pt>
                <c:pt idx="8076">
                  <c:v>1.1912713879872903E-5</c:v>
                </c:pt>
                <c:pt idx="8077">
                  <c:v>1.1860482594874927E-5</c:v>
                </c:pt>
                <c:pt idx="8078">
                  <c:v>1.1808469378461713E-5</c:v>
                </c:pt>
                <c:pt idx="8079">
                  <c:v>1.1756673370469685E-5</c:v>
                </c:pt>
                <c:pt idx="8080">
                  <c:v>1.170509371390609E-5</c:v>
                </c:pt>
                <c:pt idx="8081">
                  <c:v>1.1653729554937273E-5</c:v>
                </c:pt>
                <c:pt idx="8082">
                  <c:v>1.16025800428783E-5</c:v>
                </c:pt>
                <c:pt idx="8083">
                  <c:v>1.1551644330182574E-5</c:v>
                </c:pt>
                <c:pt idx="8084">
                  <c:v>1.1500921572430918E-5</c:v>
                </c:pt>
                <c:pt idx="8085">
                  <c:v>1.1450410928321009E-5</c:v>
                </c:pt>
                <c:pt idx="8086">
                  <c:v>1.1400111559656913E-5</c:v>
                </c:pt>
                <c:pt idx="8087">
                  <c:v>1.1350022631338231E-5</c:v>
                </c:pt>
                <c:pt idx="8088">
                  <c:v>1.1300143311349867E-5</c:v>
                </c:pt>
                <c:pt idx="8089">
                  <c:v>1.1250472770751603E-5</c:v>
                </c:pt>
                <c:pt idx="8090">
                  <c:v>1.1201010183667709E-5</c:v>
                </c:pt>
                <c:pt idx="8091">
                  <c:v>1.1151754727275643E-5</c:v>
                </c:pt>
                <c:pt idx="8092">
                  <c:v>1.1102705581797197E-5</c:v>
                </c:pt>
                <c:pt idx="8093">
                  <c:v>1.1053861930486764E-5</c:v>
                </c:pt>
                <c:pt idx="8094">
                  <c:v>1.1005222959621879E-5</c:v>
                </c:pt>
                <c:pt idx="8095">
                  <c:v>1.0956787858492603E-5</c:v>
                </c:pt>
                <c:pt idx="8096">
                  <c:v>1.0908555819391265E-5</c:v>
                </c:pt>
                <c:pt idx="8097">
                  <c:v>1.0860526037601973E-5</c:v>
                </c:pt>
                <c:pt idx="8098">
                  <c:v>1.0812697711390884E-5</c:v>
                </c:pt>
                <c:pt idx="8099">
                  <c:v>1.076507004199635E-5</c:v>
                </c:pt>
                <c:pt idx="8100">
                  <c:v>1.0717642233617469E-5</c:v>
                </c:pt>
                <c:pt idx="8101">
                  <c:v>1.0670413493405351E-5</c:v>
                </c:pt>
                <c:pt idx="8102">
                  <c:v>1.0623383031452343E-5</c:v>
                </c:pt>
                <c:pt idx="8103">
                  <c:v>1.0576550060782161E-5</c:v>
                </c:pt>
                <c:pt idx="8104">
                  <c:v>1.0529913797339621E-5</c:v>
                </c:pt>
                <c:pt idx="8105">
                  <c:v>1.0483473459981652E-5</c:v>
                </c:pt>
                <c:pt idx="8106">
                  <c:v>1.0437228270465606E-5</c:v>
                </c:pt>
                <c:pt idx="8107">
                  <c:v>1.0391177453440987E-5</c:v>
                </c:pt>
                <c:pt idx="8108">
                  <c:v>1.0345320236438921E-5</c:v>
                </c:pt>
                <c:pt idx="8109">
                  <c:v>1.0299655849861747E-5</c:v>
                </c:pt>
                <c:pt idx="8110">
                  <c:v>1.0254183526974234E-5</c:v>
                </c:pt>
                <c:pt idx="8111">
                  <c:v>1.0208902503893172E-5</c:v>
                </c:pt>
                <c:pt idx="8112">
                  <c:v>1.0163812019577834E-5</c:v>
                </c:pt>
                <c:pt idx="8113">
                  <c:v>1.0118911315819481E-5</c:v>
                </c:pt>
                <c:pt idx="8114">
                  <c:v>1.0074199637233227E-5</c:v>
                </c:pt>
                <c:pt idx="8115">
                  <c:v>1.0029676231246502E-5</c:v>
                </c:pt>
                <c:pt idx="8116">
                  <c:v>9.9853403480911087E-6</c:v>
                </c:pt>
                <c:pt idx="8117">
                  <c:v>9.9411912407922708E-6</c:v>
                </c:pt>
                <c:pt idx="8118">
                  <c:v>9.8972281651598346E-6</c:v>
                </c:pt>
                <c:pt idx="8119">
                  <c:v>9.8534503797786972E-6</c:v>
                </c:pt>
                <c:pt idx="8120">
                  <c:v>9.8098571459982171E-6</c:v>
                </c:pt>
                <c:pt idx="8121">
                  <c:v>9.7664477279245672E-6</c:v>
                </c:pt>
                <c:pt idx="8122">
                  <c:v>9.7232213924094507E-6</c:v>
                </c:pt>
                <c:pt idx="8123">
                  <c:v>9.6801774090420727E-6</c:v>
                </c:pt>
                <c:pt idx="8124">
                  <c:v>9.6373150501386646E-6</c:v>
                </c:pt>
                <c:pt idx="8125">
                  <c:v>9.594633590733703E-6</c:v>
                </c:pt>
                <c:pt idx="8126">
                  <c:v>9.5521323085703576E-6</c:v>
                </c:pt>
                <c:pt idx="8127">
                  <c:v>9.5098104840909564E-6</c:v>
                </c:pt>
                <c:pt idx="8128">
                  <c:v>9.4676674004285922E-6</c:v>
                </c:pt>
                <c:pt idx="8129">
                  <c:v>9.4257023433965681E-6</c:v>
                </c:pt>
                <c:pt idx="8130">
                  <c:v>9.3839146014800237E-6</c:v>
                </c:pt>
                <c:pt idx="8131">
                  <c:v>9.3423034658263946E-6</c:v>
                </c:pt>
                <c:pt idx="8132">
                  <c:v>9.300868230236425E-6</c:v>
                </c:pt>
                <c:pt idx="8133">
                  <c:v>9.2596081911548046E-6</c:v>
                </c:pt>
                <c:pt idx="8134">
                  <c:v>9.2185226476613477E-6</c:v>
                </c:pt>
                <c:pt idx="8135">
                  <c:v>9.1776109014614234E-6</c:v>
                </c:pt>
                <c:pt idx="8136">
                  <c:v>9.1368722568773363E-6</c:v>
                </c:pt>
                <c:pt idx="8137">
                  <c:v>9.0963060208389852E-6</c:v>
                </c:pt>
                <c:pt idx="8138">
                  <c:v>9.0559115028750608E-6</c:v>
                </c:pt>
                <c:pt idx="8139">
                  <c:v>9.0156880151040218E-6</c:v>
                </c:pt>
                <c:pt idx="8140">
                  <c:v>8.9756348722249257E-6</c:v>
                </c:pt>
                <c:pt idx="8141">
                  <c:v>8.9357513915085768E-6</c:v>
                </c:pt>
                <c:pt idx="8142">
                  <c:v>8.8960368927893411E-6</c:v>
                </c:pt>
                <c:pt idx="8143">
                  <c:v>8.8564906984547489E-6</c:v>
                </c:pt>
                <c:pt idx="8144">
                  <c:v>8.817112133438064E-6</c:v>
                </c:pt>
                <c:pt idx="8145">
                  <c:v>8.777900525208938E-6</c:v>
                </c:pt>
                <c:pt idx="8146">
                  <c:v>8.7388552037645062E-6</c:v>
                </c:pt>
                <c:pt idx="8147">
                  <c:v>8.6999755016207867E-6</c:v>
                </c:pt>
                <c:pt idx="8148">
                  <c:v>8.6612607538039747E-6</c:v>
                </c:pt>
                <c:pt idx="8149">
                  <c:v>8.6227102978414129E-6</c:v>
                </c:pt>
                <c:pt idx="8150">
                  <c:v>8.5843234737531927E-6</c:v>
                </c:pt>
                <c:pt idx="8151">
                  <c:v>8.546099624043904E-6</c:v>
                </c:pt>
                <c:pt idx="8152">
                  <c:v>8.5080380936929362E-6</c:v>
                </c:pt>
                <c:pt idx="8153">
                  <c:v>8.4701382301471046E-6</c:v>
                </c:pt>
                <c:pt idx="8154">
                  <c:v>8.4323993833107263E-6</c:v>
                </c:pt>
                <c:pt idx="8155">
                  <c:v>8.3948209055387744E-6</c:v>
                </c:pt>
                <c:pt idx="8156">
                  <c:v>8.3574021516267524E-6</c:v>
                </c:pt>
                <c:pt idx="8157">
                  <c:v>8.3201424788027987E-6</c:v>
                </c:pt>
                <c:pt idx="8158">
                  <c:v>8.2830412467197544E-6</c:v>
                </c:pt>
                <c:pt idx="8159">
                  <c:v>8.2460978174458618E-6</c:v>
                </c:pt>
                <c:pt idx="8160">
                  <c:v>8.2093115554568845E-6</c:v>
                </c:pt>
                <c:pt idx="8161">
                  <c:v>8.1726818276277378E-6</c:v>
                </c:pt>
                <c:pt idx="8162">
                  <c:v>8.1362080032234046E-6</c:v>
                </c:pt>
                <c:pt idx="8163">
                  <c:v>8.0998894538918595E-6</c:v>
                </c:pt>
                <c:pt idx="8164">
                  <c:v>8.0637255536545907E-6</c:v>
                </c:pt>
                <c:pt idx="8165">
                  <c:v>8.0277156788989914E-6</c:v>
                </c:pt>
                <c:pt idx="8166">
                  <c:v>7.9918592083696934E-6</c:v>
                </c:pt>
                <c:pt idx="8167">
                  <c:v>7.9561555231607811E-6</c:v>
                </c:pt>
                <c:pt idx="8168">
                  <c:v>7.9206040067071518E-6</c:v>
                </c:pt>
                <c:pt idx="8169">
                  <c:v>7.8852040447767209E-6</c:v>
                </c:pt>
                <c:pt idx="8170">
                  <c:v>7.8499550254619184E-6</c:v>
                </c:pt>
                <c:pt idx="8171">
                  <c:v>7.814856339171711E-6</c:v>
                </c:pt>
                <c:pt idx="8172">
                  <c:v>7.7799073786237501E-6</c:v>
                </c:pt>
                <c:pt idx="8173">
                  <c:v>7.7451075388356766E-6</c:v>
                </c:pt>
                <c:pt idx="8174">
                  <c:v>7.7104562171177528E-6</c:v>
                </c:pt>
                <c:pt idx="8175">
                  <c:v>7.6759528130644708E-6</c:v>
                </c:pt>
                <c:pt idx="8176">
                  <c:v>7.6415967285465097E-6</c:v>
                </c:pt>
                <c:pt idx="8177">
                  <c:v>7.6073873677029414E-6</c:v>
                </c:pt>
                <c:pt idx="8178">
                  <c:v>7.5733241369333112E-6</c:v>
                </c:pt>
                <c:pt idx="8179">
                  <c:v>7.5394064448893772E-6</c:v>
                </c:pt>
                <c:pt idx="8180">
                  <c:v>7.5056337024675921E-6</c:v>
                </c:pt>
                <c:pt idx="8181">
                  <c:v>7.4720053228010215E-6</c:v>
                </c:pt>
                <c:pt idx="8182">
                  <c:v>7.4385207212517324E-6</c:v>
                </c:pt>
                <c:pt idx="8183">
                  <c:v>7.4051793154024943E-6</c:v>
                </c:pt>
                <c:pt idx="8184">
                  <c:v>7.3719805250494425E-6</c:v>
                </c:pt>
                <c:pt idx="8185">
                  <c:v>7.3389237721942378E-6</c:v>
                </c:pt>
                <c:pt idx="8186">
                  <c:v>7.3060084810359495E-6</c:v>
                </c:pt>
                <c:pt idx="8187">
                  <c:v>7.2732340779637854E-6</c:v>
                </c:pt>
                <c:pt idx="8188">
                  <c:v>7.2405999915491698E-6</c:v>
                </c:pt>
                <c:pt idx="8189">
                  <c:v>7.2081056525380737E-6</c:v>
                </c:pt>
                <c:pt idx="8190">
                  <c:v>7.1757504938433838E-6</c:v>
                </c:pt>
                <c:pt idx="8191">
                  <c:v>7.1435339505372442E-6</c:v>
                </c:pt>
                <c:pt idx="8192">
                  <c:v>7.1114554598435922E-6</c:v>
                </c:pt>
                <c:pt idx="8193">
                  <c:v>7.0795144611303198E-6</c:v>
                </c:pt>
                <c:pt idx="8194">
                  <c:v>7.0477103959020579E-6</c:v>
                </c:pt>
                <c:pt idx="8195">
                  <c:v>7.016042707792209E-6</c:v>
                </c:pt>
                <c:pt idx="8196">
                  <c:v>6.9845108425558433E-6</c:v>
                </c:pt>
                <c:pt idx="8197">
                  <c:v>6.9531142480621531E-6</c:v>
                </c:pt>
                <c:pt idx="8198">
                  <c:v>6.9218523742867206E-6</c:v>
                </c:pt>
                <c:pt idx="8199">
                  <c:v>6.8907246733043304E-6</c:v>
                </c:pt>
                <c:pt idx="8200">
                  <c:v>6.8597305992814202E-6</c:v>
                </c:pt>
                <c:pt idx="8201">
                  <c:v>6.8288696084689232E-6</c:v>
                </c:pt>
                <c:pt idx="8202">
                  <c:v>6.7981411591945661E-6</c:v>
                </c:pt>
                <c:pt idx="8203">
                  <c:v>6.7675447118557871E-6</c:v>
                </c:pt>
                <c:pt idx="8204">
                  <c:v>6.7370797289123692E-6</c:v>
                </c:pt>
                <c:pt idx="8205">
                  <c:v>6.7067456748789728E-6</c:v>
                </c:pt>
                <c:pt idx="8206">
                  <c:v>6.6765420163181586E-6</c:v>
                </c:pt>
                <c:pt idx="8207">
                  <c:v>6.6464682218329015E-6</c:v>
                </c:pt>
                <c:pt idx="8208">
                  <c:v>6.6165237620594411E-6</c:v>
                </c:pt>
                <c:pt idx="8209">
                  <c:v>6.5867081096601051E-6</c:v>
                </c:pt>
                <c:pt idx="8210">
                  <c:v>6.5570207393160534E-6</c:v>
                </c:pt>
                <c:pt idx="8211">
                  <c:v>6.5274611277203726E-6</c:v>
                </c:pt>
                <c:pt idx="8212">
                  <c:v>6.4980287535705249E-6</c:v>
                </c:pt>
                <c:pt idx="8213">
                  <c:v>6.4687230975615513E-6</c:v>
                </c:pt>
                <c:pt idx="8214">
                  <c:v>6.4395436423789249E-6</c:v>
                </c:pt>
                <c:pt idx="8215">
                  <c:v>6.410489872691386E-6</c:v>
                </c:pt>
                <c:pt idx="8216">
                  <c:v>6.3815612751441509E-6</c:v>
                </c:pt>
                <c:pt idx="8217">
                  <c:v>6.3527573383514505E-6</c:v>
                </c:pt>
                <c:pt idx="8218">
                  <c:v>6.3240775528900504E-6</c:v>
                </c:pt>
                <c:pt idx="8219">
                  <c:v>6.2955214112919748E-6</c:v>
                </c:pt>
                <c:pt idx="8220">
                  <c:v>6.2670884080374033E-6</c:v>
                </c:pt>
                <c:pt idx="8221">
                  <c:v>6.2387780395482988E-6</c:v>
                </c:pt>
                <c:pt idx="8222">
                  <c:v>6.2105898041807799E-6</c:v>
                </c:pt>
                <c:pt idx="8223">
                  <c:v>6.1825232022189205E-6</c:v>
                </c:pt>
                <c:pt idx="8224">
                  <c:v>6.1545777358673775E-6</c:v>
                </c:pt>
                <c:pt idx="8225">
                  <c:v>6.1267529092449006E-6</c:v>
                </c:pt>
                <c:pt idx="8226">
                  <c:v>6.099048228377185E-6</c:v>
                </c:pt>
                <c:pt idx="8227">
                  <c:v>6.0714632011903936E-6</c:v>
                </c:pt>
                <c:pt idx="8228">
                  <c:v>6.0439973375041176E-6</c:v>
                </c:pt>
                <c:pt idx="8229">
                  <c:v>6.016650149024917E-6</c:v>
                </c:pt>
                <c:pt idx="8230">
                  <c:v>5.9894211493393588E-6</c:v>
                </c:pt>
                <c:pt idx="8231">
                  <c:v>5.9623098539072059E-6</c:v>
                </c:pt>
                <c:pt idx="8232">
                  <c:v>5.935315780055228E-6</c:v>
                </c:pt>
                <c:pt idx="8233">
                  <c:v>5.9084384469698908E-6</c:v>
                </c:pt>
                <c:pt idx="8234">
                  <c:v>5.8816773756911947E-6</c:v>
                </c:pt>
                <c:pt idx="8235">
                  <c:v>5.8550320891057924E-6</c:v>
                </c:pt>
                <c:pt idx="8236">
                  <c:v>5.8285021119406503E-6</c:v>
                </c:pt>
                <c:pt idx="8237">
                  <c:v>5.802086970756092E-6</c:v>
                </c:pt>
                <c:pt idx="8238">
                  <c:v>5.7757861939396772E-6</c:v>
                </c:pt>
                <c:pt idx="8239">
                  <c:v>5.7495993116991653E-6</c:v>
                </c:pt>
                <c:pt idx="8240">
                  <c:v>5.7235258560563515E-6</c:v>
                </c:pt>
                <c:pt idx="8241">
                  <c:v>5.6975653608407802E-6</c:v>
                </c:pt>
                <c:pt idx="8242">
                  <c:v>5.6717173616827221E-6</c:v>
                </c:pt>
                <c:pt idx="8243">
                  <c:v>5.6459813960068403E-6</c:v>
                </c:pt>
                <c:pt idx="8244">
                  <c:v>5.6203570030262923E-6</c:v>
                </c:pt>
                <c:pt idx="8245">
                  <c:v>5.5948437237356571E-6</c:v>
                </c:pt>
                <c:pt idx="8246">
                  <c:v>5.569441100904909E-6</c:v>
                </c:pt>
                <c:pt idx="8247">
                  <c:v>5.5441486790728602E-6</c:v>
                </c:pt>
                <c:pt idx="8248">
                  <c:v>5.5189660045411591E-6</c:v>
                </c:pt>
                <c:pt idx="8249">
                  <c:v>5.493892625367458E-6</c:v>
                </c:pt>
                <c:pt idx="8250">
                  <c:v>5.4689280913595136E-6</c:v>
                </c:pt>
                <c:pt idx="8251">
                  <c:v>5.4440719540687289E-6</c:v>
                </c:pt>
                <c:pt idx="8252">
                  <c:v>5.4193237667838722E-6</c:v>
                </c:pt>
                <c:pt idx="8253">
                  <c:v>5.3946830845248989E-6</c:v>
                </c:pt>
                <c:pt idx="8254">
                  <c:v>5.3701494640367141E-6</c:v>
                </c:pt>
                <c:pt idx="8255">
                  <c:v>5.3457224637829559E-6</c:v>
                </c:pt>
                <c:pt idx="8256">
                  <c:v>5.3214016439397845E-6</c:v>
                </c:pt>
                <c:pt idx="8257">
                  <c:v>5.2971865663897661E-6</c:v>
                </c:pt>
                <c:pt idx="8258">
                  <c:v>5.2730767947158155E-6</c:v>
                </c:pt>
                <c:pt idx="8259">
                  <c:v>5.249071894194761E-6</c:v>
                </c:pt>
                <c:pt idx="8260">
                  <c:v>5.2251714317914623E-6</c:v>
                </c:pt>
                <c:pt idx="8261">
                  <c:v>5.2013749761529434E-6</c:v>
                </c:pt>
                <c:pt idx="8262">
                  <c:v>5.1776820976019145E-6</c:v>
                </c:pt>
                <c:pt idx="8263">
                  <c:v>5.1540923681308494E-6</c:v>
                </c:pt>
                <c:pt idx="8264">
                  <c:v>5.1306053613962834E-6</c:v>
                </c:pt>
                <c:pt idx="8265">
                  <c:v>5.1072206527122488E-6</c:v>
                </c:pt>
                <c:pt idx="8266">
                  <c:v>5.0839378190447833E-6</c:v>
                </c:pt>
                <c:pt idx="8267">
                  <c:v>5.0607564390057013E-6</c:v>
                </c:pt>
                <c:pt idx="8268">
                  <c:v>5.0376760928467731E-6</c:v>
                </c:pt>
                <c:pt idx="8269">
                  <c:v>5.0146963624536172E-6</c:v>
                </c:pt>
                <c:pt idx="8270">
                  <c:v>4.9918168313400498E-6</c:v>
                </c:pt>
                <c:pt idx="8271">
                  <c:v>4.9690370846421361E-6</c:v>
                </c:pt>
                <c:pt idx="8272">
                  <c:v>4.9463567091119686E-6</c:v>
                </c:pt>
                <c:pt idx="8273">
                  <c:v>4.923775293112443E-6</c:v>
                </c:pt>
                <c:pt idx="8274">
                  <c:v>4.9012924266109041E-6</c:v>
                </c:pt>
                <c:pt idx="8275">
                  <c:v>4.8789077011735256E-6</c:v>
                </c:pt>
                <c:pt idx="8276">
                  <c:v>4.8566207099596806E-6</c:v>
                </c:pt>
                <c:pt idx="8277">
                  <c:v>4.8344310477157067E-6</c:v>
                </c:pt>
                <c:pt idx="8278">
                  <c:v>4.8123383107698987E-6</c:v>
                </c:pt>
                <c:pt idx="8279">
                  <c:v>4.7903420970259076E-6</c:v>
                </c:pt>
                <c:pt idx="8280">
                  <c:v>4.768442005957695E-6</c:v>
                </c:pt>
                <c:pt idx="8281">
                  <c:v>4.7466376386034322E-6</c:v>
                </c:pt>
                <c:pt idx="8282">
                  <c:v>4.7249285975601773E-6</c:v>
                </c:pt>
                <c:pt idx="8283">
                  <c:v>4.7033144869779222E-6</c:v>
                </c:pt>
                <c:pt idx="8284">
                  <c:v>4.6817949125540747E-6</c:v>
                </c:pt>
                <c:pt idx="8285">
                  <c:v>4.660369481527782E-6</c:v>
                </c:pt>
                <c:pt idx="8286">
                  <c:v>4.6390378026743361E-6</c:v>
                </c:pt>
                <c:pt idx="8287">
                  <c:v>4.6177994862997617E-6</c:v>
                </c:pt>
                <c:pt idx="8288">
                  <c:v>4.5966541442350153E-6</c:v>
                </c:pt>
                <c:pt idx="8289">
                  <c:v>4.5756013898305528E-6</c:v>
                </c:pt>
                <c:pt idx="8290">
                  <c:v>4.5546408379506913E-6</c:v>
                </c:pt>
                <c:pt idx="8291">
                  <c:v>4.5337721049684205E-6</c:v>
                </c:pt>
                <c:pt idx="8292">
                  <c:v>4.5129948087593384E-6</c:v>
                </c:pt>
                <c:pt idx="8293">
                  <c:v>4.4923085686968514E-6</c:v>
                </c:pt>
                <c:pt idx="8294">
                  <c:v>4.4717130056462882E-6</c:v>
                </c:pt>
                <c:pt idx="8295">
                  <c:v>4.4512077419593697E-6</c:v>
                </c:pt>
                <c:pt idx="8296">
                  <c:v>4.4307924014692188E-6</c:v>
                </c:pt>
                <c:pt idx="8297">
                  <c:v>4.4104666094845688E-6</c:v>
                </c:pt>
                <c:pt idx="8298">
                  <c:v>4.3902299927846958E-6</c:v>
                </c:pt>
                <c:pt idx="8299">
                  <c:v>4.3700821796136454E-6</c:v>
                </c:pt>
                <c:pt idx="8300">
                  <c:v>4.3500227996754114E-6</c:v>
                </c:pt>
                <c:pt idx="8301">
                  <c:v>4.3300514841282002E-6</c:v>
                </c:pt>
                <c:pt idx="8302">
                  <c:v>4.3101678655790432E-6</c:v>
                </c:pt>
                <c:pt idx="8303">
                  <c:v>4.2903715780790922E-6</c:v>
                </c:pt>
                <c:pt idx="8304">
                  <c:v>4.2706622571177192E-6</c:v>
                </c:pt>
                <c:pt idx="8305">
                  <c:v>4.2510395396174023E-6</c:v>
                </c:pt>
                <c:pt idx="8306">
                  <c:v>4.2315030639288282E-6</c:v>
                </c:pt>
                <c:pt idx="8307">
                  <c:v>4.2120524698251923E-6</c:v>
                </c:pt>
                <c:pt idx="8308">
                  <c:v>4.1926873984972904E-6</c:v>
                </c:pt>
                <c:pt idx="8309">
                  <c:v>4.1734074925484125E-6</c:v>
                </c:pt>
                <c:pt idx="8310">
                  <c:v>4.1542123959886706E-6</c:v>
                </c:pt>
                <c:pt idx="8311">
                  <c:v>4.1351017542304097E-6</c:v>
                </c:pt>
                <c:pt idx="8312">
                  <c:v>4.1160752140828995E-6</c:v>
                </c:pt>
                <c:pt idx="8313">
                  <c:v>4.0971324237469404E-6</c:v>
                </c:pt>
                <c:pt idx="8314">
                  <c:v>4.0782730328102878E-6</c:v>
                </c:pt>
                <c:pt idx="8315">
                  <c:v>4.0594966922418602E-6</c:v>
                </c:pt>
                <c:pt idx="8316">
                  <c:v>4.040803054387392E-6</c:v>
                </c:pt>
                <c:pt idx="8317">
                  <c:v>4.0221917729638934E-6</c:v>
                </c:pt>
                <c:pt idx="8318">
                  <c:v>4.0036625030549431E-6</c:v>
                </c:pt>
                <c:pt idx="8319">
                  <c:v>3.9852149011052465E-6</c:v>
                </c:pt>
                <c:pt idx="8320">
                  <c:v>3.9668486249160806E-6</c:v>
                </c:pt>
                <c:pt idx="8321">
                  <c:v>3.948563333640177E-6</c:v>
                </c:pt>
                <c:pt idx="8322">
                  <c:v>3.9303586877764915E-6</c:v>
                </c:pt>
                <c:pt idx="8323">
                  <c:v>3.9122343491656064E-6</c:v>
                </c:pt>
                <c:pt idx="8324">
                  <c:v>3.894189980984622E-6</c:v>
                </c:pt>
                <c:pt idx="8325">
                  <c:v>3.876225247742255E-6</c:v>
                </c:pt>
                <c:pt idx="8326">
                  <c:v>3.8583398152739593E-6</c:v>
                </c:pt>
                <c:pt idx="8327">
                  <c:v>3.8405333507369949E-6</c:v>
                </c:pt>
                <c:pt idx="8328">
                  <c:v>3.8228055226056179E-6</c:v>
                </c:pt>
                <c:pt idx="8329">
                  <c:v>3.8051560006662618E-6</c:v>
                </c:pt>
                <c:pt idx="8330">
                  <c:v>3.7875844560125745E-6</c:v>
                </c:pt>
                <c:pt idx="8331">
                  <c:v>3.7700905610406361E-6</c:v>
                </c:pt>
                <c:pt idx="8332">
                  <c:v>3.7526739894442451E-6</c:v>
                </c:pt>
                <c:pt idx="8333">
                  <c:v>3.7353344162101581E-6</c:v>
                </c:pt>
                <c:pt idx="8334">
                  <c:v>3.7180715176130494E-6</c:v>
                </c:pt>
                <c:pt idx="8335">
                  <c:v>3.7008849712110707E-6</c:v>
                </c:pt>
                <c:pt idx="8336">
                  <c:v>3.6837744558409466E-6</c:v>
                </c:pt>
                <c:pt idx="8337">
                  <c:v>3.6667396516132658E-6</c:v>
                </c:pt>
                <c:pt idx="8338">
                  <c:v>3.6497802399078522E-6</c:v>
                </c:pt>
                <c:pt idx="8339">
                  <c:v>3.6328959033689452E-6</c:v>
                </c:pt>
                <c:pt idx="8340">
                  <c:v>3.6160863259006957E-6</c:v>
                </c:pt>
                <c:pt idx="8341">
                  <c:v>3.5993511926623596E-6</c:v>
                </c:pt>
                <c:pt idx="8342">
                  <c:v>3.5826901900635798E-6</c:v>
                </c:pt>
                <c:pt idx="8343">
                  <c:v>3.5661030057601323E-6</c:v>
                </c:pt>
                <c:pt idx="8344">
                  <c:v>3.5495893286488367E-6</c:v>
                </c:pt>
                <c:pt idx="8345">
                  <c:v>3.5331488488633005E-6</c:v>
                </c:pt>
                <c:pt idx="8346">
                  <c:v>3.516781257769205E-6</c:v>
                </c:pt>
                <c:pt idx="8347">
                  <c:v>3.5004862479597218E-6</c:v>
                </c:pt>
                <c:pt idx="8348">
                  <c:v>3.4842635132510613E-6</c:v>
                </c:pt>
                <c:pt idx="8349">
                  <c:v>3.468112748677833E-6</c:v>
                </c:pt>
                <c:pt idx="8350">
                  <c:v>3.4520336504885466E-6</c:v>
                </c:pt>
                <c:pt idx="8351">
                  <c:v>3.4360259161411777E-6</c:v>
                </c:pt>
                <c:pt idx="8352">
                  <c:v>3.4200892442986507E-6</c:v>
                </c:pt>
                <c:pt idx="8353">
                  <c:v>3.4042233348242665E-6</c:v>
                </c:pt>
                <c:pt idx="8354">
                  <c:v>3.3884278887773903E-6</c:v>
                </c:pt>
                <c:pt idx="8355">
                  <c:v>3.3727026084088552E-6</c:v>
                </c:pt>
                <c:pt idx="8356">
                  <c:v>3.3570471971567589E-6</c:v>
                </c:pt>
                <c:pt idx="8357">
                  <c:v>3.341461359641831E-6</c:v>
                </c:pt>
                <c:pt idx="8358">
                  <c:v>3.3259448016630735E-6</c:v>
                </c:pt>
                <c:pt idx="8359">
                  <c:v>3.3104972301935168E-6</c:v>
                </c:pt>
                <c:pt idx="8360">
                  <c:v>3.295118353375712E-6</c:v>
                </c:pt>
                <c:pt idx="8361">
                  <c:v>3.2798078805173924E-6</c:v>
                </c:pt>
                <c:pt idx="8362">
                  <c:v>3.2645655220872183E-6</c:v>
                </c:pt>
                <c:pt idx="8363">
                  <c:v>3.2493909897103455E-6</c:v>
                </c:pt>
                <c:pt idx="8364">
                  <c:v>3.2342839961642118E-6</c:v>
                </c:pt>
                <c:pt idx="8365">
                  <c:v>3.2192442553742316E-6</c:v>
                </c:pt>
                <c:pt idx="8366">
                  <c:v>3.2042714824094257E-6</c:v>
                </c:pt>
                <c:pt idx="8367">
                  <c:v>3.1893653934781976E-6</c:v>
                </c:pt>
                <c:pt idx="8368">
                  <c:v>3.1745257059242263E-6</c:v>
                </c:pt>
                <c:pt idx="8369">
                  <c:v>3.1597521382219765E-6</c:v>
                </c:pt>
                <c:pt idx="8370">
                  <c:v>3.1450444099726488E-6</c:v>
                </c:pt>
                <c:pt idx="8371">
                  <c:v>3.1304022418999904E-6</c:v>
                </c:pt>
                <c:pt idx="8372">
                  <c:v>3.1158253558459543E-6</c:v>
                </c:pt>
                <c:pt idx="8373">
                  <c:v>3.1013134747666985E-6</c:v>
                </c:pt>
                <c:pt idx="8374">
                  <c:v>3.0868663227282455E-6</c:v>
                </c:pt>
                <c:pt idx="8375">
                  <c:v>3.0724836249025451E-6</c:v>
                </c:pt>
                <c:pt idx="8376">
                  <c:v>3.0581651075630837E-6</c:v>
                </c:pt>
                <c:pt idx="8377">
                  <c:v>3.0439104980810343E-6</c:v>
                </c:pt>
                <c:pt idx="8378">
                  <c:v>3.0297195249208367E-6</c:v>
                </c:pt>
                <c:pt idx="8379">
                  <c:v>3.0155919176364684E-6</c:v>
                </c:pt>
                <c:pt idx="8380">
                  <c:v>3.0015274068670382E-6</c:v>
                </c:pt>
                <c:pt idx="8381">
                  <c:v>2.9875257243329334E-6</c:v>
                </c:pt>
                <c:pt idx="8382">
                  <c:v>2.9735866028316696E-6</c:v>
                </c:pt>
                <c:pt idx="8383">
                  <c:v>2.9597097762338612E-6</c:v>
                </c:pt>
                <c:pt idx="8384">
                  <c:v>2.9458949794793403E-6</c:v>
                </c:pt>
                <c:pt idx="8385">
                  <c:v>2.9321419485728306E-6</c:v>
                </c:pt>
                <c:pt idx="8386">
                  <c:v>2.918450420580275E-6</c:v>
                </c:pt>
                <c:pt idx="8387">
                  <c:v>2.9048201336247192E-6</c:v>
                </c:pt>
                <c:pt idx="8388">
                  <c:v>2.8912508268822846E-6</c:v>
                </c:pt>
                <c:pt idx="8389">
                  <c:v>2.8777422405783938E-6</c:v>
                </c:pt>
                <c:pt idx="8390">
                  <c:v>2.864294115983538E-6</c:v>
                </c:pt>
                <c:pt idx="8391">
                  <c:v>2.8509061954096952E-6</c:v>
                </c:pt>
                <c:pt idx="8392">
                  <c:v>2.8375782222061815E-6</c:v>
                </c:pt>
                <c:pt idx="8393">
                  <c:v>2.8243099407558074E-6</c:v>
                </c:pt>
                <c:pt idx="8394">
                  <c:v>2.8111010964710289E-6</c:v>
                </c:pt>
                <c:pt idx="8395">
                  <c:v>2.7979514357899961E-6</c:v>
                </c:pt>
                <c:pt idx="8396">
                  <c:v>2.7848607061728445E-6</c:v>
                </c:pt>
                <c:pt idx="8397">
                  <c:v>2.7718286560976066E-6</c:v>
                </c:pt>
                <c:pt idx="8398">
                  <c:v>2.7588550350566602E-6</c:v>
                </c:pt>
                <c:pt idx="8399">
                  <c:v>2.7459395935527121E-6</c:v>
                </c:pt>
                <c:pt idx="8400">
                  <c:v>2.7330820830949952E-6</c:v>
                </c:pt>
                <c:pt idx="8401">
                  <c:v>2.7202822561956354E-6</c:v>
                </c:pt>
                <c:pt idx="8402">
                  <c:v>2.7075398663656725E-6</c:v>
                </c:pt>
                <c:pt idx="8403">
                  <c:v>2.6948546681114099E-6</c:v>
                </c:pt>
                <c:pt idx="8404">
                  <c:v>2.6822264169306211E-6</c:v>
                </c:pt>
                <c:pt idx="8405">
                  <c:v>2.6696548693088842E-6</c:v>
                </c:pt>
                <c:pt idx="8406">
                  <c:v>2.6571397827157818E-6</c:v>
                </c:pt>
                <c:pt idx="8407">
                  <c:v>2.644680915601062E-6</c:v>
                </c:pt>
                <c:pt idx="8408">
                  <c:v>2.6322780273912202E-6</c:v>
                </c:pt>
                <c:pt idx="8409">
                  <c:v>2.6199308784856397E-6</c:v>
                </c:pt>
                <c:pt idx="8410">
                  <c:v>2.6076392302528296E-6</c:v>
                </c:pt>
                <c:pt idx="8411">
                  <c:v>2.5954028450269626E-6</c:v>
                </c:pt>
                <c:pt idx="8412">
                  <c:v>2.5832214861041003E-6</c:v>
                </c:pt>
                <c:pt idx="8413">
                  <c:v>2.5710949177385517E-6</c:v>
                </c:pt>
                <c:pt idx="8414">
                  <c:v>2.5590229051392992E-6</c:v>
                </c:pt>
                <c:pt idx="8415">
                  <c:v>2.5470052144664089E-6</c:v>
                </c:pt>
                <c:pt idx="8416">
                  <c:v>2.5350416128272455E-6</c:v>
                </c:pt>
                <c:pt idx="8417">
                  <c:v>2.5231318682731681E-6</c:v>
                </c:pt>
                <c:pt idx="8418">
                  <c:v>2.5112757497956829E-6</c:v>
                </c:pt>
                <c:pt idx="8419">
                  <c:v>2.4994730273230842E-6</c:v>
                </c:pt>
                <c:pt idx="8420">
                  <c:v>2.4877234717168627E-6</c:v>
                </c:pt>
                <c:pt idx="8421">
                  <c:v>2.4760268547679657E-6</c:v>
                </c:pt>
                <c:pt idx="8422">
                  <c:v>2.4643829491935567E-6</c:v>
                </c:pt>
                <c:pt idx="8423">
                  <c:v>2.4527915286333734E-6</c:v>
                </c:pt>
                <c:pt idx="8424">
                  <c:v>2.4412523676461412E-6</c:v>
                </c:pt>
                <c:pt idx="8425">
                  <c:v>2.4297652417063357E-6</c:v>
                </c:pt>
                <c:pt idx="8426">
                  <c:v>2.4183299272003106E-6</c:v>
                </c:pt>
                <c:pt idx="8427">
                  <c:v>2.4069462014232636E-6</c:v>
                </c:pt>
                <c:pt idx="8428">
                  <c:v>2.3956138425755237E-6</c:v>
                </c:pt>
                <c:pt idx="8429">
                  <c:v>2.3843326297590786E-6</c:v>
                </c:pt>
                <c:pt idx="8430">
                  <c:v>2.3731023429743899E-6</c:v>
                </c:pt>
                <c:pt idx="8431">
                  <c:v>2.3619227631166571E-6</c:v>
                </c:pt>
                <c:pt idx="8432">
                  <c:v>2.3507936719727407E-6</c:v>
                </c:pt>
                <c:pt idx="8433">
                  <c:v>2.3397148522174781E-6</c:v>
                </c:pt>
                <c:pt idx="8434">
                  <c:v>2.3286860874104869E-6</c:v>
                </c:pt>
                <c:pt idx="8435">
                  <c:v>2.3177071619927365E-6</c:v>
                </c:pt>
                <c:pt idx="8436">
                  <c:v>2.3067778612831887E-6</c:v>
                </c:pt>
                <c:pt idx="8437">
                  <c:v>2.2958979714754831E-6</c:v>
                </c:pt>
                <c:pt idx="8438">
                  <c:v>2.2850672796344907E-6</c:v>
                </c:pt>
                <c:pt idx="8439">
                  <c:v>2.2742855736931652E-6</c:v>
                </c:pt>
                <c:pt idx="8440">
                  <c:v>2.2635526424491462E-6</c:v>
                </c:pt>
                <c:pt idx="8441">
                  <c:v>2.2528682755613616E-6</c:v>
                </c:pt>
                <c:pt idx="8442">
                  <c:v>2.2422322635469552E-6</c:v>
                </c:pt>
                <c:pt idx="8443">
                  <c:v>2.2316443977777892E-6</c:v>
                </c:pt>
                <c:pt idx="8444">
                  <c:v>2.2211044704774014E-6</c:v>
                </c:pt>
                <c:pt idx="8445">
                  <c:v>2.210612274717477E-6</c:v>
                </c:pt>
                <c:pt idx="8446">
                  <c:v>2.2001676044149177E-6</c:v>
                </c:pt>
                <c:pt idx="8447">
                  <c:v>2.1897702543283499E-6</c:v>
                </c:pt>
                <c:pt idx="8448">
                  <c:v>2.1794200200550525E-6</c:v>
                </c:pt>
                <c:pt idx="8449">
                  <c:v>2.169116698027758E-6</c:v>
                </c:pt>
                <c:pt idx="8450">
                  <c:v>2.1588600855112891E-6</c:v>
                </c:pt>
                <c:pt idx="8451">
                  <c:v>2.1486499805996312E-6</c:v>
                </c:pt>
                <c:pt idx="8452">
                  <c:v>2.1384861822125616E-6</c:v>
                </c:pt>
                <c:pt idx="8453">
                  <c:v>2.1283684900924825E-6</c:v>
                </c:pt>
                <c:pt idx="8454">
                  <c:v>2.1182967048014596E-6</c:v>
                </c:pt>
                <c:pt idx="8455">
                  <c:v>2.1082706277178296E-6</c:v>
                </c:pt>
                <c:pt idx="8456">
                  <c:v>2.0982900610332852E-6</c:v>
                </c:pt>
                <c:pt idx="8457">
                  <c:v>2.0883548077496769E-6</c:v>
                </c:pt>
                <c:pt idx="8458">
                  <c:v>2.0784646716757971E-6</c:v>
                </c:pt>
                <c:pt idx="8459">
                  <c:v>2.0686194574245352E-6</c:v>
                </c:pt>
                <c:pt idx="8460">
                  <c:v>2.05881897040948E-6</c:v>
                </c:pt>
                <c:pt idx="8461">
                  <c:v>2.049063016842191E-6</c:v>
                </c:pt>
                <c:pt idx="8462">
                  <c:v>2.0393514037287532E-6</c:v>
                </c:pt>
                <c:pt idx="8463">
                  <c:v>2.0296839388671129E-6</c:v>
                </c:pt>
                <c:pt idx="8464">
                  <c:v>2.0200604308436801E-6</c:v>
                </c:pt>
                <c:pt idx="8465">
                  <c:v>2.0104806890306001E-6</c:v>
                </c:pt>
                <c:pt idx="8466">
                  <c:v>2.0009445235825588E-6</c:v>
                </c:pt>
                <c:pt idx="8467">
                  <c:v>1.9914517454337377E-6</c:v>
                </c:pt>
                <c:pt idx="8468">
                  <c:v>1.9820021662949973E-6</c:v>
                </c:pt>
                <c:pt idx="8469">
                  <c:v>1.9725955986507016E-6</c:v>
                </c:pt>
                <c:pt idx="8470">
                  <c:v>1.9632318557558788E-6</c:v>
                </c:pt>
                <c:pt idx="8471">
                  <c:v>1.9539107516331891E-6</c:v>
                </c:pt>
                <c:pt idx="8472">
                  <c:v>1.9446321010699241E-6</c:v>
                </c:pt>
                <c:pt idx="8473">
                  <c:v>1.9353957196151737E-6</c:v>
                </c:pt>
                <c:pt idx="8474">
                  <c:v>1.9262014235767965E-6</c:v>
                </c:pt>
                <c:pt idx="8475">
                  <c:v>1.9170490300185388E-6</c:v>
                </c:pt>
                <c:pt idx="8476">
                  <c:v>1.9079383567570821E-6</c:v>
                </c:pt>
                <c:pt idx="8477">
                  <c:v>1.8988692223592388E-6</c:v>
                </c:pt>
                <c:pt idx="8478">
                  <c:v>1.8898414461389105E-6</c:v>
                </c:pt>
                <c:pt idx="8479">
                  <c:v>1.8808548481543093E-6</c:v>
                </c:pt>
                <c:pt idx="8480">
                  <c:v>1.871909249205055E-6</c:v>
                </c:pt>
                <c:pt idx="8481">
                  <c:v>1.8630044708292998E-6</c:v>
                </c:pt>
                <c:pt idx="8482">
                  <c:v>1.8541403353009108E-6</c:v>
                </c:pt>
                <c:pt idx="8483">
                  <c:v>1.8453166656265782E-6</c:v>
                </c:pt>
                <c:pt idx="8484">
                  <c:v>1.8365332855430189E-6</c:v>
                </c:pt>
                <c:pt idx="8485">
                  <c:v>1.827790019514145E-6</c:v>
                </c:pt>
                <c:pt idx="8486">
                  <c:v>1.8190866927282636E-6</c:v>
                </c:pt>
                <c:pt idx="8487">
                  <c:v>1.8104231310952431E-6</c:v>
                </c:pt>
                <c:pt idx="8488">
                  <c:v>1.8017991612437059E-6</c:v>
                </c:pt>
                <c:pt idx="8489">
                  <c:v>1.7932146105183468E-6</c:v>
                </c:pt>
                <c:pt idx="8490">
                  <c:v>1.7846693069770628E-6</c:v>
                </c:pt>
                <c:pt idx="8491">
                  <c:v>1.7761630793882077E-6</c:v>
                </c:pt>
                <c:pt idx="8492">
                  <c:v>1.7676957572278425E-6</c:v>
                </c:pt>
                <c:pt idx="8493">
                  <c:v>1.7592671706770685E-6</c:v>
                </c:pt>
                <c:pt idx="8494">
                  <c:v>1.7508771506191304E-6</c:v>
                </c:pt>
                <c:pt idx="8495">
                  <c:v>1.7425255286368821E-6</c:v>
                </c:pt>
                <c:pt idx="8496">
                  <c:v>1.7342121370099049E-6</c:v>
                </c:pt>
                <c:pt idx="8497">
                  <c:v>1.7259368087119257E-6</c:v>
                </c:pt>
                <c:pt idx="8498">
                  <c:v>1.7176993774080741E-6</c:v>
                </c:pt>
                <c:pt idx="8499">
                  <c:v>1.7094996774521984E-6</c:v>
                </c:pt>
                <c:pt idx="8500">
                  <c:v>1.701337543884205E-6</c:v>
                </c:pt>
                <c:pt idx="8501">
                  <c:v>1.6932128124273375E-6</c:v>
                </c:pt>
                <c:pt idx="8502">
                  <c:v>1.6851253194856241E-6</c:v>
                </c:pt>
                <c:pt idx="8503">
                  <c:v>1.6770749021411286E-6</c:v>
                </c:pt>
                <c:pt idx="8504">
                  <c:v>1.6690613981513931E-6</c:v>
                </c:pt>
                <c:pt idx="8505">
                  <c:v>1.661084645946766E-6</c:v>
                </c:pt>
                <c:pt idx="8506">
                  <c:v>1.6531444846277705E-6</c:v>
                </c:pt>
                <c:pt idx="8507">
                  <c:v>1.6452407539625672E-6</c:v>
                </c:pt>
                <c:pt idx="8508">
                  <c:v>1.6373732943842557E-6</c:v>
                </c:pt>
                <c:pt idx="8509">
                  <c:v>1.6295419469884099E-6</c:v>
                </c:pt>
                <c:pt idx="8510">
                  <c:v>1.6217465535303325E-6</c:v>
                </c:pt>
                <c:pt idx="8511">
                  <c:v>1.6139869564226729E-6</c:v>
                </c:pt>
                <c:pt idx="8512">
                  <c:v>1.6062629987327032E-6</c:v>
                </c:pt>
                <c:pt idx="8513">
                  <c:v>1.5985745241798754E-6</c:v>
                </c:pt>
                <c:pt idx="8514">
                  <c:v>1.5909213771331943E-6</c:v>
                </c:pt>
                <c:pt idx="8515">
                  <c:v>1.5833034026087829E-6</c:v>
                </c:pt>
                <c:pt idx="8516">
                  <c:v>1.5757204462672504E-6</c:v>
                </c:pt>
                <c:pt idx="8517">
                  <c:v>1.5681723544112474E-6</c:v>
                </c:pt>
                <c:pt idx="8518">
                  <c:v>1.5606589739829246E-6</c:v>
                </c:pt>
                <c:pt idx="8519">
                  <c:v>1.5531801525614655E-6</c:v>
                </c:pt>
                <c:pt idx="8520">
                  <c:v>1.5457357383605808E-6</c:v>
                </c:pt>
                <c:pt idx="8521">
                  <c:v>1.5383255802260333E-6</c:v>
                </c:pt>
                <c:pt idx="8522">
                  <c:v>1.5309495276331207E-6</c:v>
                </c:pt>
                <c:pt idx="8523">
                  <c:v>1.52360743068431E-6</c:v>
                </c:pt>
                <c:pt idx="8524">
                  <c:v>1.516299140106709E-6</c:v>
                </c:pt>
                <c:pt idx="8525">
                  <c:v>1.5090245072496277E-6</c:v>
                </c:pt>
                <c:pt idx="8526">
                  <c:v>1.5017833840822133E-6</c:v>
                </c:pt>
                <c:pt idx="8527">
                  <c:v>1.4945756231909016E-6</c:v>
                </c:pt>
                <c:pt idx="8528">
                  <c:v>1.4874010777770961E-6</c:v>
                </c:pt>
                <c:pt idx="8529">
                  <c:v>1.4802596016547744E-6</c:v>
                </c:pt>
                <c:pt idx="8530">
                  <c:v>1.4731510492479637E-6</c:v>
                </c:pt>
                <c:pt idx="8531">
                  <c:v>1.4660752755885014E-6</c:v>
                </c:pt>
                <c:pt idx="8532">
                  <c:v>1.4590321363135553E-6</c:v>
                </c:pt>
                <c:pt idx="8533">
                  <c:v>1.4520214876632551E-6</c:v>
                </c:pt>
                <c:pt idx="8534">
                  <c:v>1.4450431864783948E-6</c:v>
                </c:pt>
                <c:pt idx="8535">
                  <c:v>1.4380970901979817E-6</c:v>
                </c:pt>
                <c:pt idx="8536">
                  <c:v>1.4311830568569978E-6</c:v>
                </c:pt>
                <c:pt idx="8537">
                  <c:v>1.4243009450839228E-6</c:v>
                </c:pt>
                <c:pt idx="8538">
                  <c:v>1.4174506140985461E-6</c:v>
                </c:pt>
                <c:pt idx="8539">
                  <c:v>1.4106319237095273E-6</c:v>
                </c:pt>
                <c:pt idx="8540">
                  <c:v>1.4038447343121501E-6</c:v>
                </c:pt>
                <c:pt idx="8541">
                  <c:v>1.3970889068860413E-6</c:v>
                </c:pt>
                <c:pt idx="8542">
                  <c:v>1.3903643029927168E-6</c:v>
                </c:pt>
                <c:pt idx="8543">
                  <c:v>1.3836707847735464E-6</c:v>
                </c:pt>
                <c:pt idx="8544">
                  <c:v>1.3770082149472139E-6</c:v>
                </c:pt>
                <c:pt idx="8545">
                  <c:v>1.3703764568076493E-6</c:v>
                </c:pt>
                <c:pt idx="8546">
                  <c:v>1.3637753742216173E-6</c:v>
                </c:pt>
                <c:pt idx="8547">
                  <c:v>1.3572048316265636E-6</c:v>
                </c:pt>
                <c:pt idx="8548">
                  <c:v>1.3506646940282969E-6</c:v>
                </c:pt>
                <c:pt idx="8549">
                  <c:v>1.3441548269988153E-6</c:v>
                </c:pt>
                <c:pt idx="8550">
                  <c:v>1.3376750966739803E-6</c:v>
                </c:pt>
                <c:pt idx="8551">
                  <c:v>1.3312253697514157E-6</c:v>
                </c:pt>
                <c:pt idx="8552">
                  <c:v>1.324805513488197E-6</c:v>
                </c:pt>
                <c:pt idx="8553">
                  <c:v>1.3184153956986671E-6</c:v>
                </c:pt>
                <c:pt idx="8554">
                  <c:v>1.3120548847522865E-6</c:v>
                </c:pt>
                <c:pt idx="8555">
                  <c:v>1.3057238495713445E-6</c:v>
                </c:pt>
                <c:pt idx="8556">
                  <c:v>1.2994221596288953E-6</c:v>
                </c:pt>
                <c:pt idx="8557">
                  <c:v>1.2931496849464826E-6</c:v>
                </c:pt>
                <c:pt idx="8558">
                  <c:v>1.2869062960920141E-6</c:v>
                </c:pt>
                <c:pt idx="8559">
                  <c:v>1.2806918641776421E-6</c:v>
                </c:pt>
                <c:pt idx="8560">
                  <c:v>1.2745062608575187E-6</c:v>
                </c:pt>
                <c:pt idx="8561">
                  <c:v>1.2683493583257323E-6</c:v>
                </c:pt>
                <c:pt idx="8562">
                  <c:v>1.2622210293141452E-6</c:v>
                </c:pt>
                <c:pt idx="8563">
                  <c:v>1.2561211470902684E-6</c:v>
                </c:pt>
                <c:pt idx="8564">
                  <c:v>1.2500495854551418E-6</c:v>
                </c:pt>
                <c:pt idx="8565">
                  <c:v>1.2440062187411883E-6</c:v>
                </c:pt>
                <c:pt idx="8566">
                  <c:v>1.2379909218102144E-6</c:v>
                </c:pt>
                <c:pt idx="8567">
                  <c:v>1.2320035700511611E-6</c:v>
                </c:pt>
                <c:pt idx="8568">
                  <c:v>1.226044039378143E-6</c:v>
                </c:pt>
                <c:pt idx="8569">
                  <c:v>1.2201122062283156E-6</c:v>
                </c:pt>
                <c:pt idx="8570">
                  <c:v>1.2142079475597948E-6</c:v>
                </c:pt>
                <c:pt idx="8571">
                  <c:v>1.2083311408496001E-6</c:v>
                </c:pt>
                <c:pt idx="8572">
                  <c:v>1.2024816640916442E-6</c:v>
                </c:pt>
                <c:pt idx="8573">
                  <c:v>1.1966593957945613E-6</c:v>
                </c:pt>
                <c:pt idx="8574">
                  <c:v>1.1908642149798004E-6</c:v>
                </c:pt>
                <c:pt idx="8575">
                  <c:v>1.1850960011795105E-6</c:v>
                </c:pt>
                <c:pt idx="8576">
                  <c:v>1.1793546344345292E-6</c:v>
                </c:pt>
                <c:pt idx="8577">
                  <c:v>1.1736399952923581E-6</c:v>
                </c:pt>
                <c:pt idx="8578">
                  <c:v>1.1679519648051932E-6</c:v>
                </c:pt>
                <c:pt idx="8579">
                  <c:v>1.1622904245278407E-6</c:v>
                </c:pt>
                <c:pt idx="8580">
                  <c:v>1.1566552565157594E-6</c:v>
                </c:pt>
                <c:pt idx="8581">
                  <c:v>1.151046343323111E-6</c:v>
                </c:pt>
                <c:pt idx="8582">
                  <c:v>1.1454635680007097E-6</c:v>
                </c:pt>
                <c:pt idx="8583">
                  <c:v>1.1399068140940541E-6</c:v>
                </c:pt>
                <c:pt idx="8584">
                  <c:v>1.1343759656414573E-6</c:v>
                </c:pt>
                <c:pt idx="8585">
                  <c:v>1.1288709071718809E-6</c:v>
                </c:pt>
                <c:pt idx="8586">
                  <c:v>1.1233915237032175E-6</c:v>
                </c:pt>
                <c:pt idx="8587">
                  <c:v>1.1179377007401462E-6</c:v>
                </c:pt>
                <c:pt idx="8588">
                  <c:v>1.1125093242723697E-6</c:v>
                </c:pt>
                <c:pt idx="8589">
                  <c:v>1.107106280772478E-6</c:v>
                </c:pt>
                <c:pt idx="8590">
                  <c:v>1.1017284571942348E-6</c:v>
                </c:pt>
                <c:pt idx="8591">
                  <c:v>1.0963757409705213E-6</c:v>
                </c:pt>
                <c:pt idx="8592">
                  <c:v>1.0910480200114112E-6</c:v>
                </c:pt>
                <c:pt idx="8593">
                  <c:v>1.0857451827023883E-6</c:v>
                </c:pt>
                <c:pt idx="8594">
                  <c:v>1.0804671179023547E-6</c:v>
                </c:pt>
                <c:pt idx="8595">
                  <c:v>1.0752137149417616E-6</c:v>
                </c:pt>
                <c:pt idx="8596">
                  <c:v>1.0699848636207063E-6</c:v>
                </c:pt>
                <c:pt idx="8597">
                  <c:v>1.0647804542071188E-6</c:v>
                </c:pt>
                <c:pt idx="8598">
                  <c:v>1.0596003774348182E-6</c:v>
                </c:pt>
                <c:pt idx="8599">
                  <c:v>1.0544445245017228E-6</c:v>
                </c:pt>
                <c:pt idx="8600">
                  <c:v>1.0493127870678723E-6</c:v>
                </c:pt>
                <c:pt idx="8601">
                  <c:v>1.0442050572537833E-6</c:v>
                </c:pt>
                <c:pt idx="8602">
                  <c:v>1.0391212276383801E-6</c:v>
                </c:pt>
                <c:pt idx="8603">
                  <c:v>1.0340611912573323E-6</c:v>
                </c:pt>
                <c:pt idx="8604">
                  <c:v>1.0290248416011323E-6</c:v>
                </c:pt>
                <c:pt idx="8605">
                  <c:v>1.0240120726133213E-6</c:v>
                </c:pt>
                <c:pt idx="8606">
                  <c:v>1.0190227786886121E-6</c:v>
                </c:pt>
                <c:pt idx="8607">
                  <c:v>1.0140568546711893E-6</c:v>
                </c:pt>
                <c:pt idx="8608">
                  <c:v>1.0091141958527861E-6</c:v>
                </c:pt>
                <c:pt idx="8609">
                  <c:v>1.0041946979710043E-6</c:v>
                </c:pt>
                <c:pt idx="8610">
                  <c:v>9.9929825720744878E-7</c:v>
                </c:pt>
                <c:pt idx="8611">
                  <c:v>9.9442477018592715E-7</c:v>
                </c:pt>
                <c:pt idx="8612">
                  <c:v>9.8957413397079155E-7</c:v>
                </c:pt>
                <c:pt idx="8613">
                  <c:v>9.8474624606503129E-7</c:v>
                </c:pt>
                <c:pt idx="8614">
                  <c:v>9.7994100440863327E-7</c:v>
                </c:pt>
                <c:pt idx="8615">
                  <c:v>9.7515830737673787E-7</c:v>
                </c:pt>
                <c:pt idx="8616">
                  <c:v>9.7039805377792235E-7</c:v>
                </c:pt>
                <c:pt idx="8617">
                  <c:v>9.6566014285247743E-7</c:v>
                </c:pt>
                <c:pt idx="8618">
                  <c:v>9.6094447427065705E-7</c:v>
                </c:pt>
                <c:pt idx="8619">
                  <c:v>9.5625094813094113E-7</c:v>
                </c:pt>
                <c:pt idx="8620">
                  <c:v>9.5157946495833304E-7</c:v>
                </c:pt>
                <c:pt idx="8621">
                  <c:v>9.4692992570261755E-7</c:v>
                </c:pt>
                <c:pt idx="8622">
                  <c:v>9.4230223173668362E-7</c:v>
                </c:pt>
                <c:pt idx="8623">
                  <c:v>9.3769628485479665E-7</c:v>
                </c:pt>
                <c:pt idx="8624">
                  <c:v>9.3311198727091669E-7</c:v>
                </c:pt>
                <c:pt idx="8625">
                  <c:v>9.2854924161701118E-7</c:v>
                </c:pt>
                <c:pt idx="8626">
                  <c:v>9.2400795094132815E-7</c:v>
                </c:pt>
                <c:pt idx="8627">
                  <c:v>9.1948801870681077E-7</c:v>
                </c:pt>
                <c:pt idx="8628">
                  <c:v>9.1498934878930864E-7</c:v>
                </c:pt>
                <c:pt idx="8629">
                  <c:v>9.1051184547604066E-7</c:v>
                </c:pt>
                <c:pt idx="8630">
                  <c:v>9.0605541346380394E-7</c:v>
                </c:pt>
                <c:pt idx="8631">
                  <c:v>9.0161995785742038E-7</c:v>
                </c:pt>
                <c:pt idx="8632">
                  <c:v>8.972053841680614E-7</c:v>
                </c:pt>
                <c:pt idx="8633">
                  <c:v>8.9281159831158042E-7</c:v>
                </c:pt>
                <c:pt idx="8634">
                  <c:v>8.8843850660695857E-7</c:v>
                </c:pt>
                <c:pt idx="8635">
                  <c:v>8.8408601577454092E-7</c:v>
                </c:pt>
                <c:pt idx="8636">
                  <c:v>8.7975403293455553E-7</c:v>
                </c:pt>
                <c:pt idx="8637">
                  <c:v>8.7544246560542083E-7</c:v>
                </c:pt>
                <c:pt idx="8638">
                  <c:v>8.7115122170214838E-7</c:v>
                </c:pt>
                <c:pt idx="8639">
                  <c:v>8.6688020953474768E-7</c:v>
                </c:pt>
                <c:pt idx="8640">
                  <c:v>8.6262933780663024E-7</c:v>
                </c:pt>
                <c:pt idx="8641">
                  <c:v>8.5839851561300867E-7</c:v>
                </c:pt>
                <c:pt idx="8642">
                  <c:v>8.5418765243930761E-7</c:v>
                </c:pt>
                <c:pt idx="8643">
                  <c:v>8.4999665815963624E-7</c:v>
                </c:pt>
                <c:pt idx="8644">
                  <c:v>8.4582544303510738E-7</c:v>
                </c:pt>
                <c:pt idx="8645">
                  <c:v>8.4167391771239046E-7</c:v>
                </c:pt>
                <c:pt idx="8646">
                  <c:v>8.3754199322206101E-7</c:v>
                </c:pt>
                <c:pt idx="8647">
                  <c:v>8.3342958097708096E-7</c:v>
                </c:pt>
                <c:pt idx="8648">
                  <c:v>8.2933659277127147E-7</c:v>
                </c:pt>
                <c:pt idx="8649">
                  <c:v>8.2526294077774691E-7</c:v>
                </c:pt>
                <c:pt idx="8650">
                  <c:v>8.2120853754731989E-7</c:v>
                </c:pt>
                <c:pt idx="8651">
                  <c:v>8.1717329600707664E-7</c:v>
                </c:pt>
                <c:pt idx="8652">
                  <c:v>8.1315712945877837E-7</c:v>
                </c:pt>
                <c:pt idx="8653">
                  <c:v>8.0915995157737155E-7</c:v>
                </c:pt>
                <c:pt idx="8654">
                  <c:v>8.0518167640941746E-7</c:v>
                </c:pt>
                <c:pt idx="8655">
                  <c:v>8.0122221837169677E-7</c:v>
                </c:pt>
                <c:pt idx="8656">
                  <c:v>7.9728149224958637E-7</c:v>
                </c:pt>
                <c:pt idx="8657">
                  <c:v>7.9335941319561267E-7</c:v>
                </c:pt>
                <c:pt idx="8658">
                  <c:v>7.894558967279773E-7</c:v>
                </c:pt>
                <c:pt idx="8659">
                  <c:v>7.8557085872903988E-7</c:v>
                </c:pt>
                <c:pt idx="8660">
                  <c:v>7.8170421544384453E-7</c:v>
                </c:pt>
                <c:pt idx="8661">
                  <c:v>7.7785588347865159E-7</c:v>
                </c:pt>
                <c:pt idx="8662">
                  <c:v>7.7402577979948162E-7</c:v>
                </c:pt>
                <c:pt idx="8663">
                  <c:v>7.7021382173059726E-7</c:v>
                </c:pt>
                <c:pt idx="8664">
                  <c:v>7.6641992695312123E-7</c:v>
                </c:pt>
                <c:pt idx="8665">
                  <c:v>7.6264401350352234E-7</c:v>
                </c:pt>
                <c:pt idx="8666">
                  <c:v>7.5888599977219418E-7</c:v>
                </c:pt>
                <c:pt idx="8667">
                  <c:v>7.5514580450200044E-7</c:v>
                </c:pt>
                <c:pt idx="8668">
                  <c:v>7.5142334678685518E-7</c:v>
                </c:pt>
                <c:pt idx="8669">
                  <c:v>7.4771854607029102E-7</c:v>
                </c:pt>
                <c:pt idx="8670">
                  <c:v>7.4403132214401636E-7</c:v>
                </c:pt>
                <c:pt idx="8671">
                  <c:v>7.4036159514648838E-7</c:v>
                </c:pt>
                <c:pt idx="8672">
                  <c:v>7.3670928556154524E-7</c:v>
                </c:pt>
                <c:pt idx="8673">
                  <c:v>7.330743142169584E-7</c:v>
                </c:pt>
                <c:pt idx="8674">
                  <c:v>7.2945660228301221E-7</c:v>
                </c:pt>
                <c:pt idx="8675">
                  <c:v>7.2585607127114817E-7</c:v>
                </c:pt>
                <c:pt idx="8676">
                  <c:v>7.2227264303255182E-7</c:v>
                </c:pt>
                <c:pt idx="8677">
                  <c:v>7.187062397567733E-7</c:v>
                </c:pt>
                <c:pt idx="8678">
                  <c:v>7.1515678397030248E-7</c:v>
                </c:pt>
                <c:pt idx="8679">
                  <c:v>7.1162419853527897E-7</c:v>
                </c:pt>
                <c:pt idx="8680">
                  <c:v>7.0810840664800587E-7</c:v>
                </c:pt>
                <c:pt idx="8681">
                  <c:v>7.0460933183769744E-7</c:v>
                </c:pt>
                <c:pt idx="8682">
                  <c:v>7.0112689796501998E-7</c:v>
                </c:pt>
                <c:pt idx="8683">
                  <c:v>6.9766102922081216E-7</c:v>
                </c:pt>
                <c:pt idx="8684">
                  <c:v>6.9421165012467231E-7</c:v>
                </c:pt>
                <c:pt idx="8685">
                  <c:v>6.9077868552365259E-7</c:v>
                </c:pt>
                <c:pt idx="8686">
                  <c:v>6.8736206059092448E-7</c:v>
                </c:pt>
                <c:pt idx="8687">
                  <c:v>6.8396170082437642E-7</c:v>
                </c:pt>
                <c:pt idx="8688">
                  <c:v>6.8057753204536668E-7</c:v>
                </c:pt>
                <c:pt idx="8689">
                  <c:v>6.7720948039734128E-7</c:v>
                </c:pt>
                <c:pt idx="8690">
                  <c:v>6.7385747234455269E-7</c:v>
                </c:pt>
                <c:pt idx="8691">
                  <c:v>6.7052143467070579E-7</c:v>
                </c:pt>
                <c:pt idx="8692">
                  <c:v>6.6720129447766356E-7</c:v>
                </c:pt>
                <c:pt idx="8693">
                  <c:v>6.6389697918416927E-7</c:v>
                </c:pt>
                <c:pt idx="8694">
                  <c:v>6.6060841652447476E-7</c:v>
                </c:pt>
                <c:pt idx="8695">
                  <c:v>6.5733553454713117E-7</c:v>
                </c:pt>
                <c:pt idx="8696">
                  <c:v>6.5407826161363835E-7</c:v>
                </c:pt>
                <c:pt idx="8697">
                  <c:v>6.508365263971888E-7</c:v>
                </c:pt>
                <c:pt idx="8698">
                  <c:v>6.476102578813509E-7</c:v>
                </c:pt>
                <c:pt idx="8699">
                  <c:v>6.4439938535884267E-7</c:v>
                </c:pt>
                <c:pt idx="8700">
                  <c:v>6.4120383843023201E-7</c:v>
                </c:pt>
                <c:pt idx="8701">
                  <c:v>6.3802354700265602E-7</c:v>
                </c:pt>
                <c:pt idx="8702">
                  <c:v>6.3485844128859912E-7</c:v>
                </c:pt>
                <c:pt idx="8703">
                  <c:v>6.3170845180460928E-7</c:v>
                </c:pt>
                <c:pt idx="8704">
                  <c:v>6.2857350937006599E-7</c:v>
                </c:pt>
                <c:pt idx="8705">
                  <c:v>6.2545354510587512E-7</c:v>
                </c:pt>
                <c:pt idx="8706">
                  <c:v>6.2234849043332224E-7</c:v>
                </c:pt>
                <c:pt idx="8707">
                  <c:v>6.1925827707275833E-7</c:v>
                </c:pt>
                <c:pt idx="8708">
                  <c:v>6.1618283704241954E-7</c:v>
                </c:pt>
                <c:pt idx="8709">
                  <c:v>6.13122102657132E-7</c:v>
                </c:pt>
                <c:pt idx="8710">
                  <c:v>6.1007600652716979E-7</c:v>
                </c:pt>
                <c:pt idx="8711">
                  <c:v>6.0704448155697918E-7</c:v>
                </c:pt>
                <c:pt idx="8712">
                  <c:v>6.0402746094398936E-7</c:v>
                </c:pt>
                <c:pt idx="8713">
                  <c:v>6.0102487817739695E-7</c:v>
                </c:pt>
                <c:pt idx="8714">
                  <c:v>5.980366670369595E-7</c:v>
                </c:pt>
                <c:pt idx="8715">
                  <c:v>5.9506276159181095E-7</c:v>
                </c:pt>
                <c:pt idx="8716">
                  <c:v>5.9210309619922948E-7</c:v>
                </c:pt>
                <c:pt idx="8717">
                  <c:v>5.8915760550351202E-7</c:v>
                </c:pt>
                <c:pt idx="8718">
                  <c:v>5.8622622443471789E-7</c:v>
                </c:pt>
                <c:pt idx="8719">
                  <c:v>5.8330888820751253E-7</c:v>
                </c:pt>
                <c:pt idx="8720">
                  <c:v>5.8040553232002994E-7</c:v>
                </c:pt>
                <c:pt idx="8721">
                  <c:v>5.7751609255264814E-7</c:v>
                </c:pt>
                <c:pt idx="8722">
                  <c:v>5.7464050496683437E-7</c:v>
                </c:pt>
                <c:pt idx="8723">
                  <c:v>5.7177870590399138E-7</c:v>
                </c:pt>
                <c:pt idx="8724">
                  <c:v>5.6893063198432779E-7</c:v>
                </c:pt>
                <c:pt idx="8725">
                  <c:v>5.6609622010562122E-7</c:v>
                </c:pt>
                <c:pt idx="8726">
                  <c:v>5.6327540744214994E-7</c:v>
                </c:pt>
                <c:pt idx="8727">
                  <c:v>5.6046813144352931E-7</c:v>
                </c:pt>
                <c:pt idx="8728">
                  <c:v>5.5767432983353444E-7</c:v>
                </c:pt>
                <c:pt idx="8729">
                  <c:v>5.548939406089914E-7</c:v>
                </c:pt>
                <c:pt idx="8730">
                  <c:v>5.5212690203865651E-7</c:v>
                </c:pt>
                <c:pt idx="8731">
                  <c:v>5.4937315266207187E-7</c:v>
                </c:pt>
                <c:pt idx="8732">
                  <c:v>5.4663263128844276E-7</c:v>
                </c:pt>
                <c:pt idx="8733">
                  <c:v>5.4390527699551398E-7</c:v>
                </c:pt>
                <c:pt idx="8734">
                  <c:v>5.4119102912848057E-7</c:v>
                </c:pt>
                <c:pt idx="8735">
                  <c:v>5.3848982729884112E-7</c:v>
                </c:pt>
                <c:pt idx="8736">
                  <c:v>5.3580161138333433E-7</c:v>
                </c:pt>
                <c:pt idx="8737">
                  <c:v>5.3312632152279499E-7</c:v>
                </c:pt>
                <c:pt idx="8738">
                  <c:v>5.3046389812107675E-7</c:v>
                </c:pt>
                <c:pt idx="8739">
                  <c:v>5.27814281843969E-7</c:v>
                </c:pt>
                <c:pt idx="8740">
                  <c:v>5.2517741361808638E-7</c:v>
                </c:pt>
                <c:pt idx="8741">
                  <c:v>5.2255323462980421E-7</c:v>
                </c:pt>
                <c:pt idx="8742">
                  <c:v>5.1994168632417794E-7</c:v>
                </c:pt>
                <c:pt idx="8743">
                  <c:v>5.1734271040383909E-7</c:v>
                </c:pt>
                <c:pt idx="8744">
                  <c:v>5.1475624882794361E-7</c:v>
                </c:pt>
                <c:pt idx="8745">
                  <c:v>5.1218224381112204E-7</c:v>
                </c:pt>
                <c:pt idx="8746">
                  <c:v>5.0962063782238245E-7</c:v>
                </c:pt>
                <c:pt idx="8747">
                  <c:v>5.0707137358406988E-7</c:v>
                </c:pt>
                <c:pt idx="8748">
                  <c:v>5.045343940708032E-7</c:v>
                </c:pt>
                <c:pt idx="8749">
                  <c:v>5.0200964250844313E-7</c:v>
                </c:pt>
                <c:pt idx="8750">
                  <c:v>4.994970623729993E-7</c:v>
                </c:pt>
                <c:pt idx="8751">
                  <c:v>4.9699659738966364E-7</c:v>
                </c:pt>
                <c:pt idx="8752">
                  <c:v>4.9450819153168327E-7</c:v>
                </c:pt>
                <c:pt idx="8753">
                  <c:v>4.9203178901938395E-7</c:v>
                </c:pt>
                <c:pt idx="8754">
                  <c:v>4.8956733431912339E-7</c:v>
                </c:pt>
                <c:pt idx="8755">
                  <c:v>4.8711477214226943E-7</c:v>
                </c:pt>
                <c:pt idx="8756">
                  <c:v>4.8467404744416288E-7</c:v>
                </c:pt>
                <c:pt idx="8757">
                  <c:v>4.8224510542310328E-7</c:v>
                </c:pt>
                <c:pt idx="8758">
                  <c:v>4.7982789151937435E-7</c:v>
                </c:pt>
                <c:pt idx="8759">
                  <c:v>4.774223514141458E-7</c:v>
                </c:pt>
                <c:pt idx="8760">
                  <c:v>4.7502843102854132E-7</c:v>
                </c:pt>
                <c:pt idx="8761">
                  <c:v>4.7264607652264203E-7</c:v>
                </c:pt>
                <c:pt idx="8762">
                  <c:v>4.7027523429440723E-7</c:v>
                </c:pt>
                <c:pt idx="8763">
                  <c:v>4.6791585097875653E-7</c:v>
                </c:pt>
                <c:pt idx="8764">
                  <c:v>4.6556787344654822E-7</c:v>
                </c:pt>
                <c:pt idx="8765">
                  <c:v>4.6323124880360538E-7</c:v>
                </c:pt>
                <c:pt idx="8766">
                  <c:v>4.609059243897053E-7</c:v>
                </c:pt>
                <c:pt idx="8767">
                  <c:v>4.5859184777762184E-7</c:v>
                </c:pt>
                <c:pt idx="8768">
                  <c:v>4.5628896677216521E-7</c:v>
                </c:pt>
                <c:pt idx="8769">
                  <c:v>4.5399722940916363E-7</c:v>
                </c:pt>
                <c:pt idx="8770">
                  <c:v>4.517165839545216E-7</c:v>
                </c:pt>
                <c:pt idx="8771">
                  <c:v>4.4944697890328386E-7</c:v>
                </c:pt>
                <c:pt idx="8772">
                  <c:v>4.4718836297861566E-7</c:v>
                </c:pt>
                <c:pt idx="8773">
                  <c:v>4.4494068513089127E-7</c:v>
                </c:pt>
                <c:pt idx="8774">
                  <c:v>4.4270389453672434E-7</c:v>
                </c:pt>
                <c:pt idx="8775">
                  <c:v>4.4047794059802996E-7</c:v>
                </c:pt>
                <c:pt idx="8776">
                  <c:v>4.382627729410472E-7</c:v>
                </c:pt>
                <c:pt idx="8777">
                  <c:v>4.3605834141544173E-7</c:v>
                </c:pt>
                <c:pt idx="8778">
                  <c:v>4.3386459609332905E-7</c:v>
                </c:pt>
                <c:pt idx="8779">
                  <c:v>4.3168148726837107E-7</c:v>
                </c:pt>
                <c:pt idx="8780">
                  <c:v>4.295089654548299E-7</c:v>
                </c:pt>
                <c:pt idx="8781">
                  <c:v>4.2734698138663113E-7</c:v>
                </c:pt>
                <c:pt idx="8782">
                  <c:v>4.2519548601645134E-7</c:v>
                </c:pt>
                <c:pt idx="8783">
                  <c:v>4.2305443051482434E-7</c:v>
                </c:pt>
                <c:pt idx="8784">
                  <c:v>4.2092376626915609E-7</c:v>
                </c:pt>
                <c:pt idx="8785">
                  <c:v>4.1880344488288813E-7</c:v>
                </c:pt>
                <c:pt idx="8786">
                  <c:v>4.1669341817454582E-7</c:v>
                </c:pt>
                <c:pt idx="8787">
                  <c:v>4.1459363817684023E-7</c:v>
                </c:pt>
                <c:pt idx="8788">
                  <c:v>4.1250405713576723E-7</c:v>
                </c:pt>
                <c:pt idx="8789">
                  <c:v>4.1042462750971774E-7</c:v>
                </c:pt>
                <c:pt idx="8790">
                  <c:v>4.0835530196856781E-7</c:v>
                </c:pt>
                <c:pt idx="8791">
                  <c:v>4.0629603339279013E-7</c:v>
                </c:pt>
                <c:pt idx="8792">
                  <c:v>4.0424677487259532E-7</c:v>
                </c:pt>
                <c:pt idx="8793">
                  <c:v>4.0220747970700513E-7</c:v>
                </c:pt>
                <c:pt idx="8794">
                  <c:v>4.0017810140299135E-7</c:v>
                </c:pt>
                <c:pt idx="8795">
                  <c:v>3.9815859367459344E-7</c:v>
                </c:pt>
                <c:pt idx="8796">
                  <c:v>3.9614891044206716E-7</c:v>
                </c:pt>
                <c:pt idx="8797">
                  <c:v>3.941490058309883E-7</c:v>
                </c:pt>
                <c:pt idx="8798">
                  <c:v>3.9215883417137969E-7</c:v>
                </c:pt>
                <c:pt idx="8799">
                  <c:v>3.9017834999688727E-7</c:v>
                </c:pt>
                <c:pt idx="8800">
                  <c:v>3.8820750804387691E-7</c:v>
                </c:pt>
                <c:pt idx="8801">
                  <c:v>3.8624626325060164E-7</c:v>
                </c:pt>
                <c:pt idx="8802">
                  <c:v>3.8429457075634649E-7</c:v>
                </c:pt>
                <c:pt idx="8803">
                  <c:v>3.8235238590056665E-7</c:v>
                </c:pt>
                <c:pt idx="8804">
                  <c:v>3.8041966422205632E-7</c:v>
                </c:pt>
                <c:pt idx="8805">
                  <c:v>3.7849636145808859E-7</c:v>
                </c:pt>
                <c:pt idx="8806">
                  <c:v>3.765824335436072E-7</c:v>
                </c:pt>
                <c:pt idx="8807">
                  <c:v>3.7467783661034627E-7</c:v>
                </c:pt>
                <c:pt idx="8808">
                  <c:v>3.7278252698603072E-7</c:v>
                </c:pt>
                <c:pt idx="8809">
                  <c:v>3.708964611935376E-7</c:v>
                </c:pt>
                <c:pt idx="8810">
                  <c:v>3.6901959595005869E-7</c:v>
                </c:pt>
                <c:pt idx="8811">
                  <c:v>3.6715188816629657E-7</c:v>
                </c:pt>
                <c:pt idx="8812">
                  <c:v>3.6529329494561863E-7</c:v>
                </c:pt>
                <c:pt idx="8813">
                  <c:v>3.6344377358328198E-7</c:v>
                </c:pt>
                <c:pt idx="8814">
                  <c:v>3.6160328156556681E-7</c:v>
                </c:pt>
                <c:pt idx="8815">
                  <c:v>3.5977177656901252E-7</c:v>
                </c:pt>
                <c:pt idx="8816">
                  <c:v>3.5794921645957918E-7</c:v>
                </c:pt>
                <c:pt idx="8817">
                  <c:v>3.5613555929187267E-7</c:v>
                </c:pt>
                <c:pt idx="8818">
                  <c:v>3.5433076330831013E-7</c:v>
                </c:pt>
                <c:pt idx="8819">
                  <c:v>3.5253478693834568E-7</c:v>
                </c:pt>
                <c:pt idx="8820">
                  <c:v>3.5074758879768256E-7</c:v>
                </c:pt>
                <c:pt idx="8821">
                  <c:v>3.4896912768745574E-7</c:v>
                </c:pt>
                <c:pt idx="8822">
                  <c:v>3.4719936259346194E-7</c:v>
                </c:pt>
                <c:pt idx="8823">
                  <c:v>3.4543825268538202E-7</c:v>
                </c:pt>
                <c:pt idx="8824">
                  <c:v>3.4368575731597885E-7</c:v>
                </c:pt>
                <c:pt idx="8825">
                  <c:v>3.4194183602033254E-7</c:v>
                </c:pt>
                <c:pt idx="8826">
                  <c:v>3.4020644851506441E-7</c:v>
                </c:pt>
                <c:pt idx="8827">
                  <c:v>3.3847955469756019E-7</c:v>
                </c:pt>
                <c:pt idx="8828">
                  <c:v>3.3676111464519465E-7</c:v>
                </c:pt>
                <c:pt idx="8829">
                  <c:v>3.3505108861458276E-7</c:v>
                </c:pt>
                <c:pt idx="8830">
                  <c:v>3.3334943704081293E-7</c:v>
                </c:pt>
                <c:pt idx="8831">
                  <c:v>3.3165612053667203E-7</c:v>
                </c:pt>
                <c:pt idx="8832">
                  <c:v>3.299710998918961E-7</c:v>
                </c:pt>
                <c:pt idx="8833">
                  <c:v>3.2829433607242872E-7</c:v>
                </c:pt>
                <c:pt idx="8834">
                  <c:v>3.266257902196522E-7</c:v>
                </c:pt>
                <c:pt idx="8835">
                  <c:v>3.249654236496488E-7</c:v>
                </c:pt>
                <c:pt idx="8836">
                  <c:v>3.2331319785245174E-7</c:v>
                </c:pt>
                <c:pt idx="8837">
                  <c:v>3.2166907449130767E-7</c:v>
                </c:pt>
                <c:pt idx="8838">
                  <c:v>3.2003301540194442E-7</c:v>
                </c:pt>
                <c:pt idx="8839">
                  <c:v>3.184049825918042E-7</c:v>
                </c:pt>
                <c:pt idx="8840">
                  <c:v>3.1678493823936243E-7</c:v>
                </c:pt>
                <c:pt idx="8841">
                  <c:v>3.1517284469334308E-7</c:v>
                </c:pt>
                <c:pt idx="8842">
                  <c:v>3.1356866447202864E-7</c:v>
                </c:pt>
                <c:pt idx="8843">
                  <c:v>3.119723602625162E-7</c:v>
                </c:pt>
                <c:pt idx="8844">
                  <c:v>3.1038389492001372E-7</c:v>
                </c:pt>
                <c:pt idx="8845">
                  <c:v>3.0880323146710207E-7</c:v>
                </c:pt>
                <c:pt idx="8846">
                  <c:v>3.0723033309302499E-7</c:v>
                </c:pt>
                <c:pt idx="8847">
                  <c:v>3.0566516315299902E-7</c:v>
                </c:pt>
                <c:pt idx="8848">
                  <c:v>3.0410768516746721E-7</c:v>
                </c:pt>
                <c:pt idx="8849">
                  <c:v>3.0255786282140883E-7</c:v>
                </c:pt>
                <c:pt idx="8850">
                  <c:v>3.0101565996364901E-7</c:v>
                </c:pt>
                <c:pt idx="8851">
                  <c:v>2.9948104060613645E-7</c:v>
                </c:pt>
                <c:pt idx="8852">
                  <c:v>2.9795396892325155E-7</c:v>
                </c:pt>
                <c:pt idx="8853">
                  <c:v>2.964344092511104E-7</c:v>
                </c:pt>
                <c:pt idx="8854">
                  <c:v>2.949223260868831E-7</c:v>
                </c:pt>
                <c:pt idx="8855">
                  <c:v>2.934176840880863E-7</c:v>
                </c:pt>
                <c:pt idx="8856">
                  <c:v>2.9192044807190052E-7</c:v>
                </c:pt>
                <c:pt idx="8857">
                  <c:v>2.9043058301450235E-7</c:v>
                </c:pt>
                <c:pt idx="8858">
                  <c:v>2.8894805405035657E-7</c:v>
                </c:pt>
                <c:pt idx="8859">
                  <c:v>2.8747282647155049E-7</c:v>
                </c:pt>
                <c:pt idx="8860">
                  <c:v>2.8600486572711935E-7</c:v>
                </c:pt>
                <c:pt idx="8861">
                  <c:v>2.8454413742237415E-7</c:v>
                </c:pt>
                <c:pt idx="8862">
                  <c:v>2.8309060731822272E-7</c:v>
                </c:pt>
                <c:pt idx="8863">
                  <c:v>2.8164424133049918E-7</c:v>
                </c:pt>
                <c:pt idx="8864">
                  <c:v>2.802050055293205E-7</c:v>
                </c:pt>
                <c:pt idx="8865">
                  <c:v>2.7877286613839822E-7</c:v>
                </c:pt>
                <c:pt idx="8866">
                  <c:v>2.7734778953437647E-7</c:v>
                </c:pt>
                <c:pt idx="8867">
                  <c:v>2.7592974224621493E-7</c:v>
                </c:pt>
                <c:pt idx="8868">
                  <c:v>2.7451869095447951E-7</c:v>
                </c:pt>
                <c:pt idx="8869">
                  <c:v>2.7311460249073119E-7</c:v>
                </c:pt>
                <c:pt idx="8870">
                  <c:v>2.7171744383685213E-7</c:v>
                </c:pt>
                <c:pt idx="8871">
                  <c:v>2.7032718212441639E-7</c:v>
                </c:pt>
                <c:pt idx="8872">
                  <c:v>2.6894378463403289E-7</c:v>
                </c:pt>
                <c:pt idx="8873">
                  <c:v>2.6756721879470201E-7</c:v>
                </c:pt>
                <c:pt idx="8874">
                  <c:v>2.6619745218320387E-7</c:v>
                </c:pt>
                <c:pt idx="8875">
                  <c:v>2.6483445252341445E-7</c:v>
                </c:pt>
                <c:pt idx="8876">
                  <c:v>2.6347818768571946E-7</c:v>
                </c:pt>
                <c:pt idx="8877">
                  <c:v>2.6212862568634356E-7</c:v>
                </c:pt>
                <c:pt idx="8878">
                  <c:v>2.6078573468676026E-7</c:v>
                </c:pt>
                <c:pt idx="8879">
                  <c:v>2.5944948299302621E-7</c:v>
                </c:pt>
                <c:pt idx="8880">
                  <c:v>2.5811983905518688E-7</c:v>
                </c:pt>
                <c:pt idx="8881">
                  <c:v>2.5679677146664904E-7</c:v>
                </c:pt>
                <c:pt idx="8882">
                  <c:v>2.5548024896354011E-7</c:v>
                </c:pt>
                <c:pt idx="8883">
                  <c:v>2.5417024042413743E-7</c:v>
                </c:pt>
                <c:pt idx="8884">
                  <c:v>2.5286671486820046E-7</c:v>
                </c:pt>
                <c:pt idx="8885">
                  <c:v>2.5156964145640209E-7</c:v>
                </c:pt>
                <c:pt idx="8886">
                  <c:v>2.5027898948970725E-7</c:v>
                </c:pt>
                <c:pt idx="8887">
                  <c:v>2.4899472840874915E-7</c:v>
                </c:pt>
                <c:pt idx="8888">
                  <c:v>2.4771682779325729E-7</c:v>
                </c:pt>
                <c:pt idx="8889">
                  <c:v>2.4644525736142418E-7</c:v>
                </c:pt>
                <c:pt idx="8890">
                  <c:v>2.4517998696933834E-7</c:v>
                </c:pt>
                <c:pt idx="8891">
                  <c:v>2.4392098661035691E-7</c:v>
                </c:pt>
                <c:pt idx="8892">
                  <c:v>2.426682264145382E-7</c:v>
                </c:pt>
                <c:pt idx="8893">
                  <c:v>2.414216766480271E-7</c:v>
                </c:pt>
                <c:pt idx="8894">
                  <c:v>2.4018130771248208E-7</c:v>
                </c:pt>
                <c:pt idx="8895">
                  <c:v>2.3894709014448851E-7</c:v>
                </c:pt>
                <c:pt idx="8896">
                  <c:v>2.3771899461496674E-7</c:v>
                </c:pt>
                <c:pt idx="8897">
                  <c:v>2.3649699192858242E-7</c:v>
                </c:pt>
                <c:pt idx="8898">
                  <c:v>2.3528105302319754E-7</c:v>
                </c:pt>
                <c:pt idx="8899">
                  <c:v>2.3407114896925899E-7</c:v>
                </c:pt>
                <c:pt idx="8900">
                  <c:v>2.3286725096923751E-7</c:v>
                </c:pt>
                <c:pt idx="8901">
                  <c:v>2.3166933035705889E-7</c:v>
                </c:pt>
                <c:pt idx="8902">
                  <c:v>2.3047735859754059E-7</c:v>
                </c:pt>
                <c:pt idx="8903">
                  <c:v>2.2929130728579743E-7</c:v>
                </c:pt>
                <c:pt idx="8904">
                  <c:v>2.2811114814669806E-7</c:v>
                </c:pt>
                <c:pt idx="8905">
                  <c:v>2.2693685303430016E-7</c:v>
                </c:pt>
                <c:pt idx="8906">
                  <c:v>2.2576839393128423E-7</c:v>
                </c:pt>
                <c:pt idx="8907">
                  <c:v>2.2460574294839519E-7</c:v>
                </c:pt>
                <c:pt idx="8908">
                  <c:v>2.2344887232388691E-7</c:v>
                </c:pt>
                <c:pt idx="8909">
                  <c:v>2.2229775442297583E-7</c:v>
                </c:pt>
                <c:pt idx="8910">
                  <c:v>2.2115236173726913E-7</c:v>
                </c:pt>
                <c:pt idx="8911">
                  <c:v>2.2001266688423498E-7</c:v>
                </c:pt>
                <c:pt idx="8912">
                  <c:v>2.1887864260664847E-7</c:v>
                </c:pt>
                <c:pt idx="8913">
                  <c:v>2.1775026177204935E-7</c:v>
                </c:pt>
                <c:pt idx="8914">
                  <c:v>2.1662749737218657E-7</c:v>
                </c:pt>
                <c:pt idx="8915">
                  <c:v>2.1551032252250438E-7</c:v>
                </c:pt>
                <c:pt idx="8916">
                  <c:v>2.1439871046157051E-7</c:v>
                </c:pt>
                <c:pt idx="8917">
                  <c:v>2.132926345505635E-7</c:v>
                </c:pt>
                <c:pt idx="8918">
                  <c:v>2.1219206827273072E-7</c:v>
                </c:pt>
                <c:pt idx="8919">
                  <c:v>2.1109698523286151E-7</c:v>
                </c:pt>
                <c:pt idx="8920">
                  <c:v>2.1000735915675146E-7</c:v>
                </c:pt>
                <c:pt idx="8921">
                  <c:v>2.0892316389067199E-7</c:v>
                </c:pt>
                <c:pt idx="8922">
                  <c:v>2.0784437340085982E-7</c:v>
                </c:pt>
                <c:pt idx="8923">
                  <c:v>2.0677096177298417E-7</c:v>
                </c:pt>
                <c:pt idx="8924">
                  <c:v>2.0570290321161865E-7</c:v>
                </c:pt>
                <c:pt idx="8925">
                  <c:v>2.0464017203973384E-7</c:v>
                </c:pt>
                <c:pt idx="8926">
                  <c:v>2.0358274269817852E-7</c:v>
                </c:pt>
                <c:pt idx="8927">
                  <c:v>2.025305897451663E-7</c:v>
                </c:pt>
                <c:pt idx="8928">
                  <c:v>2.0148368785575385E-7</c:v>
                </c:pt>
                <c:pt idx="8929">
                  <c:v>2.0044201182134056E-7</c:v>
                </c:pt>
                <c:pt idx="8930">
                  <c:v>1.9940553654915961E-7</c:v>
                </c:pt>
                <c:pt idx="8931">
                  <c:v>1.9837423706176203E-7</c:v>
                </c:pt>
                <c:pt idx="8932">
                  <c:v>1.9734808849653101E-7</c:v>
                </c:pt>
                <c:pt idx="8933">
                  <c:v>1.9632706610515979E-7</c:v>
                </c:pt>
                <c:pt idx="8934">
                  <c:v>1.9531114525316316E-7</c:v>
                </c:pt>
                <c:pt idx="8935">
                  <c:v>1.94300301419379E-7</c:v>
                </c:pt>
                <c:pt idx="8936">
                  <c:v>1.9329451019547107E-7</c:v>
                </c:pt>
                <c:pt idx="8937">
                  <c:v>1.9229374728543385E-7</c:v>
                </c:pt>
                <c:pt idx="8938">
                  <c:v>1.9129798850510002E-7</c:v>
                </c:pt>
                <c:pt idx="8939">
                  <c:v>1.9030720978165953E-7</c:v>
                </c:pt>
                <c:pt idx="8940">
                  <c:v>1.8932138715316045E-7</c:v>
                </c:pt>
                <c:pt idx="8941">
                  <c:v>1.883404967680255E-7</c:v>
                </c:pt>
                <c:pt idx="8942">
                  <c:v>1.8736451488457749E-7</c:v>
                </c:pt>
                <c:pt idx="8943">
                  <c:v>1.8639341787054769E-7</c:v>
                </c:pt>
                <c:pt idx="8944">
                  <c:v>1.8542718220260439E-7</c:v>
                </c:pt>
                <c:pt idx="8945">
                  <c:v>1.8446578446586176E-7</c:v>
                </c:pt>
                <c:pt idx="8946">
                  <c:v>1.8350920135342227E-7</c:v>
                </c:pt>
                <c:pt idx="8947">
                  <c:v>1.8255740966589009E-7</c:v>
                </c:pt>
                <c:pt idx="8948">
                  <c:v>1.8161038631090354E-7</c:v>
                </c:pt>
                <c:pt idx="8949">
                  <c:v>1.8066810830266238E-7</c:v>
                </c:pt>
                <c:pt idx="8950">
                  <c:v>1.7973055276146769E-7</c:v>
                </c:pt>
                <c:pt idx="8951">
                  <c:v>1.7879769691324847E-7</c:v>
                </c:pt>
                <c:pt idx="8952">
                  <c:v>1.7786951808909594E-7</c:v>
                </c:pt>
                <c:pt idx="8953">
                  <c:v>1.7694599372481356E-7</c:v>
                </c:pt>
                <c:pt idx="8954">
                  <c:v>1.7602710136044242E-7</c:v>
                </c:pt>
                <c:pt idx="8955">
                  <c:v>1.7511281863980956E-7</c:v>
                </c:pt>
                <c:pt idx="8956">
                  <c:v>1.742031233100772E-7</c:v>
                </c:pt>
                <c:pt idx="8957">
                  <c:v>1.7329799322127568E-7</c:v>
                </c:pt>
                <c:pt idx="8958">
                  <c:v>1.7239740632586186E-7</c:v>
                </c:pt>
                <c:pt idx="8959">
                  <c:v>1.7150134067826146E-7</c:v>
                </c:pt>
                <c:pt idx="8960">
                  <c:v>1.7060977443442866E-7</c:v>
                </c:pt>
                <c:pt idx="8961">
                  <c:v>1.6972268585138666E-7</c:v>
                </c:pt>
                <c:pt idx="8962">
                  <c:v>1.6884005328679435E-7</c:v>
                </c:pt>
                <c:pt idx="8963">
                  <c:v>1.6796185519849755E-7</c:v>
                </c:pt>
                <c:pt idx="8964">
                  <c:v>1.6708807014408659E-7</c:v>
                </c:pt>
                <c:pt idx="8965">
                  <c:v>1.6621867678045984E-7</c:v>
                </c:pt>
                <c:pt idx="8966">
                  <c:v>1.6535365386338232E-7</c:v>
                </c:pt>
                <c:pt idx="8967">
                  <c:v>1.6449298024705785E-7</c:v>
                </c:pt>
                <c:pt idx="8968">
                  <c:v>1.6363663488368448E-7</c:v>
                </c:pt>
                <c:pt idx="8969">
                  <c:v>1.6278459682302597E-7</c:v>
                </c:pt>
                <c:pt idx="8970">
                  <c:v>1.6193684521198516E-7</c:v>
                </c:pt>
                <c:pt idx="8971">
                  <c:v>1.6109335929417468E-7</c:v>
                </c:pt>
                <c:pt idx="8972">
                  <c:v>1.6025411840948096E-7</c:v>
                </c:pt>
                <c:pt idx="8973">
                  <c:v>1.5941910199364726E-7</c:v>
                </c:pt>
                <c:pt idx="8974">
                  <c:v>1.5858828957785621E-7</c:v>
                </c:pt>
                <c:pt idx="8975">
                  <c:v>1.5776166078829149E-7</c:v>
                </c:pt>
                <c:pt idx="8976">
                  <c:v>1.5693919534573314E-7</c:v>
                </c:pt>
                <c:pt idx="8977">
                  <c:v>1.5612087306513314E-7</c:v>
                </c:pt>
                <c:pt idx="8978">
                  <c:v>1.5530667385519676E-7</c:v>
                </c:pt>
                <c:pt idx="8979">
                  <c:v>1.5449657771796983E-7</c:v>
                </c:pt>
                <c:pt idx="8980">
                  <c:v>1.5369056474843601E-7</c:v>
                </c:pt>
                <c:pt idx="8981">
                  <c:v>1.5288861513408714E-7</c:v>
                </c:pt>
                <c:pt idx="8982">
                  <c:v>1.5209070915452286E-7</c:v>
                </c:pt>
                <c:pt idx="8983">
                  <c:v>1.5129682718104685E-7</c:v>
                </c:pt>
                <c:pt idx="8984">
                  <c:v>1.5050694967625902E-7</c:v>
                </c:pt>
                <c:pt idx="8985">
                  <c:v>1.4972105719364734E-7</c:v>
                </c:pt>
                <c:pt idx="8986">
                  <c:v>1.4893913037717991E-7</c:v>
                </c:pt>
                <c:pt idx="8987">
                  <c:v>1.4816114996092469E-7</c:v>
                </c:pt>
                <c:pt idx="8988">
                  <c:v>1.473870967686279E-7</c:v>
                </c:pt>
                <c:pt idx="8989">
                  <c:v>1.4661695171332372E-7</c:v>
                </c:pt>
                <c:pt idx="8990">
                  <c:v>1.4585069579694443E-7</c:v>
                </c:pt>
                <c:pt idx="8991">
                  <c:v>1.4508831010992367E-7</c:v>
                </c:pt>
                <c:pt idx="8992">
                  <c:v>1.4432977583079403E-7</c:v>
                </c:pt>
                <c:pt idx="8993">
                  <c:v>1.4357507422580966E-7</c:v>
                </c:pt>
                <c:pt idx="8994">
                  <c:v>1.4282418664855211E-7</c:v>
                </c:pt>
                <c:pt idx="8995">
                  <c:v>1.4207709453953403E-7</c:v>
                </c:pt>
                <c:pt idx="8996">
                  <c:v>1.4133377942582753E-7</c:v>
                </c:pt>
                <c:pt idx="8997">
                  <c:v>1.4059422292067246E-7</c:v>
                </c:pt>
                <c:pt idx="8998">
                  <c:v>1.3985840672308902E-7</c:v>
                </c:pt>
                <c:pt idx="8999">
                  <c:v>1.3912631261750615E-7</c:v>
                </c:pt>
                <c:pt idx="9000">
                  <c:v>1.3839792247337244E-7</c:v>
                </c:pt>
                <c:pt idx="9001">
                  <c:v>1.3767321824478891E-7</c:v>
                </c:pt>
                <c:pt idx="9002">
                  <c:v>1.3695218197012154E-7</c:v>
                </c:pt>
                <c:pt idx="9003">
                  <c:v>1.3623479577163224E-7</c:v>
                </c:pt>
                <c:pt idx="9004">
                  <c:v>1.3552104185510515E-7</c:v>
                </c:pt>
                <c:pt idx="9005">
                  <c:v>1.3481090250947464E-7</c:v>
                </c:pt>
                <c:pt idx="9006">
                  <c:v>1.3410436010645262E-7</c:v>
                </c:pt>
                <c:pt idx="9007">
                  <c:v>1.3340139710016363E-7</c:v>
                </c:pt>
                <c:pt idx="9008">
                  <c:v>1.3270199602677694E-7</c:v>
                </c:pt>
                <c:pt idx="9009">
                  <c:v>1.3200613950413733E-7</c:v>
                </c:pt>
                <c:pt idx="9010">
                  <c:v>1.3131381023140782E-7</c:v>
                </c:pt>
                <c:pt idx="9011">
                  <c:v>1.3062499098870298E-7</c:v>
                </c:pt>
                <c:pt idx="9012">
                  <c:v>1.2993966463672341E-7</c:v>
                </c:pt>
                <c:pt idx="9013">
                  <c:v>1.2925781411640913E-7</c:v>
                </c:pt>
                <c:pt idx="9014">
                  <c:v>1.2857942244856445E-7</c:v>
                </c:pt>
                <c:pt idx="9015">
                  <c:v>1.2790447273352285E-7</c:v>
                </c:pt>
                <c:pt idx="9016">
                  <c:v>1.2723294815076983E-7</c:v>
                </c:pt>
                <c:pt idx="9017">
                  <c:v>1.2656483195860605E-7</c:v>
                </c:pt>
                <c:pt idx="9018">
                  <c:v>1.2590010749378733E-7</c:v>
                </c:pt>
                <c:pt idx="9019">
                  <c:v>1.2523875817117868E-7</c:v>
                </c:pt>
                <c:pt idx="9020">
                  <c:v>1.2458076748339447E-7</c:v>
                </c:pt>
                <c:pt idx="9021">
                  <c:v>1.239261190004732E-7</c:v>
                </c:pt>
                <c:pt idx="9022">
                  <c:v>1.2327479636951111E-7</c:v>
                </c:pt>
                <c:pt idx="9023">
                  <c:v>1.2262678331431874E-7</c:v>
                </c:pt>
                <c:pt idx="9024">
                  <c:v>1.2198206363509083E-7</c:v>
                </c:pt>
                <c:pt idx="9025">
                  <c:v>1.2134062120805843E-7</c:v>
                </c:pt>
                <c:pt idx="9026">
                  <c:v>1.2070243998514402E-7</c:v>
                </c:pt>
                <c:pt idx="9027">
                  <c:v>1.2006750399362651E-7</c:v>
                </c:pt>
                <c:pt idx="9028">
                  <c:v>1.194357973358053E-7</c:v>
                </c:pt>
                <c:pt idx="9029">
                  <c:v>1.1880730418866086E-7</c:v>
                </c:pt>
                <c:pt idx="9030">
                  <c:v>1.1818200880352483E-7</c:v>
                </c:pt>
                <c:pt idx="9031">
                  <c:v>1.1755989550574421E-7</c:v>
                </c:pt>
                <c:pt idx="9032">
                  <c:v>1.169409486943525E-7</c:v>
                </c:pt>
                <c:pt idx="9033">
                  <c:v>1.1632515284173159E-7</c:v>
                </c:pt>
                <c:pt idx="9034">
                  <c:v>1.1571249249328992E-7</c:v>
                </c:pt>
                <c:pt idx="9035">
                  <c:v>1.1510295226713849E-7</c:v>
                </c:pt>
                <c:pt idx="9036">
                  <c:v>1.1449651685375524E-7</c:v>
                </c:pt>
                <c:pt idx="9037">
                  <c:v>1.138931710156657E-7</c:v>
                </c:pt>
                <c:pt idx="9038">
                  <c:v>1.1329289958711959E-7</c:v>
                </c:pt>
                <c:pt idx="9039">
                  <c:v>1.1269568747377223E-7</c:v>
                </c:pt>
                <c:pt idx="9040">
                  <c:v>1.1210151965235223E-7</c:v>
                </c:pt>
                <c:pt idx="9041">
                  <c:v>1.1151038117035519E-7</c:v>
                </c:pt>
                <c:pt idx="9042">
                  <c:v>1.1092225714572364E-7</c:v>
                </c:pt>
                <c:pt idx="9043">
                  <c:v>1.1033713276652188E-7</c:v>
                </c:pt>
                <c:pt idx="9044">
                  <c:v>1.0975499329063161E-7</c:v>
                </c:pt>
                <c:pt idx="9045">
                  <c:v>1.0917582404543087E-7</c:v>
                </c:pt>
                <c:pt idx="9046">
                  <c:v>1.0859961042748667E-7</c:v>
                </c:pt>
                <c:pt idx="9047">
                  <c:v>1.080263379022389E-7</c:v>
                </c:pt>
                <c:pt idx="9048">
                  <c:v>1.0745599200369275E-7</c:v>
                </c:pt>
                <c:pt idx="9049">
                  <c:v>1.0688855833411292E-7</c:v>
                </c:pt>
                <c:pt idx="9050">
                  <c:v>1.0632402256371109E-7</c:v>
                </c:pt>
                <c:pt idx="9051">
                  <c:v>1.0576237043034563E-7</c:v>
                </c:pt>
                <c:pt idx="9052">
                  <c:v>1.0520358773921541E-7</c:v>
                </c:pt>
                <c:pt idx="9053">
                  <c:v>1.0464766036255188E-7</c:v>
                </c:pt>
                <c:pt idx="9054">
                  <c:v>1.0409457423932176E-7</c:v>
                </c:pt>
                <c:pt idx="9055">
                  <c:v>1.035443153749257E-7</c:v>
                </c:pt>
                <c:pt idx="9056">
                  <c:v>1.0299686984090048E-7</c:v>
                </c:pt>
                <c:pt idx="9057">
                  <c:v>1.0245222377461753E-7</c:v>
                </c:pt>
                <c:pt idx="9058">
                  <c:v>1.0191036337898614E-7</c:v>
                </c:pt>
                <c:pt idx="9059">
                  <c:v>1.0137127492216213E-7</c:v>
                </c:pt>
                <c:pt idx="9060">
                  <c:v>1.0083494473724683E-7</c:v>
                </c:pt>
                <c:pt idx="9061">
                  <c:v>1.003013592220017E-7</c:v>
                </c:pt>
                <c:pt idx="9062">
                  <c:v>9.977050483855174E-8</c:v>
                </c:pt>
                <c:pt idx="9063">
                  <c:v>9.9242368113095026E-8</c:v>
                </c:pt>
                <c:pt idx="9064">
                  <c:v>9.8716935635612768E-8</c:v>
                </c:pt>
                <c:pt idx="9065">
                  <c:v>9.8194194059584997E-8</c:v>
                </c:pt>
                <c:pt idx="9066">
                  <c:v>9.7674130101700983E-8</c:v>
                </c:pt>
                <c:pt idx="9067">
                  <c:v>9.7156730541575119E-8</c:v>
                </c:pt>
                <c:pt idx="9068">
                  <c:v>9.6641982221457942E-8</c:v>
                </c:pt>
                <c:pt idx="9069">
                  <c:v>9.6129872045961292E-8</c:v>
                </c:pt>
                <c:pt idx="9070">
                  <c:v>9.5620386981766682E-8</c:v>
                </c:pt>
                <c:pt idx="9071">
                  <c:v>9.5113514057351222E-8</c:v>
                </c:pt>
                <c:pt idx="9072">
                  <c:v>9.4609240362708489E-8</c:v>
                </c:pt>
                <c:pt idx="9073">
                  <c:v>9.4107553049064904E-8</c:v>
                </c:pt>
                <c:pt idx="9074">
                  <c:v>9.3608439328606278E-8</c:v>
                </c:pt>
                <c:pt idx="9075">
                  <c:v>9.3111886474199263E-8</c:v>
                </c:pt>
                <c:pt idx="9076">
                  <c:v>9.2617881819123113E-8</c:v>
                </c:pt>
                <c:pt idx="9077">
                  <c:v>9.2126412756788085E-8</c:v>
                </c:pt>
                <c:pt idx="9078">
                  <c:v>9.163746674046548E-8</c:v>
                </c:pt>
                <c:pt idx="9079">
                  <c:v>9.1151031283015559E-8</c:v>
                </c:pt>
                <c:pt idx="9080">
                  <c:v>9.0667093956627146E-8</c:v>
                </c:pt>
                <c:pt idx="9081">
                  <c:v>9.0185642392530284E-8</c:v>
                </c:pt>
                <c:pt idx="9082">
                  <c:v>8.9706664280742978E-8</c:v>
                </c:pt>
                <c:pt idx="9083">
                  <c:v>8.9230147369803086E-8</c:v>
                </c:pt>
                <c:pt idx="9084">
                  <c:v>8.8756079466495097E-8</c:v>
                </c:pt>
                <c:pt idx="9085">
                  <c:v>8.8284448435591638E-8</c:v>
                </c:pt>
                <c:pt idx="9086">
                  <c:v>8.7815242199591773E-8</c:v>
                </c:pt>
                <c:pt idx="9087">
                  <c:v>8.7348448738454275E-8</c:v>
                </c:pt>
                <c:pt idx="9088">
                  <c:v>8.6884056089337773E-8</c:v>
                </c:pt>
                <c:pt idx="9089">
                  <c:v>8.6422052346343892E-8</c:v>
                </c:pt>
                <c:pt idx="9090">
                  <c:v>8.5962425660255954E-8</c:v>
                </c:pt>
                <c:pt idx="9091">
                  <c:v>8.5505164238280767E-8</c:v>
                </c:pt>
                <c:pt idx="9092">
                  <c:v>8.505025634379266E-8</c:v>
                </c:pt>
                <c:pt idx="9093">
                  <c:v>8.4597690296082274E-8</c:v>
                </c:pt>
                <c:pt idx="9094">
                  <c:v>8.4147454470094681E-8</c:v>
                </c:pt>
                <c:pt idx="9095">
                  <c:v>8.3699537296181895E-8</c:v>
                </c:pt>
                <c:pt idx="9096">
                  <c:v>8.3253927259848664E-8</c:v>
                </c:pt>
                <c:pt idx="9097">
                  <c:v>8.2810612901501224E-8</c:v>
                </c:pt>
                <c:pt idx="9098">
                  <c:v>8.2369582816200863E-8</c:v>
                </c:pt>
                <c:pt idx="9099">
                  <c:v>8.1930825653408489E-8</c:v>
                </c:pt>
                <c:pt idx="9100">
                  <c:v>8.1494330116740616E-8</c:v>
                </c:pt>
                <c:pt idx="9101">
                  <c:v>8.106008496372411E-8</c:v>
                </c:pt>
                <c:pt idx="9102">
                  <c:v>8.0628079005549265E-8</c:v>
                </c:pt>
                <c:pt idx="9103">
                  <c:v>8.0198301106822747E-8</c:v>
                </c:pt>
                <c:pt idx="9104">
                  <c:v>7.977074018532757E-8</c:v>
                </c:pt>
                <c:pt idx="9105">
                  <c:v>7.934538521177979E-8</c:v>
                </c:pt>
                <c:pt idx="9106">
                  <c:v>7.8922225209584147E-8</c:v>
                </c:pt>
                <c:pt idx="9107">
                  <c:v>7.8501249254599296E-8</c:v>
                </c:pt>
                <c:pt idx="9108">
                  <c:v>7.8082446474892477E-8</c:v>
                </c:pt>
                <c:pt idx="9109">
                  <c:v>7.7665806050503585E-8</c:v>
                </c:pt>
                <c:pt idx="9110">
                  <c:v>7.7251317213211394E-8</c:v>
                </c:pt>
                <c:pt idx="9111">
                  <c:v>7.683896924629059E-8</c:v>
                </c:pt>
                <c:pt idx="9112">
                  <c:v>7.6428751484281955E-8</c:v>
                </c:pt>
                <c:pt idx="9113">
                  <c:v>7.6020653312754424E-8</c:v>
                </c:pt>
                <c:pt idx="9114">
                  <c:v>7.5614664168077176E-8</c:v>
                </c:pt>
                <c:pt idx="9115">
                  <c:v>7.5210773537180256E-8</c:v>
                </c:pt>
                <c:pt idx="9116">
                  <c:v>7.4808970957327968E-8</c:v>
                </c:pt>
                <c:pt idx="9117">
                  <c:v>7.4409246015889075E-8</c:v>
                </c:pt>
                <c:pt idx="9118">
                  <c:v>7.4011588350105626E-8</c:v>
                </c:pt>
                <c:pt idx="9119">
                  <c:v>7.3615987646864988E-8</c:v>
                </c:pt>
                <c:pt idx="9120">
                  <c:v>7.3222433642472943E-8</c:v>
                </c:pt>
                <c:pt idx="9121">
                  <c:v>7.2830916122430035E-8</c:v>
                </c:pt>
                <c:pt idx="9122">
                  <c:v>7.2441424921200141E-8</c:v>
                </c:pt>
                <c:pt idx="9123">
                  <c:v>7.2053949921992496E-8</c:v>
                </c:pt>
                <c:pt idx="9124">
                  <c:v>7.1668481056536354E-8</c:v>
                </c:pt>
                <c:pt idx="9125">
                  <c:v>7.1285008304854988E-8</c:v>
                </c:pt>
                <c:pt idx="9126">
                  <c:v>7.0903521695052996E-8</c:v>
                </c:pt>
                <c:pt idx="9127">
                  <c:v>7.0524011303085584E-8</c:v>
                </c:pt>
                <c:pt idx="9128">
                  <c:v>7.014646725254712E-8</c:v>
                </c:pt>
                <c:pt idx="9129">
                  <c:v>6.9770879714446676E-8</c:v>
                </c:pt>
                <c:pt idx="9130">
                  <c:v>6.9397238906996659E-8</c:v>
                </c:pt>
                <c:pt idx="9131">
                  <c:v>6.9025535095390474E-8</c:v>
                </c:pt>
                <c:pt idx="9132">
                  <c:v>6.8655758591591923E-8</c:v>
                </c:pt>
                <c:pt idx="9133">
                  <c:v>6.8287899754116411E-8</c:v>
                </c:pt>
                <c:pt idx="9134">
                  <c:v>6.7921948987818758E-8</c:v>
                </c:pt>
                <c:pt idx="9135">
                  <c:v>6.7557896743681463E-8</c:v>
                </c:pt>
                <c:pt idx="9136">
                  <c:v>6.719573351860017E-8</c:v>
                </c:pt>
                <c:pt idx="9137">
                  <c:v>6.6835449855175425E-8</c:v>
                </c:pt>
                <c:pt idx="9138">
                  <c:v>6.6477036341502117E-8</c:v>
                </c:pt>
                <c:pt idx="9139">
                  <c:v>6.6120483610958291E-8</c:v>
                </c:pt>
                <c:pt idx="9140">
                  <c:v>6.5765782341998696E-8</c:v>
                </c:pt>
                <c:pt idx="9141">
                  <c:v>6.5412923257948959E-8</c:v>
                </c:pt>
                <c:pt idx="9142">
                  <c:v>6.5061897126793805E-8</c:v>
                </c:pt>
                <c:pt idx="9143">
                  <c:v>6.471269476097806E-8</c:v>
                </c:pt>
                <c:pt idx="9144">
                  <c:v>6.4365307017197055E-8</c:v>
                </c:pt>
                <c:pt idx="9145">
                  <c:v>6.4019724796196867E-8</c:v>
                </c:pt>
                <c:pt idx="9146">
                  <c:v>6.3675939042567956E-8</c:v>
                </c:pt>
                <c:pt idx="9147">
                  <c:v>6.3333940744545028E-8</c:v>
                </c:pt>
                <c:pt idx="9148">
                  <c:v>6.2993720933807322E-8</c:v>
                </c:pt>
                <c:pt idx="9149">
                  <c:v>6.2655270685273107E-8</c:v>
                </c:pt>
                <c:pt idx="9150">
                  <c:v>6.2318581116908155E-8</c:v>
                </c:pt>
                <c:pt idx="9151">
                  <c:v>6.1983643389520763E-8</c:v>
                </c:pt>
                <c:pt idx="9152">
                  <c:v>6.1650448706567009E-8</c:v>
                </c:pt>
                <c:pt idx="9153">
                  <c:v>6.1318988313956075E-8</c:v>
                </c:pt>
                <c:pt idx="9154">
                  <c:v>6.0989253499846936E-8</c:v>
                </c:pt>
                <c:pt idx="9155">
                  <c:v>6.0661235594463599E-8</c:v>
                </c:pt>
                <c:pt idx="9156">
                  <c:v>6.0334925969893061E-8</c:v>
                </c:pt>
                <c:pt idx="9157">
                  <c:v>6.0010316039895054E-8</c:v>
                </c:pt>
                <c:pt idx="9158">
                  <c:v>5.968739725971099E-8</c:v>
                </c:pt>
                <c:pt idx="9159">
                  <c:v>5.9366161125868102E-8</c:v>
                </c:pt>
                <c:pt idx="9160">
                  <c:v>5.9046599175993475E-8</c:v>
                </c:pt>
                <c:pt idx="9161">
                  <c:v>5.8728702988620249E-8</c:v>
                </c:pt>
                <c:pt idx="9162">
                  <c:v>5.8412464183003337E-8</c:v>
                </c:pt>
                <c:pt idx="9163">
                  <c:v>5.8097874418924041E-8</c:v>
                </c:pt>
                <c:pt idx="9164">
                  <c:v>5.7784925396509222E-8</c:v>
                </c:pt>
                <c:pt idx="9165">
                  <c:v>5.7473608856042535E-8</c:v>
                </c:pt>
                <c:pt idx="9166">
                  <c:v>5.716391657777617E-8</c:v>
                </c:pt>
                <c:pt idx="9167">
                  <c:v>5.6855840381749913E-8</c:v>
                </c:pt>
                <c:pt idx="9168">
                  <c:v>5.6549372127603924E-8</c:v>
                </c:pt>
                <c:pt idx="9169">
                  <c:v>5.6244503714398184E-8</c:v>
                </c:pt>
                <c:pt idx="9170">
                  <c:v>5.5941227080426752E-8</c:v>
                </c:pt>
                <c:pt idx="9171">
                  <c:v>5.5639534203037137E-8</c:v>
                </c:pt>
                <c:pt idx="9172">
                  <c:v>5.5339417098451706E-8</c:v>
                </c:pt>
                <c:pt idx="9173">
                  <c:v>5.5040867821584561E-8</c:v>
                </c:pt>
                <c:pt idx="9174">
                  <c:v>5.4743878465862514E-8</c:v>
                </c:pt>
                <c:pt idx="9175">
                  <c:v>5.4448441163050796E-8</c:v>
                </c:pt>
                <c:pt idx="9176">
                  <c:v>5.4154548083067104E-8</c:v>
                </c:pt>
                <c:pt idx="9177">
                  <c:v>5.38621914338131E-8</c:v>
                </c:pt>
                <c:pt idx="9178">
                  <c:v>5.3571363460990393E-8</c:v>
                </c:pt>
                <c:pt idx="9179">
                  <c:v>5.3282056447934857E-8</c:v>
                </c:pt>
                <c:pt idx="9180">
                  <c:v>5.2994262715431604E-8</c:v>
                </c:pt>
                <c:pt idx="9181">
                  <c:v>5.2707974621546605E-8</c:v>
                </c:pt>
                <c:pt idx="9182">
                  <c:v>5.2423184561453934E-8</c:v>
                </c:pt>
                <c:pt idx="9183">
                  <c:v>5.2139884967262311E-8</c:v>
                </c:pt>
                <c:pt idx="9184">
                  <c:v>5.1858068307841911E-8</c:v>
                </c:pt>
                <c:pt idx="9185">
                  <c:v>5.1577727088655626E-8</c:v>
                </c:pt>
                <c:pt idx="9186">
                  <c:v>5.1298853851589347E-8</c:v>
                </c:pt>
                <c:pt idx="9187">
                  <c:v>5.1021441174780533E-8</c:v>
                </c:pt>
                <c:pt idx="9188">
                  <c:v>5.0745481672450861E-8</c:v>
                </c:pt>
                <c:pt idx="9189">
                  <c:v>5.0470967994739534E-8</c:v>
                </c:pt>
                <c:pt idx="9190">
                  <c:v>5.019789282753269E-8</c:v>
                </c:pt>
                <c:pt idx="9191">
                  <c:v>4.9926248892300353E-8</c:v>
                </c:pt>
                <c:pt idx="9192">
                  <c:v>4.9656028945931568E-8</c:v>
                </c:pt>
                <c:pt idx="9193">
                  <c:v>4.9387225780563823E-8</c:v>
                </c:pt>
                <c:pt idx="9194">
                  <c:v>4.9119832223426531E-8</c:v>
                </c:pt>
                <c:pt idx="9195">
                  <c:v>4.8853841136670441E-8</c:v>
                </c:pt>
                <c:pt idx="9196">
                  <c:v>4.8589245417211942E-8</c:v>
                </c:pt>
                <c:pt idx="9197">
                  <c:v>4.8326037996564769E-8</c:v>
                </c:pt>
                <c:pt idx="9198">
                  <c:v>4.806421184068158E-8</c:v>
                </c:pt>
                <c:pt idx="9199">
                  <c:v>4.7803759949793947E-8</c:v>
                </c:pt>
                <c:pt idx="9200">
                  <c:v>4.7544675358251605E-8</c:v>
                </c:pt>
                <c:pt idx="9201">
                  <c:v>4.7286951134363724E-8</c:v>
                </c:pt>
                <c:pt idx="9202">
                  <c:v>4.7030580380238699E-8</c:v>
                </c:pt>
                <c:pt idx="9203">
                  <c:v>4.6775556231629913E-8</c:v>
                </c:pt>
                <c:pt idx="9204">
                  <c:v>4.6521871857776634E-8</c:v>
                </c:pt>
                <c:pt idx="9205">
                  <c:v>4.6269520461245124E-8</c:v>
                </c:pt>
                <c:pt idx="9206">
                  <c:v>4.601849527777953E-8</c:v>
                </c:pt>
                <c:pt idx="9207">
                  <c:v>4.5768789576140521E-8</c:v>
                </c:pt>
                <c:pt idx="9208">
                  <c:v>4.5520396657953389E-8</c:v>
                </c:pt>
                <c:pt idx="9209">
                  <c:v>4.5273309857555102E-8</c:v>
                </c:pt>
                <c:pt idx="9210">
                  <c:v>4.5027522541843096E-8</c:v>
                </c:pt>
                <c:pt idx="9211">
                  <c:v>4.4783028110117533E-8</c:v>
                </c:pt>
                <c:pt idx="9212">
                  <c:v>4.4539819993934314E-8</c:v>
                </c:pt>
                <c:pt idx="9213">
                  <c:v>4.4297891656954471E-8</c:v>
                </c:pt>
                <c:pt idx="9214">
                  <c:v>4.4057236594791305E-8</c:v>
                </c:pt>
                <c:pt idx="9215">
                  <c:v>4.3817848334860434E-8</c:v>
                </c:pt>
                <c:pt idx="9216">
                  <c:v>4.3579720436237341E-8</c:v>
                </c:pt>
                <c:pt idx="9217">
                  <c:v>4.3342846489499404E-8</c:v>
                </c:pt>
                <c:pt idx="9218">
                  <c:v>4.3107220116586906E-8</c:v>
                </c:pt>
                <c:pt idx="9219">
                  <c:v>4.2872834970649388E-8</c:v>
                </c:pt>
                <c:pt idx="9220">
                  <c:v>4.263968473590537E-8</c:v>
                </c:pt>
                <c:pt idx="9221">
                  <c:v>4.2407763127493823E-8</c:v>
                </c:pt>
                <c:pt idx="9222">
                  <c:v>4.2177063891327335E-8</c:v>
                </c:pt>
                <c:pt idx="9223">
                  <c:v>4.1947580803952922E-8</c:v>
                </c:pt>
                <c:pt idx="9224">
                  <c:v>4.171930767240391E-8</c:v>
                </c:pt>
                <c:pt idx="9225">
                  <c:v>4.1492238334058368E-8</c:v>
                </c:pt>
                <c:pt idx="9226">
                  <c:v>4.1266366656496325E-8</c:v>
                </c:pt>
                <c:pt idx="9227">
                  <c:v>4.1041686537360134E-8</c:v>
                </c:pt>
                <c:pt idx="9228">
                  <c:v>4.0818191904212442E-8</c:v>
                </c:pt>
                <c:pt idx="9229">
                  <c:v>4.0595876714390124E-8</c:v>
                </c:pt>
                <c:pt idx="9230">
                  <c:v>4.0374734954877543E-8</c:v>
                </c:pt>
                <c:pt idx="9231">
                  <c:v>4.0154760642151467E-8</c:v>
                </c:pt>
                <c:pt idx="9232">
                  <c:v>3.9935947822055627E-8</c:v>
                </c:pt>
                <c:pt idx="9233">
                  <c:v>3.9718290569653439E-8</c:v>
                </c:pt>
                <c:pt idx="9234">
                  <c:v>3.9501782989098261E-8</c:v>
                </c:pt>
                <c:pt idx="9235">
                  <c:v>3.928641921349078E-8</c:v>
                </c:pt>
                <c:pt idx="9236">
                  <c:v>3.9072193404745078E-8</c:v>
                </c:pt>
                <c:pt idx="9237">
                  <c:v>3.8859099753454487E-8</c:v>
                </c:pt>
                <c:pt idx="9238">
                  <c:v>3.8647132478754163E-8</c:v>
                </c:pt>
                <c:pt idx="9239">
                  <c:v>3.8436285828187532E-8</c:v>
                </c:pt>
                <c:pt idx="9240">
                  <c:v>3.8226554077574744E-8</c:v>
                </c:pt>
                <c:pt idx="9241">
                  <c:v>3.8017931530876925E-8</c:v>
                </c:pt>
                <c:pt idx="9242">
                  <c:v>3.7810412520064364E-8</c:v>
                </c:pt>
                <c:pt idx="9243">
                  <c:v>3.7603991404983655E-8</c:v>
                </c:pt>
                <c:pt idx="9244">
                  <c:v>3.7398662573230388E-8</c:v>
                </c:pt>
                <c:pt idx="9245">
                  <c:v>3.7194420440013456E-8</c:v>
                </c:pt>
                <c:pt idx="9246">
                  <c:v>3.6991259448027308E-8</c:v>
                </c:pt>
                <c:pt idx="9247">
                  <c:v>3.6789174067322538E-8</c:v>
                </c:pt>
                <c:pt idx="9248">
                  <c:v>3.6588158795176056E-8</c:v>
                </c:pt>
                <c:pt idx="9249">
                  <c:v>3.6388208155963238E-8</c:v>
                </c:pt>
                <c:pt idx="9250">
                  <c:v>3.6189316701029536E-8</c:v>
                </c:pt>
                <c:pt idx="9251">
                  <c:v>3.5991479008564348E-8</c:v>
                </c:pt>
                <c:pt idx="9252">
                  <c:v>3.5794689683472818E-8</c:v>
                </c:pt>
                <c:pt idx="9253">
                  <c:v>3.5598943357250802E-8</c:v>
                </c:pt>
                <c:pt idx="9254">
                  <c:v>3.5404234687859732E-8</c:v>
                </c:pt>
                <c:pt idx="9255">
                  <c:v>3.5210558359599382E-8</c:v>
                </c:pt>
                <c:pt idx="9256">
                  <c:v>3.5017909082985985E-8</c:v>
                </c:pt>
                <c:pt idx="9257">
                  <c:v>3.4826281594627648E-8</c:v>
                </c:pt>
                <c:pt idx="9258">
                  <c:v>3.4635670657100235E-8</c:v>
                </c:pt>
                <c:pt idx="9259">
                  <c:v>3.4446071058824846E-8</c:v>
                </c:pt>
                <c:pt idx="9260">
                  <c:v>3.4257477613946345E-8</c:v>
                </c:pt>
                <c:pt idx="9261">
                  <c:v>3.406988516221121E-8</c:v>
                </c:pt>
                <c:pt idx="9262">
                  <c:v>3.3883288568847183E-8</c:v>
                </c:pt>
                <c:pt idx="9263">
                  <c:v>3.3697682724440188E-8</c:v>
                </c:pt>
                <c:pt idx="9264">
                  <c:v>3.3513062544818471E-8</c:v>
                </c:pt>
                <c:pt idx="9265">
                  <c:v>3.3329422970929147E-8</c:v>
                </c:pt>
                <c:pt idx="9266">
                  <c:v>3.3146758968721811E-8</c:v>
                </c:pt>
                <c:pt idx="9267">
                  <c:v>3.2965065529028438E-8</c:v>
                </c:pt>
                <c:pt idx="9268">
                  <c:v>3.2784337667447512E-8</c:v>
                </c:pt>
                <c:pt idx="9269">
                  <c:v>3.2604570424224714E-8</c:v>
                </c:pt>
                <c:pt idx="9270">
                  <c:v>3.2425758864136161E-8</c:v>
                </c:pt>
                <c:pt idx="9271">
                  <c:v>3.2247898076375835E-8</c:v>
                </c:pt>
                <c:pt idx="9272">
                  <c:v>3.2070983174433433E-8</c:v>
                </c:pt>
                <c:pt idx="9273">
                  <c:v>3.1895009295984693E-8</c:v>
                </c:pt>
                <c:pt idx="9274">
                  <c:v>3.1719971602774013E-8</c:v>
                </c:pt>
                <c:pt idx="9275">
                  <c:v>3.1545865280501164E-8</c:v>
                </c:pt>
                <c:pt idx="9276">
                  <c:v>3.1372685538706987E-8</c:v>
                </c:pt>
                <c:pt idx="9277">
                  <c:v>3.1200427610660325E-8</c:v>
                </c:pt>
                <c:pt idx="9278">
                  <c:v>3.1029086753246429E-8</c:v>
                </c:pt>
                <c:pt idx="9279">
                  <c:v>3.0858658246853395E-8</c:v>
                </c:pt>
                <c:pt idx="9280">
                  <c:v>3.0689137395261173E-8</c:v>
                </c:pt>
                <c:pt idx="9281">
                  <c:v>3.0520519525530602E-8</c:v>
                </c:pt>
                <c:pt idx="9282">
                  <c:v>3.0352799987892752E-8</c:v>
                </c:pt>
                <c:pt idx="9283">
                  <c:v>3.0185974155638189E-8</c:v>
                </c:pt>
                <c:pt idx="9284">
                  <c:v>3.0020037425007988E-8</c:v>
                </c:pt>
                <c:pt idx="9285">
                  <c:v>2.9854985215084598E-8</c:v>
                </c:pt>
                <c:pt idx="9286">
                  <c:v>2.9690812967682706E-8</c:v>
                </c:pt>
                <c:pt idx="9287">
                  <c:v>2.9527516147241616E-8</c:v>
                </c:pt>
                <c:pt idx="9288">
                  <c:v>2.9365090240717917E-8</c:v>
                </c:pt>
                <c:pt idx="9289">
                  <c:v>2.9203530757477279E-8</c:v>
                </c:pt>
                <c:pt idx="9290">
                  <c:v>2.9042833229187657E-8</c:v>
                </c:pt>
                <c:pt idx="9291">
                  <c:v>2.8882993209714948E-8</c:v>
                </c:pt>
                <c:pt idx="9292">
                  <c:v>2.8724006275015499E-8</c:v>
                </c:pt>
                <c:pt idx="9293">
                  <c:v>2.8565868023031891E-8</c:v>
                </c:pt>
                <c:pt idx="9294">
                  <c:v>2.8408574073586728E-8</c:v>
                </c:pt>
                <c:pt idx="9295">
                  <c:v>2.8252120068280724E-8</c:v>
                </c:pt>
                <c:pt idx="9296">
                  <c:v>2.8096501670386704E-8</c:v>
                </c:pt>
                <c:pt idx="9297">
                  <c:v>2.794171456474744E-8</c:v>
                </c:pt>
                <c:pt idx="9298">
                  <c:v>2.7787754457671729E-8</c:v>
                </c:pt>
                <c:pt idx="9299">
                  <c:v>2.7634617076834292E-8</c:v>
                </c:pt>
                <c:pt idx="9300">
                  <c:v>2.748229817117078E-8</c:v>
                </c:pt>
                <c:pt idx="9301">
                  <c:v>2.7330793510778144E-8</c:v>
                </c:pt>
                <c:pt idx="9302">
                  <c:v>2.7180098886814578E-8</c:v>
                </c:pt>
                <c:pt idx="9303">
                  <c:v>2.7030210111396134E-8</c:v>
                </c:pt>
                <c:pt idx="9304">
                  <c:v>2.6881123017498302E-8</c:v>
                </c:pt>
                <c:pt idx="9305">
                  <c:v>2.6732833458857687E-8</c:v>
                </c:pt>
                <c:pt idx="9306">
                  <c:v>2.6585337309870021E-8</c:v>
                </c:pt>
                <c:pt idx="9307">
                  <c:v>2.6438630465493078E-8</c:v>
                </c:pt>
                <c:pt idx="9308">
                  <c:v>2.6292708841148218E-8</c:v>
                </c:pt>
                <c:pt idx="9309">
                  <c:v>2.6147568372623698E-8</c:v>
                </c:pt>
                <c:pt idx="9310">
                  <c:v>2.6003205015974175E-8</c:v>
                </c:pt>
                <c:pt idx="9311">
                  <c:v>2.5859614747425844E-8</c:v>
                </c:pt>
                <c:pt idx="9312">
                  <c:v>2.5716793563281643E-8</c:v>
                </c:pt>
                <c:pt idx="9313">
                  <c:v>2.5574737479821789E-8</c:v>
                </c:pt>
                <c:pt idx="9314">
                  <c:v>2.5433442533209625E-8</c:v>
                </c:pt>
                <c:pt idx="9315">
                  <c:v>2.5292904779396575E-8</c:v>
                </c:pt>
                <c:pt idx="9316">
                  <c:v>2.5153120294028375E-8</c:v>
                </c:pt>
                <c:pt idx="9317">
                  <c:v>2.5014085172348443E-8</c:v>
                </c:pt>
                <c:pt idx="9318">
                  <c:v>2.4875795529106027E-8</c:v>
                </c:pt>
                <c:pt idx="9319">
                  <c:v>2.473824749846124E-8</c:v>
                </c:pt>
                <c:pt idx="9320">
                  <c:v>2.4601437233893157E-8</c:v>
                </c:pt>
                <c:pt idx="9321">
                  <c:v>2.4465360908107001E-8</c:v>
                </c:pt>
                <c:pt idx="9322">
                  <c:v>2.4330014712941558E-8</c:v>
                </c:pt>
                <c:pt idx="9323">
                  <c:v>2.4195394859277684E-8</c:v>
                </c:pt>
                <c:pt idx="9324">
                  <c:v>2.4061497576946701E-8</c:v>
                </c:pt>
                <c:pt idx="9325">
                  <c:v>2.3928319114639673E-8</c:v>
                </c:pt>
                <c:pt idx="9326">
                  <c:v>2.3795855739817403E-8</c:v>
                </c:pt>
                <c:pt idx="9327">
                  <c:v>2.3664103738619489E-8</c:v>
                </c:pt>
                <c:pt idx="9328">
                  <c:v>2.3533059415774598E-8</c:v>
                </c:pt>
                <c:pt idx="9329">
                  <c:v>2.3402719094512113E-8</c:v>
                </c:pt>
                <c:pt idx="9330">
                  <c:v>2.3273079116473097E-8</c:v>
                </c:pt>
                <c:pt idx="9331">
                  <c:v>2.3144135841620253E-8</c:v>
                </c:pt>
                <c:pt idx="9332">
                  <c:v>2.3015885648152234E-8</c:v>
                </c:pt>
                <c:pt idx="9333">
                  <c:v>2.2888324932414643E-8</c:v>
                </c:pt>
                <c:pt idx="9334">
                  <c:v>2.2761450108812756E-8</c:v>
                </c:pt>
                <c:pt idx="9335">
                  <c:v>2.2635257609725301E-8</c:v>
                </c:pt>
                <c:pt idx="9336">
                  <c:v>2.2509743885417005E-8</c:v>
                </c:pt>
                <c:pt idx="9337">
                  <c:v>2.2384905403954007E-8</c:v>
                </c:pt>
                <c:pt idx="9338">
                  <c:v>2.2260738651116674E-8</c:v>
                </c:pt>
                <c:pt idx="9339">
                  <c:v>2.2137240130315687E-8</c:v>
                </c:pt>
                <c:pt idx="9340">
                  <c:v>2.2014406362506058E-8</c:v>
                </c:pt>
                <c:pt idx="9341">
                  <c:v>2.1892233886104069E-8</c:v>
                </c:pt>
                <c:pt idx="9342">
                  <c:v>2.1770719256900252E-8</c:v>
                </c:pt>
                <c:pt idx="9343">
                  <c:v>2.1649859047980128E-8</c:v>
                </c:pt>
                <c:pt idx="9344">
                  <c:v>2.1529649849636682E-8</c:v>
                </c:pt>
                <c:pt idx="9345">
                  <c:v>2.1410088269289988E-8</c:v>
                </c:pt>
                <c:pt idx="9346">
                  <c:v>2.1291170931404E-8</c:v>
                </c:pt>
                <c:pt idx="9347">
                  <c:v>2.1172894477403148E-8</c:v>
                </c:pt>
                <c:pt idx="9348">
                  <c:v>2.1055255565592957E-8</c:v>
                </c:pt>
                <c:pt idx="9349">
                  <c:v>2.0938250871076082E-8</c:v>
                </c:pt>
                <c:pt idx="9350">
                  <c:v>2.0821877085674028E-8</c:v>
                </c:pt>
                <c:pt idx="9351">
                  <c:v>2.0706130917842693E-8</c:v>
                </c:pt>
                <c:pt idx="9352">
                  <c:v>2.0591009092596452E-8</c:v>
                </c:pt>
                <c:pt idx="9353">
                  <c:v>2.0476508351425427E-8</c:v>
                </c:pt>
                <c:pt idx="9354">
                  <c:v>2.0362625452215523E-8</c:v>
                </c:pt>
                <c:pt idx="9355">
                  <c:v>2.0249357169171719E-8</c:v>
                </c:pt>
                <c:pt idx="9356">
                  <c:v>2.0136700292736046E-8</c:v>
                </c:pt>
                <c:pt idx="9357">
                  <c:v>2.0024651629513262E-8</c:v>
                </c:pt>
                <c:pt idx="9358">
                  <c:v>1.9913208002188238E-8</c:v>
                </c:pt>
                <c:pt idx="9359">
                  <c:v>1.9802366249451046E-8</c:v>
                </c:pt>
                <c:pt idx="9360">
                  <c:v>1.9692123225919193E-8</c:v>
                </c:pt>
                <c:pt idx="9361">
                  <c:v>1.9582475802059725E-8</c:v>
                </c:pt>
                <c:pt idx="9362">
                  <c:v>1.9473420864113181E-8</c:v>
                </c:pt>
                <c:pt idx="9363">
                  <c:v>1.9364955314016968E-8</c:v>
                </c:pt>
                <c:pt idx="9364">
                  <c:v>1.9257076069330291E-8</c:v>
                </c:pt>
                <c:pt idx="9365">
                  <c:v>1.9149780063157075E-8</c:v>
                </c:pt>
                <c:pt idx="9366">
                  <c:v>1.9043064244071658E-8</c:v>
                </c:pt>
                <c:pt idx="9367">
                  <c:v>1.8936925576043793E-8</c:v>
                </c:pt>
                <c:pt idx="9368">
                  <c:v>1.8831361038364036E-8</c:v>
                </c:pt>
                <c:pt idx="9369">
                  <c:v>1.8726367625568672E-8</c:v>
                </c:pt>
                <c:pt idx="9370">
                  <c:v>1.8621942347367696E-8</c:v>
                </c:pt>
                <c:pt idx="9371">
                  <c:v>1.8518082228569277E-8</c:v>
                </c:pt>
                <c:pt idx="9372">
                  <c:v>1.8414784309007698E-8</c:v>
                </c:pt>
                <c:pt idx="9373">
                  <c:v>1.8312045643470118E-8</c:v>
                </c:pt>
                <c:pt idx="9374">
                  <c:v>1.8209863301624497E-8</c:v>
                </c:pt>
                <c:pt idx="9375">
                  <c:v>1.8108234367946818E-8</c:v>
                </c:pt>
                <c:pt idx="9376">
                  <c:v>1.8007155941649122E-8</c:v>
                </c:pt>
                <c:pt idx="9377">
                  <c:v>1.790662513660901E-8</c:v>
                </c:pt>
                <c:pt idx="9378">
                  <c:v>1.7806639081297275E-8</c:v>
                </c:pt>
                <c:pt idx="9379">
                  <c:v>1.7707194918707598E-8</c:v>
                </c:pt>
                <c:pt idx="9380">
                  <c:v>1.7608289806285806E-8</c:v>
                </c:pt>
                <c:pt idx="9381">
                  <c:v>1.7509920915860386E-8</c:v>
                </c:pt>
                <c:pt idx="9382">
                  <c:v>1.7412085433571424E-8</c:v>
                </c:pt>
                <c:pt idx="9383">
                  <c:v>1.7314780559801649E-8</c:v>
                </c:pt>
                <c:pt idx="9384">
                  <c:v>1.7218003509107846E-8</c:v>
                </c:pt>
                <c:pt idx="9385">
                  <c:v>1.7121751510150526E-8</c:v>
                </c:pt>
                <c:pt idx="9386">
                  <c:v>1.7026021805626228E-8</c:v>
                </c:pt>
                <c:pt idx="9387">
                  <c:v>1.693081165219972E-8</c:v>
                </c:pt>
                <c:pt idx="9388">
                  <c:v>1.6836118320434699E-8</c:v>
                </c:pt>
                <c:pt idx="9389">
                  <c:v>1.6741939094727393E-8</c:v>
                </c:pt>
                <c:pt idx="9390">
                  <c:v>1.6648271273238011E-8</c:v>
                </c:pt>
                <c:pt idx="9391">
                  <c:v>1.6555112167825431E-8</c:v>
                </c:pt>
                <c:pt idx="9392">
                  <c:v>1.6462459103979038E-8</c:v>
                </c:pt>
                <c:pt idx="9393">
                  <c:v>1.6370309420752386E-8</c:v>
                </c:pt>
                <c:pt idx="9394">
                  <c:v>1.6278660470698294E-8</c:v>
                </c:pt>
                <c:pt idx="9395">
                  <c:v>1.6187509619802226E-8</c:v>
                </c:pt>
                <c:pt idx="9396">
                  <c:v>1.6096854247415983E-8</c:v>
                </c:pt>
                <c:pt idx="9397">
                  <c:v>1.6006691746194141E-8</c:v>
                </c:pt>
                <c:pt idx="9398">
                  <c:v>1.5917019522028972E-8</c:v>
                </c:pt>
                <c:pt idx="9399">
                  <c:v>1.5827834993984741E-8</c:v>
                </c:pt>
                <c:pt idx="9400">
                  <c:v>1.5739135594234094E-8</c:v>
                </c:pt>
                <c:pt idx="9401">
                  <c:v>1.5650918767994565E-8</c:v>
                </c:pt>
                <c:pt idx="9402">
                  <c:v>1.5563181973464341E-8</c:v>
                </c:pt>
                <c:pt idx="9403">
                  <c:v>1.5475922681758797E-8</c:v>
                </c:pt>
                <c:pt idx="9404">
                  <c:v>1.5389138376847705E-8</c:v>
                </c:pt>
                <c:pt idx="9405">
                  <c:v>1.5302826555492951E-8</c:v>
                </c:pt>
                <c:pt idx="9406">
                  <c:v>1.5216984727184814E-8</c:v>
                </c:pt>
                <c:pt idx="9407">
                  <c:v>1.5131610414080905E-8</c:v>
                </c:pt>
                <c:pt idx="9408">
                  <c:v>1.5046701150943812E-8</c:v>
                </c:pt>
                <c:pt idx="9409">
                  <c:v>1.4962254485079646E-8</c:v>
                </c:pt>
                <c:pt idx="9410">
                  <c:v>1.4878267976275805E-8</c:v>
                </c:pt>
                <c:pt idx="9411">
                  <c:v>1.4794739196742368E-8</c:v>
                </c:pt>
                <c:pt idx="9412">
                  <c:v>1.471166573104796E-8</c:v>
                </c:pt>
                <c:pt idx="9413">
                  <c:v>1.4629045176061914E-8</c:v>
                </c:pt>
                <c:pt idx="9414">
                  <c:v>1.4546875140893233E-8</c:v>
                </c:pt>
                <c:pt idx="9415">
                  <c:v>1.4465153246830498E-8</c:v>
                </c:pt>
                <c:pt idx="9416">
                  <c:v>1.4383877127282328E-8</c:v>
                </c:pt>
                <c:pt idx="9417">
                  <c:v>1.4303044427718113E-8</c:v>
                </c:pt>
                <c:pt idx="9418">
                  <c:v>1.4222652805609404E-8</c:v>
                </c:pt>
                <c:pt idx="9419">
                  <c:v>1.4142699930370166E-8</c:v>
                </c:pt>
                <c:pt idx="9420">
                  <c:v>1.4063183483299025E-8</c:v>
                </c:pt>
                <c:pt idx="9421">
                  <c:v>1.3984101157520536E-8</c:v>
                </c:pt>
                <c:pt idx="9422">
                  <c:v>1.3905450657927687E-8</c:v>
                </c:pt>
                <c:pt idx="9423">
                  <c:v>1.3827229701123828E-8</c:v>
                </c:pt>
                <c:pt idx="9424">
                  <c:v>1.3749436015365394E-8</c:v>
                </c:pt>
                <c:pt idx="9425">
                  <c:v>1.3672067340504996E-8</c:v>
                </c:pt>
                <c:pt idx="9426">
                  <c:v>1.3595121427934033E-8</c:v>
                </c:pt>
                <c:pt idx="9427">
                  <c:v>1.3518596040526293E-8</c:v>
                </c:pt>
                <c:pt idx="9428">
                  <c:v>1.3442488952581535E-8</c:v>
                </c:pt>
                <c:pt idx="9429">
                  <c:v>1.3366797949769983E-8</c:v>
                </c:pt>
                <c:pt idx="9430">
                  <c:v>1.3291520829075501E-8</c:v>
                </c:pt>
                <c:pt idx="9431">
                  <c:v>1.3216655398740372E-8</c:v>
                </c:pt>
                <c:pt idx="9432">
                  <c:v>1.3142199478210993E-8</c:v>
                </c:pt>
                <c:pt idx="9433">
                  <c:v>1.3068150898081029E-8</c:v>
                </c:pt>
                <c:pt idx="9434">
                  <c:v>1.2994507500037979E-8</c:v>
                </c:pt>
                <c:pt idx="9435">
                  <c:v>1.2921267136808448E-8</c:v>
                </c:pt>
                <c:pt idx="9436">
                  <c:v>1.2848427672103504E-8</c:v>
                </c:pt>
                <c:pt idx="9437">
                  <c:v>1.2775986980564447E-8</c:v>
                </c:pt>
                <c:pt idx="9438">
                  <c:v>1.2703942947709964E-8</c:v>
                </c:pt>
                <c:pt idx="9439">
                  <c:v>1.263229346988208E-8</c:v>
                </c:pt>
                <c:pt idx="9440">
                  <c:v>1.2561036454192383E-8</c:v>
                </c:pt>
                <c:pt idx="9441">
                  <c:v>1.2490169818469888E-8</c:v>
                </c:pt>
                <c:pt idx="9442">
                  <c:v>1.2419691491207903E-8</c:v>
                </c:pt>
                <c:pt idx="9443">
                  <c:v>1.234959941151165E-8</c:v>
                </c:pt>
                <c:pt idx="9444">
                  <c:v>1.2279891529045352E-8</c:v>
                </c:pt>
                <c:pt idx="9445">
                  <c:v>1.221056580398144E-8</c:v>
                </c:pt>
                <c:pt idx="9446">
                  <c:v>1.2141620206947761E-8</c:v>
                </c:pt>
                <c:pt idx="9447">
                  <c:v>1.2073052718976164E-8</c:v>
                </c:pt>
                <c:pt idx="9448">
                  <c:v>1.2004861331451734E-8</c:v>
                </c:pt>
                <c:pt idx="9449">
                  <c:v>1.1937044046061444E-8</c:v>
                </c:pt>
                <c:pt idx="9450">
                  <c:v>1.1869598874743131E-8</c:v>
                </c:pt>
                <c:pt idx="9451">
                  <c:v>1.1802523839635327E-8</c:v>
                </c:pt>
                <c:pt idx="9452">
                  <c:v>1.1735816973026503E-8</c:v>
                </c:pt>
                <c:pt idx="9453">
                  <c:v>1.1669476317305907E-8</c:v>
                </c:pt>
                <c:pt idx="9454">
                  <c:v>1.1603499924912053E-8</c:v>
                </c:pt>
                <c:pt idx="9455">
                  <c:v>1.1537885858284728E-8</c:v>
                </c:pt>
                <c:pt idx="9456">
                  <c:v>1.1472632189814849E-8</c:v>
                </c:pt>
                <c:pt idx="9457">
                  <c:v>1.1407737001795628E-8</c:v>
                </c:pt>
                <c:pt idx="9458">
                  <c:v>1.1343198386372968E-8</c:v>
                </c:pt>
                <c:pt idx="9459">
                  <c:v>1.1279014445497749E-8</c:v>
                </c:pt>
                <c:pt idx="9460">
                  <c:v>1.1215183290876663E-8</c:v>
                </c:pt>
                <c:pt idx="9461">
                  <c:v>1.1151703043924344E-8</c:v>
                </c:pt>
                <c:pt idx="9462">
                  <c:v>1.1088571835715119E-8</c:v>
                </c:pt>
                <c:pt idx="9463">
                  <c:v>1.1025787806935477E-8</c:v>
                </c:pt>
                <c:pt idx="9464">
                  <c:v>1.0963349107836445E-8</c:v>
                </c:pt>
                <c:pt idx="9465">
                  <c:v>1.0901253898186044E-8</c:v>
                </c:pt>
                <c:pt idx="9466">
                  <c:v>1.0839500347222746E-8</c:v>
                </c:pt>
                <c:pt idx="9467">
                  <c:v>1.0778086633607822E-8</c:v>
                </c:pt>
                <c:pt idx="9468">
                  <c:v>1.0717010945379482E-8</c:v>
                </c:pt>
                <c:pt idx="9469">
                  <c:v>1.0656271479905813E-8</c:v>
                </c:pt>
                <c:pt idx="9470">
                  <c:v>1.059586644383912E-8</c:v>
                </c:pt>
                <c:pt idx="9471">
                  <c:v>1.053579405306931E-8</c:v>
                </c:pt>
                <c:pt idx="9472">
                  <c:v>1.0476052532678505E-8</c:v>
                </c:pt>
                <c:pt idx="9473">
                  <c:v>1.0416640116895881E-8</c:v>
                </c:pt>
                <c:pt idx="9474">
                  <c:v>1.0357555049051568E-8</c:v>
                </c:pt>
                <c:pt idx="9475">
                  <c:v>1.0298795581531303E-8</c:v>
                </c:pt>
                <c:pt idx="9476">
                  <c:v>1.0240359975733348E-8</c:v>
                </c:pt>
                <c:pt idx="9477">
                  <c:v>1.01822465020212E-8</c:v>
                </c:pt>
                <c:pt idx="9478">
                  <c:v>1.0124453439681418E-8</c:v>
                </c:pt>
                <c:pt idx="9479">
                  <c:v>1.0066979076877463E-8</c:v>
                </c:pt>
                <c:pt idx="9480">
                  <c:v>1.0009821710607312E-8</c:v>
                </c:pt>
                <c:pt idx="9481">
                  <c:v>9.9529796466581415E-9</c:v>
                </c:pt>
                <c:pt idx="9482">
                  <c:v>9.8964511995638058E-9</c:v>
                </c:pt>
                <c:pt idx="9483">
                  <c:v>9.840234692560797E-9</c:v>
                </c:pt>
                <c:pt idx="9484">
                  <c:v>9.7843284575450748E-9</c:v>
                </c:pt>
                <c:pt idx="9485">
                  <c:v>9.7287308350294471E-9</c:v>
                </c:pt>
                <c:pt idx="9486">
                  <c:v>9.6734401740997488E-9</c:v>
                </c:pt>
                <c:pt idx="9487">
                  <c:v>9.618454832373571E-9</c:v>
                </c:pt>
                <c:pt idx="9488">
                  <c:v>9.5637731759568765E-9</c:v>
                </c:pt>
                <c:pt idx="9489">
                  <c:v>9.5093935794020983E-9</c:v>
                </c:pt>
                <c:pt idx="9490">
                  <c:v>9.4553144256661011E-9</c:v>
                </c:pt>
                <c:pt idx="9491">
                  <c:v>9.4015341060684889E-9</c:v>
                </c:pt>
                <c:pt idx="9492">
                  <c:v>9.3480510202495287E-9</c:v>
                </c:pt>
                <c:pt idx="9493">
                  <c:v>9.2948635761296398E-9</c:v>
                </c:pt>
                <c:pt idx="9494">
                  <c:v>9.2419701898671348E-9</c:v>
                </c:pt>
                <c:pt idx="9495">
                  <c:v>9.189369285818219E-9</c:v>
                </c:pt>
                <c:pt idx="9496">
                  <c:v>9.1370592964948321E-9</c:v>
                </c:pt>
                <c:pt idx="9497">
                  <c:v>9.0850386625256253E-9</c:v>
                </c:pt>
                <c:pt idx="9498">
                  <c:v>9.0333058326142149E-9</c:v>
                </c:pt>
                <c:pt idx="9499">
                  <c:v>8.9818592634995276E-9</c:v>
                </c:pt>
                <c:pt idx="9500">
                  <c:v>8.9306974199159054E-9</c:v>
                </c:pt>
                <c:pt idx="9501">
                  <c:v>8.8798187745526926E-9</c:v>
                </c:pt>
                <c:pt idx="9502">
                  <c:v>8.829221808015048E-9</c:v>
                </c:pt>
                <c:pt idx="9503">
                  <c:v>8.7789050087840608E-9</c:v>
                </c:pt>
                <c:pt idx="9504">
                  <c:v>8.7288668731781365E-9</c:v>
                </c:pt>
                <c:pt idx="9505">
                  <c:v>8.6791059053130573E-9</c:v>
                </c:pt>
                <c:pt idx="9506">
                  <c:v>8.6296206170633298E-9</c:v>
                </c:pt>
                <c:pt idx="9507">
                  <c:v>8.5804095280240846E-9</c:v>
                </c:pt>
                <c:pt idx="9508">
                  <c:v>8.5314711654712727E-9</c:v>
                </c:pt>
                <c:pt idx="9509">
                  <c:v>8.4828040643251306E-9</c:v>
                </c:pt>
                <c:pt idx="9510">
                  <c:v>8.4344067671095306E-9</c:v>
                </c:pt>
                <c:pt idx="9511">
                  <c:v>8.3862778239165417E-9</c:v>
                </c:pt>
                <c:pt idx="9512">
                  <c:v>8.3384157923668502E-9</c:v>
                </c:pt>
                <c:pt idx="9513">
                  <c:v>8.2908192375727866E-9</c:v>
                </c:pt>
                <c:pt idx="9514">
                  <c:v>8.2434867321010244E-9</c:v>
                </c:pt>
                <c:pt idx="9515">
                  <c:v>8.1964168559347057E-9</c:v>
                </c:pt>
                <c:pt idx="9516">
                  <c:v>8.1496081964368246E-9</c:v>
                </c:pt>
                <c:pt idx="9517">
                  <c:v>8.1030593483137523E-9</c:v>
                </c:pt>
                <c:pt idx="9518">
                  <c:v>8.0567689135771603E-9</c:v>
                </c:pt>
                <c:pt idx="9519">
                  <c:v>8.0107355015085787E-9</c:v>
                </c:pt>
                <c:pt idx="9520">
                  <c:v>7.9649577286226696E-9</c:v>
                </c:pt>
                <c:pt idx="9521">
                  <c:v>7.9194342186311307E-9</c:v>
                </c:pt>
                <c:pt idx="9522">
                  <c:v>7.8741636024063866E-9</c:v>
                </c:pt>
                <c:pt idx="9523">
                  <c:v>7.8291445179457197E-9</c:v>
                </c:pt>
                <c:pt idx="9524">
                  <c:v>7.784375610336134E-9</c:v>
                </c:pt>
                <c:pt idx="9525">
                  <c:v>7.7398555317180656E-9</c:v>
                </c:pt>
                <c:pt idx="9526">
                  <c:v>7.6955829412504525E-9</c:v>
                </c:pt>
                <c:pt idx="9527">
                  <c:v>7.6515565050755245E-9</c:v>
                </c:pt>
                <c:pt idx="9528">
                  <c:v>7.6077748962838121E-9</c:v>
                </c:pt>
                <c:pt idx="9529">
                  <c:v>7.5642367948791764E-9</c:v>
                </c:pt>
                <c:pt idx="9530">
                  <c:v>7.5209408877438727E-9</c:v>
                </c:pt>
                <c:pt idx="9531">
                  <c:v>7.4778858686049199E-9</c:v>
                </c:pt>
                <c:pt idx="9532">
                  <c:v>7.4350704379988395E-9</c:v>
                </c:pt>
                <c:pt idx="9533">
                  <c:v>7.3924933032376397E-9</c:v>
                </c:pt>
                <c:pt idx="9534">
                  <c:v>7.3501531783752419E-9</c:v>
                </c:pt>
                <c:pt idx="9535">
                  <c:v>7.3080487841734465E-9</c:v>
                </c:pt>
                <c:pt idx="9536">
                  <c:v>7.2661788480677279E-9</c:v>
                </c:pt>
                <c:pt idx="9537">
                  <c:v>7.2245421041344818E-9</c:v>
                </c:pt>
                <c:pt idx="9538">
                  <c:v>7.1831372930572089E-9</c:v>
                </c:pt>
                <c:pt idx="9539">
                  <c:v>7.1419631620933733E-9</c:v>
                </c:pt>
                <c:pt idx="9540">
                  <c:v>7.101018465041192E-9</c:v>
                </c:pt>
                <c:pt idx="9541">
                  <c:v>7.0603019622073134E-9</c:v>
                </c:pt>
                <c:pt idx="9542">
                  <c:v>7.0198124203734625E-9</c:v>
                </c:pt>
                <c:pt idx="9543">
                  <c:v>6.9795486127641838E-9</c:v>
                </c:pt>
                <c:pt idx="9544">
                  <c:v>6.9395093190140967E-9</c:v>
                </c:pt>
                <c:pt idx="9545">
                  <c:v>6.8996933251363955E-9</c:v>
                </c:pt>
                <c:pt idx="9546">
                  <c:v>6.8600994234898392E-9</c:v>
                </c:pt>
                <c:pt idx="9547">
                  <c:v>6.8207264127473148E-9</c:v>
                </c:pt>
                <c:pt idx="9548">
                  <c:v>6.7815730978641762E-9</c:v>
                </c:pt>
                <c:pt idx="9549">
                  <c:v>6.742638290045893E-9</c:v>
                </c:pt>
                <c:pt idx="9550">
                  <c:v>6.7039208067174142E-9</c:v>
                </c:pt>
                <c:pt idx="9551">
                  <c:v>6.6654194714912526E-9</c:v>
                </c:pt>
                <c:pt idx="9552">
                  <c:v>6.6271331141367861E-9</c:v>
                </c:pt>
                <c:pt idx="9553">
                  <c:v>6.5890605705485749E-9</c:v>
                </c:pt>
                <c:pt idx="9554">
                  <c:v>6.5512006827159748E-9</c:v>
                </c:pt>
                <c:pt idx="9555">
                  <c:v>6.5135522986923689E-9</c:v>
                </c:pt>
                <c:pt idx="9556">
                  <c:v>6.4761142725644411E-9</c:v>
                </c:pt>
                <c:pt idx="9557">
                  <c:v>6.438885464421715E-9</c:v>
                </c:pt>
                <c:pt idx="9558">
                  <c:v>6.401864740326207E-9</c:v>
                </c:pt>
                <c:pt idx="9559">
                  <c:v>6.365050972282717E-9</c:v>
                </c:pt>
                <c:pt idx="9560">
                  <c:v>6.3284430382083347E-9</c:v>
                </c:pt>
                <c:pt idx="9561">
                  <c:v>6.2920398219026984E-9</c:v>
                </c:pt>
                <c:pt idx="9562">
                  <c:v>6.255840213018474E-9</c:v>
                </c:pt>
                <c:pt idx="9563">
                  <c:v>6.2198431070317227E-9</c:v>
                </c:pt>
                <c:pt idx="9564">
                  <c:v>6.1840474052120489E-9</c:v>
                </c:pt>
                <c:pt idx="9565">
                  <c:v>6.1484520145942726E-9</c:v>
                </c:pt>
                <c:pt idx="9566">
                  <c:v>6.1130558479482193E-9</c:v>
                </c:pt>
                <c:pt idx="9567">
                  <c:v>6.0778578237505682E-9</c:v>
                </c:pt>
                <c:pt idx="9568">
                  <c:v>6.0428568661552813E-9</c:v>
                </c:pt>
                <c:pt idx="9569">
                  <c:v>6.0080519049657695E-9</c:v>
                </c:pt>
                <c:pt idx="9570">
                  <c:v>5.9734418756053016E-9</c:v>
                </c:pt>
                <c:pt idx="9571">
                  <c:v>5.9390257190892492E-9</c:v>
                </c:pt>
                <c:pt idx="9572">
                  <c:v>5.9048023819967255E-9</c:v>
                </c:pt>
                <c:pt idx="9573">
                  <c:v>5.8707708164421642E-9</c:v>
                </c:pt>
                <c:pt idx="9574">
                  <c:v>5.8369299800474354E-9</c:v>
                </c:pt>
                <c:pt idx="9575">
                  <c:v>5.8032788359139838E-9</c:v>
                </c:pt>
                <c:pt idx="9576">
                  <c:v>5.7698163525950227E-9</c:v>
                </c:pt>
                <c:pt idx="9577">
                  <c:v>5.7365415040680889E-9</c:v>
                </c:pt>
                <c:pt idx="9578">
                  <c:v>5.7034532697069854E-9</c:v>
                </c:pt>
                <c:pt idx="9579">
                  <c:v>5.6705506342554126E-9</c:v>
                </c:pt>
                <c:pt idx="9580">
                  <c:v>5.6378325877987156E-9</c:v>
                </c:pt>
                <c:pt idx="9581">
                  <c:v>5.6052981257375042E-9</c:v>
                </c:pt>
                <c:pt idx="9582">
                  <c:v>5.5729462487603143E-9</c:v>
                </c:pt>
                <c:pt idx="9583">
                  <c:v>5.5407759628171763E-9</c:v>
                </c:pt>
                <c:pt idx="9584">
                  <c:v>5.5087862790923131E-9</c:v>
                </c:pt>
                <c:pt idx="9585">
                  <c:v>5.4769762139782132E-9</c:v>
                </c:pt>
                <c:pt idx="9586">
                  <c:v>5.4453447890488666E-9</c:v>
                </c:pt>
                <c:pt idx="9587">
                  <c:v>5.4138910310334108E-9</c:v>
                </c:pt>
                <c:pt idx="9588">
                  <c:v>5.3826139717901115E-9</c:v>
                </c:pt>
                <c:pt idx="9589">
                  <c:v>5.3515126482803865E-9</c:v>
                </c:pt>
                <c:pt idx="9590">
                  <c:v>5.3205861025426288E-9</c:v>
                </c:pt>
                <c:pt idx="9591">
                  <c:v>5.2898333816665339E-9</c:v>
                </c:pt>
                <c:pt idx="9592">
                  <c:v>5.2592535377672965E-9</c:v>
                </c:pt>
                <c:pt idx="9593">
                  <c:v>5.2288456279605572E-9</c:v>
                </c:pt>
                <c:pt idx="9594">
                  <c:v>5.1986087143363868E-9</c:v>
                </c:pt>
                <c:pt idx="9595">
                  <c:v>5.1685418639341074E-9</c:v>
                </c:pt>
                <c:pt idx="9596">
                  <c:v>5.138644148717595E-9</c:v>
                </c:pt>
                <c:pt idx="9597">
                  <c:v>5.1089146455495124E-9</c:v>
                </c:pt>
                <c:pt idx="9598">
                  <c:v>5.0793524361670464E-9</c:v>
                </c:pt>
                <c:pt idx="9599">
                  <c:v>5.0499566071564134E-9</c:v>
                </c:pt>
                <c:pt idx="9600">
                  <c:v>5.0207262499290059E-9</c:v>
                </c:pt>
                <c:pt idx="9601">
                  <c:v>4.9916604606960957E-9</c:v>
                </c:pt>
                <c:pt idx="9602">
                  <c:v>4.9627583404445976E-9</c:v>
                </c:pt>
                <c:pt idx="9603">
                  <c:v>4.9340189949131097E-9</c:v>
                </c:pt>
                <c:pt idx="9604">
                  <c:v>4.9054415345671739E-9</c:v>
                </c:pt>
                <c:pt idx="9605">
                  <c:v>4.8770250745754096E-9</c:v>
                </c:pt>
                <c:pt idx="9606">
                  <c:v>4.8487687347858953E-9</c:v>
                </c:pt>
                <c:pt idx="9607">
                  <c:v>4.8206716397014742E-9</c:v>
                </c:pt>
                <c:pt idx="9608">
                  <c:v>4.7927329184569633E-9</c:v>
                </c:pt>
                <c:pt idx="9609">
                  <c:v>4.7649517047948503E-9</c:v>
                </c:pt>
                <c:pt idx="9610">
                  <c:v>4.7373271370420839E-9</c:v>
                </c:pt>
                <c:pt idx="9611">
                  <c:v>4.709858358086655E-9</c:v>
                </c:pt>
                <c:pt idx="9612">
                  <c:v>4.6825445153542275E-9</c:v>
                </c:pt>
                <c:pt idx="9613">
                  <c:v>4.6553847607851824E-9</c:v>
                </c:pt>
                <c:pt idx="9614">
                  <c:v>4.6283782508113748E-9</c:v>
                </c:pt>
                <c:pt idx="9615">
                  <c:v>4.6015241463332036E-9</c:v>
                </c:pt>
                <c:pt idx="9616">
                  <c:v>4.5748216126967689E-9</c:v>
                </c:pt>
                <c:pt idx="9617">
                  <c:v>4.5482698196715655E-9</c:v>
                </c:pt>
                <c:pt idx="9618">
                  <c:v>4.5218679414271464E-9</c:v>
                </c:pt>
                <c:pt idx="9619">
                  <c:v>4.4956151565112497E-9</c:v>
                </c:pt>
                <c:pt idx="9620">
                  <c:v>4.4695106478272894E-9</c:v>
                </c:pt>
                <c:pt idx="9621">
                  <c:v>4.4435536026119385E-9</c:v>
                </c:pt>
                <c:pt idx="9622">
                  <c:v>4.417743212412905E-9</c:v>
                </c:pt>
                <c:pt idx="9623">
                  <c:v>4.392078673067058E-9</c:v>
                </c:pt>
                <c:pt idx="9624">
                  <c:v>4.3665591846787882E-9</c:v>
                </c:pt>
                <c:pt idx="9625">
                  <c:v>4.3411839515973326E-9</c:v>
                </c:pt>
                <c:pt idx="9626">
                  <c:v>4.315952182395819E-9</c:v>
                </c:pt>
                <c:pt idx="9627">
                  <c:v>4.2908630898494545E-9</c:v>
                </c:pt>
                <c:pt idx="9628">
                  <c:v>4.2659158909136125E-9</c:v>
                </c:pt>
                <c:pt idx="9629">
                  <c:v>4.241109806703073E-9</c:v>
                </c:pt>
                <c:pt idx="9630">
                  <c:v>4.2164440624702089E-9</c:v>
                </c:pt>
                <c:pt idx="9631">
                  <c:v>4.1919178875839593E-9</c:v>
                </c:pt>
                <c:pt idx="9632">
                  <c:v>4.1675305155088793E-9</c:v>
                </c:pt>
                <c:pt idx="9633">
                  <c:v>4.1432811837839188E-9</c:v>
                </c:pt>
                <c:pt idx="9634">
                  <c:v>4.1191691340015507E-9</c:v>
                </c:pt>
                <c:pt idx="9635">
                  <c:v>4.0951936117871592E-9</c:v>
                </c:pt>
                <c:pt idx="9636">
                  <c:v>4.071353866778266E-9</c:v>
                </c:pt>
                <c:pt idx="9637">
                  <c:v>4.0476491526040249E-9</c:v>
                </c:pt>
                <c:pt idx="9638">
                  <c:v>4.0240787268644494E-9</c:v>
                </c:pt>
                <c:pt idx="9639">
                  <c:v>4.0006418511104839E-9</c:v>
                </c:pt>
                <c:pt idx="9640">
                  <c:v>3.977337790823317E-9</c:v>
                </c:pt>
                <c:pt idx="9641">
                  <c:v>3.9541658153944815E-9</c:v>
                </c:pt>
                <c:pt idx="9642">
                  <c:v>3.931125198105715E-9</c:v>
                </c:pt>
                <c:pt idx="9643">
                  <c:v>3.9082152161087652E-9</c:v>
                </c:pt>
                <c:pt idx="9644">
                  <c:v>3.8854351504059003E-9</c:v>
                </c:pt>
                <c:pt idx="9645">
                  <c:v>3.8627842858297893E-9</c:v>
                </c:pt>
                <c:pt idx="9646">
                  <c:v>3.8402619110238781E-9</c:v>
                </c:pt>
                <c:pt idx="9647">
                  <c:v>3.817867318423107E-9</c:v>
                </c:pt>
                <c:pt idx="9648">
                  <c:v>3.7955998042339251E-9</c:v>
                </c:pt>
                <c:pt idx="9649">
                  <c:v>3.7734586684152762E-9</c:v>
                </c:pt>
                <c:pt idx="9650">
                  <c:v>3.7514432146590696E-9</c:v>
                </c:pt>
                <c:pt idx="9651">
                  <c:v>3.7295527503712782E-9</c:v>
                </c:pt>
                <c:pt idx="9652">
                  <c:v>3.7077865866524364E-9</c:v>
                </c:pt>
                <c:pt idx="9653">
                  <c:v>3.6861440382787745E-9</c:v>
                </c:pt>
                <c:pt idx="9654">
                  <c:v>3.66462442368363E-9</c:v>
                </c:pt>
                <c:pt idx="9655">
                  <c:v>3.6432270649380985E-9</c:v>
                </c:pt>
                <c:pt idx="9656">
                  <c:v>3.6219512877325756E-9</c:v>
                </c:pt>
                <c:pt idx="9657">
                  <c:v>3.6007964213580242E-9</c:v>
                </c:pt>
                <c:pt idx="9658">
                  <c:v>3.5797617986876918E-9</c:v>
                </c:pt>
                <c:pt idx="9659">
                  <c:v>3.5588467561581853E-9</c:v>
                </c:pt>
                <c:pt idx="9660">
                  <c:v>3.5380506337514666E-9</c:v>
                </c:pt>
                <c:pt idx="9661">
                  <c:v>3.5173727749765861E-9</c:v>
                </c:pt>
                <c:pt idx="9662">
                  <c:v>3.4968125268511277E-9</c:v>
                </c:pt>
                <c:pt idx="9663">
                  <c:v>3.4763692398836045E-9</c:v>
                </c:pt>
                <c:pt idx="9664">
                  <c:v>3.4560422680550423E-9</c:v>
                </c:pt>
                <c:pt idx="9665">
                  <c:v>3.4358309688014179E-9</c:v>
                </c:pt>
                <c:pt idx="9666">
                  <c:v>3.4157347029954952E-9</c:v>
                </c:pt>
                <c:pt idx="9667">
                  <c:v>3.395752834929242E-9</c:v>
                </c:pt>
                <c:pt idx="9668">
                  <c:v>3.3758847322964394E-9</c:v>
                </c:pt>
                <c:pt idx="9669">
                  <c:v>3.3561297661745396E-9</c:v>
                </c:pt>
                <c:pt idx="9670">
                  <c:v>3.3364873110076587E-9</c:v>
                </c:pt>
                <c:pt idx="9671">
                  <c:v>3.3169567445891042E-9</c:v>
                </c:pt>
                <c:pt idx="9672">
                  <c:v>3.2975374480439774E-9</c:v>
                </c:pt>
                <c:pt idx="9673">
                  <c:v>3.2782288058118423E-9</c:v>
                </c:pt>
                <c:pt idx="9674">
                  <c:v>3.2590302056299444E-9</c:v>
                </c:pt>
                <c:pt idx="9675">
                  <c:v>3.2399410385158924E-9</c:v>
                </c:pt>
                <c:pt idx="9676">
                  <c:v>3.220960698750785E-9</c:v>
                </c:pt>
                <c:pt idx="9677">
                  <c:v>3.2020885838622171E-9</c:v>
                </c:pt>
                <c:pt idx="9678">
                  <c:v>3.1833240946077711E-9</c:v>
                </c:pt>
                <c:pt idx="9679">
                  <c:v>3.1646666349579288E-9</c:v>
                </c:pt>
                <c:pt idx="9680">
                  <c:v>3.1461156120797686E-9</c:v>
                </c:pt>
                <c:pt idx="9681">
                  <c:v>3.1276704363202429E-9</c:v>
                </c:pt>
                <c:pt idx="9682">
                  <c:v>3.1093305211897962E-9</c:v>
                </c:pt>
                <c:pt idx="9683">
                  <c:v>3.0910952833459016E-9</c:v>
                </c:pt>
                <c:pt idx="9684">
                  <c:v>3.0729641425768322E-9</c:v>
                </c:pt>
                <c:pt idx="9685">
                  <c:v>3.0549365217855132E-9</c:v>
                </c:pt>
                <c:pt idx="9686">
                  <c:v>3.0370118469731549E-9</c:v>
                </c:pt>
                <c:pt idx="9687">
                  <c:v>3.0191895472234132E-9</c:v>
                </c:pt>
                <c:pt idx="9688">
                  <c:v>3.0014690546863038E-9</c:v>
                </c:pt>
                <c:pt idx="9689">
                  <c:v>2.9838498045624604E-9</c:v>
                </c:pt>
                <c:pt idx="9690">
                  <c:v>2.9663312350870726E-9</c:v>
                </c:pt>
                <c:pt idx="9691">
                  <c:v>2.9489127875142401E-9</c:v>
                </c:pt>
                <c:pt idx="9692">
                  <c:v>2.9315939061015375E-9</c:v>
                </c:pt>
                <c:pt idx="9693">
                  <c:v>2.914374038094053E-9</c:v>
                </c:pt>
                <c:pt idx="9694">
                  <c:v>2.8972526337090642E-9</c:v>
                </c:pt>
                <c:pt idx="9695">
                  <c:v>2.8802291461208842E-9</c:v>
                </c:pt>
                <c:pt idx="9696">
                  <c:v>2.863303031444909E-9</c:v>
                </c:pt>
                <c:pt idx="9697">
                  <c:v>2.8464737487228612E-9</c:v>
                </c:pt>
                <c:pt idx="9698">
                  <c:v>2.8297407599073259E-9</c:v>
                </c:pt>
                <c:pt idx="9699">
                  <c:v>2.8131035298468466E-9</c:v>
                </c:pt>
                <c:pt idx="9700">
                  <c:v>2.7965615262706298E-9</c:v>
                </c:pt>
                <c:pt idx="9701">
                  <c:v>2.7801142197737111E-9</c:v>
                </c:pt>
                <c:pt idx="9702">
                  <c:v>2.7637610838021111E-9</c:v>
                </c:pt>
                <c:pt idx="9703">
                  <c:v>2.7475015946378393E-9</c:v>
                </c:pt>
                <c:pt idx="9704">
                  <c:v>2.7313352313843131E-9</c:v>
                </c:pt>
                <c:pt idx="9705">
                  <c:v>2.7152614759515903E-9</c:v>
                </c:pt>
                <c:pt idx="9706">
                  <c:v>2.6992798130418856E-9</c:v>
                </c:pt>
                <c:pt idx="9707">
                  <c:v>2.6833897301348842E-9</c:v>
                </c:pt>
                <c:pt idx="9708">
                  <c:v>2.6675907174733274E-9</c:v>
                </c:pt>
                <c:pt idx="9709">
                  <c:v>2.6518822680487067E-9</c:v>
                </c:pt>
                <c:pt idx="9710">
                  <c:v>2.636263877586974E-9</c:v>
                </c:pt>
                <c:pt idx="9711">
                  <c:v>2.620735044534143E-9</c:v>
                </c:pt>
                <c:pt idx="9712">
                  <c:v>2.6052952700422014E-9</c:v>
                </c:pt>
                <c:pt idx="9713">
                  <c:v>2.589944057955172E-9</c:v>
                </c:pt>
                <c:pt idx="9714">
                  <c:v>2.5746809147947869E-9</c:v>
                </c:pt>
                <c:pt idx="9715">
                  <c:v>2.5595053497468039E-9</c:v>
                </c:pt>
                <c:pt idx="9716">
                  <c:v>2.5444168746469792E-9</c:v>
                </c:pt>
                <c:pt idx="9717">
                  <c:v>2.5294150039672291E-9</c:v>
                </c:pt>
                <c:pt idx="9718">
                  <c:v>2.5144992548019821E-9</c:v>
                </c:pt>
                <c:pt idx="9719">
                  <c:v>2.4996691468544617E-9</c:v>
                </c:pt>
                <c:pt idx="9720">
                  <c:v>2.484924202423077E-9</c:v>
                </c:pt>
                <c:pt idx="9721">
                  <c:v>2.4702639463877673E-9</c:v>
                </c:pt>
                <c:pt idx="9722">
                  <c:v>2.4556879061967615E-9</c:v>
                </c:pt>
                <c:pt idx="9723">
                  <c:v>2.4411956118530259E-9</c:v>
                </c:pt>
                <c:pt idx="9724">
                  <c:v>2.4267865959009203E-9</c:v>
                </c:pt>
                <c:pt idx="9725">
                  <c:v>2.4124603934128596E-9</c:v>
                </c:pt>
                <c:pt idx="9726">
                  <c:v>2.3982165419764934E-9</c:v>
                </c:pt>
                <c:pt idx="9727">
                  <c:v>2.3840545816809307E-9</c:v>
                </c:pt>
                <c:pt idx="9728">
                  <c:v>2.3699740551041952E-9</c:v>
                </c:pt>
                <c:pt idx="9729">
                  <c:v>2.3559745073000119E-9</c:v>
                </c:pt>
                <c:pt idx="9730">
                  <c:v>2.3420554857848804E-9</c:v>
                </c:pt>
                <c:pt idx="9731">
                  <c:v>2.3282165405253345E-9</c:v>
                </c:pt>
                <c:pt idx="9732">
                  <c:v>2.3144572239246882E-9</c:v>
                </c:pt>
                <c:pt idx="9733">
                  <c:v>2.3007770908110374E-9</c:v>
                </c:pt>
                <c:pt idx="9734">
                  <c:v>2.2871756984237811E-9</c:v>
                </c:pt>
                <c:pt idx="9735">
                  <c:v>2.2736526064015258E-9</c:v>
                </c:pt>
                <c:pt idx="9736">
                  <c:v>2.2602073767694382E-9</c:v>
                </c:pt>
                <c:pt idx="9737">
                  <c:v>2.2468395739265242E-9</c:v>
                </c:pt>
                <c:pt idx="9738">
                  <c:v>2.2335487646334926E-9</c:v>
                </c:pt>
                <c:pt idx="9739">
                  <c:v>2.2203345180002129E-9</c:v>
                </c:pt>
                <c:pt idx="9740">
                  <c:v>2.2071964054734567E-9</c:v>
                </c:pt>
                <c:pt idx="9741">
                  <c:v>2.1941340008246666E-9</c:v>
                </c:pt>
                <c:pt idx="9742">
                  <c:v>2.1811468801377419E-9</c:v>
                </c:pt>
                <c:pt idx="9743">
                  <c:v>2.1682346217970118E-9</c:v>
                </c:pt>
                <c:pt idx="9744">
                  <c:v>2.1553968064750106E-9</c:v>
                </c:pt>
                <c:pt idx="9745">
                  <c:v>2.1426330171206491E-9</c:v>
                </c:pt>
                <c:pt idx="9746">
                  <c:v>2.1299428389471468E-9</c:v>
                </c:pt>
                <c:pt idx="9747">
                  <c:v>2.1173258594203188E-9</c:v>
                </c:pt>
                <c:pt idx="9748">
                  <c:v>2.1047816682465529E-9</c:v>
                </c:pt>
                <c:pt idx="9749">
                  <c:v>2.0923098573611296E-9</c:v>
                </c:pt>
                <c:pt idx="9750">
                  <c:v>2.0799100209166917E-9</c:v>
                </c:pt>
                <c:pt idx="9751">
                  <c:v>2.0675817552714092E-9</c:v>
                </c:pt>
                <c:pt idx="9752">
                  <c:v>2.0553246589773392E-9</c:v>
                </c:pt>
                <c:pt idx="9753">
                  <c:v>2.043138332769097E-9</c:v>
                </c:pt>
                <c:pt idx="9754">
                  <c:v>2.0310223795524156E-9</c:v>
                </c:pt>
                <c:pt idx="9755">
                  <c:v>2.0189764043925157E-9</c:v>
                </c:pt>
                <c:pt idx="9756">
                  <c:v>2.0070000145028901E-9</c:v>
                </c:pt>
                <c:pt idx="9757">
                  <c:v>1.995092819234078E-9</c:v>
                </c:pt>
                <c:pt idx="9758">
                  <c:v>1.9832544300623097E-9</c:v>
                </c:pt>
                <c:pt idx="9759">
                  <c:v>1.9714844605783414E-9</c:v>
                </c:pt>
                <c:pt idx="9760">
                  <c:v>1.9597825264764971E-9</c:v>
                </c:pt>
                <c:pt idx="9761">
                  <c:v>1.9481482455433552E-9</c:v>
                </c:pt>
                <c:pt idx="9762">
                  <c:v>1.9365812376469388E-9</c:v>
                </c:pt>
                <c:pt idx="9763">
                  <c:v>1.9250811247256689E-9</c:v>
                </c:pt>
                <c:pt idx="9764">
                  <c:v>1.9136475307775265E-9</c:v>
                </c:pt>
                <c:pt idx="9765">
                  <c:v>1.902280081849145E-9</c:v>
                </c:pt>
                <c:pt idx="9766">
                  <c:v>1.8909784060250408E-9</c:v>
                </c:pt>
                <c:pt idx="9767">
                  <c:v>1.8797421334169856E-9</c:v>
                </c:pt>
                <c:pt idx="9768">
                  <c:v>1.8685708961531277E-9</c:v>
                </c:pt>
                <c:pt idx="9769">
                  <c:v>1.8574643283675838E-9</c:v>
                </c:pt>
                <c:pt idx="9770">
                  <c:v>1.8464220661896945E-9</c:v>
                </c:pt>
                <c:pt idx="9771">
                  <c:v>1.8354437477336277E-9</c:v>
                </c:pt>
                <c:pt idx="9772">
                  <c:v>1.8245290130878812E-9</c:v>
                </c:pt>
                <c:pt idx="9773">
                  <c:v>1.8136775043048162E-9</c:v>
                </c:pt>
                <c:pt idx="9774">
                  <c:v>1.8028888653904079E-9</c:v>
                </c:pt>
                <c:pt idx="9775">
                  <c:v>1.7921627422938388E-9</c:v>
                </c:pt>
                <c:pt idx="9776">
                  <c:v>1.7814987828973234E-9</c:v>
                </c:pt>
                <c:pt idx="9777">
                  <c:v>1.7708966370058449E-9</c:v>
                </c:pt>
                <c:pt idx="9778">
                  <c:v>1.7603559563371257E-9</c:v>
                </c:pt>
                <c:pt idx="9779">
                  <c:v>1.749876394511324E-9</c:v>
                </c:pt>
                <c:pt idx="9780">
                  <c:v>1.7394576070411756E-9</c:v>
                </c:pt>
                <c:pt idx="9781">
                  <c:v>1.7290992513219783E-9</c:v>
                </c:pt>
                <c:pt idx="9782">
                  <c:v>1.7188009866215476E-9</c:v>
                </c:pt>
                <c:pt idx="9783">
                  <c:v>1.7085624740703788E-9</c:v>
                </c:pt>
                <c:pt idx="9784">
                  <c:v>1.6983833766518705E-9</c:v>
                </c:pt>
                <c:pt idx="9785">
                  <c:v>1.6882633591924174E-9</c:v>
                </c:pt>
                <c:pt idx="9786">
                  <c:v>1.6782020883517653E-9</c:v>
                </c:pt>
                <c:pt idx="9787">
                  <c:v>1.6681992326131977E-9</c:v>
                </c:pt>
                <c:pt idx="9788">
                  <c:v>1.6582544622741167E-9</c:v>
                </c:pt>
                <c:pt idx="9789">
                  <c:v>1.648367449436173E-9</c:v>
                </c:pt>
                <c:pt idx="9790">
                  <c:v>1.638537867995894E-9</c:v>
                </c:pt>
                <c:pt idx="9791">
                  <c:v>1.6287653936351679E-9</c:v>
                </c:pt>
                <c:pt idx="9792">
                  <c:v>1.6190497038117839E-9</c:v>
                </c:pt>
                <c:pt idx="9793">
                  <c:v>1.6093904777499408E-9</c:v>
                </c:pt>
                <c:pt idx="9794">
                  <c:v>1.5997873964310667E-9</c:v>
                </c:pt>
                <c:pt idx="9795">
                  <c:v>1.5902401425843888E-9</c:v>
                </c:pt>
                <c:pt idx="9796">
                  <c:v>1.580748400677699E-9</c:v>
                </c:pt>
                <c:pt idx="9797">
                  <c:v>1.5713118569081577E-9</c:v>
                </c:pt>
                <c:pt idx="9798">
                  <c:v>1.5619301991931689E-9</c:v>
                </c:pt>
                <c:pt idx="9799">
                  <c:v>1.5526031171611919E-9</c:v>
                </c:pt>
                <c:pt idx="9800">
                  <c:v>1.5433303021426716E-9</c:v>
                </c:pt>
                <c:pt idx="9801">
                  <c:v>1.5341114471611561E-9</c:v>
                </c:pt>
                <c:pt idx="9802">
                  <c:v>1.524946246924088E-9</c:v>
                </c:pt>
                <c:pt idx="9803">
                  <c:v>1.5158343978140641E-9</c:v>
                </c:pt>
                <c:pt idx="9804">
                  <c:v>1.5067755978798919E-9</c:v>
                </c:pt>
                <c:pt idx="9805">
                  <c:v>1.4977695468276982E-9</c:v>
                </c:pt>
                <c:pt idx="9806">
                  <c:v>1.4888159460122268E-9</c:v>
                </c:pt>
                <c:pt idx="9807">
                  <c:v>1.4799144984279371E-9</c:v>
                </c:pt>
                <c:pt idx="9808">
                  <c:v>1.4710649087005622E-9</c:v>
                </c:pt>
                <c:pt idx="9809">
                  <c:v>1.4622668830781352E-9</c:v>
                </c:pt>
                <c:pt idx="9810">
                  <c:v>1.4535201294226125E-9</c:v>
                </c:pt>
                <c:pt idx="9811">
                  <c:v>1.4448243572011181E-9</c:v>
                </c:pt>
                <c:pt idx="9812">
                  <c:v>1.4361792774776525E-9</c:v>
                </c:pt>
                <c:pt idx="9813">
                  <c:v>1.4275846029043287E-9</c:v>
                </c:pt>
                <c:pt idx="9814">
                  <c:v>1.4190400477131094E-9</c:v>
                </c:pt>
                <c:pt idx="9815">
                  <c:v>1.4105453277074012E-9</c:v>
                </c:pt>
                <c:pt idx="9816">
                  <c:v>1.4021001602536084E-9</c:v>
                </c:pt>
                <c:pt idx="9817">
                  <c:v>1.3937042642728887E-9</c:v>
                </c:pt>
                <c:pt idx="9818">
                  <c:v>1.3853573602328835E-9</c:v>
                </c:pt>
                <c:pt idx="9819">
                  <c:v>1.3770591701394703E-9</c:v>
                </c:pt>
                <c:pt idx="9820">
                  <c:v>1.3688094175285841E-9</c:v>
                </c:pt>
                <c:pt idx="9821">
                  <c:v>1.3606078274580473E-9</c:v>
                </c:pt>
                <c:pt idx="9822">
                  <c:v>1.3524541264995309E-9</c:v>
                </c:pt>
                <c:pt idx="9823">
                  <c:v>1.3443480427304127E-9</c:v>
                </c:pt>
                <c:pt idx="9824">
                  <c:v>1.3362893057258475E-9</c:v>
                </c:pt>
                <c:pt idx="9825">
                  <c:v>1.3282776465507191E-9</c:v>
                </c:pt>
                <c:pt idx="9826">
                  <c:v>1.3203127977517289E-9</c:v>
                </c:pt>
                <c:pt idx="9827">
                  <c:v>1.3123944933494681E-9</c:v>
                </c:pt>
                <c:pt idx="9828">
                  <c:v>1.3045224688306807E-9</c:v>
                </c:pt>
                <c:pt idx="9829">
                  <c:v>1.2966964611402768E-9</c:v>
                </c:pt>
                <c:pt idx="9830">
                  <c:v>1.2889162086736577E-9</c:v>
                </c:pt>
                <c:pt idx="9831">
                  <c:v>1.2811814512689817E-9</c:v>
                </c:pt>
                <c:pt idx="9832">
                  <c:v>1.2734919301994564E-9</c:v>
                </c:pt>
                <c:pt idx="9833">
                  <c:v>1.2658473881656772E-9</c:v>
                </c:pt>
                <c:pt idx="9834">
                  <c:v>1.2582475692879873E-9</c:v>
                </c:pt>
                <c:pt idx="9835">
                  <c:v>1.2506922190989107E-9</c:v>
                </c:pt>
                <c:pt idx="9836">
                  <c:v>1.243181084535705E-9</c:v>
                </c:pt>
                <c:pt idx="9837">
                  <c:v>1.2357139139327232E-9</c:v>
                </c:pt>
                <c:pt idx="9838">
                  <c:v>1.2282904570139924E-9</c:v>
                </c:pt>
                <c:pt idx="9839">
                  <c:v>1.2209104648859055E-9</c:v>
                </c:pt>
                <c:pt idx="9840">
                  <c:v>1.2135736900296291E-9</c:v>
                </c:pt>
                <c:pt idx="9841">
                  <c:v>1.2062798862939862E-9</c:v>
                </c:pt>
                <c:pt idx="9842">
                  <c:v>1.1990288088879334E-9</c:v>
                </c:pt>
                <c:pt idx="9843">
                  <c:v>1.1918202143734454E-9</c:v>
                </c:pt>
                <c:pt idx="9844">
                  <c:v>1.1846538606582543E-9</c:v>
                </c:pt>
                <c:pt idx="9845">
                  <c:v>1.1775295069885086E-9</c:v>
                </c:pt>
                <c:pt idx="9846">
                  <c:v>1.1704469139419022E-9</c:v>
                </c:pt>
                <c:pt idx="9847">
                  <c:v>1.1634058434202306E-9</c:v>
                </c:pt>
                <c:pt idx="9848">
                  <c:v>1.1564060586425157E-9</c:v>
                </c:pt>
                <c:pt idx="9849">
                  <c:v>1.1494473241379425E-9</c:v>
                </c:pt>
                <c:pt idx="9850">
                  <c:v>1.1425294057387175E-9</c:v>
                </c:pt>
                <c:pt idx="9851">
                  <c:v>1.1356520705732407E-9</c:v>
                </c:pt>
                <c:pt idx="9852">
                  <c:v>1.1288150870590328E-9</c:v>
                </c:pt>
                <c:pt idx="9853">
                  <c:v>1.1220182248960071E-9</c:v>
                </c:pt>
                <c:pt idx="9854">
                  <c:v>1.115261255059362E-9</c:v>
                </c:pt>
                <c:pt idx="9855">
                  <c:v>1.1085439497929954E-9</c:v>
                </c:pt>
                <c:pt idx="9856">
                  <c:v>1.101866082602494E-9</c:v>
                </c:pt>
                <c:pt idx="9857">
                  <c:v>1.0952274282485624E-9</c:v>
                </c:pt>
                <c:pt idx="9858">
                  <c:v>1.088627762740088E-9</c:v>
                </c:pt>
                <c:pt idx="9859">
                  <c:v>1.0820668633276207E-9</c:v>
                </c:pt>
                <c:pt idx="9860">
                  <c:v>1.0755445084966665E-9</c:v>
                </c:pt>
                <c:pt idx="9861">
                  <c:v>1.0690604779610051E-9</c:v>
                </c:pt>
                <c:pt idx="9862">
                  <c:v>1.0626145526561643E-9</c:v>
                </c:pt>
                <c:pt idx="9863">
                  <c:v>1.0562065147328547E-9</c:v>
                </c:pt>
                <c:pt idx="9864">
                  <c:v>1.0498361475503761E-9</c:v>
                </c:pt>
                <c:pt idx="9865">
                  <c:v>1.0435032356702779E-9</c:v>
                </c:pt>
                <c:pt idx="9866">
                  <c:v>1.0372075648497534E-9</c:v>
                </c:pt>
                <c:pt idx="9867">
                  <c:v>1.0309489220352779E-9</c:v>
                </c:pt>
                <c:pt idx="9868">
                  <c:v>1.0247270953562384E-9</c:v>
                </c:pt>
                <c:pt idx="9869">
                  <c:v>1.0185418741185725E-9</c:v>
                </c:pt>
                <c:pt idx="9870">
                  <c:v>1.0123930487984163E-9</c:v>
                </c:pt>
                <c:pt idx="9871">
                  <c:v>1.0062804110358704E-9</c:v>
                </c:pt>
                <c:pt idx="9872">
                  <c:v>1.0002037536286398E-9</c:v>
                </c:pt>
                <c:pt idx="9873">
                  <c:v>9.9416287052594498E-10</c:v>
                </c:pt>
                <c:pt idx="9874">
                  <c:v>9.8815755682224952E-10</c:v>
                </c:pt>
                <c:pt idx="9875">
                  <c:v>9.8218760875106584E-10</c:v>
                </c:pt>
                <c:pt idx="9876">
                  <c:v>9.7625282367893413E-10</c:v>
                </c:pt>
                <c:pt idx="9877">
                  <c:v>9.7035300009922506E-10</c:v>
                </c:pt>
                <c:pt idx="9878">
                  <c:v>9.6448793762615064E-10</c:v>
                </c:pt>
                <c:pt idx="9879">
                  <c:v>9.5865743698866433E-10</c:v>
                </c:pt>
                <c:pt idx="9880">
                  <c:v>9.5286130002451469E-10</c:v>
                </c:pt>
                <c:pt idx="9881">
                  <c:v>9.4709932967425843E-10</c:v>
                </c:pt>
                <c:pt idx="9882">
                  <c:v>9.4137132997527677E-10</c:v>
                </c:pt>
                <c:pt idx="9883">
                  <c:v>9.3567710605592836E-10</c:v>
                </c:pt>
                <c:pt idx="9884">
                  <c:v>9.3001646412966323E-10</c:v>
                </c:pt>
                <c:pt idx="9885">
                  <c:v>9.2438921148914146E-10</c:v>
                </c:pt>
                <c:pt idx="9886">
                  <c:v>9.1879515650041733E-10</c:v>
                </c:pt>
                <c:pt idx="9887">
                  <c:v>9.1323410859720918E-10</c:v>
                </c:pt>
                <c:pt idx="9888">
                  <c:v>9.0770587827507594E-10</c:v>
                </c:pt>
                <c:pt idx="9889">
                  <c:v>9.0221027708570987E-10</c:v>
                </c:pt>
                <c:pt idx="9890">
                  <c:v>8.9674711763126866E-10</c:v>
                </c:pt>
                <c:pt idx="9891">
                  <c:v>8.9131621355866422E-10</c:v>
                </c:pt>
                <c:pt idx="9892">
                  <c:v>8.8591737955396321E-10</c:v>
                </c:pt>
                <c:pt idx="9893">
                  <c:v>8.8055043133674742E-10</c:v>
                </c:pt>
                <c:pt idx="9894">
                  <c:v>8.7521518565454901E-10</c:v>
                </c:pt>
                <c:pt idx="9895">
                  <c:v>8.6991146027730893E-10</c:v>
                </c:pt>
                <c:pt idx="9896">
                  <c:v>8.6463907399184482E-10</c:v>
                </c:pt>
                <c:pt idx="9897">
                  <c:v>8.5939784659635246E-10</c:v>
                </c:pt>
                <c:pt idx="9898">
                  <c:v>8.5418759889496092E-10</c:v>
                </c:pt>
                <c:pt idx="9899">
                  <c:v>8.4900815269227755E-10</c:v>
                </c:pt>
                <c:pt idx="9900">
                  <c:v>8.4385933078794395E-10</c:v>
                </c:pt>
                <c:pt idx="9901">
                  <c:v>8.3874095697139531E-10</c:v>
                </c:pt>
                <c:pt idx="9902">
                  <c:v>8.3365285601631609E-10</c:v>
                </c:pt>
                <c:pt idx="9903">
                  <c:v>8.2859485367548526E-10</c:v>
                </c:pt>
                <c:pt idx="9904">
                  <c:v>8.2356677667537294E-10</c:v>
                </c:pt>
                <c:pt idx="9905">
                  <c:v>8.1856845271095285E-10</c:v>
                </c:pt>
                <c:pt idx="9906">
                  <c:v>8.1359971044034238E-10</c:v>
                </c:pt>
                <c:pt idx="9907">
                  <c:v>8.0866037947973898E-10</c:v>
                </c:pt>
                <c:pt idx="9908">
                  <c:v>8.0375029039814683E-10</c:v>
                </c:pt>
                <c:pt idx="9909">
                  <c:v>7.9886927471221604E-10</c:v>
                </c:pt>
                <c:pt idx="9910">
                  <c:v>7.9401716488112608E-10</c:v>
                </c:pt>
                <c:pt idx="9911">
                  <c:v>7.8919379430151948E-10</c:v>
                </c:pt>
                <c:pt idx="9912">
                  <c:v>7.8439899730236353E-10</c:v>
                </c:pt>
                <c:pt idx="9913">
                  <c:v>7.7963260913990222E-10</c:v>
                </c:pt>
                <c:pt idx="9914">
                  <c:v>7.7489446599269546E-10</c:v>
                </c:pt>
                <c:pt idx="9915">
                  <c:v>7.7018440495655699E-10</c:v>
                </c:pt>
                <c:pt idx="9916">
                  <c:v>7.6550226403958546E-10</c:v>
                </c:pt>
                <c:pt idx="9917">
                  <c:v>7.6084788215725021E-10</c:v>
                </c:pt>
                <c:pt idx="9918">
                  <c:v>7.5622109912746015E-10</c:v>
                </c:pt>
                <c:pt idx="9919">
                  <c:v>7.516217556656464E-10</c:v>
                </c:pt>
                <c:pt idx="9920">
                  <c:v>7.4704969337991425E-10</c:v>
                </c:pt>
                <c:pt idx="9921">
                  <c:v>7.4250475476619715E-10</c:v>
                </c:pt>
                <c:pt idx="9922">
                  <c:v>7.3798678320343526E-10</c:v>
                </c:pt>
                <c:pt idx="9923">
                  <c:v>7.3349562294875478E-10</c:v>
                </c:pt>
                <c:pt idx="9924">
                  <c:v>7.2903111913276962E-10</c:v>
                </c:pt>
                <c:pt idx="9925">
                  <c:v>7.2459311775475132E-10</c:v>
                </c:pt>
                <c:pt idx="9926">
                  <c:v>7.2018146567799538E-10</c:v>
                </c:pt>
                <c:pt idx="9927">
                  <c:v>7.1579601062503696E-10</c:v>
                </c:pt>
                <c:pt idx="9928">
                  <c:v>7.1143660117308224E-10</c:v>
                </c:pt>
                <c:pt idx="9929">
                  <c:v>7.0710308674926506E-10</c:v>
                </c:pt>
                <c:pt idx="9930">
                  <c:v>7.0279531762609207E-10</c:v>
                </c:pt>
                <c:pt idx="9931">
                  <c:v>6.9851314491684617E-10</c:v>
                </c:pt>
                <c:pt idx="9932">
                  <c:v>6.9425642057096309E-10</c:v>
                </c:pt>
                <c:pt idx="9933">
                  <c:v>6.9002499736953908E-10</c:v>
                </c:pt>
                <c:pt idx="9934">
                  <c:v>6.8581872892075413E-10</c:v>
                </c:pt>
                <c:pt idx="9935">
                  <c:v>6.8163746965546225E-10</c:v>
                </c:pt>
                <c:pt idx="9936">
                  <c:v>6.774810748225846E-10</c:v>
                </c:pt>
                <c:pt idx="9937">
                  <c:v>6.7334940048476844E-10</c:v>
                </c:pt>
                <c:pt idx="9938">
                  <c:v>6.6924230351389722E-10</c:v>
                </c:pt>
                <c:pt idx="9939">
                  <c:v>6.6515964158672076E-10</c:v>
                </c:pt>
                <c:pt idx="9940">
                  <c:v>6.6110127318042228E-10</c:v>
                </c:pt>
                <c:pt idx="9941">
                  <c:v>6.5706705756829964E-10</c:v>
                </c:pt>
                <c:pt idx="9942">
                  <c:v>6.5305685481544367E-10</c:v>
                </c:pt>
                <c:pt idx="9943">
                  <c:v>6.4907052577435518E-10</c:v>
                </c:pt>
                <c:pt idx="9944">
                  <c:v>6.4510793208072169E-10</c:v>
                </c:pt>
                <c:pt idx="9945">
                  <c:v>6.4116893614911019E-10</c:v>
                </c:pt>
                <c:pt idx="9946">
                  <c:v>6.3725340116872948E-10</c:v>
                </c:pt>
                <c:pt idx="9947">
                  <c:v>6.3336119109922749E-10</c:v>
                </c:pt>
                <c:pt idx="9948">
                  <c:v>6.2949217066641725E-10</c:v>
                </c:pt>
                <c:pt idx="9949">
                  <c:v>6.2564620535822003E-10</c:v>
                </c:pt>
                <c:pt idx="9950">
                  <c:v>6.2182316142037266E-10</c:v>
                </c:pt>
                <c:pt idx="9951">
                  <c:v>6.1802290585237965E-10</c:v>
                </c:pt>
                <c:pt idx="9952">
                  <c:v>6.1424530640338222E-10</c:v>
                </c:pt>
                <c:pt idx="9953">
                  <c:v>6.1049023156804712E-10</c:v>
                </c:pt>
                <c:pt idx="9954">
                  <c:v>6.0675755058248852E-10</c:v>
                </c:pt>
                <c:pt idx="9955">
                  <c:v>6.0304713342027183E-10</c:v>
                </c:pt>
                <c:pt idx="9956">
                  <c:v>5.9935885078830264E-10</c:v>
                </c:pt>
                <c:pt idx="9957">
                  <c:v>5.9569257412289948E-10</c:v>
                </c:pt>
                <c:pt idx="9958">
                  <c:v>5.9204817558575428E-10</c:v>
                </c:pt>
                <c:pt idx="9959">
                  <c:v>5.8842552806000074E-10</c:v>
                </c:pt>
                <c:pt idx="9960">
                  <c:v>5.8482450514624859E-10</c:v>
                </c:pt>
                <c:pt idx="9961">
                  <c:v>5.8124498115865247E-10</c:v>
                </c:pt>
                <c:pt idx="9962">
                  <c:v>5.7768683112106769E-10</c:v>
                </c:pt>
                <c:pt idx="9963">
                  <c:v>5.7414993076307166E-10</c:v>
                </c:pt>
                <c:pt idx="9964">
                  <c:v>5.7063415651619293E-10</c:v>
                </c:pt>
                <c:pt idx="9965">
                  <c:v>5.6713938551001322E-10</c:v>
                </c:pt>
                <c:pt idx="9966">
                  <c:v>5.6366549556838462E-10</c:v>
                </c:pt>
                <c:pt idx="9967">
                  <c:v>5.6021236520560284E-10</c:v>
                </c:pt>
                <c:pt idx="9968">
                  <c:v>5.5677987362262483E-10</c:v>
                </c:pt>
                <c:pt idx="9969">
                  <c:v>5.5336790070335206E-10</c:v>
                </c:pt>
                <c:pt idx="9970">
                  <c:v>5.49976327010811E-10</c:v>
                </c:pt>
                <c:pt idx="9971">
                  <c:v>5.4660503378350864E-10</c:v>
                </c:pt>
                <c:pt idx="9972">
                  <c:v>5.4325390293168842E-10</c:v>
                </c:pt>
                <c:pt idx="9973">
                  <c:v>5.3992281703368129E-10</c:v>
                </c:pt>
                <c:pt idx="9974">
                  <c:v>5.3661165933219178E-10</c:v>
                </c:pt>
                <c:pt idx="9975">
                  <c:v>5.3332031373070948E-10</c:v>
                </c:pt>
                <c:pt idx="9976">
                  <c:v>5.3004866478985714E-10</c:v>
                </c:pt>
                <c:pt idx="9977">
                  <c:v>5.2679659772379431E-10</c:v>
                </c:pt>
                <c:pt idx="9978">
                  <c:v>5.2356399839664152E-10</c:v>
                </c:pt>
                <c:pt idx="9979">
                  <c:v>5.2035075331887092E-10</c:v>
                </c:pt>
                <c:pt idx="9980">
                  <c:v>5.1715674964383081E-10</c:v>
                </c:pt>
                <c:pt idx="9981">
                  <c:v>5.1398187516415109E-10</c:v>
                </c:pt>
                <c:pt idx="9982">
                  <c:v>5.1082601830826659E-10</c:v>
                </c:pt>
                <c:pt idx="9983">
                  <c:v>5.0768906813692955E-10</c:v>
                </c:pt>
                <c:pt idx="9984">
                  <c:v>5.0457091433972043E-10</c:v>
                </c:pt>
                <c:pt idx="9985">
                  <c:v>5.0147144723159004E-10</c:v>
                </c:pt>
                <c:pt idx="9986">
                  <c:v>4.9839055774947201E-10</c:v>
                </c:pt>
                <c:pt idx="9987">
                  <c:v>4.9532813744878823E-10</c:v>
                </c:pt>
                <c:pt idx="9988">
                  <c:v>4.9228407850010023E-10</c:v>
                </c:pt>
                <c:pt idx="9989">
                  <c:v>4.8925827368571226E-10</c:v>
                </c:pt>
                <c:pt idx="9990">
                  <c:v>4.8625061639634167E-10</c:v>
                </c:pt>
                <c:pt idx="9991">
                  <c:v>4.8326100062770441E-10</c:v>
                </c:pt>
                <c:pt idx="9992">
                  <c:v>4.8028932097724883E-10</c:v>
                </c:pt>
                <c:pt idx="9993">
                  <c:v>4.7733547264082199E-10</c:v>
                </c:pt>
                <c:pt idx="9994">
                  <c:v>4.7439935140937652E-10</c:v>
                </c:pt>
                <c:pt idx="9995">
                  <c:v>4.7148085366567484E-10</c:v>
                </c:pt>
                <c:pt idx="9996">
                  <c:v>4.6857987638111732E-10</c:v>
                </c:pt>
                <c:pt idx="9997">
                  <c:v>4.6569631711236563E-10</c:v>
                </c:pt>
                <c:pt idx="9998">
                  <c:v>4.6283007399823208E-10</c:v>
                </c:pt>
                <c:pt idx="9999">
                  <c:v>4.599810457564288E-10</c:v>
                </c:pt>
                <c:pt idx="10000">
                  <c:v>4.5714913168039215E-10</c:v>
                </c:pt>
              </c:numCache>
            </c:numRef>
          </c:yVal>
          <c:smooth val="1"/>
        </c:ser>
        <c:ser>
          <c:idx val="1"/>
          <c:order val="3"/>
          <c:tx>
            <c:v>F2(x)</c:v>
          </c:tx>
          <c:marker>
            <c:symbol val="none"/>
          </c:marker>
          <c:xVal>
            <c:numRef>
              <c:f>'Izquierdo Markeset'!$H$5:$H$10005</c:f>
              <c:numCache>
                <c:formatCode>General</c:formatCode>
                <c:ptCount val="10001"/>
                <c:pt idx="0">
                  <c:v>1.0000000000000086E-5</c:v>
                </c:pt>
                <c:pt idx="1">
                  <c:v>2.2000000000000201E-4</c:v>
                </c:pt>
                <c:pt idx="2">
                  <c:v>4.3000000000000113E-4</c:v>
                </c:pt>
                <c:pt idx="3">
                  <c:v>6.4000000000000471E-4</c:v>
                </c:pt>
                <c:pt idx="4">
                  <c:v>8.5000000000000266E-4</c:v>
                </c:pt>
                <c:pt idx="5">
                  <c:v>1.0599999999999978E-3</c:v>
                </c:pt>
                <c:pt idx="6">
                  <c:v>1.2699999999999999E-3</c:v>
                </c:pt>
                <c:pt idx="7">
                  <c:v>1.4800000000000065E-3</c:v>
                </c:pt>
                <c:pt idx="8">
                  <c:v>1.690000000000012E-3</c:v>
                </c:pt>
                <c:pt idx="9">
                  <c:v>1.9000000000000117E-3</c:v>
                </c:pt>
                <c:pt idx="10">
                  <c:v>2.1100000000000012E-3</c:v>
                </c:pt>
                <c:pt idx="11">
                  <c:v>2.3199999999999987E-3</c:v>
                </c:pt>
                <c:pt idx="12">
                  <c:v>2.530000000000001E-3</c:v>
                </c:pt>
                <c:pt idx="13">
                  <c:v>2.7400000000000185E-3</c:v>
                </c:pt>
                <c:pt idx="14">
                  <c:v>2.9500000000000012E-3</c:v>
                </c:pt>
                <c:pt idx="15">
                  <c:v>3.16000000000001E-3</c:v>
                </c:pt>
                <c:pt idx="16">
                  <c:v>3.3700000000000006E-3</c:v>
                </c:pt>
                <c:pt idx="17">
                  <c:v>3.5800000000000181E-3</c:v>
                </c:pt>
                <c:pt idx="18">
                  <c:v>3.7900000000000195E-3</c:v>
                </c:pt>
                <c:pt idx="19">
                  <c:v>3.9999999999999992E-3</c:v>
                </c:pt>
                <c:pt idx="20">
                  <c:v>4.2100000000000123E-3</c:v>
                </c:pt>
                <c:pt idx="21">
                  <c:v>4.4200000000000012E-3</c:v>
                </c:pt>
                <c:pt idx="22">
                  <c:v>4.6300000000000004E-3</c:v>
                </c:pt>
                <c:pt idx="23">
                  <c:v>4.8400000000000023E-3</c:v>
                </c:pt>
                <c:pt idx="24">
                  <c:v>5.0500000000000024E-3</c:v>
                </c:pt>
                <c:pt idx="25">
                  <c:v>5.2600000000000034E-3</c:v>
                </c:pt>
                <c:pt idx="26">
                  <c:v>5.4700000000000391E-3</c:v>
                </c:pt>
                <c:pt idx="27">
                  <c:v>5.6800000000000114E-3</c:v>
                </c:pt>
                <c:pt idx="28">
                  <c:v>5.8900000000000011E-3</c:v>
                </c:pt>
                <c:pt idx="29">
                  <c:v>6.1000000000000013E-3</c:v>
                </c:pt>
                <c:pt idx="30">
                  <c:v>6.3100000000000022E-3</c:v>
                </c:pt>
                <c:pt idx="31">
                  <c:v>6.5200000000000032E-3</c:v>
                </c:pt>
                <c:pt idx="32">
                  <c:v>6.7300000000000354E-3</c:v>
                </c:pt>
                <c:pt idx="33">
                  <c:v>6.940000000000039E-3</c:v>
                </c:pt>
                <c:pt idx="34">
                  <c:v>7.1500000000000114E-3</c:v>
                </c:pt>
                <c:pt idx="35">
                  <c:v>7.3600000000000124E-3</c:v>
                </c:pt>
                <c:pt idx="36">
                  <c:v>7.5700000000000376E-3</c:v>
                </c:pt>
                <c:pt idx="37">
                  <c:v>7.7800000000000395E-3</c:v>
                </c:pt>
                <c:pt idx="38">
                  <c:v>7.9900000000000422E-3</c:v>
                </c:pt>
                <c:pt idx="39">
                  <c:v>8.2000000000000007E-3</c:v>
                </c:pt>
                <c:pt idx="40">
                  <c:v>8.4100000000000043E-3</c:v>
                </c:pt>
                <c:pt idx="41">
                  <c:v>8.6200000000000027E-3</c:v>
                </c:pt>
                <c:pt idx="42">
                  <c:v>8.8300000000000045E-3</c:v>
                </c:pt>
                <c:pt idx="43">
                  <c:v>9.0400000000000046E-3</c:v>
                </c:pt>
                <c:pt idx="44">
                  <c:v>9.2500000000000065E-3</c:v>
                </c:pt>
                <c:pt idx="45">
                  <c:v>9.4600000000000638E-3</c:v>
                </c:pt>
                <c:pt idx="46">
                  <c:v>9.6700000000000067E-3</c:v>
                </c:pt>
                <c:pt idx="47">
                  <c:v>9.880000000000071E-3</c:v>
                </c:pt>
                <c:pt idx="48">
                  <c:v>1.0089999999999998E-2</c:v>
                </c:pt>
                <c:pt idx="49">
                  <c:v>1.0299999999999978E-2</c:v>
                </c:pt>
                <c:pt idx="50">
                  <c:v>1.0509999999999997E-2</c:v>
                </c:pt>
                <c:pt idx="51">
                  <c:v>1.0719999999999978E-2</c:v>
                </c:pt>
                <c:pt idx="52">
                  <c:v>1.0929999999999997E-2</c:v>
                </c:pt>
                <c:pt idx="53">
                  <c:v>1.1139999999999994E-2</c:v>
                </c:pt>
                <c:pt idx="54">
                  <c:v>1.1349999999999997E-2</c:v>
                </c:pt>
                <c:pt idx="55">
                  <c:v>1.1559999999999996E-2</c:v>
                </c:pt>
                <c:pt idx="56">
                  <c:v>1.1769999999999997E-2</c:v>
                </c:pt>
                <c:pt idx="57">
                  <c:v>1.1979999999999999E-2</c:v>
                </c:pt>
                <c:pt idx="58">
                  <c:v>1.2189999999999998E-2</c:v>
                </c:pt>
                <c:pt idx="59">
                  <c:v>1.2399999999999932E-2</c:v>
                </c:pt>
                <c:pt idx="60">
                  <c:v>1.2609999999999996E-2</c:v>
                </c:pt>
                <c:pt idx="61">
                  <c:v>1.2819999999999976E-2</c:v>
                </c:pt>
                <c:pt idx="62">
                  <c:v>1.3030000000000003E-2</c:v>
                </c:pt>
                <c:pt idx="63">
                  <c:v>1.323999999999999E-2</c:v>
                </c:pt>
                <c:pt idx="64">
                  <c:v>1.3450000000000005E-2</c:v>
                </c:pt>
                <c:pt idx="65">
                  <c:v>1.3659999999999992E-2</c:v>
                </c:pt>
                <c:pt idx="66">
                  <c:v>1.3870000000000021E-2</c:v>
                </c:pt>
                <c:pt idx="67">
                  <c:v>1.4079999999999922E-2</c:v>
                </c:pt>
                <c:pt idx="68">
                  <c:v>1.4289999999999994E-2</c:v>
                </c:pt>
                <c:pt idx="69">
                  <c:v>1.4499999999999935E-2</c:v>
                </c:pt>
                <c:pt idx="70">
                  <c:v>1.4709999999999996E-2</c:v>
                </c:pt>
                <c:pt idx="71">
                  <c:v>1.4919999999999996E-2</c:v>
                </c:pt>
                <c:pt idx="72">
                  <c:v>1.5129999999999998E-2</c:v>
                </c:pt>
                <c:pt idx="73">
                  <c:v>1.5339999999999996E-2</c:v>
                </c:pt>
                <c:pt idx="74">
                  <c:v>1.5550000000000003E-2</c:v>
                </c:pt>
                <c:pt idx="75">
                  <c:v>1.5759999999999996E-2</c:v>
                </c:pt>
                <c:pt idx="76">
                  <c:v>1.5969999999999995E-2</c:v>
                </c:pt>
                <c:pt idx="77">
                  <c:v>1.6179999999999996E-2</c:v>
                </c:pt>
                <c:pt idx="78">
                  <c:v>1.6390000000000005E-2</c:v>
                </c:pt>
                <c:pt idx="79">
                  <c:v>1.6599999999999997E-2</c:v>
                </c:pt>
                <c:pt idx="80">
                  <c:v>1.6810000000000005E-2</c:v>
                </c:pt>
                <c:pt idx="81">
                  <c:v>1.7019999999999976E-2</c:v>
                </c:pt>
                <c:pt idx="82">
                  <c:v>1.7230000000000002E-2</c:v>
                </c:pt>
                <c:pt idx="83">
                  <c:v>1.7439999999999994E-2</c:v>
                </c:pt>
                <c:pt idx="84">
                  <c:v>1.7650000000000002E-2</c:v>
                </c:pt>
                <c:pt idx="85">
                  <c:v>1.7860000000000025E-2</c:v>
                </c:pt>
                <c:pt idx="86">
                  <c:v>1.8069999999999999E-2</c:v>
                </c:pt>
                <c:pt idx="87">
                  <c:v>1.8279999999999994E-2</c:v>
                </c:pt>
                <c:pt idx="88">
                  <c:v>1.8489999999999999E-2</c:v>
                </c:pt>
                <c:pt idx="89">
                  <c:v>1.8699999999999994E-2</c:v>
                </c:pt>
                <c:pt idx="90">
                  <c:v>1.8910000000000021E-2</c:v>
                </c:pt>
                <c:pt idx="91">
                  <c:v>1.9119999999999995E-2</c:v>
                </c:pt>
                <c:pt idx="92">
                  <c:v>1.9329999999999996E-2</c:v>
                </c:pt>
                <c:pt idx="93">
                  <c:v>1.9539999999999995E-2</c:v>
                </c:pt>
                <c:pt idx="94">
                  <c:v>1.9750000000000087E-2</c:v>
                </c:pt>
                <c:pt idx="95">
                  <c:v>1.9959999999999995E-2</c:v>
                </c:pt>
                <c:pt idx="96">
                  <c:v>2.0169999999999997E-2</c:v>
                </c:pt>
                <c:pt idx="97">
                  <c:v>2.0379999999999999E-2</c:v>
                </c:pt>
                <c:pt idx="98">
                  <c:v>2.0590000000000001E-2</c:v>
                </c:pt>
                <c:pt idx="99">
                  <c:v>2.0799999999999996E-2</c:v>
                </c:pt>
                <c:pt idx="100">
                  <c:v>2.1010000000000011E-2</c:v>
                </c:pt>
                <c:pt idx="101">
                  <c:v>2.1220000000000006E-2</c:v>
                </c:pt>
                <c:pt idx="102">
                  <c:v>2.1430000000000116E-2</c:v>
                </c:pt>
                <c:pt idx="103">
                  <c:v>2.1640000000000121E-2</c:v>
                </c:pt>
                <c:pt idx="104">
                  <c:v>2.1850000000000012E-2</c:v>
                </c:pt>
                <c:pt idx="105">
                  <c:v>2.2060000000000041E-2</c:v>
                </c:pt>
                <c:pt idx="106">
                  <c:v>2.2270000000000147E-2</c:v>
                </c:pt>
                <c:pt idx="107">
                  <c:v>2.2480000000000128E-2</c:v>
                </c:pt>
                <c:pt idx="108">
                  <c:v>2.2690000000000016E-2</c:v>
                </c:pt>
                <c:pt idx="109">
                  <c:v>2.2900000000000042E-2</c:v>
                </c:pt>
                <c:pt idx="110">
                  <c:v>2.3109999999999988E-2</c:v>
                </c:pt>
                <c:pt idx="111">
                  <c:v>2.3319999999999994E-2</c:v>
                </c:pt>
                <c:pt idx="112">
                  <c:v>2.3529999999999988E-2</c:v>
                </c:pt>
                <c:pt idx="113">
                  <c:v>2.3740000000000001E-2</c:v>
                </c:pt>
                <c:pt idx="114">
                  <c:v>2.3949999999999996E-2</c:v>
                </c:pt>
                <c:pt idx="115">
                  <c:v>2.4159999999999994E-2</c:v>
                </c:pt>
                <c:pt idx="116">
                  <c:v>2.4369999999999989E-2</c:v>
                </c:pt>
                <c:pt idx="117">
                  <c:v>2.4580000000000001E-2</c:v>
                </c:pt>
                <c:pt idx="118">
                  <c:v>2.4789999999999996E-2</c:v>
                </c:pt>
                <c:pt idx="119">
                  <c:v>2.4999999999999994E-2</c:v>
                </c:pt>
                <c:pt idx="120">
                  <c:v>2.5210000000000014E-2</c:v>
                </c:pt>
                <c:pt idx="121">
                  <c:v>2.5420000000000002E-2</c:v>
                </c:pt>
                <c:pt idx="122">
                  <c:v>2.5630000000000052E-2</c:v>
                </c:pt>
                <c:pt idx="123">
                  <c:v>2.5840000000000016E-2</c:v>
                </c:pt>
                <c:pt idx="124">
                  <c:v>2.6050000000000042E-2</c:v>
                </c:pt>
                <c:pt idx="125">
                  <c:v>2.6260000000000006E-2</c:v>
                </c:pt>
                <c:pt idx="126">
                  <c:v>2.6470000000000139E-2</c:v>
                </c:pt>
                <c:pt idx="127">
                  <c:v>2.6680000000000096E-2</c:v>
                </c:pt>
                <c:pt idx="128">
                  <c:v>2.6890000000000042E-2</c:v>
                </c:pt>
                <c:pt idx="129">
                  <c:v>2.7100000000000016E-2</c:v>
                </c:pt>
                <c:pt idx="130">
                  <c:v>2.7310000000000011E-2</c:v>
                </c:pt>
                <c:pt idx="131">
                  <c:v>2.7519999999999999E-2</c:v>
                </c:pt>
                <c:pt idx="132">
                  <c:v>2.7730000000000081E-2</c:v>
                </c:pt>
                <c:pt idx="133">
                  <c:v>2.7940000000000052E-2</c:v>
                </c:pt>
                <c:pt idx="134">
                  <c:v>2.8149999999999994E-2</c:v>
                </c:pt>
                <c:pt idx="135">
                  <c:v>2.8359999999999993E-2</c:v>
                </c:pt>
                <c:pt idx="136">
                  <c:v>2.8569999999999988E-2</c:v>
                </c:pt>
                <c:pt idx="137">
                  <c:v>2.8780000000000003E-2</c:v>
                </c:pt>
                <c:pt idx="138">
                  <c:v>2.8989999999999998E-2</c:v>
                </c:pt>
                <c:pt idx="139">
                  <c:v>2.9200000000000011E-2</c:v>
                </c:pt>
                <c:pt idx="140">
                  <c:v>2.9410000000000006E-2</c:v>
                </c:pt>
                <c:pt idx="141">
                  <c:v>2.9620000000000004E-2</c:v>
                </c:pt>
                <c:pt idx="142">
                  <c:v>2.9829999999999992E-2</c:v>
                </c:pt>
                <c:pt idx="143">
                  <c:v>3.0040000000000042E-2</c:v>
                </c:pt>
                <c:pt idx="144">
                  <c:v>3.0250000000000016E-2</c:v>
                </c:pt>
                <c:pt idx="145">
                  <c:v>3.0460000000000004E-2</c:v>
                </c:pt>
                <c:pt idx="146">
                  <c:v>3.0669999999999999E-2</c:v>
                </c:pt>
                <c:pt idx="147">
                  <c:v>3.0880000000000081E-2</c:v>
                </c:pt>
                <c:pt idx="148">
                  <c:v>3.1090000000000055E-2</c:v>
                </c:pt>
                <c:pt idx="149">
                  <c:v>3.1300000000000008E-2</c:v>
                </c:pt>
                <c:pt idx="150">
                  <c:v>3.1509999999999996E-2</c:v>
                </c:pt>
                <c:pt idx="151">
                  <c:v>3.1720000000000005E-2</c:v>
                </c:pt>
                <c:pt idx="152">
                  <c:v>3.1930000000000056E-2</c:v>
                </c:pt>
                <c:pt idx="153">
                  <c:v>3.2140000000000009E-2</c:v>
                </c:pt>
                <c:pt idx="154">
                  <c:v>3.2350000000000011E-2</c:v>
                </c:pt>
                <c:pt idx="155">
                  <c:v>3.2560000000000006E-2</c:v>
                </c:pt>
                <c:pt idx="156">
                  <c:v>3.2770000000000056E-2</c:v>
                </c:pt>
                <c:pt idx="157">
                  <c:v>3.2980000000000016E-2</c:v>
                </c:pt>
                <c:pt idx="158">
                  <c:v>3.3190000000000004E-2</c:v>
                </c:pt>
                <c:pt idx="159">
                  <c:v>3.3399999999999999E-2</c:v>
                </c:pt>
                <c:pt idx="160">
                  <c:v>3.3610000000000001E-2</c:v>
                </c:pt>
                <c:pt idx="161">
                  <c:v>3.3819999999999996E-2</c:v>
                </c:pt>
                <c:pt idx="162">
                  <c:v>3.4030000000000019E-2</c:v>
                </c:pt>
                <c:pt idx="163">
                  <c:v>3.4240000000000041E-2</c:v>
                </c:pt>
                <c:pt idx="164">
                  <c:v>3.4450000000000008E-2</c:v>
                </c:pt>
                <c:pt idx="165">
                  <c:v>3.4659999999999996E-2</c:v>
                </c:pt>
                <c:pt idx="166">
                  <c:v>3.4870000000000081E-2</c:v>
                </c:pt>
                <c:pt idx="167">
                  <c:v>3.5080000000000042E-2</c:v>
                </c:pt>
                <c:pt idx="168">
                  <c:v>3.5290000000000009E-2</c:v>
                </c:pt>
                <c:pt idx="169">
                  <c:v>3.5500000000000011E-2</c:v>
                </c:pt>
                <c:pt idx="170">
                  <c:v>3.5710000000000006E-2</c:v>
                </c:pt>
                <c:pt idx="171">
                  <c:v>3.5920000000000001E-2</c:v>
                </c:pt>
                <c:pt idx="172">
                  <c:v>3.6129999999999995E-2</c:v>
                </c:pt>
                <c:pt idx="173">
                  <c:v>3.6340000000000011E-2</c:v>
                </c:pt>
                <c:pt idx="174">
                  <c:v>3.6550000000000006E-2</c:v>
                </c:pt>
                <c:pt idx="175">
                  <c:v>3.6760000000000001E-2</c:v>
                </c:pt>
                <c:pt idx="176">
                  <c:v>3.6969999999999996E-2</c:v>
                </c:pt>
                <c:pt idx="177">
                  <c:v>3.7180000000000019E-2</c:v>
                </c:pt>
                <c:pt idx="178">
                  <c:v>3.7390000000000014E-2</c:v>
                </c:pt>
                <c:pt idx="179">
                  <c:v>3.7600000000000189E-2</c:v>
                </c:pt>
                <c:pt idx="180">
                  <c:v>3.7810000000000163E-2</c:v>
                </c:pt>
                <c:pt idx="181">
                  <c:v>3.8020000000000005E-2</c:v>
                </c:pt>
                <c:pt idx="182">
                  <c:v>3.8230000000000042E-2</c:v>
                </c:pt>
                <c:pt idx="183">
                  <c:v>3.8440000000000009E-2</c:v>
                </c:pt>
                <c:pt idx="184">
                  <c:v>3.8650000000000011E-2</c:v>
                </c:pt>
                <c:pt idx="185">
                  <c:v>3.8860000000000006E-2</c:v>
                </c:pt>
                <c:pt idx="186">
                  <c:v>3.9070000000000056E-2</c:v>
                </c:pt>
                <c:pt idx="187">
                  <c:v>3.9280000000000009E-2</c:v>
                </c:pt>
                <c:pt idx="188">
                  <c:v>3.9490000000000011E-2</c:v>
                </c:pt>
                <c:pt idx="189">
                  <c:v>3.9700000000000006E-2</c:v>
                </c:pt>
                <c:pt idx="190">
                  <c:v>3.9910000000000001E-2</c:v>
                </c:pt>
                <c:pt idx="191">
                  <c:v>4.0120000000000003E-2</c:v>
                </c:pt>
                <c:pt idx="192">
                  <c:v>4.0330000000000123E-2</c:v>
                </c:pt>
                <c:pt idx="193">
                  <c:v>4.0539999999999993E-2</c:v>
                </c:pt>
                <c:pt idx="194">
                  <c:v>4.0750000000000092E-2</c:v>
                </c:pt>
                <c:pt idx="195">
                  <c:v>4.0960000000000024E-2</c:v>
                </c:pt>
                <c:pt idx="196">
                  <c:v>4.1169999999999977E-2</c:v>
                </c:pt>
                <c:pt idx="197">
                  <c:v>4.1379999999999986E-2</c:v>
                </c:pt>
                <c:pt idx="198">
                  <c:v>4.1589999999999995E-2</c:v>
                </c:pt>
                <c:pt idx="199">
                  <c:v>4.1800000000000004E-2</c:v>
                </c:pt>
                <c:pt idx="200">
                  <c:v>4.2010000000000033E-2</c:v>
                </c:pt>
                <c:pt idx="201">
                  <c:v>4.2219999999999994E-2</c:v>
                </c:pt>
                <c:pt idx="202">
                  <c:v>4.2430000000000113E-2</c:v>
                </c:pt>
                <c:pt idx="203">
                  <c:v>4.263999999999999E-2</c:v>
                </c:pt>
                <c:pt idx="204">
                  <c:v>4.2849999999999985E-2</c:v>
                </c:pt>
                <c:pt idx="205">
                  <c:v>4.3059999999999987E-2</c:v>
                </c:pt>
                <c:pt idx="206">
                  <c:v>4.3269999999999996E-2</c:v>
                </c:pt>
                <c:pt idx="207">
                  <c:v>4.3479999999999977E-2</c:v>
                </c:pt>
                <c:pt idx="208">
                  <c:v>4.3689999999999986E-2</c:v>
                </c:pt>
                <c:pt idx="209">
                  <c:v>4.3900000000000022E-2</c:v>
                </c:pt>
                <c:pt idx="210">
                  <c:v>4.4110000000000114E-2</c:v>
                </c:pt>
                <c:pt idx="211">
                  <c:v>4.4320000000000123E-2</c:v>
                </c:pt>
                <c:pt idx="212">
                  <c:v>4.4529999999999993E-2</c:v>
                </c:pt>
                <c:pt idx="213">
                  <c:v>4.4740000000000113E-2</c:v>
                </c:pt>
                <c:pt idx="214">
                  <c:v>4.494999999999999E-2</c:v>
                </c:pt>
                <c:pt idx="215">
                  <c:v>4.5159999999999985E-2</c:v>
                </c:pt>
                <c:pt idx="216">
                  <c:v>4.5370000000000014E-2</c:v>
                </c:pt>
                <c:pt idx="217">
                  <c:v>4.5579999999999996E-2</c:v>
                </c:pt>
                <c:pt idx="218">
                  <c:v>4.5790000000000275E-2</c:v>
                </c:pt>
                <c:pt idx="219">
                  <c:v>4.6000000000000013E-2</c:v>
                </c:pt>
                <c:pt idx="220">
                  <c:v>4.6209999999999966E-2</c:v>
                </c:pt>
                <c:pt idx="221">
                  <c:v>4.6420000000000003E-2</c:v>
                </c:pt>
                <c:pt idx="222">
                  <c:v>4.6629999999999956E-2</c:v>
                </c:pt>
                <c:pt idx="223">
                  <c:v>4.6839999999999986E-2</c:v>
                </c:pt>
                <c:pt idx="224">
                  <c:v>4.7050000000000029E-2</c:v>
                </c:pt>
                <c:pt idx="225">
                  <c:v>4.725999999999999E-2</c:v>
                </c:pt>
                <c:pt idx="226">
                  <c:v>4.7470000000000019E-2</c:v>
                </c:pt>
                <c:pt idx="227">
                  <c:v>4.7679999999999986E-2</c:v>
                </c:pt>
                <c:pt idx="228">
                  <c:v>4.7890000000000134E-2</c:v>
                </c:pt>
                <c:pt idx="229">
                  <c:v>4.8100000000000004E-2</c:v>
                </c:pt>
                <c:pt idx="230">
                  <c:v>4.8310000000000033E-2</c:v>
                </c:pt>
                <c:pt idx="231">
                  <c:v>4.8519999999999994E-2</c:v>
                </c:pt>
                <c:pt idx="232">
                  <c:v>4.8730000000000114E-2</c:v>
                </c:pt>
                <c:pt idx="233">
                  <c:v>4.893999999999999E-2</c:v>
                </c:pt>
                <c:pt idx="234">
                  <c:v>4.9149999999999985E-2</c:v>
                </c:pt>
                <c:pt idx="235">
                  <c:v>4.9360000000000397E-2</c:v>
                </c:pt>
                <c:pt idx="236">
                  <c:v>4.957000000000001E-2</c:v>
                </c:pt>
                <c:pt idx="237">
                  <c:v>4.9780000000000317E-2</c:v>
                </c:pt>
                <c:pt idx="238">
                  <c:v>4.9990000000000201E-2</c:v>
                </c:pt>
                <c:pt idx="239">
                  <c:v>5.0200000000000022E-2</c:v>
                </c:pt>
                <c:pt idx="240">
                  <c:v>5.0410000000000114E-2</c:v>
                </c:pt>
                <c:pt idx="241">
                  <c:v>5.0619999999999991E-2</c:v>
                </c:pt>
                <c:pt idx="242">
                  <c:v>5.0829999999999986E-2</c:v>
                </c:pt>
                <c:pt idx="243">
                  <c:v>5.1039999999999995E-2</c:v>
                </c:pt>
                <c:pt idx="244">
                  <c:v>5.1249999999999955E-2</c:v>
                </c:pt>
                <c:pt idx="245">
                  <c:v>5.1459999999999985E-2</c:v>
                </c:pt>
                <c:pt idx="246">
                  <c:v>5.1669999999999987E-2</c:v>
                </c:pt>
                <c:pt idx="247">
                  <c:v>5.1879999999999989E-2</c:v>
                </c:pt>
                <c:pt idx="248">
                  <c:v>5.2090000000000275E-2</c:v>
                </c:pt>
                <c:pt idx="249">
                  <c:v>5.2300000000000034E-2</c:v>
                </c:pt>
                <c:pt idx="250">
                  <c:v>5.2509999999999994E-2</c:v>
                </c:pt>
                <c:pt idx="251">
                  <c:v>5.2720000000000114E-2</c:v>
                </c:pt>
                <c:pt idx="252">
                  <c:v>5.2929999999999991E-2</c:v>
                </c:pt>
                <c:pt idx="253">
                  <c:v>5.3139999999999986E-2</c:v>
                </c:pt>
                <c:pt idx="254">
                  <c:v>5.3350000000000029E-2</c:v>
                </c:pt>
                <c:pt idx="255">
                  <c:v>5.355999999999999E-2</c:v>
                </c:pt>
                <c:pt idx="256">
                  <c:v>5.3770000000000019E-2</c:v>
                </c:pt>
                <c:pt idx="257">
                  <c:v>5.3979999999999986E-2</c:v>
                </c:pt>
                <c:pt idx="258">
                  <c:v>5.4190000000000134E-2</c:v>
                </c:pt>
                <c:pt idx="259">
                  <c:v>5.4400000000000184E-2</c:v>
                </c:pt>
                <c:pt idx="260">
                  <c:v>5.4610000000000034E-2</c:v>
                </c:pt>
                <c:pt idx="261">
                  <c:v>5.4820000000000112E-2</c:v>
                </c:pt>
                <c:pt idx="262">
                  <c:v>5.5030000000000023E-2</c:v>
                </c:pt>
                <c:pt idx="263">
                  <c:v>5.523999999999999E-2</c:v>
                </c:pt>
                <c:pt idx="264">
                  <c:v>5.5449999999999985E-2</c:v>
                </c:pt>
                <c:pt idx="265">
                  <c:v>5.5659999999999987E-2</c:v>
                </c:pt>
                <c:pt idx="266">
                  <c:v>5.587000000000001E-2</c:v>
                </c:pt>
                <c:pt idx="267">
                  <c:v>5.6079999999999977E-2</c:v>
                </c:pt>
                <c:pt idx="268">
                  <c:v>5.6289999999999986E-2</c:v>
                </c:pt>
                <c:pt idx="269">
                  <c:v>5.6500000000000009E-2</c:v>
                </c:pt>
                <c:pt idx="270">
                  <c:v>5.6710000000000114E-2</c:v>
                </c:pt>
                <c:pt idx="271">
                  <c:v>5.6920000000000005E-2</c:v>
                </c:pt>
                <c:pt idx="272">
                  <c:v>5.7129999999999986E-2</c:v>
                </c:pt>
                <c:pt idx="273">
                  <c:v>5.734000000000003E-2</c:v>
                </c:pt>
                <c:pt idx="274">
                  <c:v>5.754999999999999E-2</c:v>
                </c:pt>
                <c:pt idx="275">
                  <c:v>5.7760000000000339E-2</c:v>
                </c:pt>
                <c:pt idx="276">
                  <c:v>5.7970000000000022E-2</c:v>
                </c:pt>
                <c:pt idx="277">
                  <c:v>5.8179999999999975E-2</c:v>
                </c:pt>
                <c:pt idx="278">
                  <c:v>5.8390000000000275E-2</c:v>
                </c:pt>
                <c:pt idx="279">
                  <c:v>5.8600000000000006E-2</c:v>
                </c:pt>
                <c:pt idx="280">
                  <c:v>5.8809999999999994E-2</c:v>
                </c:pt>
                <c:pt idx="281">
                  <c:v>5.9020000000000114E-2</c:v>
                </c:pt>
                <c:pt idx="282">
                  <c:v>5.9229999999999991E-2</c:v>
                </c:pt>
                <c:pt idx="283">
                  <c:v>5.9440000000000021E-2</c:v>
                </c:pt>
                <c:pt idx="284">
                  <c:v>5.9650000000000022E-2</c:v>
                </c:pt>
                <c:pt idx="285">
                  <c:v>5.986000000000033E-2</c:v>
                </c:pt>
                <c:pt idx="286">
                  <c:v>6.0070000000000019E-2</c:v>
                </c:pt>
                <c:pt idx="287">
                  <c:v>6.0279999999999986E-2</c:v>
                </c:pt>
                <c:pt idx="288">
                  <c:v>6.0490000000000134E-2</c:v>
                </c:pt>
                <c:pt idx="289">
                  <c:v>6.0700000000000122E-2</c:v>
                </c:pt>
                <c:pt idx="290">
                  <c:v>6.0910000000000034E-2</c:v>
                </c:pt>
                <c:pt idx="291">
                  <c:v>6.1119999999999987E-2</c:v>
                </c:pt>
                <c:pt idx="292">
                  <c:v>6.1330000000000023E-2</c:v>
                </c:pt>
                <c:pt idx="293">
                  <c:v>6.1539999999999991E-2</c:v>
                </c:pt>
                <c:pt idx="294">
                  <c:v>6.1749999999999985E-2</c:v>
                </c:pt>
                <c:pt idx="295">
                  <c:v>6.1959999999999987E-2</c:v>
                </c:pt>
                <c:pt idx="296">
                  <c:v>6.217000000000001E-2</c:v>
                </c:pt>
                <c:pt idx="297">
                  <c:v>6.2380000000000276E-2</c:v>
                </c:pt>
                <c:pt idx="298">
                  <c:v>6.2589999999999993E-2</c:v>
                </c:pt>
                <c:pt idx="299">
                  <c:v>6.2800000000000092E-2</c:v>
                </c:pt>
                <c:pt idx="300">
                  <c:v>6.3009999999999983E-2</c:v>
                </c:pt>
                <c:pt idx="301">
                  <c:v>6.3219999999999998E-2</c:v>
                </c:pt>
                <c:pt idx="302">
                  <c:v>6.3430000000000014E-2</c:v>
                </c:pt>
                <c:pt idx="303">
                  <c:v>6.3639999999999988E-2</c:v>
                </c:pt>
                <c:pt idx="304">
                  <c:v>6.384999999999999E-2</c:v>
                </c:pt>
                <c:pt idx="305">
                  <c:v>6.4060000000000034E-2</c:v>
                </c:pt>
                <c:pt idx="306">
                  <c:v>6.4269999999999994E-2</c:v>
                </c:pt>
                <c:pt idx="307">
                  <c:v>6.4480000000000023E-2</c:v>
                </c:pt>
                <c:pt idx="308">
                  <c:v>6.4689999999999984E-2</c:v>
                </c:pt>
                <c:pt idx="309">
                  <c:v>6.4900000000000083E-2</c:v>
                </c:pt>
                <c:pt idx="310">
                  <c:v>6.5110000000000084E-2</c:v>
                </c:pt>
                <c:pt idx="311">
                  <c:v>6.5320000000000031E-2</c:v>
                </c:pt>
                <c:pt idx="312">
                  <c:v>6.5529999999999991E-2</c:v>
                </c:pt>
                <c:pt idx="313">
                  <c:v>6.5740000000000021E-2</c:v>
                </c:pt>
                <c:pt idx="314">
                  <c:v>6.5949999999999981E-2</c:v>
                </c:pt>
                <c:pt idx="315">
                  <c:v>6.6159999999999983E-2</c:v>
                </c:pt>
                <c:pt idx="316">
                  <c:v>6.6370000000000012E-2</c:v>
                </c:pt>
                <c:pt idx="317">
                  <c:v>6.6579999999999986E-2</c:v>
                </c:pt>
                <c:pt idx="318">
                  <c:v>6.6790000000000113E-2</c:v>
                </c:pt>
                <c:pt idx="319">
                  <c:v>6.699999999999999E-2</c:v>
                </c:pt>
                <c:pt idx="320">
                  <c:v>6.7209999999999992E-2</c:v>
                </c:pt>
                <c:pt idx="321">
                  <c:v>6.7420000000000022E-2</c:v>
                </c:pt>
                <c:pt idx="322">
                  <c:v>6.7629999999999982E-2</c:v>
                </c:pt>
                <c:pt idx="323">
                  <c:v>6.7840000000000039E-2</c:v>
                </c:pt>
                <c:pt idx="324">
                  <c:v>6.8049999999999999E-2</c:v>
                </c:pt>
                <c:pt idx="325">
                  <c:v>6.8259999999999987E-2</c:v>
                </c:pt>
                <c:pt idx="326">
                  <c:v>6.8470000000000003E-2</c:v>
                </c:pt>
                <c:pt idx="327">
                  <c:v>6.8679999999999977E-2</c:v>
                </c:pt>
                <c:pt idx="328">
                  <c:v>6.8889999999999993E-2</c:v>
                </c:pt>
                <c:pt idx="329">
                  <c:v>6.9100000000000092E-2</c:v>
                </c:pt>
                <c:pt idx="330">
                  <c:v>6.9310000000000455E-2</c:v>
                </c:pt>
                <c:pt idx="331">
                  <c:v>6.9520000000000054E-2</c:v>
                </c:pt>
                <c:pt idx="332">
                  <c:v>6.9730000000000417E-2</c:v>
                </c:pt>
                <c:pt idx="333">
                  <c:v>6.994000000000003E-2</c:v>
                </c:pt>
                <c:pt idx="334">
                  <c:v>7.014999999999999E-2</c:v>
                </c:pt>
                <c:pt idx="335">
                  <c:v>7.0360000000000034E-2</c:v>
                </c:pt>
                <c:pt idx="336">
                  <c:v>7.0569999999999994E-2</c:v>
                </c:pt>
                <c:pt idx="337">
                  <c:v>7.0780000000000023E-2</c:v>
                </c:pt>
                <c:pt idx="338">
                  <c:v>7.0989999999999984E-2</c:v>
                </c:pt>
                <c:pt idx="339">
                  <c:v>7.1199999999999999E-2</c:v>
                </c:pt>
                <c:pt idx="340">
                  <c:v>7.1410000000000029E-2</c:v>
                </c:pt>
                <c:pt idx="341">
                  <c:v>7.1619999999999989E-2</c:v>
                </c:pt>
                <c:pt idx="342">
                  <c:v>7.1829999999999991E-2</c:v>
                </c:pt>
                <c:pt idx="343">
                  <c:v>7.2040000000000021E-2</c:v>
                </c:pt>
                <c:pt idx="344">
                  <c:v>7.2249999999999981E-2</c:v>
                </c:pt>
                <c:pt idx="345">
                  <c:v>7.2460000000000024E-2</c:v>
                </c:pt>
                <c:pt idx="346">
                  <c:v>7.2670000000000012E-2</c:v>
                </c:pt>
                <c:pt idx="347">
                  <c:v>7.2880000000000111E-2</c:v>
                </c:pt>
                <c:pt idx="348">
                  <c:v>7.3089999999999974E-2</c:v>
                </c:pt>
                <c:pt idx="349">
                  <c:v>7.3300000000000004E-2</c:v>
                </c:pt>
                <c:pt idx="350">
                  <c:v>7.3509999999999992E-2</c:v>
                </c:pt>
                <c:pt idx="351">
                  <c:v>7.3720000000000022E-2</c:v>
                </c:pt>
                <c:pt idx="352">
                  <c:v>7.3929999999999982E-2</c:v>
                </c:pt>
                <c:pt idx="353">
                  <c:v>7.4140000000000025E-2</c:v>
                </c:pt>
                <c:pt idx="354">
                  <c:v>7.4350000000000124E-2</c:v>
                </c:pt>
                <c:pt idx="355">
                  <c:v>7.4560000000000334E-2</c:v>
                </c:pt>
                <c:pt idx="356">
                  <c:v>7.4770000000000184E-2</c:v>
                </c:pt>
                <c:pt idx="357">
                  <c:v>7.4980000000000033E-2</c:v>
                </c:pt>
                <c:pt idx="358">
                  <c:v>7.5189999999999993E-2</c:v>
                </c:pt>
                <c:pt idx="359">
                  <c:v>7.5400000000000064E-2</c:v>
                </c:pt>
                <c:pt idx="360">
                  <c:v>7.5609999999999983E-2</c:v>
                </c:pt>
                <c:pt idx="361">
                  <c:v>7.5820000000000054E-2</c:v>
                </c:pt>
                <c:pt idx="362">
                  <c:v>7.6030000000000014E-2</c:v>
                </c:pt>
                <c:pt idx="363">
                  <c:v>7.6239999999999974E-2</c:v>
                </c:pt>
                <c:pt idx="364">
                  <c:v>7.644999999999999E-2</c:v>
                </c:pt>
                <c:pt idx="365">
                  <c:v>7.6659999999999978E-2</c:v>
                </c:pt>
                <c:pt idx="366">
                  <c:v>7.6869999999999994E-2</c:v>
                </c:pt>
                <c:pt idx="367">
                  <c:v>7.7080000000000023E-2</c:v>
                </c:pt>
                <c:pt idx="368">
                  <c:v>7.7289999999999984E-2</c:v>
                </c:pt>
                <c:pt idx="369">
                  <c:v>7.7500000000000083E-2</c:v>
                </c:pt>
                <c:pt idx="370">
                  <c:v>7.7710000000000432E-2</c:v>
                </c:pt>
                <c:pt idx="371">
                  <c:v>7.7920000000000031E-2</c:v>
                </c:pt>
                <c:pt idx="372">
                  <c:v>7.8129999999999991E-2</c:v>
                </c:pt>
                <c:pt idx="373">
                  <c:v>7.8340000000000021E-2</c:v>
                </c:pt>
                <c:pt idx="374">
                  <c:v>7.8549999999999981E-2</c:v>
                </c:pt>
                <c:pt idx="375">
                  <c:v>7.8760000000000024E-2</c:v>
                </c:pt>
                <c:pt idx="376">
                  <c:v>7.8970000000000012E-2</c:v>
                </c:pt>
                <c:pt idx="377">
                  <c:v>7.9180000000000014E-2</c:v>
                </c:pt>
                <c:pt idx="378">
                  <c:v>7.9390000000000488E-2</c:v>
                </c:pt>
                <c:pt idx="379">
                  <c:v>7.9600000000000032E-2</c:v>
                </c:pt>
                <c:pt idx="380">
                  <c:v>7.9810000000000242E-2</c:v>
                </c:pt>
                <c:pt idx="381">
                  <c:v>8.0020000000000244E-2</c:v>
                </c:pt>
                <c:pt idx="382">
                  <c:v>8.0230000000000024E-2</c:v>
                </c:pt>
                <c:pt idx="383">
                  <c:v>8.0440000000000011E-2</c:v>
                </c:pt>
                <c:pt idx="384">
                  <c:v>8.0650000000000568E-2</c:v>
                </c:pt>
                <c:pt idx="385">
                  <c:v>8.0860000000000098E-2</c:v>
                </c:pt>
                <c:pt idx="386">
                  <c:v>8.1070000000000003E-2</c:v>
                </c:pt>
                <c:pt idx="387">
                  <c:v>8.1280000000000005E-2</c:v>
                </c:pt>
                <c:pt idx="388">
                  <c:v>8.1490000000000007E-2</c:v>
                </c:pt>
                <c:pt idx="389">
                  <c:v>8.1700000000000064E-2</c:v>
                </c:pt>
                <c:pt idx="390">
                  <c:v>8.1910000000000011E-2</c:v>
                </c:pt>
                <c:pt idx="391">
                  <c:v>8.2120000000000026E-2</c:v>
                </c:pt>
                <c:pt idx="392">
                  <c:v>8.233E-2</c:v>
                </c:pt>
                <c:pt idx="393">
                  <c:v>8.2540000000000044E-2</c:v>
                </c:pt>
                <c:pt idx="394">
                  <c:v>8.275000000000006E-2</c:v>
                </c:pt>
                <c:pt idx="395">
                  <c:v>8.2960000000000006E-2</c:v>
                </c:pt>
                <c:pt idx="396">
                  <c:v>8.3170000000000077E-2</c:v>
                </c:pt>
                <c:pt idx="397">
                  <c:v>8.3380000000000024E-2</c:v>
                </c:pt>
                <c:pt idx="398">
                  <c:v>8.3590000000000775E-2</c:v>
                </c:pt>
                <c:pt idx="399">
                  <c:v>8.3800000000000263E-2</c:v>
                </c:pt>
                <c:pt idx="400">
                  <c:v>8.4010000000000043E-2</c:v>
                </c:pt>
                <c:pt idx="401">
                  <c:v>8.4220000000000225E-2</c:v>
                </c:pt>
                <c:pt idx="402">
                  <c:v>8.4430000000000047E-2</c:v>
                </c:pt>
                <c:pt idx="403">
                  <c:v>8.4640000000000243E-2</c:v>
                </c:pt>
                <c:pt idx="404">
                  <c:v>8.4850000000000578E-2</c:v>
                </c:pt>
                <c:pt idx="405">
                  <c:v>8.5060000000000066E-2</c:v>
                </c:pt>
                <c:pt idx="406">
                  <c:v>8.5270000000000026E-2</c:v>
                </c:pt>
                <c:pt idx="407">
                  <c:v>8.5480000000000014E-2</c:v>
                </c:pt>
                <c:pt idx="408">
                  <c:v>8.5690000000000266E-2</c:v>
                </c:pt>
                <c:pt idx="409">
                  <c:v>8.5900000000000046E-2</c:v>
                </c:pt>
                <c:pt idx="410">
                  <c:v>8.611000000000002E-2</c:v>
                </c:pt>
                <c:pt idx="411">
                  <c:v>8.6320000000000008E-2</c:v>
                </c:pt>
                <c:pt idx="412">
                  <c:v>8.6530000000000204E-2</c:v>
                </c:pt>
                <c:pt idx="413">
                  <c:v>8.6740000000000025E-2</c:v>
                </c:pt>
                <c:pt idx="414">
                  <c:v>8.6950000000000041E-2</c:v>
                </c:pt>
                <c:pt idx="415">
                  <c:v>8.7160000000000043E-2</c:v>
                </c:pt>
                <c:pt idx="416">
                  <c:v>8.7370000000000031E-2</c:v>
                </c:pt>
                <c:pt idx="417">
                  <c:v>8.7580000000000005E-2</c:v>
                </c:pt>
                <c:pt idx="418">
                  <c:v>8.7790000000000062E-2</c:v>
                </c:pt>
                <c:pt idx="419">
                  <c:v>8.8000000000000245E-2</c:v>
                </c:pt>
                <c:pt idx="420">
                  <c:v>8.8210000000000066E-2</c:v>
                </c:pt>
                <c:pt idx="421">
                  <c:v>8.8420000000000068E-2</c:v>
                </c:pt>
                <c:pt idx="422">
                  <c:v>8.8630000000000569E-2</c:v>
                </c:pt>
                <c:pt idx="423">
                  <c:v>8.8840000000000224E-2</c:v>
                </c:pt>
                <c:pt idx="424">
                  <c:v>8.9050000000000268E-2</c:v>
                </c:pt>
                <c:pt idx="425">
                  <c:v>8.9260000000000048E-2</c:v>
                </c:pt>
                <c:pt idx="426">
                  <c:v>8.9470000000000022E-2</c:v>
                </c:pt>
                <c:pt idx="427">
                  <c:v>8.9680000000000065E-2</c:v>
                </c:pt>
                <c:pt idx="428">
                  <c:v>8.9890000000000247E-2</c:v>
                </c:pt>
                <c:pt idx="429">
                  <c:v>9.0100000000000027E-2</c:v>
                </c:pt>
                <c:pt idx="430">
                  <c:v>9.0310000000000001E-2</c:v>
                </c:pt>
                <c:pt idx="431">
                  <c:v>9.0520000000000642E-2</c:v>
                </c:pt>
                <c:pt idx="432">
                  <c:v>9.0730000000000061E-2</c:v>
                </c:pt>
                <c:pt idx="433">
                  <c:v>9.0940000000000062E-2</c:v>
                </c:pt>
                <c:pt idx="434">
                  <c:v>9.1150000000000078E-2</c:v>
                </c:pt>
                <c:pt idx="435">
                  <c:v>9.1360000000000025E-2</c:v>
                </c:pt>
                <c:pt idx="436">
                  <c:v>9.157000000000004E-2</c:v>
                </c:pt>
                <c:pt idx="437">
                  <c:v>9.1780000000000014E-2</c:v>
                </c:pt>
                <c:pt idx="438">
                  <c:v>9.1990000000000044E-2</c:v>
                </c:pt>
                <c:pt idx="439">
                  <c:v>9.2200000000000004E-2</c:v>
                </c:pt>
                <c:pt idx="440">
                  <c:v>9.2409999999999992E-2</c:v>
                </c:pt>
                <c:pt idx="441">
                  <c:v>9.2620000000000244E-2</c:v>
                </c:pt>
                <c:pt idx="442">
                  <c:v>9.2830000000000024E-2</c:v>
                </c:pt>
                <c:pt idx="443">
                  <c:v>9.3040000000000067E-2</c:v>
                </c:pt>
                <c:pt idx="444">
                  <c:v>9.3250000000000596E-2</c:v>
                </c:pt>
                <c:pt idx="445">
                  <c:v>9.3460000000000168E-2</c:v>
                </c:pt>
                <c:pt idx="446">
                  <c:v>9.3670000000000572E-2</c:v>
                </c:pt>
                <c:pt idx="447">
                  <c:v>9.3880000000000047E-2</c:v>
                </c:pt>
                <c:pt idx="448">
                  <c:v>9.4090000000000243E-2</c:v>
                </c:pt>
                <c:pt idx="449">
                  <c:v>9.4300000000000064E-2</c:v>
                </c:pt>
                <c:pt idx="450">
                  <c:v>9.4510000000000205E-2</c:v>
                </c:pt>
                <c:pt idx="451">
                  <c:v>9.4720000000000568E-2</c:v>
                </c:pt>
                <c:pt idx="452">
                  <c:v>9.4930000000000098E-2</c:v>
                </c:pt>
                <c:pt idx="453">
                  <c:v>9.5140000000000044E-2</c:v>
                </c:pt>
                <c:pt idx="454">
                  <c:v>9.535000000000006E-2</c:v>
                </c:pt>
                <c:pt idx="455">
                  <c:v>9.5560000000000297E-2</c:v>
                </c:pt>
                <c:pt idx="456">
                  <c:v>9.5770000000000077E-2</c:v>
                </c:pt>
                <c:pt idx="457">
                  <c:v>9.5980000000000024E-2</c:v>
                </c:pt>
                <c:pt idx="458">
                  <c:v>9.6190000000000067E-2</c:v>
                </c:pt>
                <c:pt idx="459">
                  <c:v>9.6400000000000013E-2</c:v>
                </c:pt>
                <c:pt idx="460">
                  <c:v>9.6610000000000057E-2</c:v>
                </c:pt>
                <c:pt idx="461">
                  <c:v>9.6820000000000225E-2</c:v>
                </c:pt>
                <c:pt idx="462">
                  <c:v>9.7030000000000047E-2</c:v>
                </c:pt>
                <c:pt idx="463">
                  <c:v>9.7239999999999993E-2</c:v>
                </c:pt>
                <c:pt idx="464">
                  <c:v>9.7450000000000023E-2</c:v>
                </c:pt>
                <c:pt idx="465">
                  <c:v>9.7660000000000066E-2</c:v>
                </c:pt>
                <c:pt idx="466">
                  <c:v>9.7870000000000013E-2</c:v>
                </c:pt>
                <c:pt idx="467">
                  <c:v>9.8080000000000028E-2</c:v>
                </c:pt>
                <c:pt idx="468">
                  <c:v>9.8290000000000224E-2</c:v>
                </c:pt>
                <c:pt idx="469">
                  <c:v>9.850000000000067E-2</c:v>
                </c:pt>
                <c:pt idx="470">
                  <c:v>9.8710000000000228E-2</c:v>
                </c:pt>
                <c:pt idx="471">
                  <c:v>9.8920000000000632E-2</c:v>
                </c:pt>
                <c:pt idx="472">
                  <c:v>9.9130000000000204E-2</c:v>
                </c:pt>
                <c:pt idx="473">
                  <c:v>9.9340000000000026E-2</c:v>
                </c:pt>
                <c:pt idx="474">
                  <c:v>9.9550000000000735E-2</c:v>
                </c:pt>
                <c:pt idx="475">
                  <c:v>9.976000000000057E-2</c:v>
                </c:pt>
                <c:pt idx="476">
                  <c:v>9.9970000000000128E-2</c:v>
                </c:pt>
                <c:pt idx="477">
                  <c:v>0.10017999999999998</c:v>
                </c:pt>
                <c:pt idx="478">
                  <c:v>0.10038999999999947</c:v>
                </c:pt>
                <c:pt idx="479">
                  <c:v>0.10059999999999998</c:v>
                </c:pt>
                <c:pt idx="480">
                  <c:v>0.1008099999999995</c:v>
                </c:pt>
                <c:pt idx="481">
                  <c:v>0.10101999999999985</c:v>
                </c:pt>
                <c:pt idx="482">
                  <c:v>0.10122999999999997</c:v>
                </c:pt>
                <c:pt idx="483">
                  <c:v>0.10143999999999995</c:v>
                </c:pt>
                <c:pt idx="484">
                  <c:v>0.10164999999999998</c:v>
                </c:pt>
                <c:pt idx="485">
                  <c:v>0.10185999999999944</c:v>
                </c:pt>
                <c:pt idx="486">
                  <c:v>0.10206999999999998</c:v>
                </c:pt>
                <c:pt idx="487">
                  <c:v>0.10227999999999997</c:v>
                </c:pt>
                <c:pt idx="488">
                  <c:v>0.10248999999999985</c:v>
                </c:pt>
                <c:pt idx="489">
                  <c:v>0.10269999999999997</c:v>
                </c:pt>
                <c:pt idx="490">
                  <c:v>0.10290999999999995</c:v>
                </c:pt>
                <c:pt idx="491">
                  <c:v>0.10311999999999998</c:v>
                </c:pt>
                <c:pt idx="492">
                  <c:v>0.10332999999999998</c:v>
                </c:pt>
                <c:pt idx="493">
                  <c:v>0.10353999999999998</c:v>
                </c:pt>
                <c:pt idx="494">
                  <c:v>0.10374999999999997</c:v>
                </c:pt>
                <c:pt idx="495">
                  <c:v>0.10395999999999951</c:v>
                </c:pt>
                <c:pt idx="496">
                  <c:v>0.10416999999999997</c:v>
                </c:pt>
                <c:pt idx="497">
                  <c:v>0.10437999999999995</c:v>
                </c:pt>
                <c:pt idx="498">
                  <c:v>0.10458999999999995</c:v>
                </c:pt>
                <c:pt idx="499">
                  <c:v>0.10479999999999999</c:v>
                </c:pt>
                <c:pt idx="500">
                  <c:v>0.10500999999999998</c:v>
                </c:pt>
                <c:pt idx="501">
                  <c:v>0.10521999999999998</c:v>
                </c:pt>
                <c:pt idx="502">
                  <c:v>0.10542999999999997</c:v>
                </c:pt>
                <c:pt idx="503">
                  <c:v>0.10563999999999997</c:v>
                </c:pt>
                <c:pt idx="504">
                  <c:v>0.10584999999999985</c:v>
                </c:pt>
                <c:pt idx="505">
                  <c:v>0.10605999999999995</c:v>
                </c:pt>
                <c:pt idx="506">
                  <c:v>0.10626999999999999</c:v>
                </c:pt>
                <c:pt idx="507">
                  <c:v>0.10647999999999998</c:v>
                </c:pt>
                <c:pt idx="508">
                  <c:v>0.10668999999999998</c:v>
                </c:pt>
                <c:pt idx="509">
                  <c:v>0.10689999999999997</c:v>
                </c:pt>
                <c:pt idx="510">
                  <c:v>0.10710999999999997</c:v>
                </c:pt>
                <c:pt idx="511">
                  <c:v>0.10731999999999985</c:v>
                </c:pt>
                <c:pt idx="512">
                  <c:v>0.10752999999999997</c:v>
                </c:pt>
                <c:pt idx="513">
                  <c:v>0.10773999999999997</c:v>
                </c:pt>
                <c:pt idx="514">
                  <c:v>0.10794999999999998</c:v>
                </c:pt>
                <c:pt idx="515">
                  <c:v>0.10815999999999998</c:v>
                </c:pt>
                <c:pt idx="516">
                  <c:v>0.10836999999999997</c:v>
                </c:pt>
                <c:pt idx="517">
                  <c:v>0.10857999999999997</c:v>
                </c:pt>
                <c:pt idx="518">
                  <c:v>0.10878999999999997</c:v>
                </c:pt>
                <c:pt idx="519">
                  <c:v>0.10899999999999997</c:v>
                </c:pt>
                <c:pt idx="520">
                  <c:v>0.10920999999999997</c:v>
                </c:pt>
                <c:pt idx="521">
                  <c:v>0.10941999999999998</c:v>
                </c:pt>
                <c:pt idx="522">
                  <c:v>0.10962999999999999</c:v>
                </c:pt>
                <c:pt idx="523">
                  <c:v>0.10983999999999997</c:v>
                </c:pt>
                <c:pt idx="524">
                  <c:v>0.11004999999999952</c:v>
                </c:pt>
                <c:pt idx="525">
                  <c:v>0.11025999999999954</c:v>
                </c:pt>
                <c:pt idx="526">
                  <c:v>0.11046999999999985</c:v>
                </c:pt>
                <c:pt idx="527">
                  <c:v>0.11067999999999995</c:v>
                </c:pt>
                <c:pt idx="528">
                  <c:v>0.11088999999999932</c:v>
                </c:pt>
                <c:pt idx="529">
                  <c:v>0.11109999999999998</c:v>
                </c:pt>
                <c:pt idx="530">
                  <c:v>0.11130999999999949</c:v>
                </c:pt>
                <c:pt idx="531">
                  <c:v>0.11151999999999949</c:v>
                </c:pt>
                <c:pt idx="532">
                  <c:v>0.11173000000000002</c:v>
                </c:pt>
                <c:pt idx="533">
                  <c:v>0.11193999999999985</c:v>
                </c:pt>
                <c:pt idx="534">
                  <c:v>0.11214999999999985</c:v>
                </c:pt>
                <c:pt idx="535">
                  <c:v>0.11235999999999932</c:v>
                </c:pt>
                <c:pt idx="536">
                  <c:v>0.11256999999999998</c:v>
                </c:pt>
                <c:pt idx="537">
                  <c:v>0.11277999999999998</c:v>
                </c:pt>
                <c:pt idx="538">
                  <c:v>0.11298999999999949</c:v>
                </c:pt>
                <c:pt idx="539">
                  <c:v>0.11320000000000002</c:v>
                </c:pt>
                <c:pt idx="540">
                  <c:v>0.11340999999999954</c:v>
                </c:pt>
                <c:pt idx="541">
                  <c:v>0.11361999999999985</c:v>
                </c:pt>
                <c:pt idx="542">
                  <c:v>0.11382999999999995</c:v>
                </c:pt>
                <c:pt idx="543">
                  <c:v>0.11403999999999995</c:v>
                </c:pt>
                <c:pt idx="544">
                  <c:v>0.11424999999999998</c:v>
                </c:pt>
                <c:pt idx="545">
                  <c:v>0.11445999999999946</c:v>
                </c:pt>
                <c:pt idx="546">
                  <c:v>0.11466999999999998</c:v>
                </c:pt>
                <c:pt idx="547">
                  <c:v>0.11487999999999954</c:v>
                </c:pt>
                <c:pt idx="548">
                  <c:v>0.11508999999999985</c:v>
                </c:pt>
                <c:pt idx="549">
                  <c:v>0.1153</c:v>
                </c:pt>
                <c:pt idx="550">
                  <c:v>0.11550999999999995</c:v>
                </c:pt>
                <c:pt idx="551">
                  <c:v>0.11571999999999998</c:v>
                </c:pt>
                <c:pt idx="552">
                  <c:v>0.11592999999999998</c:v>
                </c:pt>
                <c:pt idx="553">
                  <c:v>0.11613999999999998</c:v>
                </c:pt>
                <c:pt idx="554">
                  <c:v>0.11634999999999952</c:v>
                </c:pt>
                <c:pt idx="555">
                  <c:v>0.11655999999999954</c:v>
                </c:pt>
                <c:pt idx="556">
                  <c:v>0.11677000000000012</c:v>
                </c:pt>
                <c:pt idx="557">
                  <c:v>0.11697999999999995</c:v>
                </c:pt>
                <c:pt idx="558">
                  <c:v>0.11718999999999995</c:v>
                </c:pt>
                <c:pt idx="559">
                  <c:v>0.11739999999999998</c:v>
                </c:pt>
                <c:pt idx="560">
                  <c:v>0.11760999999999995</c:v>
                </c:pt>
                <c:pt idx="561">
                  <c:v>0.11781999999999949</c:v>
                </c:pt>
                <c:pt idx="562">
                  <c:v>0.11803000000000002</c:v>
                </c:pt>
                <c:pt idx="563">
                  <c:v>0.11824000000000012</c:v>
                </c:pt>
                <c:pt idx="564">
                  <c:v>0.11844999999999985</c:v>
                </c:pt>
                <c:pt idx="565">
                  <c:v>0.11865999999999995</c:v>
                </c:pt>
                <c:pt idx="566">
                  <c:v>0.11886999999999998</c:v>
                </c:pt>
                <c:pt idx="567">
                  <c:v>0.11907999999999995</c:v>
                </c:pt>
                <c:pt idx="568">
                  <c:v>0.11928999999999998</c:v>
                </c:pt>
                <c:pt idx="569">
                  <c:v>0.11950000000000002</c:v>
                </c:pt>
                <c:pt idx="570">
                  <c:v>0.11971000000000002</c:v>
                </c:pt>
                <c:pt idx="571">
                  <c:v>0.11991999999999985</c:v>
                </c:pt>
                <c:pt idx="572">
                  <c:v>0.12012999999999997</c:v>
                </c:pt>
                <c:pt idx="573">
                  <c:v>0.12033999999999995</c:v>
                </c:pt>
                <c:pt idx="574">
                  <c:v>0.12054999999999998</c:v>
                </c:pt>
                <c:pt idx="575">
                  <c:v>0.12075999999999995</c:v>
                </c:pt>
                <c:pt idx="576">
                  <c:v>0.12096999999999997</c:v>
                </c:pt>
                <c:pt idx="577">
                  <c:v>0.12117999999999997</c:v>
                </c:pt>
                <c:pt idx="578">
                  <c:v>0.12138999999999985</c:v>
                </c:pt>
                <c:pt idx="579">
                  <c:v>0.12159999999999997</c:v>
                </c:pt>
                <c:pt idx="580">
                  <c:v>0.12180999999999995</c:v>
                </c:pt>
                <c:pt idx="581">
                  <c:v>0.12201999999999998</c:v>
                </c:pt>
                <c:pt idx="582">
                  <c:v>0.12222999999999996</c:v>
                </c:pt>
                <c:pt idx="583">
                  <c:v>0.12243999999999997</c:v>
                </c:pt>
                <c:pt idx="584">
                  <c:v>0.12264999999999997</c:v>
                </c:pt>
                <c:pt idx="585">
                  <c:v>0.12285999999999951</c:v>
                </c:pt>
                <c:pt idx="586">
                  <c:v>0.12306999999999997</c:v>
                </c:pt>
                <c:pt idx="587">
                  <c:v>0.12327999999999997</c:v>
                </c:pt>
                <c:pt idx="588">
                  <c:v>0.12348999999999995</c:v>
                </c:pt>
                <c:pt idx="589">
                  <c:v>0.12369999999999996</c:v>
                </c:pt>
                <c:pt idx="590">
                  <c:v>0.12390999999999995</c:v>
                </c:pt>
                <c:pt idx="591">
                  <c:v>0.12411999999999997</c:v>
                </c:pt>
                <c:pt idx="592">
                  <c:v>0.12432999999999997</c:v>
                </c:pt>
                <c:pt idx="593">
                  <c:v>0.12453999999999997</c:v>
                </c:pt>
                <c:pt idx="594">
                  <c:v>0.12474999999999997</c:v>
                </c:pt>
                <c:pt idx="595">
                  <c:v>0.12495999999999995</c:v>
                </c:pt>
                <c:pt idx="596">
                  <c:v>0.12516999999999998</c:v>
                </c:pt>
                <c:pt idx="597">
                  <c:v>0.12537999999999988</c:v>
                </c:pt>
                <c:pt idx="598">
                  <c:v>0.12558999999999998</c:v>
                </c:pt>
                <c:pt idx="599">
                  <c:v>0.1258</c:v>
                </c:pt>
                <c:pt idx="600">
                  <c:v>0.12600999999999998</c:v>
                </c:pt>
                <c:pt idx="601">
                  <c:v>0.12622</c:v>
                </c:pt>
                <c:pt idx="602">
                  <c:v>0.12642999999999999</c:v>
                </c:pt>
                <c:pt idx="603">
                  <c:v>0.12663999999999997</c:v>
                </c:pt>
                <c:pt idx="604">
                  <c:v>0.12684999999999999</c:v>
                </c:pt>
                <c:pt idx="605">
                  <c:v>0.12705999999999998</c:v>
                </c:pt>
                <c:pt idx="606">
                  <c:v>0.12726999999999999</c:v>
                </c:pt>
                <c:pt idx="607">
                  <c:v>0.12747999999999998</c:v>
                </c:pt>
                <c:pt idx="608">
                  <c:v>0.12768999999999997</c:v>
                </c:pt>
                <c:pt idx="609">
                  <c:v>0.12789999999999999</c:v>
                </c:pt>
                <c:pt idx="610">
                  <c:v>0.12810999999999997</c:v>
                </c:pt>
                <c:pt idx="611">
                  <c:v>0.12831999999999999</c:v>
                </c:pt>
                <c:pt idx="612">
                  <c:v>0.12852999999999998</c:v>
                </c:pt>
                <c:pt idx="613">
                  <c:v>0.12873999999999999</c:v>
                </c:pt>
                <c:pt idx="614">
                  <c:v>0.12895000000000001</c:v>
                </c:pt>
                <c:pt idx="615">
                  <c:v>0.12915999999999997</c:v>
                </c:pt>
                <c:pt idx="616">
                  <c:v>0.12936999999999999</c:v>
                </c:pt>
                <c:pt idx="617">
                  <c:v>0.12957999999999997</c:v>
                </c:pt>
                <c:pt idx="618">
                  <c:v>0.12978999999999999</c:v>
                </c:pt>
                <c:pt idx="619">
                  <c:v>0.13</c:v>
                </c:pt>
                <c:pt idx="620">
                  <c:v>0.13020999999999999</c:v>
                </c:pt>
                <c:pt idx="621">
                  <c:v>0.13042000000000001</c:v>
                </c:pt>
                <c:pt idx="622">
                  <c:v>0.13062999999999997</c:v>
                </c:pt>
                <c:pt idx="623">
                  <c:v>0.13083999999999998</c:v>
                </c:pt>
                <c:pt idx="624">
                  <c:v>0.13105</c:v>
                </c:pt>
                <c:pt idx="625">
                  <c:v>0.13125999999999999</c:v>
                </c:pt>
                <c:pt idx="626">
                  <c:v>0.13147</c:v>
                </c:pt>
                <c:pt idx="627">
                  <c:v>0.13167999999999988</c:v>
                </c:pt>
                <c:pt idx="628">
                  <c:v>0.13188999999999998</c:v>
                </c:pt>
                <c:pt idx="629">
                  <c:v>0.1321</c:v>
                </c:pt>
                <c:pt idx="630">
                  <c:v>0.13230999999999998</c:v>
                </c:pt>
                <c:pt idx="631">
                  <c:v>0.13252</c:v>
                </c:pt>
                <c:pt idx="632">
                  <c:v>0.13272999999999999</c:v>
                </c:pt>
                <c:pt idx="633">
                  <c:v>0.13294000000000075</c:v>
                </c:pt>
                <c:pt idx="634">
                  <c:v>0.13314999999999999</c:v>
                </c:pt>
                <c:pt idx="635">
                  <c:v>0.13335999999999998</c:v>
                </c:pt>
                <c:pt idx="636">
                  <c:v>0.13356999999999999</c:v>
                </c:pt>
                <c:pt idx="637">
                  <c:v>0.13377999999999998</c:v>
                </c:pt>
                <c:pt idx="638">
                  <c:v>0.13399000000000041</c:v>
                </c:pt>
                <c:pt idx="639">
                  <c:v>0.13419999999999999</c:v>
                </c:pt>
                <c:pt idx="640">
                  <c:v>0.13441000000000075</c:v>
                </c:pt>
                <c:pt idx="641">
                  <c:v>0.13461999999999999</c:v>
                </c:pt>
                <c:pt idx="642">
                  <c:v>0.13482999999999998</c:v>
                </c:pt>
                <c:pt idx="643">
                  <c:v>0.13503999999999999</c:v>
                </c:pt>
                <c:pt idx="644">
                  <c:v>0.13525000000000001</c:v>
                </c:pt>
                <c:pt idx="645">
                  <c:v>0.13546000000000041</c:v>
                </c:pt>
                <c:pt idx="646">
                  <c:v>0.13566999999999999</c:v>
                </c:pt>
                <c:pt idx="647">
                  <c:v>0.13587999999999997</c:v>
                </c:pt>
                <c:pt idx="648">
                  <c:v>0.13608999999999999</c:v>
                </c:pt>
                <c:pt idx="649">
                  <c:v>0.1363</c:v>
                </c:pt>
                <c:pt idx="650">
                  <c:v>0.13650999999999999</c:v>
                </c:pt>
                <c:pt idx="651">
                  <c:v>0.13672000000000001</c:v>
                </c:pt>
                <c:pt idx="652">
                  <c:v>0.13693000000000041</c:v>
                </c:pt>
                <c:pt idx="653">
                  <c:v>0.13713999999999998</c:v>
                </c:pt>
                <c:pt idx="654">
                  <c:v>0.13735</c:v>
                </c:pt>
                <c:pt idx="655">
                  <c:v>0.13755999999999999</c:v>
                </c:pt>
                <c:pt idx="656">
                  <c:v>0.13777</c:v>
                </c:pt>
                <c:pt idx="657">
                  <c:v>0.13797999999999999</c:v>
                </c:pt>
                <c:pt idx="658">
                  <c:v>0.13818999999999998</c:v>
                </c:pt>
                <c:pt idx="659">
                  <c:v>0.13840000000000041</c:v>
                </c:pt>
                <c:pt idx="660">
                  <c:v>0.13860999999999998</c:v>
                </c:pt>
                <c:pt idx="661">
                  <c:v>0.13882</c:v>
                </c:pt>
                <c:pt idx="662">
                  <c:v>0.13902999999999999</c:v>
                </c:pt>
                <c:pt idx="663">
                  <c:v>0.13924000000000075</c:v>
                </c:pt>
                <c:pt idx="664">
                  <c:v>0.13945000000000021</c:v>
                </c:pt>
                <c:pt idx="665">
                  <c:v>0.13965999999999998</c:v>
                </c:pt>
                <c:pt idx="666">
                  <c:v>0.13986999999999999</c:v>
                </c:pt>
                <c:pt idx="667">
                  <c:v>0.14007999999999998</c:v>
                </c:pt>
                <c:pt idx="668">
                  <c:v>0.14029000000000041</c:v>
                </c:pt>
                <c:pt idx="669">
                  <c:v>0.14050000000000001</c:v>
                </c:pt>
                <c:pt idx="670">
                  <c:v>0.14071000000000075</c:v>
                </c:pt>
                <c:pt idx="671">
                  <c:v>0.14092000000000021</c:v>
                </c:pt>
                <c:pt idx="672">
                  <c:v>0.14112999999999998</c:v>
                </c:pt>
                <c:pt idx="673">
                  <c:v>0.14133999999999999</c:v>
                </c:pt>
                <c:pt idx="674">
                  <c:v>0.14155000000000001</c:v>
                </c:pt>
                <c:pt idx="675">
                  <c:v>0.14176000000000041</c:v>
                </c:pt>
                <c:pt idx="676">
                  <c:v>0.14197000000000001</c:v>
                </c:pt>
                <c:pt idx="677">
                  <c:v>0.14217999999999997</c:v>
                </c:pt>
                <c:pt idx="678">
                  <c:v>0.14238999999999999</c:v>
                </c:pt>
                <c:pt idx="679">
                  <c:v>0.1426</c:v>
                </c:pt>
                <c:pt idx="680">
                  <c:v>0.14280999999999999</c:v>
                </c:pt>
                <c:pt idx="681">
                  <c:v>0.14302000000000001</c:v>
                </c:pt>
                <c:pt idx="682">
                  <c:v>0.14323000000000041</c:v>
                </c:pt>
                <c:pt idx="683">
                  <c:v>0.14344000000000098</c:v>
                </c:pt>
                <c:pt idx="684">
                  <c:v>0.14365</c:v>
                </c:pt>
                <c:pt idx="685">
                  <c:v>0.14385999999999999</c:v>
                </c:pt>
                <c:pt idx="686">
                  <c:v>0.14407</c:v>
                </c:pt>
                <c:pt idx="687">
                  <c:v>0.14427999999999999</c:v>
                </c:pt>
                <c:pt idx="688">
                  <c:v>0.14449000000000084</c:v>
                </c:pt>
                <c:pt idx="689">
                  <c:v>0.14470000000000041</c:v>
                </c:pt>
                <c:pt idx="690">
                  <c:v>0.14491000000000098</c:v>
                </c:pt>
                <c:pt idx="691">
                  <c:v>0.14512</c:v>
                </c:pt>
                <c:pt idx="692">
                  <c:v>0.14532999999999999</c:v>
                </c:pt>
                <c:pt idx="693">
                  <c:v>0.14554000000000075</c:v>
                </c:pt>
                <c:pt idx="694">
                  <c:v>0.14575000000000021</c:v>
                </c:pt>
                <c:pt idx="695">
                  <c:v>0.14596000000000084</c:v>
                </c:pt>
                <c:pt idx="696">
                  <c:v>0.14616999999999999</c:v>
                </c:pt>
                <c:pt idx="697">
                  <c:v>0.14637999999999998</c:v>
                </c:pt>
                <c:pt idx="698">
                  <c:v>0.14659000000000041</c:v>
                </c:pt>
                <c:pt idx="699">
                  <c:v>0.14680000000000001</c:v>
                </c:pt>
                <c:pt idx="700">
                  <c:v>0.14701000000000075</c:v>
                </c:pt>
                <c:pt idx="701">
                  <c:v>0.14722000000000021</c:v>
                </c:pt>
                <c:pt idx="702">
                  <c:v>0.14743000000000084</c:v>
                </c:pt>
                <c:pt idx="703">
                  <c:v>0.14763999999999999</c:v>
                </c:pt>
                <c:pt idx="704">
                  <c:v>0.14785000000000001</c:v>
                </c:pt>
                <c:pt idx="705">
                  <c:v>0.14806000000000041</c:v>
                </c:pt>
                <c:pt idx="706">
                  <c:v>0.14827000000000001</c:v>
                </c:pt>
                <c:pt idx="707">
                  <c:v>0.14848000000000044</c:v>
                </c:pt>
                <c:pt idx="708">
                  <c:v>0.14868999999999999</c:v>
                </c:pt>
                <c:pt idx="709">
                  <c:v>0.14890000000000084</c:v>
                </c:pt>
                <c:pt idx="710">
                  <c:v>0.14910999999999996</c:v>
                </c:pt>
                <c:pt idx="711">
                  <c:v>0.14932000000000001</c:v>
                </c:pt>
                <c:pt idx="712">
                  <c:v>0.14953000000000041</c:v>
                </c:pt>
                <c:pt idx="713">
                  <c:v>0.14974000000000098</c:v>
                </c:pt>
                <c:pt idx="714">
                  <c:v>0.14995000000000044</c:v>
                </c:pt>
                <c:pt idx="715">
                  <c:v>0.15015999999999999</c:v>
                </c:pt>
                <c:pt idx="716">
                  <c:v>0.15037</c:v>
                </c:pt>
                <c:pt idx="717">
                  <c:v>0.15057999999999996</c:v>
                </c:pt>
                <c:pt idx="718">
                  <c:v>0.15079000000000084</c:v>
                </c:pt>
                <c:pt idx="719">
                  <c:v>0.15100000000000041</c:v>
                </c:pt>
                <c:pt idx="720">
                  <c:v>0.15121000000000098</c:v>
                </c:pt>
                <c:pt idx="721">
                  <c:v>0.15142000000000044</c:v>
                </c:pt>
                <c:pt idx="722">
                  <c:v>0.15162999999999999</c:v>
                </c:pt>
                <c:pt idx="723">
                  <c:v>0.15184000000000075</c:v>
                </c:pt>
                <c:pt idx="724">
                  <c:v>0.15205000000000021</c:v>
                </c:pt>
                <c:pt idx="725">
                  <c:v>0.15226000000000084</c:v>
                </c:pt>
                <c:pt idx="726">
                  <c:v>0.15247000000000024</c:v>
                </c:pt>
                <c:pt idx="727">
                  <c:v>0.15267999999999998</c:v>
                </c:pt>
                <c:pt idx="728">
                  <c:v>0.15289000000000041</c:v>
                </c:pt>
                <c:pt idx="729">
                  <c:v>0.15310000000000001</c:v>
                </c:pt>
                <c:pt idx="730">
                  <c:v>0.15331000000000075</c:v>
                </c:pt>
                <c:pt idx="731">
                  <c:v>0.15352000000000021</c:v>
                </c:pt>
                <c:pt idx="732">
                  <c:v>0.15373000000000084</c:v>
                </c:pt>
                <c:pt idx="733">
                  <c:v>0.15394000000000124</c:v>
                </c:pt>
                <c:pt idx="734">
                  <c:v>0.15415000000000001</c:v>
                </c:pt>
                <c:pt idx="735">
                  <c:v>0.15436000000000041</c:v>
                </c:pt>
                <c:pt idx="736">
                  <c:v>0.15457000000000001</c:v>
                </c:pt>
                <c:pt idx="737">
                  <c:v>0.15478000000000075</c:v>
                </c:pt>
                <c:pt idx="738">
                  <c:v>0.15499000000000118</c:v>
                </c:pt>
                <c:pt idx="739">
                  <c:v>0.15520000000000084</c:v>
                </c:pt>
                <c:pt idx="740">
                  <c:v>0.15541000000000113</c:v>
                </c:pt>
                <c:pt idx="741">
                  <c:v>0.15562000000000001</c:v>
                </c:pt>
                <c:pt idx="742">
                  <c:v>0.15583000000000041</c:v>
                </c:pt>
                <c:pt idx="743">
                  <c:v>0.15604000000000098</c:v>
                </c:pt>
                <c:pt idx="744">
                  <c:v>0.15625000000000044</c:v>
                </c:pt>
                <c:pt idx="745">
                  <c:v>0.15646000000000113</c:v>
                </c:pt>
                <c:pt idx="746">
                  <c:v>0.15667</c:v>
                </c:pt>
                <c:pt idx="747">
                  <c:v>0.15687999999999996</c:v>
                </c:pt>
                <c:pt idx="748">
                  <c:v>0.15709000000000084</c:v>
                </c:pt>
                <c:pt idx="749">
                  <c:v>0.15730000000000041</c:v>
                </c:pt>
                <c:pt idx="750">
                  <c:v>0.15751000000000098</c:v>
                </c:pt>
                <c:pt idx="751">
                  <c:v>0.15772000000000044</c:v>
                </c:pt>
                <c:pt idx="752">
                  <c:v>0.15793000000000099</c:v>
                </c:pt>
                <c:pt idx="753">
                  <c:v>0.15814000000000075</c:v>
                </c:pt>
                <c:pt idx="754">
                  <c:v>0.15835000000000021</c:v>
                </c:pt>
                <c:pt idx="755">
                  <c:v>0.15856000000000084</c:v>
                </c:pt>
                <c:pt idx="756">
                  <c:v>0.15877000000000024</c:v>
                </c:pt>
                <c:pt idx="757">
                  <c:v>0.15898000000000098</c:v>
                </c:pt>
                <c:pt idx="758">
                  <c:v>0.15919000000000041</c:v>
                </c:pt>
                <c:pt idx="759">
                  <c:v>0.15940000000000099</c:v>
                </c:pt>
                <c:pt idx="760">
                  <c:v>0.15961000000000075</c:v>
                </c:pt>
                <c:pt idx="761">
                  <c:v>0.15982000000000021</c:v>
                </c:pt>
                <c:pt idx="762">
                  <c:v>0.16003000000000003</c:v>
                </c:pt>
                <c:pt idx="763">
                  <c:v>0.16024000000000041</c:v>
                </c:pt>
                <c:pt idx="764">
                  <c:v>0.16045000000000006</c:v>
                </c:pt>
                <c:pt idx="765">
                  <c:v>0.16066000000000003</c:v>
                </c:pt>
                <c:pt idx="766">
                  <c:v>0.16086999999999999</c:v>
                </c:pt>
                <c:pt idx="767">
                  <c:v>0.16108000000000003</c:v>
                </c:pt>
                <c:pt idx="768">
                  <c:v>0.16129000000000021</c:v>
                </c:pt>
                <c:pt idx="769">
                  <c:v>0.16150000000000006</c:v>
                </c:pt>
                <c:pt idx="770">
                  <c:v>0.16171000000000021</c:v>
                </c:pt>
                <c:pt idx="771">
                  <c:v>0.16192000000000006</c:v>
                </c:pt>
                <c:pt idx="772">
                  <c:v>0.16213000000000002</c:v>
                </c:pt>
                <c:pt idx="773">
                  <c:v>0.16234000000000004</c:v>
                </c:pt>
                <c:pt idx="774">
                  <c:v>0.16255000000000006</c:v>
                </c:pt>
                <c:pt idx="775">
                  <c:v>0.16276000000000021</c:v>
                </c:pt>
                <c:pt idx="776">
                  <c:v>0.16297000000000006</c:v>
                </c:pt>
                <c:pt idx="777">
                  <c:v>0.16317999999999988</c:v>
                </c:pt>
                <c:pt idx="778">
                  <c:v>0.16339000000000004</c:v>
                </c:pt>
                <c:pt idx="779">
                  <c:v>0.16360000000000005</c:v>
                </c:pt>
                <c:pt idx="780">
                  <c:v>0.16381000000000004</c:v>
                </c:pt>
                <c:pt idx="781">
                  <c:v>0.16402000000000005</c:v>
                </c:pt>
                <c:pt idx="782">
                  <c:v>0.16423000000000004</c:v>
                </c:pt>
                <c:pt idx="783">
                  <c:v>0.16444000000000081</c:v>
                </c:pt>
                <c:pt idx="784">
                  <c:v>0.16465000000000002</c:v>
                </c:pt>
                <c:pt idx="785">
                  <c:v>0.16486000000000003</c:v>
                </c:pt>
                <c:pt idx="786">
                  <c:v>0.16507000000000005</c:v>
                </c:pt>
                <c:pt idx="787">
                  <c:v>0.16528000000000004</c:v>
                </c:pt>
                <c:pt idx="788">
                  <c:v>0.16549000000000041</c:v>
                </c:pt>
                <c:pt idx="789">
                  <c:v>0.16570000000000004</c:v>
                </c:pt>
                <c:pt idx="790">
                  <c:v>0.16591000000000081</c:v>
                </c:pt>
                <c:pt idx="791">
                  <c:v>0.16612000000000002</c:v>
                </c:pt>
                <c:pt idx="792">
                  <c:v>0.16633000000000003</c:v>
                </c:pt>
                <c:pt idx="793">
                  <c:v>0.16654000000000041</c:v>
                </c:pt>
                <c:pt idx="794">
                  <c:v>0.16675000000000006</c:v>
                </c:pt>
                <c:pt idx="795">
                  <c:v>0.16696000000000041</c:v>
                </c:pt>
                <c:pt idx="796">
                  <c:v>0.16716999999999999</c:v>
                </c:pt>
                <c:pt idx="797">
                  <c:v>0.16738000000000003</c:v>
                </c:pt>
                <c:pt idx="798">
                  <c:v>0.16759000000000004</c:v>
                </c:pt>
                <c:pt idx="799">
                  <c:v>0.16780000000000006</c:v>
                </c:pt>
                <c:pt idx="800">
                  <c:v>0.16801000000000021</c:v>
                </c:pt>
                <c:pt idx="801">
                  <c:v>0.16822000000000006</c:v>
                </c:pt>
                <c:pt idx="802">
                  <c:v>0.16843000000000041</c:v>
                </c:pt>
                <c:pt idx="803">
                  <c:v>0.16864000000000004</c:v>
                </c:pt>
                <c:pt idx="804">
                  <c:v>0.16885000000000006</c:v>
                </c:pt>
                <c:pt idx="805">
                  <c:v>0.16906000000000004</c:v>
                </c:pt>
                <c:pt idx="806">
                  <c:v>0.16927000000000006</c:v>
                </c:pt>
                <c:pt idx="807">
                  <c:v>0.16948000000000021</c:v>
                </c:pt>
                <c:pt idx="808">
                  <c:v>0.16969000000000004</c:v>
                </c:pt>
                <c:pt idx="809">
                  <c:v>0.16990000000000041</c:v>
                </c:pt>
                <c:pt idx="810">
                  <c:v>0.17010999999999998</c:v>
                </c:pt>
                <c:pt idx="811">
                  <c:v>0.17032</c:v>
                </c:pt>
                <c:pt idx="812">
                  <c:v>0.17052999999999996</c:v>
                </c:pt>
                <c:pt idx="813">
                  <c:v>0.17074000000000075</c:v>
                </c:pt>
                <c:pt idx="814">
                  <c:v>0.17095000000000021</c:v>
                </c:pt>
                <c:pt idx="815">
                  <c:v>0.17115999999999998</c:v>
                </c:pt>
                <c:pt idx="816">
                  <c:v>0.17136999999999999</c:v>
                </c:pt>
                <c:pt idx="817">
                  <c:v>0.17157999999999998</c:v>
                </c:pt>
                <c:pt idx="818">
                  <c:v>0.17179000000000041</c:v>
                </c:pt>
                <c:pt idx="819">
                  <c:v>0.17200000000000001</c:v>
                </c:pt>
                <c:pt idx="820">
                  <c:v>0.17221000000000075</c:v>
                </c:pt>
                <c:pt idx="821">
                  <c:v>0.17242000000000021</c:v>
                </c:pt>
                <c:pt idx="822">
                  <c:v>0.17262999999999998</c:v>
                </c:pt>
                <c:pt idx="823">
                  <c:v>0.17283999999999999</c:v>
                </c:pt>
                <c:pt idx="824">
                  <c:v>0.17305000000000001</c:v>
                </c:pt>
                <c:pt idx="825">
                  <c:v>0.17326000000000041</c:v>
                </c:pt>
                <c:pt idx="826">
                  <c:v>0.17347000000000001</c:v>
                </c:pt>
                <c:pt idx="827">
                  <c:v>0.17367999999999997</c:v>
                </c:pt>
                <c:pt idx="828">
                  <c:v>0.17388999999999996</c:v>
                </c:pt>
                <c:pt idx="829">
                  <c:v>0.1741</c:v>
                </c:pt>
                <c:pt idx="830">
                  <c:v>0.17430999999999996</c:v>
                </c:pt>
                <c:pt idx="831">
                  <c:v>0.17452000000000001</c:v>
                </c:pt>
                <c:pt idx="832">
                  <c:v>0.17473000000000041</c:v>
                </c:pt>
                <c:pt idx="833">
                  <c:v>0.17494000000000098</c:v>
                </c:pt>
                <c:pt idx="834">
                  <c:v>0.17515</c:v>
                </c:pt>
                <c:pt idx="835">
                  <c:v>0.17535999999999996</c:v>
                </c:pt>
                <c:pt idx="836">
                  <c:v>0.17557</c:v>
                </c:pt>
                <c:pt idx="837">
                  <c:v>0.17577999999999996</c:v>
                </c:pt>
                <c:pt idx="838">
                  <c:v>0.17599000000000084</c:v>
                </c:pt>
                <c:pt idx="839">
                  <c:v>0.17620000000000041</c:v>
                </c:pt>
                <c:pt idx="840">
                  <c:v>0.17641000000000098</c:v>
                </c:pt>
                <c:pt idx="841">
                  <c:v>0.17662</c:v>
                </c:pt>
                <c:pt idx="842">
                  <c:v>0.17682999999999996</c:v>
                </c:pt>
                <c:pt idx="843">
                  <c:v>0.17704000000000075</c:v>
                </c:pt>
                <c:pt idx="844">
                  <c:v>0.17725000000000021</c:v>
                </c:pt>
                <c:pt idx="845">
                  <c:v>0.17746000000000084</c:v>
                </c:pt>
                <c:pt idx="846">
                  <c:v>0.17766999999999999</c:v>
                </c:pt>
                <c:pt idx="847">
                  <c:v>0.17787999999999998</c:v>
                </c:pt>
                <c:pt idx="848">
                  <c:v>0.17809000000000041</c:v>
                </c:pt>
                <c:pt idx="849">
                  <c:v>0.17830000000000001</c:v>
                </c:pt>
                <c:pt idx="850">
                  <c:v>0.17851000000000075</c:v>
                </c:pt>
                <c:pt idx="851">
                  <c:v>0.17872000000000021</c:v>
                </c:pt>
                <c:pt idx="852">
                  <c:v>0.17893000000000084</c:v>
                </c:pt>
                <c:pt idx="853">
                  <c:v>0.17913999999999999</c:v>
                </c:pt>
                <c:pt idx="854">
                  <c:v>0.17935000000000001</c:v>
                </c:pt>
                <c:pt idx="855">
                  <c:v>0.17956000000000041</c:v>
                </c:pt>
                <c:pt idx="856">
                  <c:v>0.17977000000000001</c:v>
                </c:pt>
                <c:pt idx="857">
                  <c:v>0.17998000000000075</c:v>
                </c:pt>
                <c:pt idx="858">
                  <c:v>0.18018999999999996</c:v>
                </c:pt>
                <c:pt idx="859">
                  <c:v>0.18040000000000084</c:v>
                </c:pt>
                <c:pt idx="860">
                  <c:v>0.18060999999999999</c:v>
                </c:pt>
                <c:pt idx="861">
                  <c:v>0.18082000000000001</c:v>
                </c:pt>
                <c:pt idx="862">
                  <c:v>0.18103000000000041</c:v>
                </c:pt>
                <c:pt idx="863">
                  <c:v>0.18124000000000098</c:v>
                </c:pt>
                <c:pt idx="864">
                  <c:v>0.18145000000000044</c:v>
                </c:pt>
                <c:pt idx="865">
                  <c:v>0.18165999999999996</c:v>
                </c:pt>
                <c:pt idx="866">
                  <c:v>0.18187</c:v>
                </c:pt>
                <c:pt idx="867">
                  <c:v>0.18207999999999996</c:v>
                </c:pt>
                <c:pt idx="868">
                  <c:v>0.18229000000000084</c:v>
                </c:pt>
                <c:pt idx="869">
                  <c:v>0.18250000000000041</c:v>
                </c:pt>
                <c:pt idx="870">
                  <c:v>0.18271000000000098</c:v>
                </c:pt>
                <c:pt idx="871">
                  <c:v>0.18292000000000044</c:v>
                </c:pt>
                <c:pt idx="872">
                  <c:v>0.18312999999999996</c:v>
                </c:pt>
                <c:pt idx="873">
                  <c:v>0.18334000000000075</c:v>
                </c:pt>
                <c:pt idx="874">
                  <c:v>0.18355000000000021</c:v>
                </c:pt>
                <c:pt idx="875">
                  <c:v>0.18376000000000084</c:v>
                </c:pt>
                <c:pt idx="876">
                  <c:v>0.18397000000000024</c:v>
                </c:pt>
                <c:pt idx="877">
                  <c:v>0.18417999999999998</c:v>
                </c:pt>
                <c:pt idx="878">
                  <c:v>0.18439000000000041</c:v>
                </c:pt>
                <c:pt idx="879">
                  <c:v>0.18460000000000001</c:v>
                </c:pt>
                <c:pt idx="880">
                  <c:v>0.18481000000000075</c:v>
                </c:pt>
                <c:pt idx="881">
                  <c:v>0.18502000000000021</c:v>
                </c:pt>
                <c:pt idx="882">
                  <c:v>0.18523000000000084</c:v>
                </c:pt>
                <c:pt idx="883">
                  <c:v>0.18544000000000127</c:v>
                </c:pt>
                <c:pt idx="884">
                  <c:v>0.18565000000000001</c:v>
                </c:pt>
                <c:pt idx="885">
                  <c:v>0.18586000000000041</c:v>
                </c:pt>
                <c:pt idx="886">
                  <c:v>0.18607000000000001</c:v>
                </c:pt>
                <c:pt idx="887">
                  <c:v>0.18628000000000075</c:v>
                </c:pt>
                <c:pt idx="888">
                  <c:v>0.18649000000000113</c:v>
                </c:pt>
                <c:pt idx="889">
                  <c:v>0.18670000000000084</c:v>
                </c:pt>
                <c:pt idx="890">
                  <c:v>0.18691000000000119</c:v>
                </c:pt>
                <c:pt idx="891">
                  <c:v>0.18712000000000001</c:v>
                </c:pt>
                <c:pt idx="892">
                  <c:v>0.18733000000000041</c:v>
                </c:pt>
                <c:pt idx="893">
                  <c:v>0.18754000000000096</c:v>
                </c:pt>
                <c:pt idx="894">
                  <c:v>0.18775000000000044</c:v>
                </c:pt>
                <c:pt idx="895">
                  <c:v>0.18796000000000113</c:v>
                </c:pt>
                <c:pt idx="896">
                  <c:v>0.18817</c:v>
                </c:pt>
                <c:pt idx="897">
                  <c:v>0.18837999999999996</c:v>
                </c:pt>
                <c:pt idx="898">
                  <c:v>0.18859000000000084</c:v>
                </c:pt>
                <c:pt idx="899">
                  <c:v>0.18880000000000041</c:v>
                </c:pt>
                <c:pt idx="900">
                  <c:v>0.18901000000000096</c:v>
                </c:pt>
                <c:pt idx="901">
                  <c:v>0.18922000000000044</c:v>
                </c:pt>
                <c:pt idx="902">
                  <c:v>0.18943000000000099</c:v>
                </c:pt>
                <c:pt idx="903">
                  <c:v>0.18964000000000075</c:v>
                </c:pt>
                <c:pt idx="904">
                  <c:v>0.18985000000000021</c:v>
                </c:pt>
                <c:pt idx="905">
                  <c:v>0.19006000000000003</c:v>
                </c:pt>
                <c:pt idx="906">
                  <c:v>0.19027000000000005</c:v>
                </c:pt>
                <c:pt idx="907">
                  <c:v>0.19048000000000001</c:v>
                </c:pt>
                <c:pt idx="908">
                  <c:v>0.19069000000000003</c:v>
                </c:pt>
                <c:pt idx="909">
                  <c:v>0.19090000000000001</c:v>
                </c:pt>
                <c:pt idx="910">
                  <c:v>0.19111000000000003</c:v>
                </c:pt>
                <c:pt idx="911">
                  <c:v>0.19132000000000002</c:v>
                </c:pt>
                <c:pt idx="912">
                  <c:v>0.19153000000000003</c:v>
                </c:pt>
                <c:pt idx="913">
                  <c:v>0.19174000000000041</c:v>
                </c:pt>
                <c:pt idx="914">
                  <c:v>0.19195000000000009</c:v>
                </c:pt>
                <c:pt idx="915">
                  <c:v>0.19216000000000003</c:v>
                </c:pt>
                <c:pt idx="916">
                  <c:v>0.19236999999999999</c:v>
                </c:pt>
                <c:pt idx="917">
                  <c:v>0.19258000000000003</c:v>
                </c:pt>
                <c:pt idx="918">
                  <c:v>0.19279000000000004</c:v>
                </c:pt>
                <c:pt idx="919">
                  <c:v>0.19300000000000006</c:v>
                </c:pt>
                <c:pt idx="920">
                  <c:v>0.19321000000000024</c:v>
                </c:pt>
                <c:pt idx="921">
                  <c:v>0.19342000000000006</c:v>
                </c:pt>
                <c:pt idx="922">
                  <c:v>0.19363000000000002</c:v>
                </c:pt>
                <c:pt idx="923">
                  <c:v>0.19384000000000001</c:v>
                </c:pt>
                <c:pt idx="924">
                  <c:v>0.19405000000000006</c:v>
                </c:pt>
                <c:pt idx="925">
                  <c:v>0.19426000000000004</c:v>
                </c:pt>
                <c:pt idx="926">
                  <c:v>0.19447000000000006</c:v>
                </c:pt>
                <c:pt idx="927">
                  <c:v>0.19467999999999988</c:v>
                </c:pt>
                <c:pt idx="928">
                  <c:v>0.19489000000000004</c:v>
                </c:pt>
                <c:pt idx="929">
                  <c:v>0.19510000000000005</c:v>
                </c:pt>
                <c:pt idx="930">
                  <c:v>0.19531000000000001</c:v>
                </c:pt>
                <c:pt idx="931">
                  <c:v>0.19552000000000005</c:v>
                </c:pt>
                <c:pt idx="932">
                  <c:v>0.19573000000000004</c:v>
                </c:pt>
                <c:pt idx="933">
                  <c:v>0.19594000000000081</c:v>
                </c:pt>
                <c:pt idx="934">
                  <c:v>0.19615000000000002</c:v>
                </c:pt>
                <c:pt idx="935">
                  <c:v>0.19636000000000003</c:v>
                </c:pt>
                <c:pt idx="936">
                  <c:v>0.19657000000000005</c:v>
                </c:pt>
                <c:pt idx="937">
                  <c:v>0.19678000000000001</c:v>
                </c:pt>
                <c:pt idx="938">
                  <c:v>0.19699000000000041</c:v>
                </c:pt>
                <c:pt idx="939">
                  <c:v>0.19720000000000001</c:v>
                </c:pt>
                <c:pt idx="940">
                  <c:v>0.19741000000000081</c:v>
                </c:pt>
                <c:pt idx="941">
                  <c:v>0.19762000000000002</c:v>
                </c:pt>
                <c:pt idx="942">
                  <c:v>0.19783000000000003</c:v>
                </c:pt>
                <c:pt idx="943">
                  <c:v>0.19804000000000041</c:v>
                </c:pt>
                <c:pt idx="944">
                  <c:v>0.19825000000000004</c:v>
                </c:pt>
                <c:pt idx="945">
                  <c:v>0.19846000000000041</c:v>
                </c:pt>
                <c:pt idx="946">
                  <c:v>0.19866999999999999</c:v>
                </c:pt>
                <c:pt idx="947">
                  <c:v>0.19888000000000003</c:v>
                </c:pt>
                <c:pt idx="948">
                  <c:v>0.19909000000000004</c:v>
                </c:pt>
                <c:pt idx="949">
                  <c:v>0.19930000000000006</c:v>
                </c:pt>
                <c:pt idx="950">
                  <c:v>0.19951000000000024</c:v>
                </c:pt>
                <c:pt idx="951">
                  <c:v>0.19972000000000004</c:v>
                </c:pt>
                <c:pt idx="952">
                  <c:v>0.19993000000000041</c:v>
                </c:pt>
                <c:pt idx="953">
                  <c:v>0.20013999999999996</c:v>
                </c:pt>
                <c:pt idx="954">
                  <c:v>0.20035</c:v>
                </c:pt>
                <c:pt idx="955">
                  <c:v>0.20055999999999996</c:v>
                </c:pt>
                <c:pt idx="956">
                  <c:v>0.20077</c:v>
                </c:pt>
                <c:pt idx="957">
                  <c:v>0.20097999999999996</c:v>
                </c:pt>
                <c:pt idx="958">
                  <c:v>0.20118999999999998</c:v>
                </c:pt>
                <c:pt idx="959">
                  <c:v>0.20140000000000041</c:v>
                </c:pt>
                <c:pt idx="960">
                  <c:v>0.20160999999999996</c:v>
                </c:pt>
                <c:pt idx="961">
                  <c:v>0.20182</c:v>
                </c:pt>
                <c:pt idx="962">
                  <c:v>0.20202999999999996</c:v>
                </c:pt>
                <c:pt idx="963">
                  <c:v>0.20224000000000075</c:v>
                </c:pt>
                <c:pt idx="964">
                  <c:v>0.20245000000000021</c:v>
                </c:pt>
                <c:pt idx="965">
                  <c:v>0.20265999999999998</c:v>
                </c:pt>
                <c:pt idx="966">
                  <c:v>0.20286999999999999</c:v>
                </c:pt>
                <c:pt idx="967">
                  <c:v>0.20307999999999995</c:v>
                </c:pt>
                <c:pt idx="968">
                  <c:v>0.20329000000000041</c:v>
                </c:pt>
                <c:pt idx="969">
                  <c:v>0.20350000000000001</c:v>
                </c:pt>
                <c:pt idx="970">
                  <c:v>0.20371000000000075</c:v>
                </c:pt>
                <c:pt idx="971">
                  <c:v>0.20392000000000021</c:v>
                </c:pt>
                <c:pt idx="972">
                  <c:v>0.20412999999999998</c:v>
                </c:pt>
                <c:pt idx="973">
                  <c:v>0.20433999999999999</c:v>
                </c:pt>
                <c:pt idx="974">
                  <c:v>0.20455000000000001</c:v>
                </c:pt>
                <c:pt idx="975">
                  <c:v>0.20476000000000041</c:v>
                </c:pt>
                <c:pt idx="976">
                  <c:v>0.20497000000000001</c:v>
                </c:pt>
                <c:pt idx="977">
                  <c:v>0.20517999999999997</c:v>
                </c:pt>
                <c:pt idx="978">
                  <c:v>0.20538999999999996</c:v>
                </c:pt>
                <c:pt idx="979">
                  <c:v>0.2056</c:v>
                </c:pt>
                <c:pt idx="980">
                  <c:v>0.20580999999999999</c:v>
                </c:pt>
                <c:pt idx="981">
                  <c:v>0.20602000000000001</c:v>
                </c:pt>
                <c:pt idx="982">
                  <c:v>0.20623000000000041</c:v>
                </c:pt>
                <c:pt idx="983">
                  <c:v>0.20644000000000096</c:v>
                </c:pt>
                <c:pt idx="984">
                  <c:v>0.20665</c:v>
                </c:pt>
                <c:pt idx="985">
                  <c:v>0.20685999999999996</c:v>
                </c:pt>
                <c:pt idx="986">
                  <c:v>0.20707</c:v>
                </c:pt>
                <c:pt idx="987">
                  <c:v>0.20727999999999996</c:v>
                </c:pt>
                <c:pt idx="988">
                  <c:v>0.20749000000000081</c:v>
                </c:pt>
                <c:pt idx="989">
                  <c:v>0.20770000000000041</c:v>
                </c:pt>
                <c:pt idx="990">
                  <c:v>0.20791000000000096</c:v>
                </c:pt>
                <c:pt idx="991">
                  <c:v>0.20812</c:v>
                </c:pt>
                <c:pt idx="992">
                  <c:v>0.20832999999999996</c:v>
                </c:pt>
                <c:pt idx="993">
                  <c:v>0.20854000000000075</c:v>
                </c:pt>
                <c:pt idx="994">
                  <c:v>0.20875000000000021</c:v>
                </c:pt>
                <c:pt idx="995">
                  <c:v>0.20896000000000081</c:v>
                </c:pt>
                <c:pt idx="996">
                  <c:v>0.20916999999999999</c:v>
                </c:pt>
                <c:pt idx="997">
                  <c:v>0.20937999999999996</c:v>
                </c:pt>
                <c:pt idx="998">
                  <c:v>0.20959000000000041</c:v>
                </c:pt>
                <c:pt idx="999">
                  <c:v>0.20980000000000001</c:v>
                </c:pt>
                <c:pt idx="1000">
                  <c:v>0.21001000000000075</c:v>
                </c:pt>
                <c:pt idx="1001">
                  <c:v>0.21022000000000021</c:v>
                </c:pt>
                <c:pt idx="1002">
                  <c:v>0.21043000000000084</c:v>
                </c:pt>
                <c:pt idx="1003">
                  <c:v>0.21063999999999999</c:v>
                </c:pt>
                <c:pt idx="1004">
                  <c:v>0.21085000000000001</c:v>
                </c:pt>
                <c:pt idx="1005">
                  <c:v>0.21106000000000041</c:v>
                </c:pt>
                <c:pt idx="1006">
                  <c:v>0.21127000000000001</c:v>
                </c:pt>
                <c:pt idx="1007">
                  <c:v>0.21148000000000075</c:v>
                </c:pt>
                <c:pt idx="1008">
                  <c:v>0.21168999999999996</c:v>
                </c:pt>
                <c:pt idx="1009">
                  <c:v>0.21190000000000084</c:v>
                </c:pt>
                <c:pt idx="1010">
                  <c:v>0.21210999999999999</c:v>
                </c:pt>
                <c:pt idx="1011">
                  <c:v>0.21232000000000001</c:v>
                </c:pt>
                <c:pt idx="1012">
                  <c:v>0.21253000000000041</c:v>
                </c:pt>
                <c:pt idx="1013">
                  <c:v>0.21274000000000096</c:v>
                </c:pt>
                <c:pt idx="1014">
                  <c:v>0.21295000000000044</c:v>
                </c:pt>
                <c:pt idx="1015">
                  <c:v>0.21315999999999996</c:v>
                </c:pt>
                <c:pt idx="1016">
                  <c:v>0.21337</c:v>
                </c:pt>
                <c:pt idx="1017">
                  <c:v>0.21357999999999996</c:v>
                </c:pt>
                <c:pt idx="1018">
                  <c:v>0.21379000000000081</c:v>
                </c:pt>
                <c:pt idx="1019">
                  <c:v>0.21400000000000041</c:v>
                </c:pt>
                <c:pt idx="1020">
                  <c:v>0.21421000000000096</c:v>
                </c:pt>
                <c:pt idx="1021">
                  <c:v>0.21442000000000044</c:v>
                </c:pt>
                <c:pt idx="1022">
                  <c:v>0.21462999999999996</c:v>
                </c:pt>
                <c:pt idx="1023">
                  <c:v>0.21484000000000075</c:v>
                </c:pt>
                <c:pt idx="1024">
                  <c:v>0.21505000000000021</c:v>
                </c:pt>
                <c:pt idx="1025">
                  <c:v>0.21526000000000081</c:v>
                </c:pt>
                <c:pt idx="1026">
                  <c:v>0.21547000000000024</c:v>
                </c:pt>
                <c:pt idx="1027">
                  <c:v>0.21567999999999996</c:v>
                </c:pt>
                <c:pt idx="1028">
                  <c:v>0.21589000000000041</c:v>
                </c:pt>
                <c:pt idx="1029">
                  <c:v>0.21610000000000001</c:v>
                </c:pt>
                <c:pt idx="1030">
                  <c:v>0.21631000000000075</c:v>
                </c:pt>
                <c:pt idx="1031">
                  <c:v>0.21652000000000021</c:v>
                </c:pt>
                <c:pt idx="1032">
                  <c:v>0.21673000000000081</c:v>
                </c:pt>
                <c:pt idx="1033">
                  <c:v>0.21694000000000127</c:v>
                </c:pt>
                <c:pt idx="1034">
                  <c:v>0.21715000000000001</c:v>
                </c:pt>
                <c:pt idx="1035">
                  <c:v>0.21736000000000041</c:v>
                </c:pt>
                <c:pt idx="1036">
                  <c:v>0.21757000000000001</c:v>
                </c:pt>
                <c:pt idx="1037">
                  <c:v>0.21778000000000075</c:v>
                </c:pt>
                <c:pt idx="1038">
                  <c:v>0.21799000000000113</c:v>
                </c:pt>
                <c:pt idx="1039">
                  <c:v>0.21820000000000081</c:v>
                </c:pt>
                <c:pt idx="1040">
                  <c:v>0.21841000000000119</c:v>
                </c:pt>
                <c:pt idx="1041">
                  <c:v>0.21862000000000001</c:v>
                </c:pt>
                <c:pt idx="1042">
                  <c:v>0.21883000000000041</c:v>
                </c:pt>
                <c:pt idx="1043">
                  <c:v>0.21904000000000096</c:v>
                </c:pt>
                <c:pt idx="1044">
                  <c:v>0.21925000000000044</c:v>
                </c:pt>
                <c:pt idx="1045">
                  <c:v>0.21946000000000113</c:v>
                </c:pt>
                <c:pt idx="1046">
                  <c:v>0.21967</c:v>
                </c:pt>
                <c:pt idx="1047">
                  <c:v>0.21987999999999996</c:v>
                </c:pt>
                <c:pt idx="1048">
                  <c:v>0.22009000000000001</c:v>
                </c:pt>
                <c:pt idx="1049">
                  <c:v>0.22030000000000005</c:v>
                </c:pt>
                <c:pt idx="1050">
                  <c:v>0.22051000000000001</c:v>
                </c:pt>
                <c:pt idx="1051">
                  <c:v>0.22072000000000006</c:v>
                </c:pt>
                <c:pt idx="1052">
                  <c:v>0.22093000000000004</c:v>
                </c:pt>
                <c:pt idx="1053">
                  <c:v>0.22114000000000003</c:v>
                </c:pt>
                <c:pt idx="1054">
                  <c:v>0.22135000000000002</c:v>
                </c:pt>
                <c:pt idx="1055">
                  <c:v>0.22156000000000001</c:v>
                </c:pt>
                <c:pt idx="1056">
                  <c:v>0.22177000000000005</c:v>
                </c:pt>
                <c:pt idx="1057">
                  <c:v>0.22198000000000001</c:v>
                </c:pt>
                <c:pt idx="1058">
                  <c:v>0.22219000000000003</c:v>
                </c:pt>
                <c:pt idx="1059">
                  <c:v>0.22240000000000001</c:v>
                </c:pt>
                <c:pt idx="1060">
                  <c:v>0.22261000000000003</c:v>
                </c:pt>
                <c:pt idx="1061">
                  <c:v>0.22282000000000002</c:v>
                </c:pt>
                <c:pt idx="1062">
                  <c:v>0.22303000000000001</c:v>
                </c:pt>
                <c:pt idx="1063">
                  <c:v>0.22324000000000041</c:v>
                </c:pt>
                <c:pt idx="1064">
                  <c:v>0.22345000000000004</c:v>
                </c:pt>
                <c:pt idx="1065">
                  <c:v>0.22366000000000003</c:v>
                </c:pt>
                <c:pt idx="1066">
                  <c:v>0.22386999999999999</c:v>
                </c:pt>
                <c:pt idx="1067">
                  <c:v>0.22408000000000003</c:v>
                </c:pt>
                <c:pt idx="1068">
                  <c:v>0.22429000000000004</c:v>
                </c:pt>
                <c:pt idx="1069">
                  <c:v>0.22450000000000003</c:v>
                </c:pt>
                <c:pt idx="1070">
                  <c:v>0.22471000000000041</c:v>
                </c:pt>
                <c:pt idx="1071">
                  <c:v>0.22492000000000004</c:v>
                </c:pt>
                <c:pt idx="1072">
                  <c:v>0.22513000000000002</c:v>
                </c:pt>
                <c:pt idx="1073">
                  <c:v>0.22534000000000001</c:v>
                </c:pt>
                <c:pt idx="1074">
                  <c:v>0.22555000000000006</c:v>
                </c:pt>
                <c:pt idx="1075">
                  <c:v>0.22576000000000004</c:v>
                </c:pt>
                <c:pt idx="1076">
                  <c:v>0.22597000000000003</c:v>
                </c:pt>
                <c:pt idx="1077">
                  <c:v>0.22617999999999988</c:v>
                </c:pt>
                <c:pt idx="1078">
                  <c:v>0.22639000000000001</c:v>
                </c:pt>
                <c:pt idx="1079">
                  <c:v>0.22660000000000005</c:v>
                </c:pt>
                <c:pt idx="1080">
                  <c:v>0.22681000000000001</c:v>
                </c:pt>
                <c:pt idx="1081">
                  <c:v>0.22702000000000006</c:v>
                </c:pt>
                <c:pt idx="1082">
                  <c:v>0.22723000000000004</c:v>
                </c:pt>
                <c:pt idx="1083">
                  <c:v>0.22744000000000078</c:v>
                </c:pt>
                <c:pt idx="1084">
                  <c:v>0.22765000000000002</c:v>
                </c:pt>
                <c:pt idx="1085">
                  <c:v>0.22786000000000001</c:v>
                </c:pt>
                <c:pt idx="1086">
                  <c:v>0.22807000000000005</c:v>
                </c:pt>
                <c:pt idx="1087">
                  <c:v>0.22828000000000001</c:v>
                </c:pt>
                <c:pt idx="1088">
                  <c:v>0.22849000000000041</c:v>
                </c:pt>
                <c:pt idx="1089">
                  <c:v>0.22870000000000001</c:v>
                </c:pt>
                <c:pt idx="1090">
                  <c:v>0.22891000000000078</c:v>
                </c:pt>
                <c:pt idx="1091">
                  <c:v>0.22912000000000002</c:v>
                </c:pt>
                <c:pt idx="1092">
                  <c:v>0.22933000000000001</c:v>
                </c:pt>
                <c:pt idx="1093">
                  <c:v>0.22954000000000041</c:v>
                </c:pt>
                <c:pt idx="1094">
                  <c:v>0.22975000000000004</c:v>
                </c:pt>
                <c:pt idx="1095">
                  <c:v>0.22996000000000041</c:v>
                </c:pt>
                <c:pt idx="1096">
                  <c:v>0.23016999999999996</c:v>
                </c:pt>
                <c:pt idx="1097">
                  <c:v>0.23037999999999997</c:v>
                </c:pt>
                <c:pt idx="1098">
                  <c:v>0.23058999999999996</c:v>
                </c:pt>
                <c:pt idx="1099">
                  <c:v>0.23080000000000001</c:v>
                </c:pt>
                <c:pt idx="1100">
                  <c:v>0.23100999999999999</c:v>
                </c:pt>
                <c:pt idx="1101">
                  <c:v>0.23122000000000001</c:v>
                </c:pt>
                <c:pt idx="1102">
                  <c:v>0.23143000000000041</c:v>
                </c:pt>
                <c:pt idx="1103">
                  <c:v>0.23163999999999996</c:v>
                </c:pt>
                <c:pt idx="1104">
                  <c:v>0.23185</c:v>
                </c:pt>
                <c:pt idx="1105">
                  <c:v>0.23205999999999996</c:v>
                </c:pt>
                <c:pt idx="1106">
                  <c:v>0.23227</c:v>
                </c:pt>
                <c:pt idx="1107">
                  <c:v>0.23247999999999996</c:v>
                </c:pt>
                <c:pt idx="1108">
                  <c:v>0.23268999999999995</c:v>
                </c:pt>
                <c:pt idx="1109">
                  <c:v>0.23290000000000041</c:v>
                </c:pt>
                <c:pt idx="1110">
                  <c:v>0.23310999999999996</c:v>
                </c:pt>
                <c:pt idx="1111">
                  <c:v>0.23332</c:v>
                </c:pt>
                <c:pt idx="1112">
                  <c:v>0.23352999999999996</c:v>
                </c:pt>
                <c:pt idx="1113">
                  <c:v>0.23374000000000072</c:v>
                </c:pt>
                <c:pt idx="1114">
                  <c:v>0.23395000000000021</c:v>
                </c:pt>
                <c:pt idx="1115">
                  <c:v>0.23415999999999995</c:v>
                </c:pt>
                <c:pt idx="1116">
                  <c:v>0.23436999999999999</c:v>
                </c:pt>
                <c:pt idx="1117">
                  <c:v>0.23457999999999996</c:v>
                </c:pt>
                <c:pt idx="1118">
                  <c:v>0.23479000000000044</c:v>
                </c:pt>
                <c:pt idx="1119">
                  <c:v>0.23500000000000001</c:v>
                </c:pt>
                <c:pt idx="1120">
                  <c:v>0.23521000000000072</c:v>
                </c:pt>
                <c:pt idx="1121">
                  <c:v>0.23542000000000021</c:v>
                </c:pt>
                <c:pt idx="1122">
                  <c:v>0.23562999999999995</c:v>
                </c:pt>
                <c:pt idx="1123">
                  <c:v>0.23583999999999999</c:v>
                </c:pt>
                <c:pt idx="1124">
                  <c:v>0.23605000000000001</c:v>
                </c:pt>
                <c:pt idx="1125">
                  <c:v>0.23626000000000041</c:v>
                </c:pt>
                <c:pt idx="1126">
                  <c:v>0.23647000000000001</c:v>
                </c:pt>
                <c:pt idx="1127">
                  <c:v>0.23667999999999995</c:v>
                </c:pt>
                <c:pt idx="1128">
                  <c:v>0.23688999999999996</c:v>
                </c:pt>
                <c:pt idx="1129">
                  <c:v>0.23710000000000001</c:v>
                </c:pt>
                <c:pt idx="1130">
                  <c:v>0.23730999999999999</c:v>
                </c:pt>
                <c:pt idx="1131">
                  <c:v>0.23752000000000001</c:v>
                </c:pt>
                <c:pt idx="1132">
                  <c:v>0.23773000000000041</c:v>
                </c:pt>
                <c:pt idx="1133">
                  <c:v>0.23794000000000096</c:v>
                </c:pt>
                <c:pt idx="1134">
                  <c:v>0.23815</c:v>
                </c:pt>
                <c:pt idx="1135">
                  <c:v>0.23835999999999996</c:v>
                </c:pt>
                <c:pt idx="1136">
                  <c:v>0.23857</c:v>
                </c:pt>
                <c:pt idx="1137">
                  <c:v>0.23877999999999996</c:v>
                </c:pt>
                <c:pt idx="1138">
                  <c:v>0.23899000000000081</c:v>
                </c:pt>
                <c:pt idx="1139">
                  <c:v>0.23920000000000041</c:v>
                </c:pt>
                <c:pt idx="1140">
                  <c:v>0.23941000000000096</c:v>
                </c:pt>
                <c:pt idx="1141">
                  <c:v>0.23962</c:v>
                </c:pt>
                <c:pt idx="1142">
                  <c:v>0.23982999999999996</c:v>
                </c:pt>
                <c:pt idx="1143">
                  <c:v>0.24004000000000073</c:v>
                </c:pt>
                <c:pt idx="1144">
                  <c:v>0.24025000000000021</c:v>
                </c:pt>
                <c:pt idx="1145">
                  <c:v>0.24046000000000081</c:v>
                </c:pt>
                <c:pt idx="1146">
                  <c:v>0.24067</c:v>
                </c:pt>
                <c:pt idx="1147">
                  <c:v>0.24087999999999996</c:v>
                </c:pt>
                <c:pt idx="1148">
                  <c:v>0.24109000000000044</c:v>
                </c:pt>
                <c:pt idx="1149">
                  <c:v>0.24130000000000001</c:v>
                </c:pt>
                <c:pt idx="1150">
                  <c:v>0.24151000000000072</c:v>
                </c:pt>
                <c:pt idx="1151">
                  <c:v>0.24172000000000021</c:v>
                </c:pt>
                <c:pt idx="1152">
                  <c:v>0.24193000000000081</c:v>
                </c:pt>
                <c:pt idx="1153">
                  <c:v>0.24213999999999999</c:v>
                </c:pt>
                <c:pt idx="1154">
                  <c:v>0.24235000000000001</c:v>
                </c:pt>
                <c:pt idx="1155">
                  <c:v>0.24256000000000041</c:v>
                </c:pt>
                <c:pt idx="1156">
                  <c:v>0.24277000000000001</c:v>
                </c:pt>
                <c:pt idx="1157">
                  <c:v>0.24298000000000072</c:v>
                </c:pt>
                <c:pt idx="1158">
                  <c:v>0.24318999999999996</c:v>
                </c:pt>
                <c:pt idx="1159">
                  <c:v>0.24340000000000081</c:v>
                </c:pt>
                <c:pt idx="1160">
                  <c:v>0.24360999999999999</c:v>
                </c:pt>
                <c:pt idx="1161">
                  <c:v>0.24382000000000001</c:v>
                </c:pt>
                <c:pt idx="1162">
                  <c:v>0.24403000000000041</c:v>
                </c:pt>
                <c:pt idx="1163">
                  <c:v>0.24424000000000096</c:v>
                </c:pt>
                <c:pt idx="1164">
                  <c:v>0.24445000000000044</c:v>
                </c:pt>
                <c:pt idx="1165">
                  <c:v>0.24465999999999996</c:v>
                </c:pt>
                <c:pt idx="1166">
                  <c:v>0.24487</c:v>
                </c:pt>
                <c:pt idx="1167">
                  <c:v>0.24507999999999996</c:v>
                </c:pt>
                <c:pt idx="1168">
                  <c:v>0.24529000000000081</c:v>
                </c:pt>
                <c:pt idx="1169">
                  <c:v>0.24550000000000041</c:v>
                </c:pt>
                <c:pt idx="1170">
                  <c:v>0.24571000000000096</c:v>
                </c:pt>
                <c:pt idx="1171">
                  <c:v>0.24592000000000044</c:v>
                </c:pt>
                <c:pt idx="1172">
                  <c:v>0.24612999999999996</c:v>
                </c:pt>
                <c:pt idx="1173">
                  <c:v>0.24634000000000073</c:v>
                </c:pt>
                <c:pt idx="1174">
                  <c:v>0.24655000000000021</c:v>
                </c:pt>
                <c:pt idx="1175">
                  <c:v>0.24676000000000081</c:v>
                </c:pt>
                <c:pt idx="1176">
                  <c:v>0.24697000000000024</c:v>
                </c:pt>
                <c:pt idx="1177">
                  <c:v>0.24717999999999996</c:v>
                </c:pt>
                <c:pt idx="1178">
                  <c:v>0.24738999999999994</c:v>
                </c:pt>
                <c:pt idx="1179">
                  <c:v>0.24760000000000001</c:v>
                </c:pt>
                <c:pt idx="1180">
                  <c:v>0.24781000000000072</c:v>
                </c:pt>
                <c:pt idx="1181">
                  <c:v>0.24802000000000021</c:v>
                </c:pt>
                <c:pt idx="1182">
                  <c:v>0.24823000000000081</c:v>
                </c:pt>
                <c:pt idx="1183">
                  <c:v>0.24844000000000127</c:v>
                </c:pt>
                <c:pt idx="1184">
                  <c:v>0.24865000000000001</c:v>
                </c:pt>
                <c:pt idx="1185">
                  <c:v>0.24885999999999994</c:v>
                </c:pt>
                <c:pt idx="1186">
                  <c:v>0.24907000000000001</c:v>
                </c:pt>
                <c:pt idx="1187">
                  <c:v>0.24928000000000072</c:v>
                </c:pt>
                <c:pt idx="1188">
                  <c:v>0.24949000000000113</c:v>
                </c:pt>
                <c:pt idx="1189">
                  <c:v>0.24970000000000081</c:v>
                </c:pt>
                <c:pt idx="1190">
                  <c:v>0.24991000000000124</c:v>
                </c:pt>
                <c:pt idx="1191">
                  <c:v>0.25012000000000001</c:v>
                </c:pt>
                <c:pt idx="1192">
                  <c:v>0.25033000000000005</c:v>
                </c:pt>
                <c:pt idx="1193">
                  <c:v>0.25053999999999998</c:v>
                </c:pt>
                <c:pt idx="1194">
                  <c:v>0.25074999999999997</c:v>
                </c:pt>
                <c:pt idx="1195">
                  <c:v>0.25096000000000002</c:v>
                </c:pt>
                <c:pt idx="1196">
                  <c:v>0.25117</c:v>
                </c:pt>
                <c:pt idx="1197">
                  <c:v>0.25138000000000038</c:v>
                </c:pt>
                <c:pt idx="1198">
                  <c:v>0.25159000000000004</c:v>
                </c:pt>
                <c:pt idx="1199">
                  <c:v>0.25179999999999997</c:v>
                </c:pt>
                <c:pt idx="1200">
                  <c:v>0.25201000000000001</c:v>
                </c:pt>
                <c:pt idx="1201">
                  <c:v>0.25222</c:v>
                </c:pt>
                <c:pt idx="1202">
                  <c:v>0.25243000000000004</c:v>
                </c:pt>
                <c:pt idx="1203">
                  <c:v>0.25263999999999998</c:v>
                </c:pt>
                <c:pt idx="1204">
                  <c:v>0.25285000000000002</c:v>
                </c:pt>
                <c:pt idx="1205">
                  <c:v>0.25306000000000001</c:v>
                </c:pt>
                <c:pt idx="1206">
                  <c:v>0.25327</c:v>
                </c:pt>
                <c:pt idx="1207">
                  <c:v>0.25348000000000032</c:v>
                </c:pt>
                <c:pt idx="1208">
                  <c:v>0.25369000000000003</c:v>
                </c:pt>
                <c:pt idx="1209">
                  <c:v>0.25390000000000001</c:v>
                </c:pt>
                <c:pt idx="1210">
                  <c:v>0.25411</c:v>
                </c:pt>
                <c:pt idx="1211">
                  <c:v>0.25432000000000032</c:v>
                </c:pt>
                <c:pt idx="1212">
                  <c:v>0.25453000000000003</c:v>
                </c:pt>
                <c:pt idx="1213">
                  <c:v>0.25473999999999997</c:v>
                </c:pt>
                <c:pt idx="1214">
                  <c:v>0.25495000000000001</c:v>
                </c:pt>
                <c:pt idx="1215">
                  <c:v>0.25516</c:v>
                </c:pt>
                <c:pt idx="1216">
                  <c:v>0.25537000000000032</c:v>
                </c:pt>
                <c:pt idx="1217">
                  <c:v>0.25558000000000008</c:v>
                </c:pt>
                <c:pt idx="1218">
                  <c:v>0.25578999999999996</c:v>
                </c:pt>
                <c:pt idx="1219">
                  <c:v>0.25600000000000001</c:v>
                </c:pt>
                <c:pt idx="1220">
                  <c:v>0.25621000000000005</c:v>
                </c:pt>
                <c:pt idx="1221">
                  <c:v>0.25642000000000031</c:v>
                </c:pt>
                <c:pt idx="1222">
                  <c:v>0.25662999999999997</c:v>
                </c:pt>
                <c:pt idx="1223">
                  <c:v>0.25684000000000001</c:v>
                </c:pt>
                <c:pt idx="1224">
                  <c:v>0.25705</c:v>
                </c:pt>
                <c:pt idx="1225">
                  <c:v>0.25726000000000004</c:v>
                </c:pt>
                <c:pt idx="1226">
                  <c:v>0.25747000000000031</c:v>
                </c:pt>
                <c:pt idx="1227">
                  <c:v>0.25768000000000002</c:v>
                </c:pt>
                <c:pt idx="1228">
                  <c:v>0.25789000000000006</c:v>
                </c:pt>
                <c:pt idx="1229">
                  <c:v>0.2581</c:v>
                </c:pt>
                <c:pt idx="1230">
                  <c:v>0.25831000000000032</c:v>
                </c:pt>
                <c:pt idx="1231">
                  <c:v>0.25852000000000008</c:v>
                </c:pt>
                <c:pt idx="1232">
                  <c:v>0.25872999999999996</c:v>
                </c:pt>
                <c:pt idx="1233">
                  <c:v>0.25894</c:v>
                </c:pt>
                <c:pt idx="1234">
                  <c:v>0.25915000000000005</c:v>
                </c:pt>
                <c:pt idx="1235">
                  <c:v>0.25936000000000031</c:v>
                </c:pt>
                <c:pt idx="1236">
                  <c:v>0.25957000000000002</c:v>
                </c:pt>
                <c:pt idx="1237">
                  <c:v>0.25978000000000001</c:v>
                </c:pt>
                <c:pt idx="1238">
                  <c:v>0.25999000000000005</c:v>
                </c:pt>
                <c:pt idx="1239">
                  <c:v>0.26020000000000004</c:v>
                </c:pt>
                <c:pt idx="1240">
                  <c:v>0.26041000000000031</c:v>
                </c:pt>
                <c:pt idx="1241">
                  <c:v>0.26062000000000002</c:v>
                </c:pt>
                <c:pt idx="1242">
                  <c:v>0.26083000000000006</c:v>
                </c:pt>
                <c:pt idx="1243">
                  <c:v>0.26104000000000005</c:v>
                </c:pt>
                <c:pt idx="1244">
                  <c:v>0.26124999999999998</c:v>
                </c:pt>
                <c:pt idx="1245">
                  <c:v>0.26146000000000008</c:v>
                </c:pt>
                <c:pt idx="1246">
                  <c:v>0.26167000000000001</c:v>
                </c:pt>
                <c:pt idx="1247">
                  <c:v>0.26188000000000144</c:v>
                </c:pt>
                <c:pt idx="1248">
                  <c:v>0.26209000000000005</c:v>
                </c:pt>
                <c:pt idx="1249">
                  <c:v>0.26229999999999998</c:v>
                </c:pt>
                <c:pt idx="1250">
                  <c:v>0.26251000000000002</c:v>
                </c:pt>
                <c:pt idx="1251">
                  <c:v>0.26272000000000001</c:v>
                </c:pt>
                <c:pt idx="1252">
                  <c:v>0.26293000000000005</c:v>
                </c:pt>
                <c:pt idx="1253">
                  <c:v>0.26314000000000004</c:v>
                </c:pt>
                <c:pt idx="1254">
                  <c:v>0.26335000000000008</c:v>
                </c:pt>
                <c:pt idx="1255">
                  <c:v>0.26356000000000002</c:v>
                </c:pt>
                <c:pt idx="1256">
                  <c:v>0.26377</c:v>
                </c:pt>
                <c:pt idx="1257">
                  <c:v>0.26398000000000038</c:v>
                </c:pt>
                <c:pt idx="1258">
                  <c:v>0.26419000000000004</c:v>
                </c:pt>
                <c:pt idx="1259">
                  <c:v>0.26440000000000002</c:v>
                </c:pt>
                <c:pt idx="1260">
                  <c:v>0.26461000000000001</c:v>
                </c:pt>
                <c:pt idx="1261">
                  <c:v>0.26482000000000144</c:v>
                </c:pt>
                <c:pt idx="1262">
                  <c:v>0.26503000000000004</c:v>
                </c:pt>
                <c:pt idx="1263">
                  <c:v>0.26523999999999998</c:v>
                </c:pt>
                <c:pt idx="1264">
                  <c:v>0.26545000000000002</c:v>
                </c:pt>
                <c:pt idx="1265">
                  <c:v>0.26566000000000001</c:v>
                </c:pt>
                <c:pt idx="1266">
                  <c:v>0.26587000000000038</c:v>
                </c:pt>
                <c:pt idx="1267">
                  <c:v>0.26608000000000032</c:v>
                </c:pt>
                <c:pt idx="1268">
                  <c:v>0.26629000000000003</c:v>
                </c:pt>
                <c:pt idx="1269">
                  <c:v>0.26650000000000001</c:v>
                </c:pt>
                <c:pt idx="1270">
                  <c:v>0.26671</c:v>
                </c:pt>
                <c:pt idx="1271">
                  <c:v>0.26692000000000032</c:v>
                </c:pt>
                <c:pt idx="1272">
                  <c:v>0.26713000000000003</c:v>
                </c:pt>
                <c:pt idx="1273">
                  <c:v>0.26734000000000002</c:v>
                </c:pt>
                <c:pt idx="1274">
                  <c:v>0.26755000000000001</c:v>
                </c:pt>
                <c:pt idx="1275">
                  <c:v>0.26776</c:v>
                </c:pt>
                <c:pt idx="1276">
                  <c:v>0.26797000000000032</c:v>
                </c:pt>
                <c:pt idx="1277">
                  <c:v>0.26818000000000008</c:v>
                </c:pt>
                <c:pt idx="1278">
                  <c:v>0.26839000000000007</c:v>
                </c:pt>
                <c:pt idx="1279">
                  <c:v>0.26860000000000001</c:v>
                </c:pt>
                <c:pt idx="1280">
                  <c:v>0.26881000000000038</c:v>
                </c:pt>
                <c:pt idx="1281">
                  <c:v>0.26902000000000031</c:v>
                </c:pt>
                <c:pt idx="1282">
                  <c:v>0.26922999999999997</c:v>
                </c:pt>
                <c:pt idx="1283">
                  <c:v>0.26944000000000001</c:v>
                </c:pt>
                <c:pt idx="1284">
                  <c:v>0.26965</c:v>
                </c:pt>
                <c:pt idx="1285">
                  <c:v>0.26986000000000032</c:v>
                </c:pt>
                <c:pt idx="1286">
                  <c:v>0.27007000000000031</c:v>
                </c:pt>
                <c:pt idx="1287">
                  <c:v>0.27028000000000002</c:v>
                </c:pt>
                <c:pt idx="1288">
                  <c:v>0.27049000000000006</c:v>
                </c:pt>
                <c:pt idx="1289">
                  <c:v>0.2707</c:v>
                </c:pt>
                <c:pt idx="1290">
                  <c:v>0.27091000000000032</c:v>
                </c:pt>
                <c:pt idx="1291">
                  <c:v>0.27112000000000008</c:v>
                </c:pt>
                <c:pt idx="1292">
                  <c:v>0.27133000000000007</c:v>
                </c:pt>
                <c:pt idx="1293">
                  <c:v>0.27154</c:v>
                </c:pt>
                <c:pt idx="1294">
                  <c:v>0.27175000000000005</c:v>
                </c:pt>
                <c:pt idx="1295">
                  <c:v>0.27196000000000031</c:v>
                </c:pt>
                <c:pt idx="1296">
                  <c:v>0.27217000000000002</c:v>
                </c:pt>
                <c:pt idx="1297">
                  <c:v>0.27238000000000162</c:v>
                </c:pt>
                <c:pt idx="1298">
                  <c:v>0.27259000000000005</c:v>
                </c:pt>
                <c:pt idx="1299">
                  <c:v>0.27280000000000032</c:v>
                </c:pt>
                <c:pt idx="1300">
                  <c:v>0.27301000000000031</c:v>
                </c:pt>
                <c:pt idx="1301">
                  <c:v>0.27322000000000002</c:v>
                </c:pt>
                <c:pt idx="1302">
                  <c:v>0.27343000000000006</c:v>
                </c:pt>
                <c:pt idx="1303">
                  <c:v>0.27364000000000005</c:v>
                </c:pt>
                <c:pt idx="1304">
                  <c:v>0.27385000000000032</c:v>
                </c:pt>
                <c:pt idx="1305">
                  <c:v>0.27406000000000008</c:v>
                </c:pt>
                <c:pt idx="1306">
                  <c:v>0.27427000000000001</c:v>
                </c:pt>
                <c:pt idx="1307">
                  <c:v>0.27448000000000145</c:v>
                </c:pt>
                <c:pt idx="1308">
                  <c:v>0.27469000000000005</c:v>
                </c:pt>
                <c:pt idx="1309">
                  <c:v>0.27490000000000031</c:v>
                </c:pt>
                <c:pt idx="1310">
                  <c:v>0.27511000000000002</c:v>
                </c:pt>
                <c:pt idx="1311">
                  <c:v>0.27532000000000162</c:v>
                </c:pt>
                <c:pt idx="1312">
                  <c:v>0.27553000000000005</c:v>
                </c:pt>
                <c:pt idx="1313">
                  <c:v>0.27574000000000004</c:v>
                </c:pt>
                <c:pt idx="1314">
                  <c:v>0.27595000000000008</c:v>
                </c:pt>
                <c:pt idx="1315">
                  <c:v>0.27616000000000002</c:v>
                </c:pt>
                <c:pt idx="1316">
                  <c:v>0.27637000000000161</c:v>
                </c:pt>
                <c:pt idx="1317">
                  <c:v>0.27658000000000038</c:v>
                </c:pt>
                <c:pt idx="1318">
                  <c:v>0.27679000000000004</c:v>
                </c:pt>
                <c:pt idx="1319">
                  <c:v>0.27700000000000002</c:v>
                </c:pt>
                <c:pt idx="1320">
                  <c:v>0.27721000000000001</c:v>
                </c:pt>
                <c:pt idx="1321">
                  <c:v>0.27742000000000144</c:v>
                </c:pt>
                <c:pt idx="1322">
                  <c:v>0.27763000000000004</c:v>
                </c:pt>
                <c:pt idx="1323">
                  <c:v>0.27784000000000031</c:v>
                </c:pt>
                <c:pt idx="1324">
                  <c:v>0.27805000000000002</c:v>
                </c:pt>
                <c:pt idx="1325">
                  <c:v>0.27826000000000001</c:v>
                </c:pt>
                <c:pt idx="1326">
                  <c:v>0.27847000000000038</c:v>
                </c:pt>
                <c:pt idx="1327">
                  <c:v>0.27868000000000032</c:v>
                </c:pt>
                <c:pt idx="1328">
                  <c:v>0.27889000000000008</c:v>
                </c:pt>
                <c:pt idx="1329">
                  <c:v>0.27910000000000001</c:v>
                </c:pt>
                <c:pt idx="1330">
                  <c:v>0.27931000000000145</c:v>
                </c:pt>
                <c:pt idx="1331">
                  <c:v>0.27952000000000032</c:v>
                </c:pt>
                <c:pt idx="1332">
                  <c:v>0.27973000000000003</c:v>
                </c:pt>
                <c:pt idx="1333">
                  <c:v>0.27994000000000002</c:v>
                </c:pt>
                <c:pt idx="1334">
                  <c:v>0.28015000000000001</c:v>
                </c:pt>
                <c:pt idx="1335">
                  <c:v>0.28036000000000144</c:v>
                </c:pt>
                <c:pt idx="1336">
                  <c:v>0.28057000000000032</c:v>
                </c:pt>
                <c:pt idx="1337">
                  <c:v>0.28078000000000031</c:v>
                </c:pt>
                <c:pt idx="1338">
                  <c:v>0.28099000000000007</c:v>
                </c:pt>
                <c:pt idx="1339">
                  <c:v>0.28120000000000001</c:v>
                </c:pt>
                <c:pt idx="1340">
                  <c:v>0.28141000000000038</c:v>
                </c:pt>
                <c:pt idx="1341">
                  <c:v>0.28162000000000031</c:v>
                </c:pt>
                <c:pt idx="1342">
                  <c:v>0.28183000000000008</c:v>
                </c:pt>
                <c:pt idx="1343">
                  <c:v>0.28204000000000001</c:v>
                </c:pt>
                <c:pt idx="1344">
                  <c:v>0.28225</c:v>
                </c:pt>
                <c:pt idx="1345">
                  <c:v>0.28246000000000032</c:v>
                </c:pt>
                <c:pt idx="1346">
                  <c:v>0.28267000000000031</c:v>
                </c:pt>
                <c:pt idx="1347">
                  <c:v>0.28288000000000191</c:v>
                </c:pt>
                <c:pt idx="1348">
                  <c:v>0.28309000000000006</c:v>
                </c:pt>
                <c:pt idx="1349">
                  <c:v>0.28330000000000038</c:v>
                </c:pt>
                <c:pt idx="1350">
                  <c:v>0.28351000000000032</c:v>
                </c:pt>
                <c:pt idx="1351">
                  <c:v>0.28372000000000008</c:v>
                </c:pt>
                <c:pt idx="1352">
                  <c:v>0.28393000000000007</c:v>
                </c:pt>
                <c:pt idx="1353">
                  <c:v>0.28414</c:v>
                </c:pt>
                <c:pt idx="1354">
                  <c:v>0.28435000000000032</c:v>
                </c:pt>
                <c:pt idx="1355">
                  <c:v>0.28456000000000031</c:v>
                </c:pt>
                <c:pt idx="1356">
                  <c:v>0.28477000000000002</c:v>
                </c:pt>
                <c:pt idx="1357">
                  <c:v>0.28498000000000162</c:v>
                </c:pt>
                <c:pt idx="1358">
                  <c:v>0.28519000000000005</c:v>
                </c:pt>
                <c:pt idx="1359">
                  <c:v>0.28540000000000032</c:v>
                </c:pt>
                <c:pt idx="1360">
                  <c:v>0.28561000000000031</c:v>
                </c:pt>
                <c:pt idx="1361">
                  <c:v>0.28582000000000191</c:v>
                </c:pt>
                <c:pt idx="1362">
                  <c:v>0.28603000000000006</c:v>
                </c:pt>
                <c:pt idx="1363">
                  <c:v>0.28624000000000005</c:v>
                </c:pt>
                <c:pt idx="1364">
                  <c:v>0.28645000000000032</c:v>
                </c:pt>
                <c:pt idx="1365">
                  <c:v>0.28666000000000008</c:v>
                </c:pt>
                <c:pt idx="1366">
                  <c:v>0.28687000000000162</c:v>
                </c:pt>
                <c:pt idx="1367">
                  <c:v>0.28708000000000145</c:v>
                </c:pt>
                <c:pt idx="1368">
                  <c:v>0.28729000000000005</c:v>
                </c:pt>
                <c:pt idx="1369">
                  <c:v>0.28750000000000031</c:v>
                </c:pt>
                <c:pt idx="1370">
                  <c:v>0.28771000000000002</c:v>
                </c:pt>
                <c:pt idx="1371">
                  <c:v>0.28792000000000162</c:v>
                </c:pt>
                <c:pt idx="1372">
                  <c:v>0.28813000000000005</c:v>
                </c:pt>
                <c:pt idx="1373">
                  <c:v>0.28834000000000032</c:v>
                </c:pt>
                <c:pt idx="1374">
                  <c:v>0.28855000000000008</c:v>
                </c:pt>
                <c:pt idx="1375">
                  <c:v>0.28876000000000002</c:v>
                </c:pt>
                <c:pt idx="1376">
                  <c:v>0.28897000000000161</c:v>
                </c:pt>
                <c:pt idx="1377">
                  <c:v>0.28918000000000038</c:v>
                </c:pt>
                <c:pt idx="1378">
                  <c:v>0.28939000000000031</c:v>
                </c:pt>
                <c:pt idx="1379">
                  <c:v>0.28960000000000002</c:v>
                </c:pt>
                <c:pt idx="1380">
                  <c:v>0.28981000000000162</c:v>
                </c:pt>
                <c:pt idx="1381">
                  <c:v>0.29002000000000144</c:v>
                </c:pt>
                <c:pt idx="1382">
                  <c:v>0.29023000000000004</c:v>
                </c:pt>
                <c:pt idx="1383">
                  <c:v>0.29044000000000031</c:v>
                </c:pt>
                <c:pt idx="1384">
                  <c:v>0.29065000000000002</c:v>
                </c:pt>
                <c:pt idx="1385">
                  <c:v>0.29086000000000162</c:v>
                </c:pt>
                <c:pt idx="1386">
                  <c:v>0.29107000000000038</c:v>
                </c:pt>
                <c:pt idx="1387">
                  <c:v>0.29128000000000032</c:v>
                </c:pt>
                <c:pt idx="1388">
                  <c:v>0.29149000000000008</c:v>
                </c:pt>
                <c:pt idx="1389">
                  <c:v>0.29170000000000001</c:v>
                </c:pt>
                <c:pt idx="1390">
                  <c:v>0.29191000000000145</c:v>
                </c:pt>
                <c:pt idx="1391">
                  <c:v>0.29212000000000032</c:v>
                </c:pt>
                <c:pt idx="1392">
                  <c:v>0.29233000000000031</c:v>
                </c:pt>
                <c:pt idx="1393">
                  <c:v>0.29254000000000002</c:v>
                </c:pt>
                <c:pt idx="1394">
                  <c:v>0.29275000000000001</c:v>
                </c:pt>
                <c:pt idx="1395">
                  <c:v>0.29296000000000144</c:v>
                </c:pt>
                <c:pt idx="1396">
                  <c:v>0.29317000000000032</c:v>
                </c:pt>
                <c:pt idx="1397">
                  <c:v>0.29338000000000214</c:v>
                </c:pt>
                <c:pt idx="1398">
                  <c:v>0.29359000000000007</c:v>
                </c:pt>
                <c:pt idx="1399">
                  <c:v>0.29380000000000156</c:v>
                </c:pt>
                <c:pt idx="1400">
                  <c:v>0.29401000000000038</c:v>
                </c:pt>
                <c:pt idx="1401">
                  <c:v>0.29422000000000031</c:v>
                </c:pt>
                <c:pt idx="1402">
                  <c:v>0.29443000000000008</c:v>
                </c:pt>
                <c:pt idx="1403">
                  <c:v>0.29464000000000001</c:v>
                </c:pt>
                <c:pt idx="1404">
                  <c:v>0.29485000000000144</c:v>
                </c:pt>
                <c:pt idx="1405">
                  <c:v>0.29506000000000032</c:v>
                </c:pt>
                <c:pt idx="1406">
                  <c:v>0.29527000000000031</c:v>
                </c:pt>
                <c:pt idx="1407">
                  <c:v>0.29548000000000191</c:v>
                </c:pt>
                <c:pt idx="1408">
                  <c:v>0.29569000000000006</c:v>
                </c:pt>
                <c:pt idx="1409">
                  <c:v>0.29590000000000038</c:v>
                </c:pt>
                <c:pt idx="1410">
                  <c:v>0.29611000000000032</c:v>
                </c:pt>
                <c:pt idx="1411">
                  <c:v>0.29632000000000214</c:v>
                </c:pt>
                <c:pt idx="1412">
                  <c:v>0.29653000000000007</c:v>
                </c:pt>
                <c:pt idx="1413">
                  <c:v>0.29674</c:v>
                </c:pt>
                <c:pt idx="1414">
                  <c:v>0.29695000000000032</c:v>
                </c:pt>
                <c:pt idx="1415">
                  <c:v>0.29716000000000031</c:v>
                </c:pt>
                <c:pt idx="1416">
                  <c:v>0.29737000000000191</c:v>
                </c:pt>
                <c:pt idx="1417">
                  <c:v>0.29758000000000162</c:v>
                </c:pt>
                <c:pt idx="1418">
                  <c:v>0.29779000000000005</c:v>
                </c:pt>
                <c:pt idx="1419">
                  <c:v>0.29800000000000032</c:v>
                </c:pt>
                <c:pt idx="1420">
                  <c:v>0.29821000000000031</c:v>
                </c:pt>
                <c:pt idx="1421">
                  <c:v>0.29842000000000191</c:v>
                </c:pt>
                <c:pt idx="1422">
                  <c:v>0.29863000000000006</c:v>
                </c:pt>
                <c:pt idx="1423">
                  <c:v>0.29884000000000038</c:v>
                </c:pt>
                <c:pt idx="1424">
                  <c:v>0.29905000000000032</c:v>
                </c:pt>
                <c:pt idx="1425">
                  <c:v>0.29926000000000008</c:v>
                </c:pt>
                <c:pt idx="1426">
                  <c:v>0.29947000000000162</c:v>
                </c:pt>
                <c:pt idx="1427">
                  <c:v>0.29968000000000145</c:v>
                </c:pt>
                <c:pt idx="1428">
                  <c:v>0.29989000000000032</c:v>
                </c:pt>
                <c:pt idx="1429">
                  <c:v>0.30010000000000031</c:v>
                </c:pt>
                <c:pt idx="1430">
                  <c:v>0.30031000000000191</c:v>
                </c:pt>
                <c:pt idx="1431">
                  <c:v>0.30052000000000162</c:v>
                </c:pt>
                <c:pt idx="1432">
                  <c:v>0.30073000000000005</c:v>
                </c:pt>
                <c:pt idx="1433">
                  <c:v>0.30094000000000032</c:v>
                </c:pt>
                <c:pt idx="1434">
                  <c:v>0.30115000000000008</c:v>
                </c:pt>
                <c:pt idx="1435">
                  <c:v>0.3013600000000019</c:v>
                </c:pt>
                <c:pt idx="1436">
                  <c:v>0.30157000000000161</c:v>
                </c:pt>
                <c:pt idx="1437">
                  <c:v>0.30178000000000038</c:v>
                </c:pt>
                <c:pt idx="1438">
                  <c:v>0.30199000000000031</c:v>
                </c:pt>
                <c:pt idx="1439">
                  <c:v>0.30220000000000002</c:v>
                </c:pt>
                <c:pt idx="1440">
                  <c:v>0.30241000000000162</c:v>
                </c:pt>
                <c:pt idx="1441">
                  <c:v>0.30262000000000144</c:v>
                </c:pt>
                <c:pt idx="1442">
                  <c:v>0.30283000000000032</c:v>
                </c:pt>
                <c:pt idx="1443">
                  <c:v>0.30304000000000031</c:v>
                </c:pt>
                <c:pt idx="1444">
                  <c:v>0.30325000000000002</c:v>
                </c:pt>
                <c:pt idx="1445">
                  <c:v>0.30346000000000162</c:v>
                </c:pt>
                <c:pt idx="1446">
                  <c:v>0.30367000000000038</c:v>
                </c:pt>
                <c:pt idx="1447">
                  <c:v>0.30388000000000254</c:v>
                </c:pt>
                <c:pt idx="1448">
                  <c:v>0.30409000000000008</c:v>
                </c:pt>
                <c:pt idx="1449">
                  <c:v>0.30430000000000174</c:v>
                </c:pt>
                <c:pt idx="1450">
                  <c:v>0.30451000000000145</c:v>
                </c:pt>
                <c:pt idx="1451">
                  <c:v>0.30472000000000032</c:v>
                </c:pt>
                <c:pt idx="1452">
                  <c:v>0.30493000000000031</c:v>
                </c:pt>
                <c:pt idx="1453">
                  <c:v>0.30514000000000002</c:v>
                </c:pt>
                <c:pt idx="1454">
                  <c:v>0.30535000000000162</c:v>
                </c:pt>
                <c:pt idx="1455">
                  <c:v>0.30556000000000144</c:v>
                </c:pt>
                <c:pt idx="1456">
                  <c:v>0.30577000000000032</c:v>
                </c:pt>
                <c:pt idx="1457">
                  <c:v>0.30598000000000214</c:v>
                </c:pt>
                <c:pt idx="1458">
                  <c:v>0.30619000000000007</c:v>
                </c:pt>
                <c:pt idx="1459">
                  <c:v>0.30640000000000162</c:v>
                </c:pt>
                <c:pt idx="1460">
                  <c:v>0.30661000000000038</c:v>
                </c:pt>
                <c:pt idx="1461">
                  <c:v>0.30682000000000237</c:v>
                </c:pt>
                <c:pt idx="1462">
                  <c:v>0.30703000000000008</c:v>
                </c:pt>
                <c:pt idx="1463">
                  <c:v>0.30724000000000001</c:v>
                </c:pt>
                <c:pt idx="1464">
                  <c:v>0.30745000000000144</c:v>
                </c:pt>
                <c:pt idx="1465">
                  <c:v>0.30766000000000032</c:v>
                </c:pt>
                <c:pt idx="1466">
                  <c:v>0.30787000000000214</c:v>
                </c:pt>
                <c:pt idx="1467">
                  <c:v>0.30808000000000191</c:v>
                </c:pt>
                <c:pt idx="1468">
                  <c:v>0.30829000000000006</c:v>
                </c:pt>
                <c:pt idx="1469">
                  <c:v>0.30850000000000088</c:v>
                </c:pt>
                <c:pt idx="1470">
                  <c:v>0.30871000000000032</c:v>
                </c:pt>
                <c:pt idx="1471">
                  <c:v>0.30892000000000214</c:v>
                </c:pt>
                <c:pt idx="1472">
                  <c:v>0.30913000000000007</c:v>
                </c:pt>
                <c:pt idx="1473">
                  <c:v>0.30934000000000161</c:v>
                </c:pt>
                <c:pt idx="1474">
                  <c:v>0.30955000000000032</c:v>
                </c:pt>
                <c:pt idx="1475">
                  <c:v>0.30976000000000031</c:v>
                </c:pt>
                <c:pt idx="1476">
                  <c:v>0.30997000000000191</c:v>
                </c:pt>
                <c:pt idx="1477">
                  <c:v>0.31018000000000162</c:v>
                </c:pt>
                <c:pt idx="1478">
                  <c:v>0.3103900000000015</c:v>
                </c:pt>
                <c:pt idx="1479">
                  <c:v>0.31060000000000032</c:v>
                </c:pt>
                <c:pt idx="1480">
                  <c:v>0.31081000000000214</c:v>
                </c:pt>
                <c:pt idx="1481">
                  <c:v>0.31102000000000191</c:v>
                </c:pt>
                <c:pt idx="1482">
                  <c:v>0.31123000000000006</c:v>
                </c:pt>
                <c:pt idx="1483">
                  <c:v>0.31144000000000038</c:v>
                </c:pt>
                <c:pt idx="1484">
                  <c:v>0.31165000000000032</c:v>
                </c:pt>
                <c:pt idx="1485">
                  <c:v>0.31186000000000202</c:v>
                </c:pt>
                <c:pt idx="1486">
                  <c:v>0.31207000000000168</c:v>
                </c:pt>
                <c:pt idx="1487">
                  <c:v>0.31228000000000145</c:v>
                </c:pt>
                <c:pt idx="1488">
                  <c:v>0.31249000000000032</c:v>
                </c:pt>
                <c:pt idx="1489">
                  <c:v>0.31270000000000031</c:v>
                </c:pt>
                <c:pt idx="1490">
                  <c:v>0.31291000000000191</c:v>
                </c:pt>
                <c:pt idx="1491">
                  <c:v>0.31312000000000162</c:v>
                </c:pt>
                <c:pt idx="1492">
                  <c:v>0.3133300000000015</c:v>
                </c:pt>
                <c:pt idx="1493">
                  <c:v>0.31354000000000032</c:v>
                </c:pt>
                <c:pt idx="1494">
                  <c:v>0.31375000000000008</c:v>
                </c:pt>
                <c:pt idx="1495">
                  <c:v>0.3139600000000019</c:v>
                </c:pt>
                <c:pt idx="1496">
                  <c:v>0.31417000000000161</c:v>
                </c:pt>
                <c:pt idx="1497">
                  <c:v>0.31438000000000266</c:v>
                </c:pt>
                <c:pt idx="1498">
                  <c:v>0.31459000000000031</c:v>
                </c:pt>
                <c:pt idx="1499">
                  <c:v>0.31480000000000186</c:v>
                </c:pt>
                <c:pt idx="1500">
                  <c:v>0.31501000000000162</c:v>
                </c:pt>
                <c:pt idx="1501">
                  <c:v>0.31522000000000144</c:v>
                </c:pt>
                <c:pt idx="1502">
                  <c:v>0.31543000000000032</c:v>
                </c:pt>
                <c:pt idx="1503">
                  <c:v>0.31564000000000031</c:v>
                </c:pt>
                <c:pt idx="1504">
                  <c:v>0.31585000000000191</c:v>
                </c:pt>
                <c:pt idx="1505">
                  <c:v>0.31606000000000162</c:v>
                </c:pt>
                <c:pt idx="1506">
                  <c:v>0.31627000000000038</c:v>
                </c:pt>
                <c:pt idx="1507">
                  <c:v>0.31648000000000254</c:v>
                </c:pt>
                <c:pt idx="1508">
                  <c:v>0.31669000000000008</c:v>
                </c:pt>
                <c:pt idx="1509">
                  <c:v>0.31690000000000185</c:v>
                </c:pt>
                <c:pt idx="1510">
                  <c:v>0.3171100000000015</c:v>
                </c:pt>
                <c:pt idx="1511">
                  <c:v>0.31732000000000254</c:v>
                </c:pt>
                <c:pt idx="1512">
                  <c:v>0.31753000000000031</c:v>
                </c:pt>
                <c:pt idx="1513">
                  <c:v>0.31774000000000002</c:v>
                </c:pt>
                <c:pt idx="1514">
                  <c:v>0.31795000000000162</c:v>
                </c:pt>
                <c:pt idx="1515">
                  <c:v>0.31816000000000144</c:v>
                </c:pt>
                <c:pt idx="1516">
                  <c:v>0.31837000000000254</c:v>
                </c:pt>
                <c:pt idx="1517">
                  <c:v>0.31858000000000214</c:v>
                </c:pt>
                <c:pt idx="1518">
                  <c:v>0.31879000000000007</c:v>
                </c:pt>
                <c:pt idx="1519">
                  <c:v>0.31900000000000162</c:v>
                </c:pt>
                <c:pt idx="1520">
                  <c:v>0.31921000000000038</c:v>
                </c:pt>
                <c:pt idx="1521">
                  <c:v>0.31942000000000242</c:v>
                </c:pt>
                <c:pt idx="1522">
                  <c:v>0.31963000000000008</c:v>
                </c:pt>
                <c:pt idx="1523">
                  <c:v>0.31984000000000162</c:v>
                </c:pt>
                <c:pt idx="1524">
                  <c:v>0.32005000000000144</c:v>
                </c:pt>
                <c:pt idx="1525">
                  <c:v>0.32026000000000032</c:v>
                </c:pt>
                <c:pt idx="1526">
                  <c:v>0.32047000000000214</c:v>
                </c:pt>
                <c:pt idx="1527">
                  <c:v>0.32068000000000191</c:v>
                </c:pt>
                <c:pt idx="1528">
                  <c:v>0.32089000000000167</c:v>
                </c:pt>
                <c:pt idx="1529">
                  <c:v>0.32110000000000088</c:v>
                </c:pt>
                <c:pt idx="1530">
                  <c:v>0.32131000000000254</c:v>
                </c:pt>
                <c:pt idx="1531">
                  <c:v>0.32152000000000214</c:v>
                </c:pt>
                <c:pt idx="1532">
                  <c:v>0.32173000000000007</c:v>
                </c:pt>
                <c:pt idx="1533">
                  <c:v>0.32194000000000161</c:v>
                </c:pt>
                <c:pt idx="1534">
                  <c:v>0.32215000000000032</c:v>
                </c:pt>
                <c:pt idx="1535">
                  <c:v>0.32236000000000214</c:v>
                </c:pt>
                <c:pt idx="1536">
                  <c:v>0.32257000000000191</c:v>
                </c:pt>
                <c:pt idx="1537">
                  <c:v>0.32278000000000162</c:v>
                </c:pt>
                <c:pt idx="1538">
                  <c:v>0.3229900000000015</c:v>
                </c:pt>
                <c:pt idx="1539">
                  <c:v>0.32320000000000032</c:v>
                </c:pt>
                <c:pt idx="1540">
                  <c:v>0.32341000000000214</c:v>
                </c:pt>
                <c:pt idx="1541">
                  <c:v>0.32362000000000191</c:v>
                </c:pt>
                <c:pt idx="1542">
                  <c:v>0.32383000000000167</c:v>
                </c:pt>
                <c:pt idx="1543">
                  <c:v>0.32404000000000038</c:v>
                </c:pt>
                <c:pt idx="1544">
                  <c:v>0.32425000000000032</c:v>
                </c:pt>
                <c:pt idx="1545">
                  <c:v>0.32446000000000202</c:v>
                </c:pt>
                <c:pt idx="1546">
                  <c:v>0.32467000000000168</c:v>
                </c:pt>
                <c:pt idx="1547">
                  <c:v>0.32488000000000289</c:v>
                </c:pt>
                <c:pt idx="1548">
                  <c:v>0.32509000000000032</c:v>
                </c:pt>
                <c:pt idx="1549">
                  <c:v>0.32530000000000203</c:v>
                </c:pt>
                <c:pt idx="1550">
                  <c:v>0.32551000000000191</c:v>
                </c:pt>
                <c:pt idx="1551">
                  <c:v>0.32572000000000162</c:v>
                </c:pt>
                <c:pt idx="1552">
                  <c:v>0.3259300000000015</c:v>
                </c:pt>
                <c:pt idx="1553">
                  <c:v>0.32614000000000032</c:v>
                </c:pt>
                <c:pt idx="1554">
                  <c:v>0.32635000000000214</c:v>
                </c:pt>
                <c:pt idx="1555">
                  <c:v>0.3265600000000019</c:v>
                </c:pt>
                <c:pt idx="1556">
                  <c:v>0.32677000000000161</c:v>
                </c:pt>
                <c:pt idx="1557">
                  <c:v>0.32698000000000266</c:v>
                </c:pt>
                <c:pt idx="1558">
                  <c:v>0.32719000000000031</c:v>
                </c:pt>
                <c:pt idx="1559">
                  <c:v>0.32740000000000186</c:v>
                </c:pt>
                <c:pt idx="1560">
                  <c:v>0.32761000000000162</c:v>
                </c:pt>
                <c:pt idx="1561">
                  <c:v>0.32782000000000289</c:v>
                </c:pt>
                <c:pt idx="1562">
                  <c:v>0.32803000000000032</c:v>
                </c:pt>
                <c:pt idx="1563">
                  <c:v>0.32824000000000031</c:v>
                </c:pt>
                <c:pt idx="1564">
                  <c:v>0.32845000000000191</c:v>
                </c:pt>
                <c:pt idx="1565">
                  <c:v>0.32866000000000162</c:v>
                </c:pt>
                <c:pt idx="1566">
                  <c:v>0.32887000000000266</c:v>
                </c:pt>
                <c:pt idx="1567">
                  <c:v>0.32908000000000254</c:v>
                </c:pt>
                <c:pt idx="1568">
                  <c:v>0.32929000000000008</c:v>
                </c:pt>
                <c:pt idx="1569">
                  <c:v>0.32950000000000185</c:v>
                </c:pt>
                <c:pt idx="1570">
                  <c:v>0.3297100000000015</c:v>
                </c:pt>
                <c:pt idx="1571">
                  <c:v>0.32992000000000254</c:v>
                </c:pt>
                <c:pt idx="1572">
                  <c:v>0.33013000000000031</c:v>
                </c:pt>
                <c:pt idx="1573">
                  <c:v>0.33034000000000185</c:v>
                </c:pt>
                <c:pt idx="1574">
                  <c:v>0.33055000000000162</c:v>
                </c:pt>
                <c:pt idx="1575">
                  <c:v>0.33076000000000144</c:v>
                </c:pt>
                <c:pt idx="1576">
                  <c:v>0.33097000000000254</c:v>
                </c:pt>
                <c:pt idx="1577">
                  <c:v>0.33118000000000214</c:v>
                </c:pt>
                <c:pt idx="1578">
                  <c:v>0.33139000000000196</c:v>
                </c:pt>
                <c:pt idx="1579">
                  <c:v>0.33160000000000162</c:v>
                </c:pt>
                <c:pt idx="1580">
                  <c:v>0.33181000000000266</c:v>
                </c:pt>
                <c:pt idx="1581">
                  <c:v>0.33202000000000242</c:v>
                </c:pt>
                <c:pt idx="1582">
                  <c:v>0.33223000000000008</c:v>
                </c:pt>
                <c:pt idx="1583">
                  <c:v>0.33244000000000162</c:v>
                </c:pt>
                <c:pt idx="1584">
                  <c:v>0.33265000000000144</c:v>
                </c:pt>
                <c:pt idx="1585">
                  <c:v>0.33286000000000254</c:v>
                </c:pt>
                <c:pt idx="1586">
                  <c:v>0.33307000000000214</c:v>
                </c:pt>
                <c:pt idx="1587">
                  <c:v>0.33328000000000191</c:v>
                </c:pt>
                <c:pt idx="1588">
                  <c:v>0.33349000000000167</c:v>
                </c:pt>
                <c:pt idx="1589">
                  <c:v>0.33370000000000088</c:v>
                </c:pt>
                <c:pt idx="1590">
                  <c:v>0.33391000000000254</c:v>
                </c:pt>
                <c:pt idx="1591">
                  <c:v>0.33412000000000214</c:v>
                </c:pt>
                <c:pt idx="1592">
                  <c:v>0.33433000000000196</c:v>
                </c:pt>
                <c:pt idx="1593">
                  <c:v>0.33454000000000161</c:v>
                </c:pt>
                <c:pt idx="1594">
                  <c:v>0.33475000000000038</c:v>
                </c:pt>
                <c:pt idx="1595">
                  <c:v>0.33496000000000214</c:v>
                </c:pt>
                <c:pt idx="1596">
                  <c:v>0.33517000000000186</c:v>
                </c:pt>
                <c:pt idx="1597">
                  <c:v>0.33538000000000323</c:v>
                </c:pt>
                <c:pt idx="1598">
                  <c:v>0.3355900000000015</c:v>
                </c:pt>
                <c:pt idx="1599">
                  <c:v>0.33580000000000254</c:v>
                </c:pt>
                <c:pt idx="1600">
                  <c:v>0.33601000000000214</c:v>
                </c:pt>
                <c:pt idx="1601">
                  <c:v>0.33622000000000191</c:v>
                </c:pt>
                <c:pt idx="1602">
                  <c:v>0.33643000000000167</c:v>
                </c:pt>
                <c:pt idx="1603">
                  <c:v>0.33664000000000038</c:v>
                </c:pt>
                <c:pt idx="1604">
                  <c:v>0.33685000000000254</c:v>
                </c:pt>
                <c:pt idx="1605">
                  <c:v>0.33706000000000208</c:v>
                </c:pt>
                <c:pt idx="1606">
                  <c:v>0.33727000000000168</c:v>
                </c:pt>
                <c:pt idx="1607">
                  <c:v>0.33748000000000289</c:v>
                </c:pt>
                <c:pt idx="1608">
                  <c:v>0.33769000000000032</c:v>
                </c:pt>
                <c:pt idx="1609">
                  <c:v>0.33790000000000214</c:v>
                </c:pt>
                <c:pt idx="1610">
                  <c:v>0.33811000000000185</c:v>
                </c:pt>
                <c:pt idx="1611">
                  <c:v>0.33832000000000323</c:v>
                </c:pt>
                <c:pt idx="1612">
                  <c:v>0.3385300000000015</c:v>
                </c:pt>
                <c:pt idx="1613">
                  <c:v>0.33874000000000032</c:v>
                </c:pt>
                <c:pt idx="1614">
                  <c:v>0.33895000000000214</c:v>
                </c:pt>
                <c:pt idx="1615">
                  <c:v>0.3391600000000019</c:v>
                </c:pt>
                <c:pt idx="1616">
                  <c:v>0.33937000000000322</c:v>
                </c:pt>
                <c:pt idx="1617">
                  <c:v>0.33958000000000266</c:v>
                </c:pt>
                <c:pt idx="1618">
                  <c:v>0.33979000000000031</c:v>
                </c:pt>
                <c:pt idx="1619">
                  <c:v>0.34000000000000008</c:v>
                </c:pt>
                <c:pt idx="1620">
                  <c:v>0.34021000000000012</c:v>
                </c:pt>
                <c:pt idx="1621">
                  <c:v>0.34042000000000155</c:v>
                </c:pt>
                <c:pt idx="1622">
                  <c:v>0.34063000000000015</c:v>
                </c:pt>
                <c:pt idx="1623">
                  <c:v>0.34084000000000036</c:v>
                </c:pt>
                <c:pt idx="1624">
                  <c:v>0.34105000000000008</c:v>
                </c:pt>
                <c:pt idx="1625">
                  <c:v>0.34126000000000012</c:v>
                </c:pt>
                <c:pt idx="1626">
                  <c:v>0.34147000000000088</c:v>
                </c:pt>
                <c:pt idx="1627">
                  <c:v>0.34168000000000037</c:v>
                </c:pt>
                <c:pt idx="1628">
                  <c:v>0.3418900000000003</c:v>
                </c:pt>
                <c:pt idx="1629">
                  <c:v>0.34210000000000018</c:v>
                </c:pt>
                <c:pt idx="1630">
                  <c:v>0.34231000000000161</c:v>
                </c:pt>
                <c:pt idx="1631">
                  <c:v>0.34252000000000038</c:v>
                </c:pt>
                <c:pt idx="1632">
                  <c:v>0.34273000000000009</c:v>
                </c:pt>
                <c:pt idx="1633">
                  <c:v>0.34294000000000008</c:v>
                </c:pt>
                <c:pt idx="1634">
                  <c:v>0.34315000000000012</c:v>
                </c:pt>
                <c:pt idx="1635">
                  <c:v>0.34336000000000155</c:v>
                </c:pt>
                <c:pt idx="1636">
                  <c:v>0.34357000000000038</c:v>
                </c:pt>
                <c:pt idx="1637">
                  <c:v>0.34378000000000036</c:v>
                </c:pt>
                <c:pt idx="1638">
                  <c:v>0.3439900000000003</c:v>
                </c:pt>
                <c:pt idx="1639">
                  <c:v>0.34420000000000012</c:v>
                </c:pt>
                <c:pt idx="1640">
                  <c:v>0.34441000000000088</c:v>
                </c:pt>
                <c:pt idx="1641">
                  <c:v>0.34462000000000037</c:v>
                </c:pt>
                <c:pt idx="1642">
                  <c:v>0.3448300000000003</c:v>
                </c:pt>
                <c:pt idx="1643">
                  <c:v>0.34504000000000012</c:v>
                </c:pt>
                <c:pt idx="1644">
                  <c:v>0.34525000000000011</c:v>
                </c:pt>
                <c:pt idx="1645">
                  <c:v>0.34546000000000038</c:v>
                </c:pt>
                <c:pt idx="1646">
                  <c:v>0.34567000000000037</c:v>
                </c:pt>
                <c:pt idx="1647">
                  <c:v>0.34588000000000196</c:v>
                </c:pt>
                <c:pt idx="1648">
                  <c:v>0.34609000000000018</c:v>
                </c:pt>
                <c:pt idx="1649">
                  <c:v>0.34630000000000088</c:v>
                </c:pt>
                <c:pt idx="1650">
                  <c:v>0.34651000000000037</c:v>
                </c:pt>
                <c:pt idx="1651">
                  <c:v>0.34672000000000031</c:v>
                </c:pt>
                <c:pt idx="1652">
                  <c:v>0.34693000000000035</c:v>
                </c:pt>
                <c:pt idx="1653">
                  <c:v>0.34714000000000012</c:v>
                </c:pt>
                <c:pt idx="1654">
                  <c:v>0.34735000000000082</c:v>
                </c:pt>
                <c:pt idx="1655">
                  <c:v>0.34756000000000037</c:v>
                </c:pt>
                <c:pt idx="1656">
                  <c:v>0.34777000000000008</c:v>
                </c:pt>
                <c:pt idx="1657">
                  <c:v>0.34798000000000173</c:v>
                </c:pt>
                <c:pt idx="1658">
                  <c:v>0.34819000000000017</c:v>
                </c:pt>
                <c:pt idx="1659">
                  <c:v>0.34840000000000038</c:v>
                </c:pt>
                <c:pt idx="1660">
                  <c:v>0.34861000000000036</c:v>
                </c:pt>
                <c:pt idx="1661">
                  <c:v>0.34882000000000196</c:v>
                </c:pt>
                <c:pt idx="1662">
                  <c:v>0.34903000000000017</c:v>
                </c:pt>
                <c:pt idx="1663">
                  <c:v>0.34924000000000011</c:v>
                </c:pt>
                <c:pt idx="1664">
                  <c:v>0.34945000000000037</c:v>
                </c:pt>
                <c:pt idx="1665">
                  <c:v>0.3496600000000003</c:v>
                </c:pt>
                <c:pt idx="1666">
                  <c:v>0.34987000000000185</c:v>
                </c:pt>
                <c:pt idx="1667">
                  <c:v>0.35008000000000145</c:v>
                </c:pt>
                <c:pt idx="1668">
                  <c:v>0.35029000000000005</c:v>
                </c:pt>
                <c:pt idx="1669">
                  <c:v>0.35050000000000031</c:v>
                </c:pt>
                <c:pt idx="1670">
                  <c:v>0.35071000000000002</c:v>
                </c:pt>
                <c:pt idx="1671">
                  <c:v>0.35092000000000162</c:v>
                </c:pt>
                <c:pt idx="1672">
                  <c:v>0.35113000000000005</c:v>
                </c:pt>
                <c:pt idx="1673">
                  <c:v>0.35134000000000032</c:v>
                </c:pt>
                <c:pt idx="1674">
                  <c:v>0.35155000000000008</c:v>
                </c:pt>
                <c:pt idx="1675">
                  <c:v>0.35176000000000002</c:v>
                </c:pt>
                <c:pt idx="1676">
                  <c:v>0.35197000000000161</c:v>
                </c:pt>
                <c:pt idx="1677">
                  <c:v>0.35218000000000038</c:v>
                </c:pt>
                <c:pt idx="1678">
                  <c:v>0.35239000000000031</c:v>
                </c:pt>
                <c:pt idx="1679">
                  <c:v>0.35260000000000002</c:v>
                </c:pt>
                <c:pt idx="1680">
                  <c:v>0.35281000000000162</c:v>
                </c:pt>
                <c:pt idx="1681">
                  <c:v>0.35302000000000144</c:v>
                </c:pt>
                <c:pt idx="1682">
                  <c:v>0.35323000000000004</c:v>
                </c:pt>
                <c:pt idx="1683">
                  <c:v>0.35344000000000031</c:v>
                </c:pt>
                <c:pt idx="1684">
                  <c:v>0.35365000000000002</c:v>
                </c:pt>
                <c:pt idx="1685">
                  <c:v>0.35386000000000162</c:v>
                </c:pt>
                <c:pt idx="1686">
                  <c:v>0.35407000000000038</c:v>
                </c:pt>
                <c:pt idx="1687">
                  <c:v>0.35428000000000032</c:v>
                </c:pt>
                <c:pt idx="1688">
                  <c:v>0.35449000000000008</c:v>
                </c:pt>
                <c:pt idx="1689">
                  <c:v>0.35470000000000002</c:v>
                </c:pt>
                <c:pt idx="1690">
                  <c:v>0.3549100000000015</c:v>
                </c:pt>
                <c:pt idx="1691">
                  <c:v>0.35512000000000032</c:v>
                </c:pt>
                <c:pt idx="1692">
                  <c:v>0.35533000000000031</c:v>
                </c:pt>
                <c:pt idx="1693">
                  <c:v>0.35554000000000002</c:v>
                </c:pt>
                <c:pt idx="1694">
                  <c:v>0.35575000000000001</c:v>
                </c:pt>
                <c:pt idx="1695">
                  <c:v>0.35596000000000144</c:v>
                </c:pt>
                <c:pt idx="1696">
                  <c:v>0.35617000000000032</c:v>
                </c:pt>
                <c:pt idx="1697">
                  <c:v>0.35638000000000214</c:v>
                </c:pt>
                <c:pt idx="1698">
                  <c:v>0.35659000000000002</c:v>
                </c:pt>
                <c:pt idx="1699">
                  <c:v>0.35680000000000156</c:v>
                </c:pt>
                <c:pt idx="1700">
                  <c:v>0.35701000000000038</c:v>
                </c:pt>
                <c:pt idx="1701">
                  <c:v>0.35722000000000032</c:v>
                </c:pt>
                <c:pt idx="1702">
                  <c:v>0.35743000000000008</c:v>
                </c:pt>
                <c:pt idx="1703">
                  <c:v>0.35764000000000001</c:v>
                </c:pt>
                <c:pt idx="1704">
                  <c:v>0.35785000000000144</c:v>
                </c:pt>
                <c:pt idx="1705">
                  <c:v>0.35806000000000032</c:v>
                </c:pt>
                <c:pt idx="1706">
                  <c:v>0.35827000000000031</c:v>
                </c:pt>
                <c:pt idx="1707">
                  <c:v>0.35848000000000185</c:v>
                </c:pt>
                <c:pt idx="1708">
                  <c:v>0.35869000000000006</c:v>
                </c:pt>
                <c:pt idx="1709">
                  <c:v>0.35890000000000088</c:v>
                </c:pt>
                <c:pt idx="1710">
                  <c:v>0.35911000000000032</c:v>
                </c:pt>
                <c:pt idx="1711">
                  <c:v>0.35932000000000214</c:v>
                </c:pt>
                <c:pt idx="1712">
                  <c:v>0.35953000000000002</c:v>
                </c:pt>
                <c:pt idx="1713">
                  <c:v>0.35974</c:v>
                </c:pt>
                <c:pt idx="1714">
                  <c:v>0.35995000000000038</c:v>
                </c:pt>
                <c:pt idx="1715">
                  <c:v>0.36016000000000031</c:v>
                </c:pt>
                <c:pt idx="1716">
                  <c:v>0.36037000000000186</c:v>
                </c:pt>
                <c:pt idx="1717">
                  <c:v>0.36058000000000162</c:v>
                </c:pt>
                <c:pt idx="1718">
                  <c:v>0.36079000000000006</c:v>
                </c:pt>
                <c:pt idx="1719">
                  <c:v>0.36100000000000032</c:v>
                </c:pt>
                <c:pt idx="1720">
                  <c:v>0.36121000000000031</c:v>
                </c:pt>
                <c:pt idx="1721">
                  <c:v>0.36142000000000185</c:v>
                </c:pt>
                <c:pt idx="1722">
                  <c:v>0.36163000000000006</c:v>
                </c:pt>
                <c:pt idx="1723">
                  <c:v>0.36184000000000038</c:v>
                </c:pt>
                <c:pt idx="1724">
                  <c:v>0.36205000000000032</c:v>
                </c:pt>
                <c:pt idx="1725">
                  <c:v>0.36226000000000008</c:v>
                </c:pt>
                <c:pt idx="1726">
                  <c:v>0.36247000000000174</c:v>
                </c:pt>
                <c:pt idx="1727">
                  <c:v>0.36268000000000145</c:v>
                </c:pt>
                <c:pt idx="1728">
                  <c:v>0.36289000000000032</c:v>
                </c:pt>
                <c:pt idx="1729">
                  <c:v>0.36310000000000031</c:v>
                </c:pt>
                <c:pt idx="1730">
                  <c:v>0.36331000000000185</c:v>
                </c:pt>
                <c:pt idx="1731">
                  <c:v>0.36352000000000162</c:v>
                </c:pt>
                <c:pt idx="1732">
                  <c:v>0.36373000000000005</c:v>
                </c:pt>
                <c:pt idx="1733">
                  <c:v>0.36394000000000032</c:v>
                </c:pt>
                <c:pt idx="1734">
                  <c:v>0.36415000000000008</c:v>
                </c:pt>
                <c:pt idx="1735">
                  <c:v>0.36436000000000185</c:v>
                </c:pt>
                <c:pt idx="1736">
                  <c:v>0.36457000000000161</c:v>
                </c:pt>
                <c:pt idx="1737">
                  <c:v>0.36478000000000038</c:v>
                </c:pt>
                <c:pt idx="1738">
                  <c:v>0.36499000000000031</c:v>
                </c:pt>
                <c:pt idx="1739">
                  <c:v>0.36520000000000002</c:v>
                </c:pt>
                <c:pt idx="1740">
                  <c:v>0.36541000000000162</c:v>
                </c:pt>
                <c:pt idx="1741">
                  <c:v>0.36562000000000144</c:v>
                </c:pt>
                <c:pt idx="1742">
                  <c:v>0.36583000000000032</c:v>
                </c:pt>
                <c:pt idx="1743">
                  <c:v>0.36604000000000031</c:v>
                </c:pt>
                <c:pt idx="1744">
                  <c:v>0.36625000000000002</c:v>
                </c:pt>
                <c:pt idx="1745">
                  <c:v>0.36646000000000162</c:v>
                </c:pt>
                <c:pt idx="1746">
                  <c:v>0.36667000000000038</c:v>
                </c:pt>
                <c:pt idx="1747">
                  <c:v>0.36688000000000254</c:v>
                </c:pt>
                <c:pt idx="1748">
                  <c:v>0.36709000000000008</c:v>
                </c:pt>
                <c:pt idx="1749">
                  <c:v>0.36730000000000174</c:v>
                </c:pt>
                <c:pt idx="1750">
                  <c:v>0.3675100000000015</c:v>
                </c:pt>
                <c:pt idx="1751">
                  <c:v>0.36772000000000032</c:v>
                </c:pt>
                <c:pt idx="1752">
                  <c:v>0.36793000000000031</c:v>
                </c:pt>
                <c:pt idx="1753">
                  <c:v>0.36814000000000002</c:v>
                </c:pt>
                <c:pt idx="1754">
                  <c:v>0.36835000000000162</c:v>
                </c:pt>
                <c:pt idx="1755">
                  <c:v>0.36856000000000144</c:v>
                </c:pt>
                <c:pt idx="1756">
                  <c:v>0.36877000000000032</c:v>
                </c:pt>
                <c:pt idx="1757">
                  <c:v>0.36898000000000214</c:v>
                </c:pt>
                <c:pt idx="1758">
                  <c:v>0.36919000000000002</c:v>
                </c:pt>
                <c:pt idx="1759">
                  <c:v>0.36940000000000162</c:v>
                </c:pt>
                <c:pt idx="1760">
                  <c:v>0.36961000000000038</c:v>
                </c:pt>
                <c:pt idx="1761">
                  <c:v>0.36982000000000242</c:v>
                </c:pt>
                <c:pt idx="1762">
                  <c:v>0.37003000000000008</c:v>
                </c:pt>
                <c:pt idx="1763">
                  <c:v>0.37024000000000001</c:v>
                </c:pt>
                <c:pt idx="1764">
                  <c:v>0.37045000000000144</c:v>
                </c:pt>
                <c:pt idx="1765">
                  <c:v>0.37066000000000032</c:v>
                </c:pt>
                <c:pt idx="1766">
                  <c:v>0.37087000000000214</c:v>
                </c:pt>
                <c:pt idx="1767">
                  <c:v>0.37108000000000185</c:v>
                </c:pt>
                <c:pt idx="1768">
                  <c:v>0.37129000000000006</c:v>
                </c:pt>
                <c:pt idx="1769">
                  <c:v>0.37150000000000138</c:v>
                </c:pt>
                <c:pt idx="1770">
                  <c:v>0.37171000000000032</c:v>
                </c:pt>
                <c:pt idx="1771">
                  <c:v>0.37192000000000214</c:v>
                </c:pt>
                <c:pt idx="1772">
                  <c:v>0.37213000000000002</c:v>
                </c:pt>
                <c:pt idx="1773">
                  <c:v>0.37234000000000161</c:v>
                </c:pt>
                <c:pt idx="1774">
                  <c:v>0.37255000000000038</c:v>
                </c:pt>
                <c:pt idx="1775">
                  <c:v>0.37276000000000031</c:v>
                </c:pt>
                <c:pt idx="1776">
                  <c:v>0.37297000000000186</c:v>
                </c:pt>
                <c:pt idx="1777">
                  <c:v>0.37318000000000162</c:v>
                </c:pt>
                <c:pt idx="1778">
                  <c:v>0.3733900000000015</c:v>
                </c:pt>
                <c:pt idx="1779">
                  <c:v>0.37360000000000032</c:v>
                </c:pt>
                <c:pt idx="1780">
                  <c:v>0.37381000000000214</c:v>
                </c:pt>
                <c:pt idx="1781">
                  <c:v>0.37402000000000185</c:v>
                </c:pt>
                <c:pt idx="1782">
                  <c:v>0.37423000000000006</c:v>
                </c:pt>
                <c:pt idx="1783">
                  <c:v>0.37444000000000038</c:v>
                </c:pt>
                <c:pt idx="1784">
                  <c:v>0.37465000000000032</c:v>
                </c:pt>
                <c:pt idx="1785">
                  <c:v>0.37486000000000208</c:v>
                </c:pt>
                <c:pt idx="1786">
                  <c:v>0.37507000000000168</c:v>
                </c:pt>
                <c:pt idx="1787">
                  <c:v>0.37528000000000145</c:v>
                </c:pt>
                <c:pt idx="1788">
                  <c:v>0.37549000000000032</c:v>
                </c:pt>
                <c:pt idx="1789">
                  <c:v>0.37570000000000031</c:v>
                </c:pt>
                <c:pt idx="1790">
                  <c:v>0.37591000000000185</c:v>
                </c:pt>
                <c:pt idx="1791">
                  <c:v>0.37612000000000162</c:v>
                </c:pt>
                <c:pt idx="1792">
                  <c:v>0.3763300000000015</c:v>
                </c:pt>
                <c:pt idx="1793">
                  <c:v>0.37654000000000032</c:v>
                </c:pt>
                <c:pt idx="1794">
                  <c:v>0.37675000000000008</c:v>
                </c:pt>
                <c:pt idx="1795">
                  <c:v>0.37696000000000185</c:v>
                </c:pt>
                <c:pt idx="1796">
                  <c:v>0.37717000000000162</c:v>
                </c:pt>
                <c:pt idx="1797">
                  <c:v>0.37738000000000266</c:v>
                </c:pt>
                <c:pt idx="1798">
                  <c:v>0.37759000000000031</c:v>
                </c:pt>
                <c:pt idx="1799">
                  <c:v>0.37780000000000175</c:v>
                </c:pt>
                <c:pt idx="1800">
                  <c:v>0.37801000000000157</c:v>
                </c:pt>
                <c:pt idx="1801">
                  <c:v>0.37822000000000144</c:v>
                </c:pt>
                <c:pt idx="1802">
                  <c:v>0.37843000000000032</c:v>
                </c:pt>
                <c:pt idx="1803">
                  <c:v>0.37864000000000031</c:v>
                </c:pt>
                <c:pt idx="1804">
                  <c:v>0.37885000000000185</c:v>
                </c:pt>
                <c:pt idx="1805">
                  <c:v>0.37906000000000162</c:v>
                </c:pt>
                <c:pt idx="1806">
                  <c:v>0.37927000000000038</c:v>
                </c:pt>
                <c:pt idx="1807">
                  <c:v>0.37948000000000254</c:v>
                </c:pt>
                <c:pt idx="1808">
                  <c:v>0.37969000000000008</c:v>
                </c:pt>
                <c:pt idx="1809">
                  <c:v>0.37990000000000185</c:v>
                </c:pt>
                <c:pt idx="1810">
                  <c:v>0.38011000000000156</c:v>
                </c:pt>
                <c:pt idx="1811">
                  <c:v>0.38032000000000254</c:v>
                </c:pt>
                <c:pt idx="1812">
                  <c:v>0.38053000000000031</c:v>
                </c:pt>
                <c:pt idx="1813">
                  <c:v>0.38074000000000002</c:v>
                </c:pt>
                <c:pt idx="1814">
                  <c:v>0.38095000000000157</c:v>
                </c:pt>
                <c:pt idx="1815">
                  <c:v>0.38116000000000144</c:v>
                </c:pt>
                <c:pt idx="1816">
                  <c:v>0.38137000000000254</c:v>
                </c:pt>
                <c:pt idx="1817">
                  <c:v>0.38158000000000214</c:v>
                </c:pt>
                <c:pt idx="1818">
                  <c:v>0.38179000000000002</c:v>
                </c:pt>
                <c:pt idx="1819">
                  <c:v>0.38200000000000162</c:v>
                </c:pt>
                <c:pt idx="1820">
                  <c:v>0.38221000000000038</c:v>
                </c:pt>
                <c:pt idx="1821">
                  <c:v>0.38242000000000248</c:v>
                </c:pt>
                <c:pt idx="1822">
                  <c:v>0.38263000000000008</c:v>
                </c:pt>
                <c:pt idx="1823">
                  <c:v>0.38284000000000157</c:v>
                </c:pt>
                <c:pt idx="1824">
                  <c:v>0.38305000000000144</c:v>
                </c:pt>
                <c:pt idx="1825">
                  <c:v>0.38326000000000032</c:v>
                </c:pt>
                <c:pt idx="1826">
                  <c:v>0.38347000000000214</c:v>
                </c:pt>
                <c:pt idx="1827">
                  <c:v>0.38368000000000185</c:v>
                </c:pt>
                <c:pt idx="1828">
                  <c:v>0.38389000000000167</c:v>
                </c:pt>
                <c:pt idx="1829">
                  <c:v>0.38410000000000138</c:v>
                </c:pt>
                <c:pt idx="1830">
                  <c:v>0.38431000000000254</c:v>
                </c:pt>
                <c:pt idx="1831">
                  <c:v>0.38452000000000214</c:v>
                </c:pt>
                <c:pt idx="1832">
                  <c:v>0.38473000000000002</c:v>
                </c:pt>
                <c:pt idx="1833">
                  <c:v>0.38494000000000161</c:v>
                </c:pt>
                <c:pt idx="1834">
                  <c:v>0.38515000000000038</c:v>
                </c:pt>
                <c:pt idx="1835">
                  <c:v>0.38536000000000215</c:v>
                </c:pt>
                <c:pt idx="1836">
                  <c:v>0.38557000000000186</c:v>
                </c:pt>
                <c:pt idx="1837">
                  <c:v>0.38578000000000157</c:v>
                </c:pt>
                <c:pt idx="1838">
                  <c:v>0.3859900000000015</c:v>
                </c:pt>
                <c:pt idx="1839">
                  <c:v>0.38620000000000032</c:v>
                </c:pt>
                <c:pt idx="1840">
                  <c:v>0.38641000000000214</c:v>
                </c:pt>
                <c:pt idx="1841">
                  <c:v>0.38662000000000185</c:v>
                </c:pt>
                <c:pt idx="1842">
                  <c:v>0.38683000000000167</c:v>
                </c:pt>
                <c:pt idx="1843">
                  <c:v>0.38704000000000038</c:v>
                </c:pt>
                <c:pt idx="1844">
                  <c:v>0.38725000000000032</c:v>
                </c:pt>
                <c:pt idx="1845">
                  <c:v>0.38746000000000214</c:v>
                </c:pt>
                <c:pt idx="1846">
                  <c:v>0.38767000000000168</c:v>
                </c:pt>
                <c:pt idx="1847">
                  <c:v>0.38788000000000289</c:v>
                </c:pt>
                <c:pt idx="1848">
                  <c:v>0.38809000000000032</c:v>
                </c:pt>
                <c:pt idx="1849">
                  <c:v>0.38830000000000203</c:v>
                </c:pt>
                <c:pt idx="1850">
                  <c:v>0.38851000000000185</c:v>
                </c:pt>
                <c:pt idx="1851">
                  <c:v>0.38872000000000156</c:v>
                </c:pt>
                <c:pt idx="1852">
                  <c:v>0.3889300000000015</c:v>
                </c:pt>
                <c:pt idx="1853">
                  <c:v>0.38914000000000032</c:v>
                </c:pt>
                <c:pt idx="1854">
                  <c:v>0.38935000000000214</c:v>
                </c:pt>
                <c:pt idx="1855">
                  <c:v>0.38956000000000185</c:v>
                </c:pt>
                <c:pt idx="1856">
                  <c:v>0.38977000000000162</c:v>
                </c:pt>
                <c:pt idx="1857">
                  <c:v>0.38998000000000266</c:v>
                </c:pt>
                <c:pt idx="1858">
                  <c:v>0.39019000000000031</c:v>
                </c:pt>
                <c:pt idx="1859">
                  <c:v>0.39040000000000186</c:v>
                </c:pt>
                <c:pt idx="1860">
                  <c:v>0.39061000000000157</c:v>
                </c:pt>
                <c:pt idx="1861">
                  <c:v>0.39082000000000289</c:v>
                </c:pt>
                <c:pt idx="1862">
                  <c:v>0.39103000000000032</c:v>
                </c:pt>
                <c:pt idx="1863">
                  <c:v>0.39124000000000031</c:v>
                </c:pt>
                <c:pt idx="1864">
                  <c:v>0.39145000000000185</c:v>
                </c:pt>
                <c:pt idx="1865">
                  <c:v>0.39166000000000162</c:v>
                </c:pt>
                <c:pt idx="1866">
                  <c:v>0.39187000000000266</c:v>
                </c:pt>
                <c:pt idx="1867">
                  <c:v>0.39208000000000254</c:v>
                </c:pt>
                <c:pt idx="1868">
                  <c:v>0.39229000000000008</c:v>
                </c:pt>
                <c:pt idx="1869">
                  <c:v>0.39250000000000185</c:v>
                </c:pt>
                <c:pt idx="1870">
                  <c:v>0.39271000000000156</c:v>
                </c:pt>
                <c:pt idx="1871">
                  <c:v>0.39292000000000255</c:v>
                </c:pt>
                <c:pt idx="1872">
                  <c:v>0.39313000000000031</c:v>
                </c:pt>
                <c:pt idx="1873">
                  <c:v>0.39334000000000185</c:v>
                </c:pt>
                <c:pt idx="1874">
                  <c:v>0.39355000000000157</c:v>
                </c:pt>
                <c:pt idx="1875">
                  <c:v>0.39376000000000144</c:v>
                </c:pt>
                <c:pt idx="1876">
                  <c:v>0.39397000000000254</c:v>
                </c:pt>
                <c:pt idx="1877">
                  <c:v>0.39418000000000214</c:v>
                </c:pt>
                <c:pt idx="1878">
                  <c:v>0.39439000000000191</c:v>
                </c:pt>
                <c:pt idx="1879">
                  <c:v>0.39460000000000162</c:v>
                </c:pt>
                <c:pt idx="1880">
                  <c:v>0.39481000000000266</c:v>
                </c:pt>
                <c:pt idx="1881">
                  <c:v>0.39502000000000248</c:v>
                </c:pt>
                <c:pt idx="1882">
                  <c:v>0.39523000000000008</c:v>
                </c:pt>
                <c:pt idx="1883">
                  <c:v>0.39544000000000157</c:v>
                </c:pt>
                <c:pt idx="1884">
                  <c:v>0.39565000000000144</c:v>
                </c:pt>
                <c:pt idx="1885">
                  <c:v>0.39586000000000254</c:v>
                </c:pt>
                <c:pt idx="1886">
                  <c:v>0.39607000000000214</c:v>
                </c:pt>
                <c:pt idx="1887">
                  <c:v>0.39628000000000185</c:v>
                </c:pt>
                <c:pt idx="1888">
                  <c:v>0.39649000000000162</c:v>
                </c:pt>
                <c:pt idx="1889">
                  <c:v>0.39670000000000138</c:v>
                </c:pt>
                <c:pt idx="1890">
                  <c:v>0.39691000000000254</c:v>
                </c:pt>
                <c:pt idx="1891">
                  <c:v>0.39712000000000214</c:v>
                </c:pt>
                <c:pt idx="1892">
                  <c:v>0.3973300000000019</c:v>
                </c:pt>
                <c:pt idx="1893">
                  <c:v>0.39754000000000161</c:v>
                </c:pt>
                <c:pt idx="1894">
                  <c:v>0.39775000000000038</c:v>
                </c:pt>
                <c:pt idx="1895">
                  <c:v>0.39796000000000215</c:v>
                </c:pt>
                <c:pt idx="1896">
                  <c:v>0.39817000000000186</c:v>
                </c:pt>
                <c:pt idx="1897">
                  <c:v>0.39838000000000318</c:v>
                </c:pt>
                <c:pt idx="1898">
                  <c:v>0.3985900000000015</c:v>
                </c:pt>
                <c:pt idx="1899">
                  <c:v>0.39880000000000254</c:v>
                </c:pt>
                <c:pt idx="1900">
                  <c:v>0.39901000000000214</c:v>
                </c:pt>
                <c:pt idx="1901">
                  <c:v>0.39922000000000185</c:v>
                </c:pt>
                <c:pt idx="1902">
                  <c:v>0.39943000000000162</c:v>
                </c:pt>
                <c:pt idx="1903">
                  <c:v>0.39964000000000038</c:v>
                </c:pt>
                <c:pt idx="1904">
                  <c:v>0.39985000000000254</c:v>
                </c:pt>
                <c:pt idx="1905">
                  <c:v>0.40006000000000008</c:v>
                </c:pt>
                <c:pt idx="1906">
                  <c:v>0.40027000000000001</c:v>
                </c:pt>
                <c:pt idx="1907">
                  <c:v>0.40048000000000145</c:v>
                </c:pt>
                <c:pt idx="1908">
                  <c:v>0.40069000000000005</c:v>
                </c:pt>
                <c:pt idx="1909">
                  <c:v>0.40090000000000031</c:v>
                </c:pt>
                <c:pt idx="1910">
                  <c:v>0.40111000000000002</c:v>
                </c:pt>
                <c:pt idx="1911">
                  <c:v>0.40132000000000156</c:v>
                </c:pt>
                <c:pt idx="1912">
                  <c:v>0.40153000000000005</c:v>
                </c:pt>
                <c:pt idx="1913">
                  <c:v>0.40174000000000004</c:v>
                </c:pt>
                <c:pt idx="1914">
                  <c:v>0.40195000000000008</c:v>
                </c:pt>
                <c:pt idx="1915">
                  <c:v>0.40216000000000002</c:v>
                </c:pt>
                <c:pt idx="1916">
                  <c:v>0.40237000000000162</c:v>
                </c:pt>
                <c:pt idx="1917">
                  <c:v>0.40258000000000038</c:v>
                </c:pt>
                <c:pt idx="1918">
                  <c:v>0.40279000000000004</c:v>
                </c:pt>
                <c:pt idx="1919">
                  <c:v>0.40300000000000002</c:v>
                </c:pt>
                <c:pt idx="1920">
                  <c:v>0.40321000000000001</c:v>
                </c:pt>
                <c:pt idx="1921">
                  <c:v>0.40342000000000144</c:v>
                </c:pt>
                <c:pt idx="1922">
                  <c:v>0.40363000000000004</c:v>
                </c:pt>
                <c:pt idx="1923">
                  <c:v>0.40384000000000031</c:v>
                </c:pt>
                <c:pt idx="1924">
                  <c:v>0.40405000000000002</c:v>
                </c:pt>
                <c:pt idx="1925">
                  <c:v>0.40426000000000001</c:v>
                </c:pt>
                <c:pt idx="1926">
                  <c:v>0.40447000000000038</c:v>
                </c:pt>
                <c:pt idx="1927">
                  <c:v>0.40468000000000032</c:v>
                </c:pt>
                <c:pt idx="1928">
                  <c:v>0.40489000000000008</c:v>
                </c:pt>
                <c:pt idx="1929">
                  <c:v>0.40510000000000002</c:v>
                </c:pt>
                <c:pt idx="1930">
                  <c:v>0.40531000000000156</c:v>
                </c:pt>
                <c:pt idx="1931">
                  <c:v>0.40552000000000032</c:v>
                </c:pt>
                <c:pt idx="1932">
                  <c:v>0.40573000000000004</c:v>
                </c:pt>
                <c:pt idx="1933">
                  <c:v>0.40594000000000002</c:v>
                </c:pt>
                <c:pt idx="1934">
                  <c:v>0.40615000000000001</c:v>
                </c:pt>
                <c:pt idx="1935">
                  <c:v>0.40636000000000144</c:v>
                </c:pt>
                <c:pt idx="1936">
                  <c:v>0.40657000000000032</c:v>
                </c:pt>
                <c:pt idx="1937">
                  <c:v>0.40678000000000031</c:v>
                </c:pt>
                <c:pt idx="1938">
                  <c:v>0.40699000000000002</c:v>
                </c:pt>
                <c:pt idx="1939">
                  <c:v>0.40720000000000001</c:v>
                </c:pt>
                <c:pt idx="1940">
                  <c:v>0.40741000000000038</c:v>
                </c:pt>
                <c:pt idx="1941">
                  <c:v>0.40762000000000032</c:v>
                </c:pt>
                <c:pt idx="1942">
                  <c:v>0.40783000000000008</c:v>
                </c:pt>
                <c:pt idx="1943">
                  <c:v>0.40804000000000001</c:v>
                </c:pt>
                <c:pt idx="1944">
                  <c:v>0.40825</c:v>
                </c:pt>
                <c:pt idx="1945">
                  <c:v>0.40846000000000032</c:v>
                </c:pt>
                <c:pt idx="1946">
                  <c:v>0.40867000000000031</c:v>
                </c:pt>
                <c:pt idx="1947">
                  <c:v>0.40888000000000185</c:v>
                </c:pt>
                <c:pt idx="1948">
                  <c:v>0.40909000000000001</c:v>
                </c:pt>
                <c:pt idx="1949">
                  <c:v>0.40930000000000138</c:v>
                </c:pt>
                <c:pt idx="1950">
                  <c:v>0.40951000000000032</c:v>
                </c:pt>
                <c:pt idx="1951">
                  <c:v>0.40972000000000008</c:v>
                </c:pt>
                <c:pt idx="1952">
                  <c:v>0.40993000000000002</c:v>
                </c:pt>
                <c:pt idx="1953">
                  <c:v>0.41014</c:v>
                </c:pt>
                <c:pt idx="1954">
                  <c:v>0.41035000000000038</c:v>
                </c:pt>
                <c:pt idx="1955">
                  <c:v>0.41056000000000031</c:v>
                </c:pt>
                <c:pt idx="1956">
                  <c:v>0.41077000000000002</c:v>
                </c:pt>
                <c:pt idx="1957">
                  <c:v>0.41098000000000157</c:v>
                </c:pt>
                <c:pt idx="1958">
                  <c:v>0.41119000000000006</c:v>
                </c:pt>
                <c:pt idx="1959">
                  <c:v>0.41140000000000032</c:v>
                </c:pt>
                <c:pt idx="1960">
                  <c:v>0.41161000000000031</c:v>
                </c:pt>
                <c:pt idx="1961">
                  <c:v>0.41182000000000185</c:v>
                </c:pt>
                <c:pt idx="1962">
                  <c:v>0.41203000000000001</c:v>
                </c:pt>
                <c:pt idx="1963">
                  <c:v>0.41224</c:v>
                </c:pt>
                <c:pt idx="1964">
                  <c:v>0.41245000000000032</c:v>
                </c:pt>
                <c:pt idx="1965">
                  <c:v>0.41266000000000008</c:v>
                </c:pt>
                <c:pt idx="1966">
                  <c:v>0.41287000000000168</c:v>
                </c:pt>
                <c:pt idx="1967">
                  <c:v>0.41308000000000145</c:v>
                </c:pt>
                <c:pt idx="1968">
                  <c:v>0.41329000000000005</c:v>
                </c:pt>
                <c:pt idx="1969">
                  <c:v>0.41350000000000031</c:v>
                </c:pt>
                <c:pt idx="1970">
                  <c:v>0.41371000000000002</c:v>
                </c:pt>
                <c:pt idx="1971">
                  <c:v>0.41392000000000156</c:v>
                </c:pt>
                <c:pt idx="1972">
                  <c:v>0.41413000000000005</c:v>
                </c:pt>
                <c:pt idx="1973">
                  <c:v>0.41434000000000032</c:v>
                </c:pt>
                <c:pt idx="1974">
                  <c:v>0.41455000000000031</c:v>
                </c:pt>
                <c:pt idx="1975">
                  <c:v>0.41476000000000002</c:v>
                </c:pt>
                <c:pt idx="1976">
                  <c:v>0.41497000000000156</c:v>
                </c:pt>
                <c:pt idx="1977">
                  <c:v>0.41518000000000038</c:v>
                </c:pt>
                <c:pt idx="1978">
                  <c:v>0.41539000000000031</c:v>
                </c:pt>
                <c:pt idx="1979">
                  <c:v>0.41560000000000002</c:v>
                </c:pt>
                <c:pt idx="1980">
                  <c:v>0.41581000000000157</c:v>
                </c:pt>
                <c:pt idx="1981">
                  <c:v>0.41602000000000144</c:v>
                </c:pt>
                <c:pt idx="1982">
                  <c:v>0.41623000000000004</c:v>
                </c:pt>
                <c:pt idx="1983">
                  <c:v>0.41644000000000031</c:v>
                </c:pt>
                <c:pt idx="1984">
                  <c:v>0.41665000000000002</c:v>
                </c:pt>
                <c:pt idx="1985">
                  <c:v>0.41686000000000156</c:v>
                </c:pt>
                <c:pt idx="1986">
                  <c:v>0.41707000000000038</c:v>
                </c:pt>
                <c:pt idx="1987">
                  <c:v>0.41728000000000032</c:v>
                </c:pt>
                <c:pt idx="1988">
                  <c:v>0.41749000000000008</c:v>
                </c:pt>
                <c:pt idx="1989">
                  <c:v>0.41770000000000002</c:v>
                </c:pt>
                <c:pt idx="1990">
                  <c:v>0.4179100000000015</c:v>
                </c:pt>
                <c:pt idx="1991">
                  <c:v>0.41812000000000032</c:v>
                </c:pt>
                <c:pt idx="1992">
                  <c:v>0.41833000000000031</c:v>
                </c:pt>
                <c:pt idx="1993">
                  <c:v>0.41854000000000002</c:v>
                </c:pt>
                <c:pt idx="1994">
                  <c:v>0.41875000000000001</c:v>
                </c:pt>
                <c:pt idx="1995">
                  <c:v>0.41896000000000144</c:v>
                </c:pt>
                <c:pt idx="1996">
                  <c:v>0.41917000000000032</c:v>
                </c:pt>
                <c:pt idx="1997">
                  <c:v>0.41938000000000214</c:v>
                </c:pt>
                <c:pt idx="1998">
                  <c:v>0.41959000000000002</c:v>
                </c:pt>
                <c:pt idx="1999">
                  <c:v>0.41980000000000151</c:v>
                </c:pt>
                <c:pt idx="2000">
                  <c:v>0.42001000000000038</c:v>
                </c:pt>
                <c:pt idx="2001">
                  <c:v>0.42022000000000032</c:v>
                </c:pt>
                <c:pt idx="2002">
                  <c:v>0.42043000000000008</c:v>
                </c:pt>
                <c:pt idx="2003">
                  <c:v>0.42064000000000001</c:v>
                </c:pt>
                <c:pt idx="2004">
                  <c:v>0.42085000000000145</c:v>
                </c:pt>
                <c:pt idx="2005">
                  <c:v>0.42106000000000032</c:v>
                </c:pt>
                <c:pt idx="2006">
                  <c:v>0.42127000000000031</c:v>
                </c:pt>
                <c:pt idx="2007">
                  <c:v>0.42148000000000185</c:v>
                </c:pt>
                <c:pt idx="2008">
                  <c:v>0.42169000000000001</c:v>
                </c:pt>
                <c:pt idx="2009">
                  <c:v>0.42190000000000144</c:v>
                </c:pt>
                <c:pt idx="2010">
                  <c:v>0.42211000000000032</c:v>
                </c:pt>
                <c:pt idx="2011">
                  <c:v>0.42232000000000214</c:v>
                </c:pt>
                <c:pt idx="2012">
                  <c:v>0.42253000000000002</c:v>
                </c:pt>
                <c:pt idx="2013">
                  <c:v>0.42274</c:v>
                </c:pt>
                <c:pt idx="2014">
                  <c:v>0.42295000000000038</c:v>
                </c:pt>
                <c:pt idx="2015">
                  <c:v>0.42316000000000031</c:v>
                </c:pt>
                <c:pt idx="2016">
                  <c:v>0.42337000000000186</c:v>
                </c:pt>
                <c:pt idx="2017">
                  <c:v>0.42358000000000157</c:v>
                </c:pt>
                <c:pt idx="2018">
                  <c:v>0.42379000000000006</c:v>
                </c:pt>
                <c:pt idx="2019">
                  <c:v>0.42400000000000032</c:v>
                </c:pt>
                <c:pt idx="2020">
                  <c:v>0.42421000000000031</c:v>
                </c:pt>
                <c:pt idx="2021">
                  <c:v>0.42442000000000185</c:v>
                </c:pt>
                <c:pt idx="2022">
                  <c:v>0.42463000000000001</c:v>
                </c:pt>
                <c:pt idx="2023">
                  <c:v>0.42484000000000038</c:v>
                </c:pt>
                <c:pt idx="2024">
                  <c:v>0.42505000000000032</c:v>
                </c:pt>
                <c:pt idx="2025">
                  <c:v>0.42526000000000008</c:v>
                </c:pt>
                <c:pt idx="2026">
                  <c:v>0.42547000000000174</c:v>
                </c:pt>
                <c:pt idx="2027">
                  <c:v>0.42568000000000139</c:v>
                </c:pt>
                <c:pt idx="2028">
                  <c:v>0.42589000000000032</c:v>
                </c:pt>
                <c:pt idx="2029">
                  <c:v>0.42610000000000031</c:v>
                </c:pt>
                <c:pt idx="2030">
                  <c:v>0.42631000000000185</c:v>
                </c:pt>
                <c:pt idx="2031">
                  <c:v>0.42652000000000156</c:v>
                </c:pt>
                <c:pt idx="2032">
                  <c:v>0.42673000000000005</c:v>
                </c:pt>
                <c:pt idx="2033">
                  <c:v>0.42694000000000032</c:v>
                </c:pt>
                <c:pt idx="2034">
                  <c:v>0.42715000000000031</c:v>
                </c:pt>
                <c:pt idx="2035">
                  <c:v>0.42736000000000185</c:v>
                </c:pt>
                <c:pt idx="2036">
                  <c:v>0.42757000000000156</c:v>
                </c:pt>
                <c:pt idx="2037">
                  <c:v>0.42778000000000038</c:v>
                </c:pt>
                <c:pt idx="2038">
                  <c:v>0.42799000000000031</c:v>
                </c:pt>
                <c:pt idx="2039">
                  <c:v>0.42820000000000008</c:v>
                </c:pt>
                <c:pt idx="2040">
                  <c:v>0.42841000000000157</c:v>
                </c:pt>
                <c:pt idx="2041">
                  <c:v>0.42862000000000139</c:v>
                </c:pt>
                <c:pt idx="2042">
                  <c:v>0.42883000000000032</c:v>
                </c:pt>
                <c:pt idx="2043">
                  <c:v>0.42904000000000031</c:v>
                </c:pt>
                <c:pt idx="2044">
                  <c:v>0.42925000000000002</c:v>
                </c:pt>
                <c:pt idx="2045">
                  <c:v>0.42946000000000156</c:v>
                </c:pt>
                <c:pt idx="2046">
                  <c:v>0.42967000000000038</c:v>
                </c:pt>
                <c:pt idx="2047">
                  <c:v>0.42988000000000254</c:v>
                </c:pt>
                <c:pt idx="2048">
                  <c:v>0.43009000000000008</c:v>
                </c:pt>
                <c:pt idx="2049">
                  <c:v>0.43030000000000174</c:v>
                </c:pt>
                <c:pt idx="2050">
                  <c:v>0.43051000000000156</c:v>
                </c:pt>
                <c:pt idx="2051">
                  <c:v>0.43072000000000032</c:v>
                </c:pt>
                <c:pt idx="2052">
                  <c:v>0.43093000000000031</c:v>
                </c:pt>
                <c:pt idx="2053">
                  <c:v>0.43114000000000002</c:v>
                </c:pt>
                <c:pt idx="2054">
                  <c:v>0.43135000000000157</c:v>
                </c:pt>
                <c:pt idx="2055">
                  <c:v>0.43156000000000144</c:v>
                </c:pt>
                <c:pt idx="2056">
                  <c:v>0.43177000000000032</c:v>
                </c:pt>
                <c:pt idx="2057">
                  <c:v>0.43198000000000214</c:v>
                </c:pt>
                <c:pt idx="2058">
                  <c:v>0.43219000000000002</c:v>
                </c:pt>
                <c:pt idx="2059">
                  <c:v>0.43240000000000156</c:v>
                </c:pt>
                <c:pt idx="2060">
                  <c:v>0.43261000000000038</c:v>
                </c:pt>
                <c:pt idx="2061">
                  <c:v>0.43282000000000254</c:v>
                </c:pt>
                <c:pt idx="2062">
                  <c:v>0.43303000000000008</c:v>
                </c:pt>
                <c:pt idx="2063">
                  <c:v>0.43324000000000001</c:v>
                </c:pt>
                <c:pt idx="2064">
                  <c:v>0.43345000000000139</c:v>
                </c:pt>
                <c:pt idx="2065">
                  <c:v>0.43366000000000032</c:v>
                </c:pt>
                <c:pt idx="2066">
                  <c:v>0.43387000000000214</c:v>
                </c:pt>
                <c:pt idx="2067">
                  <c:v>0.43408000000000185</c:v>
                </c:pt>
                <c:pt idx="2068">
                  <c:v>0.43429000000000001</c:v>
                </c:pt>
                <c:pt idx="2069">
                  <c:v>0.43450000000000144</c:v>
                </c:pt>
                <c:pt idx="2070">
                  <c:v>0.43471000000000032</c:v>
                </c:pt>
                <c:pt idx="2071">
                  <c:v>0.43492000000000214</c:v>
                </c:pt>
                <c:pt idx="2072">
                  <c:v>0.43513000000000002</c:v>
                </c:pt>
                <c:pt idx="2073">
                  <c:v>0.43534000000000156</c:v>
                </c:pt>
                <c:pt idx="2074">
                  <c:v>0.43555000000000038</c:v>
                </c:pt>
                <c:pt idx="2075">
                  <c:v>0.43576000000000031</c:v>
                </c:pt>
                <c:pt idx="2076">
                  <c:v>0.43597000000000186</c:v>
                </c:pt>
                <c:pt idx="2077">
                  <c:v>0.43618000000000157</c:v>
                </c:pt>
                <c:pt idx="2078">
                  <c:v>0.43639000000000144</c:v>
                </c:pt>
                <c:pt idx="2079">
                  <c:v>0.43660000000000032</c:v>
                </c:pt>
                <c:pt idx="2080">
                  <c:v>0.43681000000000214</c:v>
                </c:pt>
                <c:pt idx="2081">
                  <c:v>0.43702000000000185</c:v>
                </c:pt>
                <c:pt idx="2082">
                  <c:v>0.43723000000000001</c:v>
                </c:pt>
                <c:pt idx="2083">
                  <c:v>0.43744000000000038</c:v>
                </c:pt>
                <c:pt idx="2084">
                  <c:v>0.43765000000000032</c:v>
                </c:pt>
                <c:pt idx="2085">
                  <c:v>0.43786000000000214</c:v>
                </c:pt>
                <c:pt idx="2086">
                  <c:v>0.43807000000000174</c:v>
                </c:pt>
                <c:pt idx="2087">
                  <c:v>0.43828000000000139</c:v>
                </c:pt>
                <c:pt idx="2088">
                  <c:v>0.43849000000000032</c:v>
                </c:pt>
                <c:pt idx="2089">
                  <c:v>0.43870000000000031</c:v>
                </c:pt>
                <c:pt idx="2090">
                  <c:v>0.43891000000000185</c:v>
                </c:pt>
                <c:pt idx="2091">
                  <c:v>0.43912000000000156</c:v>
                </c:pt>
                <c:pt idx="2092">
                  <c:v>0.43933000000000144</c:v>
                </c:pt>
                <c:pt idx="2093">
                  <c:v>0.43954000000000032</c:v>
                </c:pt>
                <c:pt idx="2094">
                  <c:v>0.43975000000000031</c:v>
                </c:pt>
                <c:pt idx="2095">
                  <c:v>0.43996000000000185</c:v>
                </c:pt>
                <c:pt idx="2096">
                  <c:v>0.44017000000000006</c:v>
                </c:pt>
                <c:pt idx="2097">
                  <c:v>0.44038000000000088</c:v>
                </c:pt>
                <c:pt idx="2098">
                  <c:v>0.44059000000000015</c:v>
                </c:pt>
                <c:pt idx="2099">
                  <c:v>0.44080000000000008</c:v>
                </c:pt>
                <c:pt idx="2100">
                  <c:v>0.44101000000000007</c:v>
                </c:pt>
                <c:pt idx="2101">
                  <c:v>0.44122000000000006</c:v>
                </c:pt>
                <c:pt idx="2102">
                  <c:v>0.44143000000000016</c:v>
                </c:pt>
                <c:pt idx="2103">
                  <c:v>0.44164000000000003</c:v>
                </c:pt>
                <c:pt idx="2104">
                  <c:v>0.44185000000000008</c:v>
                </c:pt>
                <c:pt idx="2105">
                  <c:v>0.44206000000000006</c:v>
                </c:pt>
                <c:pt idx="2106">
                  <c:v>0.44227000000000011</c:v>
                </c:pt>
                <c:pt idx="2107">
                  <c:v>0.44248000000000037</c:v>
                </c:pt>
                <c:pt idx="2108">
                  <c:v>0.44269000000000003</c:v>
                </c:pt>
                <c:pt idx="2109">
                  <c:v>0.44290000000000007</c:v>
                </c:pt>
                <c:pt idx="2110">
                  <c:v>0.44311000000000006</c:v>
                </c:pt>
                <c:pt idx="2111">
                  <c:v>0.44332000000000038</c:v>
                </c:pt>
                <c:pt idx="2112">
                  <c:v>0.44353000000000009</c:v>
                </c:pt>
                <c:pt idx="2113">
                  <c:v>0.44373999999999997</c:v>
                </c:pt>
                <c:pt idx="2114">
                  <c:v>0.44395000000000007</c:v>
                </c:pt>
                <c:pt idx="2115">
                  <c:v>0.44416000000000005</c:v>
                </c:pt>
                <c:pt idx="2116">
                  <c:v>0.44437000000000038</c:v>
                </c:pt>
                <c:pt idx="2117">
                  <c:v>0.44458000000000036</c:v>
                </c:pt>
                <c:pt idx="2118">
                  <c:v>0.44479000000000002</c:v>
                </c:pt>
                <c:pt idx="2119">
                  <c:v>0.44500000000000006</c:v>
                </c:pt>
                <c:pt idx="2120">
                  <c:v>0.44521000000000011</c:v>
                </c:pt>
                <c:pt idx="2121">
                  <c:v>0.44542000000000037</c:v>
                </c:pt>
                <c:pt idx="2122">
                  <c:v>0.44563000000000003</c:v>
                </c:pt>
                <c:pt idx="2123">
                  <c:v>0.44584000000000007</c:v>
                </c:pt>
                <c:pt idx="2124">
                  <c:v>0.44605000000000006</c:v>
                </c:pt>
                <c:pt idx="2125">
                  <c:v>0.4462600000000001</c:v>
                </c:pt>
                <c:pt idx="2126">
                  <c:v>0.44647000000000037</c:v>
                </c:pt>
                <c:pt idx="2127">
                  <c:v>0.44668000000000008</c:v>
                </c:pt>
                <c:pt idx="2128">
                  <c:v>0.44689000000000012</c:v>
                </c:pt>
                <c:pt idx="2129">
                  <c:v>0.44710000000000005</c:v>
                </c:pt>
                <c:pt idx="2130">
                  <c:v>0.44731000000000037</c:v>
                </c:pt>
                <c:pt idx="2131">
                  <c:v>0.44752000000000031</c:v>
                </c:pt>
                <c:pt idx="2132">
                  <c:v>0.44773000000000002</c:v>
                </c:pt>
                <c:pt idx="2133">
                  <c:v>0.44794000000000006</c:v>
                </c:pt>
                <c:pt idx="2134">
                  <c:v>0.4481500000000001</c:v>
                </c:pt>
                <c:pt idx="2135">
                  <c:v>0.44836000000000037</c:v>
                </c:pt>
                <c:pt idx="2136">
                  <c:v>0.44857000000000008</c:v>
                </c:pt>
                <c:pt idx="2137">
                  <c:v>0.44878000000000007</c:v>
                </c:pt>
                <c:pt idx="2138">
                  <c:v>0.44899000000000011</c:v>
                </c:pt>
                <c:pt idx="2139">
                  <c:v>0.4492000000000001</c:v>
                </c:pt>
                <c:pt idx="2140">
                  <c:v>0.44941000000000036</c:v>
                </c:pt>
                <c:pt idx="2141">
                  <c:v>0.44962000000000008</c:v>
                </c:pt>
                <c:pt idx="2142">
                  <c:v>0.44983000000000012</c:v>
                </c:pt>
                <c:pt idx="2143">
                  <c:v>0.45004</c:v>
                </c:pt>
                <c:pt idx="2144">
                  <c:v>0.45024999999999998</c:v>
                </c:pt>
                <c:pt idx="2145">
                  <c:v>0.45046000000000008</c:v>
                </c:pt>
                <c:pt idx="2146">
                  <c:v>0.45067000000000002</c:v>
                </c:pt>
                <c:pt idx="2147">
                  <c:v>0.45088000000000145</c:v>
                </c:pt>
                <c:pt idx="2148">
                  <c:v>0.45109000000000005</c:v>
                </c:pt>
                <c:pt idx="2149">
                  <c:v>0.45129999999999992</c:v>
                </c:pt>
                <c:pt idx="2150">
                  <c:v>0.45151000000000002</c:v>
                </c:pt>
                <c:pt idx="2151">
                  <c:v>0.45172000000000001</c:v>
                </c:pt>
                <c:pt idx="2152">
                  <c:v>0.45193</c:v>
                </c:pt>
                <c:pt idx="2153">
                  <c:v>0.45214000000000004</c:v>
                </c:pt>
                <c:pt idx="2154">
                  <c:v>0.45235000000000031</c:v>
                </c:pt>
                <c:pt idx="2155">
                  <c:v>0.45256000000000002</c:v>
                </c:pt>
                <c:pt idx="2156">
                  <c:v>0.45277000000000001</c:v>
                </c:pt>
                <c:pt idx="2157">
                  <c:v>0.45298000000000038</c:v>
                </c:pt>
                <c:pt idx="2158">
                  <c:v>0.45319000000000004</c:v>
                </c:pt>
                <c:pt idx="2159">
                  <c:v>0.45340000000000008</c:v>
                </c:pt>
                <c:pt idx="2160">
                  <c:v>0.45361000000000001</c:v>
                </c:pt>
                <c:pt idx="2161">
                  <c:v>0.45382000000000139</c:v>
                </c:pt>
                <c:pt idx="2162">
                  <c:v>0.45403000000000004</c:v>
                </c:pt>
                <c:pt idx="2163">
                  <c:v>0.45423999999999992</c:v>
                </c:pt>
                <c:pt idx="2164">
                  <c:v>0.45445000000000002</c:v>
                </c:pt>
                <c:pt idx="2165">
                  <c:v>0.45466000000000001</c:v>
                </c:pt>
                <c:pt idx="2166">
                  <c:v>0.45487000000000088</c:v>
                </c:pt>
                <c:pt idx="2167">
                  <c:v>0.45508000000000032</c:v>
                </c:pt>
                <c:pt idx="2168">
                  <c:v>0.45529000000000003</c:v>
                </c:pt>
                <c:pt idx="2169">
                  <c:v>0.45550000000000002</c:v>
                </c:pt>
                <c:pt idx="2170">
                  <c:v>0.45571</c:v>
                </c:pt>
                <c:pt idx="2171">
                  <c:v>0.45592000000000038</c:v>
                </c:pt>
                <c:pt idx="2172">
                  <c:v>0.45613000000000004</c:v>
                </c:pt>
                <c:pt idx="2173">
                  <c:v>0.45634000000000002</c:v>
                </c:pt>
                <c:pt idx="2174">
                  <c:v>0.45655000000000001</c:v>
                </c:pt>
                <c:pt idx="2175">
                  <c:v>0.45676</c:v>
                </c:pt>
                <c:pt idx="2176">
                  <c:v>0.45697000000000032</c:v>
                </c:pt>
                <c:pt idx="2177">
                  <c:v>0.45718000000000031</c:v>
                </c:pt>
                <c:pt idx="2178">
                  <c:v>0.45739000000000002</c:v>
                </c:pt>
                <c:pt idx="2179">
                  <c:v>0.45760000000000001</c:v>
                </c:pt>
                <c:pt idx="2180">
                  <c:v>0.45781000000000038</c:v>
                </c:pt>
                <c:pt idx="2181">
                  <c:v>0.45802000000000032</c:v>
                </c:pt>
                <c:pt idx="2182">
                  <c:v>0.45823000000000003</c:v>
                </c:pt>
                <c:pt idx="2183">
                  <c:v>0.45844000000000001</c:v>
                </c:pt>
                <c:pt idx="2184">
                  <c:v>0.45865</c:v>
                </c:pt>
                <c:pt idx="2185">
                  <c:v>0.45886000000000032</c:v>
                </c:pt>
                <c:pt idx="2186">
                  <c:v>0.45907000000000031</c:v>
                </c:pt>
                <c:pt idx="2187">
                  <c:v>0.45928000000000002</c:v>
                </c:pt>
                <c:pt idx="2188">
                  <c:v>0.45949000000000001</c:v>
                </c:pt>
                <c:pt idx="2189">
                  <c:v>0.4597</c:v>
                </c:pt>
                <c:pt idx="2190">
                  <c:v>0.45991000000000032</c:v>
                </c:pt>
                <c:pt idx="2191">
                  <c:v>0.46012000000000008</c:v>
                </c:pt>
                <c:pt idx="2192">
                  <c:v>0.46033000000000002</c:v>
                </c:pt>
                <c:pt idx="2193">
                  <c:v>0.46054</c:v>
                </c:pt>
                <c:pt idx="2194">
                  <c:v>0.46075000000000005</c:v>
                </c:pt>
                <c:pt idx="2195">
                  <c:v>0.46096000000000031</c:v>
                </c:pt>
                <c:pt idx="2196">
                  <c:v>0.46117000000000002</c:v>
                </c:pt>
                <c:pt idx="2197">
                  <c:v>0.46138000000000157</c:v>
                </c:pt>
                <c:pt idx="2198">
                  <c:v>0.46159</c:v>
                </c:pt>
                <c:pt idx="2199">
                  <c:v>0.46180000000000032</c:v>
                </c:pt>
                <c:pt idx="2200">
                  <c:v>0.46201000000000031</c:v>
                </c:pt>
                <c:pt idx="2201">
                  <c:v>0.46222000000000002</c:v>
                </c:pt>
                <c:pt idx="2202">
                  <c:v>0.46243000000000001</c:v>
                </c:pt>
                <c:pt idx="2203">
                  <c:v>0.46263999999999988</c:v>
                </c:pt>
                <c:pt idx="2204">
                  <c:v>0.46285000000000032</c:v>
                </c:pt>
                <c:pt idx="2205">
                  <c:v>0.46306000000000008</c:v>
                </c:pt>
                <c:pt idx="2206">
                  <c:v>0.46327000000000002</c:v>
                </c:pt>
                <c:pt idx="2207">
                  <c:v>0.46348000000000145</c:v>
                </c:pt>
                <c:pt idx="2208">
                  <c:v>0.46369000000000005</c:v>
                </c:pt>
                <c:pt idx="2209">
                  <c:v>0.46390000000000031</c:v>
                </c:pt>
                <c:pt idx="2210">
                  <c:v>0.46411000000000002</c:v>
                </c:pt>
                <c:pt idx="2211">
                  <c:v>0.46432000000000156</c:v>
                </c:pt>
                <c:pt idx="2212">
                  <c:v>0.46453</c:v>
                </c:pt>
                <c:pt idx="2213">
                  <c:v>0.46474000000000004</c:v>
                </c:pt>
                <c:pt idx="2214">
                  <c:v>0.46495000000000031</c:v>
                </c:pt>
                <c:pt idx="2215">
                  <c:v>0.46516000000000002</c:v>
                </c:pt>
                <c:pt idx="2216">
                  <c:v>0.46537000000000156</c:v>
                </c:pt>
                <c:pt idx="2217">
                  <c:v>0.46558000000000038</c:v>
                </c:pt>
                <c:pt idx="2218">
                  <c:v>0.46579000000000004</c:v>
                </c:pt>
                <c:pt idx="2219">
                  <c:v>0.46600000000000008</c:v>
                </c:pt>
                <c:pt idx="2220">
                  <c:v>0.46621000000000001</c:v>
                </c:pt>
                <c:pt idx="2221">
                  <c:v>0.46642000000000139</c:v>
                </c:pt>
                <c:pt idx="2222">
                  <c:v>0.46663000000000004</c:v>
                </c:pt>
                <c:pt idx="2223">
                  <c:v>0.46684000000000031</c:v>
                </c:pt>
                <c:pt idx="2224">
                  <c:v>0.46705000000000002</c:v>
                </c:pt>
                <c:pt idx="2225">
                  <c:v>0.46726000000000001</c:v>
                </c:pt>
                <c:pt idx="2226">
                  <c:v>0.46747000000000088</c:v>
                </c:pt>
                <c:pt idx="2227">
                  <c:v>0.46768000000000032</c:v>
                </c:pt>
                <c:pt idx="2228">
                  <c:v>0.46789000000000008</c:v>
                </c:pt>
                <c:pt idx="2229">
                  <c:v>0.46810000000000002</c:v>
                </c:pt>
                <c:pt idx="2230">
                  <c:v>0.46831000000000156</c:v>
                </c:pt>
                <c:pt idx="2231">
                  <c:v>0.46852000000000038</c:v>
                </c:pt>
                <c:pt idx="2232">
                  <c:v>0.46873000000000004</c:v>
                </c:pt>
                <c:pt idx="2233">
                  <c:v>0.46894000000000002</c:v>
                </c:pt>
                <c:pt idx="2234">
                  <c:v>0.46915000000000001</c:v>
                </c:pt>
                <c:pt idx="2235">
                  <c:v>0.46936000000000139</c:v>
                </c:pt>
                <c:pt idx="2236">
                  <c:v>0.46957000000000032</c:v>
                </c:pt>
                <c:pt idx="2237">
                  <c:v>0.46978000000000031</c:v>
                </c:pt>
                <c:pt idx="2238">
                  <c:v>0.46999000000000002</c:v>
                </c:pt>
                <c:pt idx="2239">
                  <c:v>0.47020000000000001</c:v>
                </c:pt>
                <c:pt idx="2240">
                  <c:v>0.47041000000000038</c:v>
                </c:pt>
                <c:pt idx="2241">
                  <c:v>0.47062000000000032</c:v>
                </c:pt>
                <c:pt idx="2242">
                  <c:v>0.47083000000000008</c:v>
                </c:pt>
                <c:pt idx="2243">
                  <c:v>0.47104000000000001</c:v>
                </c:pt>
                <c:pt idx="2244">
                  <c:v>0.47125</c:v>
                </c:pt>
                <c:pt idx="2245">
                  <c:v>0.47146000000000032</c:v>
                </c:pt>
                <c:pt idx="2246">
                  <c:v>0.47167000000000031</c:v>
                </c:pt>
                <c:pt idx="2247">
                  <c:v>0.47188000000000185</c:v>
                </c:pt>
                <c:pt idx="2248">
                  <c:v>0.47209000000000001</c:v>
                </c:pt>
                <c:pt idx="2249">
                  <c:v>0.47230000000000133</c:v>
                </c:pt>
                <c:pt idx="2250">
                  <c:v>0.47251000000000032</c:v>
                </c:pt>
                <c:pt idx="2251">
                  <c:v>0.47272000000000008</c:v>
                </c:pt>
                <c:pt idx="2252">
                  <c:v>0.47293000000000002</c:v>
                </c:pt>
                <c:pt idx="2253">
                  <c:v>0.47314000000000001</c:v>
                </c:pt>
                <c:pt idx="2254">
                  <c:v>0.47335000000000038</c:v>
                </c:pt>
                <c:pt idx="2255">
                  <c:v>0.47356000000000031</c:v>
                </c:pt>
                <c:pt idx="2256">
                  <c:v>0.47377000000000002</c:v>
                </c:pt>
                <c:pt idx="2257">
                  <c:v>0.47398000000000157</c:v>
                </c:pt>
                <c:pt idx="2258">
                  <c:v>0.47419</c:v>
                </c:pt>
                <c:pt idx="2259">
                  <c:v>0.47440000000000032</c:v>
                </c:pt>
                <c:pt idx="2260">
                  <c:v>0.47461000000000031</c:v>
                </c:pt>
                <c:pt idx="2261">
                  <c:v>0.47482000000000185</c:v>
                </c:pt>
                <c:pt idx="2262">
                  <c:v>0.47503000000000001</c:v>
                </c:pt>
                <c:pt idx="2263">
                  <c:v>0.47523999999999988</c:v>
                </c:pt>
                <c:pt idx="2264">
                  <c:v>0.47545000000000032</c:v>
                </c:pt>
                <c:pt idx="2265">
                  <c:v>0.47566000000000008</c:v>
                </c:pt>
                <c:pt idx="2266">
                  <c:v>0.47587000000000185</c:v>
                </c:pt>
                <c:pt idx="2267">
                  <c:v>0.47608000000000145</c:v>
                </c:pt>
                <c:pt idx="2268">
                  <c:v>0.47629000000000005</c:v>
                </c:pt>
                <c:pt idx="2269">
                  <c:v>0.47650000000000031</c:v>
                </c:pt>
                <c:pt idx="2270">
                  <c:v>0.47671000000000002</c:v>
                </c:pt>
                <c:pt idx="2271">
                  <c:v>0.47692000000000156</c:v>
                </c:pt>
                <c:pt idx="2272">
                  <c:v>0.47713</c:v>
                </c:pt>
                <c:pt idx="2273">
                  <c:v>0.47734000000000032</c:v>
                </c:pt>
                <c:pt idx="2274">
                  <c:v>0.47755000000000031</c:v>
                </c:pt>
                <c:pt idx="2275">
                  <c:v>0.47776000000000002</c:v>
                </c:pt>
                <c:pt idx="2276">
                  <c:v>0.47797000000000156</c:v>
                </c:pt>
                <c:pt idx="2277">
                  <c:v>0.47818000000000038</c:v>
                </c:pt>
                <c:pt idx="2278">
                  <c:v>0.47839000000000031</c:v>
                </c:pt>
                <c:pt idx="2279">
                  <c:v>0.47860000000000008</c:v>
                </c:pt>
                <c:pt idx="2280">
                  <c:v>0.47881000000000157</c:v>
                </c:pt>
                <c:pt idx="2281">
                  <c:v>0.47902000000000139</c:v>
                </c:pt>
                <c:pt idx="2282">
                  <c:v>0.47923000000000004</c:v>
                </c:pt>
                <c:pt idx="2283">
                  <c:v>0.47944000000000031</c:v>
                </c:pt>
                <c:pt idx="2284">
                  <c:v>0.47965000000000002</c:v>
                </c:pt>
                <c:pt idx="2285">
                  <c:v>0.47986000000000156</c:v>
                </c:pt>
                <c:pt idx="2286">
                  <c:v>0.48007000000000088</c:v>
                </c:pt>
                <c:pt idx="2287">
                  <c:v>0.48028000000000032</c:v>
                </c:pt>
                <c:pt idx="2288">
                  <c:v>0.48049000000000008</c:v>
                </c:pt>
                <c:pt idx="2289">
                  <c:v>0.48070000000000002</c:v>
                </c:pt>
                <c:pt idx="2290">
                  <c:v>0.48091000000000156</c:v>
                </c:pt>
                <c:pt idx="2291">
                  <c:v>0.48112000000000038</c:v>
                </c:pt>
                <c:pt idx="2292">
                  <c:v>0.48133000000000031</c:v>
                </c:pt>
                <c:pt idx="2293">
                  <c:v>0.48154000000000002</c:v>
                </c:pt>
                <c:pt idx="2294">
                  <c:v>0.48175000000000001</c:v>
                </c:pt>
                <c:pt idx="2295">
                  <c:v>0.48196000000000139</c:v>
                </c:pt>
                <c:pt idx="2296">
                  <c:v>0.48217000000000032</c:v>
                </c:pt>
                <c:pt idx="2297">
                  <c:v>0.48238000000000214</c:v>
                </c:pt>
                <c:pt idx="2298">
                  <c:v>0.48259000000000002</c:v>
                </c:pt>
                <c:pt idx="2299">
                  <c:v>0.48280000000000151</c:v>
                </c:pt>
                <c:pt idx="2300">
                  <c:v>0.48301000000000038</c:v>
                </c:pt>
                <c:pt idx="2301">
                  <c:v>0.48322000000000032</c:v>
                </c:pt>
                <c:pt idx="2302">
                  <c:v>0.48343000000000008</c:v>
                </c:pt>
                <c:pt idx="2303">
                  <c:v>0.48364000000000001</c:v>
                </c:pt>
                <c:pt idx="2304">
                  <c:v>0.48385000000000139</c:v>
                </c:pt>
                <c:pt idx="2305">
                  <c:v>0.48406000000000032</c:v>
                </c:pt>
                <c:pt idx="2306">
                  <c:v>0.48427000000000031</c:v>
                </c:pt>
                <c:pt idx="2307">
                  <c:v>0.48448000000000185</c:v>
                </c:pt>
                <c:pt idx="2308">
                  <c:v>0.48469000000000001</c:v>
                </c:pt>
                <c:pt idx="2309">
                  <c:v>0.48490000000000139</c:v>
                </c:pt>
                <c:pt idx="2310">
                  <c:v>0.48511000000000032</c:v>
                </c:pt>
                <c:pt idx="2311">
                  <c:v>0.48532000000000214</c:v>
                </c:pt>
                <c:pt idx="2312">
                  <c:v>0.48553000000000002</c:v>
                </c:pt>
                <c:pt idx="2313">
                  <c:v>0.48574000000000001</c:v>
                </c:pt>
                <c:pt idx="2314">
                  <c:v>0.48595000000000038</c:v>
                </c:pt>
                <c:pt idx="2315">
                  <c:v>0.48616000000000031</c:v>
                </c:pt>
                <c:pt idx="2316">
                  <c:v>0.48637000000000186</c:v>
                </c:pt>
                <c:pt idx="2317">
                  <c:v>0.48658000000000157</c:v>
                </c:pt>
                <c:pt idx="2318">
                  <c:v>0.48679</c:v>
                </c:pt>
                <c:pt idx="2319">
                  <c:v>0.48700000000000032</c:v>
                </c:pt>
                <c:pt idx="2320">
                  <c:v>0.48721000000000031</c:v>
                </c:pt>
                <c:pt idx="2321">
                  <c:v>0.48742000000000185</c:v>
                </c:pt>
                <c:pt idx="2322">
                  <c:v>0.48763000000000001</c:v>
                </c:pt>
                <c:pt idx="2323">
                  <c:v>0.48784000000000038</c:v>
                </c:pt>
                <c:pt idx="2324">
                  <c:v>0.48805000000000032</c:v>
                </c:pt>
                <c:pt idx="2325">
                  <c:v>0.48826000000000008</c:v>
                </c:pt>
                <c:pt idx="2326">
                  <c:v>0.48847000000000185</c:v>
                </c:pt>
                <c:pt idx="2327">
                  <c:v>0.48868000000000145</c:v>
                </c:pt>
                <c:pt idx="2328">
                  <c:v>0.48889000000000032</c:v>
                </c:pt>
                <c:pt idx="2329">
                  <c:v>0.48910000000000031</c:v>
                </c:pt>
                <c:pt idx="2330">
                  <c:v>0.48931000000000185</c:v>
                </c:pt>
                <c:pt idx="2331">
                  <c:v>0.48952000000000156</c:v>
                </c:pt>
                <c:pt idx="2332">
                  <c:v>0.48973</c:v>
                </c:pt>
                <c:pt idx="2333">
                  <c:v>0.48994000000000032</c:v>
                </c:pt>
                <c:pt idx="2334">
                  <c:v>0.49015000000000031</c:v>
                </c:pt>
                <c:pt idx="2335">
                  <c:v>0.49036000000000185</c:v>
                </c:pt>
                <c:pt idx="2336">
                  <c:v>0.49057000000000156</c:v>
                </c:pt>
                <c:pt idx="2337">
                  <c:v>0.49078000000000038</c:v>
                </c:pt>
                <c:pt idx="2338">
                  <c:v>0.49099000000000032</c:v>
                </c:pt>
                <c:pt idx="2339">
                  <c:v>0.49120000000000008</c:v>
                </c:pt>
                <c:pt idx="2340">
                  <c:v>0.49141000000000157</c:v>
                </c:pt>
                <c:pt idx="2341">
                  <c:v>0.49162000000000139</c:v>
                </c:pt>
                <c:pt idx="2342">
                  <c:v>0.49183000000000032</c:v>
                </c:pt>
                <c:pt idx="2343">
                  <c:v>0.49204000000000031</c:v>
                </c:pt>
                <c:pt idx="2344">
                  <c:v>0.49225000000000002</c:v>
                </c:pt>
                <c:pt idx="2345">
                  <c:v>0.49246000000000156</c:v>
                </c:pt>
                <c:pt idx="2346">
                  <c:v>0.49267000000000088</c:v>
                </c:pt>
                <c:pt idx="2347">
                  <c:v>0.49288000000000254</c:v>
                </c:pt>
                <c:pt idx="2348">
                  <c:v>0.49309000000000008</c:v>
                </c:pt>
                <c:pt idx="2349">
                  <c:v>0.49330000000000174</c:v>
                </c:pt>
                <c:pt idx="2350">
                  <c:v>0.49351000000000156</c:v>
                </c:pt>
                <c:pt idx="2351">
                  <c:v>0.49372000000000038</c:v>
                </c:pt>
                <c:pt idx="2352">
                  <c:v>0.49393000000000031</c:v>
                </c:pt>
                <c:pt idx="2353">
                  <c:v>0.49414000000000002</c:v>
                </c:pt>
                <c:pt idx="2354">
                  <c:v>0.49435000000000157</c:v>
                </c:pt>
                <c:pt idx="2355">
                  <c:v>0.49456000000000139</c:v>
                </c:pt>
                <c:pt idx="2356">
                  <c:v>0.49477000000000032</c:v>
                </c:pt>
                <c:pt idx="2357">
                  <c:v>0.49498000000000214</c:v>
                </c:pt>
                <c:pt idx="2358">
                  <c:v>0.49519000000000002</c:v>
                </c:pt>
                <c:pt idx="2359">
                  <c:v>0.49540000000000156</c:v>
                </c:pt>
                <c:pt idx="2360">
                  <c:v>0.49561000000000038</c:v>
                </c:pt>
                <c:pt idx="2361">
                  <c:v>0.49582000000000254</c:v>
                </c:pt>
                <c:pt idx="2362">
                  <c:v>0.49603000000000008</c:v>
                </c:pt>
                <c:pt idx="2363">
                  <c:v>0.49624000000000001</c:v>
                </c:pt>
                <c:pt idx="2364">
                  <c:v>0.49645000000000139</c:v>
                </c:pt>
                <c:pt idx="2365">
                  <c:v>0.49666000000000032</c:v>
                </c:pt>
                <c:pt idx="2366">
                  <c:v>0.49687000000000214</c:v>
                </c:pt>
                <c:pt idx="2367">
                  <c:v>0.49708000000000185</c:v>
                </c:pt>
                <c:pt idx="2368">
                  <c:v>0.49729000000000001</c:v>
                </c:pt>
                <c:pt idx="2369">
                  <c:v>0.49750000000000139</c:v>
                </c:pt>
                <c:pt idx="2370">
                  <c:v>0.49771000000000032</c:v>
                </c:pt>
                <c:pt idx="2371">
                  <c:v>0.49792000000000214</c:v>
                </c:pt>
                <c:pt idx="2372">
                  <c:v>0.49813000000000002</c:v>
                </c:pt>
                <c:pt idx="2373">
                  <c:v>0.49834000000000156</c:v>
                </c:pt>
                <c:pt idx="2374">
                  <c:v>0.49855000000000038</c:v>
                </c:pt>
                <c:pt idx="2375">
                  <c:v>0.49876000000000031</c:v>
                </c:pt>
                <c:pt idx="2376">
                  <c:v>0.49897000000000186</c:v>
                </c:pt>
                <c:pt idx="2377">
                  <c:v>0.49918000000000157</c:v>
                </c:pt>
                <c:pt idx="2378">
                  <c:v>0.49939000000000144</c:v>
                </c:pt>
                <c:pt idx="2379">
                  <c:v>0.49960000000000032</c:v>
                </c:pt>
                <c:pt idx="2380">
                  <c:v>0.49981000000000214</c:v>
                </c:pt>
                <c:pt idx="2381">
                  <c:v>0.50001999999999958</c:v>
                </c:pt>
                <c:pt idx="2382">
                  <c:v>0.50022999999999951</c:v>
                </c:pt>
                <c:pt idx="2383">
                  <c:v>0.500439999999997</c:v>
                </c:pt>
                <c:pt idx="2384">
                  <c:v>0.50064999999999982</c:v>
                </c:pt>
                <c:pt idx="2385">
                  <c:v>0.50085999999999986</c:v>
                </c:pt>
                <c:pt idx="2386">
                  <c:v>0.50106999999999957</c:v>
                </c:pt>
                <c:pt idx="2387">
                  <c:v>0.5012799999999995</c:v>
                </c:pt>
                <c:pt idx="2388">
                  <c:v>0.50148999999999699</c:v>
                </c:pt>
                <c:pt idx="2389">
                  <c:v>0.50169999999999981</c:v>
                </c:pt>
                <c:pt idx="2390">
                  <c:v>0.50190999999999986</c:v>
                </c:pt>
                <c:pt idx="2391">
                  <c:v>0.50211999999999957</c:v>
                </c:pt>
                <c:pt idx="2392">
                  <c:v>0.5023299999999995</c:v>
                </c:pt>
                <c:pt idx="2393">
                  <c:v>0.50253999999999677</c:v>
                </c:pt>
                <c:pt idx="2394">
                  <c:v>0.50274999999999981</c:v>
                </c:pt>
                <c:pt idx="2395">
                  <c:v>0.50295999999999952</c:v>
                </c:pt>
                <c:pt idx="2396">
                  <c:v>0.50316999999999956</c:v>
                </c:pt>
                <c:pt idx="2397">
                  <c:v>0.50337999999999949</c:v>
                </c:pt>
                <c:pt idx="2398">
                  <c:v>0.50358999999999665</c:v>
                </c:pt>
                <c:pt idx="2399">
                  <c:v>0.5037999999999998</c:v>
                </c:pt>
                <c:pt idx="2400">
                  <c:v>0.50400999999999951</c:v>
                </c:pt>
                <c:pt idx="2401">
                  <c:v>0.50421999999999956</c:v>
                </c:pt>
                <c:pt idx="2402">
                  <c:v>0.50442999999999949</c:v>
                </c:pt>
                <c:pt idx="2403">
                  <c:v>0.50463999999999987</c:v>
                </c:pt>
                <c:pt idx="2404">
                  <c:v>0.5048499999999998</c:v>
                </c:pt>
                <c:pt idx="2405">
                  <c:v>0.50505999999999951</c:v>
                </c:pt>
                <c:pt idx="2406">
                  <c:v>0.505269999999997</c:v>
                </c:pt>
                <c:pt idx="2407">
                  <c:v>0.50547999999999949</c:v>
                </c:pt>
                <c:pt idx="2408">
                  <c:v>0.50568999999999986</c:v>
                </c:pt>
                <c:pt idx="2409">
                  <c:v>0.50589999999999979</c:v>
                </c:pt>
                <c:pt idx="2410">
                  <c:v>0.5061099999999995</c:v>
                </c:pt>
                <c:pt idx="2411">
                  <c:v>0.50631999999999699</c:v>
                </c:pt>
                <c:pt idx="2412">
                  <c:v>0.50652999999999959</c:v>
                </c:pt>
                <c:pt idx="2413">
                  <c:v>0.50673999999999986</c:v>
                </c:pt>
                <c:pt idx="2414">
                  <c:v>0.50694999999999979</c:v>
                </c:pt>
                <c:pt idx="2415">
                  <c:v>0.5071599999999995</c:v>
                </c:pt>
                <c:pt idx="2416">
                  <c:v>0.50736999999999688</c:v>
                </c:pt>
                <c:pt idx="2417">
                  <c:v>0.50757999999999959</c:v>
                </c:pt>
                <c:pt idx="2418">
                  <c:v>0.50778999999999952</c:v>
                </c:pt>
                <c:pt idx="2419">
                  <c:v>0.5079999999999999</c:v>
                </c:pt>
                <c:pt idx="2420">
                  <c:v>0.5082099999999995</c:v>
                </c:pt>
                <c:pt idx="2421">
                  <c:v>0.50841999999999665</c:v>
                </c:pt>
                <c:pt idx="2422">
                  <c:v>0.5086299999999998</c:v>
                </c:pt>
                <c:pt idx="2423">
                  <c:v>0.50883999999999951</c:v>
                </c:pt>
                <c:pt idx="2424">
                  <c:v>0.50904999999999989</c:v>
                </c:pt>
                <c:pt idx="2425">
                  <c:v>0.50925999999999949</c:v>
                </c:pt>
                <c:pt idx="2426">
                  <c:v>0.50946999999999665</c:v>
                </c:pt>
                <c:pt idx="2427">
                  <c:v>0.5096799999999998</c:v>
                </c:pt>
                <c:pt idx="2428">
                  <c:v>0.50988999999999951</c:v>
                </c:pt>
                <c:pt idx="2429">
                  <c:v>0.51009999999999989</c:v>
                </c:pt>
                <c:pt idx="2430">
                  <c:v>0.51030999999999949</c:v>
                </c:pt>
                <c:pt idx="2431">
                  <c:v>0.51051999999999653</c:v>
                </c:pt>
                <c:pt idx="2432">
                  <c:v>0.5107299999999998</c:v>
                </c:pt>
                <c:pt idx="2433">
                  <c:v>0.51093999999999951</c:v>
                </c:pt>
                <c:pt idx="2434">
                  <c:v>0.51114999999999988</c:v>
                </c:pt>
                <c:pt idx="2435">
                  <c:v>0.51135999999999959</c:v>
                </c:pt>
                <c:pt idx="2436">
                  <c:v>0.51156999999999653</c:v>
                </c:pt>
                <c:pt idx="2437">
                  <c:v>0.51177999999999979</c:v>
                </c:pt>
                <c:pt idx="2438">
                  <c:v>0.5119899999999995</c:v>
                </c:pt>
                <c:pt idx="2439">
                  <c:v>0.51219999999999988</c:v>
                </c:pt>
                <c:pt idx="2440">
                  <c:v>0.51240999999999959</c:v>
                </c:pt>
                <c:pt idx="2441">
                  <c:v>0.51261999999999952</c:v>
                </c:pt>
                <c:pt idx="2442">
                  <c:v>0.5128299999999999</c:v>
                </c:pt>
                <c:pt idx="2443">
                  <c:v>0.5130399999999995</c:v>
                </c:pt>
                <c:pt idx="2444">
                  <c:v>0.51324999999999987</c:v>
                </c:pt>
                <c:pt idx="2445">
                  <c:v>0.51345999999999958</c:v>
                </c:pt>
                <c:pt idx="2446">
                  <c:v>0.51366999999999952</c:v>
                </c:pt>
                <c:pt idx="2447">
                  <c:v>0.51387999999999989</c:v>
                </c:pt>
                <c:pt idx="2448">
                  <c:v>0.51408999999999949</c:v>
                </c:pt>
                <c:pt idx="2449">
                  <c:v>0.51429999999999987</c:v>
                </c:pt>
                <c:pt idx="2450">
                  <c:v>0.51450999999999958</c:v>
                </c:pt>
                <c:pt idx="2451">
                  <c:v>0.51471999999999951</c:v>
                </c:pt>
                <c:pt idx="2452">
                  <c:v>0.51492999999999989</c:v>
                </c:pt>
                <c:pt idx="2453">
                  <c:v>0.51513999999999949</c:v>
                </c:pt>
                <c:pt idx="2454">
                  <c:v>0.51534999999999986</c:v>
                </c:pt>
                <c:pt idx="2455">
                  <c:v>0.51555999999999957</c:v>
                </c:pt>
                <c:pt idx="2456">
                  <c:v>0.51576999999999951</c:v>
                </c:pt>
                <c:pt idx="2457">
                  <c:v>0.51597999999999988</c:v>
                </c:pt>
                <c:pt idx="2458">
                  <c:v>0.51618999999999959</c:v>
                </c:pt>
                <c:pt idx="2459">
                  <c:v>0.51639999999999986</c:v>
                </c:pt>
                <c:pt idx="2460">
                  <c:v>0.51660999999999979</c:v>
                </c:pt>
                <c:pt idx="2461">
                  <c:v>0.5168199999999995</c:v>
                </c:pt>
                <c:pt idx="2462">
                  <c:v>0.51702999999999988</c:v>
                </c:pt>
                <c:pt idx="2463">
                  <c:v>0.51723999999999959</c:v>
                </c:pt>
                <c:pt idx="2464">
                  <c:v>0.51744999999999952</c:v>
                </c:pt>
                <c:pt idx="2465">
                  <c:v>0.51765999999999979</c:v>
                </c:pt>
                <c:pt idx="2466">
                  <c:v>0.5178699999999995</c:v>
                </c:pt>
                <c:pt idx="2467">
                  <c:v>0.51807999999999987</c:v>
                </c:pt>
                <c:pt idx="2468">
                  <c:v>0.51828999999999958</c:v>
                </c:pt>
                <c:pt idx="2469">
                  <c:v>0.51849999999999952</c:v>
                </c:pt>
                <c:pt idx="2470">
                  <c:v>0.51870999999999989</c:v>
                </c:pt>
                <c:pt idx="2471">
                  <c:v>0.51891999999999949</c:v>
                </c:pt>
                <c:pt idx="2472">
                  <c:v>0.51912999999999987</c:v>
                </c:pt>
                <c:pt idx="2473">
                  <c:v>0.51933999999999958</c:v>
                </c:pt>
                <c:pt idx="2474">
                  <c:v>0.51954999999999951</c:v>
                </c:pt>
                <c:pt idx="2475">
                  <c:v>0.51975999999999989</c:v>
                </c:pt>
                <c:pt idx="2476">
                  <c:v>0.51996999999999949</c:v>
                </c:pt>
                <c:pt idx="2477">
                  <c:v>0.52017999999999986</c:v>
                </c:pt>
                <c:pt idx="2478">
                  <c:v>0.52038999999999958</c:v>
                </c:pt>
                <c:pt idx="2479">
                  <c:v>0.52059999999999951</c:v>
                </c:pt>
                <c:pt idx="2480">
                  <c:v>0.52080999999999988</c:v>
                </c:pt>
                <c:pt idx="2481">
                  <c:v>0.52101999999999959</c:v>
                </c:pt>
                <c:pt idx="2482">
                  <c:v>0.52122999999999986</c:v>
                </c:pt>
                <c:pt idx="2483">
                  <c:v>0.52143999999999957</c:v>
                </c:pt>
                <c:pt idx="2484">
                  <c:v>0.52164999999999984</c:v>
                </c:pt>
                <c:pt idx="2485">
                  <c:v>0.52185999999999988</c:v>
                </c:pt>
                <c:pt idx="2486">
                  <c:v>0.52206999999999959</c:v>
                </c:pt>
                <c:pt idx="2487">
                  <c:v>0.52227999999999986</c:v>
                </c:pt>
                <c:pt idx="2488">
                  <c:v>0.52248999999999957</c:v>
                </c:pt>
                <c:pt idx="2489">
                  <c:v>0.52269999999999983</c:v>
                </c:pt>
                <c:pt idx="2490">
                  <c:v>0.52290999999999987</c:v>
                </c:pt>
                <c:pt idx="2491">
                  <c:v>0.52311999999999959</c:v>
                </c:pt>
                <c:pt idx="2492">
                  <c:v>0.52332999999999952</c:v>
                </c:pt>
                <c:pt idx="2493">
                  <c:v>0.52353999999999956</c:v>
                </c:pt>
                <c:pt idx="2494">
                  <c:v>0.52374999999999983</c:v>
                </c:pt>
                <c:pt idx="2495">
                  <c:v>0.52395999999999987</c:v>
                </c:pt>
                <c:pt idx="2496">
                  <c:v>0.52416999999999958</c:v>
                </c:pt>
                <c:pt idx="2497">
                  <c:v>0.52437999999999951</c:v>
                </c:pt>
                <c:pt idx="2498">
                  <c:v>0.52458999999999956</c:v>
                </c:pt>
                <c:pt idx="2499">
                  <c:v>0.52479999999999982</c:v>
                </c:pt>
                <c:pt idx="2500">
                  <c:v>0.52500999999999987</c:v>
                </c:pt>
                <c:pt idx="2501">
                  <c:v>0.52521999999999958</c:v>
                </c:pt>
                <c:pt idx="2502">
                  <c:v>0.52542999999999951</c:v>
                </c:pt>
                <c:pt idx="2503">
                  <c:v>0.52563999999999989</c:v>
                </c:pt>
                <c:pt idx="2504">
                  <c:v>0.52584999999999982</c:v>
                </c:pt>
                <c:pt idx="2505">
                  <c:v>0.52605999999999986</c:v>
                </c:pt>
                <c:pt idx="2506">
                  <c:v>0.52626999999999957</c:v>
                </c:pt>
                <c:pt idx="2507">
                  <c:v>0.5264799999999995</c:v>
                </c:pt>
                <c:pt idx="2508">
                  <c:v>0.52668999999999988</c:v>
                </c:pt>
                <c:pt idx="2509">
                  <c:v>0.52689999999999981</c:v>
                </c:pt>
                <c:pt idx="2510">
                  <c:v>0.52710999999999986</c:v>
                </c:pt>
                <c:pt idx="2511">
                  <c:v>0.52731999999999957</c:v>
                </c:pt>
                <c:pt idx="2512">
                  <c:v>0.5275299999999995</c:v>
                </c:pt>
                <c:pt idx="2513">
                  <c:v>0.52773999999999988</c:v>
                </c:pt>
                <c:pt idx="2514">
                  <c:v>0.52794999999999981</c:v>
                </c:pt>
                <c:pt idx="2515">
                  <c:v>0.52815999999999952</c:v>
                </c:pt>
                <c:pt idx="2516">
                  <c:v>0.52836999999999956</c:v>
                </c:pt>
                <c:pt idx="2517">
                  <c:v>0.52857999999999949</c:v>
                </c:pt>
                <c:pt idx="2518">
                  <c:v>0.52878999999999987</c:v>
                </c:pt>
                <c:pt idx="2519">
                  <c:v>0.5289999999999998</c:v>
                </c:pt>
                <c:pt idx="2520">
                  <c:v>0.52920999999999951</c:v>
                </c:pt>
                <c:pt idx="2521">
                  <c:v>0.52941999999999956</c:v>
                </c:pt>
                <c:pt idx="2522">
                  <c:v>0.52962999999999982</c:v>
                </c:pt>
                <c:pt idx="2523">
                  <c:v>0.52983999999999987</c:v>
                </c:pt>
                <c:pt idx="2524">
                  <c:v>0.5300499999999998</c:v>
                </c:pt>
                <c:pt idx="2525">
                  <c:v>0.53025999999999951</c:v>
                </c:pt>
                <c:pt idx="2526">
                  <c:v>0.530469999999997</c:v>
                </c:pt>
                <c:pt idx="2527">
                  <c:v>0.53067999999999982</c:v>
                </c:pt>
                <c:pt idx="2528">
                  <c:v>0.53088999999999986</c:v>
                </c:pt>
                <c:pt idx="2529">
                  <c:v>0.53109999999999979</c:v>
                </c:pt>
                <c:pt idx="2530">
                  <c:v>0.5313099999999995</c:v>
                </c:pt>
                <c:pt idx="2531">
                  <c:v>0.53151999999999699</c:v>
                </c:pt>
                <c:pt idx="2532">
                  <c:v>0.53172999999999981</c:v>
                </c:pt>
                <c:pt idx="2533">
                  <c:v>0.53193999999999986</c:v>
                </c:pt>
                <c:pt idx="2534">
                  <c:v>0.53214999999999979</c:v>
                </c:pt>
                <c:pt idx="2535">
                  <c:v>0.5323599999999995</c:v>
                </c:pt>
                <c:pt idx="2536">
                  <c:v>0.53256999999999688</c:v>
                </c:pt>
                <c:pt idx="2537">
                  <c:v>0.53277999999999981</c:v>
                </c:pt>
                <c:pt idx="2538">
                  <c:v>0.53298999999999952</c:v>
                </c:pt>
                <c:pt idx="2539">
                  <c:v>0.53319999999999979</c:v>
                </c:pt>
                <c:pt idx="2540">
                  <c:v>0.5334099999999995</c:v>
                </c:pt>
                <c:pt idx="2541">
                  <c:v>0.53361999999999987</c:v>
                </c:pt>
                <c:pt idx="2542">
                  <c:v>0.5338299999999998</c:v>
                </c:pt>
                <c:pt idx="2543">
                  <c:v>0.53403999999999952</c:v>
                </c:pt>
                <c:pt idx="2544">
                  <c:v>0.53424999999999989</c:v>
                </c:pt>
                <c:pt idx="2545">
                  <c:v>0.53445999999999949</c:v>
                </c:pt>
                <c:pt idx="2546">
                  <c:v>0.53466999999999987</c:v>
                </c:pt>
                <c:pt idx="2547">
                  <c:v>0.5348799999999998</c:v>
                </c:pt>
                <c:pt idx="2548">
                  <c:v>0.53508999999999951</c:v>
                </c:pt>
                <c:pt idx="2549">
                  <c:v>0.53529999999999989</c:v>
                </c:pt>
                <c:pt idx="2550">
                  <c:v>0.53550999999999949</c:v>
                </c:pt>
                <c:pt idx="2551">
                  <c:v>0.53571999999999986</c:v>
                </c:pt>
                <c:pt idx="2552">
                  <c:v>0.5359299999999998</c:v>
                </c:pt>
                <c:pt idx="2553">
                  <c:v>0.53613999999999951</c:v>
                </c:pt>
                <c:pt idx="2554">
                  <c:v>0.53634999999999988</c:v>
                </c:pt>
                <c:pt idx="2555">
                  <c:v>0.53655999999999959</c:v>
                </c:pt>
                <c:pt idx="2556">
                  <c:v>0.53676999999999986</c:v>
                </c:pt>
                <c:pt idx="2557">
                  <c:v>0.53697999999999979</c:v>
                </c:pt>
                <c:pt idx="2558">
                  <c:v>0.5371899999999995</c:v>
                </c:pt>
                <c:pt idx="2559">
                  <c:v>0.53739999999999988</c:v>
                </c:pt>
                <c:pt idx="2560">
                  <c:v>0.53760999999999981</c:v>
                </c:pt>
                <c:pt idx="2561">
                  <c:v>0.53781999999999952</c:v>
                </c:pt>
                <c:pt idx="2562">
                  <c:v>0.53802999999999979</c:v>
                </c:pt>
                <c:pt idx="2563">
                  <c:v>0.5382399999999995</c:v>
                </c:pt>
                <c:pt idx="2564">
                  <c:v>0.53844999999999987</c:v>
                </c:pt>
                <c:pt idx="2565">
                  <c:v>0.53865999999999981</c:v>
                </c:pt>
                <c:pt idx="2566">
                  <c:v>0.53886999999999952</c:v>
                </c:pt>
                <c:pt idx="2567">
                  <c:v>0.53907999999999989</c:v>
                </c:pt>
                <c:pt idx="2568">
                  <c:v>0.53928999999999949</c:v>
                </c:pt>
                <c:pt idx="2569">
                  <c:v>0.53949999999999987</c:v>
                </c:pt>
                <c:pt idx="2570">
                  <c:v>0.5397099999999998</c:v>
                </c:pt>
                <c:pt idx="2571">
                  <c:v>0.53991999999999951</c:v>
                </c:pt>
                <c:pt idx="2572">
                  <c:v>0.54012999999999989</c:v>
                </c:pt>
                <c:pt idx="2573">
                  <c:v>0.54033999999999949</c:v>
                </c:pt>
                <c:pt idx="2574">
                  <c:v>0.54054999999999986</c:v>
                </c:pt>
                <c:pt idx="2575">
                  <c:v>0.5407599999999998</c:v>
                </c:pt>
                <c:pt idx="2576">
                  <c:v>0.54096999999999951</c:v>
                </c:pt>
                <c:pt idx="2577">
                  <c:v>0.54117999999999988</c:v>
                </c:pt>
                <c:pt idx="2578">
                  <c:v>0.54138999999999959</c:v>
                </c:pt>
                <c:pt idx="2579">
                  <c:v>0.54159999999999986</c:v>
                </c:pt>
                <c:pt idx="2580">
                  <c:v>0.54180999999999979</c:v>
                </c:pt>
                <c:pt idx="2581">
                  <c:v>0.5420199999999995</c:v>
                </c:pt>
                <c:pt idx="2582">
                  <c:v>0.54222999999999988</c:v>
                </c:pt>
                <c:pt idx="2583">
                  <c:v>0.54243999999999959</c:v>
                </c:pt>
                <c:pt idx="2584">
                  <c:v>0.54264999999999985</c:v>
                </c:pt>
                <c:pt idx="2585">
                  <c:v>0.54285999999999979</c:v>
                </c:pt>
                <c:pt idx="2586">
                  <c:v>0.5430699999999995</c:v>
                </c:pt>
                <c:pt idx="2587">
                  <c:v>0.54327999999999987</c:v>
                </c:pt>
                <c:pt idx="2588">
                  <c:v>0.54348999999999958</c:v>
                </c:pt>
                <c:pt idx="2589">
                  <c:v>0.54369999999999985</c:v>
                </c:pt>
                <c:pt idx="2590">
                  <c:v>0.54390999999999978</c:v>
                </c:pt>
                <c:pt idx="2591">
                  <c:v>0.54411999999999949</c:v>
                </c:pt>
                <c:pt idx="2592">
                  <c:v>0.54432999999999987</c:v>
                </c:pt>
                <c:pt idx="2593">
                  <c:v>0.54453999999999958</c:v>
                </c:pt>
                <c:pt idx="2594">
                  <c:v>0.54474999999999985</c:v>
                </c:pt>
                <c:pt idx="2595">
                  <c:v>0.54495999999999989</c:v>
                </c:pt>
                <c:pt idx="2596">
                  <c:v>0.54516999999999949</c:v>
                </c:pt>
                <c:pt idx="2597">
                  <c:v>0.54537999999999986</c:v>
                </c:pt>
                <c:pt idx="2598">
                  <c:v>0.54558999999999958</c:v>
                </c:pt>
                <c:pt idx="2599">
                  <c:v>0.54579999999999984</c:v>
                </c:pt>
                <c:pt idx="2600">
                  <c:v>0.54600999999999988</c:v>
                </c:pt>
                <c:pt idx="2601">
                  <c:v>0.54621999999999959</c:v>
                </c:pt>
                <c:pt idx="2602">
                  <c:v>0.54642999999999986</c:v>
                </c:pt>
                <c:pt idx="2603">
                  <c:v>0.54663999999999979</c:v>
                </c:pt>
                <c:pt idx="2604">
                  <c:v>0.54684999999999984</c:v>
                </c:pt>
                <c:pt idx="2605">
                  <c:v>0.54705999999999988</c:v>
                </c:pt>
                <c:pt idx="2606">
                  <c:v>0.54726999999999959</c:v>
                </c:pt>
                <c:pt idx="2607">
                  <c:v>0.54747999999999986</c:v>
                </c:pt>
                <c:pt idx="2608">
                  <c:v>0.54768999999999979</c:v>
                </c:pt>
                <c:pt idx="2609">
                  <c:v>0.54789999999999983</c:v>
                </c:pt>
                <c:pt idx="2610">
                  <c:v>0.54810999999999988</c:v>
                </c:pt>
                <c:pt idx="2611">
                  <c:v>0.54831999999999959</c:v>
                </c:pt>
                <c:pt idx="2612">
                  <c:v>0.54852999999999952</c:v>
                </c:pt>
                <c:pt idx="2613">
                  <c:v>0.54873999999999978</c:v>
                </c:pt>
                <c:pt idx="2614">
                  <c:v>0.54894999999999983</c:v>
                </c:pt>
                <c:pt idx="2615">
                  <c:v>0.54915999999999987</c:v>
                </c:pt>
                <c:pt idx="2616">
                  <c:v>0.54936999999999958</c:v>
                </c:pt>
                <c:pt idx="2617">
                  <c:v>0.54957999999999951</c:v>
                </c:pt>
                <c:pt idx="2618">
                  <c:v>0.54978999999999989</c:v>
                </c:pt>
                <c:pt idx="2619">
                  <c:v>0.54999999999999982</c:v>
                </c:pt>
                <c:pt idx="2620">
                  <c:v>0.55020999999999987</c:v>
                </c:pt>
                <c:pt idx="2621">
                  <c:v>0.55041999999999958</c:v>
                </c:pt>
                <c:pt idx="2622">
                  <c:v>0.55062999999999984</c:v>
                </c:pt>
                <c:pt idx="2623">
                  <c:v>0.55083999999999989</c:v>
                </c:pt>
                <c:pt idx="2624">
                  <c:v>0.55104999999999982</c:v>
                </c:pt>
                <c:pt idx="2625">
                  <c:v>0.55125999999999986</c:v>
                </c:pt>
                <c:pt idx="2626">
                  <c:v>0.55146999999999957</c:v>
                </c:pt>
                <c:pt idx="2627">
                  <c:v>0.55167999999999984</c:v>
                </c:pt>
                <c:pt idx="2628">
                  <c:v>0.55188999999999988</c:v>
                </c:pt>
                <c:pt idx="2629">
                  <c:v>0.55209999999999981</c:v>
                </c:pt>
                <c:pt idx="2630">
                  <c:v>0.55230999999999986</c:v>
                </c:pt>
                <c:pt idx="2631">
                  <c:v>0.55251999999999957</c:v>
                </c:pt>
                <c:pt idx="2632">
                  <c:v>0.55272999999999983</c:v>
                </c:pt>
                <c:pt idx="2633">
                  <c:v>0.55293999999999988</c:v>
                </c:pt>
                <c:pt idx="2634">
                  <c:v>0.55314999999999981</c:v>
                </c:pt>
                <c:pt idx="2635">
                  <c:v>0.55335999999999952</c:v>
                </c:pt>
                <c:pt idx="2636">
                  <c:v>0.55356999999999956</c:v>
                </c:pt>
                <c:pt idx="2637">
                  <c:v>0.55377999999999983</c:v>
                </c:pt>
                <c:pt idx="2638">
                  <c:v>0.55398999999999987</c:v>
                </c:pt>
                <c:pt idx="2639">
                  <c:v>0.5541999999999998</c:v>
                </c:pt>
                <c:pt idx="2640">
                  <c:v>0.55440999999999951</c:v>
                </c:pt>
                <c:pt idx="2641">
                  <c:v>0.55461999999999978</c:v>
                </c:pt>
                <c:pt idx="2642">
                  <c:v>0.55482999999999982</c:v>
                </c:pt>
                <c:pt idx="2643">
                  <c:v>0.55503999999999987</c:v>
                </c:pt>
                <c:pt idx="2644">
                  <c:v>0.5552499999999998</c:v>
                </c:pt>
                <c:pt idx="2645">
                  <c:v>0.55545999999999951</c:v>
                </c:pt>
                <c:pt idx="2646">
                  <c:v>0.55566999999999989</c:v>
                </c:pt>
                <c:pt idx="2647">
                  <c:v>0.55587999999999982</c:v>
                </c:pt>
                <c:pt idx="2648">
                  <c:v>0.55608999999999986</c:v>
                </c:pt>
                <c:pt idx="2649">
                  <c:v>0.55629999999999979</c:v>
                </c:pt>
                <c:pt idx="2650">
                  <c:v>0.55650999999999951</c:v>
                </c:pt>
                <c:pt idx="2651">
                  <c:v>0.55671999999999988</c:v>
                </c:pt>
                <c:pt idx="2652">
                  <c:v>0.55692999999999981</c:v>
                </c:pt>
                <c:pt idx="2653">
                  <c:v>0.55713999999999986</c:v>
                </c:pt>
                <c:pt idx="2654">
                  <c:v>0.55734999999999979</c:v>
                </c:pt>
                <c:pt idx="2655">
                  <c:v>0.5575599999999995</c:v>
                </c:pt>
                <c:pt idx="2656">
                  <c:v>0.55776999999999988</c:v>
                </c:pt>
                <c:pt idx="2657">
                  <c:v>0.55797999999999981</c:v>
                </c:pt>
                <c:pt idx="2658">
                  <c:v>0.55818999999999952</c:v>
                </c:pt>
                <c:pt idx="2659">
                  <c:v>0.55839999999999979</c:v>
                </c:pt>
                <c:pt idx="2660">
                  <c:v>0.55860999999999983</c:v>
                </c:pt>
                <c:pt idx="2661">
                  <c:v>0.55881999999999987</c:v>
                </c:pt>
                <c:pt idx="2662">
                  <c:v>0.5590299999999998</c:v>
                </c:pt>
                <c:pt idx="2663">
                  <c:v>0.55923999999999952</c:v>
                </c:pt>
                <c:pt idx="2664">
                  <c:v>0.55944999999999978</c:v>
                </c:pt>
                <c:pt idx="2665">
                  <c:v>0.55965999999999982</c:v>
                </c:pt>
                <c:pt idx="2666">
                  <c:v>0.55986999999999987</c:v>
                </c:pt>
                <c:pt idx="2667">
                  <c:v>0.5600799999999998</c:v>
                </c:pt>
                <c:pt idx="2668">
                  <c:v>0.56028999999999951</c:v>
                </c:pt>
                <c:pt idx="2669">
                  <c:v>0.56049999999999989</c:v>
                </c:pt>
                <c:pt idx="2670">
                  <c:v>0.56070999999999982</c:v>
                </c:pt>
                <c:pt idx="2671">
                  <c:v>0.56091999999999986</c:v>
                </c:pt>
                <c:pt idx="2672">
                  <c:v>0.5611299999999998</c:v>
                </c:pt>
                <c:pt idx="2673">
                  <c:v>0.56133999999999951</c:v>
                </c:pt>
                <c:pt idx="2674">
                  <c:v>0.56154999999999988</c:v>
                </c:pt>
                <c:pt idx="2675">
                  <c:v>0.56175999999999982</c:v>
                </c:pt>
                <c:pt idx="2676">
                  <c:v>0.56196999999999986</c:v>
                </c:pt>
                <c:pt idx="2677">
                  <c:v>0.56217999999999979</c:v>
                </c:pt>
                <c:pt idx="2678">
                  <c:v>0.5623899999999995</c:v>
                </c:pt>
                <c:pt idx="2679">
                  <c:v>0.56259999999999988</c:v>
                </c:pt>
                <c:pt idx="2680">
                  <c:v>0.56280999999999981</c:v>
                </c:pt>
                <c:pt idx="2681">
                  <c:v>0.56301999999999952</c:v>
                </c:pt>
                <c:pt idx="2682">
                  <c:v>0.56322999999999979</c:v>
                </c:pt>
                <c:pt idx="2683">
                  <c:v>0.5634399999999995</c:v>
                </c:pt>
                <c:pt idx="2684">
                  <c:v>0.56365000000000065</c:v>
                </c:pt>
                <c:pt idx="2685">
                  <c:v>0.56385999999999981</c:v>
                </c:pt>
                <c:pt idx="2686">
                  <c:v>0.56406999999999952</c:v>
                </c:pt>
                <c:pt idx="2687">
                  <c:v>0.56427999999999978</c:v>
                </c:pt>
                <c:pt idx="2688">
                  <c:v>0.56448999999999949</c:v>
                </c:pt>
                <c:pt idx="2689">
                  <c:v>0.56470000000000065</c:v>
                </c:pt>
                <c:pt idx="2690">
                  <c:v>0.5649099999999998</c:v>
                </c:pt>
                <c:pt idx="2691">
                  <c:v>0.56511999999999951</c:v>
                </c:pt>
                <c:pt idx="2692">
                  <c:v>0.56532999999999978</c:v>
                </c:pt>
                <c:pt idx="2693">
                  <c:v>0.56553999999999949</c:v>
                </c:pt>
                <c:pt idx="2694">
                  <c:v>0.56575000000000064</c:v>
                </c:pt>
                <c:pt idx="2695">
                  <c:v>0.5659599999999998</c:v>
                </c:pt>
                <c:pt idx="2696">
                  <c:v>0.56616999999999951</c:v>
                </c:pt>
                <c:pt idx="2697">
                  <c:v>0.56637999999999988</c:v>
                </c:pt>
                <c:pt idx="2698">
                  <c:v>0.56658999999999959</c:v>
                </c:pt>
                <c:pt idx="2699">
                  <c:v>0.56680000000000064</c:v>
                </c:pt>
                <c:pt idx="2700">
                  <c:v>0.56700999999999979</c:v>
                </c:pt>
                <c:pt idx="2701">
                  <c:v>0.5672199999999995</c:v>
                </c:pt>
                <c:pt idx="2702">
                  <c:v>0.56742999999999988</c:v>
                </c:pt>
                <c:pt idx="2703">
                  <c:v>0.56763999999999981</c:v>
                </c:pt>
                <c:pt idx="2704">
                  <c:v>0.56784999999999985</c:v>
                </c:pt>
                <c:pt idx="2705">
                  <c:v>0.56805999999999979</c:v>
                </c:pt>
                <c:pt idx="2706">
                  <c:v>0.5682699999999995</c:v>
                </c:pt>
                <c:pt idx="2707">
                  <c:v>0.56847999999999987</c:v>
                </c:pt>
                <c:pt idx="2708">
                  <c:v>0.56868999999999981</c:v>
                </c:pt>
                <c:pt idx="2709">
                  <c:v>0.56889999999999985</c:v>
                </c:pt>
                <c:pt idx="2710">
                  <c:v>0.56910999999999978</c:v>
                </c:pt>
                <c:pt idx="2711">
                  <c:v>0.56931999999999949</c:v>
                </c:pt>
                <c:pt idx="2712">
                  <c:v>0.56952999999999987</c:v>
                </c:pt>
                <c:pt idx="2713">
                  <c:v>0.5697399999999998</c:v>
                </c:pt>
                <c:pt idx="2714">
                  <c:v>0.56994999999999985</c:v>
                </c:pt>
                <c:pt idx="2715">
                  <c:v>0.57015999999999978</c:v>
                </c:pt>
                <c:pt idx="2716">
                  <c:v>0.57036999999999949</c:v>
                </c:pt>
                <c:pt idx="2717">
                  <c:v>0.57057999999999987</c:v>
                </c:pt>
                <c:pt idx="2718">
                  <c:v>0.5707899999999998</c:v>
                </c:pt>
                <c:pt idx="2719">
                  <c:v>0.57099999999999984</c:v>
                </c:pt>
                <c:pt idx="2720">
                  <c:v>0.57120999999999988</c:v>
                </c:pt>
                <c:pt idx="2721">
                  <c:v>0.57141999999999959</c:v>
                </c:pt>
                <c:pt idx="2722">
                  <c:v>0.57163000000000064</c:v>
                </c:pt>
                <c:pt idx="2723">
                  <c:v>0.57183999999999979</c:v>
                </c:pt>
                <c:pt idx="2724">
                  <c:v>0.57204999999999984</c:v>
                </c:pt>
                <c:pt idx="2725">
                  <c:v>0.57225999999999988</c:v>
                </c:pt>
                <c:pt idx="2726">
                  <c:v>0.57246999999999959</c:v>
                </c:pt>
                <c:pt idx="2727">
                  <c:v>0.57268000000000063</c:v>
                </c:pt>
                <c:pt idx="2728">
                  <c:v>0.57288999999999979</c:v>
                </c:pt>
                <c:pt idx="2729">
                  <c:v>0.57309999999999983</c:v>
                </c:pt>
                <c:pt idx="2730">
                  <c:v>0.57330999999999988</c:v>
                </c:pt>
                <c:pt idx="2731">
                  <c:v>0.57351999999999959</c:v>
                </c:pt>
                <c:pt idx="2732">
                  <c:v>0.57372999999999985</c:v>
                </c:pt>
                <c:pt idx="2733">
                  <c:v>0.57393999999999978</c:v>
                </c:pt>
                <c:pt idx="2734">
                  <c:v>0.57414999999999983</c:v>
                </c:pt>
                <c:pt idx="2735">
                  <c:v>0.57435999999999987</c:v>
                </c:pt>
                <c:pt idx="2736">
                  <c:v>0.57456999999999958</c:v>
                </c:pt>
                <c:pt idx="2737">
                  <c:v>0.57477999999999985</c:v>
                </c:pt>
                <c:pt idx="2738">
                  <c:v>0.57498999999999978</c:v>
                </c:pt>
                <c:pt idx="2739">
                  <c:v>0.57519999999999982</c:v>
                </c:pt>
                <c:pt idx="2740">
                  <c:v>0.57540999999999987</c:v>
                </c:pt>
                <c:pt idx="2741">
                  <c:v>0.5756199999999998</c:v>
                </c:pt>
                <c:pt idx="2742">
                  <c:v>0.57582999999999984</c:v>
                </c:pt>
                <c:pt idx="2743">
                  <c:v>0.57603999999999977</c:v>
                </c:pt>
                <c:pt idx="2744">
                  <c:v>0.57624999999999982</c:v>
                </c:pt>
                <c:pt idx="2745">
                  <c:v>0.57645999999999986</c:v>
                </c:pt>
                <c:pt idx="2746">
                  <c:v>0.57666999999999979</c:v>
                </c:pt>
                <c:pt idx="2747">
                  <c:v>0.57687999999999984</c:v>
                </c:pt>
                <c:pt idx="2748">
                  <c:v>0.57708999999999988</c:v>
                </c:pt>
                <c:pt idx="2749">
                  <c:v>0.57729999999999981</c:v>
                </c:pt>
                <c:pt idx="2750">
                  <c:v>0.57750999999999986</c:v>
                </c:pt>
                <c:pt idx="2751">
                  <c:v>0.57771999999999979</c:v>
                </c:pt>
                <c:pt idx="2752">
                  <c:v>0.57792999999999983</c:v>
                </c:pt>
                <c:pt idx="2753">
                  <c:v>0.57813999999999988</c:v>
                </c:pt>
                <c:pt idx="2754">
                  <c:v>0.57834999999999981</c:v>
                </c:pt>
                <c:pt idx="2755">
                  <c:v>0.57855999999999952</c:v>
                </c:pt>
                <c:pt idx="2756">
                  <c:v>0.57876999999999978</c:v>
                </c:pt>
                <c:pt idx="2757">
                  <c:v>0.57897999999999983</c:v>
                </c:pt>
                <c:pt idx="2758">
                  <c:v>0.57918999999999987</c:v>
                </c:pt>
                <c:pt idx="2759">
                  <c:v>0.5793999999999998</c:v>
                </c:pt>
                <c:pt idx="2760">
                  <c:v>0.57960999999999985</c:v>
                </c:pt>
                <c:pt idx="2761">
                  <c:v>0.57981999999999978</c:v>
                </c:pt>
                <c:pt idx="2762">
                  <c:v>0.58002999999999949</c:v>
                </c:pt>
                <c:pt idx="2763">
                  <c:v>0.58023999999999687</c:v>
                </c:pt>
                <c:pt idx="2764">
                  <c:v>0.58044999999999958</c:v>
                </c:pt>
                <c:pt idx="2765">
                  <c:v>0.58065999999999951</c:v>
                </c:pt>
                <c:pt idx="2766">
                  <c:v>0.58086999999999711</c:v>
                </c:pt>
                <c:pt idx="2767">
                  <c:v>0.58107999999999949</c:v>
                </c:pt>
                <c:pt idx="2768">
                  <c:v>0.58128999999999686</c:v>
                </c:pt>
                <c:pt idx="2769">
                  <c:v>0.58149999999999957</c:v>
                </c:pt>
                <c:pt idx="2770">
                  <c:v>0.58170999999999951</c:v>
                </c:pt>
                <c:pt idx="2771">
                  <c:v>0.58191999999999722</c:v>
                </c:pt>
                <c:pt idx="2772">
                  <c:v>0.58212999999999959</c:v>
                </c:pt>
                <c:pt idx="2773">
                  <c:v>0.58233999999999686</c:v>
                </c:pt>
                <c:pt idx="2774">
                  <c:v>0.58254999999999957</c:v>
                </c:pt>
                <c:pt idx="2775">
                  <c:v>0.5827599999999995</c:v>
                </c:pt>
                <c:pt idx="2776">
                  <c:v>0.58296999999999721</c:v>
                </c:pt>
                <c:pt idx="2777">
                  <c:v>0.58317999999999959</c:v>
                </c:pt>
                <c:pt idx="2778">
                  <c:v>0.58338999999999641</c:v>
                </c:pt>
                <c:pt idx="2779">
                  <c:v>0.58359999999999956</c:v>
                </c:pt>
                <c:pt idx="2780">
                  <c:v>0.5838099999999995</c:v>
                </c:pt>
                <c:pt idx="2781">
                  <c:v>0.58401999999999687</c:v>
                </c:pt>
                <c:pt idx="2782">
                  <c:v>0.58422999999999958</c:v>
                </c:pt>
                <c:pt idx="2783">
                  <c:v>0.5844399999999963</c:v>
                </c:pt>
                <c:pt idx="2784">
                  <c:v>0.58465</c:v>
                </c:pt>
                <c:pt idx="2785">
                  <c:v>0.58485999999999949</c:v>
                </c:pt>
                <c:pt idx="2786">
                  <c:v>0.58506999999999687</c:v>
                </c:pt>
                <c:pt idx="2787">
                  <c:v>0.58527999999999958</c:v>
                </c:pt>
                <c:pt idx="2788">
                  <c:v>0.58548999999999629</c:v>
                </c:pt>
                <c:pt idx="2789">
                  <c:v>0.5857</c:v>
                </c:pt>
                <c:pt idx="2790">
                  <c:v>0.58590999999999949</c:v>
                </c:pt>
                <c:pt idx="2791">
                  <c:v>0.58611999999999687</c:v>
                </c:pt>
                <c:pt idx="2792">
                  <c:v>0.58632999999999957</c:v>
                </c:pt>
                <c:pt idx="2793">
                  <c:v>0.58653999999999629</c:v>
                </c:pt>
                <c:pt idx="2794">
                  <c:v>0.5867500000000001</c:v>
                </c:pt>
                <c:pt idx="2795">
                  <c:v>0.58695999999999959</c:v>
                </c:pt>
                <c:pt idx="2796">
                  <c:v>0.58716999999999686</c:v>
                </c:pt>
                <c:pt idx="2797">
                  <c:v>0.58737999999999957</c:v>
                </c:pt>
                <c:pt idx="2798">
                  <c:v>0.58758999999999628</c:v>
                </c:pt>
                <c:pt idx="2799">
                  <c:v>0.5878000000000001</c:v>
                </c:pt>
                <c:pt idx="2800">
                  <c:v>0.58800999999999959</c:v>
                </c:pt>
                <c:pt idx="2801">
                  <c:v>0.58821999999999652</c:v>
                </c:pt>
                <c:pt idx="2802">
                  <c:v>0.58842999999999956</c:v>
                </c:pt>
                <c:pt idx="2803">
                  <c:v>0.5886399999999995</c:v>
                </c:pt>
                <c:pt idx="2804">
                  <c:v>0.5888500000000001</c:v>
                </c:pt>
                <c:pt idx="2805">
                  <c:v>0.58905999999999958</c:v>
                </c:pt>
                <c:pt idx="2806">
                  <c:v>0.5892699999999963</c:v>
                </c:pt>
                <c:pt idx="2807">
                  <c:v>0.58947999999999956</c:v>
                </c:pt>
                <c:pt idx="2808">
                  <c:v>0.58968999999999949</c:v>
                </c:pt>
                <c:pt idx="2809">
                  <c:v>0.58990000000000009</c:v>
                </c:pt>
                <c:pt idx="2810">
                  <c:v>0.59010999999999958</c:v>
                </c:pt>
                <c:pt idx="2811">
                  <c:v>0.59031999999999629</c:v>
                </c:pt>
                <c:pt idx="2812">
                  <c:v>0.59052999999999956</c:v>
                </c:pt>
                <c:pt idx="2813">
                  <c:v>0.59073999999999949</c:v>
                </c:pt>
                <c:pt idx="2814">
                  <c:v>0.59095000000000009</c:v>
                </c:pt>
                <c:pt idx="2815">
                  <c:v>0.59115999999999957</c:v>
                </c:pt>
                <c:pt idx="2816">
                  <c:v>0.59136999999999629</c:v>
                </c:pt>
                <c:pt idx="2817">
                  <c:v>0.59157999999999711</c:v>
                </c:pt>
                <c:pt idx="2818">
                  <c:v>0.59178999999999959</c:v>
                </c:pt>
                <c:pt idx="2819">
                  <c:v>0.59200000000000008</c:v>
                </c:pt>
                <c:pt idx="2820">
                  <c:v>0.59220999999999957</c:v>
                </c:pt>
                <c:pt idx="2821">
                  <c:v>0.59241999999999628</c:v>
                </c:pt>
                <c:pt idx="2822">
                  <c:v>0.5926300000000001</c:v>
                </c:pt>
                <c:pt idx="2823">
                  <c:v>0.59283999999999959</c:v>
                </c:pt>
                <c:pt idx="2824">
                  <c:v>0.59305000000000008</c:v>
                </c:pt>
                <c:pt idx="2825">
                  <c:v>0.59325999999999957</c:v>
                </c:pt>
                <c:pt idx="2826">
                  <c:v>0.59346999999999606</c:v>
                </c:pt>
                <c:pt idx="2827">
                  <c:v>0.5936800000000001</c:v>
                </c:pt>
                <c:pt idx="2828">
                  <c:v>0.59388999999999958</c:v>
                </c:pt>
                <c:pt idx="2829">
                  <c:v>0.59409999999999952</c:v>
                </c:pt>
                <c:pt idx="2830">
                  <c:v>0.59430999999999956</c:v>
                </c:pt>
                <c:pt idx="2831">
                  <c:v>0.59451999999999583</c:v>
                </c:pt>
                <c:pt idx="2832">
                  <c:v>0.59473000000000009</c:v>
                </c:pt>
                <c:pt idx="2833">
                  <c:v>0.59493999999999958</c:v>
                </c:pt>
                <c:pt idx="2834">
                  <c:v>0.59514999999999951</c:v>
                </c:pt>
                <c:pt idx="2835">
                  <c:v>0.59535999999999956</c:v>
                </c:pt>
                <c:pt idx="2836">
                  <c:v>0.59556999999999582</c:v>
                </c:pt>
                <c:pt idx="2837">
                  <c:v>0.59578000000000009</c:v>
                </c:pt>
                <c:pt idx="2838">
                  <c:v>0.59598999999999958</c:v>
                </c:pt>
                <c:pt idx="2839">
                  <c:v>0.59619999999999951</c:v>
                </c:pt>
                <c:pt idx="2840">
                  <c:v>0.59640999999999711</c:v>
                </c:pt>
                <c:pt idx="2841">
                  <c:v>0.59661999999999948</c:v>
                </c:pt>
                <c:pt idx="2842">
                  <c:v>0.59683000000000008</c:v>
                </c:pt>
                <c:pt idx="2843">
                  <c:v>0.59703999999999957</c:v>
                </c:pt>
                <c:pt idx="2844">
                  <c:v>0.5972499999999995</c:v>
                </c:pt>
                <c:pt idx="2845">
                  <c:v>0.59745999999999722</c:v>
                </c:pt>
                <c:pt idx="2846">
                  <c:v>0.59766999999999959</c:v>
                </c:pt>
                <c:pt idx="2847">
                  <c:v>0.59788000000000008</c:v>
                </c:pt>
                <c:pt idx="2848">
                  <c:v>0.59808999999999957</c:v>
                </c:pt>
                <c:pt idx="2849">
                  <c:v>0.5982999999999995</c:v>
                </c:pt>
                <c:pt idx="2850">
                  <c:v>0.59850999999999688</c:v>
                </c:pt>
                <c:pt idx="2851">
                  <c:v>0.59871999999999959</c:v>
                </c:pt>
                <c:pt idx="2852">
                  <c:v>0.59892999999999952</c:v>
                </c:pt>
                <c:pt idx="2853">
                  <c:v>0.59913999999999956</c:v>
                </c:pt>
                <c:pt idx="2854">
                  <c:v>0.59934999999999949</c:v>
                </c:pt>
                <c:pt idx="2855">
                  <c:v>0.59955999999999687</c:v>
                </c:pt>
                <c:pt idx="2856">
                  <c:v>0.59976999999999958</c:v>
                </c:pt>
                <c:pt idx="2857">
                  <c:v>0.59997999999999951</c:v>
                </c:pt>
                <c:pt idx="2858">
                  <c:v>0.60018999999999978</c:v>
                </c:pt>
                <c:pt idx="2859">
                  <c:v>0.60039999999999982</c:v>
                </c:pt>
                <c:pt idx="2860">
                  <c:v>0.60061000000000064</c:v>
                </c:pt>
                <c:pt idx="2861">
                  <c:v>0.6008199999999998</c:v>
                </c:pt>
                <c:pt idx="2862">
                  <c:v>0.60102999999999984</c:v>
                </c:pt>
                <c:pt idx="2863">
                  <c:v>0.60123999999999977</c:v>
                </c:pt>
                <c:pt idx="2864">
                  <c:v>0.60144999999999982</c:v>
                </c:pt>
                <c:pt idx="2865">
                  <c:v>0.60166000000000064</c:v>
                </c:pt>
                <c:pt idx="2866">
                  <c:v>0.60186999999999979</c:v>
                </c:pt>
                <c:pt idx="2867">
                  <c:v>0.60207999999999984</c:v>
                </c:pt>
                <c:pt idx="2868">
                  <c:v>0.60228999999999977</c:v>
                </c:pt>
                <c:pt idx="2869">
                  <c:v>0.60249999999999981</c:v>
                </c:pt>
                <c:pt idx="2870">
                  <c:v>0.60271000000000063</c:v>
                </c:pt>
                <c:pt idx="2871">
                  <c:v>0.60291999999999979</c:v>
                </c:pt>
                <c:pt idx="2872">
                  <c:v>0.60312999999999983</c:v>
                </c:pt>
                <c:pt idx="2873">
                  <c:v>0.60333999999999988</c:v>
                </c:pt>
                <c:pt idx="2874">
                  <c:v>0.60354999999999981</c:v>
                </c:pt>
                <c:pt idx="2875">
                  <c:v>0.60375999999999985</c:v>
                </c:pt>
                <c:pt idx="2876">
                  <c:v>0.60396999999999978</c:v>
                </c:pt>
                <c:pt idx="2877">
                  <c:v>0.60417999999999983</c:v>
                </c:pt>
                <c:pt idx="2878">
                  <c:v>0.60438999999999987</c:v>
                </c:pt>
                <c:pt idx="2879">
                  <c:v>0.6045999999999998</c:v>
                </c:pt>
                <c:pt idx="2880">
                  <c:v>0.60480999999999985</c:v>
                </c:pt>
                <c:pt idx="2881">
                  <c:v>0.60501999999999978</c:v>
                </c:pt>
                <c:pt idx="2882">
                  <c:v>0.60522999999999982</c:v>
                </c:pt>
                <c:pt idx="2883">
                  <c:v>0.60543999999999987</c:v>
                </c:pt>
                <c:pt idx="2884">
                  <c:v>0.60565000000000302</c:v>
                </c:pt>
                <c:pt idx="2885">
                  <c:v>0.60585999999999984</c:v>
                </c:pt>
                <c:pt idx="2886">
                  <c:v>0.60606999999999978</c:v>
                </c:pt>
                <c:pt idx="2887">
                  <c:v>0.60627999999999982</c:v>
                </c:pt>
                <c:pt idx="2888">
                  <c:v>0.60648999999999986</c:v>
                </c:pt>
                <c:pt idx="2889">
                  <c:v>0.60670000000000301</c:v>
                </c:pt>
                <c:pt idx="2890">
                  <c:v>0.60690999999999984</c:v>
                </c:pt>
                <c:pt idx="2891">
                  <c:v>0.60711999999999977</c:v>
                </c:pt>
                <c:pt idx="2892">
                  <c:v>0.60732999999999981</c:v>
                </c:pt>
                <c:pt idx="2893">
                  <c:v>0.60753999999999986</c:v>
                </c:pt>
                <c:pt idx="2894">
                  <c:v>0.60775000000000301</c:v>
                </c:pt>
                <c:pt idx="2895">
                  <c:v>0.60795999999999983</c:v>
                </c:pt>
                <c:pt idx="2896">
                  <c:v>0.60816999999999988</c:v>
                </c:pt>
                <c:pt idx="2897">
                  <c:v>0.60837999999999981</c:v>
                </c:pt>
                <c:pt idx="2898">
                  <c:v>0.60858999999999952</c:v>
                </c:pt>
                <c:pt idx="2899">
                  <c:v>0.60880000000000301</c:v>
                </c:pt>
                <c:pt idx="2900">
                  <c:v>0.60900999999999983</c:v>
                </c:pt>
                <c:pt idx="2901">
                  <c:v>0.60921999999999987</c:v>
                </c:pt>
                <c:pt idx="2902">
                  <c:v>0.60942999999999981</c:v>
                </c:pt>
                <c:pt idx="2903">
                  <c:v>0.60963999999999985</c:v>
                </c:pt>
                <c:pt idx="2904">
                  <c:v>0.609850000000003</c:v>
                </c:pt>
                <c:pt idx="2905">
                  <c:v>0.61005999999999982</c:v>
                </c:pt>
                <c:pt idx="2906">
                  <c:v>0.61026999999999987</c:v>
                </c:pt>
                <c:pt idx="2907">
                  <c:v>0.6104799999999998</c:v>
                </c:pt>
                <c:pt idx="2908">
                  <c:v>0.61068999999999984</c:v>
                </c:pt>
                <c:pt idx="2909">
                  <c:v>0.61090000000000266</c:v>
                </c:pt>
                <c:pt idx="2910">
                  <c:v>0.61110999999999982</c:v>
                </c:pt>
                <c:pt idx="2911">
                  <c:v>0.61131999999999986</c:v>
                </c:pt>
                <c:pt idx="2912">
                  <c:v>0.6115299999999998</c:v>
                </c:pt>
                <c:pt idx="2913">
                  <c:v>0.61173999999999984</c:v>
                </c:pt>
                <c:pt idx="2914">
                  <c:v>0.61195000000000266</c:v>
                </c:pt>
                <c:pt idx="2915">
                  <c:v>0.61215999999999982</c:v>
                </c:pt>
                <c:pt idx="2916">
                  <c:v>0.61236999999999986</c:v>
                </c:pt>
                <c:pt idx="2917">
                  <c:v>0.61257999999999979</c:v>
                </c:pt>
                <c:pt idx="2918">
                  <c:v>0.61278999999999983</c:v>
                </c:pt>
                <c:pt idx="2919">
                  <c:v>0.61300000000000165</c:v>
                </c:pt>
                <c:pt idx="2920">
                  <c:v>0.61320999999999981</c:v>
                </c:pt>
                <c:pt idx="2921">
                  <c:v>0.61341999999999952</c:v>
                </c:pt>
                <c:pt idx="2922">
                  <c:v>0.61363000000000301</c:v>
                </c:pt>
                <c:pt idx="2923">
                  <c:v>0.61383999999999983</c:v>
                </c:pt>
                <c:pt idx="2924">
                  <c:v>0.61405000000000065</c:v>
                </c:pt>
                <c:pt idx="2925">
                  <c:v>0.61425999999999981</c:v>
                </c:pt>
                <c:pt idx="2926">
                  <c:v>0.61446999999999952</c:v>
                </c:pt>
                <c:pt idx="2927">
                  <c:v>0.614680000000003</c:v>
                </c:pt>
                <c:pt idx="2928">
                  <c:v>0.61488999999999983</c:v>
                </c:pt>
                <c:pt idx="2929">
                  <c:v>0.61510000000000065</c:v>
                </c:pt>
                <c:pt idx="2930">
                  <c:v>0.6153099999999998</c:v>
                </c:pt>
                <c:pt idx="2931">
                  <c:v>0.61551999999999951</c:v>
                </c:pt>
                <c:pt idx="2932">
                  <c:v>0.61573000000000266</c:v>
                </c:pt>
                <c:pt idx="2933">
                  <c:v>0.61593999999999982</c:v>
                </c:pt>
                <c:pt idx="2934">
                  <c:v>0.61615000000000064</c:v>
                </c:pt>
                <c:pt idx="2935">
                  <c:v>0.6163599999999998</c:v>
                </c:pt>
                <c:pt idx="2936">
                  <c:v>0.61656999999999951</c:v>
                </c:pt>
                <c:pt idx="2937">
                  <c:v>0.61678000000000266</c:v>
                </c:pt>
                <c:pt idx="2938">
                  <c:v>0.61698999999999982</c:v>
                </c:pt>
                <c:pt idx="2939">
                  <c:v>0.61720000000000064</c:v>
                </c:pt>
                <c:pt idx="2940">
                  <c:v>0.61740999999999979</c:v>
                </c:pt>
                <c:pt idx="2941">
                  <c:v>0.61761999999999984</c:v>
                </c:pt>
                <c:pt idx="2942">
                  <c:v>0.61783000000000265</c:v>
                </c:pt>
                <c:pt idx="2943">
                  <c:v>0.61803999999999981</c:v>
                </c:pt>
                <c:pt idx="2944">
                  <c:v>0.61825000000000063</c:v>
                </c:pt>
                <c:pt idx="2945">
                  <c:v>0.61845999999999979</c:v>
                </c:pt>
                <c:pt idx="2946">
                  <c:v>0.61866999999999983</c:v>
                </c:pt>
                <c:pt idx="2947">
                  <c:v>0.61888000000000065</c:v>
                </c:pt>
                <c:pt idx="2948">
                  <c:v>0.61908999999999981</c:v>
                </c:pt>
                <c:pt idx="2949">
                  <c:v>0.61929999999999985</c:v>
                </c:pt>
                <c:pt idx="2950">
                  <c:v>0.61950999999999978</c:v>
                </c:pt>
                <c:pt idx="2951">
                  <c:v>0.61971999999999983</c:v>
                </c:pt>
                <c:pt idx="2952">
                  <c:v>0.61993000000000065</c:v>
                </c:pt>
                <c:pt idx="2953">
                  <c:v>0.6201399999999998</c:v>
                </c:pt>
                <c:pt idx="2954">
                  <c:v>0.62034999999999985</c:v>
                </c:pt>
                <c:pt idx="2955">
                  <c:v>0.62055999999999978</c:v>
                </c:pt>
                <c:pt idx="2956">
                  <c:v>0.62076999999999982</c:v>
                </c:pt>
                <c:pt idx="2957">
                  <c:v>0.62098000000000064</c:v>
                </c:pt>
                <c:pt idx="2958">
                  <c:v>0.6211899999999998</c:v>
                </c:pt>
                <c:pt idx="2959">
                  <c:v>0.62139999999999984</c:v>
                </c:pt>
                <c:pt idx="2960">
                  <c:v>0.62161000000000266</c:v>
                </c:pt>
                <c:pt idx="2961">
                  <c:v>0.62181999999999982</c:v>
                </c:pt>
                <c:pt idx="2962">
                  <c:v>0.62203000000000064</c:v>
                </c:pt>
                <c:pt idx="2963">
                  <c:v>0.62223999999999979</c:v>
                </c:pt>
                <c:pt idx="2964">
                  <c:v>0.62244999999999984</c:v>
                </c:pt>
                <c:pt idx="2965">
                  <c:v>0.62266000000000266</c:v>
                </c:pt>
                <c:pt idx="2966">
                  <c:v>0.62286999999999981</c:v>
                </c:pt>
                <c:pt idx="2967">
                  <c:v>0.62308000000000063</c:v>
                </c:pt>
                <c:pt idx="2968">
                  <c:v>0.62328999999999979</c:v>
                </c:pt>
                <c:pt idx="2969">
                  <c:v>0.62349999999999983</c:v>
                </c:pt>
                <c:pt idx="2970">
                  <c:v>0.62371000000000065</c:v>
                </c:pt>
                <c:pt idx="2971">
                  <c:v>0.62391999999999981</c:v>
                </c:pt>
                <c:pt idx="2972">
                  <c:v>0.62412999999999985</c:v>
                </c:pt>
                <c:pt idx="2973">
                  <c:v>0.62433999999999978</c:v>
                </c:pt>
                <c:pt idx="2974">
                  <c:v>0.62454999999999983</c:v>
                </c:pt>
                <c:pt idx="2975">
                  <c:v>0.62476000000000065</c:v>
                </c:pt>
                <c:pt idx="2976">
                  <c:v>0.6249699999999998</c:v>
                </c:pt>
                <c:pt idx="2977">
                  <c:v>0.62517999999999985</c:v>
                </c:pt>
                <c:pt idx="2978">
                  <c:v>0.62538999999999978</c:v>
                </c:pt>
                <c:pt idx="2979">
                  <c:v>0.62559999999999982</c:v>
                </c:pt>
                <c:pt idx="2980">
                  <c:v>0.62581000000000064</c:v>
                </c:pt>
                <c:pt idx="2981">
                  <c:v>0.6260199999999998</c:v>
                </c:pt>
                <c:pt idx="2982">
                  <c:v>0.62622999999999984</c:v>
                </c:pt>
                <c:pt idx="2983">
                  <c:v>0.62643999999999977</c:v>
                </c:pt>
                <c:pt idx="2984">
                  <c:v>0.62665000000000348</c:v>
                </c:pt>
                <c:pt idx="2985">
                  <c:v>0.62686000000000064</c:v>
                </c:pt>
                <c:pt idx="2986">
                  <c:v>0.62706999999999979</c:v>
                </c:pt>
                <c:pt idx="2987">
                  <c:v>0.62727999999999984</c:v>
                </c:pt>
                <c:pt idx="2988">
                  <c:v>0.62748999999999977</c:v>
                </c:pt>
                <c:pt idx="2989">
                  <c:v>0.62770000000000348</c:v>
                </c:pt>
                <c:pt idx="2990">
                  <c:v>0.62791000000000063</c:v>
                </c:pt>
                <c:pt idx="2991">
                  <c:v>0.62811999999999979</c:v>
                </c:pt>
                <c:pt idx="2992">
                  <c:v>0.62832999999999983</c:v>
                </c:pt>
                <c:pt idx="2993">
                  <c:v>0.62853999999999977</c:v>
                </c:pt>
                <c:pt idx="2994">
                  <c:v>0.62875000000000336</c:v>
                </c:pt>
                <c:pt idx="2995">
                  <c:v>0.62895999999999985</c:v>
                </c:pt>
                <c:pt idx="2996">
                  <c:v>0.62916999999999978</c:v>
                </c:pt>
                <c:pt idx="2997">
                  <c:v>0.62937999999999983</c:v>
                </c:pt>
                <c:pt idx="2998">
                  <c:v>0.62958999999999987</c:v>
                </c:pt>
                <c:pt idx="2999">
                  <c:v>0.62980000000000336</c:v>
                </c:pt>
                <c:pt idx="3000">
                  <c:v>0.63000999999999985</c:v>
                </c:pt>
                <c:pt idx="3001">
                  <c:v>0.63021999999999978</c:v>
                </c:pt>
                <c:pt idx="3002">
                  <c:v>0.63042999999999982</c:v>
                </c:pt>
                <c:pt idx="3003">
                  <c:v>0.63064000000000486</c:v>
                </c:pt>
                <c:pt idx="3004">
                  <c:v>0.63085000000000302</c:v>
                </c:pt>
                <c:pt idx="3005">
                  <c:v>0.63105999999999984</c:v>
                </c:pt>
                <c:pt idx="3006">
                  <c:v>0.63126999999999978</c:v>
                </c:pt>
                <c:pt idx="3007">
                  <c:v>0.63147999999999982</c:v>
                </c:pt>
                <c:pt idx="3008">
                  <c:v>0.63169000000000486</c:v>
                </c:pt>
                <c:pt idx="3009">
                  <c:v>0.63190000000000301</c:v>
                </c:pt>
                <c:pt idx="3010">
                  <c:v>0.63210999999999984</c:v>
                </c:pt>
                <c:pt idx="3011">
                  <c:v>0.63231999999999977</c:v>
                </c:pt>
                <c:pt idx="3012">
                  <c:v>0.63252999999999981</c:v>
                </c:pt>
                <c:pt idx="3013">
                  <c:v>0.63274000000000474</c:v>
                </c:pt>
                <c:pt idx="3014">
                  <c:v>0.63295000000000301</c:v>
                </c:pt>
                <c:pt idx="3015">
                  <c:v>0.63315999999999983</c:v>
                </c:pt>
                <c:pt idx="3016">
                  <c:v>0.63336999999999977</c:v>
                </c:pt>
                <c:pt idx="3017">
                  <c:v>0.63357999999999981</c:v>
                </c:pt>
                <c:pt idx="3018">
                  <c:v>0.63378999999999985</c:v>
                </c:pt>
                <c:pt idx="3019">
                  <c:v>0.63400000000000301</c:v>
                </c:pt>
                <c:pt idx="3020">
                  <c:v>0.63420999999999983</c:v>
                </c:pt>
                <c:pt idx="3021">
                  <c:v>0.63441999999999976</c:v>
                </c:pt>
                <c:pt idx="3022">
                  <c:v>0.63463000000000336</c:v>
                </c:pt>
                <c:pt idx="3023">
                  <c:v>0.63483999999999985</c:v>
                </c:pt>
                <c:pt idx="3024">
                  <c:v>0.635050000000003</c:v>
                </c:pt>
                <c:pt idx="3025">
                  <c:v>0.63525999999999982</c:v>
                </c:pt>
                <c:pt idx="3026">
                  <c:v>0.63546999999999987</c:v>
                </c:pt>
                <c:pt idx="3027">
                  <c:v>0.63568000000000324</c:v>
                </c:pt>
                <c:pt idx="3028">
                  <c:v>0.63588999999999984</c:v>
                </c:pt>
                <c:pt idx="3029">
                  <c:v>0.63610000000000266</c:v>
                </c:pt>
                <c:pt idx="3030">
                  <c:v>0.63630999999999982</c:v>
                </c:pt>
                <c:pt idx="3031">
                  <c:v>0.63651999999999986</c:v>
                </c:pt>
                <c:pt idx="3032">
                  <c:v>0.63673000000000302</c:v>
                </c:pt>
                <c:pt idx="3033">
                  <c:v>0.63693999999999984</c:v>
                </c:pt>
                <c:pt idx="3034">
                  <c:v>0.63715000000000266</c:v>
                </c:pt>
                <c:pt idx="3035">
                  <c:v>0.63735999999999982</c:v>
                </c:pt>
                <c:pt idx="3036">
                  <c:v>0.63756999999999986</c:v>
                </c:pt>
                <c:pt idx="3037">
                  <c:v>0.63778000000000301</c:v>
                </c:pt>
                <c:pt idx="3038">
                  <c:v>0.63798999999999984</c:v>
                </c:pt>
                <c:pt idx="3039">
                  <c:v>0.63820000000000165</c:v>
                </c:pt>
                <c:pt idx="3040">
                  <c:v>0.63840999999999981</c:v>
                </c:pt>
                <c:pt idx="3041">
                  <c:v>0.63861999999999985</c:v>
                </c:pt>
                <c:pt idx="3042">
                  <c:v>0.63883000000000301</c:v>
                </c:pt>
                <c:pt idx="3043">
                  <c:v>0.63903999999999983</c:v>
                </c:pt>
                <c:pt idx="3044">
                  <c:v>0.63925000000000065</c:v>
                </c:pt>
                <c:pt idx="3045">
                  <c:v>0.63945999999999981</c:v>
                </c:pt>
                <c:pt idx="3046">
                  <c:v>0.63966999999999985</c:v>
                </c:pt>
                <c:pt idx="3047">
                  <c:v>0.639880000000003</c:v>
                </c:pt>
                <c:pt idx="3048">
                  <c:v>0.64008999999999983</c:v>
                </c:pt>
                <c:pt idx="3049">
                  <c:v>0.64030000000000065</c:v>
                </c:pt>
                <c:pt idx="3050">
                  <c:v>0.6405099999999998</c:v>
                </c:pt>
                <c:pt idx="3051">
                  <c:v>0.64071999999999985</c:v>
                </c:pt>
                <c:pt idx="3052">
                  <c:v>0.64093000000000266</c:v>
                </c:pt>
                <c:pt idx="3053">
                  <c:v>0.64113999999999982</c:v>
                </c:pt>
                <c:pt idx="3054">
                  <c:v>0.64135000000000064</c:v>
                </c:pt>
                <c:pt idx="3055">
                  <c:v>0.6415599999999998</c:v>
                </c:pt>
                <c:pt idx="3056">
                  <c:v>0.64176999999999984</c:v>
                </c:pt>
                <c:pt idx="3057">
                  <c:v>0.64198000000000266</c:v>
                </c:pt>
                <c:pt idx="3058">
                  <c:v>0.64218999999999982</c:v>
                </c:pt>
                <c:pt idx="3059">
                  <c:v>0.64240000000000064</c:v>
                </c:pt>
                <c:pt idx="3060">
                  <c:v>0.64261000000000301</c:v>
                </c:pt>
                <c:pt idx="3061">
                  <c:v>0.64281999999999984</c:v>
                </c:pt>
                <c:pt idx="3062">
                  <c:v>0.64303000000000266</c:v>
                </c:pt>
                <c:pt idx="3063">
                  <c:v>0.64323999999999981</c:v>
                </c:pt>
                <c:pt idx="3064">
                  <c:v>0.64345000000000063</c:v>
                </c:pt>
                <c:pt idx="3065">
                  <c:v>0.64366000000000301</c:v>
                </c:pt>
                <c:pt idx="3066">
                  <c:v>0.64386999999999983</c:v>
                </c:pt>
                <c:pt idx="3067">
                  <c:v>0.64408000000000065</c:v>
                </c:pt>
                <c:pt idx="3068">
                  <c:v>0.64428999999999981</c:v>
                </c:pt>
                <c:pt idx="3069">
                  <c:v>0.64449999999999985</c:v>
                </c:pt>
                <c:pt idx="3070">
                  <c:v>0.644710000000003</c:v>
                </c:pt>
                <c:pt idx="3071">
                  <c:v>0.64491999999999983</c:v>
                </c:pt>
                <c:pt idx="3072">
                  <c:v>0.64513000000000065</c:v>
                </c:pt>
                <c:pt idx="3073">
                  <c:v>0.6453399999999998</c:v>
                </c:pt>
                <c:pt idx="3074">
                  <c:v>0.64554999999999985</c:v>
                </c:pt>
                <c:pt idx="3075">
                  <c:v>0.64576000000000278</c:v>
                </c:pt>
                <c:pt idx="3076">
                  <c:v>0.64596999999999982</c:v>
                </c:pt>
                <c:pt idx="3077">
                  <c:v>0.64618000000000064</c:v>
                </c:pt>
                <c:pt idx="3078">
                  <c:v>0.6463899999999998</c:v>
                </c:pt>
                <c:pt idx="3079">
                  <c:v>0.64659999999999984</c:v>
                </c:pt>
                <c:pt idx="3080">
                  <c:v>0.64681000000000266</c:v>
                </c:pt>
                <c:pt idx="3081">
                  <c:v>0.64701999999999982</c:v>
                </c:pt>
                <c:pt idx="3082">
                  <c:v>0.64723000000000064</c:v>
                </c:pt>
                <c:pt idx="3083">
                  <c:v>0.64743999999999979</c:v>
                </c:pt>
                <c:pt idx="3084">
                  <c:v>0.64765000000000406</c:v>
                </c:pt>
                <c:pt idx="3085">
                  <c:v>0.64786000000000266</c:v>
                </c:pt>
                <c:pt idx="3086">
                  <c:v>0.64806999999999981</c:v>
                </c:pt>
                <c:pt idx="3087">
                  <c:v>0.64828000000000063</c:v>
                </c:pt>
                <c:pt idx="3088">
                  <c:v>0.64848999999999979</c:v>
                </c:pt>
                <c:pt idx="3089">
                  <c:v>0.64870000000000361</c:v>
                </c:pt>
                <c:pt idx="3090">
                  <c:v>0.64891000000000065</c:v>
                </c:pt>
                <c:pt idx="3091">
                  <c:v>0.64911999999999981</c:v>
                </c:pt>
                <c:pt idx="3092">
                  <c:v>0.64932999999999985</c:v>
                </c:pt>
                <c:pt idx="3093">
                  <c:v>0.64953999999999978</c:v>
                </c:pt>
                <c:pt idx="3094">
                  <c:v>0.6497500000000036</c:v>
                </c:pt>
                <c:pt idx="3095">
                  <c:v>0.64996000000000065</c:v>
                </c:pt>
                <c:pt idx="3096">
                  <c:v>0.6501699999999998</c:v>
                </c:pt>
                <c:pt idx="3097">
                  <c:v>0.65037999999999985</c:v>
                </c:pt>
                <c:pt idx="3098">
                  <c:v>0.65058999999999978</c:v>
                </c:pt>
                <c:pt idx="3099">
                  <c:v>0.65080000000000349</c:v>
                </c:pt>
                <c:pt idx="3100">
                  <c:v>0.65101000000000064</c:v>
                </c:pt>
                <c:pt idx="3101">
                  <c:v>0.6512199999999998</c:v>
                </c:pt>
                <c:pt idx="3102">
                  <c:v>0.65142999999999984</c:v>
                </c:pt>
                <c:pt idx="3103">
                  <c:v>0.65164000000000533</c:v>
                </c:pt>
                <c:pt idx="3104">
                  <c:v>0.65185000000000348</c:v>
                </c:pt>
                <c:pt idx="3105">
                  <c:v>0.65206000000000064</c:v>
                </c:pt>
                <c:pt idx="3106">
                  <c:v>0.65226999999999979</c:v>
                </c:pt>
                <c:pt idx="3107">
                  <c:v>0.65247999999999984</c:v>
                </c:pt>
                <c:pt idx="3108">
                  <c:v>0.65269000000000521</c:v>
                </c:pt>
                <c:pt idx="3109">
                  <c:v>0.65290000000000348</c:v>
                </c:pt>
                <c:pt idx="3110">
                  <c:v>0.65311000000000063</c:v>
                </c:pt>
                <c:pt idx="3111">
                  <c:v>0.65331999999999979</c:v>
                </c:pt>
                <c:pt idx="3112">
                  <c:v>0.65352999999999983</c:v>
                </c:pt>
                <c:pt idx="3113">
                  <c:v>0.65374000000000476</c:v>
                </c:pt>
                <c:pt idx="3114">
                  <c:v>0.65395000000000336</c:v>
                </c:pt>
                <c:pt idx="3115">
                  <c:v>0.65415999999999985</c:v>
                </c:pt>
                <c:pt idx="3116">
                  <c:v>0.65436999999999979</c:v>
                </c:pt>
                <c:pt idx="3117">
                  <c:v>0.65457999999999983</c:v>
                </c:pt>
                <c:pt idx="3118">
                  <c:v>0.65479000000000476</c:v>
                </c:pt>
                <c:pt idx="3119">
                  <c:v>0.65500000000000336</c:v>
                </c:pt>
                <c:pt idx="3120">
                  <c:v>0.65520999999999985</c:v>
                </c:pt>
                <c:pt idx="3121">
                  <c:v>0.65541999999999978</c:v>
                </c:pt>
                <c:pt idx="3122">
                  <c:v>0.65563000000000349</c:v>
                </c:pt>
                <c:pt idx="3123">
                  <c:v>0.65584000000000486</c:v>
                </c:pt>
                <c:pt idx="3124">
                  <c:v>0.65605000000000313</c:v>
                </c:pt>
                <c:pt idx="3125">
                  <c:v>0.65625999999999984</c:v>
                </c:pt>
                <c:pt idx="3126">
                  <c:v>0.65646999999999978</c:v>
                </c:pt>
                <c:pt idx="3127">
                  <c:v>0.65668000000000348</c:v>
                </c:pt>
                <c:pt idx="3128">
                  <c:v>0.65689000000000486</c:v>
                </c:pt>
                <c:pt idx="3129">
                  <c:v>0.65710000000000302</c:v>
                </c:pt>
                <c:pt idx="3130">
                  <c:v>0.65730999999999984</c:v>
                </c:pt>
                <c:pt idx="3131">
                  <c:v>0.65751999999999977</c:v>
                </c:pt>
                <c:pt idx="3132">
                  <c:v>0.65773000000000348</c:v>
                </c:pt>
                <c:pt idx="3133">
                  <c:v>0.65794000000000485</c:v>
                </c:pt>
                <c:pt idx="3134">
                  <c:v>0.65815000000000301</c:v>
                </c:pt>
                <c:pt idx="3135">
                  <c:v>0.65835999999999983</c:v>
                </c:pt>
                <c:pt idx="3136">
                  <c:v>0.65856999999999977</c:v>
                </c:pt>
                <c:pt idx="3137">
                  <c:v>0.65878000000000336</c:v>
                </c:pt>
                <c:pt idx="3138">
                  <c:v>0.65898999999999985</c:v>
                </c:pt>
                <c:pt idx="3139">
                  <c:v>0.65920000000000301</c:v>
                </c:pt>
                <c:pt idx="3140">
                  <c:v>0.65940999999999983</c:v>
                </c:pt>
                <c:pt idx="3141">
                  <c:v>0.65962000000000476</c:v>
                </c:pt>
                <c:pt idx="3142">
                  <c:v>0.65983000000000336</c:v>
                </c:pt>
                <c:pt idx="3143">
                  <c:v>0.66003999999999985</c:v>
                </c:pt>
                <c:pt idx="3144">
                  <c:v>0.660250000000003</c:v>
                </c:pt>
                <c:pt idx="3145">
                  <c:v>0.66045999999999982</c:v>
                </c:pt>
                <c:pt idx="3146">
                  <c:v>0.66067000000000475</c:v>
                </c:pt>
                <c:pt idx="3147">
                  <c:v>0.66088000000000324</c:v>
                </c:pt>
                <c:pt idx="3148">
                  <c:v>0.66108999999999984</c:v>
                </c:pt>
                <c:pt idx="3149">
                  <c:v>0.66130000000000266</c:v>
                </c:pt>
                <c:pt idx="3150">
                  <c:v>0.66150999999999982</c:v>
                </c:pt>
                <c:pt idx="3151">
                  <c:v>0.66172000000000486</c:v>
                </c:pt>
                <c:pt idx="3152">
                  <c:v>0.66193000000000302</c:v>
                </c:pt>
                <c:pt idx="3153">
                  <c:v>0.66213999999999984</c:v>
                </c:pt>
                <c:pt idx="3154">
                  <c:v>0.66235000000000266</c:v>
                </c:pt>
                <c:pt idx="3155">
                  <c:v>0.66255999999999982</c:v>
                </c:pt>
                <c:pt idx="3156">
                  <c:v>0.66277000000000486</c:v>
                </c:pt>
                <c:pt idx="3157">
                  <c:v>0.66298000000000301</c:v>
                </c:pt>
                <c:pt idx="3158">
                  <c:v>0.66318999999999984</c:v>
                </c:pt>
                <c:pt idx="3159">
                  <c:v>0.66340000000000265</c:v>
                </c:pt>
                <c:pt idx="3160">
                  <c:v>0.66361000000000336</c:v>
                </c:pt>
                <c:pt idx="3161">
                  <c:v>0.66381999999999985</c:v>
                </c:pt>
                <c:pt idx="3162">
                  <c:v>0.66403000000000301</c:v>
                </c:pt>
                <c:pt idx="3163">
                  <c:v>0.66423999999999983</c:v>
                </c:pt>
                <c:pt idx="3164">
                  <c:v>0.66445000000000065</c:v>
                </c:pt>
                <c:pt idx="3165">
                  <c:v>0.66466000000000336</c:v>
                </c:pt>
                <c:pt idx="3166">
                  <c:v>0.66486999999999985</c:v>
                </c:pt>
                <c:pt idx="3167">
                  <c:v>0.665080000000003</c:v>
                </c:pt>
                <c:pt idx="3168">
                  <c:v>0.66528999999999983</c:v>
                </c:pt>
                <c:pt idx="3169">
                  <c:v>0.66550000000000065</c:v>
                </c:pt>
                <c:pt idx="3170">
                  <c:v>0.66571000000000335</c:v>
                </c:pt>
                <c:pt idx="3171">
                  <c:v>0.66591999999999985</c:v>
                </c:pt>
                <c:pt idx="3172">
                  <c:v>0.66613000000000278</c:v>
                </c:pt>
                <c:pt idx="3173">
                  <c:v>0.66633999999999982</c:v>
                </c:pt>
                <c:pt idx="3174">
                  <c:v>0.66655000000000064</c:v>
                </c:pt>
                <c:pt idx="3175">
                  <c:v>0.66676000000000302</c:v>
                </c:pt>
                <c:pt idx="3176">
                  <c:v>0.66696999999999984</c:v>
                </c:pt>
                <c:pt idx="3177">
                  <c:v>0.66718000000000266</c:v>
                </c:pt>
                <c:pt idx="3178">
                  <c:v>0.66738999999999982</c:v>
                </c:pt>
                <c:pt idx="3179">
                  <c:v>0.66760000000000486</c:v>
                </c:pt>
                <c:pt idx="3180">
                  <c:v>0.66781000000000301</c:v>
                </c:pt>
                <c:pt idx="3181">
                  <c:v>0.66801999999999984</c:v>
                </c:pt>
                <c:pt idx="3182">
                  <c:v>0.66823000000000266</c:v>
                </c:pt>
                <c:pt idx="3183">
                  <c:v>0.66843999999999981</c:v>
                </c:pt>
                <c:pt idx="3184">
                  <c:v>0.66865000000000441</c:v>
                </c:pt>
                <c:pt idx="3185">
                  <c:v>0.66886000000000301</c:v>
                </c:pt>
                <c:pt idx="3186">
                  <c:v>0.66906999999999983</c:v>
                </c:pt>
                <c:pt idx="3187">
                  <c:v>0.66928000000000065</c:v>
                </c:pt>
                <c:pt idx="3188">
                  <c:v>0.66948999999999981</c:v>
                </c:pt>
                <c:pt idx="3189">
                  <c:v>0.66970000000000418</c:v>
                </c:pt>
                <c:pt idx="3190">
                  <c:v>0.669910000000003</c:v>
                </c:pt>
                <c:pt idx="3191">
                  <c:v>0.67011999999999983</c:v>
                </c:pt>
                <c:pt idx="3192">
                  <c:v>0.67033000000000065</c:v>
                </c:pt>
                <c:pt idx="3193">
                  <c:v>0.6705399999999998</c:v>
                </c:pt>
                <c:pt idx="3194">
                  <c:v>0.67075000000000407</c:v>
                </c:pt>
                <c:pt idx="3195">
                  <c:v>0.67096000000000289</c:v>
                </c:pt>
                <c:pt idx="3196">
                  <c:v>0.67116999999999982</c:v>
                </c:pt>
                <c:pt idx="3197">
                  <c:v>0.67137999999999975</c:v>
                </c:pt>
                <c:pt idx="3198">
                  <c:v>0.6715899999999998</c:v>
                </c:pt>
                <c:pt idx="3199">
                  <c:v>0.67180000000000406</c:v>
                </c:pt>
                <c:pt idx="3200">
                  <c:v>0.67201000000000266</c:v>
                </c:pt>
                <c:pt idx="3201">
                  <c:v>0.67221999999999982</c:v>
                </c:pt>
                <c:pt idx="3202">
                  <c:v>0.67243000000000064</c:v>
                </c:pt>
                <c:pt idx="3203">
                  <c:v>0.67264000000000601</c:v>
                </c:pt>
                <c:pt idx="3204">
                  <c:v>0.67285000000000406</c:v>
                </c:pt>
                <c:pt idx="3205">
                  <c:v>0.67306000000000266</c:v>
                </c:pt>
                <c:pt idx="3206">
                  <c:v>0.67326999999999981</c:v>
                </c:pt>
                <c:pt idx="3207">
                  <c:v>0.67348000000000063</c:v>
                </c:pt>
                <c:pt idx="3208">
                  <c:v>0.6736900000000059</c:v>
                </c:pt>
                <c:pt idx="3209">
                  <c:v>0.67390000000000361</c:v>
                </c:pt>
                <c:pt idx="3210">
                  <c:v>0.67411000000000065</c:v>
                </c:pt>
                <c:pt idx="3211">
                  <c:v>0.67431999999999981</c:v>
                </c:pt>
                <c:pt idx="3212">
                  <c:v>0.67452999999999985</c:v>
                </c:pt>
                <c:pt idx="3213">
                  <c:v>0.67474000000000589</c:v>
                </c:pt>
                <c:pt idx="3214">
                  <c:v>0.6749500000000036</c:v>
                </c:pt>
                <c:pt idx="3215">
                  <c:v>0.67516000000000065</c:v>
                </c:pt>
                <c:pt idx="3216">
                  <c:v>0.6753699999999998</c:v>
                </c:pt>
                <c:pt idx="3217">
                  <c:v>0.67557999999999985</c:v>
                </c:pt>
                <c:pt idx="3218">
                  <c:v>0.67579000000000555</c:v>
                </c:pt>
                <c:pt idx="3219">
                  <c:v>0.67600000000000349</c:v>
                </c:pt>
                <c:pt idx="3220">
                  <c:v>0.67621000000000064</c:v>
                </c:pt>
                <c:pt idx="3221">
                  <c:v>0.6764199999999998</c:v>
                </c:pt>
                <c:pt idx="3222">
                  <c:v>0.67663000000000406</c:v>
                </c:pt>
                <c:pt idx="3223">
                  <c:v>0.67684000000000533</c:v>
                </c:pt>
                <c:pt idx="3224">
                  <c:v>0.67705000000000348</c:v>
                </c:pt>
                <c:pt idx="3225">
                  <c:v>0.67726000000000064</c:v>
                </c:pt>
                <c:pt idx="3226">
                  <c:v>0.67746999999999979</c:v>
                </c:pt>
                <c:pt idx="3227">
                  <c:v>0.67768000000000406</c:v>
                </c:pt>
                <c:pt idx="3228">
                  <c:v>0.67789000000000521</c:v>
                </c:pt>
                <c:pt idx="3229">
                  <c:v>0.67810000000000348</c:v>
                </c:pt>
                <c:pt idx="3230">
                  <c:v>0.67831000000000063</c:v>
                </c:pt>
                <c:pt idx="3231">
                  <c:v>0.67851999999999979</c:v>
                </c:pt>
                <c:pt idx="3232">
                  <c:v>0.67873000000000372</c:v>
                </c:pt>
                <c:pt idx="3233">
                  <c:v>0.67894000000000476</c:v>
                </c:pt>
                <c:pt idx="3234">
                  <c:v>0.67915000000000336</c:v>
                </c:pt>
                <c:pt idx="3235">
                  <c:v>0.67935999999999985</c:v>
                </c:pt>
                <c:pt idx="3236">
                  <c:v>0.67956999999999979</c:v>
                </c:pt>
                <c:pt idx="3237">
                  <c:v>0.6797800000000036</c:v>
                </c:pt>
                <c:pt idx="3238">
                  <c:v>0.67999000000000476</c:v>
                </c:pt>
                <c:pt idx="3239">
                  <c:v>0.68020000000000003</c:v>
                </c:pt>
                <c:pt idx="3240">
                  <c:v>0.68040999999999952</c:v>
                </c:pt>
                <c:pt idx="3241">
                  <c:v>0.68062000000000178</c:v>
                </c:pt>
                <c:pt idx="3242">
                  <c:v>0.68083000000000005</c:v>
                </c:pt>
                <c:pt idx="3243">
                  <c:v>0.68103999999999998</c:v>
                </c:pt>
                <c:pt idx="3244">
                  <c:v>0.68125000000000002</c:v>
                </c:pt>
                <c:pt idx="3245">
                  <c:v>0.68145999999999951</c:v>
                </c:pt>
                <c:pt idx="3246">
                  <c:v>0.68167000000000155</c:v>
                </c:pt>
                <c:pt idx="3247">
                  <c:v>0.68188000000000004</c:v>
                </c:pt>
                <c:pt idx="3248">
                  <c:v>0.68208999999999953</c:v>
                </c:pt>
                <c:pt idx="3249">
                  <c:v>0.68230000000000002</c:v>
                </c:pt>
                <c:pt idx="3250">
                  <c:v>0.68250999999999951</c:v>
                </c:pt>
                <c:pt idx="3251">
                  <c:v>0.68271999999999999</c:v>
                </c:pt>
                <c:pt idx="3252">
                  <c:v>0.68293000000000004</c:v>
                </c:pt>
                <c:pt idx="3253">
                  <c:v>0.68314000000000064</c:v>
                </c:pt>
                <c:pt idx="3254">
                  <c:v>0.68335000000000001</c:v>
                </c:pt>
                <c:pt idx="3255">
                  <c:v>0.6835599999999995</c:v>
                </c:pt>
                <c:pt idx="3256">
                  <c:v>0.68376999999999999</c:v>
                </c:pt>
                <c:pt idx="3257">
                  <c:v>0.68398000000000003</c:v>
                </c:pt>
                <c:pt idx="3258">
                  <c:v>0.68418999999999952</c:v>
                </c:pt>
                <c:pt idx="3259">
                  <c:v>0.68440000000000001</c:v>
                </c:pt>
                <c:pt idx="3260">
                  <c:v>0.68461000000000005</c:v>
                </c:pt>
                <c:pt idx="3261">
                  <c:v>0.68481999999999998</c:v>
                </c:pt>
                <c:pt idx="3262">
                  <c:v>0.68503000000000003</c:v>
                </c:pt>
                <c:pt idx="3263">
                  <c:v>0.68523999999999952</c:v>
                </c:pt>
                <c:pt idx="3264">
                  <c:v>0.68545</c:v>
                </c:pt>
                <c:pt idx="3265">
                  <c:v>0.68566000000000005</c:v>
                </c:pt>
                <c:pt idx="3266">
                  <c:v>0.68586999999999998</c:v>
                </c:pt>
                <c:pt idx="3267">
                  <c:v>0.68608000000000002</c:v>
                </c:pt>
                <c:pt idx="3268">
                  <c:v>0.68628999999999951</c:v>
                </c:pt>
                <c:pt idx="3269">
                  <c:v>0.6865</c:v>
                </c:pt>
                <c:pt idx="3270">
                  <c:v>0.68671000000000004</c:v>
                </c:pt>
                <c:pt idx="3271">
                  <c:v>0.68691999999999953</c:v>
                </c:pt>
                <c:pt idx="3272">
                  <c:v>0.68713000000000002</c:v>
                </c:pt>
                <c:pt idx="3273">
                  <c:v>0.68733999999999951</c:v>
                </c:pt>
                <c:pt idx="3274">
                  <c:v>0.68754999999999999</c:v>
                </c:pt>
                <c:pt idx="3275">
                  <c:v>0.68776000000000004</c:v>
                </c:pt>
                <c:pt idx="3276">
                  <c:v>0.68797000000000064</c:v>
                </c:pt>
                <c:pt idx="3277">
                  <c:v>0.68818000000000001</c:v>
                </c:pt>
                <c:pt idx="3278">
                  <c:v>0.6883899999999995</c:v>
                </c:pt>
                <c:pt idx="3279">
                  <c:v>0.68859999999999999</c:v>
                </c:pt>
                <c:pt idx="3280">
                  <c:v>0.68881000000000003</c:v>
                </c:pt>
                <c:pt idx="3281">
                  <c:v>0.68901999999999952</c:v>
                </c:pt>
                <c:pt idx="3282">
                  <c:v>0.68923000000000001</c:v>
                </c:pt>
                <c:pt idx="3283">
                  <c:v>0.6894399999999995</c:v>
                </c:pt>
                <c:pt idx="3284">
                  <c:v>0.68965000000000165</c:v>
                </c:pt>
                <c:pt idx="3285">
                  <c:v>0.68986000000000003</c:v>
                </c:pt>
                <c:pt idx="3286">
                  <c:v>0.69006999999999952</c:v>
                </c:pt>
                <c:pt idx="3287">
                  <c:v>0.69028</c:v>
                </c:pt>
                <c:pt idx="3288">
                  <c:v>0.69048999999999949</c:v>
                </c:pt>
                <c:pt idx="3289">
                  <c:v>0.69070000000000165</c:v>
                </c:pt>
                <c:pt idx="3290">
                  <c:v>0.69091000000000002</c:v>
                </c:pt>
                <c:pt idx="3291">
                  <c:v>0.69111999999999951</c:v>
                </c:pt>
                <c:pt idx="3292">
                  <c:v>0.69133</c:v>
                </c:pt>
                <c:pt idx="3293">
                  <c:v>0.69153999999999949</c:v>
                </c:pt>
                <c:pt idx="3294">
                  <c:v>0.69175000000000075</c:v>
                </c:pt>
                <c:pt idx="3295">
                  <c:v>0.69196000000000002</c:v>
                </c:pt>
                <c:pt idx="3296">
                  <c:v>0.69216999999999951</c:v>
                </c:pt>
                <c:pt idx="3297">
                  <c:v>0.69238</c:v>
                </c:pt>
                <c:pt idx="3298">
                  <c:v>0.69258999999999959</c:v>
                </c:pt>
                <c:pt idx="3299">
                  <c:v>0.69280000000000075</c:v>
                </c:pt>
                <c:pt idx="3300">
                  <c:v>0.69301000000000001</c:v>
                </c:pt>
                <c:pt idx="3301">
                  <c:v>0.6932199999999995</c:v>
                </c:pt>
                <c:pt idx="3302">
                  <c:v>0.69342999999999999</c:v>
                </c:pt>
                <c:pt idx="3303">
                  <c:v>0.69364000000000203</c:v>
                </c:pt>
                <c:pt idx="3304">
                  <c:v>0.69385000000000074</c:v>
                </c:pt>
                <c:pt idx="3305">
                  <c:v>0.69406000000000001</c:v>
                </c:pt>
                <c:pt idx="3306">
                  <c:v>0.6942699999999995</c:v>
                </c:pt>
                <c:pt idx="3307">
                  <c:v>0.69447999999999999</c:v>
                </c:pt>
                <c:pt idx="3308">
                  <c:v>0.69469000000000203</c:v>
                </c:pt>
                <c:pt idx="3309">
                  <c:v>0.69490000000000074</c:v>
                </c:pt>
                <c:pt idx="3310">
                  <c:v>0.69511000000000001</c:v>
                </c:pt>
                <c:pt idx="3311">
                  <c:v>0.69531999999999949</c:v>
                </c:pt>
                <c:pt idx="3312">
                  <c:v>0.69552999999999998</c:v>
                </c:pt>
                <c:pt idx="3313">
                  <c:v>0.69574000000000202</c:v>
                </c:pt>
                <c:pt idx="3314">
                  <c:v>0.69595000000000073</c:v>
                </c:pt>
                <c:pt idx="3315">
                  <c:v>0.69616</c:v>
                </c:pt>
                <c:pt idx="3316">
                  <c:v>0.69636999999999949</c:v>
                </c:pt>
                <c:pt idx="3317">
                  <c:v>0.69657999999999953</c:v>
                </c:pt>
                <c:pt idx="3318">
                  <c:v>0.6967900000000018</c:v>
                </c:pt>
                <c:pt idx="3319">
                  <c:v>0.69700000000000062</c:v>
                </c:pt>
                <c:pt idx="3320">
                  <c:v>0.69721</c:v>
                </c:pt>
                <c:pt idx="3321">
                  <c:v>0.69741999999999948</c:v>
                </c:pt>
                <c:pt idx="3322">
                  <c:v>0.69763000000000075</c:v>
                </c:pt>
                <c:pt idx="3323">
                  <c:v>0.69784000000000179</c:v>
                </c:pt>
                <c:pt idx="3324">
                  <c:v>0.69805000000000061</c:v>
                </c:pt>
                <c:pt idx="3325">
                  <c:v>0.69825999999999999</c:v>
                </c:pt>
                <c:pt idx="3326">
                  <c:v>0.69846999999999959</c:v>
                </c:pt>
                <c:pt idx="3327">
                  <c:v>0.69868000000000074</c:v>
                </c:pt>
                <c:pt idx="3328">
                  <c:v>0.69889000000000179</c:v>
                </c:pt>
                <c:pt idx="3329">
                  <c:v>0.69910000000000005</c:v>
                </c:pt>
                <c:pt idx="3330">
                  <c:v>0.69930999999999999</c:v>
                </c:pt>
                <c:pt idx="3331">
                  <c:v>0.69951999999999959</c:v>
                </c:pt>
                <c:pt idx="3332">
                  <c:v>0.69973000000000074</c:v>
                </c:pt>
                <c:pt idx="3333">
                  <c:v>0.69994000000000178</c:v>
                </c:pt>
                <c:pt idx="3334">
                  <c:v>0.70014999999999983</c:v>
                </c:pt>
                <c:pt idx="3335">
                  <c:v>0.70035999999999976</c:v>
                </c:pt>
                <c:pt idx="3336">
                  <c:v>0.70056999999999958</c:v>
                </c:pt>
                <c:pt idx="3337">
                  <c:v>0.70077999999999985</c:v>
                </c:pt>
                <c:pt idx="3338">
                  <c:v>0.70098999999999978</c:v>
                </c:pt>
                <c:pt idx="3339">
                  <c:v>0.70119999999999982</c:v>
                </c:pt>
                <c:pt idx="3340">
                  <c:v>0.70140999999999976</c:v>
                </c:pt>
                <c:pt idx="3341">
                  <c:v>0.7016199999999998</c:v>
                </c:pt>
                <c:pt idx="3342">
                  <c:v>0.70182999999999984</c:v>
                </c:pt>
                <c:pt idx="3343">
                  <c:v>0.70203999999999978</c:v>
                </c:pt>
                <c:pt idx="3344">
                  <c:v>0.70224999999999982</c:v>
                </c:pt>
                <c:pt idx="3345">
                  <c:v>0.70245999999999953</c:v>
                </c:pt>
                <c:pt idx="3346">
                  <c:v>0.70266999999999979</c:v>
                </c:pt>
                <c:pt idx="3347">
                  <c:v>0.70287999999999984</c:v>
                </c:pt>
                <c:pt idx="3348">
                  <c:v>0.70308999999999977</c:v>
                </c:pt>
                <c:pt idx="3349">
                  <c:v>0.70329999999999981</c:v>
                </c:pt>
                <c:pt idx="3350">
                  <c:v>0.70350999999999952</c:v>
                </c:pt>
                <c:pt idx="3351">
                  <c:v>0.70371999999999979</c:v>
                </c:pt>
                <c:pt idx="3352">
                  <c:v>0.70392999999999983</c:v>
                </c:pt>
                <c:pt idx="3353">
                  <c:v>0.70413999999999977</c:v>
                </c:pt>
                <c:pt idx="3354">
                  <c:v>0.70434999999999981</c:v>
                </c:pt>
                <c:pt idx="3355">
                  <c:v>0.70455999999999952</c:v>
                </c:pt>
                <c:pt idx="3356">
                  <c:v>0.70476999999999979</c:v>
                </c:pt>
                <c:pt idx="3357">
                  <c:v>0.70497999999999983</c:v>
                </c:pt>
                <c:pt idx="3358">
                  <c:v>0.70518999999999976</c:v>
                </c:pt>
                <c:pt idx="3359">
                  <c:v>0.7053999999999998</c:v>
                </c:pt>
                <c:pt idx="3360">
                  <c:v>0.70560999999999985</c:v>
                </c:pt>
                <c:pt idx="3361">
                  <c:v>0.70581999999999978</c:v>
                </c:pt>
                <c:pt idx="3362">
                  <c:v>0.70602999999999982</c:v>
                </c:pt>
                <c:pt idx="3363">
                  <c:v>0.70623999999999976</c:v>
                </c:pt>
                <c:pt idx="3364">
                  <c:v>0.7064499999999998</c:v>
                </c:pt>
                <c:pt idx="3365">
                  <c:v>0.70665999999999984</c:v>
                </c:pt>
                <c:pt idx="3366">
                  <c:v>0.70686999999999978</c:v>
                </c:pt>
                <c:pt idx="3367">
                  <c:v>0.70707999999999982</c:v>
                </c:pt>
                <c:pt idx="3368">
                  <c:v>0.70728999999999953</c:v>
                </c:pt>
                <c:pt idx="3369">
                  <c:v>0.7074999999999998</c:v>
                </c:pt>
                <c:pt idx="3370">
                  <c:v>0.70770999999999984</c:v>
                </c:pt>
                <c:pt idx="3371">
                  <c:v>0.70791999999999977</c:v>
                </c:pt>
                <c:pt idx="3372">
                  <c:v>0.70812999999999982</c:v>
                </c:pt>
                <c:pt idx="3373">
                  <c:v>0.70833999999999953</c:v>
                </c:pt>
                <c:pt idx="3374">
                  <c:v>0.70854999999999979</c:v>
                </c:pt>
                <c:pt idx="3375">
                  <c:v>0.70875999999999983</c:v>
                </c:pt>
                <c:pt idx="3376">
                  <c:v>0.70896999999999977</c:v>
                </c:pt>
                <c:pt idx="3377">
                  <c:v>0.70917999999999981</c:v>
                </c:pt>
                <c:pt idx="3378">
                  <c:v>0.70938999999999952</c:v>
                </c:pt>
                <c:pt idx="3379">
                  <c:v>0.70959999999999979</c:v>
                </c:pt>
                <c:pt idx="3380">
                  <c:v>0.70980999999999983</c:v>
                </c:pt>
                <c:pt idx="3381">
                  <c:v>0.71001999999999976</c:v>
                </c:pt>
                <c:pt idx="3382">
                  <c:v>0.71022999999999981</c:v>
                </c:pt>
                <c:pt idx="3383">
                  <c:v>0.71043999999999952</c:v>
                </c:pt>
                <c:pt idx="3384">
                  <c:v>0.710650000000003</c:v>
                </c:pt>
                <c:pt idx="3385">
                  <c:v>0.71085999999999983</c:v>
                </c:pt>
                <c:pt idx="3386">
                  <c:v>0.71106999999999976</c:v>
                </c:pt>
                <c:pt idx="3387">
                  <c:v>0.7112799999999998</c:v>
                </c:pt>
                <c:pt idx="3388">
                  <c:v>0.71148999999999951</c:v>
                </c:pt>
                <c:pt idx="3389">
                  <c:v>0.71170000000000266</c:v>
                </c:pt>
                <c:pt idx="3390">
                  <c:v>0.71190999999999982</c:v>
                </c:pt>
                <c:pt idx="3391">
                  <c:v>0.71211999999999953</c:v>
                </c:pt>
                <c:pt idx="3392">
                  <c:v>0.7123299999999998</c:v>
                </c:pt>
                <c:pt idx="3393">
                  <c:v>0.71253999999999951</c:v>
                </c:pt>
                <c:pt idx="3394">
                  <c:v>0.71275000000000266</c:v>
                </c:pt>
                <c:pt idx="3395">
                  <c:v>0.71295999999999982</c:v>
                </c:pt>
                <c:pt idx="3396">
                  <c:v>0.71316999999999953</c:v>
                </c:pt>
                <c:pt idx="3397">
                  <c:v>0.71337999999999979</c:v>
                </c:pt>
                <c:pt idx="3398">
                  <c:v>0.7135899999999995</c:v>
                </c:pt>
                <c:pt idx="3399">
                  <c:v>0.71380000000000265</c:v>
                </c:pt>
                <c:pt idx="3400">
                  <c:v>0.71400999999999981</c:v>
                </c:pt>
                <c:pt idx="3401">
                  <c:v>0.71421999999999952</c:v>
                </c:pt>
                <c:pt idx="3402">
                  <c:v>0.71442999999999979</c:v>
                </c:pt>
                <c:pt idx="3403">
                  <c:v>0.71463999999999983</c:v>
                </c:pt>
                <c:pt idx="3404">
                  <c:v>0.71485000000000065</c:v>
                </c:pt>
                <c:pt idx="3405">
                  <c:v>0.71505999999999981</c:v>
                </c:pt>
                <c:pt idx="3406">
                  <c:v>0.71526999999999952</c:v>
                </c:pt>
                <c:pt idx="3407">
                  <c:v>0.71547999999999978</c:v>
                </c:pt>
                <c:pt idx="3408">
                  <c:v>0.71568999999999983</c:v>
                </c:pt>
                <c:pt idx="3409">
                  <c:v>0.71590000000000065</c:v>
                </c:pt>
                <c:pt idx="3410">
                  <c:v>0.7161099999999998</c:v>
                </c:pt>
                <c:pt idx="3411">
                  <c:v>0.71631999999999951</c:v>
                </c:pt>
                <c:pt idx="3412">
                  <c:v>0.71652999999999978</c:v>
                </c:pt>
                <c:pt idx="3413">
                  <c:v>0.71673999999999982</c:v>
                </c:pt>
                <c:pt idx="3414">
                  <c:v>0.71694999999999975</c:v>
                </c:pt>
                <c:pt idx="3415">
                  <c:v>0.7171599999999998</c:v>
                </c:pt>
                <c:pt idx="3416">
                  <c:v>0.71736999999999951</c:v>
                </c:pt>
                <c:pt idx="3417">
                  <c:v>0.71757999999999977</c:v>
                </c:pt>
                <c:pt idx="3418">
                  <c:v>0.71778999999999982</c:v>
                </c:pt>
                <c:pt idx="3419">
                  <c:v>0.71799999999999975</c:v>
                </c:pt>
                <c:pt idx="3420">
                  <c:v>0.71820999999999979</c:v>
                </c:pt>
                <c:pt idx="3421">
                  <c:v>0.7184199999999995</c:v>
                </c:pt>
                <c:pt idx="3422">
                  <c:v>0.71863000000000266</c:v>
                </c:pt>
                <c:pt idx="3423">
                  <c:v>0.71883999999999981</c:v>
                </c:pt>
                <c:pt idx="3424">
                  <c:v>0.71904999999999974</c:v>
                </c:pt>
                <c:pt idx="3425">
                  <c:v>0.71925999999999979</c:v>
                </c:pt>
                <c:pt idx="3426">
                  <c:v>0.7194699999999995</c:v>
                </c:pt>
                <c:pt idx="3427">
                  <c:v>0.71968000000000065</c:v>
                </c:pt>
                <c:pt idx="3428">
                  <c:v>0.71988999999999981</c:v>
                </c:pt>
                <c:pt idx="3429">
                  <c:v>0.72009999999999985</c:v>
                </c:pt>
                <c:pt idx="3430">
                  <c:v>0.72030999999999978</c:v>
                </c:pt>
                <c:pt idx="3431">
                  <c:v>0.72051999999999949</c:v>
                </c:pt>
                <c:pt idx="3432">
                  <c:v>0.72073000000000065</c:v>
                </c:pt>
                <c:pt idx="3433">
                  <c:v>0.7209399999999998</c:v>
                </c:pt>
                <c:pt idx="3434">
                  <c:v>0.72114999999999985</c:v>
                </c:pt>
                <c:pt idx="3435">
                  <c:v>0.72135999999999978</c:v>
                </c:pt>
                <c:pt idx="3436">
                  <c:v>0.72156999999999949</c:v>
                </c:pt>
                <c:pt idx="3437">
                  <c:v>0.72178000000000064</c:v>
                </c:pt>
                <c:pt idx="3438">
                  <c:v>0.7219899999999998</c:v>
                </c:pt>
                <c:pt idx="3439">
                  <c:v>0.72219999999999984</c:v>
                </c:pt>
                <c:pt idx="3440">
                  <c:v>0.72240999999999977</c:v>
                </c:pt>
                <c:pt idx="3441">
                  <c:v>0.72261999999999982</c:v>
                </c:pt>
                <c:pt idx="3442">
                  <c:v>0.72282999999999975</c:v>
                </c:pt>
                <c:pt idx="3443">
                  <c:v>0.72303999999999979</c:v>
                </c:pt>
                <c:pt idx="3444">
                  <c:v>0.72324999999999984</c:v>
                </c:pt>
                <c:pt idx="3445">
                  <c:v>0.72345999999999977</c:v>
                </c:pt>
                <c:pt idx="3446">
                  <c:v>0.72366999999999981</c:v>
                </c:pt>
                <c:pt idx="3447">
                  <c:v>0.72387999999999975</c:v>
                </c:pt>
                <c:pt idx="3448">
                  <c:v>0.72408999999999979</c:v>
                </c:pt>
                <c:pt idx="3449">
                  <c:v>0.72429999999999983</c:v>
                </c:pt>
                <c:pt idx="3450">
                  <c:v>0.72450999999999977</c:v>
                </c:pt>
                <c:pt idx="3451">
                  <c:v>0.72471999999999981</c:v>
                </c:pt>
                <c:pt idx="3452">
                  <c:v>0.72492999999999985</c:v>
                </c:pt>
                <c:pt idx="3453">
                  <c:v>0.72513999999999978</c:v>
                </c:pt>
                <c:pt idx="3454">
                  <c:v>0.72534999999999983</c:v>
                </c:pt>
                <c:pt idx="3455">
                  <c:v>0.72555999999999976</c:v>
                </c:pt>
                <c:pt idx="3456">
                  <c:v>0.7257699999999998</c:v>
                </c:pt>
                <c:pt idx="3457">
                  <c:v>0.72597999999999985</c:v>
                </c:pt>
                <c:pt idx="3458">
                  <c:v>0.72618999999999978</c:v>
                </c:pt>
                <c:pt idx="3459">
                  <c:v>0.72639999999999982</c:v>
                </c:pt>
                <c:pt idx="3460">
                  <c:v>0.72661000000000064</c:v>
                </c:pt>
                <c:pt idx="3461">
                  <c:v>0.7268199999999998</c:v>
                </c:pt>
                <c:pt idx="3462">
                  <c:v>0.72702999999999984</c:v>
                </c:pt>
                <c:pt idx="3463">
                  <c:v>0.72723999999999978</c:v>
                </c:pt>
                <c:pt idx="3464">
                  <c:v>0.72744999999999982</c:v>
                </c:pt>
                <c:pt idx="3465">
                  <c:v>0.72765999999999975</c:v>
                </c:pt>
                <c:pt idx="3466">
                  <c:v>0.72786999999999979</c:v>
                </c:pt>
                <c:pt idx="3467">
                  <c:v>0.72807999999999984</c:v>
                </c:pt>
                <c:pt idx="3468">
                  <c:v>0.72828999999999977</c:v>
                </c:pt>
                <c:pt idx="3469">
                  <c:v>0.72849999999999981</c:v>
                </c:pt>
                <c:pt idx="3470">
                  <c:v>0.72870999999999975</c:v>
                </c:pt>
                <c:pt idx="3471">
                  <c:v>0.72891999999999979</c:v>
                </c:pt>
                <c:pt idx="3472">
                  <c:v>0.72912999999999983</c:v>
                </c:pt>
                <c:pt idx="3473">
                  <c:v>0.72933999999999977</c:v>
                </c:pt>
                <c:pt idx="3474">
                  <c:v>0.72954999999999981</c:v>
                </c:pt>
                <c:pt idx="3475">
                  <c:v>0.72975999999999974</c:v>
                </c:pt>
                <c:pt idx="3476">
                  <c:v>0.72996999999999979</c:v>
                </c:pt>
                <c:pt idx="3477">
                  <c:v>0.73017999999999983</c:v>
                </c:pt>
                <c:pt idx="3478">
                  <c:v>0.73038999999999976</c:v>
                </c:pt>
                <c:pt idx="3479">
                  <c:v>0.73059999999999981</c:v>
                </c:pt>
                <c:pt idx="3480">
                  <c:v>0.73080999999999985</c:v>
                </c:pt>
                <c:pt idx="3481">
                  <c:v>0.73101999999999978</c:v>
                </c:pt>
                <c:pt idx="3482">
                  <c:v>0.73122999999999982</c:v>
                </c:pt>
                <c:pt idx="3483">
                  <c:v>0.73143999999999976</c:v>
                </c:pt>
                <c:pt idx="3484">
                  <c:v>0.73165000000000313</c:v>
                </c:pt>
                <c:pt idx="3485">
                  <c:v>0.73185999999999984</c:v>
                </c:pt>
                <c:pt idx="3486">
                  <c:v>0.73206999999999978</c:v>
                </c:pt>
                <c:pt idx="3487">
                  <c:v>0.73227999999999982</c:v>
                </c:pt>
                <c:pt idx="3488">
                  <c:v>0.73248999999999953</c:v>
                </c:pt>
                <c:pt idx="3489">
                  <c:v>0.73270000000000302</c:v>
                </c:pt>
                <c:pt idx="3490">
                  <c:v>0.73290999999999984</c:v>
                </c:pt>
                <c:pt idx="3491">
                  <c:v>0.73311999999999977</c:v>
                </c:pt>
                <c:pt idx="3492">
                  <c:v>0.73332999999999982</c:v>
                </c:pt>
                <c:pt idx="3493">
                  <c:v>0.73353999999999953</c:v>
                </c:pt>
                <c:pt idx="3494">
                  <c:v>0.73375000000000301</c:v>
                </c:pt>
                <c:pt idx="3495">
                  <c:v>0.73395999999999983</c:v>
                </c:pt>
                <c:pt idx="3496">
                  <c:v>0.73416999999999977</c:v>
                </c:pt>
                <c:pt idx="3497">
                  <c:v>0.73437999999999981</c:v>
                </c:pt>
                <c:pt idx="3498">
                  <c:v>0.73458999999999952</c:v>
                </c:pt>
                <c:pt idx="3499">
                  <c:v>0.73480000000000301</c:v>
                </c:pt>
                <c:pt idx="3500">
                  <c:v>0.73500999999999983</c:v>
                </c:pt>
                <c:pt idx="3501">
                  <c:v>0.73521999999999976</c:v>
                </c:pt>
                <c:pt idx="3502">
                  <c:v>0.73542999999999981</c:v>
                </c:pt>
                <c:pt idx="3503">
                  <c:v>0.73563999999999985</c:v>
                </c:pt>
                <c:pt idx="3504">
                  <c:v>0.735850000000003</c:v>
                </c:pt>
                <c:pt idx="3505">
                  <c:v>0.73605999999999983</c:v>
                </c:pt>
                <c:pt idx="3506">
                  <c:v>0.73626999999999976</c:v>
                </c:pt>
                <c:pt idx="3507">
                  <c:v>0.7364799999999998</c:v>
                </c:pt>
                <c:pt idx="3508">
                  <c:v>0.73668999999999984</c:v>
                </c:pt>
                <c:pt idx="3509">
                  <c:v>0.73690000000000266</c:v>
                </c:pt>
                <c:pt idx="3510">
                  <c:v>0.73710999999999982</c:v>
                </c:pt>
                <c:pt idx="3511">
                  <c:v>0.73731999999999953</c:v>
                </c:pt>
                <c:pt idx="3512">
                  <c:v>0.7375299999999998</c:v>
                </c:pt>
                <c:pt idx="3513">
                  <c:v>0.73773999999999984</c:v>
                </c:pt>
                <c:pt idx="3514">
                  <c:v>0.73795000000000266</c:v>
                </c:pt>
                <c:pt idx="3515">
                  <c:v>0.73815999999999982</c:v>
                </c:pt>
                <c:pt idx="3516">
                  <c:v>0.73836999999999953</c:v>
                </c:pt>
                <c:pt idx="3517">
                  <c:v>0.73857999999999979</c:v>
                </c:pt>
                <c:pt idx="3518">
                  <c:v>0.73878999999999984</c:v>
                </c:pt>
                <c:pt idx="3519">
                  <c:v>0.73900000000000265</c:v>
                </c:pt>
                <c:pt idx="3520">
                  <c:v>0.73920999999999981</c:v>
                </c:pt>
                <c:pt idx="3521">
                  <c:v>0.73941999999999952</c:v>
                </c:pt>
                <c:pt idx="3522">
                  <c:v>0.73963000000000301</c:v>
                </c:pt>
                <c:pt idx="3523">
                  <c:v>0.73983999999999983</c:v>
                </c:pt>
                <c:pt idx="3524">
                  <c:v>0.74005000000000065</c:v>
                </c:pt>
                <c:pt idx="3525">
                  <c:v>0.74025999999999981</c:v>
                </c:pt>
                <c:pt idx="3526">
                  <c:v>0.74046999999999952</c:v>
                </c:pt>
                <c:pt idx="3527">
                  <c:v>0.740680000000003</c:v>
                </c:pt>
                <c:pt idx="3528">
                  <c:v>0.74088999999999983</c:v>
                </c:pt>
                <c:pt idx="3529">
                  <c:v>0.74110000000000065</c:v>
                </c:pt>
                <c:pt idx="3530">
                  <c:v>0.7413099999999998</c:v>
                </c:pt>
                <c:pt idx="3531">
                  <c:v>0.74151999999999951</c:v>
                </c:pt>
                <c:pt idx="3532">
                  <c:v>0.74173000000000278</c:v>
                </c:pt>
                <c:pt idx="3533">
                  <c:v>0.74193999999999982</c:v>
                </c:pt>
                <c:pt idx="3534">
                  <c:v>0.74214999999999975</c:v>
                </c:pt>
                <c:pt idx="3535">
                  <c:v>0.7423599999999998</c:v>
                </c:pt>
                <c:pt idx="3536">
                  <c:v>0.74256999999999951</c:v>
                </c:pt>
                <c:pt idx="3537">
                  <c:v>0.74278000000000266</c:v>
                </c:pt>
                <c:pt idx="3538">
                  <c:v>0.74298999999999982</c:v>
                </c:pt>
                <c:pt idx="3539">
                  <c:v>0.74319999999999975</c:v>
                </c:pt>
                <c:pt idx="3540">
                  <c:v>0.74340999999999979</c:v>
                </c:pt>
                <c:pt idx="3541">
                  <c:v>0.74361999999999984</c:v>
                </c:pt>
                <c:pt idx="3542">
                  <c:v>0.74383000000000266</c:v>
                </c:pt>
                <c:pt idx="3543">
                  <c:v>0.74403999999999981</c:v>
                </c:pt>
                <c:pt idx="3544">
                  <c:v>0.74424999999999975</c:v>
                </c:pt>
                <c:pt idx="3545">
                  <c:v>0.74445999999999979</c:v>
                </c:pt>
                <c:pt idx="3546">
                  <c:v>0.74466999999999983</c:v>
                </c:pt>
                <c:pt idx="3547">
                  <c:v>0.74488000000000065</c:v>
                </c:pt>
                <c:pt idx="3548">
                  <c:v>0.74508999999999981</c:v>
                </c:pt>
                <c:pt idx="3549">
                  <c:v>0.74529999999999974</c:v>
                </c:pt>
                <c:pt idx="3550">
                  <c:v>0.74550999999999978</c:v>
                </c:pt>
                <c:pt idx="3551">
                  <c:v>0.74571999999999983</c:v>
                </c:pt>
                <c:pt idx="3552">
                  <c:v>0.74593000000000065</c:v>
                </c:pt>
                <c:pt idx="3553">
                  <c:v>0.7461399999999998</c:v>
                </c:pt>
                <c:pt idx="3554">
                  <c:v>0.74634999999999985</c:v>
                </c:pt>
                <c:pt idx="3555">
                  <c:v>0.74655999999999978</c:v>
                </c:pt>
                <c:pt idx="3556">
                  <c:v>0.74676999999999982</c:v>
                </c:pt>
                <c:pt idx="3557">
                  <c:v>0.74698000000000064</c:v>
                </c:pt>
                <c:pt idx="3558">
                  <c:v>0.7471899999999998</c:v>
                </c:pt>
                <c:pt idx="3559">
                  <c:v>0.74739999999999984</c:v>
                </c:pt>
                <c:pt idx="3560">
                  <c:v>0.74761000000000266</c:v>
                </c:pt>
                <c:pt idx="3561">
                  <c:v>0.74781999999999982</c:v>
                </c:pt>
                <c:pt idx="3562">
                  <c:v>0.74802999999999975</c:v>
                </c:pt>
                <c:pt idx="3563">
                  <c:v>0.74823999999999979</c:v>
                </c:pt>
                <c:pt idx="3564">
                  <c:v>0.74844999999999984</c:v>
                </c:pt>
                <c:pt idx="3565">
                  <c:v>0.74866000000000266</c:v>
                </c:pt>
                <c:pt idx="3566">
                  <c:v>0.74886999999999981</c:v>
                </c:pt>
                <c:pt idx="3567">
                  <c:v>0.74907999999999975</c:v>
                </c:pt>
                <c:pt idx="3568">
                  <c:v>0.74928999999999979</c:v>
                </c:pt>
                <c:pt idx="3569">
                  <c:v>0.74949999999999983</c:v>
                </c:pt>
                <c:pt idx="3570">
                  <c:v>0.74971000000000065</c:v>
                </c:pt>
                <c:pt idx="3571">
                  <c:v>0.74991999999999981</c:v>
                </c:pt>
                <c:pt idx="3572">
                  <c:v>0.75012999999999974</c:v>
                </c:pt>
                <c:pt idx="3573">
                  <c:v>0.75033999999999978</c:v>
                </c:pt>
                <c:pt idx="3574">
                  <c:v>0.75054999999999983</c:v>
                </c:pt>
                <c:pt idx="3575">
                  <c:v>0.75076000000000065</c:v>
                </c:pt>
                <c:pt idx="3576">
                  <c:v>0.7509699999999998</c:v>
                </c:pt>
                <c:pt idx="3577">
                  <c:v>0.75117999999999974</c:v>
                </c:pt>
                <c:pt idx="3578">
                  <c:v>0.75138999999999978</c:v>
                </c:pt>
                <c:pt idx="3579">
                  <c:v>0.75159999999999982</c:v>
                </c:pt>
                <c:pt idx="3580">
                  <c:v>0.75181000000000064</c:v>
                </c:pt>
                <c:pt idx="3581">
                  <c:v>0.7520199999999998</c:v>
                </c:pt>
                <c:pt idx="3582">
                  <c:v>0.75222999999999984</c:v>
                </c:pt>
                <c:pt idx="3583">
                  <c:v>0.75243999999999978</c:v>
                </c:pt>
                <c:pt idx="3584">
                  <c:v>0.75265000000000348</c:v>
                </c:pt>
                <c:pt idx="3585">
                  <c:v>0.75285999999999975</c:v>
                </c:pt>
                <c:pt idx="3586">
                  <c:v>0.7530699999999998</c:v>
                </c:pt>
                <c:pt idx="3587">
                  <c:v>0.75327999999999984</c:v>
                </c:pt>
                <c:pt idx="3588">
                  <c:v>0.75348999999999977</c:v>
                </c:pt>
                <c:pt idx="3589">
                  <c:v>0.75370000000000348</c:v>
                </c:pt>
                <c:pt idx="3590">
                  <c:v>0.75390999999999975</c:v>
                </c:pt>
                <c:pt idx="3591">
                  <c:v>0.75411999999999979</c:v>
                </c:pt>
                <c:pt idx="3592">
                  <c:v>0.75432999999999983</c:v>
                </c:pt>
                <c:pt idx="3593">
                  <c:v>0.75453999999999977</c:v>
                </c:pt>
                <c:pt idx="3594">
                  <c:v>0.75475000000000336</c:v>
                </c:pt>
                <c:pt idx="3595">
                  <c:v>0.75495999999999974</c:v>
                </c:pt>
                <c:pt idx="3596">
                  <c:v>0.75516999999999979</c:v>
                </c:pt>
                <c:pt idx="3597">
                  <c:v>0.75537999999999983</c:v>
                </c:pt>
                <c:pt idx="3598">
                  <c:v>0.75558999999999976</c:v>
                </c:pt>
                <c:pt idx="3599">
                  <c:v>0.75580000000000336</c:v>
                </c:pt>
                <c:pt idx="3600">
                  <c:v>0.75600999999999974</c:v>
                </c:pt>
                <c:pt idx="3601">
                  <c:v>0.75621999999999978</c:v>
                </c:pt>
                <c:pt idx="3602">
                  <c:v>0.75642999999999982</c:v>
                </c:pt>
                <c:pt idx="3603">
                  <c:v>0.75664000000000475</c:v>
                </c:pt>
                <c:pt idx="3604">
                  <c:v>0.75685000000000324</c:v>
                </c:pt>
                <c:pt idx="3605">
                  <c:v>0.75705999999999984</c:v>
                </c:pt>
                <c:pt idx="3606">
                  <c:v>0.75726999999999978</c:v>
                </c:pt>
                <c:pt idx="3607">
                  <c:v>0.75747999999999982</c:v>
                </c:pt>
                <c:pt idx="3608">
                  <c:v>0.75768999999999975</c:v>
                </c:pt>
                <c:pt idx="3609">
                  <c:v>0.75790000000000302</c:v>
                </c:pt>
                <c:pt idx="3610">
                  <c:v>0.75810999999999984</c:v>
                </c:pt>
                <c:pt idx="3611">
                  <c:v>0.75831999999999977</c:v>
                </c:pt>
                <c:pt idx="3612">
                  <c:v>0.75852999999999982</c:v>
                </c:pt>
                <c:pt idx="3613">
                  <c:v>0.75873999999999975</c:v>
                </c:pt>
                <c:pt idx="3614">
                  <c:v>0.75895000000000301</c:v>
                </c:pt>
                <c:pt idx="3615">
                  <c:v>0.75915999999999983</c:v>
                </c:pt>
                <c:pt idx="3616">
                  <c:v>0.75936999999999977</c:v>
                </c:pt>
                <c:pt idx="3617">
                  <c:v>0.75957999999999981</c:v>
                </c:pt>
                <c:pt idx="3618">
                  <c:v>0.75978999999999974</c:v>
                </c:pt>
                <c:pt idx="3619">
                  <c:v>0.76000000000000301</c:v>
                </c:pt>
                <c:pt idx="3620">
                  <c:v>0.76020999999999983</c:v>
                </c:pt>
                <c:pt idx="3621">
                  <c:v>0.76041999999999976</c:v>
                </c:pt>
                <c:pt idx="3622">
                  <c:v>0.76063000000000336</c:v>
                </c:pt>
                <c:pt idx="3623">
                  <c:v>0.76083999999999974</c:v>
                </c:pt>
                <c:pt idx="3624">
                  <c:v>0.761050000000003</c:v>
                </c:pt>
                <c:pt idx="3625">
                  <c:v>0.76125999999999983</c:v>
                </c:pt>
                <c:pt idx="3626">
                  <c:v>0.76146999999999976</c:v>
                </c:pt>
                <c:pt idx="3627">
                  <c:v>0.76168000000000335</c:v>
                </c:pt>
                <c:pt idx="3628">
                  <c:v>0.76188999999999973</c:v>
                </c:pt>
                <c:pt idx="3629">
                  <c:v>0.76210000000000266</c:v>
                </c:pt>
                <c:pt idx="3630">
                  <c:v>0.76230999999999982</c:v>
                </c:pt>
                <c:pt idx="3631">
                  <c:v>0.76251999999999953</c:v>
                </c:pt>
                <c:pt idx="3632">
                  <c:v>0.76273000000000302</c:v>
                </c:pt>
                <c:pt idx="3633">
                  <c:v>0.76293999999999984</c:v>
                </c:pt>
                <c:pt idx="3634">
                  <c:v>0.76315000000000266</c:v>
                </c:pt>
                <c:pt idx="3635">
                  <c:v>0.76335999999999982</c:v>
                </c:pt>
                <c:pt idx="3636">
                  <c:v>0.76356999999999953</c:v>
                </c:pt>
                <c:pt idx="3637">
                  <c:v>0.76378000000000301</c:v>
                </c:pt>
                <c:pt idx="3638">
                  <c:v>0.76398999999999984</c:v>
                </c:pt>
                <c:pt idx="3639">
                  <c:v>0.76420000000000265</c:v>
                </c:pt>
                <c:pt idx="3640">
                  <c:v>0.76440999999999981</c:v>
                </c:pt>
                <c:pt idx="3641">
                  <c:v>0.76461999999999974</c:v>
                </c:pt>
                <c:pt idx="3642">
                  <c:v>0.76483000000000301</c:v>
                </c:pt>
                <c:pt idx="3643">
                  <c:v>0.76503999999999983</c:v>
                </c:pt>
                <c:pt idx="3644">
                  <c:v>0.76525000000000065</c:v>
                </c:pt>
                <c:pt idx="3645">
                  <c:v>0.76545999999999981</c:v>
                </c:pt>
                <c:pt idx="3646">
                  <c:v>0.76566999999999974</c:v>
                </c:pt>
                <c:pt idx="3647">
                  <c:v>0.765880000000003</c:v>
                </c:pt>
                <c:pt idx="3648">
                  <c:v>0.76608999999999983</c:v>
                </c:pt>
                <c:pt idx="3649">
                  <c:v>0.76630000000000065</c:v>
                </c:pt>
                <c:pt idx="3650">
                  <c:v>0.7665099999999998</c:v>
                </c:pt>
                <c:pt idx="3651">
                  <c:v>0.76671999999999974</c:v>
                </c:pt>
                <c:pt idx="3652">
                  <c:v>0.76693000000000278</c:v>
                </c:pt>
                <c:pt idx="3653">
                  <c:v>0.76713999999999982</c:v>
                </c:pt>
                <c:pt idx="3654">
                  <c:v>0.76734999999999975</c:v>
                </c:pt>
                <c:pt idx="3655">
                  <c:v>0.7675599999999998</c:v>
                </c:pt>
                <c:pt idx="3656">
                  <c:v>0.76776999999999984</c:v>
                </c:pt>
                <c:pt idx="3657">
                  <c:v>0.76798000000000266</c:v>
                </c:pt>
                <c:pt idx="3658">
                  <c:v>0.76818999999999982</c:v>
                </c:pt>
                <c:pt idx="3659">
                  <c:v>0.76839999999999975</c:v>
                </c:pt>
                <c:pt idx="3660">
                  <c:v>0.76861000000000301</c:v>
                </c:pt>
                <c:pt idx="3661">
                  <c:v>0.76881999999999984</c:v>
                </c:pt>
                <c:pt idx="3662">
                  <c:v>0.76903000000000266</c:v>
                </c:pt>
                <c:pt idx="3663">
                  <c:v>0.76923999999999981</c:v>
                </c:pt>
                <c:pt idx="3664">
                  <c:v>0.76944999999999975</c:v>
                </c:pt>
                <c:pt idx="3665">
                  <c:v>0.76966000000000301</c:v>
                </c:pt>
                <c:pt idx="3666">
                  <c:v>0.76986999999999983</c:v>
                </c:pt>
                <c:pt idx="3667">
                  <c:v>0.77008000000000065</c:v>
                </c:pt>
                <c:pt idx="3668">
                  <c:v>0.7702899999999997</c:v>
                </c:pt>
                <c:pt idx="3669">
                  <c:v>0.77049999999999963</c:v>
                </c:pt>
                <c:pt idx="3670">
                  <c:v>0.77071000000000278</c:v>
                </c:pt>
                <c:pt idx="3671">
                  <c:v>0.77091999999999961</c:v>
                </c:pt>
                <c:pt idx="3672">
                  <c:v>0.77113000000000065</c:v>
                </c:pt>
                <c:pt idx="3673">
                  <c:v>0.77133999999999969</c:v>
                </c:pt>
                <c:pt idx="3674">
                  <c:v>0.77154999999999963</c:v>
                </c:pt>
                <c:pt idx="3675">
                  <c:v>0.77176000000000278</c:v>
                </c:pt>
                <c:pt idx="3676">
                  <c:v>0.7719699999999996</c:v>
                </c:pt>
                <c:pt idx="3677">
                  <c:v>0.77218000000000064</c:v>
                </c:pt>
                <c:pt idx="3678">
                  <c:v>0.77238999999999969</c:v>
                </c:pt>
                <c:pt idx="3679">
                  <c:v>0.77259999999999962</c:v>
                </c:pt>
                <c:pt idx="3680">
                  <c:v>0.77281000000000244</c:v>
                </c:pt>
                <c:pt idx="3681">
                  <c:v>0.7730199999999996</c:v>
                </c:pt>
                <c:pt idx="3682">
                  <c:v>0.77322999999999964</c:v>
                </c:pt>
                <c:pt idx="3683">
                  <c:v>0.77343999999999968</c:v>
                </c:pt>
                <c:pt idx="3684">
                  <c:v>0.77365000000000383</c:v>
                </c:pt>
                <c:pt idx="3685">
                  <c:v>0.77386000000000243</c:v>
                </c:pt>
                <c:pt idx="3686">
                  <c:v>0.7740699999999997</c:v>
                </c:pt>
                <c:pt idx="3687">
                  <c:v>0.77427999999999964</c:v>
                </c:pt>
                <c:pt idx="3688">
                  <c:v>0.77448999999999968</c:v>
                </c:pt>
                <c:pt idx="3689">
                  <c:v>0.77470000000000361</c:v>
                </c:pt>
                <c:pt idx="3690">
                  <c:v>0.77491000000000065</c:v>
                </c:pt>
                <c:pt idx="3691">
                  <c:v>0.7751199999999997</c:v>
                </c:pt>
                <c:pt idx="3692">
                  <c:v>0.77532999999999963</c:v>
                </c:pt>
                <c:pt idx="3693">
                  <c:v>0.77553999999999967</c:v>
                </c:pt>
                <c:pt idx="3694">
                  <c:v>0.77575000000000338</c:v>
                </c:pt>
                <c:pt idx="3695">
                  <c:v>0.77596000000000065</c:v>
                </c:pt>
                <c:pt idx="3696">
                  <c:v>0.77616999999999969</c:v>
                </c:pt>
                <c:pt idx="3697">
                  <c:v>0.77637999999999963</c:v>
                </c:pt>
                <c:pt idx="3698">
                  <c:v>0.77658999999999967</c:v>
                </c:pt>
                <c:pt idx="3699">
                  <c:v>0.77680000000000327</c:v>
                </c:pt>
                <c:pt idx="3700">
                  <c:v>0.77701000000000064</c:v>
                </c:pt>
                <c:pt idx="3701">
                  <c:v>0.77721999999999969</c:v>
                </c:pt>
                <c:pt idx="3702">
                  <c:v>0.77742999999999962</c:v>
                </c:pt>
                <c:pt idx="3703">
                  <c:v>0.77764000000000499</c:v>
                </c:pt>
                <c:pt idx="3704">
                  <c:v>0.77785000000000315</c:v>
                </c:pt>
                <c:pt idx="3705">
                  <c:v>0.77805999999999964</c:v>
                </c:pt>
                <c:pt idx="3706">
                  <c:v>0.77826999999999968</c:v>
                </c:pt>
                <c:pt idx="3707">
                  <c:v>0.77847999999999962</c:v>
                </c:pt>
                <c:pt idx="3708">
                  <c:v>0.77869000000000488</c:v>
                </c:pt>
                <c:pt idx="3709">
                  <c:v>0.77890000000000315</c:v>
                </c:pt>
                <c:pt idx="3710">
                  <c:v>0.77910999999999964</c:v>
                </c:pt>
                <c:pt idx="3711">
                  <c:v>0.77931999999999968</c:v>
                </c:pt>
                <c:pt idx="3712">
                  <c:v>0.77952999999999961</c:v>
                </c:pt>
                <c:pt idx="3713">
                  <c:v>0.77974000000000443</c:v>
                </c:pt>
                <c:pt idx="3714">
                  <c:v>0.77995000000000314</c:v>
                </c:pt>
                <c:pt idx="3715">
                  <c:v>0.78015999999999952</c:v>
                </c:pt>
                <c:pt idx="3716">
                  <c:v>0.78036999999999956</c:v>
                </c:pt>
                <c:pt idx="3717">
                  <c:v>0.7805799999999995</c:v>
                </c:pt>
                <c:pt idx="3718">
                  <c:v>0.78078999999999976</c:v>
                </c:pt>
                <c:pt idx="3719">
                  <c:v>0.78099999999999981</c:v>
                </c:pt>
                <c:pt idx="3720">
                  <c:v>0.78120999999999952</c:v>
                </c:pt>
                <c:pt idx="3721">
                  <c:v>0.78141999999999956</c:v>
                </c:pt>
                <c:pt idx="3722">
                  <c:v>0.78162999999999982</c:v>
                </c:pt>
                <c:pt idx="3723">
                  <c:v>0.78183999999999976</c:v>
                </c:pt>
                <c:pt idx="3724">
                  <c:v>0.7820499999999998</c:v>
                </c:pt>
                <c:pt idx="3725">
                  <c:v>0.78225999999999951</c:v>
                </c:pt>
                <c:pt idx="3726">
                  <c:v>0.78246999999999856</c:v>
                </c:pt>
                <c:pt idx="3727">
                  <c:v>0.78267999999999982</c:v>
                </c:pt>
                <c:pt idx="3728">
                  <c:v>0.78288999999999953</c:v>
                </c:pt>
                <c:pt idx="3729">
                  <c:v>0.7830999999999998</c:v>
                </c:pt>
                <c:pt idx="3730">
                  <c:v>0.78330999999999951</c:v>
                </c:pt>
                <c:pt idx="3731">
                  <c:v>0.78351999999999689</c:v>
                </c:pt>
                <c:pt idx="3732">
                  <c:v>0.78372999999999982</c:v>
                </c:pt>
                <c:pt idx="3733">
                  <c:v>0.78393999999999953</c:v>
                </c:pt>
                <c:pt idx="3734">
                  <c:v>0.78414999999999979</c:v>
                </c:pt>
                <c:pt idx="3735">
                  <c:v>0.7843599999999995</c:v>
                </c:pt>
                <c:pt idx="3736">
                  <c:v>0.78456999999999688</c:v>
                </c:pt>
                <c:pt idx="3737">
                  <c:v>0.78477999999999981</c:v>
                </c:pt>
                <c:pt idx="3738">
                  <c:v>0.78498999999999952</c:v>
                </c:pt>
                <c:pt idx="3739">
                  <c:v>0.78519999999999979</c:v>
                </c:pt>
                <c:pt idx="3740">
                  <c:v>0.7854099999999995</c:v>
                </c:pt>
                <c:pt idx="3741">
                  <c:v>0.78561999999999976</c:v>
                </c:pt>
                <c:pt idx="3742">
                  <c:v>0.78582999999999981</c:v>
                </c:pt>
                <c:pt idx="3743">
                  <c:v>0.78603999999999952</c:v>
                </c:pt>
                <c:pt idx="3744">
                  <c:v>0.78624999999999978</c:v>
                </c:pt>
                <c:pt idx="3745">
                  <c:v>0.78645999999999949</c:v>
                </c:pt>
                <c:pt idx="3746">
                  <c:v>0.78666999999999976</c:v>
                </c:pt>
                <c:pt idx="3747">
                  <c:v>0.7868799999999998</c:v>
                </c:pt>
                <c:pt idx="3748">
                  <c:v>0.78708999999999951</c:v>
                </c:pt>
                <c:pt idx="3749">
                  <c:v>0.78729999999999978</c:v>
                </c:pt>
                <c:pt idx="3750">
                  <c:v>0.78750999999999949</c:v>
                </c:pt>
                <c:pt idx="3751">
                  <c:v>0.78771999999999953</c:v>
                </c:pt>
                <c:pt idx="3752">
                  <c:v>0.7879299999999998</c:v>
                </c:pt>
                <c:pt idx="3753">
                  <c:v>0.78813999999999951</c:v>
                </c:pt>
                <c:pt idx="3754">
                  <c:v>0.78834999999999977</c:v>
                </c:pt>
                <c:pt idx="3755">
                  <c:v>0.78855999999999959</c:v>
                </c:pt>
                <c:pt idx="3756">
                  <c:v>0.78876999999999953</c:v>
                </c:pt>
                <c:pt idx="3757">
                  <c:v>0.78897999999999979</c:v>
                </c:pt>
                <c:pt idx="3758">
                  <c:v>0.7891899999999995</c:v>
                </c:pt>
                <c:pt idx="3759">
                  <c:v>0.78939999999999977</c:v>
                </c:pt>
                <c:pt idx="3760">
                  <c:v>0.78960999999999981</c:v>
                </c:pt>
                <c:pt idx="3761">
                  <c:v>0.78981999999999952</c:v>
                </c:pt>
                <c:pt idx="3762">
                  <c:v>0.79002999999999979</c:v>
                </c:pt>
                <c:pt idx="3763">
                  <c:v>0.7902399999999995</c:v>
                </c:pt>
                <c:pt idx="3764">
                  <c:v>0.79044999999999976</c:v>
                </c:pt>
                <c:pt idx="3765">
                  <c:v>0.79065999999999981</c:v>
                </c:pt>
                <c:pt idx="3766">
                  <c:v>0.79086999999999952</c:v>
                </c:pt>
                <c:pt idx="3767">
                  <c:v>0.79107999999999978</c:v>
                </c:pt>
                <c:pt idx="3768">
                  <c:v>0.79128999999999949</c:v>
                </c:pt>
                <c:pt idx="3769">
                  <c:v>0.79149999999999976</c:v>
                </c:pt>
                <c:pt idx="3770">
                  <c:v>0.7917099999999998</c:v>
                </c:pt>
                <c:pt idx="3771">
                  <c:v>0.79191999999999951</c:v>
                </c:pt>
                <c:pt idx="3772">
                  <c:v>0.79212999999999978</c:v>
                </c:pt>
                <c:pt idx="3773">
                  <c:v>0.79233999999999949</c:v>
                </c:pt>
                <c:pt idx="3774">
                  <c:v>0.79254999999999953</c:v>
                </c:pt>
                <c:pt idx="3775">
                  <c:v>0.7927599999999998</c:v>
                </c:pt>
                <c:pt idx="3776">
                  <c:v>0.79296999999999951</c:v>
                </c:pt>
                <c:pt idx="3777">
                  <c:v>0.79317999999999977</c:v>
                </c:pt>
                <c:pt idx="3778">
                  <c:v>0.79338999999999948</c:v>
                </c:pt>
                <c:pt idx="3779">
                  <c:v>0.79359999999999953</c:v>
                </c:pt>
                <c:pt idx="3780">
                  <c:v>0.79380999999999979</c:v>
                </c:pt>
                <c:pt idx="3781">
                  <c:v>0.7940199999999995</c:v>
                </c:pt>
                <c:pt idx="3782">
                  <c:v>0.79422999999999977</c:v>
                </c:pt>
                <c:pt idx="3783">
                  <c:v>0.79443999999999959</c:v>
                </c:pt>
                <c:pt idx="3784">
                  <c:v>0.79464999999999975</c:v>
                </c:pt>
                <c:pt idx="3785">
                  <c:v>0.79485999999999979</c:v>
                </c:pt>
                <c:pt idx="3786">
                  <c:v>0.7950699999999995</c:v>
                </c:pt>
                <c:pt idx="3787">
                  <c:v>0.79527999999999976</c:v>
                </c:pt>
                <c:pt idx="3788">
                  <c:v>0.79548999999999959</c:v>
                </c:pt>
                <c:pt idx="3789">
                  <c:v>0.79569999999999974</c:v>
                </c:pt>
                <c:pt idx="3790">
                  <c:v>0.79590999999999978</c:v>
                </c:pt>
                <c:pt idx="3791">
                  <c:v>0.79611999999999949</c:v>
                </c:pt>
                <c:pt idx="3792">
                  <c:v>0.79632999999999976</c:v>
                </c:pt>
                <c:pt idx="3793">
                  <c:v>0.79653999999999958</c:v>
                </c:pt>
                <c:pt idx="3794">
                  <c:v>0.79674999999999974</c:v>
                </c:pt>
                <c:pt idx="3795">
                  <c:v>0.79695999999999978</c:v>
                </c:pt>
                <c:pt idx="3796">
                  <c:v>0.79716999999999949</c:v>
                </c:pt>
                <c:pt idx="3797">
                  <c:v>0.79737999999999976</c:v>
                </c:pt>
                <c:pt idx="3798">
                  <c:v>0.79758999999999958</c:v>
                </c:pt>
                <c:pt idx="3799">
                  <c:v>0.79779999999999973</c:v>
                </c:pt>
                <c:pt idx="3800">
                  <c:v>0.79800999999999978</c:v>
                </c:pt>
                <c:pt idx="3801">
                  <c:v>0.79821999999999949</c:v>
                </c:pt>
                <c:pt idx="3802">
                  <c:v>0.79842999999999953</c:v>
                </c:pt>
                <c:pt idx="3803">
                  <c:v>0.79863999999999979</c:v>
                </c:pt>
                <c:pt idx="3804">
                  <c:v>0.79884999999999973</c:v>
                </c:pt>
                <c:pt idx="3805">
                  <c:v>0.79905999999999977</c:v>
                </c:pt>
                <c:pt idx="3806">
                  <c:v>0.79926999999999959</c:v>
                </c:pt>
                <c:pt idx="3807">
                  <c:v>0.79947999999999952</c:v>
                </c:pt>
                <c:pt idx="3808">
                  <c:v>0.79968999999999979</c:v>
                </c:pt>
                <c:pt idx="3809">
                  <c:v>0.79989999999999983</c:v>
                </c:pt>
                <c:pt idx="3810">
                  <c:v>0.80010999999999977</c:v>
                </c:pt>
                <c:pt idx="3811">
                  <c:v>0.80031999999999959</c:v>
                </c:pt>
                <c:pt idx="3812">
                  <c:v>0.80052999999999952</c:v>
                </c:pt>
                <c:pt idx="3813">
                  <c:v>0.80073999999999979</c:v>
                </c:pt>
                <c:pt idx="3814">
                  <c:v>0.80094999999999983</c:v>
                </c:pt>
                <c:pt idx="3815">
                  <c:v>0.80115999999999976</c:v>
                </c:pt>
                <c:pt idx="3816">
                  <c:v>0.80136999999999958</c:v>
                </c:pt>
                <c:pt idx="3817">
                  <c:v>0.80157999999999952</c:v>
                </c:pt>
                <c:pt idx="3818">
                  <c:v>0.80178999999999978</c:v>
                </c:pt>
                <c:pt idx="3819">
                  <c:v>0.80199999999999982</c:v>
                </c:pt>
                <c:pt idx="3820">
                  <c:v>0.80220999999999976</c:v>
                </c:pt>
                <c:pt idx="3821">
                  <c:v>0.80241999999999958</c:v>
                </c:pt>
                <c:pt idx="3822">
                  <c:v>0.80262999999999973</c:v>
                </c:pt>
                <c:pt idx="3823">
                  <c:v>0.80283999999999978</c:v>
                </c:pt>
                <c:pt idx="3824">
                  <c:v>0.80304999999999982</c:v>
                </c:pt>
                <c:pt idx="3825">
                  <c:v>0.80325999999999953</c:v>
                </c:pt>
                <c:pt idx="3826">
                  <c:v>0.80346999999999957</c:v>
                </c:pt>
                <c:pt idx="3827">
                  <c:v>0.80367999999999973</c:v>
                </c:pt>
                <c:pt idx="3828">
                  <c:v>0.80388999999999977</c:v>
                </c:pt>
                <c:pt idx="3829">
                  <c:v>0.80409999999999981</c:v>
                </c:pt>
                <c:pt idx="3830">
                  <c:v>0.80430999999999953</c:v>
                </c:pt>
                <c:pt idx="3831">
                  <c:v>0.80451999999999957</c:v>
                </c:pt>
                <c:pt idx="3832">
                  <c:v>0.80472999999999983</c:v>
                </c:pt>
                <c:pt idx="3833">
                  <c:v>0.80493999999999977</c:v>
                </c:pt>
                <c:pt idx="3834">
                  <c:v>0.80514999999999981</c:v>
                </c:pt>
                <c:pt idx="3835">
                  <c:v>0.80535999999999952</c:v>
                </c:pt>
                <c:pt idx="3836">
                  <c:v>0.80556999999999956</c:v>
                </c:pt>
                <c:pt idx="3837">
                  <c:v>0.80577999999999983</c:v>
                </c:pt>
                <c:pt idx="3838">
                  <c:v>0.80598999999999976</c:v>
                </c:pt>
                <c:pt idx="3839">
                  <c:v>0.80619999999999981</c:v>
                </c:pt>
                <c:pt idx="3840">
                  <c:v>0.80640999999999952</c:v>
                </c:pt>
                <c:pt idx="3841">
                  <c:v>0.80661999999999978</c:v>
                </c:pt>
                <c:pt idx="3842">
                  <c:v>0.80682999999999983</c:v>
                </c:pt>
                <c:pt idx="3843">
                  <c:v>0.80703999999999976</c:v>
                </c:pt>
                <c:pt idx="3844">
                  <c:v>0.8072499999999998</c:v>
                </c:pt>
                <c:pt idx="3845">
                  <c:v>0.80745999999999951</c:v>
                </c:pt>
                <c:pt idx="3846">
                  <c:v>0.80766999999999978</c:v>
                </c:pt>
                <c:pt idx="3847">
                  <c:v>0.80787999999999982</c:v>
                </c:pt>
                <c:pt idx="3848">
                  <c:v>0.80808999999999953</c:v>
                </c:pt>
                <c:pt idx="3849">
                  <c:v>0.8082999999999998</c:v>
                </c:pt>
                <c:pt idx="3850">
                  <c:v>0.80850999999999951</c:v>
                </c:pt>
                <c:pt idx="3851">
                  <c:v>0.80871999999999977</c:v>
                </c:pt>
                <c:pt idx="3852">
                  <c:v>0.80892999999999982</c:v>
                </c:pt>
                <c:pt idx="3853">
                  <c:v>0.80913999999999953</c:v>
                </c:pt>
                <c:pt idx="3854">
                  <c:v>0.80934999999999979</c:v>
                </c:pt>
                <c:pt idx="3855">
                  <c:v>0.8095599999999995</c:v>
                </c:pt>
                <c:pt idx="3856">
                  <c:v>0.80976999999999977</c:v>
                </c:pt>
                <c:pt idx="3857">
                  <c:v>0.80997999999999981</c:v>
                </c:pt>
                <c:pt idx="3858">
                  <c:v>0.81018999999999952</c:v>
                </c:pt>
                <c:pt idx="3859">
                  <c:v>0.81039999999999979</c:v>
                </c:pt>
                <c:pt idx="3860">
                  <c:v>0.81060999999999983</c:v>
                </c:pt>
                <c:pt idx="3861">
                  <c:v>0.81081999999999976</c:v>
                </c:pt>
                <c:pt idx="3862">
                  <c:v>0.81102999999999981</c:v>
                </c:pt>
                <c:pt idx="3863">
                  <c:v>0.81123999999999952</c:v>
                </c:pt>
                <c:pt idx="3864">
                  <c:v>0.81144999999999978</c:v>
                </c:pt>
                <c:pt idx="3865">
                  <c:v>0.81165999999999983</c:v>
                </c:pt>
                <c:pt idx="3866">
                  <c:v>0.81186999999999976</c:v>
                </c:pt>
                <c:pt idx="3867">
                  <c:v>0.8120799999999998</c:v>
                </c:pt>
                <c:pt idx="3868">
                  <c:v>0.81228999999999951</c:v>
                </c:pt>
                <c:pt idx="3869">
                  <c:v>0.81249999999999978</c:v>
                </c:pt>
                <c:pt idx="3870">
                  <c:v>0.81270999999999982</c:v>
                </c:pt>
                <c:pt idx="3871">
                  <c:v>0.81291999999999953</c:v>
                </c:pt>
                <c:pt idx="3872">
                  <c:v>0.8131299999999998</c:v>
                </c:pt>
                <c:pt idx="3873">
                  <c:v>0.81333999999999951</c:v>
                </c:pt>
                <c:pt idx="3874">
                  <c:v>0.81354999999999977</c:v>
                </c:pt>
                <c:pt idx="3875">
                  <c:v>0.81375999999999982</c:v>
                </c:pt>
                <c:pt idx="3876">
                  <c:v>0.81396999999999953</c:v>
                </c:pt>
                <c:pt idx="3877">
                  <c:v>0.81417999999999979</c:v>
                </c:pt>
                <c:pt idx="3878">
                  <c:v>0.8143899999999995</c:v>
                </c:pt>
                <c:pt idx="3879">
                  <c:v>0.81459999999999977</c:v>
                </c:pt>
                <c:pt idx="3880">
                  <c:v>0.81480999999999981</c:v>
                </c:pt>
                <c:pt idx="3881">
                  <c:v>0.81501999999999952</c:v>
                </c:pt>
                <c:pt idx="3882">
                  <c:v>0.81522999999999979</c:v>
                </c:pt>
                <c:pt idx="3883">
                  <c:v>0.8154399999999995</c:v>
                </c:pt>
                <c:pt idx="3884">
                  <c:v>0.81565000000000065</c:v>
                </c:pt>
                <c:pt idx="3885">
                  <c:v>0.81585999999999981</c:v>
                </c:pt>
                <c:pt idx="3886">
                  <c:v>0.81606999999999952</c:v>
                </c:pt>
                <c:pt idx="3887">
                  <c:v>0.81627999999999978</c:v>
                </c:pt>
                <c:pt idx="3888">
                  <c:v>0.81648999999999949</c:v>
                </c:pt>
                <c:pt idx="3889">
                  <c:v>0.81670000000000065</c:v>
                </c:pt>
                <c:pt idx="3890">
                  <c:v>0.8169099999999998</c:v>
                </c:pt>
                <c:pt idx="3891">
                  <c:v>0.81711999999999951</c:v>
                </c:pt>
                <c:pt idx="3892">
                  <c:v>0.81732999999999978</c:v>
                </c:pt>
                <c:pt idx="3893">
                  <c:v>0.81753999999999949</c:v>
                </c:pt>
                <c:pt idx="3894">
                  <c:v>0.81774999999999975</c:v>
                </c:pt>
                <c:pt idx="3895">
                  <c:v>0.8179599999999998</c:v>
                </c:pt>
                <c:pt idx="3896">
                  <c:v>0.81816999999999951</c:v>
                </c:pt>
                <c:pt idx="3897">
                  <c:v>0.81837999999999977</c:v>
                </c:pt>
                <c:pt idx="3898">
                  <c:v>0.81858999999999948</c:v>
                </c:pt>
                <c:pt idx="3899">
                  <c:v>0.81879999999999975</c:v>
                </c:pt>
                <c:pt idx="3900">
                  <c:v>0.81900999999999979</c:v>
                </c:pt>
                <c:pt idx="3901">
                  <c:v>0.8192199999999995</c:v>
                </c:pt>
                <c:pt idx="3902">
                  <c:v>0.81942999999999977</c:v>
                </c:pt>
                <c:pt idx="3903">
                  <c:v>0.81963999999999981</c:v>
                </c:pt>
                <c:pt idx="3904">
                  <c:v>0.81984999999999975</c:v>
                </c:pt>
                <c:pt idx="3905">
                  <c:v>0.82005999999999979</c:v>
                </c:pt>
                <c:pt idx="3906">
                  <c:v>0.8202699999999995</c:v>
                </c:pt>
                <c:pt idx="3907">
                  <c:v>0.82047999999999977</c:v>
                </c:pt>
                <c:pt idx="3908">
                  <c:v>0.82068999999999981</c:v>
                </c:pt>
                <c:pt idx="3909">
                  <c:v>0.82089999999999974</c:v>
                </c:pt>
                <c:pt idx="3910">
                  <c:v>0.82110999999999978</c:v>
                </c:pt>
                <c:pt idx="3911">
                  <c:v>0.82131999999999949</c:v>
                </c:pt>
                <c:pt idx="3912">
                  <c:v>0.82152999999999976</c:v>
                </c:pt>
                <c:pt idx="3913">
                  <c:v>0.8217399999999998</c:v>
                </c:pt>
                <c:pt idx="3914">
                  <c:v>0.82194999999999974</c:v>
                </c:pt>
                <c:pt idx="3915">
                  <c:v>0.82215999999999978</c:v>
                </c:pt>
                <c:pt idx="3916">
                  <c:v>0.82236999999999949</c:v>
                </c:pt>
                <c:pt idx="3917">
                  <c:v>0.82257999999999976</c:v>
                </c:pt>
                <c:pt idx="3918">
                  <c:v>0.8227899999999998</c:v>
                </c:pt>
                <c:pt idx="3919">
                  <c:v>0.82299999999999973</c:v>
                </c:pt>
                <c:pt idx="3920">
                  <c:v>0.82320999999999978</c:v>
                </c:pt>
                <c:pt idx="3921">
                  <c:v>0.82341999999999949</c:v>
                </c:pt>
                <c:pt idx="3922">
                  <c:v>0.82362999999999975</c:v>
                </c:pt>
                <c:pt idx="3923">
                  <c:v>0.82383999999999979</c:v>
                </c:pt>
                <c:pt idx="3924">
                  <c:v>0.82404999999999973</c:v>
                </c:pt>
                <c:pt idx="3925">
                  <c:v>0.82425999999999977</c:v>
                </c:pt>
                <c:pt idx="3926">
                  <c:v>0.82446999999999959</c:v>
                </c:pt>
                <c:pt idx="3927">
                  <c:v>0.82467999999999975</c:v>
                </c:pt>
                <c:pt idx="3928">
                  <c:v>0.82488999999999979</c:v>
                </c:pt>
                <c:pt idx="3929">
                  <c:v>0.82509999999999972</c:v>
                </c:pt>
                <c:pt idx="3930">
                  <c:v>0.82530999999999977</c:v>
                </c:pt>
                <c:pt idx="3931">
                  <c:v>0.82551999999999959</c:v>
                </c:pt>
                <c:pt idx="3932">
                  <c:v>0.82572999999999974</c:v>
                </c:pt>
                <c:pt idx="3933">
                  <c:v>0.82593999999999979</c:v>
                </c:pt>
                <c:pt idx="3934">
                  <c:v>0.82614999999999983</c:v>
                </c:pt>
                <c:pt idx="3935">
                  <c:v>0.82635999999999976</c:v>
                </c:pt>
                <c:pt idx="3936">
                  <c:v>0.82656999999999958</c:v>
                </c:pt>
                <c:pt idx="3937">
                  <c:v>0.82677999999999974</c:v>
                </c:pt>
                <c:pt idx="3938">
                  <c:v>0.82698999999999978</c:v>
                </c:pt>
                <c:pt idx="3939">
                  <c:v>0.82719999999999982</c:v>
                </c:pt>
                <c:pt idx="3940">
                  <c:v>0.82740999999999976</c:v>
                </c:pt>
                <c:pt idx="3941">
                  <c:v>0.8276199999999998</c:v>
                </c:pt>
                <c:pt idx="3942">
                  <c:v>0.82782999999999973</c:v>
                </c:pt>
                <c:pt idx="3943">
                  <c:v>0.82803999999999978</c:v>
                </c:pt>
                <c:pt idx="3944">
                  <c:v>0.82824999999999982</c:v>
                </c:pt>
                <c:pt idx="3945">
                  <c:v>0.82845999999999953</c:v>
                </c:pt>
                <c:pt idx="3946">
                  <c:v>0.8286699999999998</c:v>
                </c:pt>
                <c:pt idx="3947">
                  <c:v>0.82887999999999973</c:v>
                </c:pt>
                <c:pt idx="3948">
                  <c:v>0.82908999999999977</c:v>
                </c:pt>
                <c:pt idx="3949">
                  <c:v>0.82929999999999982</c:v>
                </c:pt>
                <c:pt idx="3950">
                  <c:v>0.82950999999999953</c:v>
                </c:pt>
                <c:pt idx="3951">
                  <c:v>0.82971999999999979</c:v>
                </c:pt>
                <c:pt idx="3952">
                  <c:v>0.82992999999999972</c:v>
                </c:pt>
                <c:pt idx="3953">
                  <c:v>0.83013999999999977</c:v>
                </c:pt>
                <c:pt idx="3954">
                  <c:v>0.83034999999999981</c:v>
                </c:pt>
                <c:pt idx="3955">
                  <c:v>0.83055999999999952</c:v>
                </c:pt>
                <c:pt idx="3956">
                  <c:v>0.83076999999999979</c:v>
                </c:pt>
                <c:pt idx="3957">
                  <c:v>0.83097999999999983</c:v>
                </c:pt>
                <c:pt idx="3958">
                  <c:v>0.83118999999999976</c:v>
                </c:pt>
                <c:pt idx="3959">
                  <c:v>0.83139999999999981</c:v>
                </c:pt>
                <c:pt idx="3960">
                  <c:v>0.83160999999999974</c:v>
                </c:pt>
                <c:pt idx="3961">
                  <c:v>0.83181999999999978</c:v>
                </c:pt>
                <c:pt idx="3962">
                  <c:v>0.83202999999999983</c:v>
                </c:pt>
                <c:pt idx="3963">
                  <c:v>0.83223999999999976</c:v>
                </c:pt>
                <c:pt idx="3964">
                  <c:v>0.8324499999999998</c:v>
                </c:pt>
                <c:pt idx="3965">
                  <c:v>0.83265999999999973</c:v>
                </c:pt>
                <c:pt idx="3966">
                  <c:v>0.83286999999999978</c:v>
                </c:pt>
                <c:pt idx="3967">
                  <c:v>0.83307999999999982</c:v>
                </c:pt>
                <c:pt idx="3968">
                  <c:v>0.83328999999999953</c:v>
                </c:pt>
                <c:pt idx="3969">
                  <c:v>0.8334999999999998</c:v>
                </c:pt>
                <c:pt idx="3970">
                  <c:v>0.83370999999999973</c:v>
                </c:pt>
                <c:pt idx="3971">
                  <c:v>0.83391999999999977</c:v>
                </c:pt>
                <c:pt idx="3972">
                  <c:v>0.83412999999999982</c:v>
                </c:pt>
                <c:pt idx="3973">
                  <c:v>0.83433999999999953</c:v>
                </c:pt>
                <c:pt idx="3974">
                  <c:v>0.83454999999999979</c:v>
                </c:pt>
                <c:pt idx="3975">
                  <c:v>0.83475999999999972</c:v>
                </c:pt>
                <c:pt idx="3976">
                  <c:v>0.83496999999999977</c:v>
                </c:pt>
                <c:pt idx="3977">
                  <c:v>0.83517999999999981</c:v>
                </c:pt>
                <c:pt idx="3978">
                  <c:v>0.83538999999999952</c:v>
                </c:pt>
                <c:pt idx="3979">
                  <c:v>0.83559999999999979</c:v>
                </c:pt>
                <c:pt idx="3980">
                  <c:v>0.83580999999999972</c:v>
                </c:pt>
                <c:pt idx="3981">
                  <c:v>0.83601999999999976</c:v>
                </c:pt>
                <c:pt idx="3982">
                  <c:v>0.83622999999999981</c:v>
                </c:pt>
                <c:pt idx="3983">
                  <c:v>0.83643999999999952</c:v>
                </c:pt>
                <c:pt idx="3984">
                  <c:v>0.836650000000003</c:v>
                </c:pt>
                <c:pt idx="3985">
                  <c:v>0.83685999999999983</c:v>
                </c:pt>
                <c:pt idx="3986">
                  <c:v>0.83706999999999976</c:v>
                </c:pt>
                <c:pt idx="3987">
                  <c:v>0.8372799999999998</c:v>
                </c:pt>
                <c:pt idx="3988">
                  <c:v>0.83748999999999951</c:v>
                </c:pt>
                <c:pt idx="3989">
                  <c:v>0.83770000000000278</c:v>
                </c:pt>
                <c:pt idx="3990">
                  <c:v>0.83790999999999982</c:v>
                </c:pt>
                <c:pt idx="3991">
                  <c:v>0.83811999999999953</c:v>
                </c:pt>
                <c:pt idx="3992">
                  <c:v>0.8383299999999998</c:v>
                </c:pt>
                <c:pt idx="3993">
                  <c:v>0.83853999999999951</c:v>
                </c:pt>
                <c:pt idx="3994">
                  <c:v>0.83875000000000266</c:v>
                </c:pt>
                <c:pt idx="3995">
                  <c:v>0.83895999999999982</c:v>
                </c:pt>
                <c:pt idx="3996">
                  <c:v>0.83916999999999953</c:v>
                </c:pt>
                <c:pt idx="3997">
                  <c:v>0.83937999999999979</c:v>
                </c:pt>
                <c:pt idx="3998">
                  <c:v>0.8395899999999995</c:v>
                </c:pt>
                <c:pt idx="3999">
                  <c:v>0.83980000000000266</c:v>
                </c:pt>
                <c:pt idx="4000">
                  <c:v>0.84000999999999981</c:v>
                </c:pt>
                <c:pt idx="4001">
                  <c:v>0.84021999999999952</c:v>
                </c:pt>
                <c:pt idx="4002">
                  <c:v>0.84042999999999979</c:v>
                </c:pt>
                <c:pt idx="4003">
                  <c:v>0.84063999999999972</c:v>
                </c:pt>
                <c:pt idx="4004">
                  <c:v>0.84085000000000065</c:v>
                </c:pt>
                <c:pt idx="4005">
                  <c:v>0.84105999999999981</c:v>
                </c:pt>
                <c:pt idx="4006">
                  <c:v>0.84126999999999952</c:v>
                </c:pt>
                <c:pt idx="4007">
                  <c:v>0.84147999999999978</c:v>
                </c:pt>
                <c:pt idx="4008">
                  <c:v>0.84168999999999983</c:v>
                </c:pt>
                <c:pt idx="4009">
                  <c:v>0.84190000000000065</c:v>
                </c:pt>
                <c:pt idx="4010">
                  <c:v>0.8421099999999998</c:v>
                </c:pt>
                <c:pt idx="4011">
                  <c:v>0.84231999999999951</c:v>
                </c:pt>
                <c:pt idx="4012">
                  <c:v>0.84252999999999978</c:v>
                </c:pt>
                <c:pt idx="4013">
                  <c:v>0.84273999999999982</c:v>
                </c:pt>
                <c:pt idx="4014">
                  <c:v>0.84295000000000064</c:v>
                </c:pt>
                <c:pt idx="4015">
                  <c:v>0.8431599999999998</c:v>
                </c:pt>
                <c:pt idx="4016">
                  <c:v>0.84336999999999951</c:v>
                </c:pt>
                <c:pt idx="4017">
                  <c:v>0.84357999999999977</c:v>
                </c:pt>
                <c:pt idx="4018">
                  <c:v>0.84378999999999982</c:v>
                </c:pt>
                <c:pt idx="4019">
                  <c:v>0.84399999999999975</c:v>
                </c:pt>
                <c:pt idx="4020">
                  <c:v>0.84420999999999979</c:v>
                </c:pt>
                <c:pt idx="4021">
                  <c:v>0.8444199999999995</c:v>
                </c:pt>
                <c:pt idx="4022">
                  <c:v>0.84463000000000266</c:v>
                </c:pt>
                <c:pt idx="4023">
                  <c:v>0.84483999999999981</c:v>
                </c:pt>
                <c:pt idx="4024">
                  <c:v>0.84504999999999975</c:v>
                </c:pt>
                <c:pt idx="4025">
                  <c:v>0.84525999999999979</c:v>
                </c:pt>
                <c:pt idx="4026">
                  <c:v>0.8454699999999995</c:v>
                </c:pt>
                <c:pt idx="4027">
                  <c:v>0.84568000000000065</c:v>
                </c:pt>
                <c:pt idx="4028">
                  <c:v>0.84588999999999981</c:v>
                </c:pt>
                <c:pt idx="4029">
                  <c:v>0.84609999999999974</c:v>
                </c:pt>
                <c:pt idx="4030">
                  <c:v>0.84630999999999978</c:v>
                </c:pt>
                <c:pt idx="4031">
                  <c:v>0.8465199999999995</c:v>
                </c:pt>
                <c:pt idx="4032">
                  <c:v>0.84673000000000065</c:v>
                </c:pt>
                <c:pt idx="4033">
                  <c:v>0.8469399999999998</c:v>
                </c:pt>
                <c:pt idx="4034">
                  <c:v>0.84714999999999974</c:v>
                </c:pt>
                <c:pt idx="4035">
                  <c:v>0.84735999999999978</c:v>
                </c:pt>
                <c:pt idx="4036">
                  <c:v>0.84756999999999949</c:v>
                </c:pt>
                <c:pt idx="4037">
                  <c:v>0.84778000000000064</c:v>
                </c:pt>
                <c:pt idx="4038">
                  <c:v>0.8479899999999998</c:v>
                </c:pt>
                <c:pt idx="4039">
                  <c:v>0.84819999999999973</c:v>
                </c:pt>
                <c:pt idx="4040">
                  <c:v>0.84840999999999978</c:v>
                </c:pt>
                <c:pt idx="4041">
                  <c:v>0.84861999999999982</c:v>
                </c:pt>
                <c:pt idx="4042">
                  <c:v>0.84882999999999975</c:v>
                </c:pt>
                <c:pt idx="4043">
                  <c:v>0.84903999999999979</c:v>
                </c:pt>
                <c:pt idx="4044">
                  <c:v>0.84924999999999973</c:v>
                </c:pt>
                <c:pt idx="4045">
                  <c:v>0.84945999999999977</c:v>
                </c:pt>
                <c:pt idx="4046">
                  <c:v>0.84966999999999981</c:v>
                </c:pt>
                <c:pt idx="4047">
                  <c:v>0.84987999999999975</c:v>
                </c:pt>
                <c:pt idx="4048">
                  <c:v>0.85008999999999979</c:v>
                </c:pt>
                <c:pt idx="4049">
                  <c:v>0.85029999999999972</c:v>
                </c:pt>
                <c:pt idx="4050">
                  <c:v>0.85050999999999977</c:v>
                </c:pt>
                <c:pt idx="4051">
                  <c:v>0.85071999999999981</c:v>
                </c:pt>
                <c:pt idx="4052">
                  <c:v>0.85092999999999974</c:v>
                </c:pt>
                <c:pt idx="4053">
                  <c:v>0.85113999999999979</c:v>
                </c:pt>
                <c:pt idx="4054">
                  <c:v>0.85134999999999972</c:v>
                </c:pt>
                <c:pt idx="4055">
                  <c:v>0.85155999999999976</c:v>
                </c:pt>
                <c:pt idx="4056">
                  <c:v>0.85176999999999981</c:v>
                </c:pt>
                <c:pt idx="4057">
                  <c:v>0.85197999999999974</c:v>
                </c:pt>
                <c:pt idx="4058">
                  <c:v>0.85218999999999978</c:v>
                </c:pt>
                <c:pt idx="4059">
                  <c:v>0.85239999999999982</c:v>
                </c:pt>
                <c:pt idx="4060">
                  <c:v>0.85261000000000065</c:v>
                </c:pt>
                <c:pt idx="4061">
                  <c:v>0.8528199999999998</c:v>
                </c:pt>
                <c:pt idx="4062">
                  <c:v>0.85302999999999973</c:v>
                </c:pt>
                <c:pt idx="4063">
                  <c:v>0.85323999999999978</c:v>
                </c:pt>
                <c:pt idx="4064">
                  <c:v>0.85344999999999982</c:v>
                </c:pt>
                <c:pt idx="4065">
                  <c:v>0.85365999999999975</c:v>
                </c:pt>
                <c:pt idx="4066">
                  <c:v>0.8538699999999998</c:v>
                </c:pt>
                <c:pt idx="4067">
                  <c:v>0.85407999999999973</c:v>
                </c:pt>
                <c:pt idx="4068">
                  <c:v>0.85428999999999977</c:v>
                </c:pt>
                <c:pt idx="4069">
                  <c:v>0.85449999999999982</c:v>
                </c:pt>
                <c:pt idx="4070">
                  <c:v>0.85470999999999975</c:v>
                </c:pt>
                <c:pt idx="4071">
                  <c:v>0.85491999999999979</c:v>
                </c:pt>
                <c:pt idx="4072">
                  <c:v>0.85512999999999972</c:v>
                </c:pt>
                <c:pt idx="4073">
                  <c:v>0.85533999999999977</c:v>
                </c:pt>
                <c:pt idx="4074">
                  <c:v>0.85554999999999981</c:v>
                </c:pt>
                <c:pt idx="4075">
                  <c:v>0.85575999999999974</c:v>
                </c:pt>
                <c:pt idx="4076">
                  <c:v>0.85596999999999979</c:v>
                </c:pt>
                <c:pt idx="4077">
                  <c:v>0.85617999999999972</c:v>
                </c:pt>
                <c:pt idx="4078">
                  <c:v>0.85638999999999976</c:v>
                </c:pt>
                <c:pt idx="4079">
                  <c:v>0.85659999999999981</c:v>
                </c:pt>
                <c:pt idx="4080">
                  <c:v>0.85680999999999974</c:v>
                </c:pt>
                <c:pt idx="4081">
                  <c:v>0.85701999999999978</c:v>
                </c:pt>
                <c:pt idx="4082">
                  <c:v>0.85722999999999971</c:v>
                </c:pt>
                <c:pt idx="4083">
                  <c:v>0.85743999999999976</c:v>
                </c:pt>
                <c:pt idx="4084">
                  <c:v>0.85765000000000324</c:v>
                </c:pt>
                <c:pt idx="4085">
                  <c:v>0.85785999999999973</c:v>
                </c:pt>
                <c:pt idx="4086">
                  <c:v>0.85806999999999978</c:v>
                </c:pt>
                <c:pt idx="4087">
                  <c:v>0.85827999999999982</c:v>
                </c:pt>
                <c:pt idx="4088">
                  <c:v>0.85848999999999953</c:v>
                </c:pt>
                <c:pt idx="4089">
                  <c:v>0.85870000000000302</c:v>
                </c:pt>
                <c:pt idx="4090">
                  <c:v>0.85890999999999973</c:v>
                </c:pt>
                <c:pt idx="4091">
                  <c:v>0.85911999999999977</c:v>
                </c:pt>
                <c:pt idx="4092">
                  <c:v>0.85932999999999982</c:v>
                </c:pt>
                <c:pt idx="4093">
                  <c:v>0.85953999999999953</c:v>
                </c:pt>
                <c:pt idx="4094">
                  <c:v>0.85975000000000301</c:v>
                </c:pt>
                <c:pt idx="4095">
                  <c:v>0.85995999999999972</c:v>
                </c:pt>
                <c:pt idx="4096">
                  <c:v>0.86016999999999977</c:v>
                </c:pt>
                <c:pt idx="4097">
                  <c:v>0.86037999999999981</c:v>
                </c:pt>
                <c:pt idx="4098">
                  <c:v>0.86058999999999952</c:v>
                </c:pt>
                <c:pt idx="4099">
                  <c:v>0.86080000000000301</c:v>
                </c:pt>
                <c:pt idx="4100">
                  <c:v>0.86100999999999972</c:v>
                </c:pt>
                <c:pt idx="4101">
                  <c:v>0.86121999999999976</c:v>
                </c:pt>
                <c:pt idx="4102">
                  <c:v>0.86142999999999981</c:v>
                </c:pt>
                <c:pt idx="4103">
                  <c:v>0.86163999999999974</c:v>
                </c:pt>
                <c:pt idx="4104">
                  <c:v>0.861850000000003</c:v>
                </c:pt>
                <c:pt idx="4105">
                  <c:v>0.86205999999999972</c:v>
                </c:pt>
                <c:pt idx="4106">
                  <c:v>0.86226999999999976</c:v>
                </c:pt>
                <c:pt idx="4107">
                  <c:v>0.8624799999999998</c:v>
                </c:pt>
                <c:pt idx="4108">
                  <c:v>0.86268999999999973</c:v>
                </c:pt>
                <c:pt idx="4109">
                  <c:v>0.86290000000000278</c:v>
                </c:pt>
                <c:pt idx="4110">
                  <c:v>0.86310999999999982</c:v>
                </c:pt>
                <c:pt idx="4111">
                  <c:v>0.86331999999999953</c:v>
                </c:pt>
                <c:pt idx="4112">
                  <c:v>0.8635299999999998</c:v>
                </c:pt>
                <c:pt idx="4113">
                  <c:v>0.86373999999999973</c:v>
                </c:pt>
                <c:pt idx="4114">
                  <c:v>0.86395000000000266</c:v>
                </c:pt>
                <c:pt idx="4115">
                  <c:v>0.86415999999999982</c:v>
                </c:pt>
                <c:pt idx="4116">
                  <c:v>0.86436999999999953</c:v>
                </c:pt>
                <c:pt idx="4117">
                  <c:v>0.86457999999999979</c:v>
                </c:pt>
                <c:pt idx="4118">
                  <c:v>0.86478999999999973</c:v>
                </c:pt>
                <c:pt idx="4119">
                  <c:v>0.86500000000000266</c:v>
                </c:pt>
                <c:pt idx="4120">
                  <c:v>0.86520999999999981</c:v>
                </c:pt>
                <c:pt idx="4121">
                  <c:v>0.86541999999999952</c:v>
                </c:pt>
                <c:pt idx="4122">
                  <c:v>0.86563000000000301</c:v>
                </c:pt>
                <c:pt idx="4123">
                  <c:v>0.86583999999999972</c:v>
                </c:pt>
                <c:pt idx="4124">
                  <c:v>0.86605000000000065</c:v>
                </c:pt>
                <c:pt idx="4125">
                  <c:v>0.86625999999999981</c:v>
                </c:pt>
                <c:pt idx="4126">
                  <c:v>0.86646999999999952</c:v>
                </c:pt>
                <c:pt idx="4127">
                  <c:v>0.866680000000003</c:v>
                </c:pt>
                <c:pt idx="4128">
                  <c:v>0.86688999999999972</c:v>
                </c:pt>
                <c:pt idx="4129">
                  <c:v>0.86710000000000065</c:v>
                </c:pt>
                <c:pt idx="4130">
                  <c:v>0.8673099999999998</c:v>
                </c:pt>
                <c:pt idx="4131">
                  <c:v>0.86751999999999951</c:v>
                </c:pt>
                <c:pt idx="4132">
                  <c:v>0.86773000000000289</c:v>
                </c:pt>
                <c:pt idx="4133">
                  <c:v>0.86793999999999971</c:v>
                </c:pt>
                <c:pt idx="4134">
                  <c:v>0.86815000000000064</c:v>
                </c:pt>
                <c:pt idx="4135">
                  <c:v>0.8683599999999998</c:v>
                </c:pt>
                <c:pt idx="4136">
                  <c:v>0.86856999999999951</c:v>
                </c:pt>
                <c:pt idx="4137">
                  <c:v>0.86878000000000266</c:v>
                </c:pt>
                <c:pt idx="4138">
                  <c:v>0.86898999999999982</c:v>
                </c:pt>
                <c:pt idx="4139">
                  <c:v>0.86919999999999975</c:v>
                </c:pt>
                <c:pt idx="4140">
                  <c:v>0.86940999999999979</c:v>
                </c:pt>
                <c:pt idx="4141">
                  <c:v>0.86961999999999973</c:v>
                </c:pt>
                <c:pt idx="4142">
                  <c:v>0.86983000000000266</c:v>
                </c:pt>
                <c:pt idx="4143">
                  <c:v>0.87003999999999981</c:v>
                </c:pt>
                <c:pt idx="4144">
                  <c:v>0.87024999999999975</c:v>
                </c:pt>
                <c:pt idx="4145">
                  <c:v>0.87045999999999979</c:v>
                </c:pt>
                <c:pt idx="4146">
                  <c:v>0.87066999999999972</c:v>
                </c:pt>
                <c:pt idx="4147">
                  <c:v>0.87088000000000065</c:v>
                </c:pt>
                <c:pt idx="4148">
                  <c:v>0.87108999999999981</c:v>
                </c:pt>
                <c:pt idx="4149">
                  <c:v>0.87129999999999974</c:v>
                </c:pt>
                <c:pt idx="4150">
                  <c:v>0.87150999999999978</c:v>
                </c:pt>
                <c:pt idx="4151">
                  <c:v>0.87171999999999972</c:v>
                </c:pt>
                <c:pt idx="4152">
                  <c:v>0.87193000000000065</c:v>
                </c:pt>
                <c:pt idx="4153">
                  <c:v>0.8721399999999998</c:v>
                </c:pt>
                <c:pt idx="4154">
                  <c:v>0.87234999999999974</c:v>
                </c:pt>
                <c:pt idx="4155">
                  <c:v>0.87255999999999978</c:v>
                </c:pt>
                <c:pt idx="4156">
                  <c:v>0.87276999999999971</c:v>
                </c:pt>
                <c:pt idx="4157">
                  <c:v>0.87298000000000064</c:v>
                </c:pt>
                <c:pt idx="4158">
                  <c:v>0.8731899999999998</c:v>
                </c:pt>
                <c:pt idx="4159">
                  <c:v>0.87339999999999973</c:v>
                </c:pt>
                <c:pt idx="4160">
                  <c:v>0.87361000000000266</c:v>
                </c:pt>
                <c:pt idx="4161">
                  <c:v>0.87381999999999982</c:v>
                </c:pt>
                <c:pt idx="4162">
                  <c:v>0.87402999999999975</c:v>
                </c:pt>
                <c:pt idx="4163">
                  <c:v>0.8742399999999998</c:v>
                </c:pt>
                <c:pt idx="4164">
                  <c:v>0.87444999999999973</c:v>
                </c:pt>
                <c:pt idx="4165">
                  <c:v>0.87466000000000266</c:v>
                </c:pt>
                <c:pt idx="4166">
                  <c:v>0.87486999999999981</c:v>
                </c:pt>
                <c:pt idx="4167">
                  <c:v>0.87507999999999975</c:v>
                </c:pt>
                <c:pt idx="4168">
                  <c:v>0.87528999999999979</c:v>
                </c:pt>
                <c:pt idx="4169">
                  <c:v>0.87549999999999972</c:v>
                </c:pt>
                <c:pt idx="4170">
                  <c:v>0.87571000000000065</c:v>
                </c:pt>
                <c:pt idx="4171">
                  <c:v>0.87591999999999981</c:v>
                </c:pt>
                <c:pt idx="4172">
                  <c:v>0.87612999999999974</c:v>
                </c:pt>
                <c:pt idx="4173">
                  <c:v>0.87633999999999979</c:v>
                </c:pt>
                <c:pt idx="4174">
                  <c:v>0.87654999999999972</c:v>
                </c:pt>
                <c:pt idx="4175">
                  <c:v>0.87676000000000065</c:v>
                </c:pt>
                <c:pt idx="4176">
                  <c:v>0.87696999999999981</c:v>
                </c:pt>
                <c:pt idx="4177">
                  <c:v>0.87717999999999974</c:v>
                </c:pt>
                <c:pt idx="4178">
                  <c:v>0.87738999999999978</c:v>
                </c:pt>
                <c:pt idx="4179">
                  <c:v>0.87759999999999971</c:v>
                </c:pt>
                <c:pt idx="4180">
                  <c:v>0.87781000000000065</c:v>
                </c:pt>
                <c:pt idx="4181">
                  <c:v>0.8780199999999998</c:v>
                </c:pt>
                <c:pt idx="4182">
                  <c:v>0.87822999999999973</c:v>
                </c:pt>
                <c:pt idx="4183">
                  <c:v>0.87843999999999978</c:v>
                </c:pt>
                <c:pt idx="4184">
                  <c:v>0.87865000000000326</c:v>
                </c:pt>
                <c:pt idx="4185">
                  <c:v>0.87885999999999975</c:v>
                </c:pt>
                <c:pt idx="4186">
                  <c:v>0.8790699999999998</c:v>
                </c:pt>
                <c:pt idx="4187">
                  <c:v>0.87927999999999973</c:v>
                </c:pt>
                <c:pt idx="4188">
                  <c:v>0.87948999999999977</c:v>
                </c:pt>
                <c:pt idx="4189">
                  <c:v>0.87970000000000348</c:v>
                </c:pt>
                <c:pt idx="4190">
                  <c:v>0.87990999999999975</c:v>
                </c:pt>
                <c:pt idx="4191">
                  <c:v>0.88011999999999957</c:v>
                </c:pt>
                <c:pt idx="4192">
                  <c:v>0.8803299999999995</c:v>
                </c:pt>
                <c:pt idx="4193">
                  <c:v>0.8805399999999971</c:v>
                </c:pt>
                <c:pt idx="4194">
                  <c:v>0.88075000000000003</c:v>
                </c:pt>
                <c:pt idx="4195">
                  <c:v>0.88095999999999952</c:v>
                </c:pt>
                <c:pt idx="4196">
                  <c:v>0.88116999999999956</c:v>
                </c:pt>
                <c:pt idx="4197">
                  <c:v>0.8813799999999995</c:v>
                </c:pt>
                <c:pt idx="4198">
                  <c:v>0.88158999999999677</c:v>
                </c:pt>
                <c:pt idx="4199">
                  <c:v>0.88180000000000003</c:v>
                </c:pt>
                <c:pt idx="4200">
                  <c:v>0.88200999999999952</c:v>
                </c:pt>
                <c:pt idx="4201">
                  <c:v>0.88221999999999956</c:v>
                </c:pt>
                <c:pt idx="4202">
                  <c:v>0.88242999999999949</c:v>
                </c:pt>
                <c:pt idx="4203">
                  <c:v>0.88263999999999998</c:v>
                </c:pt>
                <c:pt idx="4204">
                  <c:v>0.88285000000000002</c:v>
                </c:pt>
                <c:pt idx="4205">
                  <c:v>0.88305999999999951</c:v>
                </c:pt>
                <c:pt idx="4206">
                  <c:v>0.88326999999999956</c:v>
                </c:pt>
                <c:pt idx="4207">
                  <c:v>0.88347999999999949</c:v>
                </c:pt>
                <c:pt idx="4208">
                  <c:v>0.88368999999999953</c:v>
                </c:pt>
                <c:pt idx="4209">
                  <c:v>0.88390000000000002</c:v>
                </c:pt>
                <c:pt idx="4210">
                  <c:v>0.88410999999999951</c:v>
                </c:pt>
                <c:pt idx="4211">
                  <c:v>0.88431999999999711</c:v>
                </c:pt>
                <c:pt idx="4212">
                  <c:v>0.88452999999999959</c:v>
                </c:pt>
                <c:pt idx="4213">
                  <c:v>0.88473999999999953</c:v>
                </c:pt>
                <c:pt idx="4214">
                  <c:v>0.88495000000000001</c:v>
                </c:pt>
                <c:pt idx="4215">
                  <c:v>0.8851599999999995</c:v>
                </c:pt>
                <c:pt idx="4216">
                  <c:v>0.8853699999999971</c:v>
                </c:pt>
                <c:pt idx="4217">
                  <c:v>0.88557999999999959</c:v>
                </c:pt>
                <c:pt idx="4218">
                  <c:v>0.88578999999999952</c:v>
                </c:pt>
                <c:pt idx="4219">
                  <c:v>0.88600000000000001</c:v>
                </c:pt>
                <c:pt idx="4220">
                  <c:v>0.8862099999999995</c:v>
                </c:pt>
                <c:pt idx="4221">
                  <c:v>0.88641999999999677</c:v>
                </c:pt>
                <c:pt idx="4222">
                  <c:v>0.88663000000000003</c:v>
                </c:pt>
                <c:pt idx="4223">
                  <c:v>0.88683999999999952</c:v>
                </c:pt>
                <c:pt idx="4224">
                  <c:v>0.88705000000000001</c:v>
                </c:pt>
                <c:pt idx="4225">
                  <c:v>0.88725999999999949</c:v>
                </c:pt>
                <c:pt idx="4226">
                  <c:v>0.88746999999999676</c:v>
                </c:pt>
                <c:pt idx="4227">
                  <c:v>0.88768000000000002</c:v>
                </c:pt>
                <c:pt idx="4228">
                  <c:v>0.88788999999999951</c:v>
                </c:pt>
                <c:pt idx="4229">
                  <c:v>0.8881</c:v>
                </c:pt>
                <c:pt idx="4230">
                  <c:v>0.88830999999999949</c:v>
                </c:pt>
                <c:pt idx="4231">
                  <c:v>0.88851999999999665</c:v>
                </c:pt>
                <c:pt idx="4232">
                  <c:v>0.88873000000000002</c:v>
                </c:pt>
                <c:pt idx="4233">
                  <c:v>0.88893999999999951</c:v>
                </c:pt>
                <c:pt idx="4234">
                  <c:v>0.88915</c:v>
                </c:pt>
                <c:pt idx="4235">
                  <c:v>0.88935999999999948</c:v>
                </c:pt>
                <c:pt idx="4236">
                  <c:v>0.88956999999999653</c:v>
                </c:pt>
                <c:pt idx="4237">
                  <c:v>0.88978000000000002</c:v>
                </c:pt>
                <c:pt idx="4238">
                  <c:v>0.8899899999999995</c:v>
                </c:pt>
                <c:pt idx="4239">
                  <c:v>0.89019999999999999</c:v>
                </c:pt>
                <c:pt idx="4240">
                  <c:v>0.89040999999999959</c:v>
                </c:pt>
                <c:pt idx="4241">
                  <c:v>0.89061999999999952</c:v>
                </c:pt>
                <c:pt idx="4242">
                  <c:v>0.89083000000000001</c:v>
                </c:pt>
                <c:pt idx="4243">
                  <c:v>0.8910399999999995</c:v>
                </c:pt>
                <c:pt idx="4244">
                  <c:v>0.89124999999999999</c:v>
                </c:pt>
                <c:pt idx="4245">
                  <c:v>0.89145999999999959</c:v>
                </c:pt>
                <c:pt idx="4246">
                  <c:v>0.89166999999999952</c:v>
                </c:pt>
                <c:pt idx="4247">
                  <c:v>0.89188000000000001</c:v>
                </c:pt>
                <c:pt idx="4248">
                  <c:v>0.89208999999999949</c:v>
                </c:pt>
                <c:pt idx="4249">
                  <c:v>0.89229999999999998</c:v>
                </c:pt>
                <c:pt idx="4250">
                  <c:v>0.89250999999999958</c:v>
                </c:pt>
                <c:pt idx="4251">
                  <c:v>0.89271999999999951</c:v>
                </c:pt>
                <c:pt idx="4252">
                  <c:v>0.89293</c:v>
                </c:pt>
                <c:pt idx="4253">
                  <c:v>0.89313999999999949</c:v>
                </c:pt>
                <c:pt idx="4254">
                  <c:v>0.89334999999999998</c:v>
                </c:pt>
                <c:pt idx="4255">
                  <c:v>0.89355999999999958</c:v>
                </c:pt>
                <c:pt idx="4256">
                  <c:v>0.89376999999999951</c:v>
                </c:pt>
                <c:pt idx="4257">
                  <c:v>0.89398</c:v>
                </c:pt>
                <c:pt idx="4258">
                  <c:v>0.89418999999999949</c:v>
                </c:pt>
                <c:pt idx="4259">
                  <c:v>0.89439999999999953</c:v>
                </c:pt>
                <c:pt idx="4260">
                  <c:v>0.89461000000000002</c:v>
                </c:pt>
                <c:pt idx="4261">
                  <c:v>0.8948199999999995</c:v>
                </c:pt>
                <c:pt idx="4262">
                  <c:v>0.89502999999999999</c:v>
                </c:pt>
                <c:pt idx="4263">
                  <c:v>0.89523999999999959</c:v>
                </c:pt>
                <c:pt idx="4264">
                  <c:v>0.89544999999999952</c:v>
                </c:pt>
                <c:pt idx="4265">
                  <c:v>0.89566000000000001</c:v>
                </c:pt>
                <c:pt idx="4266">
                  <c:v>0.8958699999999995</c:v>
                </c:pt>
                <c:pt idx="4267">
                  <c:v>0.89607999999999999</c:v>
                </c:pt>
                <c:pt idx="4268">
                  <c:v>0.89628999999999959</c:v>
                </c:pt>
                <c:pt idx="4269">
                  <c:v>0.89649999999999952</c:v>
                </c:pt>
                <c:pt idx="4270">
                  <c:v>0.89671000000000001</c:v>
                </c:pt>
                <c:pt idx="4271">
                  <c:v>0.8969199999999995</c:v>
                </c:pt>
                <c:pt idx="4272">
                  <c:v>0.89712999999999998</c:v>
                </c:pt>
                <c:pt idx="4273">
                  <c:v>0.89733999999999958</c:v>
                </c:pt>
                <c:pt idx="4274">
                  <c:v>0.89754999999999951</c:v>
                </c:pt>
                <c:pt idx="4275">
                  <c:v>0.89776</c:v>
                </c:pt>
                <c:pt idx="4276">
                  <c:v>0.89796999999999949</c:v>
                </c:pt>
                <c:pt idx="4277">
                  <c:v>0.89817999999999998</c:v>
                </c:pt>
                <c:pt idx="4278">
                  <c:v>0.89838999999999958</c:v>
                </c:pt>
                <c:pt idx="4279">
                  <c:v>0.89859999999999951</c:v>
                </c:pt>
                <c:pt idx="4280">
                  <c:v>0.89881</c:v>
                </c:pt>
                <c:pt idx="4281">
                  <c:v>0.89901999999999949</c:v>
                </c:pt>
                <c:pt idx="4282">
                  <c:v>0.89922999999999953</c:v>
                </c:pt>
                <c:pt idx="4283">
                  <c:v>0.89943999999999957</c:v>
                </c:pt>
                <c:pt idx="4284">
                  <c:v>0.89964999999999995</c:v>
                </c:pt>
                <c:pt idx="4285">
                  <c:v>0.89985999999999999</c:v>
                </c:pt>
                <c:pt idx="4286">
                  <c:v>0.90006999999999959</c:v>
                </c:pt>
                <c:pt idx="4287">
                  <c:v>0.90027999999999953</c:v>
                </c:pt>
                <c:pt idx="4288">
                  <c:v>0.90048999999999957</c:v>
                </c:pt>
                <c:pt idx="4289">
                  <c:v>0.90069999999999972</c:v>
                </c:pt>
                <c:pt idx="4290">
                  <c:v>0.90090999999999977</c:v>
                </c:pt>
                <c:pt idx="4291">
                  <c:v>0.90111999999999959</c:v>
                </c:pt>
                <c:pt idx="4292">
                  <c:v>0.90132999999999952</c:v>
                </c:pt>
                <c:pt idx="4293">
                  <c:v>0.90153999999999956</c:v>
                </c:pt>
                <c:pt idx="4294">
                  <c:v>0.90174999999999972</c:v>
                </c:pt>
                <c:pt idx="4295">
                  <c:v>0.90195999999999976</c:v>
                </c:pt>
                <c:pt idx="4296">
                  <c:v>0.90216999999999958</c:v>
                </c:pt>
                <c:pt idx="4297">
                  <c:v>0.90237999999999952</c:v>
                </c:pt>
                <c:pt idx="4298">
                  <c:v>0.90258999999999956</c:v>
                </c:pt>
                <c:pt idx="4299">
                  <c:v>0.90279999999999971</c:v>
                </c:pt>
                <c:pt idx="4300">
                  <c:v>0.90300999999999976</c:v>
                </c:pt>
                <c:pt idx="4301">
                  <c:v>0.90321999999999958</c:v>
                </c:pt>
                <c:pt idx="4302">
                  <c:v>0.90342999999999951</c:v>
                </c:pt>
                <c:pt idx="4303">
                  <c:v>0.90363999999999978</c:v>
                </c:pt>
                <c:pt idx="4304">
                  <c:v>0.90384999999999971</c:v>
                </c:pt>
                <c:pt idx="4305">
                  <c:v>0.90405999999999953</c:v>
                </c:pt>
                <c:pt idx="4306">
                  <c:v>0.90426999999999957</c:v>
                </c:pt>
                <c:pt idx="4307">
                  <c:v>0.90447999999999951</c:v>
                </c:pt>
                <c:pt idx="4308">
                  <c:v>0.90468999999999977</c:v>
                </c:pt>
                <c:pt idx="4309">
                  <c:v>0.9048999999999997</c:v>
                </c:pt>
                <c:pt idx="4310">
                  <c:v>0.90510999999999953</c:v>
                </c:pt>
                <c:pt idx="4311">
                  <c:v>0.90531999999999957</c:v>
                </c:pt>
                <c:pt idx="4312">
                  <c:v>0.9055299999999995</c:v>
                </c:pt>
                <c:pt idx="4313">
                  <c:v>0.90573999999999977</c:v>
                </c:pt>
                <c:pt idx="4314">
                  <c:v>0.90594999999999981</c:v>
                </c:pt>
                <c:pt idx="4315">
                  <c:v>0.90615999999999952</c:v>
                </c:pt>
                <c:pt idx="4316">
                  <c:v>0.90636999999999956</c:v>
                </c:pt>
                <c:pt idx="4317">
                  <c:v>0.9065799999999995</c:v>
                </c:pt>
                <c:pt idx="4318">
                  <c:v>0.90678999999999976</c:v>
                </c:pt>
                <c:pt idx="4319">
                  <c:v>0.90699999999999981</c:v>
                </c:pt>
                <c:pt idx="4320">
                  <c:v>0.90720999999999952</c:v>
                </c:pt>
                <c:pt idx="4321">
                  <c:v>0.90741999999999956</c:v>
                </c:pt>
                <c:pt idx="4322">
                  <c:v>0.90762999999999971</c:v>
                </c:pt>
                <c:pt idx="4323">
                  <c:v>0.90783999999999976</c:v>
                </c:pt>
                <c:pt idx="4324">
                  <c:v>0.9080499999999998</c:v>
                </c:pt>
                <c:pt idx="4325">
                  <c:v>0.90825999999999951</c:v>
                </c:pt>
                <c:pt idx="4326">
                  <c:v>0.90846999999999956</c:v>
                </c:pt>
                <c:pt idx="4327">
                  <c:v>0.90867999999999971</c:v>
                </c:pt>
                <c:pt idx="4328">
                  <c:v>0.90888999999999953</c:v>
                </c:pt>
                <c:pt idx="4329">
                  <c:v>0.9090999999999998</c:v>
                </c:pt>
                <c:pt idx="4330">
                  <c:v>0.90930999999999951</c:v>
                </c:pt>
                <c:pt idx="4331">
                  <c:v>0.90951999999999689</c:v>
                </c:pt>
                <c:pt idx="4332">
                  <c:v>0.90972999999999971</c:v>
                </c:pt>
                <c:pt idx="4333">
                  <c:v>0.90993999999999953</c:v>
                </c:pt>
                <c:pt idx="4334">
                  <c:v>0.91014999999999979</c:v>
                </c:pt>
                <c:pt idx="4335">
                  <c:v>0.9103599999999995</c:v>
                </c:pt>
                <c:pt idx="4336">
                  <c:v>0.91056999999999688</c:v>
                </c:pt>
                <c:pt idx="4337">
                  <c:v>0.91077999999999981</c:v>
                </c:pt>
                <c:pt idx="4338">
                  <c:v>0.91098999999999952</c:v>
                </c:pt>
                <c:pt idx="4339">
                  <c:v>0.91119999999999979</c:v>
                </c:pt>
                <c:pt idx="4340">
                  <c:v>0.9114099999999995</c:v>
                </c:pt>
                <c:pt idx="4341">
                  <c:v>0.91161999999999976</c:v>
                </c:pt>
                <c:pt idx="4342">
                  <c:v>0.91182999999999981</c:v>
                </c:pt>
                <c:pt idx="4343">
                  <c:v>0.91203999999999952</c:v>
                </c:pt>
                <c:pt idx="4344">
                  <c:v>0.91224999999999978</c:v>
                </c:pt>
                <c:pt idx="4345">
                  <c:v>0.91245999999999949</c:v>
                </c:pt>
                <c:pt idx="4346">
                  <c:v>0.91266999999999976</c:v>
                </c:pt>
                <c:pt idx="4347">
                  <c:v>0.9128799999999998</c:v>
                </c:pt>
                <c:pt idx="4348">
                  <c:v>0.91308999999999951</c:v>
                </c:pt>
                <c:pt idx="4349">
                  <c:v>0.91329999999999978</c:v>
                </c:pt>
                <c:pt idx="4350">
                  <c:v>0.91350999999999949</c:v>
                </c:pt>
                <c:pt idx="4351">
                  <c:v>0.91371999999999953</c:v>
                </c:pt>
                <c:pt idx="4352">
                  <c:v>0.9139299999999998</c:v>
                </c:pt>
                <c:pt idx="4353">
                  <c:v>0.91413999999999951</c:v>
                </c:pt>
                <c:pt idx="4354">
                  <c:v>0.91434999999999977</c:v>
                </c:pt>
                <c:pt idx="4355">
                  <c:v>0.91455999999999948</c:v>
                </c:pt>
                <c:pt idx="4356">
                  <c:v>0.91476999999999953</c:v>
                </c:pt>
                <c:pt idx="4357">
                  <c:v>0.91497999999999979</c:v>
                </c:pt>
                <c:pt idx="4358">
                  <c:v>0.9151899999999995</c:v>
                </c:pt>
                <c:pt idx="4359">
                  <c:v>0.91539999999999977</c:v>
                </c:pt>
                <c:pt idx="4360">
                  <c:v>0.9156099999999997</c:v>
                </c:pt>
                <c:pt idx="4361">
                  <c:v>0.91581999999999952</c:v>
                </c:pt>
                <c:pt idx="4362">
                  <c:v>0.91602999999999979</c:v>
                </c:pt>
                <c:pt idx="4363">
                  <c:v>0.9162399999999995</c:v>
                </c:pt>
                <c:pt idx="4364">
                  <c:v>0.91644999999999976</c:v>
                </c:pt>
                <c:pt idx="4365">
                  <c:v>0.91665999999999981</c:v>
                </c:pt>
                <c:pt idx="4366">
                  <c:v>0.91686999999999952</c:v>
                </c:pt>
                <c:pt idx="4367">
                  <c:v>0.91707999999999978</c:v>
                </c:pt>
                <c:pt idx="4368">
                  <c:v>0.91728999999999949</c:v>
                </c:pt>
                <c:pt idx="4369">
                  <c:v>0.91749999999999976</c:v>
                </c:pt>
                <c:pt idx="4370">
                  <c:v>0.9177099999999998</c:v>
                </c:pt>
                <c:pt idx="4371">
                  <c:v>0.91791999999999951</c:v>
                </c:pt>
                <c:pt idx="4372">
                  <c:v>0.91812999999999978</c:v>
                </c:pt>
                <c:pt idx="4373">
                  <c:v>0.91833999999999949</c:v>
                </c:pt>
                <c:pt idx="4374">
                  <c:v>0.91854999999999976</c:v>
                </c:pt>
                <c:pt idx="4375">
                  <c:v>0.9187599999999998</c:v>
                </c:pt>
                <c:pt idx="4376">
                  <c:v>0.91896999999999951</c:v>
                </c:pt>
                <c:pt idx="4377">
                  <c:v>0.91917999999999978</c:v>
                </c:pt>
                <c:pt idx="4378">
                  <c:v>0.91938999999999949</c:v>
                </c:pt>
                <c:pt idx="4379">
                  <c:v>0.91959999999999953</c:v>
                </c:pt>
                <c:pt idx="4380">
                  <c:v>0.91980999999999979</c:v>
                </c:pt>
                <c:pt idx="4381">
                  <c:v>0.9200199999999995</c:v>
                </c:pt>
                <c:pt idx="4382">
                  <c:v>0.92022999999999977</c:v>
                </c:pt>
                <c:pt idx="4383">
                  <c:v>0.92043999999999959</c:v>
                </c:pt>
                <c:pt idx="4384">
                  <c:v>0.92064999999999975</c:v>
                </c:pt>
                <c:pt idx="4385">
                  <c:v>0.92085999999999979</c:v>
                </c:pt>
                <c:pt idx="4386">
                  <c:v>0.9210699999999995</c:v>
                </c:pt>
                <c:pt idx="4387">
                  <c:v>0.92127999999999977</c:v>
                </c:pt>
                <c:pt idx="4388">
                  <c:v>0.92148999999999959</c:v>
                </c:pt>
                <c:pt idx="4389">
                  <c:v>0.92169999999999974</c:v>
                </c:pt>
                <c:pt idx="4390">
                  <c:v>0.92190999999999979</c:v>
                </c:pt>
                <c:pt idx="4391">
                  <c:v>0.9221199999999995</c:v>
                </c:pt>
                <c:pt idx="4392">
                  <c:v>0.92232999999999976</c:v>
                </c:pt>
                <c:pt idx="4393">
                  <c:v>0.92253999999999958</c:v>
                </c:pt>
                <c:pt idx="4394">
                  <c:v>0.92274999999999974</c:v>
                </c:pt>
                <c:pt idx="4395">
                  <c:v>0.92295999999999978</c:v>
                </c:pt>
                <c:pt idx="4396">
                  <c:v>0.92316999999999949</c:v>
                </c:pt>
                <c:pt idx="4397">
                  <c:v>0.92337999999999976</c:v>
                </c:pt>
                <c:pt idx="4398">
                  <c:v>0.92358999999999958</c:v>
                </c:pt>
                <c:pt idx="4399">
                  <c:v>0.92379999999999973</c:v>
                </c:pt>
                <c:pt idx="4400">
                  <c:v>0.92400999999999978</c:v>
                </c:pt>
                <c:pt idx="4401">
                  <c:v>0.92421999999999949</c:v>
                </c:pt>
                <c:pt idx="4402">
                  <c:v>0.92442999999999953</c:v>
                </c:pt>
                <c:pt idx="4403">
                  <c:v>0.9246399999999998</c:v>
                </c:pt>
                <c:pt idx="4404">
                  <c:v>0.92484999999999973</c:v>
                </c:pt>
                <c:pt idx="4405">
                  <c:v>0.92505999999999977</c:v>
                </c:pt>
                <c:pt idx="4406">
                  <c:v>0.92526999999999959</c:v>
                </c:pt>
                <c:pt idx="4407">
                  <c:v>0.92547999999999953</c:v>
                </c:pt>
                <c:pt idx="4408">
                  <c:v>0.92568999999999979</c:v>
                </c:pt>
                <c:pt idx="4409">
                  <c:v>0.92589999999999972</c:v>
                </c:pt>
                <c:pt idx="4410">
                  <c:v>0.92610999999999977</c:v>
                </c:pt>
                <c:pt idx="4411">
                  <c:v>0.92631999999999959</c:v>
                </c:pt>
                <c:pt idx="4412">
                  <c:v>0.92652999999999952</c:v>
                </c:pt>
                <c:pt idx="4413">
                  <c:v>0.92673999999999979</c:v>
                </c:pt>
                <c:pt idx="4414">
                  <c:v>0.92694999999999972</c:v>
                </c:pt>
                <c:pt idx="4415">
                  <c:v>0.92715999999999976</c:v>
                </c:pt>
                <c:pt idx="4416">
                  <c:v>0.92736999999999958</c:v>
                </c:pt>
                <c:pt idx="4417">
                  <c:v>0.92757999999999952</c:v>
                </c:pt>
                <c:pt idx="4418">
                  <c:v>0.92778999999999978</c:v>
                </c:pt>
                <c:pt idx="4419">
                  <c:v>0.92799999999999971</c:v>
                </c:pt>
                <c:pt idx="4420">
                  <c:v>0.92820999999999976</c:v>
                </c:pt>
                <c:pt idx="4421">
                  <c:v>0.92841999999999958</c:v>
                </c:pt>
                <c:pt idx="4422">
                  <c:v>0.92862999999999973</c:v>
                </c:pt>
                <c:pt idx="4423">
                  <c:v>0.92883999999999978</c:v>
                </c:pt>
                <c:pt idx="4424">
                  <c:v>0.92904999999999971</c:v>
                </c:pt>
                <c:pt idx="4425">
                  <c:v>0.92925999999999953</c:v>
                </c:pt>
                <c:pt idx="4426">
                  <c:v>0.92946999999999957</c:v>
                </c:pt>
                <c:pt idx="4427">
                  <c:v>0.92967999999999973</c:v>
                </c:pt>
                <c:pt idx="4428">
                  <c:v>0.92988999999999977</c:v>
                </c:pt>
                <c:pt idx="4429">
                  <c:v>0.9300999999999997</c:v>
                </c:pt>
                <c:pt idx="4430">
                  <c:v>0.93030999999999953</c:v>
                </c:pt>
                <c:pt idx="4431">
                  <c:v>0.93051999999999957</c:v>
                </c:pt>
                <c:pt idx="4432">
                  <c:v>0.93072999999999972</c:v>
                </c:pt>
                <c:pt idx="4433">
                  <c:v>0.93093999999999977</c:v>
                </c:pt>
                <c:pt idx="4434">
                  <c:v>0.9311499999999997</c:v>
                </c:pt>
                <c:pt idx="4435">
                  <c:v>0.93135999999999952</c:v>
                </c:pt>
                <c:pt idx="4436">
                  <c:v>0.93156999999999957</c:v>
                </c:pt>
                <c:pt idx="4437">
                  <c:v>0.93177999999999972</c:v>
                </c:pt>
                <c:pt idx="4438">
                  <c:v>0.93198999999999976</c:v>
                </c:pt>
                <c:pt idx="4439">
                  <c:v>0.93219999999999981</c:v>
                </c:pt>
                <c:pt idx="4440">
                  <c:v>0.93240999999999952</c:v>
                </c:pt>
                <c:pt idx="4441">
                  <c:v>0.93261999999999978</c:v>
                </c:pt>
                <c:pt idx="4442">
                  <c:v>0.93282999999999971</c:v>
                </c:pt>
                <c:pt idx="4443">
                  <c:v>0.93303999999999976</c:v>
                </c:pt>
                <c:pt idx="4444">
                  <c:v>0.9332499999999998</c:v>
                </c:pt>
                <c:pt idx="4445">
                  <c:v>0.93345999999999951</c:v>
                </c:pt>
                <c:pt idx="4446">
                  <c:v>0.93366999999999978</c:v>
                </c:pt>
                <c:pt idx="4447">
                  <c:v>0.93387999999999971</c:v>
                </c:pt>
                <c:pt idx="4448">
                  <c:v>0.93408999999999953</c:v>
                </c:pt>
                <c:pt idx="4449">
                  <c:v>0.9342999999999998</c:v>
                </c:pt>
                <c:pt idx="4450">
                  <c:v>0.93450999999999951</c:v>
                </c:pt>
                <c:pt idx="4451">
                  <c:v>0.93471999999999977</c:v>
                </c:pt>
                <c:pt idx="4452">
                  <c:v>0.93492999999999971</c:v>
                </c:pt>
                <c:pt idx="4453">
                  <c:v>0.93513999999999953</c:v>
                </c:pt>
                <c:pt idx="4454">
                  <c:v>0.93534999999999979</c:v>
                </c:pt>
                <c:pt idx="4455">
                  <c:v>0.9355599999999995</c:v>
                </c:pt>
                <c:pt idx="4456">
                  <c:v>0.93576999999999977</c:v>
                </c:pt>
                <c:pt idx="4457">
                  <c:v>0.9359799999999997</c:v>
                </c:pt>
                <c:pt idx="4458">
                  <c:v>0.93618999999999952</c:v>
                </c:pt>
                <c:pt idx="4459">
                  <c:v>0.93639999999999979</c:v>
                </c:pt>
                <c:pt idx="4460">
                  <c:v>0.93660999999999972</c:v>
                </c:pt>
                <c:pt idx="4461">
                  <c:v>0.93681999999999976</c:v>
                </c:pt>
                <c:pt idx="4462">
                  <c:v>0.9370299999999997</c:v>
                </c:pt>
                <c:pt idx="4463">
                  <c:v>0.93723999999999952</c:v>
                </c:pt>
                <c:pt idx="4464">
                  <c:v>0.93744999999999978</c:v>
                </c:pt>
                <c:pt idx="4465">
                  <c:v>0.93765999999999972</c:v>
                </c:pt>
                <c:pt idx="4466">
                  <c:v>0.93786999999999976</c:v>
                </c:pt>
                <c:pt idx="4467">
                  <c:v>0.9380799999999998</c:v>
                </c:pt>
                <c:pt idx="4468">
                  <c:v>0.93828999999999951</c:v>
                </c:pt>
                <c:pt idx="4469">
                  <c:v>0.93849999999999978</c:v>
                </c:pt>
                <c:pt idx="4470">
                  <c:v>0.93870999999999971</c:v>
                </c:pt>
                <c:pt idx="4471">
                  <c:v>0.93891999999999953</c:v>
                </c:pt>
                <c:pt idx="4472">
                  <c:v>0.9391299999999998</c:v>
                </c:pt>
                <c:pt idx="4473">
                  <c:v>0.93933999999999951</c:v>
                </c:pt>
                <c:pt idx="4474">
                  <c:v>0.93954999999999977</c:v>
                </c:pt>
                <c:pt idx="4475">
                  <c:v>0.93975999999999971</c:v>
                </c:pt>
                <c:pt idx="4476">
                  <c:v>0.93996999999999953</c:v>
                </c:pt>
                <c:pt idx="4477">
                  <c:v>0.94017999999999979</c:v>
                </c:pt>
                <c:pt idx="4478">
                  <c:v>0.9403899999999995</c:v>
                </c:pt>
                <c:pt idx="4479">
                  <c:v>0.94059999999999977</c:v>
                </c:pt>
                <c:pt idx="4480">
                  <c:v>0.9408099999999997</c:v>
                </c:pt>
                <c:pt idx="4481">
                  <c:v>0.94101999999999952</c:v>
                </c:pt>
                <c:pt idx="4482">
                  <c:v>0.94122999999999979</c:v>
                </c:pt>
                <c:pt idx="4483">
                  <c:v>0.9414399999999995</c:v>
                </c:pt>
                <c:pt idx="4484">
                  <c:v>0.94165000000000065</c:v>
                </c:pt>
                <c:pt idx="4485">
                  <c:v>0.9418599999999997</c:v>
                </c:pt>
                <c:pt idx="4486">
                  <c:v>0.94206999999999952</c:v>
                </c:pt>
                <c:pt idx="4487">
                  <c:v>0.94227999999999978</c:v>
                </c:pt>
                <c:pt idx="4488">
                  <c:v>0.94248999999999949</c:v>
                </c:pt>
                <c:pt idx="4489">
                  <c:v>0.94270000000000065</c:v>
                </c:pt>
                <c:pt idx="4490">
                  <c:v>0.9429099999999998</c:v>
                </c:pt>
                <c:pt idx="4491">
                  <c:v>0.94311999999999951</c:v>
                </c:pt>
                <c:pt idx="4492">
                  <c:v>0.94332999999999978</c:v>
                </c:pt>
                <c:pt idx="4493">
                  <c:v>0.94353999999999949</c:v>
                </c:pt>
                <c:pt idx="4494">
                  <c:v>0.94375000000000064</c:v>
                </c:pt>
                <c:pt idx="4495">
                  <c:v>0.9439599999999998</c:v>
                </c:pt>
                <c:pt idx="4496">
                  <c:v>0.94416999999999951</c:v>
                </c:pt>
                <c:pt idx="4497">
                  <c:v>0.94437999999999978</c:v>
                </c:pt>
                <c:pt idx="4498">
                  <c:v>0.94458999999999949</c:v>
                </c:pt>
                <c:pt idx="4499">
                  <c:v>0.94479999999999975</c:v>
                </c:pt>
                <c:pt idx="4500">
                  <c:v>0.94500999999999979</c:v>
                </c:pt>
                <c:pt idx="4501">
                  <c:v>0.94521999999999951</c:v>
                </c:pt>
                <c:pt idx="4502">
                  <c:v>0.94542999999999977</c:v>
                </c:pt>
                <c:pt idx="4503">
                  <c:v>0.9456399999999997</c:v>
                </c:pt>
                <c:pt idx="4504">
                  <c:v>0.94584999999999975</c:v>
                </c:pt>
                <c:pt idx="4505">
                  <c:v>0.94605999999999979</c:v>
                </c:pt>
                <c:pt idx="4506">
                  <c:v>0.9462699999999995</c:v>
                </c:pt>
                <c:pt idx="4507">
                  <c:v>0.94647999999999977</c:v>
                </c:pt>
                <c:pt idx="4508">
                  <c:v>0.9466899999999997</c:v>
                </c:pt>
                <c:pt idx="4509">
                  <c:v>0.94689999999999974</c:v>
                </c:pt>
                <c:pt idx="4510">
                  <c:v>0.94710999999999979</c:v>
                </c:pt>
                <c:pt idx="4511">
                  <c:v>0.9473199999999995</c:v>
                </c:pt>
                <c:pt idx="4512">
                  <c:v>0.94752999999999976</c:v>
                </c:pt>
                <c:pt idx="4513">
                  <c:v>0.94773999999999969</c:v>
                </c:pt>
                <c:pt idx="4514">
                  <c:v>0.94794999999999974</c:v>
                </c:pt>
                <c:pt idx="4515">
                  <c:v>0.94815999999999978</c:v>
                </c:pt>
                <c:pt idx="4516">
                  <c:v>0.94836999999999949</c:v>
                </c:pt>
                <c:pt idx="4517">
                  <c:v>0.94857999999999976</c:v>
                </c:pt>
                <c:pt idx="4518">
                  <c:v>0.9487899999999998</c:v>
                </c:pt>
                <c:pt idx="4519">
                  <c:v>0.94899999999999973</c:v>
                </c:pt>
                <c:pt idx="4520">
                  <c:v>0.94920999999999978</c:v>
                </c:pt>
                <c:pt idx="4521">
                  <c:v>0.94941999999999949</c:v>
                </c:pt>
                <c:pt idx="4522">
                  <c:v>0.94962999999999975</c:v>
                </c:pt>
                <c:pt idx="4523">
                  <c:v>0.9498399999999998</c:v>
                </c:pt>
                <c:pt idx="4524">
                  <c:v>0.95004999999999973</c:v>
                </c:pt>
                <c:pt idx="4525">
                  <c:v>0.95025999999999977</c:v>
                </c:pt>
                <c:pt idx="4526">
                  <c:v>0.95046999999999959</c:v>
                </c:pt>
                <c:pt idx="4527">
                  <c:v>0.95067999999999975</c:v>
                </c:pt>
                <c:pt idx="4528">
                  <c:v>0.95088999999999979</c:v>
                </c:pt>
                <c:pt idx="4529">
                  <c:v>0.95109999999999972</c:v>
                </c:pt>
                <c:pt idx="4530">
                  <c:v>0.95130999999999977</c:v>
                </c:pt>
                <c:pt idx="4531">
                  <c:v>0.95151999999999959</c:v>
                </c:pt>
                <c:pt idx="4532">
                  <c:v>0.95172999999999974</c:v>
                </c:pt>
                <c:pt idx="4533">
                  <c:v>0.95193999999999979</c:v>
                </c:pt>
                <c:pt idx="4534">
                  <c:v>0.95214999999999972</c:v>
                </c:pt>
                <c:pt idx="4535">
                  <c:v>0.95235999999999976</c:v>
                </c:pt>
                <c:pt idx="4536">
                  <c:v>0.95256999999999958</c:v>
                </c:pt>
                <c:pt idx="4537">
                  <c:v>0.95277999999999974</c:v>
                </c:pt>
                <c:pt idx="4538">
                  <c:v>0.95298999999999978</c:v>
                </c:pt>
                <c:pt idx="4539">
                  <c:v>0.95319999999999971</c:v>
                </c:pt>
                <c:pt idx="4540">
                  <c:v>0.95340999999999976</c:v>
                </c:pt>
                <c:pt idx="4541">
                  <c:v>0.9536199999999998</c:v>
                </c:pt>
                <c:pt idx="4542">
                  <c:v>0.95382999999999973</c:v>
                </c:pt>
                <c:pt idx="4543">
                  <c:v>0.95403999999999978</c:v>
                </c:pt>
                <c:pt idx="4544">
                  <c:v>0.95424999999999971</c:v>
                </c:pt>
                <c:pt idx="4545">
                  <c:v>0.95445999999999953</c:v>
                </c:pt>
                <c:pt idx="4546">
                  <c:v>0.9546699999999998</c:v>
                </c:pt>
                <c:pt idx="4547">
                  <c:v>0.95487999999999973</c:v>
                </c:pt>
                <c:pt idx="4548">
                  <c:v>0.95508999999999977</c:v>
                </c:pt>
                <c:pt idx="4549">
                  <c:v>0.9552999999999997</c:v>
                </c:pt>
                <c:pt idx="4550">
                  <c:v>0.95550999999999953</c:v>
                </c:pt>
                <c:pt idx="4551">
                  <c:v>0.95571999999999979</c:v>
                </c:pt>
                <c:pt idx="4552">
                  <c:v>0.95592999999999972</c:v>
                </c:pt>
                <c:pt idx="4553">
                  <c:v>0.95613999999999977</c:v>
                </c:pt>
                <c:pt idx="4554">
                  <c:v>0.9563499999999997</c:v>
                </c:pt>
                <c:pt idx="4555">
                  <c:v>0.95655999999999952</c:v>
                </c:pt>
                <c:pt idx="4556">
                  <c:v>0.95676999999999979</c:v>
                </c:pt>
                <c:pt idx="4557">
                  <c:v>0.95697999999999972</c:v>
                </c:pt>
                <c:pt idx="4558">
                  <c:v>0.95718999999999976</c:v>
                </c:pt>
                <c:pt idx="4559">
                  <c:v>0.9573999999999997</c:v>
                </c:pt>
                <c:pt idx="4560">
                  <c:v>0.95760999999999974</c:v>
                </c:pt>
                <c:pt idx="4561">
                  <c:v>0.95781999999999978</c:v>
                </c:pt>
                <c:pt idx="4562">
                  <c:v>0.95802999999999972</c:v>
                </c:pt>
                <c:pt idx="4563">
                  <c:v>0.95823999999999976</c:v>
                </c:pt>
                <c:pt idx="4564">
                  <c:v>0.9584499999999998</c:v>
                </c:pt>
                <c:pt idx="4565">
                  <c:v>0.95865999999999973</c:v>
                </c:pt>
                <c:pt idx="4566">
                  <c:v>0.95886999999999978</c:v>
                </c:pt>
                <c:pt idx="4567">
                  <c:v>0.95907999999999971</c:v>
                </c:pt>
                <c:pt idx="4568">
                  <c:v>0.95928999999999953</c:v>
                </c:pt>
                <c:pt idx="4569">
                  <c:v>0.9594999999999998</c:v>
                </c:pt>
                <c:pt idx="4570">
                  <c:v>0.95970999999999973</c:v>
                </c:pt>
                <c:pt idx="4571">
                  <c:v>0.95991999999999977</c:v>
                </c:pt>
                <c:pt idx="4572">
                  <c:v>0.96012999999999971</c:v>
                </c:pt>
                <c:pt idx="4573">
                  <c:v>0.96033999999999953</c:v>
                </c:pt>
                <c:pt idx="4574">
                  <c:v>0.96054999999999979</c:v>
                </c:pt>
                <c:pt idx="4575">
                  <c:v>0.96075999999999973</c:v>
                </c:pt>
                <c:pt idx="4576">
                  <c:v>0.96096999999999977</c:v>
                </c:pt>
                <c:pt idx="4577">
                  <c:v>0.9611799999999997</c:v>
                </c:pt>
                <c:pt idx="4578">
                  <c:v>0.96138999999999952</c:v>
                </c:pt>
                <c:pt idx="4579">
                  <c:v>0.96159999999999979</c:v>
                </c:pt>
                <c:pt idx="4580">
                  <c:v>0.96180999999999972</c:v>
                </c:pt>
                <c:pt idx="4581">
                  <c:v>0.96201999999999976</c:v>
                </c:pt>
                <c:pt idx="4582">
                  <c:v>0.9622299999999997</c:v>
                </c:pt>
                <c:pt idx="4583">
                  <c:v>0.96243999999999952</c:v>
                </c:pt>
                <c:pt idx="4584">
                  <c:v>0.962650000000003</c:v>
                </c:pt>
                <c:pt idx="4585">
                  <c:v>0.96285999999999972</c:v>
                </c:pt>
                <c:pt idx="4586">
                  <c:v>0.96306999999999976</c:v>
                </c:pt>
                <c:pt idx="4587">
                  <c:v>0.96327999999999969</c:v>
                </c:pt>
                <c:pt idx="4588">
                  <c:v>0.96348999999999951</c:v>
                </c:pt>
                <c:pt idx="4589">
                  <c:v>0.96370000000000289</c:v>
                </c:pt>
                <c:pt idx="4590">
                  <c:v>0.96390999999999971</c:v>
                </c:pt>
                <c:pt idx="4591">
                  <c:v>0.96411999999999953</c:v>
                </c:pt>
                <c:pt idx="4592">
                  <c:v>0.9643299999999998</c:v>
                </c:pt>
                <c:pt idx="4593">
                  <c:v>0.96453999999999951</c:v>
                </c:pt>
                <c:pt idx="4594">
                  <c:v>0.96475000000000266</c:v>
                </c:pt>
                <c:pt idx="4595">
                  <c:v>0.96495999999999971</c:v>
                </c:pt>
                <c:pt idx="4596">
                  <c:v>0.96516999999999953</c:v>
                </c:pt>
                <c:pt idx="4597">
                  <c:v>0.96537999999999979</c:v>
                </c:pt>
                <c:pt idx="4598">
                  <c:v>0.9655899999999995</c:v>
                </c:pt>
                <c:pt idx="4599">
                  <c:v>0.96580000000000266</c:v>
                </c:pt>
                <c:pt idx="4600">
                  <c:v>0.9660099999999997</c:v>
                </c:pt>
                <c:pt idx="4601">
                  <c:v>0.96621999999999952</c:v>
                </c:pt>
                <c:pt idx="4602">
                  <c:v>0.96642999999999979</c:v>
                </c:pt>
                <c:pt idx="4603">
                  <c:v>0.96663999999999972</c:v>
                </c:pt>
                <c:pt idx="4604">
                  <c:v>0.96685000000000065</c:v>
                </c:pt>
                <c:pt idx="4605">
                  <c:v>0.9670599999999997</c:v>
                </c:pt>
                <c:pt idx="4606">
                  <c:v>0.96726999999999952</c:v>
                </c:pt>
                <c:pt idx="4607">
                  <c:v>0.96747999999999978</c:v>
                </c:pt>
                <c:pt idx="4608">
                  <c:v>0.96768999999999972</c:v>
                </c:pt>
                <c:pt idx="4609">
                  <c:v>0.96790000000000065</c:v>
                </c:pt>
                <c:pt idx="4610">
                  <c:v>0.96810999999999969</c:v>
                </c:pt>
                <c:pt idx="4611">
                  <c:v>0.96831999999999951</c:v>
                </c:pt>
                <c:pt idx="4612">
                  <c:v>0.96852999999999978</c:v>
                </c:pt>
                <c:pt idx="4613">
                  <c:v>0.96873999999999971</c:v>
                </c:pt>
                <c:pt idx="4614">
                  <c:v>0.96895000000000064</c:v>
                </c:pt>
                <c:pt idx="4615">
                  <c:v>0.9691599999999998</c:v>
                </c:pt>
                <c:pt idx="4616">
                  <c:v>0.96936999999999951</c:v>
                </c:pt>
                <c:pt idx="4617">
                  <c:v>0.96957999999999978</c:v>
                </c:pt>
                <c:pt idx="4618">
                  <c:v>0.96978999999999971</c:v>
                </c:pt>
                <c:pt idx="4619">
                  <c:v>0.96999999999999975</c:v>
                </c:pt>
                <c:pt idx="4620">
                  <c:v>0.97020999999999968</c:v>
                </c:pt>
                <c:pt idx="4621">
                  <c:v>0.97041999999999939</c:v>
                </c:pt>
                <c:pt idx="4622">
                  <c:v>0.97063000000000244</c:v>
                </c:pt>
                <c:pt idx="4623">
                  <c:v>0.9708399999999997</c:v>
                </c:pt>
                <c:pt idx="4624">
                  <c:v>0.97104999999999964</c:v>
                </c:pt>
                <c:pt idx="4625">
                  <c:v>0.97125999999999968</c:v>
                </c:pt>
                <c:pt idx="4626">
                  <c:v>0.97146999999999939</c:v>
                </c:pt>
                <c:pt idx="4627">
                  <c:v>0.97168000000000065</c:v>
                </c:pt>
                <c:pt idx="4628">
                  <c:v>0.9718899999999997</c:v>
                </c:pt>
                <c:pt idx="4629">
                  <c:v>0.97209999999999963</c:v>
                </c:pt>
                <c:pt idx="4630">
                  <c:v>0.97230999999999967</c:v>
                </c:pt>
                <c:pt idx="4631">
                  <c:v>0.97251999999999938</c:v>
                </c:pt>
                <c:pt idx="4632">
                  <c:v>0.97273000000000065</c:v>
                </c:pt>
                <c:pt idx="4633">
                  <c:v>0.97293999999999969</c:v>
                </c:pt>
                <c:pt idx="4634">
                  <c:v>0.97314999999999963</c:v>
                </c:pt>
                <c:pt idx="4635">
                  <c:v>0.97335999999999967</c:v>
                </c:pt>
                <c:pt idx="4636">
                  <c:v>0.97356999999999938</c:v>
                </c:pt>
                <c:pt idx="4637">
                  <c:v>0.97378000000000065</c:v>
                </c:pt>
                <c:pt idx="4638">
                  <c:v>0.97398999999999969</c:v>
                </c:pt>
                <c:pt idx="4639">
                  <c:v>0.97419999999999962</c:v>
                </c:pt>
                <c:pt idx="4640">
                  <c:v>0.97440999999999955</c:v>
                </c:pt>
                <c:pt idx="4641">
                  <c:v>0.9746199999999996</c:v>
                </c:pt>
                <c:pt idx="4642">
                  <c:v>0.97482999999999964</c:v>
                </c:pt>
                <c:pt idx="4643">
                  <c:v>0.97503999999999968</c:v>
                </c:pt>
                <c:pt idx="4644">
                  <c:v>0.97524999999999962</c:v>
                </c:pt>
                <c:pt idx="4645">
                  <c:v>0.97545999999999955</c:v>
                </c:pt>
                <c:pt idx="4646">
                  <c:v>0.9756699999999997</c:v>
                </c:pt>
                <c:pt idx="4647">
                  <c:v>0.97587999999999964</c:v>
                </c:pt>
                <c:pt idx="4648">
                  <c:v>0.97608999999999968</c:v>
                </c:pt>
                <c:pt idx="4649">
                  <c:v>0.97629999999999961</c:v>
                </c:pt>
                <c:pt idx="4650">
                  <c:v>0.97650999999999955</c:v>
                </c:pt>
                <c:pt idx="4651">
                  <c:v>0.9767199999999997</c:v>
                </c:pt>
                <c:pt idx="4652">
                  <c:v>0.97692999999999963</c:v>
                </c:pt>
                <c:pt idx="4653">
                  <c:v>0.97713999999999968</c:v>
                </c:pt>
                <c:pt idx="4654">
                  <c:v>0.97734999999999961</c:v>
                </c:pt>
                <c:pt idx="4655">
                  <c:v>0.97755999999999943</c:v>
                </c:pt>
                <c:pt idx="4656">
                  <c:v>0.97776999999999969</c:v>
                </c:pt>
                <c:pt idx="4657">
                  <c:v>0.97797999999999963</c:v>
                </c:pt>
                <c:pt idx="4658">
                  <c:v>0.97818999999999967</c:v>
                </c:pt>
                <c:pt idx="4659">
                  <c:v>0.9783999999999996</c:v>
                </c:pt>
                <c:pt idx="4660">
                  <c:v>0.97861000000000065</c:v>
                </c:pt>
                <c:pt idx="4661">
                  <c:v>0.97881999999999969</c:v>
                </c:pt>
                <c:pt idx="4662">
                  <c:v>0.97902999999999962</c:v>
                </c:pt>
                <c:pt idx="4663">
                  <c:v>0.97923999999999967</c:v>
                </c:pt>
                <c:pt idx="4664">
                  <c:v>0.9794499999999996</c:v>
                </c:pt>
                <c:pt idx="4665">
                  <c:v>0.97965999999999964</c:v>
                </c:pt>
                <c:pt idx="4666">
                  <c:v>0.97986999999999969</c:v>
                </c:pt>
                <c:pt idx="4667">
                  <c:v>0.98007999999999951</c:v>
                </c:pt>
                <c:pt idx="4668">
                  <c:v>0.98028999999999689</c:v>
                </c:pt>
                <c:pt idx="4669">
                  <c:v>0.98049999999999959</c:v>
                </c:pt>
                <c:pt idx="4670">
                  <c:v>0.98070999999999953</c:v>
                </c:pt>
                <c:pt idx="4671">
                  <c:v>0.98091999999999957</c:v>
                </c:pt>
                <c:pt idx="4672">
                  <c:v>0.9811299999999995</c:v>
                </c:pt>
                <c:pt idx="4673">
                  <c:v>0.98133999999999688</c:v>
                </c:pt>
                <c:pt idx="4674">
                  <c:v>0.98154999999999959</c:v>
                </c:pt>
                <c:pt idx="4675">
                  <c:v>0.98175999999999952</c:v>
                </c:pt>
                <c:pt idx="4676">
                  <c:v>0.98196999999999957</c:v>
                </c:pt>
                <c:pt idx="4677">
                  <c:v>0.9821799999999995</c:v>
                </c:pt>
                <c:pt idx="4678">
                  <c:v>0.98238999999999643</c:v>
                </c:pt>
                <c:pt idx="4679">
                  <c:v>0.98259999999999958</c:v>
                </c:pt>
                <c:pt idx="4680">
                  <c:v>0.98280999999999952</c:v>
                </c:pt>
                <c:pt idx="4681">
                  <c:v>0.98301999999999956</c:v>
                </c:pt>
                <c:pt idx="4682">
                  <c:v>0.98322999999999949</c:v>
                </c:pt>
                <c:pt idx="4683">
                  <c:v>0.98343999999999643</c:v>
                </c:pt>
                <c:pt idx="4684">
                  <c:v>0.98364999999999969</c:v>
                </c:pt>
                <c:pt idx="4685">
                  <c:v>0.98385999999999951</c:v>
                </c:pt>
                <c:pt idx="4686">
                  <c:v>0.98406999999999956</c:v>
                </c:pt>
                <c:pt idx="4687">
                  <c:v>0.98427999999999949</c:v>
                </c:pt>
                <c:pt idx="4688">
                  <c:v>0.98448999999999642</c:v>
                </c:pt>
                <c:pt idx="4689">
                  <c:v>0.98469999999999969</c:v>
                </c:pt>
                <c:pt idx="4690">
                  <c:v>0.98490999999999951</c:v>
                </c:pt>
                <c:pt idx="4691">
                  <c:v>0.98511999999999689</c:v>
                </c:pt>
                <c:pt idx="4692">
                  <c:v>0.98532999999999948</c:v>
                </c:pt>
                <c:pt idx="4693">
                  <c:v>0.98553999999999642</c:v>
                </c:pt>
                <c:pt idx="4694">
                  <c:v>0.98574999999999979</c:v>
                </c:pt>
                <c:pt idx="4695">
                  <c:v>0.9859599999999995</c:v>
                </c:pt>
                <c:pt idx="4696">
                  <c:v>0.98616999999999688</c:v>
                </c:pt>
                <c:pt idx="4697">
                  <c:v>0.98637999999999959</c:v>
                </c:pt>
                <c:pt idx="4698">
                  <c:v>0.98658999999999641</c:v>
                </c:pt>
                <c:pt idx="4699">
                  <c:v>0.98679999999999979</c:v>
                </c:pt>
                <c:pt idx="4700">
                  <c:v>0.9870099999999995</c:v>
                </c:pt>
                <c:pt idx="4701">
                  <c:v>0.98721999999999654</c:v>
                </c:pt>
                <c:pt idx="4702">
                  <c:v>0.98742999999999959</c:v>
                </c:pt>
                <c:pt idx="4703">
                  <c:v>0.98763999999999952</c:v>
                </c:pt>
                <c:pt idx="4704">
                  <c:v>0.98784999999999978</c:v>
                </c:pt>
                <c:pt idx="4705">
                  <c:v>0.98805999999999949</c:v>
                </c:pt>
                <c:pt idx="4706">
                  <c:v>0.98826999999999643</c:v>
                </c:pt>
                <c:pt idx="4707">
                  <c:v>0.98847999999999958</c:v>
                </c:pt>
                <c:pt idx="4708">
                  <c:v>0.98868999999999951</c:v>
                </c:pt>
                <c:pt idx="4709">
                  <c:v>0.98889999999999978</c:v>
                </c:pt>
                <c:pt idx="4710">
                  <c:v>0.98910999999999949</c:v>
                </c:pt>
                <c:pt idx="4711">
                  <c:v>0.98931999999999642</c:v>
                </c:pt>
                <c:pt idx="4712">
                  <c:v>0.98952999999999958</c:v>
                </c:pt>
                <c:pt idx="4713">
                  <c:v>0.98973999999999951</c:v>
                </c:pt>
                <c:pt idx="4714">
                  <c:v>0.98994999999999977</c:v>
                </c:pt>
                <c:pt idx="4715">
                  <c:v>0.99015999999999948</c:v>
                </c:pt>
                <c:pt idx="4716">
                  <c:v>0.99036999999999642</c:v>
                </c:pt>
                <c:pt idx="4717">
                  <c:v>0.99057999999999957</c:v>
                </c:pt>
                <c:pt idx="4718">
                  <c:v>0.9907899999999995</c:v>
                </c:pt>
                <c:pt idx="4719">
                  <c:v>0.99099999999999977</c:v>
                </c:pt>
                <c:pt idx="4720">
                  <c:v>0.99120999999999959</c:v>
                </c:pt>
                <c:pt idx="4721">
                  <c:v>0.99141999999999642</c:v>
                </c:pt>
                <c:pt idx="4722">
                  <c:v>0.99162999999999979</c:v>
                </c:pt>
                <c:pt idx="4723">
                  <c:v>0.9918399999999995</c:v>
                </c:pt>
                <c:pt idx="4724">
                  <c:v>0.99204999999999977</c:v>
                </c:pt>
                <c:pt idx="4725">
                  <c:v>0.99225999999999959</c:v>
                </c:pt>
                <c:pt idx="4726">
                  <c:v>0.99246999999999608</c:v>
                </c:pt>
                <c:pt idx="4727">
                  <c:v>0.99267999999999978</c:v>
                </c:pt>
                <c:pt idx="4728">
                  <c:v>0.9928899999999995</c:v>
                </c:pt>
                <c:pt idx="4729">
                  <c:v>0.99309999999999976</c:v>
                </c:pt>
                <c:pt idx="4730">
                  <c:v>0.99330999999999958</c:v>
                </c:pt>
                <c:pt idx="4731">
                  <c:v>0.99351999999999607</c:v>
                </c:pt>
                <c:pt idx="4732">
                  <c:v>0.99372999999999978</c:v>
                </c:pt>
                <c:pt idx="4733">
                  <c:v>0.99393999999999949</c:v>
                </c:pt>
                <c:pt idx="4734">
                  <c:v>0.99414999999999976</c:v>
                </c:pt>
                <c:pt idx="4735">
                  <c:v>0.99435999999999958</c:v>
                </c:pt>
                <c:pt idx="4736">
                  <c:v>0.99456999999999607</c:v>
                </c:pt>
                <c:pt idx="4737">
                  <c:v>0.99477999999999978</c:v>
                </c:pt>
                <c:pt idx="4738">
                  <c:v>0.99498999999999949</c:v>
                </c:pt>
                <c:pt idx="4739">
                  <c:v>0.99519999999999953</c:v>
                </c:pt>
                <c:pt idx="4740">
                  <c:v>0.99540999999999957</c:v>
                </c:pt>
                <c:pt idx="4741">
                  <c:v>0.99561999999999951</c:v>
                </c:pt>
                <c:pt idx="4742">
                  <c:v>0.99582999999999977</c:v>
                </c:pt>
                <c:pt idx="4743">
                  <c:v>0.99603999999999959</c:v>
                </c:pt>
                <c:pt idx="4744">
                  <c:v>0.99624999999999952</c:v>
                </c:pt>
                <c:pt idx="4745">
                  <c:v>0.99645999999999957</c:v>
                </c:pt>
                <c:pt idx="4746">
                  <c:v>0.9966699999999995</c:v>
                </c:pt>
                <c:pt idx="4747">
                  <c:v>0.99687999999999977</c:v>
                </c:pt>
                <c:pt idx="4748">
                  <c:v>0.99708999999999959</c:v>
                </c:pt>
                <c:pt idx="4749">
                  <c:v>0.99729999999999952</c:v>
                </c:pt>
                <c:pt idx="4750">
                  <c:v>0.99750999999999956</c:v>
                </c:pt>
                <c:pt idx="4751">
                  <c:v>0.9977199999999995</c:v>
                </c:pt>
                <c:pt idx="4752">
                  <c:v>0.99792999999999976</c:v>
                </c:pt>
                <c:pt idx="4753">
                  <c:v>0.99813999999999958</c:v>
                </c:pt>
                <c:pt idx="4754">
                  <c:v>0.99834999999999952</c:v>
                </c:pt>
                <c:pt idx="4755">
                  <c:v>0.99855999999999956</c:v>
                </c:pt>
                <c:pt idx="4756">
                  <c:v>0.99876999999999949</c:v>
                </c:pt>
                <c:pt idx="4757">
                  <c:v>0.99897999999999976</c:v>
                </c:pt>
                <c:pt idx="4758">
                  <c:v>0.99918999999999958</c:v>
                </c:pt>
                <c:pt idx="4759">
                  <c:v>0.99939999999999951</c:v>
                </c:pt>
                <c:pt idx="4760">
                  <c:v>0.99960999999999978</c:v>
                </c:pt>
                <c:pt idx="4761">
                  <c:v>0.99981999999999949</c:v>
                </c:pt>
                <c:pt idx="4762">
                  <c:v>1.0000299999999998</c:v>
                </c:pt>
                <c:pt idx="4763">
                  <c:v>1.0002399999999998</c:v>
                </c:pt>
                <c:pt idx="4764">
                  <c:v>1.0004499999999998</c:v>
                </c:pt>
                <c:pt idx="4765">
                  <c:v>1.0006599999999999</c:v>
                </c:pt>
                <c:pt idx="4766">
                  <c:v>1.0008699999999942</c:v>
                </c:pt>
                <c:pt idx="4767">
                  <c:v>1.0010799999999958</c:v>
                </c:pt>
                <c:pt idx="4768">
                  <c:v>1.0012899999999998</c:v>
                </c:pt>
                <c:pt idx="4769">
                  <c:v>1.0014999999999916</c:v>
                </c:pt>
                <c:pt idx="4770">
                  <c:v>1.0017099999999928</c:v>
                </c:pt>
                <c:pt idx="4771">
                  <c:v>1.0019199999999935</c:v>
                </c:pt>
                <c:pt idx="4772">
                  <c:v>1.002129999999994</c:v>
                </c:pt>
                <c:pt idx="4773">
                  <c:v>1.0023399999999998</c:v>
                </c:pt>
                <c:pt idx="4774">
                  <c:v>1.0025499999999998</c:v>
                </c:pt>
                <c:pt idx="4775">
                  <c:v>1.0027599999999999</c:v>
                </c:pt>
                <c:pt idx="4776">
                  <c:v>1.0029699999999935</c:v>
                </c:pt>
                <c:pt idx="4777">
                  <c:v>1.003179999999994</c:v>
                </c:pt>
                <c:pt idx="4778">
                  <c:v>1.0033899999999998</c:v>
                </c:pt>
                <c:pt idx="4779">
                  <c:v>1.0035999999999914</c:v>
                </c:pt>
                <c:pt idx="4780">
                  <c:v>1.0038099999999928</c:v>
                </c:pt>
                <c:pt idx="4781">
                  <c:v>1.0040199999999999</c:v>
                </c:pt>
                <c:pt idx="4782">
                  <c:v>1.00423</c:v>
                </c:pt>
                <c:pt idx="4783">
                  <c:v>1.0044399999999998</c:v>
                </c:pt>
                <c:pt idx="4784">
                  <c:v>1.0046499999999998</c:v>
                </c:pt>
                <c:pt idx="4785">
                  <c:v>1.0048599999999999</c:v>
                </c:pt>
                <c:pt idx="4786">
                  <c:v>1.0050699999999935</c:v>
                </c:pt>
                <c:pt idx="4787">
                  <c:v>1.00528</c:v>
                </c:pt>
                <c:pt idx="4788">
                  <c:v>1.0054899999999998</c:v>
                </c:pt>
                <c:pt idx="4789">
                  <c:v>1.0056999999999914</c:v>
                </c:pt>
                <c:pt idx="4790">
                  <c:v>1.0059099999999928</c:v>
                </c:pt>
                <c:pt idx="4791">
                  <c:v>1.0061199999999999</c:v>
                </c:pt>
                <c:pt idx="4792">
                  <c:v>1.0063299999999942</c:v>
                </c:pt>
                <c:pt idx="4793">
                  <c:v>1.0065399999999998</c:v>
                </c:pt>
                <c:pt idx="4794">
                  <c:v>1.0067499999999998</c:v>
                </c:pt>
                <c:pt idx="4795">
                  <c:v>1.0069599999999999</c:v>
                </c:pt>
                <c:pt idx="4796">
                  <c:v>1.0071699999999935</c:v>
                </c:pt>
                <c:pt idx="4797">
                  <c:v>1.0073799999999942</c:v>
                </c:pt>
                <c:pt idx="4798">
                  <c:v>1.0075899999999998</c:v>
                </c:pt>
                <c:pt idx="4799">
                  <c:v>1.0077999999999914</c:v>
                </c:pt>
                <c:pt idx="4800">
                  <c:v>1.0080099999999999</c:v>
                </c:pt>
                <c:pt idx="4801">
                  <c:v>1.0082199999999999</c:v>
                </c:pt>
                <c:pt idx="4802">
                  <c:v>1.0084299999999942</c:v>
                </c:pt>
                <c:pt idx="4803">
                  <c:v>1.0086399999999998</c:v>
                </c:pt>
                <c:pt idx="4804">
                  <c:v>1.0088499999999998</c:v>
                </c:pt>
                <c:pt idx="4805">
                  <c:v>1.0090599999999998</c:v>
                </c:pt>
                <c:pt idx="4806">
                  <c:v>1.0092699999999935</c:v>
                </c:pt>
                <c:pt idx="4807">
                  <c:v>1.0094799999999942</c:v>
                </c:pt>
                <c:pt idx="4808">
                  <c:v>1.0096899999999998</c:v>
                </c:pt>
                <c:pt idx="4809">
                  <c:v>1.0098999999999914</c:v>
                </c:pt>
                <c:pt idx="4810">
                  <c:v>1.0101099999999998</c:v>
                </c:pt>
                <c:pt idx="4811">
                  <c:v>1.0103199999999999</c:v>
                </c:pt>
                <c:pt idx="4812">
                  <c:v>1.0105299999999942</c:v>
                </c:pt>
                <c:pt idx="4813">
                  <c:v>1.0107399999999978</c:v>
                </c:pt>
                <c:pt idx="4814">
                  <c:v>1.0109499999999998</c:v>
                </c:pt>
                <c:pt idx="4815">
                  <c:v>1.0111599999999998</c:v>
                </c:pt>
                <c:pt idx="4816">
                  <c:v>1.011369999999993</c:v>
                </c:pt>
                <c:pt idx="4817">
                  <c:v>1.0115799999999937</c:v>
                </c:pt>
                <c:pt idx="4818">
                  <c:v>1.011789999999994</c:v>
                </c:pt>
                <c:pt idx="4819">
                  <c:v>1.0119999999999898</c:v>
                </c:pt>
                <c:pt idx="4820">
                  <c:v>1.0122099999999998</c:v>
                </c:pt>
                <c:pt idx="4821">
                  <c:v>1.0124199999999999</c:v>
                </c:pt>
                <c:pt idx="4822">
                  <c:v>1.0126299999999935</c:v>
                </c:pt>
                <c:pt idx="4823">
                  <c:v>1.012839999999994</c:v>
                </c:pt>
                <c:pt idx="4824">
                  <c:v>1.0130499999999998</c:v>
                </c:pt>
                <c:pt idx="4825">
                  <c:v>1.0132599999999998</c:v>
                </c:pt>
                <c:pt idx="4826">
                  <c:v>1.0134699999999928</c:v>
                </c:pt>
                <c:pt idx="4827">
                  <c:v>1.0136799999999935</c:v>
                </c:pt>
                <c:pt idx="4828">
                  <c:v>1.013889999999994</c:v>
                </c:pt>
                <c:pt idx="4829">
                  <c:v>1.0140999999999998</c:v>
                </c:pt>
                <c:pt idx="4830">
                  <c:v>1.0143099999999998</c:v>
                </c:pt>
                <c:pt idx="4831">
                  <c:v>1.0145199999999999</c:v>
                </c:pt>
                <c:pt idx="4832">
                  <c:v>1.0147299999999935</c:v>
                </c:pt>
                <c:pt idx="4833">
                  <c:v>1.01494</c:v>
                </c:pt>
                <c:pt idx="4834">
                  <c:v>1.0151499999999998</c:v>
                </c:pt>
                <c:pt idx="4835">
                  <c:v>1.0153599999999998</c:v>
                </c:pt>
                <c:pt idx="4836">
                  <c:v>1.0155699999999928</c:v>
                </c:pt>
                <c:pt idx="4837">
                  <c:v>1.0157799999999935</c:v>
                </c:pt>
                <c:pt idx="4838">
                  <c:v>1.0159899999999942</c:v>
                </c:pt>
                <c:pt idx="4839">
                  <c:v>1.0161999999999998</c:v>
                </c:pt>
                <c:pt idx="4840">
                  <c:v>1.0164099999999998</c:v>
                </c:pt>
                <c:pt idx="4841">
                  <c:v>1.0166199999999999</c:v>
                </c:pt>
                <c:pt idx="4842">
                  <c:v>1.0168299999999935</c:v>
                </c:pt>
                <c:pt idx="4843">
                  <c:v>1.0170399999999942</c:v>
                </c:pt>
                <c:pt idx="4844">
                  <c:v>1.0172499999999998</c:v>
                </c:pt>
                <c:pt idx="4845">
                  <c:v>1.0174599999999998</c:v>
                </c:pt>
                <c:pt idx="4846">
                  <c:v>1.0176699999999927</c:v>
                </c:pt>
                <c:pt idx="4847">
                  <c:v>1.0178799999999935</c:v>
                </c:pt>
                <c:pt idx="4848">
                  <c:v>1.0180899999999999</c:v>
                </c:pt>
                <c:pt idx="4849">
                  <c:v>1.0182999999999998</c:v>
                </c:pt>
                <c:pt idx="4850">
                  <c:v>1.0185099999999998</c:v>
                </c:pt>
                <c:pt idx="4851">
                  <c:v>1.0187199999999998</c:v>
                </c:pt>
                <c:pt idx="4852">
                  <c:v>1.0189299999999935</c:v>
                </c:pt>
                <c:pt idx="4853">
                  <c:v>1.0191399999999942</c:v>
                </c:pt>
                <c:pt idx="4854">
                  <c:v>1.0193499999999998</c:v>
                </c:pt>
                <c:pt idx="4855">
                  <c:v>1.0195599999999998</c:v>
                </c:pt>
                <c:pt idx="4856">
                  <c:v>1.0197699999999927</c:v>
                </c:pt>
                <c:pt idx="4857">
                  <c:v>1.0199799999999934</c:v>
                </c:pt>
                <c:pt idx="4858">
                  <c:v>1.0201899999999999</c:v>
                </c:pt>
                <c:pt idx="4859">
                  <c:v>1.0203999999999998</c:v>
                </c:pt>
                <c:pt idx="4860">
                  <c:v>1.0206099999999998</c:v>
                </c:pt>
                <c:pt idx="4861">
                  <c:v>1.0208199999999998</c:v>
                </c:pt>
                <c:pt idx="4862">
                  <c:v>1.0210299999999932</c:v>
                </c:pt>
                <c:pt idx="4863">
                  <c:v>1.0212399999999939</c:v>
                </c:pt>
                <c:pt idx="4864">
                  <c:v>1.0214499999999958</c:v>
                </c:pt>
                <c:pt idx="4865">
                  <c:v>1.0216599999999998</c:v>
                </c:pt>
                <c:pt idx="4866">
                  <c:v>1.0218699999999916</c:v>
                </c:pt>
                <c:pt idx="4867">
                  <c:v>1.0220799999999999</c:v>
                </c:pt>
                <c:pt idx="4868">
                  <c:v>1.0222899999999999</c:v>
                </c:pt>
                <c:pt idx="4869">
                  <c:v>1.022499999999994</c:v>
                </c:pt>
                <c:pt idx="4870">
                  <c:v>1.0227099999999998</c:v>
                </c:pt>
                <c:pt idx="4871">
                  <c:v>1.0229199999999998</c:v>
                </c:pt>
                <c:pt idx="4872">
                  <c:v>1.0231299999999928</c:v>
                </c:pt>
                <c:pt idx="4873">
                  <c:v>1.0233399999999935</c:v>
                </c:pt>
                <c:pt idx="4874">
                  <c:v>1.023549999999994</c:v>
                </c:pt>
                <c:pt idx="4875">
                  <c:v>1.0237599999999998</c:v>
                </c:pt>
                <c:pt idx="4876">
                  <c:v>1.0239699999999914</c:v>
                </c:pt>
                <c:pt idx="4877">
                  <c:v>1.0241799999999999</c:v>
                </c:pt>
                <c:pt idx="4878">
                  <c:v>1.0243899999999999</c:v>
                </c:pt>
                <c:pt idx="4879">
                  <c:v>1.024599999999994</c:v>
                </c:pt>
                <c:pt idx="4880">
                  <c:v>1.0248099999999998</c:v>
                </c:pt>
                <c:pt idx="4881">
                  <c:v>1.0250199999999998</c:v>
                </c:pt>
                <c:pt idx="4882">
                  <c:v>1.0252299999999928</c:v>
                </c:pt>
                <c:pt idx="4883">
                  <c:v>1.0254399999999935</c:v>
                </c:pt>
                <c:pt idx="4884">
                  <c:v>1.02565</c:v>
                </c:pt>
                <c:pt idx="4885">
                  <c:v>1.0258599999999998</c:v>
                </c:pt>
                <c:pt idx="4886">
                  <c:v>1.0260699999999998</c:v>
                </c:pt>
                <c:pt idx="4887">
                  <c:v>1.0262799999999999</c:v>
                </c:pt>
                <c:pt idx="4888">
                  <c:v>1.0264899999999999</c:v>
                </c:pt>
                <c:pt idx="4889">
                  <c:v>1.0266999999999942</c:v>
                </c:pt>
                <c:pt idx="4890">
                  <c:v>1.0269099999999998</c:v>
                </c:pt>
                <c:pt idx="4891">
                  <c:v>1.0271199999999998</c:v>
                </c:pt>
                <c:pt idx="4892">
                  <c:v>1.0273299999999927</c:v>
                </c:pt>
                <c:pt idx="4893">
                  <c:v>1.0275399999999935</c:v>
                </c:pt>
                <c:pt idx="4894">
                  <c:v>1.0277499999999942</c:v>
                </c:pt>
                <c:pt idx="4895">
                  <c:v>1.0279599999999998</c:v>
                </c:pt>
                <c:pt idx="4896">
                  <c:v>1.0281699999999998</c:v>
                </c:pt>
                <c:pt idx="4897">
                  <c:v>1.0283799999999998</c:v>
                </c:pt>
                <c:pt idx="4898">
                  <c:v>1.0285899999999999</c:v>
                </c:pt>
                <c:pt idx="4899">
                  <c:v>1.0287999999999942</c:v>
                </c:pt>
                <c:pt idx="4900">
                  <c:v>1.0290099999999998</c:v>
                </c:pt>
                <c:pt idx="4901">
                  <c:v>1.0292199999999998</c:v>
                </c:pt>
                <c:pt idx="4902">
                  <c:v>1.0294299999999927</c:v>
                </c:pt>
                <c:pt idx="4903">
                  <c:v>1.0296399999999934</c:v>
                </c:pt>
                <c:pt idx="4904">
                  <c:v>1.0298499999999942</c:v>
                </c:pt>
                <c:pt idx="4905">
                  <c:v>1.03006</c:v>
                </c:pt>
                <c:pt idx="4906">
                  <c:v>1.0302699999999998</c:v>
                </c:pt>
                <c:pt idx="4907">
                  <c:v>1.0304799999999998</c:v>
                </c:pt>
                <c:pt idx="4908">
                  <c:v>1.0306899999999999</c:v>
                </c:pt>
                <c:pt idx="4909">
                  <c:v>1.0308999999999942</c:v>
                </c:pt>
                <c:pt idx="4910">
                  <c:v>1.0311099999999978</c:v>
                </c:pt>
                <c:pt idx="4911">
                  <c:v>1.0313199999999998</c:v>
                </c:pt>
                <c:pt idx="4912">
                  <c:v>1.0315299999999918</c:v>
                </c:pt>
                <c:pt idx="4913">
                  <c:v>1.031739999999993</c:v>
                </c:pt>
                <c:pt idx="4914">
                  <c:v>1.0319499999999935</c:v>
                </c:pt>
                <c:pt idx="4915">
                  <c:v>1.0321599999999997</c:v>
                </c:pt>
                <c:pt idx="4916">
                  <c:v>1.0323699999999998</c:v>
                </c:pt>
                <c:pt idx="4917">
                  <c:v>1.0325799999999998</c:v>
                </c:pt>
                <c:pt idx="4918">
                  <c:v>1.0327899999999999</c:v>
                </c:pt>
                <c:pt idx="4919">
                  <c:v>1.0329999999999935</c:v>
                </c:pt>
                <c:pt idx="4920">
                  <c:v>1.033209999999994</c:v>
                </c:pt>
                <c:pt idx="4921">
                  <c:v>1.0334199999999998</c:v>
                </c:pt>
                <c:pt idx="4922">
                  <c:v>1.0336299999999914</c:v>
                </c:pt>
                <c:pt idx="4923">
                  <c:v>1.0338399999999928</c:v>
                </c:pt>
                <c:pt idx="4924">
                  <c:v>1.0340499999999999</c:v>
                </c:pt>
                <c:pt idx="4925">
                  <c:v>1.0342599999999997</c:v>
                </c:pt>
                <c:pt idx="4926">
                  <c:v>1.0344699999999998</c:v>
                </c:pt>
                <c:pt idx="4927">
                  <c:v>1.0346799999999998</c:v>
                </c:pt>
                <c:pt idx="4928">
                  <c:v>1.0348899999999999</c:v>
                </c:pt>
                <c:pt idx="4929">
                  <c:v>1.0350999999999935</c:v>
                </c:pt>
                <c:pt idx="4930">
                  <c:v>1.035309999999994</c:v>
                </c:pt>
                <c:pt idx="4931">
                  <c:v>1.0355199999999998</c:v>
                </c:pt>
                <c:pt idx="4932">
                  <c:v>1.0357299999999914</c:v>
                </c:pt>
                <c:pt idx="4933">
                  <c:v>1.0359399999999928</c:v>
                </c:pt>
                <c:pt idx="4934">
                  <c:v>1.0361499999999999</c:v>
                </c:pt>
                <c:pt idx="4935">
                  <c:v>1.0363599999999999</c:v>
                </c:pt>
                <c:pt idx="4936">
                  <c:v>1.0365699999999998</c:v>
                </c:pt>
                <c:pt idx="4937">
                  <c:v>1.0367799999999998</c:v>
                </c:pt>
                <c:pt idx="4938">
                  <c:v>1.0369899999999999</c:v>
                </c:pt>
                <c:pt idx="4939">
                  <c:v>1.0371999999999935</c:v>
                </c:pt>
                <c:pt idx="4940">
                  <c:v>1.0374099999999942</c:v>
                </c:pt>
                <c:pt idx="4941">
                  <c:v>1.0376199999999998</c:v>
                </c:pt>
                <c:pt idx="4942">
                  <c:v>1.0378299999999914</c:v>
                </c:pt>
                <c:pt idx="4943">
                  <c:v>1.0380399999999999</c:v>
                </c:pt>
                <c:pt idx="4944">
                  <c:v>1.0382499999999999</c:v>
                </c:pt>
                <c:pt idx="4945">
                  <c:v>1.0384599999999999</c:v>
                </c:pt>
                <c:pt idx="4946">
                  <c:v>1.0386699999999998</c:v>
                </c:pt>
                <c:pt idx="4947">
                  <c:v>1.0388799999999998</c:v>
                </c:pt>
                <c:pt idx="4948">
                  <c:v>1.0390899999999998</c:v>
                </c:pt>
                <c:pt idx="4949">
                  <c:v>1.0392999999999935</c:v>
                </c:pt>
                <c:pt idx="4950">
                  <c:v>1.0395099999999942</c:v>
                </c:pt>
                <c:pt idx="4951">
                  <c:v>1.0397199999999998</c:v>
                </c:pt>
                <c:pt idx="4952">
                  <c:v>1.0399299999999914</c:v>
                </c:pt>
                <c:pt idx="4953">
                  <c:v>1.0401399999999998</c:v>
                </c:pt>
                <c:pt idx="4954">
                  <c:v>1.0403499999999999</c:v>
                </c:pt>
                <c:pt idx="4955">
                  <c:v>1.0405599999999999</c:v>
                </c:pt>
                <c:pt idx="4956">
                  <c:v>1.0407699999999998</c:v>
                </c:pt>
                <c:pt idx="4957">
                  <c:v>1.0409799999999998</c:v>
                </c:pt>
                <c:pt idx="4958">
                  <c:v>1.0411899999999998</c:v>
                </c:pt>
                <c:pt idx="4959">
                  <c:v>1.0413999999999932</c:v>
                </c:pt>
                <c:pt idx="4960">
                  <c:v>1.0416099999999939</c:v>
                </c:pt>
                <c:pt idx="4961">
                  <c:v>1.041819999999994</c:v>
                </c:pt>
                <c:pt idx="4962">
                  <c:v>1.0420299999999998</c:v>
                </c:pt>
                <c:pt idx="4963">
                  <c:v>1.0422399999999998</c:v>
                </c:pt>
                <c:pt idx="4964">
                  <c:v>1.0424499999999999</c:v>
                </c:pt>
                <c:pt idx="4965">
                  <c:v>1.0426599999999999</c:v>
                </c:pt>
                <c:pt idx="4966">
                  <c:v>1.042869999999994</c:v>
                </c:pt>
                <c:pt idx="4967">
                  <c:v>1.0430799999999998</c:v>
                </c:pt>
                <c:pt idx="4968">
                  <c:v>1.0432899999999998</c:v>
                </c:pt>
                <c:pt idx="4969">
                  <c:v>1.0434999999999928</c:v>
                </c:pt>
                <c:pt idx="4970">
                  <c:v>1.0437099999999935</c:v>
                </c:pt>
                <c:pt idx="4971">
                  <c:v>1.043919999999994</c:v>
                </c:pt>
                <c:pt idx="4972">
                  <c:v>1.0441299999999998</c:v>
                </c:pt>
                <c:pt idx="4973">
                  <c:v>1.0443399999999998</c:v>
                </c:pt>
                <c:pt idx="4974">
                  <c:v>1.0445499999999999</c:v>
                </c:pt>
                <c:pt idx="4975">
                  <c:v>1.0447599999999999</c:v>
                </c:pt>
                <c:pt idx="4976">
                  <c:v>1.044969999999994</c:v>
                </c:pt>
                <c:pt idx="4977">
                  <c:v>1.0451799999999998</c:v>
                </c:pt>
                <c:pt idx="4978">
                  <c:v>1.0453899999999998</c:v>
                </c:pt>
                <c:pt idx="4979">
                  <c:v>1.0455999999999928</c:v>
                </c:pt>
                <c:pt idx="4980">
                  <c:v>1.0458099999999935</c:v>
                </c:pt>
                <c:pt idx="4981">
                  <c:v>1.0460199999999999</c:v>
                </c:pt>
                <c:pt idx="4982">
                  <c:v>1.0462299999999998</c:v>
                </c:pt>
                <c:pt idx="4983">
                  <c:v>1.0464399999999998</c:v>
                </c:pt>
                <c:pt idx="4984">
                  <c:v>1.0466499999999999</c:v>
                </c:pt>
                <c:pt idx="4985">
                  <c:v>1.0468599999999999</c:v>
                </c:pt>
                <c:pt idx="4986">
                  <c:v>1.0470699999999942</c:v>
                </c:pt>
                <c:pt idx="4987">
                  <c:v>1.0472799999999998</c:v>
                </c:pt>
                <c:pt idx="4988">
                  <c:v>1.0474899999999998</c:v>
                </c:pt>
                <c:pt idx="4989">
                  <c:v>1.0476999999999927</c:v>
                </c:pt>
                <c:pt idx="4990">
                  <c:v>1.0479099999999935</c:v>
                </c:pt>
                <c:pt idx="4991">
                  <c:v>1.0481199999999999</c:v>
                </c:pt>
                <c:pt idx="4992">
                  <c:v>1.0483299999999998</c:v>
                </c:pt>
                <c:pt idx="4993">
                  <c:v>1.0485399999999998</c:v>
                </c:pt>
                <c:pt idx="4994">
                  <c:v>1.0487499999999998</c:v>
                </c:pt>
                <c:pt idx="4995">
                  <c:v>1.0489599999999999</c:v>
                </c:pt>
                <c:pt idx="4996">
                  <c:v>1.0491699999999942</c:v>
                </c:pt>
                <c:pt idx="4997">
                  <c:v>1.0493799999999998</c:v>
                </c:pt>
                <c:pt idx="4998">
                  <c:v>1.0495899999999998</c:v>
                </c:pt>
                <c:pt idx="4999">
                  <c:v>1.0497999999999927</c:v>
                </c:pt>
                <c:pt idx="5000">
                  <c:v>1.0500099999999999</c:v>
                </c:pt>
                <c:pt idx="5001">
                  <c:v>1.0502199999999999</c:v>
                </c:pt>
                <c:pt idx="5002">
                  <c:v>1.0504299999999998</c:v>
                </c:pt>
                <c:pt idx="5003">
                  <c:v>1.0506399999999998</c:v>
                </c:pt>
                <c:pt idx="5004">
                  <c:v>1.0508499999999998</c:v>
                </c:pt>
                <c:pt idx="5005">
                  <c:v>1.0510599999999999</c:v>
                </c:pt>
                <c:pt idx="5006">
                  <c:v>1.0512699999999942</c:v>
                </c:pt>
                <c:pt idx="5007">
                  <c:v>1.0514799999999958</c:v>
                </c:pt>
                <c:pt idx="5008">
                  <c:v>1.0516899999999998</c:v>
                </c:pt>
                <c:pt idx="5009">
                  <c:v>1.0518999999999918</c:v>
                </c:pt>
                <c:pt idx="5010">
                  <c:v>1.0521099999999999</c:v>
                </c:pt>
                <c:pt idx="5011">
                  <c:v>1.0523199999999999</c:v>
                </c:pt>
                <c:pt idx="5012">
                  <c:v>1.052529999999994</c:v>
                </c:pt>
                <c:pt idx="5013">
                  <c:v>1.0527399999999998</c:v>
                </c:pt>
                <c:pt idx="5014">
                  <c:v>1.0529499999999998</c:v>
                </c:pt>
                <c:pt idx="5015">
                  <c:v>1.0531599999999999</c:v>
                </c:pt>
                <c:pt idx="5016">
                  <c:v>1.0533699999999935</c:v>
                </c:pt>
                <c:pt idx="5017">
                  <c:v>1.053579999999994</c:v>
                </c:pt>
                <c:pt idx="5018">
                  <c:v>1.0537899999999998</c:v>
                </c:pt>
                <c:pt idx="5019">
                  <c:v>1.0539999999999914</c:v>
                </c:pt>
                <c:pt idx="5020">
                  <c:v>1.0542099999999999</c:v>
                </c:pt>
                <c:pt idx="5021">
                  <c:v>1.0544199999999999</c:v>
                </c:pt>
                <c:pt idx="5022">
                  <c:v>1.054629999999994</c:v>
                </c:pt>
                <c:pt idx="5023">
                  <c:v>1.0548399999999998</c:v>
                </c:pt>
                <c:pt idx="5024">
                  <c:v>1.0550499999999998</c:v>
                </c:pt>
                <c:pt idx="5025">
                  <c:v>1.0552599999999999</c:v>
                </c:pt>
                <c:pt idx="5026">
                  <c:v>1.0554699999999935</c:v>
                </c:pt>
                <c:pt idx="5027">
                  <c:v>1.055679999999994</c:v>
                </c:pt>
                <c:pt idx="5028">
                  <c:v>1.0558899999999998</c:v>
                </c:pt>
                <c:pt idx="5029">
                  <c:v>1.0560999999999998</c:v>
                </c:pt>
                <c:pt idx="5030">
                  <c:v>1.0563099999999999</c:v>
                </c:pt>
                <c:pt idx="5031">
                  <c:v>1.0565199999999999</c:v>
                </c:pt>
                <c:pt idx="5032">
                  <c:v>1.0567299999999942</c:v>
                </c:pt>
                <c:pt idx="5033">
                  <c:v>1.0569399999999998</c:v>
                </c:pt>
                <c:pt idx="5034">
                  <c:v>1.0571499999999998</c:v>
                </c:pt>
                <c:pt idx="5035">
                  <c:v>1.0573599999999999</c:v>
                </c:pt>
                <c:pt idx="5036">
                  <c:v>1.0575699999999935</c:v>
                </c:pt>
                <c:pt idx="5037">
                  <c:v>1.0577799999999942</c:v>
                </c:pt>
                <c:pt idx="5038">
                  <c:v>1.0579899999999998</c:v>
                </c:pt>
                <c:pt idx="5039">
                  <c:v>1.0581999999999998</c:v>
                </c:pt>
                <c:pt idx="5040">
                  <c:v>1.0584099999999999</c:v>
                </c:pt>
                <c:pt idx="5041">
                  <c:v>1.0586199999999999</c:v>
                </c:pt>
                <c:pt idx="5042">
                  <c:v>1.0588299999999942</c:v>
                </c:pt>
                <c:pt idx="5043">
                  <c:v>1.0590399999999998</c:v>
                </c:pt>
                <c:pt idx="5044">
                  <c:v>1.0592499999999998</c:v>
                </c:pt>
                <c:pt idx="5045">
                  <c:v>1.0594599999999998</c:v>
                </c:pt>
                <c:pt idx="5046">
                  <c:v>1.0596699999999935</c:v>
                </c:pt>
                <c:pt idx="5047">
                  <c:v>1.0598799999999942</c:v>
                </c:pt>
                <c:pt idx="5048">
                  <c:v>1.06009</c:v>
                </c:pt>
                <c:pt idx="5049">
                  <c:v>1.0602999999999998</c:v>
                </c:pt>
                <c:pt idx="5050">
                  <c:v>1.0605099999999998</c:v>
                </c:pt>
                <c:pt idx="5051">
                  <c:v>1.0607199999999999</c:v>
                </c:pt>
                <c:pt idx="5052">
                  <c:v>1.0609299999999942</c:v>
                </c:pt>
                <c:pt idx="5053">
                  <c:v>1.0611399999999998</c:v>
                </c:pt>
                <c:pt idx="5054">
                  <c:v>1.0613499999999998</c:v>
                </c:pt>
                <c:pt idx="5055">
                  <c:v>1.0615599999999998</c:v>
                </c:pt>
                <c:pt idx="5056">
                  <c:v>1.061769999999993</c:v>
                </c:pt>
                <c:pt idx="5057">
                  <c:v>1.0619799999999937</c:v>
                </c:pt>
                <c:pt idx="5058">
                  <c:v>1.0621899999999997</c:v>
                </c:pt>
                <c:pt idx="5059">
                  <c:v>1.0623999999999998</c:v>
                </c:pt>
                <c:pt idx="5060">
                  <c:v>1.0626099999999998</c:v>
                </c:pt>
                <c:pt idx="5061">
                  <c:v>1.0628199999999999</c:v>
                </c:pt>
                <c:pt idx="5062">
                  <c:v>1.0630299999999935</c:v>
                </c:pt>
                <c:pt idx="5063">
                  <c:v>1.063239999999994</c:v>
                </c:pt>
                <c:pt idx="5064">
                  <c:v>1.0634499999999998</c:v>
                </c:pt>
                <c:pt idx="5065">
                  <c:v>1.0636599999999998</c:v>
                </c:pt>
                <c:pt idx="5066">
                  <c:v>1.0638699999999928</c:v>
                </c:pt>
                <c:pt idx="5067">
                  <c:v>1.0640799999999999</c:v>
                </c:pt>
                <c:pt idx="5068">
                  <c:v>1.0642899999999997</c:v>
                </c:pt>
                <c:pt idx="5069">
                  <c:v>1.0644999999999998</c:v>
                </c:pt>
                <c:pt idx="5070">
                  <c:v>1.0647099999999998</c:v>
                </c:pt>
                <c:pt idx="5071">
                  <c:v>1.0649199999999999</c:v>
                </c:pt>
                <c:pt idx="5072">
                  <c:v>1.0651299999999935</c:v>
                </c:pt>
                <c:pt idx="5073">
                  <c:v>1.065339999999994</c:v>
                </c:pt>
                <c:pt idx="5074">
                  <c:v>1.0655499999999998</c:v>
                </c:pt>
                <c:pt idx="5075">
                  <c:v>1.0657599999999998</c:v>
                </c:pt>
                <c:pt idx="5076">
                  <c:v>1.0659699999999928</c:v>
                </c:pt>
                <c:pt idx="5077">
                  <c:v>1.0661799999999999</c:v>
                </c:pt>
                <c:pt idx="5078">
                  <c:v>1.0663899999999997</c:v>
                </c:pt>
                <c:pt idx="5079">
                  <c:v>1.0665999999999998</c:v>
                </c:pt>
                <c:pt idx="5080">
                  <c:v>1.0668099999999998</c:v>
                </c:pt>
                <c:pt idx="5081">
                  <c:v>1.0670199999999999</c:v>
                </c:pt>
                <c:pt idx="5082">
                  <c:v>1.0672299999999935</c:v>
                </c:pt>
                <c:pt idx="5083">
                  <c:v>1.0674399999999942</c:v>
                </c:pt>
                <c:pt idx="5084">
                  <c:v>1.0676499999999998</c:v>
                </c:pt>
                <c:pt idx="5085">
                  <c:v>1.0678599999999998</c:v>
                </c:pt>
                <c:pt idx="5086">
                  <c:v>1.0680699999999999</c:v>
                </c:pt>
                <c:pt idx="5087">
                  <c:v>1.0682799999999999</c:v>
                </c:pt>
                <c:pt idx="5088">
                  <c:v>1.0684899999999999</c:v>
                </c:pt>
                <c:pt idx="5089">
                  <c:v>1.0686999999999998</c:v>
                </c:pt>
                <c:pt idx="5090">
                  <c:v>1.0689099999999998</c:v>
                </c:pt>
                <c:pt idx="5091">
                  <c:v>1.0691199999999998</c:v>
                </c:pt>
                <c:pt idx="5092">
                  <c:v>1.0693299999999935</c:v>
                </c:pt>
                <c:pt idx="5093">
                  <c:v>1.0695399999999942</c:v>
                </c:pt>
                <c:pt idx="5094">
                  <c:v>1.0697499999999998</c:v>
                </c:pt>
                <c:pt idx="5095">
                  <c:v>1.0699599999999998</c:v>
                </c:pt>
                <c:pt idx="5096">
                  <c:v>1.0701699999999998</c:v>
                </c:pt>
                <c:pt idx="5097">
                  <c:v>1.0703799999999999</c:v>
                </c:pt>
                <c:pt idx="5098">
                  <c:v>1.0705899999999999</c:v>
                </c:pt>
                <c:pt idx="5099">
                  <c:v>1.0707999999999998</c:v>
                </c:pt>
                <c:pt idx="5100">
                  <c:v>1.0710099999999998</c:v>
                </c:pt>
                <c:pt idx="5101">
                  <c:v>1.0712199999999998</c:v>
                </c:pt>
                <c:pt idx="5102">
                  <c:v>1.0714299999999934</c:v>
                </c:pt>
                <c:pt idx="5103">
                  <c:v>1.0716399999999939</c:v>
                </c:pt>
                <c:pt idx="5104">
                  <c:v>1.0718499999999958</c:v>
                </c:pt>
                <c:pt idx="5105">
                  <c:v>1.07206</c:v>
                </c:pt>
                <c:pt idx="5106">
                  <c:v>1.0722699999999998</c:v>
                </c:pt>
                <c:pt idx="5107">
                  <c:v>1.0724799999999999</c:v>
                </c:pt>
                <c:pt idx="5108">
                  <c:v>1.0726899999999999</c:v>
                </c:pt>
                <c:pt idx="5109">
                  <c:v>1.072899999999994</c:v>
                </c:pt>
                <c:pt idx="5110">
                  <c:v>1.0731099999999998</c:v>
                </c:pt>
                <c:pt idx="5111">
                  <c:v>1.0733199999999998</c:v>
                </c:pt>
                <c:pt idx="5112">
                  <c:v>1.0735299999999928</c:v>
                </c:pt>
                <c:pt idx="5113">
                  <c:v>1.0737399999999935</c:v>
                </c:pt>
                <c:pt idx="5114">
                  <c:v>1.073949999999994</c:v>
                </c:pt>
                <c:pt idx="5115">
                  <c:v>1.07416</c:v>
                </c:pt>
                <c:pt idx="5116">
                  <c:v>1.0743699999999998</c:v>
                </c:pt>
                <c:pt idx="5117">
                  <c:v>1.0745799999999999</c:v>
                </c:pt>
                <c:pt idx="5118">
                  <c:v>1.0747899999999999</c:v>
                </c:pt>
                <c:pt idx="5119">
                  <c:v>1.074999999999994</c:v>
                </c:pt>
                <c:pt idx="5120">
                  <c:v>1.0752099999999998</c:v>
                </c:pt>
                <c:pt idx="5121">
                  <c:v>1.0754199999999998</c:v>
                </c:pt>
                <c:pt idx="5122">
                  <c:v>1.0756299999999928</c:v>
                </c:pt>
                <c:pt idx="5123">
                  <c:v>1.0758399999999935</c:v>
                </c:pt>
                <c:pt idx="5124">
                  <c:v>1.0760499999999997</c:v>
                </c:pt>
                <c:pt idx="5125">
                  <c:v>1.07626</c:v>
                </c:pt>
                <c:pt idx="5126">
                  <c:v>1.0764699999999998</c:v>
                </c:pt>
                <c:pt idx="5127">
                  <c:v>1.0766799999999999</c:v>
                </c:pt>
                <c:pt idx="5128">
                  <c:v>1.0768899999999999</c:v>
                </c:pt>
                <c:pt idx="5129">
                  <c:v>1.077099999999994</c:v>
                </c:pt>
                <c:pt idx="5130">
                  <c:v>1.0773099999999998</c:v>
                </c:pt>
                <c:pt idx="5131">
                  <c:v>1.0775199999999998</c:v>
                </c:pt>
                <c:pt idx="5132">
                  <c:v>1.0777299999999927</c:v>
                </c:pt>
                <c:pt idx="5133">
                  <c:v>1.0779399999999935</c:v>
                </c:pt>
                <c:pt idx="5134">
                  <c:v>1.0781499999999999</c:v>
                </c:pt>
                <c:pt idx="5135">
                  <c:v>1.07836</c:v>
                </c:pt>
                <c:pt idx="5136">
                  <c:v>1.0785699999999998</c:v>
                </c:pt>
                <c:pt idx="5137">
                  <c:v>1.0787799999999999</c:v>
                </c:pt>
                <c:pt idx="5138">
                  <c:v>1.0789899999999999</c:v>
                </c:pt>
                <c:pt idx="5139">
                  <c:v>1.0791999999999942</c:v>
                </c:pt>
                <c:pt idx="5140">
                  <c:v>1.0794099999999998</c:v>
                </c:pt>
                <c:pt idx="5141">
                  <c:v>1.0796199999999998</c:v>
                </c:pt>
                <c:pt idx="5142">
                  <c:v>1.0798299999999927</c:v>
                </c:pt>
                <c:pt idx="5143">
                  <c:v>1.0800399999999999</c:v>
                </c:pt>
                <c:pt idx="5144">
                  <c:v>1.0802499999999999</c:v>
                </c:pt>
                <c:pt idx="5145">
                  <c:v>1.08046</c:v>
                </c:pt>
                <c:pt idx="5146">
                  <c:v>1.0806699999999998</c:v>
                </c:pt>
                <c:pt idx="5147">
                  <c:v>1.0808799999999998</c:v>
                </c:pt>
                <c:pt idx="5148">
                  <c:v>1.0810899999999999</c:v>
                </c:pt>
                <c:pt idx="5149">
                  <c:v>1.0812999999999942</c:v>
                </c:pt>
                <c:pt idx="5150">
                  <c:v>1.0815099999999978</c:v>
                </c:pt>
                <c:pt idx="5151">
                  <c:v>1.0817199999999998</c:v>
                </c:pt>
                <c:pt idx="5152">
                  <c:v>1.0819299999999918</c:v>
                </c:pt>
                <c:pt idx="5153">
                  <c:v>1.0821399999999999</c:v>
                </c:pt>
                <c:pt idx="5154">
                  <c:v>1.0823499999999999</c:v>
                </c:pt>
                <c:pt idx="5155">
                  <c:v>1.0825599999999997</c:v>
                </c:pt>
                <c:pt idx="5156">
                  <c:v>1.0827699999999998</c:v>
                </c:pt>
                <c:pt idx="5157">
                  <c:v>1.0829799999999998</c:v>
                </c:pt>
                <c:pt idx="5158">
                  <c:v>1.0831899999999999</c:v>
                </c:pt>
                <c:pt idx="5159">
                  <c:v>1.0833999999999935</c:v>
                </c:pt>
                <c:pt idx="5160">
                  <c:v>1.083609999999994</c:v>
                </c:pt>
                <c:pt idx="5161">
                  <c:v>1.0838199999999998</c:v>
                </c:pt>
                <c:pt idx="5162">
                  <c:v>1.0840299999999998</c:v>
                </c:pt>
                <c:pt idx="5163">
                  <c:v>1.0842399999999999</c:v>
                </c:pt>
                <c:pt idx="5164">
                  <c:v>1.0844499999999999</c:v>
                </c:pt>
                <c:pt idx="5165">
                  <c:v>1.0846599999999997</c:v>
                </c:pt>
                <c:pt idx="5166">
                  <c:v>1.0848699999999998</c:v>
                </c:pt>
                <c:pt idx="5167">
                  <c:v>1.0850799999999998</c:v>
                </c:pt>
                <c:pt idx="5168">
                  <c:v>1.0852899999999999</c:v>
                </c:pt>
                <c:pt idx="5169">
                  <c:v>1.0854999999999935</c:v>
                </c:pt>
                <c:pt idx="5170">
                  <c:v>1.085709999999994</c:v>
                </c:pt>
                <c:pt idx="5171">
                  <c:v>1.0859199999999998</c:v>
                </c:pt>
                <c:pt idx="5172">
                  <c:v>1.0861299999999998</c:v>
                </c:pt>
                <c:pt idx="5173">
                  <c:v>1.0863399999999999</c:v>
                </c:pt>
                <c:pt idx="5174">
                  <c:v>1.0865499999999999</c:v>
                </c:pt>
                <c:pt idx="5175">
                  <c:v>1.0867599999999997</c:v>
                </c:pt>
                <c:pt idx="5176">
                  <c:v>1.0869699999999998</c:v>
                </c:pt>
                <c:pt idx="5177">
                  <c:v>1.0871799999999998</c:v>
                </c:pt>
                <c:pt idx="5178">
                  <c:v>1.0873899999999999</c:v>
                </c:pt>
                <c:pt idx="5179">
                  <c:v>1.0875999999999935</c:v>
                </c:pt>
                <c:pt idx="5180">
                  <c:v>1.0878099999999939</c:v>
                </c:pt>
                <c:pt idx="5181">
                  <c:v>1.08802</c:v>
                </c:pt>
                <c:pt idx="5182">
                  <c:v>1.0882299999999998</c:v>
                </c:pt>
                <c:pt idx="5183">
                  <c:v>1.0884399999999999</c:v>
                </c:pt>
                <c:pt idx="5184">
                  <c:v>1.0886499999999999</c:v>
                </c:pt>
                <c:pt idx="5185">
                  <c:v>1.0888599999999999</c:v>
                </c:pt>
                <c:pt idx="5186">
                  <c:v>1.0890699999999998</c:v>
                </c:pt>
                <c:pt idx="5187">
                  <c:v>1.0892799999999998</c:v>
                </c:pt>
                <c:pt idx="5188">
                  <c:v>1.0894899999999998</c:v>
                </c:pt>
                <c:pt idx="5189">
                  <c:v>1.0896999999999935</c:v>
                </c:pt>
                <c:pt idx="5190">
                  <c:v>1.0899099999999942</c:v>
                </c:pt>
                <c:pt idx="5191">
                  <c:v>1.09012</c:v>
                </c:pt>
                <c:pt idx="5192">
                  <c:v>1.0903299999999998</c:v>
                </c:pt>
                <c:pt idx="5193">
                  <c:v>1.0905399999999998</c:v>
                </c:pt>
                <c:pt idx="5194">
                  <c:v>1.0907499999999999</c:v>
                </c:pt>
                <c:pt idx="5195">
                  <c:v>1.0909599999999999</c:v>
                </c:pt>
                <c:pt idx="5196">
                  <c:v>1.0911699999999998</c:v>
                </c:pt>
                <c:pt idx="5197">
                  <c:v>1.0913799999999998</c:v>
                </c:pt>
                <c:pt idx="5198">
                  <c:v>1.0915899999999998</c:v>
                </c:pt>
                <c:pt idx="5199">
                  <c:v>1.0917999999999932</c:v>
                </c:pt>
                <c:pt idx="5200">
                  <c:v>1.0920099999999999</c:v>
                </c:pt>
                <c:pt idx="5201">
                  <c:v>1.0922199999999997</c:v>
                </c:pt>
                <c:pt idx="5202">
                  <c:v>1.0924299999999998</c:v>
                </c:pt>
                <c:pt idx="5203">
                  <c:v>1.0926399999999998</c:v>
                </c:pt>
                <c:pt idx="5204">
                  <c:v>1.0928499999999999</c:v>
                </c:pt>
                <c:pt idx="5205">
                  <c:v>1.0930599999999999</c:v>
                </c:pt>
                <c:pt idx="5206">
                  <c:v>1.093269999999994</c:v>
                </c:pt>
                <c:pt idx="5207">
                  <c:v>1.0934799999999998</c:v>
                </c:pt>
                <c:pt idx="5208">
                  <c:v>1.0936899999999998</c:v>
                </c:pt>
                <c:pt idx="5209">
                  <c:v>1.0938999999999928</c:v>
                </c:pt>
                <c:pt idx="5210">
                  <c:v>1.0941099999999999</c:v>
                </c:pt>
                <c:pt idx="5211">
                  <c:v>1.0943199999999997</c:v>
                </c:pt>
                <c:pt idx="5212">
                  <c:v>1.0945299999999998</c:v>
                </c:pt>
                <c:pt idx="5213">
                  <c:v>1.0947399999999998</c:v>
                </c:pt>
                <c:pt idx="5214">
                  <c:v>1.0949499999999999</c:v>
                </c:pt>
                <c:pt idx="5215">
                  <c:v>1.0951599999999999</c:v>
                </c:pt>
                <c:pt idx="5216">
                  <c:v>1.095369999999994</c:v>
                </c:pt>
                <c:pt idx="5217">
                  <c:v>1.0955799999999998</c:v>
                </c:pt>
                <c:pt idx="5218">
                  <c:v>1.0957899999999998</c:v>
                </c:pt>
                <c:pt idx="5219">
                  <c:v>1.0959999999999928</c:v>
                </c:pt>
                <c:pt idx="5220">
                  <c:v>1.0962099999999999</c:v>
                </c:pt>
                <c:pt idx="5221">
                  <c:v>1.0964199999999997</c:v>
                </c:pt>
                <c:pt idx="5222">
                  <c:v>1.0966299999999998</c:v>
                </c:pt>
                <c:pt idx="5223">
                  <c:v>1.0968399999999998</c:v>
                </c:pt>
                <c:pt idx="5224">
                  <c:v>1.0970499999999999</c:v>
                </c:pt>
                <c:pt idx="5225">
                  <c:v>1.0972599999999999</c:v>
                </c:pt>
                <c:pt idx="5226">
                  <c:v>1.097469999999994</c:v>
                </c:pt>
                <c:pt idx="5227">
                  <c:v>1.0976799999999998</c:v>
                </c:pt>
                <c:pt idx="5228">
                  <c:v>1.0978899999999998</c:v>
                </c:pt>
                <c:pt idx="5229">
                  <c:v>1.0980999999999999</c:v>
                </c:pt>
                <c:pt idx="5230">
                  <c:v>1.0983099999999999</c:v>
                </c:pt>
                <c:pt idx="5231">
                  <c:v>1.0985199999999997</c:v>
                </c:pt>
                <c:pt idx="5232">
                  <c:v>1.0987299999999998</c:v>
                </c:pt>
                <c:pt idx="5233">
                  <c:v>1.0989399999999998</c:v>
                </c:pt>
                <c:pt idx="5234">
                  <c:v>1.0991499999999998</c:v>
                </c:pt>
                <c:pt idx="5235">
                  <c:v>1.0993599999999999</c:v>
                </c:pt>
                <c:pt idx="5236">
                  <c:v>1.0995699999999942</c:v>
                </c:pt>
                <c:pt idx="5237">
                  <c:v>1.0997799999999998</c:v>
                </c:pt>
                <c:pt idx="5238">
                  <c:v>1.0999899999999998</c:v>
                </c:pt>
                <c:pt idx="5239">
                  <c:v>1.1001999999999998</c:v>
                </c:pt>
                <c:pt idx="5240">
                  <c:v>1.1004099999999999</c:v>
                </c:pt>
                <c:pt idx="5241">
                  <c:v>1.1006199999999999</c:v>
                </c:pt>
                <c:pt idx="5242">
                  <c:v>1.1008299999999998</c:v>
                </c:pt>
                <c:pt idx="5243">
                  <c:v>1.1010399999999998</c:v>
                </c:pt>
                <c:pt idx="5244">
                  <c:v>1.1012499999999998</c:v>
                </c:pt>
                <c:pt idx="5245">
                  <c:v>1.1014599999999999</c:v>
                </c:pt>
                <c:pt idx="5246">
                  <c:v>1.1016699999999942</c:v>
                </c:pt>
                <c:pt idx="5247">
                  <c:v>1.1018799999999978</c:v>
                </c:pt>
                <c:pt idx="5248">
                  <c:v>1.10209</c:v>
                </c:pt>
                <c:pt idx="5249">
                  <c:v>1.1022999999999998</c:v>
                </c:pt>
                <c:pt idx="5250">
                  <c:v>1.1025099999999999</c:v>
                </c:pt>
                <c:pt idx="5251">
                  <c:v>1.1027199999999999</c:v>
                </c:pt>
                <c:pt idx="5252">
                  <c:v>1.102929999999994</c:v>
                </c:pt>
                <c:pt idx="5253">
                  <c:v>1.1031399999999998</c:v>
                </c:pt>
                <c:pt idx="5254">
                  <c:v>1.1033499999999998</c:v>
                </c:pt>
                <c:pt idx="5255">
                  <c:v>1.1035599999999999</c:v>
                </c:pt>
                <c:pt idx="5256">
                  <c:v>1.1037699999999935</c:v>
                </c:pt>
                <c:pt idx="5257">
                  <c:v>1.103979999999994</c:v>
                </c:pt>
                <c:pt idx="5258">
                  <c:v>1.10419</c:v>
                </c:pt>
                <c:pt idx="5259">
                  <c:v>1.1043999999999998</c:v>
                </c:pt>
                <c:pt idx="5260">
                  <c:v>1.1046099999999999</c:v>
                </c:pt>
                <c:pt idx="5261">
                  <c:v>1.1048199999999999</c:v>
                </c:pt>
                <c:pt idx="5262">
                  <c:v>1.105029999999994</c:v>
                </c:pt>
                <c:pt idx="5263">
                  <c:v>1.1052399999999998</c:v>
                </c:pt>
                <c:pt idx="5264">
                  <c:v>1.1054499999999998</c:v>
                </c:pt>
                <c:pt idx="5265">
                  <c:v>1.1056599999999999</c:v>
                </c:pt>
                <c:pt idx="5266">
                  <c:v>1.1058699999999935</c:v>
                </c:pt>
                <c:pt idx="5267">
                  <c:v>1.1060799999999997</c:v>
                </c:pt>
                <c:pt idx="5268">
                  <c:v>1.10629</c:v>
                </c:pt>
                <c:pt idx="5269">
                  <c:v>1.1064999999999998</c:v>
                </c:pt>
                <c:pt idx="5270">
                  <c:v>1.1067099999999999</c:v>
                </c:pt>
                <c:pt idx="5271">
                  <c:v>1.1069199999999999</c:v>
                </c:pt>
                <c:pt idx="5272">
                  <c:v>1.107129999999994</c:v>
                </c:pt>
                <c:pt idx="5273">
                  <c:v>1.1073399999999998</c:v>
                </c:pt>
                <c:pt idx="5274">
                  <c:v>1.1075499999999998</c:v>
                </c:pt>
                <c:pt idx="5275">
                  <c:v>1.1077599999999999</c:v>
                </c:pt>
                <c:pt idx="5276">
                  <c:v>1.1079699999999935</c:v>
                </c:pt>
                <c:pt idx="5277">
                  <c:v>1.1081799999999997</c:v>
                </c:pt>
                <c:pt idx="5278">
                  <c:v>1.10839</c:v>
                </c:pt>
                <c:pt idx="5279">
                  <c:v>1.1085999999999998</c:v>
                </c:pt>
                <c:pt idx="5280">
                  <c:v>1.1088099999999999</c:v>
                </c:pt>
                <c:pt idx="5281">
                  <c:v>1.1090199999999999</c:v>
                </c:pt>
                <c:pt idx="5282">
                  <c:v>1.1092299999999939</c:v>
                </c:pt>
                <c:pt idx="5283">
                  <c:v>1.1094399999999998</c:v>
                </c:pt>
                <c:pt idx="5284">
                  <c:v>1.1096499999999998</c:v>
                </c:pt>
                <c:pt idx="5285">
                  <c:v>1.1098599999999998</c:v>
                </c:pt>
                <c:pt idx="5286">
                  <c:v>1.1100699999999999</c:v>
                </c:pt>
                <c:pt idx="5287">
                  <c:v>1.1102799999999999</c:v>
                </c:pt>
                <c:pt idx="5288">
                  <c:v>1.11049</c:v>
                </c:pt>
                <c:pt idx="5289">
                  <c:v>1.1106999999999998</c:v>
                </c:pt>
                <c:pt idx="5290">
                  <c:v>1.1109099999999998</c:v>
                </c:pt>
                <c:pt idx="5291">
                  <c:v>1.1111199999999999</c:v>
                </c:pt>
                <c:pt idx="5292">
                  <c:v>1.1113299999999942</c:v>
                </c:pt>
                <c:pt idx="5293">
                  <c:v>1.1115399999999998</c:v>
                </c:pt>
                <c:pt idx="5294">
                  <c:v>1.1117499999999998</c:v>
                </c:pt>
                <c:pt idx="5295">
                  <c:v>1.1119599999999998</c:v>
                </c:pt>
                <c:pt idx="5296">
                  <c:v>1.1121699999999999</c:v>
                </c:pt>
                <c:pt idx="5297">
                  <c:v>1.1123799999999999</c:v>
                </c:pt>
                <c:pt idx="5298">
                  <c:v>1.1125899999999997</c:v>
                </c:pt>
                <c:pt idx="5299">
                  <c:v>1.1127999999999998</c:v>
                </c:pt>
                <c:pt idx="5300">
                  <c:v>1.1130099999999998</c:v>
                </c:pt>
                <c:pt idx="5301">
                  <c:v>1.1132199999999999</c:v>
                </c:pt>
                <c:pt idx="5302">
                  <c:v>1.1134299999999935</c:v>
                </c:pt>
                <c:pt idx="5303">
                  <c:v>1.113639999999994</c:v>
                </c:pt>
                <c:pt idx="5304">
                  <c:v>1.1138499999999998</c:v>
                </c:pt>
                <c:pt idx="5305">
                  <c:v>1.1140600000000001</c:v>
                </c:pt>
                <c:pt idx="5306">
                  <c:v>1.1142699999999999</c:v>
                </c:pt>
                <c:pt idx="5307">
                  <c:v>1.1144799999999999</c:v>
                </c:pt>
                <c:pt idx="5308">
                  <c:v>1.1146899999999997</c:v>
                </c:pt>
                <c:pt idx="5309">
                  <c:v>1.1148999999999998</c:v>
                </c:pt>
                <c:pt idx="5310">
                  <c:v>1.1151099999999998</c:v>
                </c:pt>
                <c:pt idx="5311">
                  <c:v>1.1153199999999999</c:v>
                </c:pt>
                <c:pt idx="5312">
                  <c:v>1.1155299999999935</c:v>
                </c:pt>
                <c:pt idx="5313">
                  <c:v>1.115739999999994</c:v>
                </c:pt>
                <c:pt idx="5314">
                  <c:v>1.1159499999999998</c:v>
                </c:pt>
                <c:pt idx="5315">
                  <c:v>1.11616</c:v>
                </c:pt>
                <c:pt idx="5316">
                  <c:v>1.1163699999999999</c:v>
                </c:pt>
                <c:pt idx="5317">
                  <c:v>1.1165799999999999</c:v>
                </c:pt>
                <c:pt idx="5318">
                  <c:v>1.1167899999999997</c:v>
                </c:pt>
                <c:pt idx="5319">
                  <c:v>1.1169999999999998</c:v>
                </c:pt>
                <c:pt idx="5320">
                  <c:v>1.1172099999999998</c:v>
                </c:pt>
                <c:pt idx="5321">
                  <c:v>1.1174199999999999</c:v>
                </c:pt>
                <c:pt idx="5322">
                  <c:v>1.1176299999999935</c:v>
                </c:pt>
                <c:pt idx="5323">
                  <c:v>1.1178399999999939</c:v>
                </c:pt>
                <c:pt idx="5324">
                  <c:v>1.1180500000000062</c:v>
                </c:pt>
                <c:pt idx="5325">
                  <c:v>1.11826</c:v>
                </c:pt>
                <c:pt idx="5326">
                  <c:v>1.1184699999999999</c:v>
                </c:pt>
                <c:pt idx="5327">
                  <c:v>1.1186799999999999</c:v>
                </c:pt>
                <c:pt idx="5328">
                  <c:v>1.1188899999999997</c:v>
                </c:pt>
                <c:pt idx="5329">
                  <c:v>1.1190999999999998</c:v>
                </c:pt>
                <c:pt idx="5330">
                  <c:v>1.1193099999999998</c:v>
                </c:pt>
                <c:pt idx="5331">
                  <c:v>1.1195199999999998</c:v>
                </c:pt>
                <c:pt idx="5332">
                  <c:v>1.1197299999999935</c:v>
                </c:pt>
                <c:pt idx="5333">
                  <c:v>1.1199399999999939</c:v>
                </c:pt>
                <c:pt idx="5334">
                  <c:v>1.1201500000000062</c:v>
                </c:pt>
                <c:pt idx="5335">
                  <c:v>1.12036</c:v>
                </c:pt>
                <c:pt idx="5336">
                  <c:v>1.1205699999999998</c:v>
                </c:pt>
                <c:pt idx="5337">
                  <c:v>1.1207799999999999</c:v>
                </c:pt>
                <c:pt idx="5338">
                  <c:v>1.1209899999999999</c:v>
                </c:pt>
                <c:pt idx="5339">
                  <c:v>1.1211999999999998</c:v>
                </c:pt>
                <c:pt idx="5340">
                  <c:v>1.1214099999999998</c:v>
                </c:pt>
                <c:pt idx="5341">
                  <c:v>1.1216199999999998</c:v>
                </c:pt>
                <c:pt idx="5342">
                  <c:v>1.1218299999999934</c:v>
                </c:pt>
                <c:pt idx="5343">
                  <c:v>1.1220399999999999</c:v>
                </c:pt>
                <c:pt idx="5344">
                  <c:v>1.1222499999999997</c:v>
                </c:pt>
                <c:pt idx="5345">
                  <c:v>1.12246</c:v>
                </c:pt>
                <c:pt idx="5346">
                  <c:v>1.1226699999999998</c:v>
                </c:pt>
                <c:pt idx="5347">
                  <c:v>1.1228799999999999</c:v>
                </c:pt>
                <c:pt idx="5348">
                  <c:v>1.1230899999999999</c:v>
                </c:pt>
                <c:pt idx="5349">
                  <c:v>1.123299999999994</c:v>
                </c:pt>
                <c:pt idx="5350">
                  <c:v>1.1235099999999998</c:v>
                </c:pt>
                <c:pt idx="5351">
                  <c:v>1.1237199999999998</c:v>
                </c:pt>
                <c:pt idx="5352">
                  <c:v>1.1239299999999928</c:v>
                </c:pt>
                <c:pt idx="5353">
                  <c:v>1.1241399999999999</c:v>
                </c:pt>
                <c:pt idx="5354">
                  <c:v>1.1243499999999997</c:v>
                </c:pt>
                <c:pt idx="5355">
                  <c:v>1.12456</c:v>
                </c:pt>
                <c:pt idx="5356">
                  <c:v>1.1247699999999998</c:v>
                </c:pt>
                <c:pt idx="5357">
                  <c:v>1.1249799999999999</c:v>
                </c:pt>
                <c:pt idx="5358">
                  <c:v>1.1251899999999999</c:v>
                </c:pt>
                <c:pt idx="5359">
                  <c:v>1.125399999999994</c:v>
                </c:pt>
                <c:pt idx="5360">
                  <c:v>1.1256099999999998</c:v>
                </c:pt>
                <c:pt idx="5361">
                  <c:v>1.1258199999999998</c:v>
                </c:pt>
                <c:pt idx="5362">
                  <c:v>1.1260299999999999</c:v>
                </c:pt>
                <c:pt idx="5363">
                  <c:v>1.1262399999999999</c:v>
                </c:pt>
                <c:pt idx="5364">
                  <c:v>1.1264499999999997</c:v>
                </c:pt>
                <c:pt idx="5365">
                  <c:v>1.12666</c:v>
                </c:pt>
                <c:pt idx="5366">
                  <c:v>1.1268699999999998</c:v>
                </c:pt>
                <c:pt idx="5367">
                  <c:v>1.1270799999999999</c:v>
                </c:pt>
                <c:pt idx="5368">
                  <c:v>1.1272899999999999</c:v>
                </c:pt>
                <c:pt idx="5369">
                  <c:v>1.127499999999994</c:v>
                </c:pt>
                <c:pt idx="5370">
                  <c:v>1.1277099999999998</c:v>
                </c:pt>
                <c:pt idx="5371">
                  <c:v>1.1279199999999998</c:v>
                </c:pt>
                <c:pt idx="5372">
                  <c:v>1.1281299999999999</c:v>
                </c:pt>
                <c:pt idx="5373">
                  <c:v>1.1283399999999999</c:v>
                </c:pt>
                <c:pt idx="5374">
                  <c:v>1.1285499999999997</c:v>
                </c:pt>
                <c:pt idx="5375">
                  <c:v>1.12876</c:v>
                </c:pt>
                <c:pt idx="5376">
                  <c:v>1.1289699999999998</c:v>
                </c:pt>
                <c:pt idx="5377">
                  <c:v>1.1291799999999999</c:v>
                </c:pt>
                <c:pt idx="5378">
                  <c:v>1.1293899999999999</c:v>
                </c:pt>
                <c:pt idx="5379">
                  <c:v>1.1295999999999939</c:v>
                </c:pt>
                <c:pt idx="5380">
                  <c:v>1.1298099999999998</c:v>
                </c:pt>
                <c:pt idx="5381">
                  <c:v>1.13002</c:v>
                </c:pt>
                <c:pt idx="5382">
                  <c:v>1.1302299999999998</c:v>
                </c:pt>
                <c:pt idx="5383">
                  <c:v>1.1304399999999999</c:v>
                </c:pt>
                <c:pt idx="5384">
                  <c:v>1.1306499999999997</c:v>
                </c:pt>
                <c:pt idx="5385">
                  <c:v>1.13086</c:v>
                </c:pt>
                <c:pt idx="5386">
                  <c:v>1.1310699999999998</c:v>
                </c:pt>
                <c:pt idx="5387">
                  <c:v>1.1312799999999998</c:v>
                </c:pt>
                <c:pt idx="5388">
                  <c:v>1.1314899999999999</c:v>
                </c:pt>
                <c:pt idx="5389">
                  <c:v>1.1316999999999942</c:v>
                </c:pt>
                <c:pt idx="5390">
                  <c:v>1.1319099999999978</c:v>
                </c:pt>
                <c:pt idx="5391">
                  <c:v>1.13212</c:v>
                </c:pt>
                <c:pt idx="5392">
                  <c:v>1.1323299999999998</c:v>
                </c:pt>
                <c:pt idx="5393">
                  <c:v>1.1325399999999999</c:v>
                </c:pt>
                <c:pt idx="5394">
                  <c:v>1.1327499999999999</c:v>
                </c:pt>
                <c:pt idx="5395">
                  <c:v>1.1329599999999997</c:v>
                </c:pt>
                <c:pt idx="5396">
                  <c:v>1.1331699999999998</c:v>
                </c:pt>
                <c:pt idx="5397">
                  <c:v>1.1333799999999998</c:v>
                </c:pt>
                <c:pt idx="5398">
                  <c:v>1.1335899999999999</c:v>
                </c:pt>
                <c:pt idx="5399">
                  <c:v>1.1337999999999935</c:v>
                </c:pt>
                <c:pt idx="5400">
                  <c:v>1.1340099999999997</c:v>
                </c:pt>
                <c:pt idx="5401">
                  <c:v>1.13422</c:v>
                </c:pt>
                <c:pt idx="5402">
                  <c:v>1.1344299999999998</c:v>
                </c:pt>
                <c:pt idx="5403">
                  <c:v>1.1346399999999999</c:v>
                </c:pt>
                <c:pt idx="5404">
                  <c:v>1.1348499999999999</c:v>
                </c:pt>
                <c:pt idx="5405">
                  <c:v>1.1350599999999997</c:v>
                </c:pt>
                <c:pt idx="5406">
                  <c:v>1.1352699999999998</c:v>
                </c:pt>
                <c:pt idx="5407">
                  <c:v>1.1354799999999998</c:v>
                </c:pt>
                <c:pt idx="5408">
                  <c:v>1.1356899999999999</c:v>
                </c:pt>
                <c:pt idx="5409">
                  <c:v>1.1358999999999935</c:v>
                </c:pt>
                <c:pt idx="5410">
                  <c:v>1.1361099999999997</c:v>
                </c:pt>
                <c:pt idx="5411">
                  <c:v>1.13632</c:v>
                </c:pt>
                <c:pt idx="5412">
                  <c:v>1.1365299999999998</c:v>
                </c:pt>
                <c:pt idx="5413">
                  <c:v>1.1367399999999999</c:v>
                </c:pt>
                <c:pt idx="5414">
                  <c:v>1.1369499999999999</c:v>
                </c:pt>
                <c:pt idx="5415">
                  <c:v>1.1371599999999997</c:v>
                </c:pt>
                <c:pt idx="5416">
                  <c:v>1.1373699999999998</c:v>
                </c:pt>
                <c:pt idx="5417">
                  <c:v>1.1375799999999998</c:v>
                </c:pt>
                <c:pt idx="5418">
                  <c:v>1.1377899999999999</c:v>
                </c:pt>
                <c:pt idx="5419">
                  <c:v>1.1379999999999935</c:v>
                </c:pt>
                <c:pt idx="5420">
                  <c:v>1.1382099999999997</c:v>
                </c:pt>
                <c:pt idx="5421">
                  <c:v>1.13842</c:v>
                </c:pt>
                <c:pt idx="5422">
                  <c:v>1.1386299999999998</c:v>
                </c:pt>
                <c:pt idx="5423">
                  <c:v>1.1388399999999999</c:v>
                </c:pt>
                <c:pt idx="5424">
                  <c:v>1.1390499999999999</c:v>
                </c:pt>
                <c:pt idx="5425">
                  <c:v>1.1392599999999997</c:v>
                </c:pt>
                <c:pt idx="5426">
                  <c:v>1.1394699999999998</c:v>
                </c:pt>
                <c:pt idx="5427">
                  <c:v>1.1396799999999998</c:v>
                </c:pt>
                <c:pt idx="5428">
                  <c:v>1.1398899999999998</c:v>
                </c:pt>
                <c:pt idx="5429">
                  <c:v>1.1400999999999999</c:v>
                </c:pt>
                <c:pt idx="5430">
                  <c:v>1.1403099999999997</c:v>
                </c:pt>
                <c:pt idx="5431">
                  <c:v>1.14052</c:v>
                </c:pt>
                <c:pt idx="5432">
                  <c:v>1.1407299999999998</c:v>
                </c:pt>
                <c:pt idx="5433">
                  <c:v>1.1409399999999998</c:v>
                </c:pt>
                <c:pt idx="5434">
                  <c:v>1.1411499999999999</c:v>
                </c:pt>
                <c:pt idx="5435">
                  <c:v>1.1413599999999997</c:v>
                </c:pt>
                <c:pt idx="5436">
                  <c:v>1.1415699999999998</c:v>
                </c:pt>
                <c:pt idx="5437">
                  <c:v>1.1417799999999998</c:v>
                </c:pt>
                <c:pt idx="5438">
                  <c:v>1.1419899999999998</c:v>
                </c:pt>
                <c:pt idx="5439">
                  <c:v>1.1421999999999999</c:v>
                </c:pt>
                <c:pt idx="5440">
                  <c:v>1.1424099999999999</c:v>
                </c:pt>
                <c:pt idx="5441">
                  <c:v>1.1426199999999997</c:v>
                </c:pt>
                <c:pt idx="5442">
                  <c:v>1.1428299999999998</c:v>
                </c:pt>
                <c:pt idx="5443">
                  <c:v>1.1430399999999998</c:v>
                </c:pt>
                <c:pt idx="5444">
                  <c:v>1.1432499999999999</c:v>
                </c:pt>
                <c:pt idx="5445">
                  <c:v>1.1434599999999999</c:v>
                </c:pt>
                <c:pt idx="5446">
                  <c:v>1.143669999999994</c:v>
                </c:pt>
                <c:pt idx="5447">
                  <c:v>1.1438799999999998</c:v>
                </c:pt>
                <c:pt idx="5448">
                  <c:v>1.1440900000000001</c:v>
                </c:pt>
                <c:pt idx="5449">
                  <c:v>1.1442999999999999</c:v>
                </c:pt>
                <c:pt idx="5450">
                  <c:v>1.1445099999999999</c:v>
                </c:pt>
                <c:pt idx="5451">
                  <c:v>1.1447199999999997</c:v>
                </c:pt>
                <c:pt idx="5452">
                  <c:v>1.1449299999999998</c:v>
                </c:pt>
                <c:pt idx="5453">
                  <c:v>1.1451399999999998</c:v>
                </c:pt>
                <c:pt idx="5454">
                  <c:v>1.1453499999999999</c:v>
                </c:pt>
                <c:pt idx="5455">
                  <c:v>1.1455599999999999</c:v>
                </c:pt>
                <c:pt idx="5456">
                  <c:v>1.145769999999994</c:v>
                </c:pt>
                <c:pt idx="5457">
                  <c:v>1.1459799999999998</c:v>
                </c:pt>
                <c:pt idx="5458">
                  <c:v>1.14619</c:v>
                </c:pt>
                <c:pt idx="5459">
                  <c:v>1.1463999999999999</c:v>
                </c:pt>
                <c:pt idx="5460">
                  <c:v>1.1466099999999999</c:v>
                </c:pt>
                <c:pt idx="5461">
                  <c:v>1.1468199999999997</c:v>
                </c:pt>
                <c:pt idx="5462">
                  <c:v>1.1470299999999998</c:v>
                </c:pt>
                <c:pt idx="5463">
                  <c:v>1.1472399999999998</c:v>
                </c:pt>
                <c:pt idx="5464">
                  <c:v>1.1474499999999999</c:v>
                </c:pt>
                <c:pt idx="5465">
                  <c:v>1.1476599999999999</c:v>
                </c:pt>
                <c:pt idx="5466">
                  <c:v>1.147869999999994</c:v>
                </c:pt>
                <c:pt idx="5467">
                  <c:v>1.1480800000000062</c:v>
                </c:pt>
                <c:pt idx="5468">
                  <c:v>1.14829</c:v>
                </c:pt>
                <c:pt idx="5469">
                  <c:v>1.1484999999999999</c:v>
                </c:pt>
                <c:pt idx="5470">
                  <c:v>1.1487099999999999</c:v>
                </c:pt>
                <c:pt idx="5471">
                  <c:v>1.1489199999999997</c:v>
                </c:pt>
                <c:pt idx="5472">
                  <c:v>1.1491299999999998</c:v>
                </c:pt>
                <c:pt idx="5473">
                  <c:v>1.1493399999999998</c:v>
                </c:pt>
                <c:pt idx="5474">
                  <c:v>1.1495499999999998</c:v>
                </c:pt>
                <c:pt idx="5475">
                  <c:v>1.1497599999999999</c:v>
                </c:pt>
                <c:pt idx="5476">
                  <c:v>1.1499699999999939</c:v>
                </c:pt>
                <c:pt idx="5477">
                  <c:v>1.1501800000000062</c:v>
                </c:pt>
                <c:pt idx="5478">
                  <c:v>1.15039</c:v>
                </c:pt>
                <c:pt idx="5479">
                  <c:v>1.1505999999999998</c:v>
                </c:pt>
                <c:pt idx="5480">
                  <c:v>1.1508099999999999</c:v>
                </c:pt>
                <c:pt idx="5481">
                  <c:v>1.1510199999999997</c:v>
                </c:pt>
                <c:pt idx="5482">
                  <c:v>1.1512299999999998</c:v>
                </c:pt>
                <c:pt idx="5483">
                  <c:v>1.1514399999999998</c:v>
                </c:pt>
                <c:pt idx="5484">
                  <c:v>1.1516499999999998</c:v>
                </c:pt>
                <c:pt idx="5485">
                  <c:v>1.1518599999999999</c:v>
                </c:pt>
                <c:pt idx="5486">
                  <c:v>1.1520699999999997</c:v>
                </c:pt>
                <c:pt idx="5487">
                  <c:v>1.1522799999999997</c:v>
                </c:pt>
                <c:pt idx="5488">
                  <c:v>1.15249</c:v>
                </c:pt>
                <c:pt idx="5489">
                  <c:v>1.1526999999999998</c:v>
                </c:pt>
                <c:pt idx="5490">
                  <c:v>1.1529099999999999</c:v>
                </c:pt>
                <c:pt idx="5491">
                  <c:v>1.1531199999999999</c:v>
                </c:pt>
                <c:pt idx="5492">
                  <c:v>1.153329999999994</c:v>
                </c:pt>
                <c:pt idx="5493">
                  <c:v>1.1535399999999998</c:v>
                </c:pt>
                <c:pt idx="5494">
                  <c:v>1.1537499999999998</c:v>
                </c:pt>
                <c:pt idx="5495">
                  <c:v>1.1539599999999999</c:v>
                </c:pt>
                <c:pt idx="5496">
                  <c:v>1.1541699999999999</c:v>
                </c:pt>
                <c:pt idx="5497">
                  <c:v>1.1543799999999997</c:v>
                </c:pt>
                <c:pt idx="5498">
                  <c:v>1.15459</c:v>
                </c:pt>
                <c:pt idx="5499">
                  <c:v>1.1547999999999998</c:v>
                </c:pt>
                <c:pt idx="5500">
                  <c:v>1.1550099999999999</c:v>
                </c:pt>
                <c:pt idx="5501">
                  <c:v>1.1552199999999999</c:v>
                </c:pt>
                <c:pt idx="5502">
                  <c:v>1.155429999999994</c:v>
                </c:pt>
                <c:pt idx="5503">
                  <c:v>1.1556399999999998</c:v>
                </c:pt>
                <c:pt idx="5504">
                  <c:v>1.1558499999999998</c:v>
                </c:pt>
                <c:pt idx="5505">
                  <c:v>1.1560600000000001</c:v>
                </c:pt>
                <c:pt idx="5506">
                  <c:v>1.1562699999999999</c:v>
                </c:pt>
                <c:pt idx="5507">
                  <c:v>1.1564799999999997</c:v>
                </c:pt>
                <c:pt idx="5508">
                  <c:v>1.15669</c:v>
                </c:pt>
                <c:pt idx="5509">
                  <c:v>1.1568999999999998</c:v>
                </c:pt>
                <c:pt idx="5510">
                  <c:v>1.1571099999999999</c:v>
                </c:pt>
                <c:pt idx="5511">
                  <c:v>1.1573199999999999</c:v>
                </c:pt>
                <c:pt idx="5512">
                  <c:v>1.157529999999994</c:v>
                </c:pt>
                <c:pt idx="5513">
                  <c:v>1.1577399999999998</c:v>
                </c:pt>
                <c:pt idx="5514">
                  <c:v>1.1579499999999998</c:v>
                </c:pt>
                <c:pt idx="5515">
                  <c:v>1.1581600000000001</c:v>
                </c:pt>
                <c:pt idx="5516">
                  <c:v>1.1583699999999999</c:v>
                </c:pt>
                <c:pt idx="5517">
                  <c:v>1.1585799999999997</c:v>
                </c:pt>
                <c:pt idx="5518">
                  <c:v>1.15879</c:v>
                </c:pt>
                <c:pt idx="5519">
                  <c:v>1.1589999999999998</c:v>
                </c:pt>
                <c:pt idx="5520">
                  <c:v>1.1592099999999999</c:v>
                </c:pt>
                <c:pt idx="5521">
                  <c:v>1.1594199999999999</c:v>
                </c:pt>
                <c:pt idx="5522">
                  <c:v>1.1596299999999939</c:v>
                </c:pt>
                <c:pt idx="5523">
                  <c:v>1.1598399999999998</c:v>
                </c:pt>
                <c:pt idx="5524">
                  <c:v>1.1600500000000069</c:v>
                </c:pt>
                <c:pt idx="5525">
                  <c:v>1.1602600000000001</c:v>
                </c:pt>
                <c:pt idx="5526">
                  <c:v>1.1604699999999999</c:v>
                </c:pt>
                <c:pt idx="5527">
                  <c:v>1.1606799999999997</c:v>
                </c:pt>
                <c:pt idx="5528">
                  <c:v>1.16089</c:v>
                </c:pt>
                <c:pt idx="5529">
                  <c:v>1.1610999999999998</c:v>
                </c:pt>
                <c:pt idx="5530">
                  <c:v>1.1613099999999998</c:v>
                </c:pt>
                <c:pt idx="5531">
                  <c:v>1.1615199999999999</c:v>
                </c:pt>
                <c:pt idx="5532">
                  <c:v>1.1617299999999939</c:v>
                </c:pt>
                <c:pt idx="5533">
                  <c:v>1.1619399999999998</c:v>
                </c:pt>
                <c:pt idx="5534">
                  <c:v>1.1621500000000062</c:v>
                </c:pt>
                <c:pt idx="5535">
                  <c:v>1.1623600000000001</c:v>
                </c:pt>
                <c:pt idx="5536">
                  <c:v>1.1625699999999999</c:v>
                </c:pt>
                <c:pt idx="5537">
                  <c:v>1.1627799999999997</c:v>
                </c:pt>
                <c:pt idx="5538">
                  <c:v>1.1629899999999997</c:v>
                </c:pt>
                <c:pt idx="5539">
                  <c:v>1.1631999999999998</c:v>
                </c:pt>
                <c:pt idx="5540">
                  <c:v>1.1634099999999998</c:v>
                </c:pt>
                <c:pt idx="5541">
                  <c:v>1.1636199999999999</c:v>
                </c:pt>
                <c:pt idx="5542">
                  <c:v>1.1638299999999935</c:v>
                </c:pt>
                <c:pt idx="5543">
                  <c:v>1.1640399999999997</c:v>
                </c:pt>
                <c:pt idx="5544">
                  <c:v>1.1642500000000062</c:v>
                </c:pt>
                <c:pt idx="5545">
                  <c:v>1.1644600000000001</c:v>
                </c:pt>
                <c:pt idx="5546">
                  <c:v>1.1646699999999999</c:v>
                </c:pt>
                <c:pt idx="5547">
                  <c:v>1.1648799999999999</c:v>
                </c:pt>
                <c:pt idx="5548">
                  <c:v>1.1650899999999997</c:v>
                </c:pt>
                <c:pt idx="5549">
                  <c:v>1.1652999999999998</c:v>
                </c:pt>
                <c:pt idx="5550">
                  <c:v>1.1655099999999998</c:v>
                </c:pt>
                <c:pt idx="5551">
                  <c:v>1.1657199999999999</c:v>
                </c:pt>
                <c:pt idx="5552">
                  <c:v>1.1659299999999935</c:v>
                </c:pt>
                <c:pt idx="5553">
                  <c:v>1.1661399999999997</c:v>
                </c:pt>
                <c:pt idx="5554">
                  <c:v>1.1663500000000062</c:v>
                </c:pt>
                <c:pt idx="5555">
                  <c:v>1.16656</c:v>
                </c:pt>
                <c:pt idx="5556">
                  <c:v>1.1667699999999999</c:v>
                </c:pt>
                <c:pt idx="5557">
                  <c:v>1.1669799999999999</c:v>
                </c:pt>
                <c:pt idx="5558">
                  <c:v>1.1671899999999997</c:v>
                </c:pt>
                <c:pt idx="5559">
                  <c:v>1.1673999999999998</c:v>
                </c:pt>
                <c:pt idx="5560">
                  <c:v>1.1676099999999998</c:v>
                </c:pt>
                <c:pt idx="5561">
                  <c:v>1.1678199999999999</c:v>
                </c:pt>
                <c:pt idx="5562">
                  <c:v>1.1680299999999999</c:v>
                </c:pt>
                <c:pt idx="5563">
                  <c:v>1.1682399999999997</c:v>
                </c:pt>
                <c:pt idx="5564">
                  <c:v>1.1684500000000062</c:v>
                </c:pt>
                <c:pt idx="5565">
                  <c:v>1.16866</c:v>
                </c:pt>
                <c:pt idx="5566">
                  <c:v>1.1688699999999999</c:v>
                </c:pt>
                <c:pt idx="5567">
                  <c:v>1.1690799999999999</c:v>
                </c:pt>
                <c:pt idx="5568">
                  <c:v>1.1692899999999997</c:v>
                </c:pt>
                <c:pt idx="5569">
                  <c:v>1.1694999999999998</c:v>
                </c:pt>
                <c:pt idx="5570">
                  <c:v>1.1697099999999998</c:v>
                </c:pt>
                <c:pt idx="5571">
                  <c:v>1.1699199999999998</c:v>
                </c:pt>
                <c:pt idx="5572">
                  <c:v>1.1701299999999999</c:v>
                </c:pt>
                <c:pt idx="5573">
                  <c:v>1.1703399999999997</c:v>
                </c:pt>
                <c:pt idx="5574">
                  <c:v>1.1705500000000062</c:v>
                </c:pt>
                <c:pt idx="5575">
                  <c:v>1.17076</c:v>
                </c:pt>
                <c:pt idx="5576">
                  <c:v>1.1709699999999998</c:v>
                </c:pt>
                <c:pt idx="5577">
                  <c:v>1.1711799999999999</c:v>
                </c:pt>
                <c:pt idx="5578">
                  <c:v>1.1713899999999997</c:v>
                </c:pt>
                <c:pt idx="5579">
                  <c:v>1.1715999999999998</c:v>
                </c:pt>
                <c:pt idx="5580">
                  <c:v>1.1718099999999998</c:v>
                </c:pt>
                <c:pt idx="5581">
                  <c:v>1.1720200000000001</c:v>
                </c:pt>
                <c:pt idx="5582">
                  <c:v>1.1722299999999999</c:v>
                </c:pt>
                <c:pt idx="5583">
                  <c:v>1.1724399999999997</c:v>
                </c:pt>
                <c:pt idx="5584">
                  <c:v>1.1726499999999997</c:v>
                </c:pt>
                <c:pt idx="5585">
                  <c:v>1.17286</c:v>
                </c:pt>
                <c:pt idx="5586">
                  <c:v>1.1730699999999998</c:v>
                </c:pt>
                <c:pt idx="5587">
                  <c:v>1.1732799999999999</c:v>
                </c:pt>
                <c:pt idx="5588">
                  <c:v>1.1734899999999999</c:v>
                </c:pt>
                <c:pt idx="5589">
                  <c:v>1.173699999999994</c:v>
                </c:pt>
                <c:pt idx="5590">
                  <c:v>1.1739099999999998</c:v>
                </c:pt>
                <c:pt idx="5591">
                  <c:v>1.1741200000000001</c:v>
                </c:pt>
                <c:pt idx="5592">
                  <c:v>1.1743299999999999</c:v>
                </c:pt>
                <c:pt idx="5593">
                  <c:v>1.1745399999999999</c:v>
                </c:pt>
                <c:pt idx="5594">
                  <c:v>1.1747499999999997</c:v>
                </c:pt>
                <c:pt idx="5595">
                  <c:v>1.17496</c:v>
                </c:pt>
                <c:pt idx="5596">
                  <c:v>1.1751699999999998</c:v>
                </c:pt>
                <c:pt idx="5597">
                  <c:v>1.1753799999999999</c:v>
                </c:pt>
                <c:pt idx="5598">
                  <c:v>1.1755899999999999</c:v>
                </c:pt>
                <c:pt idx="5599">
                  <c:v>1.175799999999994</c:v>
                </c:pt>
                <c:pt idx="5600">
                  <c:v>1.1760100000000062</c:v>
                </c:pt>
                <c:pt idx="5601">
                  <c:v>1.17622</c:v>
                </c:pt>
                <c:pt idx="5602">
                  <c:v>1.1764299999999999</c:v>
                </c:pt>
                <c:pt idx="5603">
                  <c:v>1.1766399999999999</c:v>
                </c:pt>
                <c:pt idx="5604">
                  <c:v>1.1768499999999997</c:v>
                </c:pt>
                <c:pt idx="5605">
                  <c:v>1.17706</c:v>
                </c:pt>
                <c:pt idx="5606">
                  <c:v>1.1772699999999998</c:v>
                </c:pt>
                <c:pt idx="5607">
                  <c:v>1.1774799999999999</c:v>
                </c:pt>
                <c:pt idx="5608">
                  <c:v>1.1776899999999999</c:v>
                </c:pt>
                <c:pt idx="5609">
                  <c:v>1.177899999999994</c:v>
                </c:pt>
                <c:pt idx="5610">
                  <c:v>1.1781100000000062</c:v>
                </c:pt>
                <c:pt idx="5611">
                  <c:v>1.17832</c:v>
                </c:pt>
                <c:pt idx="5612">
                  <c:v>1.1785299999999999</c:v>
                </c:pt>
                <c:pt idx="5613">
                  <c:v>1.1787399999999999</c:v>
                </c:pt>
                <c:pt idx="5614">
                  <c:v>1.1789499999999997</c:v>
                </c:pt>
                <c:pt idx="5615">
                  <c:v>1.17916</c:v>
                </c:pt>
                <c:pt idx="5616">
                  <c:v>1.1793699999999998</c:v>
                </c:pt>
                <c:pt idx="5617">
                  <c:v>1.1795799999999999</c:v>
                </c:pt>
                <c:pt idx="5618">
                  <c:v>1.1797899999999999</c:v>
                </c:pt>
                <c:pt idx="5619">
                  <c:v>1.1799999999999939</c:v>
                </c:pt>
                <c:pt idx="5620">
                  <c:v>1.1802100000000062</c:v>
                </c:pt>
                <c:pt idx="5621">
                  <c:v>1.18042</c:v>
                </c:pt>
                <c:pt idx="5622">
                  <c:v>1.1806299999999998</c:v>
                </c:pt>
                <c:pt idx="5623">
                  <c:v>1.1808399999999999</c:v>
                </c:pt>
                <c:pt idx="5624">
                  <c:v>1.1810499999999997</c:v>
                </c:pt>
                <c:pt idx="5625">
                  <c:v>1.18126</c:v>
                </c:pt>
                <c:pt idx="5626">
                  <c:v>1.1814699999999998</c:v>
                </c:pt>
                <c:pt idx="5627">
                  <c:v>1.1816799999999998</c:v>
                </c:pt>
                <c:pt idx="5628">
                  <c:v>1.1818899999999999</c:v>
                </c:pt>
                <c:pt idx="5629">
                  <c:v>1.1820999999999997</c:v>
                </c:pt>
                <c:pt idx="5630">
                  <c:v>1.1823100000000055</c:v>
                </c:pt>
                <c:pt idx="5631">
                  <c:v>1.18252</c:v>
                </c:pt>
                <c:pt idx="5632">
                  <c:v>1.1827299999999998</c:v>
                </c:pt>
                <c:pt idx="5633">
                  <c:v>1.1829399999999999</c:v>
                </c:pt>
                <c:pt idx="5634">
                  <c:v>1.1831499999999997</c:v>
                </c:pt>
                <c:pt idx="5635">
                  <c:v>1.1833599999999997</c:v>
                </c:pt>
                <c:pt idx="5636">
                  <c:v>1.1835699999999998</c:v>
                </c:pt>
                <c:pt idx="5637">
                  <c:v>1.1837799999999998</c:v>
                </c:pt>
                <c:pt idx="5638">
                  <c:v>1.1839899999999999</c:v>
                </c:pt>
                <c:pt idx="5639">
                  <c:v>1.1841999999999999</c:v>
                </c:pt>
                <c:pt idx="5640">
                  <c:v>1.1844099999999997</c:v>
                </c:pt>
                <c:pt idx="5641">
                  <c:v>1.18462</c:v>
                </c:pt>
                <c:pt idx="5642">
                  <c:v>1.1848299999999998</c:v>
                </c:pt>
                <c:pt idx="5643">
                  <c:v>1.1850399999999999</c:v>
                </c:pt>
                <c:pt idx="5644">
                  <c:v>1.1852499999999999</c:v>
                </c:pt>
                <c:pt idx="5645">
                  <c:v>1.1854599999999997</c:v>
                </c:pt>
                <c:pt idx="5646">
                  <c:v>1.1856699999999998</c:v>
                </c:pt>
                <c:pt idx="5647">
                  <c:v>1.1858799999999998</c:v>
                </c:pt>
                <c:pt idx="5648">
                  <c:v>1.1860900000000001</c:v>
                </c:pt>
                <c:pt idx="5649">
                  <c:v>1.1862999999999999</c:v>
                </c:pt>
                <c:pt idx="5650">
                  <c:v>1.1865099999999997</c:v>
                </c:pt>
                <c:pt idx="5651">
                  <c:v>1.18672</c:v>
                </c:pt>
                <c:pt idx="5652">
                  <c:v>1.1869299999999998</c:v>
                </c:pt>
                <c:pt idx="5653">
                  <c:v>1.1871399999999999</c:v>
                </c:pt>
                <c:pt idx="5654">
                  <c:v>1.1873499999999999</c:v>
                </c:pt>
                <c:pt idx="5655">
                  <c:v>1.1875599999999997</c:v>
                </c:pt>
                <c:pt idx="5656">
                  <c:v>1.1877699999999998</c:v>
                </c:pt>
                <c:pt idx="5657">
                  <c:v>1.1879799999999998</c:v>
                </c:pt>
                <c:pt idx="5658">
                  <c:v>1.1881900000000001</c:v>
                </c:pt>
                <c:pt idx="5659">
                  <c:v>1.1883999999999999</c:v>
                </c:pt>
                <c:pt idx="5660">
                  <c:v>1.1886099999999997</c:v>
                </c:pt>
                <c:pt idx="5661">
                  <c:v>1.18882</c:v>
                </c:pt>
                <c:pt idx="5662">
                  <c:v>1.1890299999999998</c:v>
                </c:pt>
                <c:pt idx="5663">
                  <c:v>1.1892399999999999</c:v>
                </c:pt>
                <c:pt idx="5664">
                  <c:v>1.1894499999999999</c:v>
                </c:pt>
                <c:pt idx="5665">
                  <c:v>1.1896599999999997</c:v>
                </c:pt>
                <c:pt idx="5666">
                  <c:v>1.1898699999999998</c:v>
                </c:pt>
                <c:pt idx="5667">
                  <c:v>1.1900800000000069</c:v>
                </c:pt>
                <c:pt idx="5668">
                  <c:v>1.1902900000000001</c:v>
                </c:pt>
                <c:pt idx="5669">
                  <c:v>1.1904999999999999</c:v>
                </c:pt>
                <c:pt idx="5670">
                  <c:v>1.1907099999999997</c:v>
                </c:pt>
                <c:pt idx="5671">
                  <c:v>1.19092</c:v>
                </c:pt>
                <c:pt idx="5672">
                  <c:v>1.1911299999999998</c:v>
                </c:pt>
                <c:pt idx="5673">
                  <c:v>1.1913399999999998</c:v>
                </c:pt>
                <c:pt idx="5674">
                  <c:v>1.1915499999999999</c:v>
                </c:pt>
                <c:pt idx="5675">
                  <c:v>1.1917599999999997</c:v>
                </c:pt>
                <c:pt idx="5676">
                  <c:v>1.1919699999999998</c:v>
                </c:pt>
                <c:pt idx="5677">
                  <c:v>1.1921800000000062</c:v>
                </c:pt>
                <c:pt idx="5678">
                  <c:v>1.1923900000000001</c:v>
                </c:pt>
                <c:pt idx="5679">
                  <c:v>1.1925999999999999</c:v>
                </c:pt>
                <c:pt idx="5680">
                  <c:v>1.1928099999999997</c:v>
                </c:pt>
                <c:pt idx="5681">
                  <c:v>1.1930199999999997</c:v>
                </c:pt>
                <c:pt idx="5682">
                  <c:v>1.1932299999999998</c:v>
                </c:pt>
                <c:pt idx="5683">
                  <c:v>1.1934399999999998</c:v>
                </c:pt>
                <c:pt idx="5684">
                  <c:v>1.1936499999999999</c:v>
                </c:pt>
                <c:pt idx="5685">
                  <c:v>1.1938599999999997</c:v>
                </c:pt>
                <c:pt idx="5686">
                  <c:v>1.1940699999999997</c:v>
                </c:pt>
                <c:pt idx="5687">
                  <c:v>1.1942800000000062</c:v>
                </c:pt>
                <c:pt idx="5688">
                  <c:v>1.1944900000000001</c:v>
                </c:pt>
                <c:pt idx="5689">
                  <c:v>1.1946999999999999</c:v>
                </c:pt>
                <c:pt idx="5690">
                  <c:v>1.1949099999999999</c:v>
                </c:pt>
                <c:pt idx="5691">
                  <c:v>1.1951199999999997</c:v>
                </c:pt>
                <c:pt idx="5692">
                  <c:v>1.1953299999999998</c:v>
                </c:pt>
                <c:pt idx="5693">
                  <c:v>1.1955399999999998</c:v>
                </c:pt>
                <c:pt idx="5694">
                  <c:v>1.1957499999999999</c:v>
                </c:pt>
                <c:pt idx="5695">
                  <c:v>1.1959599999999999</c:v>
                </c:pt>
                <c:pt idx="5696">
                  <c:v>1.1961699999999997</c:v>
                </c:pt>
                <c:pt idx="5697">
                  <c:v>1.1963800000000062</c:v>
                </c:pt>
                <c:pt idx="5698">
                  <c:v>1.19659</c:v>
                </c:pt>
                <c:pt idx="5699">
                  <c:v>1.1967999999999999</c:v>
                </c:pt>
                <c:pt idx="5700">
                  <c:v>1.1970099999999999</c:v>
                </c:pt>
                <c:pt idx="5701">
                  <c:v>1.1972199999999997</c:v>
                </c:pt>
                <c:pt idx="5702">
                  <c:v>1.1974299999999998</c:v>
                </c:pt>
                <c:pt idx="5703">
                  <c:v>1.1976399999999998</c:v>
                </c:pt>
                <c:pt idx="5704">
                  <c:v>1.1978499999999999</c:v>
                </c:pt>
                <c:pt idx="5705">
                  <c:v>1.1980600000000001</c:v>
                </c:pt>
                <c:pt idx="5706">
                  <c:v>1.1982699999999997</c:v>
                </c:pt>
                <c:pt idx="5707">
                  <c:v>1.1984800000000062</c:v>
                </c:pt>
                <c:pt idx="5708">
                  <c:v>1.19869</c:v>
                </c:pt>
                <c:pt idx="5709">
                  <c:v>1.1988999999999999</c:v>
                </c:pt>
                <c:pt idx="5710">
                  <c:v>1.1991099999999999</c:v>
                </c:pt>
                <c:pt idx="5711">
                  <c:v>1.1993199999999997</c:v>
                </c:pt>
                <c:pt idx="5712">
                  <c:v>1.1995299999999998</c:v>
                </c:pt>
                <c:pt idx="5713">
                  <c:v>1.1997399999999998</c:v>
                </c:pt>
                <c:pt idx="5714">
                  <c:v>1.1999499999999999</c:v>
                </c:pt>
                <c:pt idx="5715">
                  <c:v>1.2001599999999999</c:v>
                </c:pt>
                <c:pt idx="5716">
                  <c:v>1.2003699999999939</c:v>
                </c:pt>
                <c:pt idx="5717">
                  <c:v>1.2005799999999998</c:v>
                </c:pt>
                <c:pt idx="5718">
                  <c:v>1.2007899999999998</c:v>
                </c:pt>
                <c:pt idx="5719">
                  <c:v>1.2009999999999927</c:v>
                </c:pt>
                <c:pt idx="5720">
                  <c:v>1.2012099999999934</c:v>
                </c:pt>
                <c:pt idx="5721">
                  <c:v>1.2014199999999939</c:v>
                </c:pt>
                <c:pt idx="5722">
                  <c:v>1.2016299999999895</c:v>
                </c:pt>
                <c:pt idx="5723">
                  <c:v>1.2018399999999914</c:v>
                </c:pt>
                <c:pt idx="5724">
                  <c:v>1.2020499999999998</c:v>
                </c:pt>
                <c:pt idx="5725">
                  <c:v>1.2022599999999999</c:v>
                </c:pt>
                <c:pt idx="5726">
                  <c:v>1.2024699999999939</c:v>
                </c:pt>
                <c:pt idx="5727">
                  <c:v>1.2026799999999978</c:v>
                </c:pt>
                <c:pt idx="5728">
                  <c:v>1.2028899999999998</c:v>
                </c:pt>
                <c:pt idx="5729">
                  <c:v>1.2030999999999918</c:v>
                </c:pt>
                <c:pt idx="5730">
                  <c:v>1.203309999999993</c:v>
                </c:pt>
                <c:pt idx="5731">
                  <c:v>1.2035199999999935</c:v>
                </c:pt>
                <c:pt idx="5732">
                  <c:v>1.2037299999999886</c:v>
                </c:pt>
                <c:pt idx="5733">
                  <c:v>1.2039399999999898</c:v>
                </c:pt>
                <c:pt idx="5734">
                  <c:v>1.2041499999999998</c:v>
                </c:pt>
                <c:pt idx="5735">
                  <c:v>1.2043599999999999</c:v>
                </c:pt>
                <c:pt idx="5736">
                  <c:v>1.2045699999999933</c:v>
                </c:pt>
                <c:pt idx="5737">
                  <c:v>1.204779999999994</c:v>
                </c:pt>
                <c:pt idx="5738">
                  <c:v>1.2049899999999998</c:v>
                </c:pt>
                <c:pt idx="5739">
                  <c:v>1.2051999999999914</c:v>
                </c:pt>
                <c:pt idx="5740">
                  <c:v>1.2054099999999928</c:v>
                </c:pt>
                <c:pt idx="5741">
                  <c:v>1.2056199999999935</c:v>
                </c:pt>
                <c:pt idx="5742">
                  <c:v>1.2058299999999882</c:v>
                </c:pt>
                <c:pt idx="5743">
                  <c:v>1.2060399999999998</c:v>
                </c:pt>
                <c:pt idx="5744">
                  <c:v>1.2062499999999998</c:v>
                </c:pt>
                <c:pt idx="5745">
                  <c:v>1.2064599999999999</c:v>
                </c:pt>
                <c:pt idx="5746">
                  <c:v>1.2066699999999935</c:v>
                </c:pt>
                <c:pt idx="5747">
                  <c:v>1.206879999999994</c:v>
                </c:pt>
                <c:pt idx="5748">
                  <c:v>1.2070899999999998</c:v>
                </c:pt>
                <c:pt idx="5749">
                  <c:v>1.2072999999999914</c:v>
                </c:pt>
                <c:pt idx="5750">
                  <c:v>1.2075099999999928</c:v>
                </c:pt>
                <c:pt idx="5751">
                  <c:v>1.2077199999999935</c:v>
                </c:pt>
                <c:pt idx="5752">
                  <c:v>1.2079299999999882</c:v>
                </c:pt>
                <c:pt idx="5753">
                  <c:v>1.2081399999999998</c:v>
                </c:pt>
                <c:pt idx="5754">
                  <c:v>1.2083499999999998</c:v>
                </c:pt>
                <c:pt idx="5755">
                  <c:v>1.2085599999999999</c:v>
                </c:pt>
                <c:pt idx="5756">
                  <c:v>1.2087699999999935</c:v>
                </c:pt>
                <c:pt idx="5757">
                  <c:v>1.2089799999999939</c:v>
                </c:pt>
                <c:pt idx="5758">
                  <c:v>1.2091899999999998</c:v>
                </c:pt>
                <c:pt idx="5759">
                  <c:v>1.2093999999999914</c:v>
                </c:pt>
                <c:pt idx="5760">
                  <c:v>1.2096099999999927</c:v>
                </c:pt>
                <c:pt idx="5761">
                  <c:v>1.2098199999999935</c:v>
                </c:pt>
                <c:pt idx="5762">
                  <c:v>1.2100299999999939</c:v>
                </c:pt>
                <c:pt idx="5763">
                  <c:v>1.2102399999999998</c:v>
                </c:pt>
                <c:pt idx="5764">
                  <c:v>1.2104499999999998</c:v>
                </c:pt>
                <c:pt idx="5765">
                  <c:v>1.2106599999999998</c:v>
                </c:pt>
                <c:pt idx="5766">
                  <c:v>1.2108699999999935</c:v>
                </c:pt>
                <c:pt idx="5767">
                  <c:v>1.2110799999999939</c:v>
                </c:pt>
                <c:pt idx="5768">
                  <c:v>1.2112899999999998</c:v>
                </c:pt>
                <c:pt idx="5769">
                  <c:v>1.2114999999999914</c:v>
                </c:pt>
                <c:pt idx="5770">
                  <c:v>1.2117099999999927</c:v>
                </c:pt>
                <c:pt idx="5771">
                  <c:v>1.2119199999999934</c:v>
                </c:pt>
                <c:pt idx="5772">
                  <c:v>1.2121299999999939</c:v>
                </c:pt>
                <c:pt idx="5773">
                  <c:v>1.2123399999999998</c:v>
                </c:pt>
                <c:pt idx="5774">
                  <c:v>1.2125499999999998</c:v>
                </c:pt>
                <c:pt idx="5775">
                  <c:v>1.2127599999999998</c:v>
                </c:pt>
                <c:pt idx="5776">
                  <c:v>1.2129699999999932</c:v>
                </c:pt>
                <c:pt idx="5777">
                  <c:v>1.2131799999999937</c:v>
                </c:pt>
                <c:pt idx="5778">
                  <c:v>1.213389999999994</c:v>
                </c:pt>
                <c:pt idx="5779">
                  <c:v>1.2135999999999902</c:v>
                </c:pt>
                <c:pt idx="5780">
                  <c:v>1.2138099999999916</c:v>
                </c:pt>
                <c:pt idx="5781">
                  <c:v>1.2140199999999999</c:v>
                </c:pt>
                <c:pt idx="5782">
                  <c:v>1.2142299999999933</c:v>
                </c:pt>
                <c:pt idx="5783">
                  <c:v>1.214439999999994</c:v>
                </c:pt>
                <c:pt idx="5784">
                  <c:v>1.2146499999999998</c:v>
                </c:pt>
                <c:pt idx="5785">
                  <c:v>1.2148599999999998</c:v>
                </c:pt>
                <c:pt idx="5786">
                  <c:v>1.2150699999999928</c:v>
                </c:pt>
                <c:pt idx="5787">
                  <c:v>1.2152799999999933</c:v>
                </c:pt>
                <c:pt idx="5788">
                  <c:v>1.215489999999994</c:v>
                </c:pt>
                <c:pt idx="5789">
                  <c:v>1.2156999999999896</c:v>
                </c:pt>
                <c:pt idx="5790">
                  <c:v>1.2159099999999914</c:v>
                </c:pt>
                <c:pt idx="5791">
                  <c:v>1.2161199999999999</c:v>
                </c:pt>
                <c:pt idx="5792">
                  <c:v>1.2163299999999935</c:v>
                </c:pt>
                <c:pt idx="5793">
                  <c:v>1.216539999999994</c:v>
                </c:pt>
                <c:pt idx="5794">
                  <c:v>1.2167499999999998</c:v>
                </c:pt>
                <c:pt idx="5795">
                  <c:v>1.2169599999999998</c:v>
                </c:pt>
                <c:pt idx="5796">
                  <c:v>1.2171699999999928</c:v>
                </c:pt>
                <c:pt idx="5797">
                  <c:v>1.2173799999999935</c:v>
                </c:pt>
                <c:pt idx="5798">
                  <c:v>1.217589999999994</c:v>
                </c:pt>
                <c:pt idx="5799">
                  <c:v>1.2177999999999896</c:v>
                </c:pt>
                <c:pt idx="5800">
                  <c:v>1.2180099999999998</c:v>
                </c:pt>
                <c:pt idx="5801">
                  <c:v>1.2182199999999999</c:v>
                </c:pt>
                <c:pt idx="5802">
                  <c:v>1.2184299999999935</c:v>
                </c:pt>
                <c:pt idx="5803">
                  <c:v>1.218639999999994</c:v>
                </c:pt>
                <c:pt idx="5804">
                  <c:v>1.2188499999999998</c:v>
                </c:pt>
                <c:pt idx="5805">
                  <c:v>1.2190599999999998</c:v>
                </c:pt>
                <c:pt idx="5806">
                  <c:v>1.2192699999999927</c:v>
                </c:pt>
                <c:pt idx="5807">
                  <c:v>1.2194799999999935</c:v>
                </c:pt>
                <c:pt idx="5808">
                  <c:v>1.2196899999999939</c:v>
                </c:pt>
                <c:pt idx="5809">
                  <c:v>1.2198999999999895</c:v>
                </c:pt>
                <c:pt idx="5810">
                  <c:v>1.2201099999999998</c:v>
                </c:pt>
                <c:pt idx="5811">
                  <c:v>1.2203199999999998</c:v>
                </c:pt>
                <c:pt idx="5812">
                  <c:v>1.2205299999999935</c:v>
                </c:pt>
                <c:pt idx="5813">
                  <c:v>1.2207399999999939</c:v>
                </c:pt>
                <c:pt idx="5814">
                  <c:v>1.2209499999999998</c:v>
                </c:pt>
                <c:pt idx="5815">
                  <c:v>1.2211599999999998</c:v>
                </c:pt>
                <c:pt idx="5816">
                  <c:v>1.2213699999999927</c:v>
                </c:pt>
                <c:pt idx="5817">
                  <c:v>1.2215799999999934</c:v>
                </c:pt>
                <c:pt idx="5818">
                  <c:v>1.2217899999999939</c:v>
                </c:pt>
                <c:pt idx="5819">
                  <c:v>1.2219999999999895</c:v>
                </c:pt>
                <c:pt idx="5820">
                  <c:v>1.2222099999999998</c:v>
                </c:pt>
                <c:pt idx="5821">
                  <c:v>1.2224199999999998</c:v>
                </c:pt>
                <c:pt idx="5822">
                  <c:v>1.2226299999999934</c:v>
                </c:pt>
                <c:pt idx="5823">
                  <c:v>1.2228399999999939</c:v>
                </c:pt>
                <c:pt idx="5824">
                  <c:v>1.2230499999999978</c:v>
                </c:pt>
                <c:pt idx="5825">
                  <c:v>1.2232599999999998</c:v>
                </c:pt>
                <c:pt idx="5826">
                  <c:v>1.2234699999999918</c:v>
                </c:pt>
                <c:pt idx="5827">
                  <c:v>1.2236799999999928</c:v>
                </c:pt>
                <c:pt idx="5828">
                  <c:v>1.2238899999999933</c:v>
                </c:pt>
                <c:pt idx="5829">
                  <c:v>1.224099999999994</c:v>
                </c:pt>
                <c:pt idx="5830">
                  <c:v>1.2243099999999998</c:v>
                </c:pt>
                <c:pt idx="5831">
                  <c:v>1.2245199999999998</c:v>
                </c:pt>
                <c:pt idx="5832">
                  <c:v>1.2247299999999928</c:v>
                </c:pt>
                <c:pt idx="5833">
                  <c:v>1.2249399999999933</c:v>
                </c:pt>
                <c:pt idx="5834">
                  <c:v>1.225149999999994</c:v>
                </c:pt>
                <c:pt idx="5835">
                  <c:v>1.2253599999999998</c:v>
                </c:pt>
                <c:pt idx="5836">
                  <c:v>1.2255699999999914</c:v>
                </c:pt>
                <c:pt idx="5837">
                  <c:v>1.2257799999999928</c:v>
                </c:pt>
                <c:pt idx="5838">
                  <c:v>1.2259899999999933</c:v>
                </c:pt>
                <c:pt idx="5839">
                  <c:v>1.226199999999994</c:v>
                </c:pt>
                <c:pt idx="5840">
                  <c:v>1.2264099999999998</c:v>
                </c:pt>
                <c:pt idx="5841">
                  <c:v>1.2266199999999998</c:v>
                </c:pt>
                <c:pt idx="5842">
                  <c:v>1.2268299999999928</c:v>
                </c:pt>
                <c:pt idx="5843">
                  <c:v>1.2270399999999935</c:v>
                </c:pt>
                <c:pt idx="5844">
                  <c:v>1.227249999999994</c:v>
                </c:pt>
                <c:pt idx="5845">
                  <c:v>1.2274599999999998</c:v>
                </c:pt>
                <c:pt idx="5846">
                  <c:v>1.2276699999999914</c:v>
                </c:pt>
                <c:pt idx="5847">
                  <c:v>1.2278799999999928</c:v>
                </c:pt>
                <c:pt idx="5848">
                  <c:v>1.2280899999999999</c:v>
                </c:pt>
                <c:pt idx="5849">
                  <c:v>1.228299999999994</c:v>
                </c:pt>
                <c:pt idx="5850">
                  <c:v>1.2285099999999998</c:v>
                </c:pt>
                <c:pt idx="5851">
                  <c:v>1.2287199999999998</c:v>
                </c:pt>
                <c:pt idx="5852">
                  <c:v>1.2289299999999928</c:v>
                </c:pt>
                <c:pt idx="5853">
                  <c:v>1.2291399999999935</c:v>
                </c:pt>
                <c:pt idx="5854">
                  <c:v>1.2293499999999939</c:v>
                </c:pt>
                <c:pt idx="5855">
                  <c:v>1.2295599999999998</c:v>
                </c:pt>
                <c:pt idx="5856">
                  <c:v>1.2297699999999914</c:v>
                </c:pt>
                <c:pt idx="5857">
                  <c:v>1.2299799999999927</c:v>
                </c:pt>
                <c:pt idx="5858">
                  <c:v>1.2301899999999999</c:v>
                </c:pt>
                <c:pt idx="5859">
                  <c:v>1.2303999999999939</c:v>
                </c:pt>
                <c:pt idx="5860">
                  <c:v>1.2306099999999998</c:v>
                </c:pt>
                <c:pt idx="5861">
                  <c:v>1.2308199999999998</c:v>
                </c:pt>
                <c:pt idx="5862">
                  <c:v>1.2310299999999927</c:v>
                </c:pt>
                <c:pt idx="5863">
                  <c:v>1.2312399999999935</c:v>
                </c:pt>
                <c:pt idx="5864">
                  <c:v>1.2314499999999939</c:v>
                </c:pt>
                <c:pt idx="5865">
                  <c:v>1.2316599999999998</c:v>
                </c:pt>
                <c:pt idx="5866">
                  <c:v>1.2318699999999914</c:v>
                </c:pt>
                <c:pt idx="5867">
                  <c:v>1.2320799999999998</c:v>
                </c:pt>
                <c:pt idx="5868">
                  <c:v>1.2322899999999999</c:v>
                </c:pt>
                <c:pt idx="5869">
                  <c:v>1.2324999999999939</c:v>
                </c:pt>
                <c:pt idx="5870">
                  <c:v>1.2327099999999998</c:v>
                </c:pt>
                <c:pt idx="5871">
                  <c:v>1.2329199999999998</c:v>
                </c:pt>
                <c:pt idx="5872">
                  <c:v>1.2331299999999923</c:v>
                </c:pt>
                <c:pt idx="5873">
                  <c:v>1.2333399999999932</c:v>
                </c:pt>
                <c:pt idx="5874">
                  <c:v>1.2335499999999935</c:v>
                </c:pt>
                <c:pt idx="5875">
                  <c:v>1.233759999999994</c:v>
                </c:pt>
                <c:pt idx="5876">
                  <c:v>1.2339699999999898</c:v>
                </c:pt>
                <c:pt idx="5877">
                  <c:v>1.2341799999999998</c:v>
                </c:pt>
                <c:pt idx="5878">
                  <c:v>1.2343899999999999</c:v>
                </c:pt>
                <c:pt idx="5879">
                  <c:v>1.2345999999999933</c:v>
                </c:pt>
                <c:pt idx="5880">
                  <c:v>1.234809999999994</c:v>
                </c:pt>
                <c:pt idx="5881">
                  <c:v>1.2350199999999998</c:v>
                </c:pt>
                <c:pt idx="5882">
                  <c:v>1.2352299999999914</c:v>
                </c:pt>
                <c:pt idx="5883">
                  <c:v>1.2354399999999928</c:v>
                </c:pt>
                <c:pt idx="5884">
                  <c:v>1.2356499999999933</c:v>
                </c:pt>
                <c:pt idx="5885">
                  <c:v>1.235859999999994</c:v>
                </c:pt>
                <c:pt idx="5886">
                  <c:v>1.2360699999999998</c:v>
                </c:pt>
                <c:pt idx="5887">
                  <c:v>1.2362799999999998</c:v>
                </c:pt>
                <c:pt idx="5888">
                  <c:v>1.2364899999999999</c:v>
                </c:pt>
                <c:pt idx="5889">
                  <c:v>1.2366999999999932</c:v>
                </c:pt>
                <c:pt idx="5890">
                  <c:v>1.236909999999994</c:v>
                </c:pt>
                <c:pt idx="5891">
                  <c:v>1.2371199999999998</c:v>
                </c:pt>
                <c:pt idx="5892">
                  <c:v>1.2373299999999914</c:v>
                </c:pt>
                <c:pt idx="5893">
                  <c:v>1.2375399999999928</c:v>
                </c:pt>
                <c:pt idx="5894">
                  <c:v>1.2377499999999935</c:v>
                </c:pt>
                <c:pt idx="5895">
                  <c:v>1.237959999999994</c:v>
                </c:pt>
                <c:pt idx="5896">
                  <c:v>1.2381699999999998</c:v>
                </c:pt>
                <c:pt idx="5897">
                  <c:v>1.2383799999999998</c:v>
                </c:pt>
                <c:pt idx="5898">
                  <c:v>1.2385899999999999</c:v>
                </c:pt>
                <c:pt idx="5899">
                  <c:v>1.2387999999999935</c:v>
                </c:pt>
                <c:pt idx="5900">
                  <c:v>1.2390099999999939</c:v>
                </c:pt>
                <c:pt idx="5901">
                  <c:v>1.2392199999999998</c:v>
                </c:pt>
                <c:pt idx="5902">
                  <c:v>1.2394299999999914</c:v>
                </c:pt>
                <c:pt idx="5903">
                  <c:v>1.2396399999999927</c:v>
                </c:pt>
                <c:pt idx="5904">
                  <c:v>1.2398499999999935</c:v>
                </c:pt>
                <c:pt idx="5905">
                  <c:v>1.2400599999999997</c:v>
                </c:pt>
                <c:pt idx="5906">
                  <c:v>1.2402699999999998</c:v>
                </c:pt>
                <c:pt idx="5907">
                  <c:v>1.2404799999999998</c:v>
                </c:pt>
                <c:pt idx="5908">
                  <c:v>1.2406899999999998</c:v>
                </c:pt>
                <c:pt idx="5909">
                  <c:v>1.2408999999999935</c:v>
                </c:pt>
                <c:pt idx="5910">
                  <c:v>1.2411099999999939</c:v>
                </c:pt>
                <c:pt idx="5911">
                  <c:v>1.2413199999999998</c:v>
                </c:pt>
                <c:pt idx="5912">
                  <c:v>1.2415299999999914</c:v>
                </c:pt>
                <c:pt idx="5913">
                  <c:v>1.2417399999999927</c:v>
                </c:pt>
                <c:pt idx="5914">
                  <c:v>1.2419499999999934</c:v>
                </c:pt>
                <c:pt idx="5915">
                  <c:v>1.2421599999999997</c:v>
                </c:pt>
                <c:pt idx="5916">
                  <c:v>1.2423699999999998</c:v>
                </c:pt>
                <c:pt idx="5917">
                  <c:v>1.2425799999999998</c:v>
                </c:pt>
                <c:pt idx="5918">
                  <c:v>1.2427899999999998</c:v>
                </c:pt>
                <c:pt idx="5919">
                  <c:v>1.2429999999999934</c:v>
                </c:pt>
                <c:pt idx="5920">
                  <c:v>1.2432099999999937</c:v>
                </c:pt>
                <c:pt idx="5921">
                  <c:v>1.2434199999999958</c:v>
                </c:pt>
                <c:pt idx="5922">
                  <c:v>1.2436299999999907</c:v>
                </c:pt>
                <c:pt idx="5923">
                  <c:v>1.2438399999999916</c:v>
                </c:pt>
                <c:pt idx="5924">
                  <c:v>1.2440499999999999</c:v>
                </c:pt>
                <c:pt idx="5925">
                  <c:v>1.2442599999999997</c:v>
                </c:pt>
                <c:pt idx="5926">
                  <c:v>1.244469999999994</c:v>
                </c:pt>
                <c:pt idx="5927">
                  <c:v>1.2446799999999998</c:v>
                </c:pt>
                <c:pt idx="5928">
                  <c:v>1.2448899999999998</c:v>
                </c:pt>
                <c:pt idx="5929">
                  <c:v>1.2450999999999928</c:v>
                </c:pt>
                <c:pt idx="5930">
                  <c:v>1.2453099999999933</c:v>
                </c:pt>
                <c:pt idx="5931">
                  <c:v>1.245519999999994</c:v>
                </c:pt>
                <c:pt idx="5932">
                  <c:v>1.2457299999999896</c:v>
                </c:pt>
                <c:pt idx="5933">
                  <c:v>1.2459399999999914</c:v>
                </c:pt>
                <c:pt idx="5934">
                  <c:v>1.2461499999999999</c:v>
                </c:pt>
                <c:pt idx="5935">
                  <c:v>1.2463599999999997</c:v>
                </c:pt>
                <c:pt idx="5936">
                  <c:v>1.246569999999994</c:v>
                </c:pt>
                <c:pt idx="5937">
                  <c:v>1.2467799999999998</c:v>
                </c:pt>
                <c:pt idx="5938">
                  <c:v>1.2469899999999998</c:v>
                </c:pt>
                <c:pt idx="5939">
                  <c:v>1.2471999999999928</c:v>
                </c:pt>
                <c:pt idx="5940">
                  <c:v>1.2474099999999932</c:v>
                </c:pt>
                <c:pt idx="5941">
                  <c:v>1.247619999999994</c:v>
                </c:pt>
                <c:pt idx="5942">
                  <c:v>1.2478299999999896</c:v>
                </c:pt>
                <c:pt idx="5943">
                  <c:v>1.2480399999999998</c:v>
                </c:pt>
                <c:pt idx="5944">
                  <c:v>1.2482499999999999</c:v>
                </c:pt>
                <c:pt idx="5945">
                  <c:v>1.2484599999999999</c:v>
                </c:pt>
                <c:pt idx="5946">
                  <c:v>1.248669999999994</c:v>
                </c:pt>
                <c:pt idx="5947">
                  <c:v>1.2488799999999998</c:v>
                </c:pt>
                <c:pt idx="5948">
                  <c:v>1.2490899999999998</c:v>
                </c:pt>
                <c:pt idx="5949">
                  <c:v>1.2492999999999927</c:v>
                </c:pt>
                <c:pt idx="5950">
                  <c:v>1.2495099999999935</c:v>
                </c:pt>
                <c:pt idx="5951">
                  <c:v>1.2497199999999939</c:v>
                </c:pt>
                <c:pt idx="5952">
                  <c:v>1.2499299999999895</c:v>
                </c:pt>
                <c:pt idx="5953">
                  <c:v>1.2501399999999998</c:v>
                </c:pt>
                <c:pt idx="5954">
                  <c:v>1.2503499999999999</c:v>
                </c:pt>
                <c:pt idx="5955">
                  <c:v>1.2505599999999999</c:v>
                </c:pt>
                <c:pt idx="5956">
                  <c:v>1.2507699999999939</c:v>
                </c:pt>
                <c:pt idx="5957">
                  <c:v>1.2509799999999998</c:v>
                </c:pt>
                <c:pt idx="5958">
                  <c:v>1.2511899999999998</c:v>
                </c:pt>
                <c:pt idx="5959">
                  <c:v>1.2513999999999927</c:v>
                </c:pt>
                <c:pt idx="5960">
                  <c:v>1.2516099999999935</c:v>
                </c:pt>
                <c:pt idx="5961">
                  <c:v>1.2518199999999939</c:v>
                </c:pt>
                <c:pt idx="5962">
                  <c:v>1.2520299999999998</c:v>
                </c:pt>
                <c:pt idx="5963">
                  <c:v>1.2522399999999998</c:v>
                </c:pt>
                <c:pt idx="5964">
                  <c:v>1.2524499999999998</c:v>
                </c:pt>
                <c:pt idx="5965">
                  <c:v>1.2526599999999999</c:v>
                </c:pt>
                <c:pt idx="5966">
                  <c:v>1.2528699999999939</c:v>
                </c:pt>
                <c:pt idx="5967">
                  <c:v>1.2530799999999978</c:v>
                </c:pt>
                <c:pt idx="5968">
                  <c:v>1.2532899999999998</c:v>
                </c:pt>
                <c:pt idx="5969">
                  <c:v>1.2534999999999918</c:v>
                </c:pt>
                <c:pt idx="5970">
                  <c:v>1.253709999999993</c:v>
                </c:pt>
                <c:pt idx="5971">
                  <c:v>1.2539199999999935</c:v>
                </c:pt>
                <c:pt idx="5972">
                  <c:v>1.254129999999994</c:v>
                </c:pt>
                <c:pt idx="5973">
                  <c:v>1.2543399999999998</c:v>
                </c:pt>
                <c:pt idx="5974">
                  <c:v>1.2545499999999998</c:v>
                </c:pt>
                <c:pt idx="5975">
                  <c:v>1.2547599999999999</c:v>
                </c:pt>
                <c:pt idx="5976">
                  <c:v>1.2549699999999933</c:v>
                </c:pt>
                <c:pt idx="5977">
                  <c:v>1.255179999999994</c:v>
                </c:pt>
                <c:pt idx="5978">
                  <c:v>1.2553899999999998</c:v>
                </c:pt>
                <c:pt idx="5979">
                  <c:v>1.2555999999999914</c:v>
                </c:pt>
                <c:pt idx="5980">
                  <c:v>1.2558099999999928</c:v>
                </c:pt>
                <c:pt idx="5981">
                  <c:v>1.2560199999999997</c:v>
                </c:pt>
                <c:pt idx="5982">
                  <c:v>1.256229999999994</c:v>
                </c:pt>
                <c:pt idx="5983">
                  <c:v>1.2564399999999998</c:v>
                </c:pt>
                <c:pt idx="5984">
                  <c:v>1.2566499999999998</c:v>
                </c:pt>
                <c:pt idx="5985">
                  <c:v>1.2568599999999999</c:v>
                </c:pt>
                <c:pt idx="5986">
                  <c:v>1.2570699999999932</c:v>
                </c:pt>
                <c:pt idx="5987">
                  <c:v>1.257279999999994</c:v>
                </c:pt>
                <c:pt idx="5988">
                  <c:v>1.2574899999999998</c:v>
                </c:pt>
                <c:pt idx="5989">
                  <c:v>1.2576999999999914</c:v>
                </c:pt>
                <c:pt idx="5990">
                  <c:v>1.2579099999999928</c:v>
                </c:pt>
                <c:pt idx="5991">
                  <c:v>1.2581199999999997</c:v>
                </c:pt>
                <c:pt idx="5992">
                  <c:v>1.258329999999994</c:v>
                </c:pt>
                <c:pt idx="5993">
                  <c:v>1.2585399999999998</c:v>
                </c:pt>
                <c:pt idx="5994">
                  <c:v>1.2587499999999998</c:v>
                </c:pt>
                <c:pt idx="5995">
                  <c:v>1.2589599999999999</c:v>
                </c:pt>
                <c:pt idx="5996">
                  <c:v>1.2591699999999935</c:v>
                </c:pt>
                <c:pt idx="5997">
                  <c:v>1.2593799999999939</c:v>
                </c:pt>
                <c:pt idx="5998">
                  <c:v>1.2595899999999998</c:v>
                </c:pt>
                <c:pt idx="5999">
                  <c:v>1.2597999999999914</c:v>
                </c:pt>
                <c:pt idx="6000">
                  <c:v>1.2600099999999999</c:v>
                </c:pt>
                <c:pt idx="6001">
                  <c:v>1.2602199999999999</c:v>
                </c:pt>
                <c:pt idx="6002">
                  <c:v>1.2604299999999939</c:v>
                </c:pt>
                <c:pt idx="6003">
                  <c:v>1.2606399999999998</c:v>
                </c:pt>
                <c:pt idx="6004">
                  <c:v>1.2608499999999998</c:v>
                </c:pt>
                <c:pt idx="6005">
                  <c:v>1.2610599999999998</c:v>
                </c:pt>
                <c:pt idx="6006">
                  <c:v>1.2612699999999935</c:v>
                </c:pt>
                <c:pt idx="6007">
                  <c:v>1.2614799999999939</c:v>
                </c:pt>
                <c:pt idx="6008">
                  <c:v>1.2616899999999998</c:v>
                </c:pt>
                <c:pt idx="6009">
                  <c:v>1.2618999999999914</c:v>
                </c:pt>
                <c:pt idx="6010">
                  <c:v>1.2621099999999998</c:v>
                </c:pt>
                <c:pt idx="6011">
                  <c:v>1.2623199999999999</c:v>
                </c:pt>
                <c:pt idx="6012">
                  <c:v>1.2625299999999939</c:v>
                </c:pt>
                <c:pt idx="6013">
                  <c:v>1.2627399999999998</c:v>
                </c:pt>
                <c:pt idx="6014">
                  <c:v>1.2629499999999998</c:v>
                </c:pt>
                <c:pt idx="6015">
                  <c:v>1.2631599999999998</c:v>
                </c:pt>
                <c:pt idx="6016">
                  <c:v>1.2633699999999932</c:v>
                </c:pt>
                <c:pt idx="6017">
                  <c:v>1.2635799999999937</c:v>
                </c:pt>
                <c:pt idx="6018">
                  <c:v>1.2637899999999958</c:v>
                </c:pt>
                <c:pt idx="6019">
                  <c:v>1.2639999999999902</c:v>
                </c:pt>
                <c:pt idx="6020">
                  <c:v>1.2642099999999998</c:v>
                </c:pt>
                <c:pt idx="6021">
                  <c:v>1.2644199999999999</c:v>
                </c:pt>
                <c:pt idx="6022">
                  <c:v>1.2646299999999933</c:v>
                </c:pt>
                <c:pt idx="6023">
                  <c:v>1.264839999999994</c:v>
                </c:pt>
                <c:pt idx="6024">
                  <c:v>1.2650499999999998</c:v>
                </c:pt>
                <c:pt idx="6025">
                  <c:v>1.2652599999999998</c:v>
                </c:pt>
                <c:pt idx="6026">
                  <c:v>1.2654699999999928</c:v>
                </c:pt>
                <c:pt idx="6027">
                  <c:v>1.2656799999999933</c:v>
                </c:pt>
                <c:pt idx="6028">
                  <c:v>1.265889999999994</c:v>
                </c:pt>
                <c:pt idx="6029">
                  <c:v>1.2660999999999998</c:v>
                </c:pt>
                <c:pt idx="6030">
                  <c:v>1.2663099999999998</c:v>
                </c:pt>
                <c:pt idx="6031">
                  <c:v>1.2665199999999999</c:v>
                </c:pt>
                <c:pt idx="6032">
                  <c:v>1.2667299999999933</c:v>
                </c:pt>
                <c:pt idx="6033">
                  <c:v>1.266939999999994</c:v>
                </c:pt>
                <c:pt idx="6034">
                  <c:v>1.2671499999999998</c:v>
                </c:pt>
                <c:pt idx="6035">
                  <c:v>1.2673599999999998</c:v>
                </c:pt>
                <c:pt idx="6036">
                  <c:v>1.2675699999999928</c:v>
                </c:pt>
                <c:pt idx="6037">
                  <c:v>1.2677799999999932</c:v>
                </c:pt>
                <c:pt idx="6038">
                  <c:v>1.267989999999994</c:v>
                </c:pt>
                <c:pt idx="6039">
                  <c:v>1.2681999999999998</c:v>
                </c:pt>
                <c:pt idx="6040">
                  <c:v>1.2684099999999998</c:v>
                </c:pt>
                <c:pt idx="6041">
                  <c:v>1.2686199999999999</c:v>
                </c:pt>
                <c:pt idx="6042">
                  <c:v>1.2688299999999932</c:v>
                </c:pt>
                <c:pt idx="6043">
                  <c:v>1.269039999999994</c:v>
                </c:pt>
                <c:pt idx="6044">
                  <c:v>1.2692499999999998</c:v>
                </c:pt>
                <c:pt idx="6045">
                  <c:v>1.2694599999999998</c:v>
                </c:pt>
                <c:pt idx="6046">
                  <c:v>1.2696699999999927</c:v>
                </c:pt>
                <c:pt idx="6047">
                  <c:v>1.2698799999999935</c:v>
                </c:pt>
                <c:pt idx="6048">
                  <c:v>1.2700899999999997</c:v>
                </c:pt>
                <c:pt idx="6049">
                  <c:v>1.2702999999999998</c:v>
                </c:pt>
                <c:pt idx="6050">
                  <c:v>1.2705099999999998</c:v>
                </c:pt>
                <c:pt idx="6051">
                  <c:v>1.2707199999999998</c:v>
                </c:pt>
                <c:pt idx="6052">
                  <c:v>1.2709299999999935</c:v>
                </c:pt>
                <c:pt idx="6053">
                  <c:v>1.2711399999999939</c:v>
                </c:pt>
                <c:pt idx="6054">
                  <c:v>1.2713499999999998</c:v>
                </c:pt>
                <c:pt idx="6055">
                  <c:v>1.2715599999999998</c:v>
                </c:pt>
                <c:pt idx="6056">
                  <c:v>1.2717699999999927</c:v>
                </c:pt>
                <c:pt idx="6057">
                  <c:v>1.2719799999999934</c:v>
                </c:pt>
                <c:pt idx="6058">
                  <c:v>1.2721899999999997</c:v>
                </c:pt>
                <c:pt idx="6059">
                  <c:v>1.2723999999999998</c:v>
                </c:pt>
                <c:pt idx="6060">
                  <c:v>1.2726099999999998</c:v>
                </c:pt>
                <c:pt idx="6061">
                  <c:v>1.2728199999999998</c:v>
                </c:pt>
                <c:pt idx="6062">
                  <c:v>1.2730299999999934</c:v>
                </c:pt>
                <c:pt idx="6063">
                  <c:v>1.2732399999999939</c:v>
                </c:pt>
                <c:pt idx="6064">
                  <c:v>1.2734499999999978</c:v>
                </c:pt>
                <c:pt idx="6065">
                  <c:v>1.2736599999999998</c:v>
                </c:pt>
                <c:pt idx="6066">
                  <c:v>1.2738699999999918</c:v>
                </c:pt>
                <c:pt idx="6067">
                  <c:v>1.2740799999999999</c:v>
                </c:pt>
                <c:pt idx="6068">
                  <c:v>1.2742899999999997</c:v>
                </c:pt>
                <c:pt idx="6069">
                  <c:v>1.274499999999994</c:v>
                </c:pt>
                <c:pt idx="6070">
                  <c:v>1.2747099999999998</c:v>
                </c:pt>
                <c:pt idx="6071">
                  <c:v>1.2749199999999998</c:v>
                </c:pt>
                <c:pt idx="6072">
                  <c:v>1.2751299999999928</c:v>
                </c:pt>
                <c:pt idx="6073">
                  <c:v>1.2753399999999933</c:v>
                </c:pt>
                <c:pt idx="6074">
                  <c:v>1.275549999999994</c:v>
                </c:pt>
                <c:pt idx="6075">
                  <c:v>1.2757599999999998</c:v>
                </c:pt>
                <c:pt idx="6076">
                  <c:v>1.2759699999999914</c:v>
                </c:pt>
                <c:pt idx="6077">
                  <c:v>1.2761799999999999</c:v>
                </c:pt>
                <c:pt idx="6078">
                  <c:v>1.2763899999999997</c:v>
                </c:pt>
                <c:pt idx="6079">
                  <c:v>1.276599999999994</c:v>
                </c:pt>
                <c:pt idx="6080">
                  <c:v>1.2768099999999998</c:v>
                </c:pt>
                <c:pt idx="6081">
                  <c:v>1.2770199999999998</c:v>
                </c:pt>
                <c:pt idx="6082">
                  <c:v>1.2772299999999928</c:v>
                </c:pt>
                <c:pt idx="6083">
                  <c:v>1.2774399999999932</c:v>
                </c:pt>
                <c:pt idx="6084">
                  <c:v>1.277649999999994</c:v>
                </c:pt>
                <c:pt idx="6085">
                  <c:v>1.2778599999999998</c:v>
                </c:pt>
                <c:pt idx="6086">
                  <c:v>1.2780699999999998</c:v>
                </c:pt>
                <c:pt idx="6087">
                  <c:v>1.2782799999999999</c:v>
                </c:pt>
                <c:pt idx="6088">
                  <c:v>1.2784899999999997</c:v>
                </c:pt>
                <c:pt idx="6089">
                  <c:v>1.278699999999994</c:v>
                </c:pt>
                <c:pt idx="6090">
                  <c:v>1.2789099999999998</c:v>
                </c:pt>
                <c:pt idx="6091">
                  <c:v>1.2791199999999998</c:v>
                </c:pt>
                <c:pt idx="6092">
                  <c:v>1.2793299999999928</c:v>
                </c:pt>
                <c:pt idx="6093">
                  <c:v>1.2795399999999932</c:v>
                </c:pt>
                <c:pt idx="6094">
                  <c:v>1.2797499999999939</c:v>
                </c:pt>
                <c:pt idx="6095">
                  <c:v>1.2799599999999998</c:v>
                </c:pt>
                <c:pt idx="6096">
                  <c:v>1.2801699999999998</c:v>
                </c:pt>
                <c:pt idx="6097">
                  <c:v>1.2803799999999999</c:v>
                </c:pt>
                <c:pt idx="6098">
                  <c:v>1.2805899999999999</c:v>
                </c:pt>
                <c:pt idx="6099">
                  <c:v>1.2807999999999939</c:v>
                </c:pt>
                <c:pt idx="6100">
                  <c:v>1.2810099999999998</c:v>
                </c:pt>
                <c:pt idx="6101">
                  <c:v>1.2812199999999998</c:v>
                </c:pt>
                <c:pt idx="6102">
                  <c:v>1.2814299999999927</c:v>
                </c:pt>
                <c:pt idx="6103">
                  <c:v>1.2816399999999935</c:v>
                </c:pt>
                <c:pt idx="6104">
                  <c:v>1.2818499999999939</c:v>
                </c:pt>
                <c:pt idx="6105">
                  <c:v>1.28206</c:v>
                </c:pt>
                <c:pt idx="6106">
                  <c:v>1.2822699999999998</c:v>
                </c:pt>
                <c:pt idx="6107">
                  <c:v>1.2824799999999998</c:v>
                </c:pt>
                <c:pt idx="6108">
                  <c:v>1.2826899999999999</c:v>
                </c:pt>
                <c:pt idx="6109">
                  <c:v>1.2828999999999939</c:v>
                </c:pt>
                <c:pt idx="6110">
                  <c:v>1.2831099999999998</c:v>
                </c:pt>
                <c:pt idx="6111">
                  <c:v>1.2833199999999998</c:v>
                </c:pt>
                <c:pt idx="6112">
                  <c:v>1.2835299999999923</c:v>
                </c:pt>
                <c:pt idx="6113">
                  <c:v>1.2837399999999932</c:v>
                </c:pt>
                <c:pt idx="6114">
                  <c:v>1.2839499999999935</c:v>
                </c:pt>
                <c:pt idx="6115">
                  <c:v>1.2841599999999997</c:v>
                </c:pt>
                <c:pt idx="6116">
                  <c:v>1.2843699999999998</c:v>
                </c:pt>
                <c:pt idx="6117">
                  <c:v>1.2845799999999998</c:v>
                </c:pt>
                <c:pt idx="6118">
                  <c:v>1.2847899999999999</c:v>
                </c:pt>
                <c:pt idx="6119">
                  <c:v>1.2849999999999933</c:v>
                </c:pt>
                <c:pt idx="6120">
                  <c:v>1.285209999999994</c:v>
                </c:pt>
                <c:pt idx="6121">
                  <c:v>1.2854199999999998</c:v>
                </c:pt>
                <c:pt idx="6122">
                  <c:v>1.2856299999999914</c:v>
                </c:pt>
                <c:pt idx="6123">
                  <c:v>1.2858399999999928</c:v>
                </c:pt>
                <c:pt idx="6124">
                  <c:v>1.2860499999999997</c:v>
                </c:pt>
                <c:pt idx="6125">
                  <c:v>1.2862599999999997</c:v>
                </c:pt>
                <c:pt idx="6126">
                  <c:v>1.2864699999999998</c:v>
                </c:pt>
                <c:pt idx="6127">
                  <c:v>1.2866799999999998</c:v>
                </c:pt>
                <c:pt idx="6128">
                  <c:v>1.2868899999999999</c:v>
                </c:pt>
                <c:pt idx="6129">
                  <c:v>1.2870999999999932</c:v>
                </c:pt>
                <c:pt idx="6130">
                  <c:v>1.287309999999994</c:v>
                </c:pt>
                <c:pt idx="6131">
                  <c:v>1.2875199999999998</c:v>
                </c:pt>
                <c:pt idx="6132">
                  <c:v>1.2877299999999914</c:v>
                </c:pt>
                <c:pt idx="6133">
                  <c:v>1.2879399999999928</c:v>
                </c:pt>
                <c:pt idx="6134">
                  <c:v>1.2881499999999997</c:v>
                </c:pt>
                <c:pt idx="6135">
                  <c:v>1.2883599999999997</c:v>
                </c:pt>
                <c:pt idx="6136">
                  <c:v>1.2885699999999998</c:v>
                </c:pt>
                <c:pt idx="6137">
                  <c:v>1.2887799999999998</c:v>
                </c:pt>
                <c:pt idx="6138">
                  <c:v>1.2889899999999999</c:v>
                </c:pt>
                <c:pt idx="6139">
                  <c:v>1.2891999999999932</c:v>
                </c:pt>
                <c:pt idx="6140">
                  <c:v>1.2894099999999939</c:v>
                </c:pt>
                <c:pt idx="6141">
                  <c:v>1.2896199999999998</c:v>
                </c:pt>
                <c:pt idx="6142">
                  <c:v>1.2898299999999914</c:v>
                </c:pt>
                <c:pt idx="6143">
                  <c:v>1.2900399999999999</c:v>
                </c:pt>
                <c:pt idx="6144">
                  <c:v>1.2902499999999999</c:v>
                </c:pt>
                <c:pt idx="6145">
                  <c:v>1.2904599999999997</c:v>
                </c:pt>
                <c:pt idx="6146">
                  <c:v>1.2906699999999998</c:v>
                </c:pt>
                <c:pt idx="6147">
                  <c:v>1.2908799999999998</c:v>
                </c:pt>
                <c:pt idx="6148">
                  <c:v>1.2910899999999998</c:v>
                </c:pt>
                <c:pt idx="6149">
                  <c:v>1.2912999999999935</c:v>
                </c:pt>
                <c:pt idx="6150">
                  <c:v>1.2915099999999939</c:v>
                </c:pt>
                <c:pt idx="6151">
                  <c:v>1.2917199999999998</c:v>
                </c:pt>
                <c:pt idx="6152">
                  <c:v>1.2919299999999914</c:v>
                </c:pt>
                <c:pt idx="6153">
                  <c:v>1.2921399999999998</c:v>
                </c:pt>
                <c:pt idx="6154">
                  <c:v>1.2923499999999999</c:v>
                </c:pt>
                <c:pt idx="6155">
                  <c:v>1.2925599999999997</c:v>
                </c:pt>
                <c:pt idx="6156">
                  <c:v>1.2927699999999998</c:v>
                </c:pt>
                <c:pt idx="6157">
                  <c:v>1.2929799999999998</c:v>
                </c:pt>
                <c:pt idx="6158">
                  <c:v>1.2931899999999998</c:v>
                </c:pt>
                <c:pt idx="6159">
                  <c:v>1.2933999999999934</c:v>
                </c:pt>
                <c:pt idx="6160">
                  <c:v>1.2936099999999939</c:v>
                </c:pt>
                <c:pt idx="6161">
                  <c:v>1.2938199999999958</c:v>
                </c:pt>
                <c:pt idx="6162">
                  <c:v>1.2940299999999998</c:v>
                </c:pt>
                <c:pt idx="6163">
                  <c:v>1.2942399999999998</c:v>
                </c:pt>
                <c:pt idx="6164">
                  <c:v>1.2944499999999999</c:v>
                </c:pt>
                <c:pt idx="6165">
                  <c:v>1.2946599999999997</c:v>
                </c:pt>
                <c:pt idx="6166">
                  <c:v>1.294869999999994</c:v>
                </c:pt>
                <c:pt idx="6167">
                  <c:v>1.2950799999999998</c:v>
                </c:pt>
                <c:pt idx="6168">
                  <c:v>1.2952899999999998</c:v>
                </c:pt>
                <c:pt idx="6169">
                  <c:v>1.2954999999999928</c:v>
                </c:pt>
                <c:pt idx="6170">
                  <c:v>1.2957099999999933</c:v>
                </c:pt>
                <c:pt idx="6171">
                  <c:v>1.295919999999994</c:v>
                </c:pt>
                <c:pt idx="6172">
                  <c:v>1.2961299999999998</c:v>
                </c:pt>
                <c:pt idx="6173">
                  <c:v>1.2963399999999998</c:v>
                </c:pt>
                <c:pt idx="6174">
                  <c:v>1.2965499999999999</c:v>
                </c:pt>
                <c:pt idx="6175">
                  <c:v>1.2967599999999997</c:v>
                </c:pt>
                <c:pt idx="6176">
                  <c:v>1.296969999999994</c:v>
                </c:pt>
                <c:pt idx="6177">
                  <c:v>1.2971799999999998</c:v>
                </c:pt>
                <c:pt idx="6178">
                  <c:v>1.2973899999999998</c:v>
                </c:pt>
                <c:pt idx="6179">
                  <c:v>1.2975999999999928</c:v>
                </c:pt>
                <c:pt idx="6180">
                  <c:v>1.2978099999999932</c:v>
                </c:pt>
                <c:pt idx="6181">
                  <c:v>1.2980199999999997</c:v>
                </c:pt>
                <c:pt idx="6182">
                  <c:v>1.2982299999999998</c:v>
                </c:pt>
                <c:pt idx="6183">
                  <c:v>1.2984399999999998</c:v>
                </c:pt>
                <c:pt idx="6184">
                  <c:v>1.2986499999999999</c:v>
                </c:pt>
                <c:pt idx="6185">
                  <c:v>1.2988599999999997</c:v>
                </c:pt>
                <c:pt idx="6186">
                  <c:v>1.299069999999994</c:v>
                </c:pt>
                <c:pt idx="6187">
                  <c:v>1.2992799999999998</c:v>
                </c:pt>
                <c:pt idx="6188">
                  <c:v>1.2994899999999998</c:v>
                </c:pt>
                <c:pt idx="6189">
                  <c:v>1.2996999999999927</c:v>
                </c:pt>
                <c:pt idx="6190">
                  <c:v>1.2999099999999932</c:v>
                </c:pt>
                <c:pt idx="6191">
                  <c:v>1.3001199999999997</c:v>
                </c:pt>
                <c:pt idx="6192">
                  <c:v>1.3003299999999998</c:v>
                </c:pt>
                <c:pt idx="6193">
                  <c:v>1.3005399999999998</c:v>
                </c:pt>
                <c:pt idx="6194">
                  <c:v>1.3007499999999999</c:v>
                </c:pt>
                <c:pt idx="6195">
                  <c:v>1.3009599999999999</c:v>
                </c:pt>
                <c:pt idx="6196">
                  <c:v>1.3011699999999939</c:v>
                </c:pt>
                <c:pt idx="6197">
                  <c:v>1.3013799999999998</c:v>
                </c:pt>
                <c:pt idx="6198">
                  <c:v>1.3015899999999998</c:v>
                </c:pt>
                <c:pt idx="6199">
                  <c:v>1.3017999999999927</c:v>
                </c:pt>
                <c:pt idx="6200">
                  <c:v>1.3020099999999999</c:v>
                </c:pt>
                <c:pt idx="6201">
                  <c:v>1.3022199999999997</c:v>
                </c:pt>
                <c:pt idx="6202">
                  <c:v>1.3024299999999998</c:v>
                </c:pt>
                <c:pt idx="6203">
                  <c:v>1.3026399999999998</c:v>
                </c:pt>
                <c:pt idx="6204">
                  <c:v>1.3028499999999998</c:v>
                </c:pt>
                <c:pt idx="6205">
                  <c:v>1.3030599999999999</c:v>
                </c:pt>
                <c:pt idx="6206">
                  <c:v>1.3032699999999939</c:v>
                </c:pt>
                <c:pt idx="6207">
                  <c:v>1.3034799999999978</c:v>
                </c:pt>
                <c:pt idx="6208">
                  <c:v>1.3036899999999998</c:v>
                </c:pt>
                <c:pt idx="6209">
                  <c:v>1.3038999999999923</c:v>
                </c:pt>
                <c:pt idx="6210">
                  <c:v>1.3041099999999999</c:v>
                </c:pt>
                <c:pt idx="6211">
                  <c:v>1.3043199999999997</c:v>
                </c:pt>
                <c:pt idx="6212">
                  <c:v>1.304529999999994</c:v>
                </c:pt>
                <c:pt idx="6213">
                  <c:v>1.3047399999999998</c:v>
                </c:pt>
                <c:pt idx="6214">
                  <c:v>1.3049499999999998</c:v>
                </c:pt>
                <c:pt idx="6215">
                  <c:v>1.3051599999999999</c:v>
                </c:pt>
                <c:pt idx="6216">
                  <c:v>1.3053699999999933</c:v>
                </c:pt>
                <c:pt idx="6217">
                  <c:v>1.305579999999994</c:v>
                </c:pt>
                <c:pt idx="6218">
                  <c:v>1.3057899999999998</c:v>
                </c:pt>
                <c:pt idx="6219">
                  <c:v>1.3059999999999914</c:v>
                </c:pt>
                <c:pt idx="6220">
                  <c:v>1.3062099999999999</c:v>
                </c:pt>
                <c:pt idx="6221">
                  <c:v>1.3064199999999997</c:v>
                </c:pt>
                <c:pt idx="6222">
                  <c:v>1.306629999999994</c:v>
                </c:pt>
                <c:pt idx="6223">
                  <c:v>1.3068399999999998</c:v>
                </c:pt>
                <c:pt idx="6224">
                  <c:v>1.3070499999999998</c:v>
                </c:pt>
                <c:pt idx="6225">
                  <c:v>1.3072599999999999</c:v>
                </c:pt>
                <c:pt idx="6226">
                  <c:v>1.3074699999999932</c:v>
                </c:pt>
                <c:pt idx="6227">
                  <c:v>1.307679999999994</c:v>
                </c:pt>
                <c:pt idx="6228">
                  <c:v>1.3078899999999998</c:v>
                </c:pt>
                <c:pt idx="6229">
                  <c:v>1.3080999999999998</c:v>
                </c:pt>
                <c:pt idx="6230">
                  <c:v>1.3083099999999999</c:v>
                </c:pt>
                <c:pt idx="6231">
                  <c:v>1.3085199999999997</c:v>
                </c:pt>
                <c:pt idx="6232">
                  <c:v>1.308729999999994</c:v>
                </c:pt>
                <c:pt idx="6233">
                  <c:v>1.3089399999999998</c:v>
                </c:pt>
                <c:pt idx="6234">
                  <c:v>1.3091499999999998</c:v>
                </c:pt>
                <c:pt idx="6235">
                  <c:v>1.3093599999999999</c:v>
                </c:pt>
                <c:pt idx="6236">
                  <c:v>1.3095699999999932</c:v>
                </c:pt>
                <c:pt idx="6237">
                  <c:v>1.3097799999999939</c:v>
                </c:pt>
                <c:pt idx="6238">
                  <c:v>1.3099899999999998</c:v>
                </c:pt>
                <c:pt idx="6239">
                  <c:v>1.3101999999999998</c:v>
                </c:pt>
                <c:pt idx="6240">
                  <c:v>1.3104099999999999</c:v>
                </c:pt>
                <c:pt idx="6241">
                  <c:v>1.3106199999999997</c:v>
                </c:pt>
                <c:pt idx="6242">
                  <c:v>1.3108299999999939</c:v>
                </c:pt>
                <c:pt idx="6243">
                  <c:v>1.3110399999999998</c:v>
                </c:pt>
                <c:pt idx="6244">
                  <c:v>1.3112499999999998</c:v>
                </c:pt>
                <c:pt idx="6245">
                  <c:v>1.3114599999999998</c:v>
                </c:pt>
                <c:pt idx="6246">
                  <c:v>1.3116699999999935</c:v>
                </c:pt>
                <c:pt idx="6247">
                  <c:v>1.3118799999999939</c:v>
                </c:pt>
                <c:pt idx="6248">
                  <c:v>1.31209</c:v>
                </c:pt>
                <c:pt idx="6249">
                  <c:v>1.3122999999999998</c:v>
                </c:pt>
                <c:pt idx="6250">
                  <c:v>1.3125099999999998</c:v>
                </c:pt>
                <c:pt idx="6251">
                  <c:v>1.3127199999999999</c:v>
                </c:pt>
                <c:pt idx="6252">
                  <c:v>1.3129299999999939</c:v>
                </c:pt>
                <c:pt idx="6253">
                  <c:v>1.3131399999999998</c:v>
                </c:pt>
                <c:pt idx="6254">
                  <c:v>1.3133499999999998</c:v>
                </c:pt>
                <c:pt idx="6255">
                  <c:v>1.3135599999999998</c:v>
                </c:pt>
                <c:pt idx="6256">
                  <c:v>1.3137699999999934</c:v>
                </c:pt>
                <c:pt idx="6257">
                  <c:v>1.3139799999999937</c:v>
                </c:pt>
                <c:pt idx="6258">
                  <c:v>1.3141899999999997</c:v>
                </c:pt>
                <c:pt idx="6259">
                  <c:v>1.3143999999999998</c:v>
                </c:pt>
                <c:pt idx="6260">
                  <c:v>1.3146099999999998</c:v>
                </c:pt>
                <c:pt idx="6261">
                  <c:v>1.3148199999999999</c:v>
                </c:pt>
                <c:pt idx="6262">
                  <c:v>1.3150299999999933</c:v>
                </c:pt>
                <c:pt idx="6263">
                  <c:v>1.315239999999994</c:v>
                </c:pt>
                <c:pt idx="6264">
                  <c:v>1.3154499999999998</c:v>
                </c:pt>
                <c:pt idx="6265">
                  <c:v>1.3156599999999998</c:v>
                </c:pt>
                <c:pt idx="6266">
                  <c:v>1.3158699999999928</c:v>
                </c:pt>
                <c:pt idx="6267">
                  <c:v>1.3160799999999997</c:v>
                </c:pt>
                <c:pt idx="6268">
                  <c:v>1.3162899999999997</c:v>
                </c:pt>
                <c:pt idx="6269">
                  <c:v>1.3164999999999998</c:v>
                </c:pt>
                <c:pt idx="6270">
                  <c:v>1.3167099999999998</c:v>
                </c:pt>
                <c:pt idx="6271">
                  <c:v>1.3169199999999999</c:v>
                </c:pt>
                <c:pt idx="6272">
                  <c:v>1.3171299999999933</c:v>
                </c:pt>
                <c:pt idx="6273">
                  <c:v>1.317339999999994</c:v>
                </c:pt>
                <c:pt idx="6274">
                  <c:v>1.3175499999999998</c:v>
                </c:pt>
                <c:pt idx="6275">
                  <c:v>1.3177599999999998</c:v>
                </c:pt>
                <c:pt idx="6276">
                  <c:v>1.3179699999999928</c:v>
                </c:pt>
                <c:pt idx="6277">
                  <c:v>1.3181799999999997</c:v>
                </c:pt>
                <c:pt idx="6278">
                  <c:v>1.3183899999999997</c:v>
                </c:pt>
                <c:pt idx="6279">
                  <c:v>1.3185999999999998</c:v>
                </c:pt>
                <c:pt idx="6280">
                  <c:v>1.3188099999999998</c:v>
                </c:pt>
                <c:pt idx="6281">
                  <c:v>1.3190199999999999</c:v>
                </c:pt>
                <c:pt idx="6282">
                  <c:v>1.3192299999999932</c:v>
                </c:pt>
                <c:pt idx="6283">
                  <c:v>1.319439999999994</c:v>
                </c:pt>
                <c:pt idx="6284">
                  <c:v>1.3196499999999998</c:v>
                </c:pt>
                <c:pt idx="6285">
                  <c:v>1.3198599999999998</c:v>
                </c:pt>
                <c:pt idx="6286">
                  <c:v>1.3200699999999999</c:v>
                </c:pt>
                <c:pt idx="6287">
                  <c:v>1.3202799999999997</c:v>
                </c:pt>
                <c:pt idx="6288">
                  <c:v>1.3204899999999997</c:v>
                </c:pt>
                <c:pt idx="6289">
                  <c:v>1.3206999999999998</c:v>
                </c:pt>
                <c:pt idx="6290">
                  <c:v>1.3209099999999998</c:v>
                </c:pt>
                <c:pt idx="6291">
                  <c:v>1.3211199999999999</c:v>
                </c:pt>
                <c:pt idx="6292">
                  <c:v>1.3213299999999932</c:v>
                </c:pt>
                <c:pt idx="6293">
                  <c:v>1.3215399999999939</c:v>
                </c:pt>
                <c:pt idx="6294">
                  <c:v>1.3217499999999998</c:v>
                </c:pt>
                <c:pt idx="6295">
                  <c:v>1.3219599999999998</c:v>
                </c:pt>
                <c:pt idx="6296">
                  <c:v>1.3221699999999998</c:v>
                </c:pt>
                <c:pt idx="6297">
                  <c:v>1.3223799999999999</c:v>
                </c:pt>
                <c:pt idx="6298">
                  <c:v>1.3225899999999997</c:v>
                </c:pt>
                <c:pt idx="6299">
                  <c:v>1.3227999999999998</c:v>
                </c:pt>
                <c:pt idx="6300">
                  <c:v>1.3230099999999998</c:v>
                </c:pt>
                <c:pt idx="6301">
                  <c:v>1.3232199999999998</c:v>
                </c:pt>
                <c:pt idx="6302">
                  <c:v>1.3234299999999934</c:v>
                </c:pt>
                <c:pt idx="6303">
                  <c:v>1.3236399999999939</c:v>
                </c:pt>
                <c:pt idx="6304">
                  <c:v>1.3238499999999978</c:v>
                </c:pt>
                <c:pt idx="6305">
                  <c:v>1.32406</c:v>
                </c:pt>
                <c:pt idx="6306">
                  <c:v>1.3242699999999998</c:v>
                </c:pt>
                <c:pt idx="6307">
                  <c:v>1.3244799999999999</c:v>
                </c:pt>
                <c:pt idx="6308">
                  <c:v>1.3246899999999997</c:v>
                </c:pt>
                <c:pt idx="6309">
                  <c:v>1.324899999999994</c:v>
                </c:pt>
                <c:pt idx="6310">
                  <c:v>1.3251099999999998</c:v>
                </c:pt>
                <c:pt idx="6311">
                  <c:v>1.3253199999999998</c:v>
                </c:pt>
                <c:pt idx="6312">
                  <c:v>1.3255299999999928</c:v>
                </c:pt>
                <c:pt idx="6313">
                  <c:v>1.3257399999999933</c:v>
                </c:pt>
                <c:pt idx="6314">
                  <c:v>1.325949999999994</c:v>
                </c:pt>
                <c:pt idx="6315">
                  <c:v>1.32616</c:v>
                </c:pt>
                <c:pt idx="6316">
                  <c:v>1.3263699999999998</c:v>
                </c:pt>
                <c:pt idx="6317">
                  <c:v>1.3265799999999999</c:v>
                </c:pt>
                <c:pt idx="6318">
                  <c:v>1.3267899999999997</c:v>
                </c:pt>
                <c:pt idx="6319">
                  <c:v>1.326999999999994</c:v>
                </c:pt>
                <c:pt idx="6320">
                  <c:v>1.3272099999999998</c:v>
                </c:pt>
                <c:pt idx="6321">
                  <c:v>1.3274199999999998</c:v>
                </c:pt>
                <c:pt idx="6322">
                  <c:v>1.3276299999999928</c:v>
                </c:pt>
                <c:pt idx="6323">
                  <c:v>1.3278399999999932</c:v>
                </c:pt>
                <c:pt idx="6324">
                  <c:v>1.3280499999999997</c:v>
                </c:pt>
                <c:pt idx="6325">
                  <c:v>1.32826</c:v>
                </c:pt>
                <c:pt idx="6326">
                  <c:v>1.3284699999999998</c:v>
                </c:pt>
                <c:pt idx="6327">
                  <c:v>1.3286799999999999</c:v>
                </c:pt>
                <c:pt idx="6328">
                  <c:v>1.3288899999999997</c:v>
                </c:pt>
                <c:pt idx="6329">
                  <c:v>1.329099999999994</c:v>
                </c:pt>
                <c:pt idx="6330">
                  <c:v>1.3293099999999998</c:v>
                </c:pt>
                <c:pt idx="6331">
                  <c:v>1.3295199999999998</c:v>
                </c:pt>
                <c:pt idx="6332">
                  <c:v>1.3297299999999928</c:v>
                </c:pt>
                <c:pt idx="6333">
                  <c:v>1.3299399999999932</c:v>
                </c:pt>
                <c:pt idx="6334">
                  <c:v>1.3301499999999997</c:v>
                </c:pt>
                <c:pt idx="6335">
                  <c:v>1.33036</c:v>
                </c:pt>
                <c:pt idx="6336">
                  <c:v>1.3305699999999998</c:v>
                </c:pt>
                <c:pt idx="6337">
                  <c:v>1.3307799999999999</c:v>
                </c:pt>
                <c:pt idx="6338">
                  <c:v>1.3309899999999997</c:v>
                </c:pt>
                <c:pt idx="6339">
                  <c:v>1.3311999999999939</c:v>
                </c:pt>
                <c:pt idx="6340">
                  <c:v>1.3314099999999998</c:v>
                </c:pt>
                <c:pt idx="6341">
                  <c:v>1.3316199999999998</c:v>
                </c:pt>
                <c:pt idx="6342">
                  <c:v>1.3318299999999927</c:v>
                </c:pt>
                <c:pt idx="6343">
                  <c:v>1.3320399999999997</c:v>
                </c:pt>
                <c:pt idx="6344">
                  <c:v>1.3322499999999997</c:v>
                </c:pt>
                <c:pt idx="6345">
                  <c:v>1.33246</c:v>
                </c:pt>
                <c:pt idx="6346">
                  <c:v>1.3326699999999998</c:v>
                </c:pt>
                <c:pt idx="6347">
                  <c:v>1.3328799999999998</c:v>
                </c:pt>
                <c:pt idx="6348">
                  <c:v>1.3330899999999999</c:v>
                </c:pt>
                <c:pt idx="6349">
                  <c:v>1.3332999999999939</c:v>
                </c:pt>
                <c:pt idx="6350">
                  <c:v>1.3335099999999998</c:v>
                </c:pt>
                <c:pt idx="6351">
                  <c:v>1.3337199999999998</c:v>
                </c:pt>
                <c:pt idx="6352">
                  <c:v>1.3339299999999923</c:v>
                </c:pt>
                <c:pt idx="6353">
                  <c:v>1.3341399999999999</c:v>
                </c:pt>
                <c:pt idx="6354">
                  <c:v>1.3343499999999997</c:v>
                </c:pt>
                <c:pt idx="6355">
                  <c:v>1.3345599999999997</c:v>
                </c:pt>
                <c:pt idx="6356">
                  <c:v>1.3347699999999998</c:v>
                </c:pt>
                <c:pt idx="6357">
                  <c:v>1.3349799999999998</c:v>
                </c:pt>
                <c:pt idx="6358">
                  <c:v>1.3351899999999999</c:v>
                </c:pt>
                <c:pt idx="6359">
                  <c:v>1.3353999999999933</c:v>
                </c:pt>
                <c:pt idx="6360">
                  <c:v>1.335609999999994</c:v>
                </c:pt>
                <c:pt idx="6361">
                  <c:v>1.3358199999999998</c:v>
                </c:pt>
                <c:pt idx="6362">
                  <c:v>1.3360299999999998</c:v>
                </c:pt>
                <c:pt idx="6363">
                  <c:v>1.3362399999999999</c:v>
                </c:pt>
                <c:pt idx="6364">
                  <c:v>1.3364499999999997</c:v>
                </c:pt>
                <c:pt idx="6365">
                  <c:v>1.3366599999999997</c:v>
                </c:pt>
                <c:pt idx="6366">
                  <c:v>1.3368699999999998</c:v>
                </c:pt>
                <c:pt idx="6367">
                  <c:v>1.3370799999999998</c:v>
                </c:pt>
                <c:pt idx="6368">
                  <c:v>1.3372899999999999</c:v>
                </c:pt>
                <c:pt idx="6369">
                  <c:v>1.3374999999999932</c:v>
                </c:pt>
                <c:pt idx="6370">
                  <c:v>1.337709999999994</c:v>
                </c:pt>
                <c:pt idx="6371">
                  <c:v>1.3379199999999998</c:v>
                </c:pt>
                <c:pt idx="6372">
                  <c:v>1.3381299999999998</c:v>
                </c:pt>
                <c:pt idx="6373">
                  <c:v>1.3383399999999999</c:v>
                </c:pt>
                <c:pt idx="6374">
                  <c:v>1.3385499999999997</c:v>
                </c:pt>
                <c:pt idx="6375">
                  <c:v>1.3387599999999997</c:v>
                </c:pt>
                <c:pt idx="6376">
                  <c:v>1.3389699999999998</c:v>
                </c:pt>
                <c:pt idx="6377">
                  <c:v>1.3391799999999998</c:v>
                </c:pt>
                <c:pt idx="6378">
                  <c:v>1.3393899999999999</c:v>
                </c:pt>
                <c:pt idx="6379">
                  <c:v>1.3395999999999932</c:v>
                </c:pt>
                <c:pt idx="6380">
                  <c:v>1.339809999999994</c:v>
                </c:pt>
                <c:pt idx="6381">
                  <c:v>1.34002</c:v>
                </c:pt>
                <c:pt idx="6382">
                  <c:v>1.3402299999999998</c:v>
                </c:pt>
                <c:pt idx="6383">
                  <c:v>1.3404399999999999</c:v>
                </c:pt>
                <c:pt idx="6384">
                  <c:v>1.3406499999999997</c:v>
                </c:pt>
                <c:pt idx="6385">
                  <c:v>1.3408599999999997</c:v>
                </c:pt>
                <c:pt idx="6386">
                  <c:v>1.3410699999999998</c:v>
                </c:pt>
                <c:pt idx="6387">
                  <c:v>1.3412799999999998</c:v>
                </c:pt>
                <c:pt idx="6388">
                  <c:v>1.3414899999999998</c:v>
                </c:pt>
                <c:pt idx="6389">
                  <c:v>1.3416999999999932</c:v>
                </c:pt>
                <c:pt idx="6390">
                  <c:v>1.3419099999999939</c:v>
                </c:pt>
                <c:pt idx="6391">
                  <c:v>1.34212</c:v>
                </c:pt>
                <c:pt idx="6392">
                  <c:v>1.3423299999999998</c:v>
                </c:pt>
                <c:pt idx="6393">
                  <c:v>1.3425399999999998</c:v>
                </c:pt>
                <c:pt idx="6394">
                  <c:v>1.3427499999999997</c:v>
                </c:pt>
                <c:pt idx="6395">
                  <c:v>1.3429599999999997</c:v>
                </c:pt>
                <c:pt idx="6396">
                  <c:v>1.3431699999999998</c:v>
                </c:pt>
                <c:pt idx="6397">
                  <c:v>1.3433799999999998</c:v>
                </c:pt>
                <c:pt idx="6398">
                  <c:v>1.3435899999999998</c:v>
                </c:pt>
                <c:pt idx="6399">
                  <c:v>1.3437999999999934</c:v>
                </c:pt>
                <c:pt idx="6400">
                  <c:v>1.3440099999999997</c:v>
                </c:pt>
                <c:pt idx="6401">
                  <c:v>1.3442199999999997</c:v>
                </c:pt>
                <c:pt idx="6402">
                  <c:v>1.3444299999999998</c:v>
                </c:pt>
                <c:pt idx="6403">
                  <c:v>1.3446399999999998</c:v>
                </c:pt>
                <c:pt idx="6404">
                  <c:v>1.3448499999999999</c:v>
                </c:pt>
                <c:pt idx="6405">
                  <c:v>1.3450599999999997</c:v>
                </c:pt>
                <c:pt idx="6406">
                  <c:v>1.345269999999994</c:v>
                </c:pt>
                <c:pt idx="6407">
                  <c:v>1.3454799999999998</c:v>
                </c:pt>
                <c:pt idx="6408">
                  <c:v>1.3456899999999998</c:v>
                </c:pt>
                <c:pt idx="6409">
                  <c:v>1.3458999999999928</c:v>
                </c:pt>
                <c:pt idx="6410">
                  <c:v>1.3461099999999997</c:v>
                </c:pt>
                <c:pt idx="6411">
                  <c:v>1.3463199999999997</c:v>
                </c:pt>
                <c:pt idx="6412">
                  <c:v>1.3465299999999998</c:v>
                </c:pt>
                <c:pt idx="6413">
                  <c:v>1.3467399999999998</c:v>
                </c:pt>
                <c:pt idx="6414">
                  <c:v>1.3469499999999999</c:v>
                </c:pt>
                <c:pt idx="6415">
                  <c:v>1.3471599999999997</c:v>
                </c:pt>
                <c:pt idx="6416">
                  <c:v>1.347369999999994</c:v>
                </c:pt>
                <c:pt idx="6417">
                  <c:v>1.3475799999999998</c:v>
                </c:pt>
                <c:pt idx="6418">
                  <c:v>1.3477899999999998</c:v>
                </c:pt>
                <c:pt idx="6419">
                  <c:v>1.3479999999999928</c:v>
                </c:pt>
                <c:pt idx="6420">
                  <c:v>1.3482099999999997</c:v>
                </c:pt>
                <c:pt idx="6421">
                  <c:v>1.3484199999999997</c:v>
                </c:pt>
                <c:pt idx="6422">
                  <c:v>1.3486299999999998</c:v>
                </c:pt>
                <c:pt idx="6423">
                  <c:v>1.3488399999999998</c:v>
                </c:pt>
                <c:pt idx="6424">
                  <c:v>1.3490499999999999</c:v>
                </c:pt>
                <c:pt idx="6425">
                  <c:v>1.3492599999999997</c:v>
                </c:pt>
                <c:pt idx="6426">
                  <c:v>1.349469999999994</c:v>
                </c:pt>
                <c:pt idx="6427">
                  <c:v>1.3496799999999998</c:v>
                </c:pt>
                <c:pt idx="6428">
                  <c:v>1.3498899999999998</c:v>
                </c:pt>
                <c:pt idx="6429">
                  <c:v>1.3500999999999999</c:v>
                </c:pt>
                <c:pt idx="6430">
                  <c:v>1.3503099999999997</c:v>
                </c:pt>
                <c:pt idx="6431">
                  <c:v>1.3505199999999997</c:v>
                </c:pt>
                <c:pt idx="6432">
                  <c:v>1.3507299999999998</c:v>
                </c:pt>
                <c:pt idx="6433">
                  <c:v>1.3509399999999998</c:v>
                </c:pt>
                <c:pt idx="6434">
                  <c:v>1.3511499999999999</c:v>
                </c:pt>
                <c:pt idx="6435">
                  <c:v>1.3513599999999997</c:v>
                </c:pt>
                <c:pt idx="6436">
                  <c:v>1.3515699999999939</c:v>
                </c:pt>
                <c:pt idx="6437">
                  <c:v>1.3517799999999998</c:v>
                </c:pt>
                <c:pt idx="6438">
                  <c:v>1.3519899999999998</c:v>
                </c:pt>
                <c:pt idx="6439">
                  <c:v>1.3521999999999998</c:v>
                </c:pt>
                <c:pt idx="6440">
                  <c:v>1.3524099999999997</c:v>
                </c:pt>
                <c:pt idx="6441">
                  <c:v>1.3526199999999997</c:v>
                </c:pt>
                <c:pt idx="6442">
                  <c:v>1.3528299999999998</c:v>
                </c:pt>
                <c:pt idx="6443">
                  <c:v>1.3530399999999998</c:v>
                </c:pt>
                <c:pt idx="6444">
                  <c:v>1.3532499999999998</c:v>
                </c:pt>
                <c:pt idx="6445">
                  <c:v>1.3534599999999997</c:v>
                </c:pt>
                <c:pt idx="6446">
                  <c:v>1.3536699999999939</c:v>
                </c:pt>
                <c:pt idx="6447">
                  <c:v>1.3538799999999998</c:v>
                </c:pt>
                <c:pt idx="6448">
                  <c:v>1.35409</c:v>
                </c:pt>
                <c:pt idx="6449">
                  <c:v>1.3542999999999998</c:v>
                </c:pt>
                <c:pt idx="6450">
                  <c:v>1.3545099999999999</c:v>
                </c:pt>
                <c:pt idx="6451">
                  <c:v>1.3547199999999997</c:v>
                </c:pt>
                <c:pt idx="6452">
                  <c:v>1.354929999999994</c:v>
                </c:pt>
                <c:pt idx="6453">
                  <c:v>1.3551399999999998</c:v>
                </c:pt>
                <c:pt idx="6454">
                  <c:v>1.3553499999999998</c:v>
                </c:pt>
                <c:pt idx="6455">
                  <c:v>1.3555599999999999</c:v>
                </c:pt>
                <c:pt idx="6456">
                  <c:v>1.3557699999999933</c:v>
                </c:pt>
                <c:pt idx="6457">
                  <c:v>1.355979999999994</c:v>
                </c:pt>
                <c:pt idx="6458">
                  <c:v>1.35619</c:v>
                </c:pt>
                <c:pt idx="6459">
                  <c:v>1.3563999999999998</c:v>
                </c:pt>
                <c:pt idx="6460">
                  <c:v>1.3566099999999999</c:v>
                </c:pt>
                <c:pt idx="6461">
                  <c:v>1.3568199999999997</c:v>
                </c:pt>
                <c:pt idx="6462">
                  <c:v>1.357029999999994</c:v>
                </c:pt>
                <c:pt idx="6463">
                  <c:v>1.3572399999999998</c:v>
                </c:pt>
                <c:pt idx="6464">
                  <c:v>1.3574499999999998</c:v>
                </c:pt>
                <c:pt idx="6465">
                  <c:v>1.3576599999999999</c:v>
                </c:pt>
                <c:pt idx="6466">
                  <c:v>1.3578699999999932</c:v>
                </c:pt>
                <c:pt idx="6467">
                  <c:v>1.3580799999999997</c:v>
                </c:pt>
                <c:pt idx="6468">
                  <c:v>1.35829</c:v>
                </c:pt>
                <c:pt idx="6469">
                  <c:v>1.3584999999999998</c:v>
                </c:pt>
                <c:pt idx="6470">
                  <c:v>1.3587099999999999</c:v>
                </c:pt>
                <c:pt idx="6471">
                  <c:v>1.3589199999999997</c:v>
                </c:pt>
                <c:pt idx="6472">
                  <c:v>1.359129999999994</c:v>
                </c:pt>
                <c:pt idx="6473">
                  <c:v>1.3593399999999998</c:v>
                </c:pt>
                <c:pt idx="6474">
                  <c:v>1.3595499999999998</c:v>
                </c:pt>
                <c:pt idx="6475">
                  <c:v>1.3597599999999999</c:v>
                </c:pt>
                <c:pt idx="6476">
                  <c:v>1.3599699999999932</c:v>
                </c:pt>
                <c:pt idx="6477">
                  <c:v>1.3601799999999997</c:v>
                </c:pt>
                <c:pt idx="6478">
                  <c:v>1.36039</c:v>
                </c:pt>
                <c:pt idx="6479">
                  <c:v>1.3605999999999998</c:v>
                </c:pt>
                <c:pt idx="6480">
                  <c:v>1.3608099999999999</c:v>
                </c:pt>
                <c:pt idx="6481">
                  <c:v>1.3610199999999997</c:v>
                </c:pt>
                <c:pt idx="6482">
                  <c:v>1.3612299999999939</c:v>
                </c:pt>
                <c:pt idx="6483">
                  <c:v>1.3614399999999998</c:v>
                </c:pt>
                <c:pt idx="6484">
                  <c:v>1.3616499999999998</c:v>
                </c:pt>
                <c:pt idx="6485">
                  <c:v>1.3618599999999998</c:v>
                </c:pt>
                <c:pt idx="6486">
                  <c:v>1.3620699999999997</c:v>
                </c:pt>
                <c:pt idx="6487">
                  <c:v>1.3622799999999997</c:v>
                </c:pt>
                <c:pt idx="6488">
                  <c:v>1.36249</c:v>
                </c:pt>
                <c:pt idx="6489">
                  <c:v>1.3626999999999998</c:v>
                </c:pt>
                <c:pt idx="6490">
                  <c:v>1.3629099999999998</c:v>
                </c:pt>
                <c:pt idx="6491">
                  <c:v>1.3631199999999997</c:v>
                </c:pt>
                <c:pt idx="6492">
                  <c:v>1.3633299999999939</c:v>
                </c:pt>
                <c:pt idx="6493">
                  <c:v>1.3635399999999998</c:v>
                </c:pt>
                <c:pt idx="6494">
                  <c:v>1.3637499999999998</c:v>
                </c:pt>
                <c:pt idx="6495">
                  <c:v>1.3639599999999998</c:v>
                </c:pt>
                <c:pt idx="6496">
                  <c:v>1.3641699999999997</c:v>
                </c:pt>
                <c:pt idx="6497">
                  <c:v>1.3643799999999997</c:v>
                </c:pt>
                <c:pt idx="6498">
                  <c:v>1.3645899999999997</c:v>
                </c:pt>
                <c:pt idx="6499">
                  <c:v>1.3647999999999998</c:v>
                </c:pt>
                <c:pt idx="6500">
                  <c:v>1.3650099999999998</c:v>
                </c:pt>
                <c:pt idx="6501">
                  <c:v>1.3652199999999999</c:v>
                </c:pt>
                <c:pt idx="6502">
                  <c:v>1.3654299999999933</c:v>
                </c:pt>
                <c:pt idx="6503">
                  <c:v>1.365639999999994</c:v>
                </c:pt>
                <c:pt idx="6504">
                  <c:v>1.3658499999999998</c:v>
                </c:pt>
                <c:pt idx="6505">
                  <c:v>1.3660600000000001</c:v>
                </c:pt>
                <c:pt idx="6506">
                  <c:v>1.3662699999999999</c:v>
                </c:pt>
                <c:pt idx="6507">
                  <c:v>1.3664799999999997</c:v>
                </c:pt>
                <c:pt idx="6508">
                  <c:v>1.3666899999999997</c:v>
                </c:pt>
                <c:pt idx="6509">
                  <c:v>1.3668999999999998</c:v>
                </c:pt>
                <c:pt idx="6510">
                  <c:v>1.3671099999999998</c:v>
                </c:pt>
                <c:pt idx="6511">
                  <c:v>1.3673199999999999</c:v>
                </c:pt>
                <c:pt idx="6512">
                  <c:v>1.3675299999999933</c:v>
                </c:pt>
                <c:pt idx="6513">
                  <c:v>1.367739999999994</c:v>
                </c:pt>
                <c:pt idx="6514">
                  <c:v>1.3679499999999998</c:v>
                </c:pt>
                <c:pt idx="6515">
                  <c:v>1.36816</c:v>
                </c:pt>
                <c:pt idx="6516">
                  <c:v>1.3683699999999999</c:v>
                </c:pt>
                <c:pt idx="6517">
                  <c:v>1.3685799999999997</c:v>
                </c:pt>
                <c:pt idx="6518">
                  <c:v>1.3687899999999997</c:v>
                </c:pt>
                <c:pt idx="6519">
                  <c:v>1.3689999999999998</c:v>
                </c:pt>
                <c:pt idx="6520">
                  <c:v>1.3692099999999998</c:v>
                </c:pt>
                <c:pt idx="6521">
                  <c:v>1.3694199999999999</c:v>
                </c:pt>
                <c:pt idx="6522">
                  <c:v>1.3696299999999932</c:v>
                </c:pt>
                <c:pt idx="6523">
                  <c:v>1.369839999999994</c:v>
                </c:pt>
                <c:pt idx="6524">
                  <c:v>1.3700500000000062</c:v>
                </c:pt>
                <c:pt idx="6525">
                  <c:v>1.37026</c:v>
                </c:pt>
                <c:pt idx="6526">
                  <c:v>1.3704699999999999</c:v>
                </c:pt>
                <c:pt idx="6527">
                  <c:v>1.3706799999999997</c:v>
                </c:pt>
                <c:pt idx="6528">
                  <c:v>1.3708899999999997</c:v>
                </c:pt>
                <c:pt idx="6529">
                  <c:v>1.3710999999999998</c:v>
                </c:pt>
                <c:pt idx="6530">
                  <c:v>1.3713099999999998</c:v>
                </c:pt>
                <c:pt idx="6531">
                  <c:v>1.3715199999999999</c:v>
                </c:pt>
                <c:pt idx="6532">
                  <c:v>1.3717299999999932</c:v>
                </c:pt>
                <c:pt idx="6533">
                  <c:v>1.3719399999999939</c:v>
                </c:pt>
                <c:pt idx="6534">
                  <c:v>1.3721500000000062</c:v>
                </c:pt>
                <c:pt idx="6535">
                  <c:v>1.37236</c:v>
                </c:pt>
                <c:pt idx="6536">
                  <c:v>1.3725699999999998</c:v>
                </c:pt>
                <c:pt idx="6537">
                  <c:v>1.3727799999999997</c:v>
                </c:pt>
                <c:pt idx="6538">
                  <c:v>1.3729899999999997</c:v>
                </c:pt>
                <c:pt idx="6539">
                  <c:v>1.3731999999999998</c:v>
                </c:pt>
                <c:pt idx="6540">
                  <c:v>1.3734099999999998</c:v>
                </c:pt>
                <c:pt idx="6541">
                  <c:v>1.3736199999999998</c:v>
                </c:pt>
                <c:pt idx="6542">
                  <c:v>1.3738299999999932</c:v>
                </c:pt>
                <c:pt idx="6543">
                  <c:v>1.3740399999999997</c:v>
                </c:pt>
                <c:pt idx="6544">
                  <c:v>1.3742499999999997</c:v>
                </c:pt>
                <c:pt idx="6545">
                  <c:v>1.37446</c:v>
                </c:pt>
                <c:pt idx="6546">
                  <c:v>1.3746699999999998</c:v>
                </c:pt>
                <c:pt idx="6547">
                  <c:v>1.3748799999999997</c:v>
                </c:pt>
                <c:pt idx="6548">
                  <c:v>1.3750899999999997</c:v>
                </c:pt>
                <c:pt idx="6549">
                  <c:v>1.375299999999994</c:v>
                </c:pt>
                <c:pt idx="6550">
                  <c:v>1.3755099999999998</c:v>
                </c:pt>
                <c:pt idx="6551">
                  <c:v>1.3757199999999998</c:v>
                </c:pt>
                <c:pt idx="6552">
                  <c:v>1.3759299999999928</c:v>
                </c:pt>
                <c:pt idx="6553">
                  <c:v>1.3761399999999997</c:v>
                </c:pt>
                <c:pt idx="6554">
                  <c:v>1.3763499999999997</c:v>
                </c:pt>
                <c:pt idx="6555">
                  <c:v>1.37656</c:v>
                </c:pt>
                <c:pt idx="6556">
                  <c:v>1.3767699999999998</c:v>
                </c:pt>
                <c:pt idx="6557">
                  <c:v>1.3769799999999999</c:v>
                </c:pt>
                <c:pt idx="6558">
                  <c:v>1.3771899999999997</c:v>
                </c:pt>
                <c:pt idx="6559">
                  <c:v>1.377399999999994</c:v>
                </c:pt>
                <c:pt idx="6560">
                  <c:v>1.3776099999999998</c:v>
                </c:pt>
                <c:pt idx="6561">
                  <c:v>1.3778199999999998</c:v>
                </c:pt>
                <c:pt idx="6562">
                  <c:v>1.3780299999999999</c:v>
                </c:pt>
                <c:pt idx="6563">
                  <c:v>1.3782399999999997</c:v>
                </c:pt>
                <c:pt idx="6564">
                  <c:v>1.3784499999999997</c:v>
                </c:pt>
                <c:pt idx="6565">
                  <c:v>1.37866</c:v>
                </c:pt>
                <c:pt idx="6566">
                  <c:v>1.3788699999999998</c:v>
                </c:pt>
                <c:pt idx="6567">
                  <c:v>1.3790799999999999</c:v>
                </c:pt>
                <c:pt idx="6568">
                  <c:v>1.3792899999999997</c:v>
                </c:pt>
                <c:pt idx="6569">
                  <c:v>1.379499999999994</c:v>
                </c:pt>
                <c:pt idx="6570">
                  <c:v>1.3797099999999998</c:v>
                </c:pt>
                <c:pt idx="6571">
                  <c:v>1.3799199999999998</c:v>
                </c:pt>
                <c:pt idx="6572">
                  <c:v>1.3801299999999999</c:v>
                </c:pt>
                <c:pt idx="6573">
                  <c:v>1.3803399999999997</c:v>
                </c:pt>
                <c:pt idx="6574">
                  <c:v>1.3805499999999997</c:v>
                </c:pt>
                <c:pt idx="6575">
                  <c:v>1.38076</c:v>
                </c:pt>
                <c:pt idx="6576">
                  <c:v>1.3809699999999998</c:v>
                </c:pt>
                <c:pt idx="6577">
                  <c:v>1.3811799999999999</c:v>
                </c:pt>
                <c:pt idx="6578">
                  <c:v>1.3813899999999997</c:v>
                </c:pt>
                <c:pt idx="6579">
                  <c:v>1.3815999999999939</c:v>
                </c:pt>
                <c:pt idx="6580">
                  <c:v>1.3818099999999998</c:v>
                </c:pt>
                <c:pt idx="6581">
                  <c:v>1.38202</c:v>
                </c:pt>
                <c:pt idx="6582">
                  <c:v>1.3822299999999998</c:v>
                </c:pt>
                <c:pt idx="6583">
                  <c:v>1.3824399999999997</c:v>
                </c:pt>
                <c:pt idx="6584">
                  <c:v>1.3826499999999997</c:v>
                </c:pt>
                <c:pt idx="6585">
                  <c:v>1.38286</c:v>
                </c:pt>
                <c:pt idx="6586">
                  <c:v>1.3830699999999998</c:v>
                </c:pt>
                <c:pt idx="6587">
                  <c:v>1.3832799999999998</c:v>
                </c:pt>
                <c:pt idx="6588">
                  <c:v>1.3834899999999997</c:v>
                </c:pt>
                <c:pt idx="6589">
                  <c:v>1.3836999999999939</c:v>
                </c:pt>
                <c:pt idx="6590">
                  <c:v>1.3839099999999998</c:v>
                </c:pt>
                <c:pt idx="6591">
                  <c:v>1.38412</c:v>
                </c:pt>
                <c:pt idx="6592">
                  <c:v>1.3843299999999998</c:v>
                </c:pt>
                <c:pt idx="6593">
                  <c:v>1.3845399999999997</c:v>
                </c:pt>
                <c:pt idx="6594">
                  <c:v>1.3847499999999997</c:v>
                </c:pt>
                <c:pt idx="6595">
                  <c:v>1.3849599999999997</c:v>
                </c:pt>
                <c:pt idx="6596">
                  <c:v>1.3851699999999998</c:v>
                </c:pt>
                <c:pt idx="6597">
                  <c:v>1.3853799999999998</c:v>
                </c:pt>
                <c:pt idx="6598">
                  <c:v>1.3855899999999997</c:v>
                </c:pt>
                <c:pt idx="6599">
                  <c:v>1.3857999999999933</c:v>
                </c:pt>
                <c:pt idx="6600">
                  <c:v>1.3860099999999997</c:v>
                </c:pt>
                <c:pt idx="6601">
                  <c:v>1.38622</c:v>
                </c:pt>
                <c:pt idx="6602">
                  <c:v>1.3864299999999998</c:v>
                </c:pt>
                <c:pt idx="6603">
                  <c:v>1.3866399999999999</c:v>
                </c:pt>
                <c:pt idx="6604">
                  <c:v>1.3868499999999997</c:v>
                </c:pt>
                <c:pt idx="6605">
                  <c:v>1.3870599999999997</c:v>
                </c:pt>
                <c:pt idx="6606">
                  <c:v>1.3872699999999998</c:v>
                </c:pt>
                <c:pt idx="6607">
                  <c:v>1.3874799999999998</c:v>
                </c:pt>
                <c:pt idx="6608">
                  <c:v>1.3876899999999999</c:v>
                </c:pt>
                <c:pt idx="6609">
                  <c:v>1.3878999999999933</c:v>
                </c:pt>
                <c:pt idx="6610">
                  <c:v>1.3881099999999997</c:v>
                </c:pt>
                <c:pt idx="6611">
                  <c:v>1.38832</c:v>
                </c:pt>
                <c:pt idx="6612">
                  <c:v>1.3885299999999998</c:v>
                </c:pt>
                <c:pt idx="6613">
                  <c:v>1.3887399999999999</c:v>
                </c:pt>
                <c:pt idx="6614">
                  <c:v>1.3889499999999997</c:v>
                </c:pt>
                <c:pt idx="6615">
                  <c:v>1.3891599999999997</c:v>
                </c:pt>
                <c:pt idx="6616">
                  <c:v>1.3893699999999998</c:v>
                </c:pt>
                <c:pt idx="6617">
                  <c:v>1.3895799999999998</c:v>
                </c:pt>
                <c:pt idx="6618">
                  <c:v>1.3897899999999999</c:v>
                </c:pt>
                <c:pt idx="6619">
                  <c:v>1.3899999999999932</c:v>
                </c:pt>
                <c:pt idx="6620">
                  <c:v>1.3902099999999997</c:v>
                </c:pt>
                <c:pt idx="6621">
                  <c:v>1.39042</c:v>
                </c:pt>
                <c:pt idx="6622">
                  <c:v>1.3906299999999998</c:v>
                </c:pt>
                <c:pt idx="6623">
                  <c:v>1.3908399999999999</c:v>
                </c:pt>
                <c:pt idx="6624">
                  <c:v>1.3910499999999997</c:v>
                </c:pt>
                <c:pt idx="6625">
                  <c:v>1.3912599999999997</c:v>
                </c:pt>
                <c:pt idx="6626">
                  <c:v>1.3914699999999998</c:v>
                </c:pt>
                <c:pt idx="6627">
                  <c:v>1.3916799999999998</c:v>
                </c:pt>
                <c:pt idx="6628">
                  <c:v>1.3918899999999998</c:v>
                </c:pt>
                <c:pt idx="6629">
                  <c:v>1.3920999999999997</c:v>
                </c:pt>
                <c:pt idx="6630">
                  <c:v>1.3923099999999997</c:v>
                </c:pt>
                <c:pt idx="6631">
                  <c:v>1.39252</c:v>
                </c:pt>
                <c:pt idx="6632">
                  <c:v>1.3927299999999998</c:v>
                </c:pt>
                <c:pt idx="6633">
                  <c:v>1.3929399999999998</c:v>
                </c:pt>
                <c:pt idx="6634">
                  <c:v>1.3931499999999997</c:v>
                </c:pt>
                <c:pt idx="6635">
                  <c:v>1.3933599999999997</c:v>
                </c:pt>
                <c:pt idx="6636">
                  <c:v>1.3935699999999998</c:v>
                </c:pt>
                <c:pt idx="6637">
                  <c:v>1.3937799999999998</c:v>
                </c:pt>
                <c:pt idx="6638">
                  <c:v>1.3939899999999998</c:v>
                </c:pt>
                <c:pt idx="6639">
                  <c:v>1.3941999999999997</c:v>
                </c:pt>
                <c:pt idx="6640">
                  <c:v>1.3944099999999997</c:v>
                </c:pt>
                <c:pt idx="6641">
                  <c:v>1.3946199999999997</c:v>
                </c:pt>
                <c:pt idx="6642">
                  <c:v>1.3948299999999998</c:v>
                </c:pt>
                <c:pt idx="6643">
                  <c:v>1.3950399999999998</c:v>
                </c:pt>
                <c:pt idx="6644">
                  <c:v>1.3952499999999997</c:v>
                </c:pt>
                <c:pt idx="6645">
                  <c:v>1.3954599999999997</c:v>
                </c:pt>
                <c:pt idx="6646">
                  <c:v>1.395669999999994</c:v>
                </c:pt>
                <c:pt idx="6647">
                  <c:v>1.3958799999999998</c:v>
                </c:pt>
                <c:pt idx="6648">
                  <c:v>1.3960900000000001</c:v>
                </c:pt>
                <c:pt idx="6649">
                  <c:v>1.3962999999999997</c:v>
                </c:pt>
                <c:pt idx="6650">
                  <c:v>1.3965099999999997</c:v>
                </c:pt>
                <c:pt idx="6651">
                  <c:v>1.3967199999999997</c:v>
                </c:pt>
                <c:pt idx="6652">
                  <c:v>1.3969299999999998</c:v>
                </c:pt>
                <c:pt idx="6653">
                  <c:v>1.3971399999999998</c:v>
                </c:pt>
                <c:pt idx="6654">
                  <c:v>1.3973499999999999</c:v>
                </c:pt>
                <c:pt idx="6655">
                  <c:v>1.3975599999999997</c:v>
                </c:pt>
                <c:pt idx="6656">
                  <c:v>1.397769999999994</c:v>
                </c:pt>
                <c:pt idx="6657">
                  <c:v>1.3979799999999998</c:v>
                </c:pt>
                <c:pt idx="6658">
                  <c:v>1.39819</c:v>
                </c:pt>
                <c:pt idx="6659">
                  <c:v>1.3983999999999999</c:v>
                </c:pt>
                <c:pt idx="6660">
                  <c:v>1.3986099999999997</c:v>
                </c:pt>
                <c:pt idx="6661">
                  <c:v>1.3988199999999997</c:v>
                </c:pt>
                <c:pt idx="6662">
                  <c:v>1.3990299999999998</c:v>
                </c:pt>
                <c:pt idx="6663">
                  <c:v>1.3992399999999998</c:v>
                </c:pt>
                <c:pt idx="6664">
                  <c:v>1.3994499999999999</c:v>
                </c:pt>
                <c:pt idx="6665">
                  <c:v>1.3996599999999997</c:v>
                </c:pt>
                <c:pt idx="6666">
                  <c:v>1.399869999999994</c:v>
                </c:pt>
                <c:pt idx="6667">
                  <c:v>1.4000799999999998</c:v>
                </c:pt>
                <c:pt idx="6668">
                  <c:v>1.4002899999999998</c:v>
                </c:pt>
                <c:pt idx="6669">
                  <c:v>1.4004999999999928</c:v>
                </c:pt>
                <c:pt idx="6670">
                  <c:v>1.4007099999999932</c:v>
                </c:pt>
                <c:pt idx="6671">
                  <c:v>1.4009199999999939</c:v>
                </c:pt>
                <c:pt idx="6672">
                  <c:v>1.4011299999999896</c:v>
                </c:pt>
                <c:pt idx="6673">
                  <c:v>1.4013399999999914</c:v>
                </c:pt>
                <c:pt idx="6674">
                  <c:v>1.4015499999999927</c:v>
                </c:pt>
                <c:pt idx="6675">
                  <c:v>1.4017599999999932</c:v>
                </c:pt>
                <c:pt idx="6676">
                  <c:v>1.4019699999999882</c:v>
                </c:pt>
                <c:pt idx="6677">
                  <c:v>1.4021799999999998</c:v>
                </c:pt>
                <c:pt idx="6678">
                  <c:v>1.4023899999999998</c:v>
                </c:pt>
                <c:pt idx="6679">
                  <c:v>1.4025999999999927</c:v>
                </c:pt>
                <c:pt idx="6680">
                  <c:v>1.4028099999999932</c:v>
                </c:pt>
                <c:pt idx="6681">
                  <c:v>1.4030199999999939</c:v>
                </c:pt>
                <c:pt idx="6682">
                  <c:v>1.4032299999999895</c:v>
                </c:pt>
                <c:pt idx="6683">
                  <c:v>1.4034399999999914</c:v>
                </c:pt>
                <c:pt idx="6684">
                  <c:v>1.4036499999999927</c:v>
                </c:pt>
                <c:pt idx="6685">
                  <c:v>1.4038599999999932</c:v>
                </c:pt>
                <c:pt idx="6686">
                  <c:v>1.4040699999999939</c:v>
                </c:pt>
                <c:pt idx="6687">
                  <c:v>1.4042799999999998</c:v>
                </c:pt>
                <c:pt idx="6688">
                  <c:v>1.4044899999999998</c:v>
                </c:pt>
                <c:pt idx="6689">
                  <c:v>1.4046999999999923</c:v>
                </c:pt>
                <c:pt idx="6690">
                  <c:v>1.404909999999993</c:v>
                </c:pt>
                <c:pt idx="6691">
                  <c:v>1.4051199999999935</c:v>
                </c:pt>
                <c:pt idx="6692">
                  <c:v>1.4053299999999886</c:v>
                </c:pt>
                <c:pt idx="6693">
                  <c:v>1.4055399999999902</c:v>
                </c:pt>
                <c:pt idx="6694">
                  <c:v>1.4057499999999914</c:v>
                </c:pt>
                <c:pt idx="6695">
                  <c:v>1.4059599999999925</c:v>
                </c:pt>
                <c:pt idx="6696">
                  <c:v>1.4061699999999933</c:v>
                </c:pt>
                <c:pt idx="6697">
                  <c:v>1.406379999999994</c:v>
                </c:pt>
                <c:pt idx="6698">
                  <c:v>1.4065899999999998</c:v>
                </c:pt>
                <c:pt idx="6699">
                  <c:v>1.4067999999999914</c:v>
                </c:pt>
                <c:pt idx="6700">
                  <c:v>1.4070099999999925</c:v>
                </c:pt>
                <c:pt idx="6701">
                  <c:v>1.4072199999999933</c:v>
                </c:pt>
                <c:pt idx="6702">
                  <c:v>1.4074299999999882</c:v>
                </c:pt>
                <c:pt idx="6703">
                  <c:v>1.4076399999999896</c:v>
                </c:pt>
                <c:pt idx="6704">
                  <c:v>1.4078499999999914</c:v>
                </c:pt>
                <c:pt idx="6705">
                  <c:v>1.4080599999999999</c:v>
                </c:pt>
                <c:pt idx="6706">
                  <c:v>1.4082699999999932</c:v>
                </c:pt>
                <c:pt idx="6707">
                  <c:v>1.408479999999994</c:v>
                </c:pt>
                <c:pt idx="6708">
                  <c:v>1.4086899999999998</c:v>
                </c:pt>
                <c:pt idx="6709">
                  <c:v>1.4088999999999914</c:v>
                </c:pt>
                <c:pt idx="6710">
                  <c:v>1.4091099999999928</c:v>
                </c:pt>
                <c:pt idx="6711">
                  <c:v>1.4093199999999932</c:v>
                </c:pt>
                <c:pt idx="6712">
                  <c:v>1.4095299999999882</c:v>
                </c:pt>
                <c:pt idx="6713">
                  <c:v>1.4097399999999896</c:v>
                </c:pt>
                <c:pt idx="6714">
                  <c:v>1.4099499999999914</c:v>
                </c:pt>
                <c:pt idx="6715">
                  <c:v>1.4101599999999999</c:v>
                </c:pt>
                <c:pt idx="6716">
                  <c:v>1.4103699999999932</c:v>
                </c:pt>
                <c:pt idx="6717">
                  <c:v>1.4105799999999939</c:v>
                </c:pt>
                <c:pt idx="6718">
                  <c:v>1.4107899999999998</c:v>
                </c:pt>
                <c:pt idx="6719">
                  <c:v>1.4109999999999914</c:v>
                </c:pt>
                <c:pt idx="6720">
                  <c:v>1.4112099999999927</c:v>
                </c:pt>
                <c:pt idx="6721">
                  <c:v>1.4114199999999932</c:v>
                </c:pt>
                <c:pt idx="6722">
                  <c:v>1.4116299999999882</c:v>
                </c:pt>
                <c:pt idx="6723">
                  <c:v>1.4118399999999895</c:v>
                </c:pt>
                <c:pt idx="6724">
                  <c:v>1.4120499999999998</c:v>
                </c:pt>
                <c:pt idx="6725">
                  <c:v>1.4122599999999998</c:v>
                </c:pt>
                <c:pt idx="6726">
                  <c:v>1.4124699999999932</c:v>
                </c:pt>
                <c:pt idx="6727">
                  <c:v>1.4126799999999939</c:v>
                </c:pt>
                <c:pt idx="6728">
                  <c:v>1.4128899999999998</c:v>
                </c:pt>
                <c:pt idx="6729">
                  <c:v>1.4130999999999914</c:v>
                </c:pt>
                <c:pt idx="6730">
                  <c:v>1.4133099999999927</c:v>
                </c:pt>
                <c:pt idx="6731">
                  <c:v>1.4135199999999932</c:v>
                </c:pt>
                <c:pt idx="6732">
                  <c:v>1.4137299999999882</c:v>
                </c:pt>
                <c:pt idx="6733">
                  <c:v>1.4139399999999895</c:v>
                </c:pt>
                <c:pt idx="6734">
                  <c:v>1.4141499999999998</c:v>
                </c:pt>
                <c:pt idx="6735">
                  <c:v>1.4143599999999998</c:v>
                </c:pt>
                <c:pt idx="6736">
                  <c:v>1.4145699999999932</c:v>
                </c:pt>
                <c:pt idx="6737">
                  <c:v>1.4147799999999939</c:v>
                </c:pt>
                <c:pt idx="6738">
                  <c:v>1.4149899999999958</c:v>
                </c:pt>
                <c:pt idx="6739">
                  <c:v>1.4151999999999907</c:v>
                </c:pt>
                <c:pt idx="6740">
                  <c:v>1.4154099999999916</c:v>
                </c:pt>
                <c:pt idx="6741">
                  <c:v>1.4156199999999926</c:v>
                </c:pt>
                <c:pt idx="6742">
                  <c:v>1.4158299999999877</c:v>
                </c:pt>
                <c:pt idx="6743">
                  <c:v>1.416039999999994</c:v>
                </c:pt>
                <c:pt idx="6744">
                  <c:v>1.4162499999999998</c:v>
                </c:pt>
                <c:pt idx="6745">
                  <c:v>1.4164599999999998</c:v>
                </c:pt>
                <c:pt idx="6746">
                  <c:v>1.4166699999999925</c:v>
                </c:pt>
                <c:pt idx="6747">
                  <c:v>1.4168799999999933</c:v>
                </c:pt>
                <c:pt idx="6748">
                  <c:v>1.417089999999994</c:v>
                </c:pt>
                <c:pt idx="6749">
                  <c:v>1.4172999999999896</c:v>
                </c:pt>
                <c:pt idx="6750">
                  <c:v>1.4175099999999914</c:v>
                </c:pt>
                <c:pt idx="6751">
                  <c:v>1.4177199999999928</c:v>
                </c:pt>
                <c:pt idx="6752">
                  <c:v>1.417929999999987</c:v>
                </c:pt>
                <c:pt idx="6753">
                  <c:v>1.418139999999994</c:v>
                </c:pt>
                <c:pt idx="6754">
                  <c:v>1.4183499999999998</c:v>
                </c:pt>
                <c:pt idx="6755">
                  <c:v>1.4185599999999998</c:v>
                </c:pt>
                <c:pt idx="6756">
                  <c:v>1.4187699999999928</c:v>
                </c:pt>
                <c:pt idx="6757">
                  <c:v>1.4189799999999932</c:v>
                </c:pt>
                <c:pt idx="6758">
                  <c:v>1.419189999999994</c:v>
                </c:pt>
                <c:pt idx="6759">
                  <c:v>1.4193999999999896</c:v>
                </c:pt>
                <c:pt idx="6760">
                  <c:v>1.4196099999999914</c:v>
                </c:pt>
                <c:pt idx="6761">
                  <c:v>1.4198199999999928</c:v>
                </c:pt>
                <c:pt idx="6762">
                  <c:v>1.4200299999999932</c:v>
                </c:pt>
                <c:pt idx="6763">
                  <c:v>1.420239999999994</c:v>
                </c:pt>
                <c:pt idx="6764">
                  <c:v>1.4204499999999998</c:v>
                </c:pt>
                <c:pt idx="6765">
                  <c:v>1.4206599999999998</c:v>
                </c:pt>
                <c:pt idx="6766">
                  <c:v>1.4208699999999927</c:v>
                </c:pt>
                <c:pt idx="6767">
                  <c:v>1.4210799999999932</c:v>
                </c:pt>
                <c:pt idx="6768">
                  <c:v>1.4212899999999939</c:v>
                </c:pt>
                <c:pt idx="6769">
                  <c:v>1.4214999999999895</c:v>
                </c:pt>
                <c:pt idx="6770">
                  <c:v>1.4217099999999914</c:v>
                </c:pt>
                <c:pt idx="6771">
                  <c:v>1.4219199999999927</c:v>
                </c:pt>
                <c:pt idx="6772">
                  <c:v>1.4221299999999932</c:v>
                </c:pt>
                <c:pt idx="6773">
                  <c:v>1.4223399999999939</c:v>
                </c:pt>
                <c:pt idx="6774">
                  <c:v>1.4225499999999998</c:v>
                </c:pt>
                <c:pt idx="6775">
                  <c:v>1.4227599999999998</c:v>
                </c:pt>
                <c:pt idx="6776">
                  <c:v>1.4229699999999927</c:v>
                </c:pt>
                <c:pt idx="6777">
                  <c:v>1.4231799999999932</c:v>
                </c:pt>
                <c:pt idx="6778">
                  <c:v>1.4233899999999939</c:v>
                </c:pt>
                <c:pt idx="6779">
                  <c:v>1.4235999999999895</c:v>
                </c:pt>
                <c:pt idx="6780">
                  <c:v>1.4238099999999914</c:v>
                </c:pt>
                <c:pt idx="6781">
                  <c:v>1.4240199999999998</c:v>
                </c:pt>
                <c:pt idx="6782">
                  <c:v>1.4242299999999932</c:v>
                </c:pt>
                <c:pt idx="6783">
                  <c:v>1.4244399999999939</c:v>
                </c:pt>
                <c:pt idx="6784">
                  <c:v>1.4246499999999978</c:v>
                </c:pt>
                <c:pt idx="6785">
                  <c:v>1.4248599999999998</c:v>
                </c:pt>
                <c:pt idx="6786">
                  <c:v>1.4250699999999923</c:v>
                </c:pt>
                <c:pt idx="6787">
                  <c:v>1.4252799999999928</c:v>
                </c:pt>
                <c:pt idx="6788">
                  <c:v>1.4254899999999935</c:v>
                </c:pt>
                <c:pt idx="6789">
                  <c:v>1.4256999999999886</c:v>
                </c:pt>
                <c:pt idx="6790">
                  <c:v>1.4259099999999898</c:v>
                </c:pt>
                <c:pt idx="6791">
                  <c:v>1.4261199999999998</c:v>
                </c:pt>
                <c:pt idx="6792">
                  <c:v>1.4263299999999925</c:v>
                </c:pt>
                <c:pt idx="6793">
                  <c:v>1.4265399999999933</c:v>
                </c:pt>
                <c:pt idx="6794">
                  <c:v>1.426749999999994</c:v>
                </c:pt>
                <c:pt idx="6795">
                  <c:v>1.4269599999999998</c:v>
                </c:pt>
                <c:pt idx="6796">
                  <c:v>1.4271699999999914</c:v>
                </c:pt>
                <c:pt idx="6797">
                  <c:v>1.4273799999999925</c:v>
                </c:pt>
                <c:pt idx="6798">
                  <c:v>1.4275899999999933</c:v>
                </c:pt>
                <c:pt idx="6799">
                  <c:v>1.4277999999999882</c:v>
                </c:pt>
                <c:pt idx="6800">
                  <c:v>1.4280099999999998</c:v>
                </c:pt>
                <c:pt idx="6801">
                  <c:v>1.4282199999999998</c:v>
                </c:pt>
                <c:pt idx="6802">
                  <c:v>1.4284299999999928</c:v>
                </c:pt>
                <c:pt idx="6803">
                  <c:v>1.4286399999999932</c:v>
                </c:pt>
                <c:pt idx="6804">
                  <c:v>1.428849999999994</c:v>
                </c:pt>
                <c:pt idx="6805">
                  <c:v>1.4290599999999998</c:v>
                </c:pt>
                <c:pt idx="6806">
                  <c:v>1.4292699999999914</c:v>
                </c:pt>
                <c:pt idx="6807">
                  <c:v>1.4294799999999928</c:v>
                </c:pt>
                <c:pt idx="6808">
                  <c:v>1.4296899999999932</c:v>
                </c:pt>
                <c:pt idx="6809">
                  <c:v>1.4298999999999882</c:v>
                </c:pt>
                <c:pt idx="6810">
                  <c:v>1.4301099999999998</c:v>
                </c:pt>
                <c:pt idx="6811">
                  <c:v>1.4303199999999998</c:v>
                </c:pt>
                <c:pt idx="6812">
                  <c:v>1.4305299999999928</c:v>
                </c:pt>
                <c:pt idx="6813">
                  <c:v>1.4307399999999932</c:v>
                </c:pt>
                <c:pt idx="6814">
                  <c:v>1.4309499999999939</c:v>
                </c:pt>
                <c:pt idx="6815">
                  <c:v>1.4311599999999998</c:v>
                </c:pt>
                <c:pt idx="6816">
                  <c:v>1.4313699999999914</c:v>
                </c:pt>
                <c:pt idx="6817">
                  <c:v>1.4315799999999927</c:v>
                </c:pt>
                <c:pt idx="6818">
                  <c:v>1.4317899999999932</c:v>
                </c:pt>
                <c:pt idx="6819">
                  <c:v>1.4319999999999882</c:v>
                </c:pt>
                <c:pt idx="6820">
                  <c:v>1.4322099999999998</c:v>
                </c:pt>
                <c:pt idx="6821">
                  <c:v>1.4324199999999998</c:v>
                </c:pt>
                <c:pt idx="6822">
                  <c:v>1.4326299999999927</c:v>
                </c:pt>
                <c:pt idx="6823">
                  <c:v>1.4328399999999932</c:v>
                </c:pt>
                <c:pt idx="6824">
                  <c:v>1.4330499999999939</c:v>
                </c:pt>
                <c:pt idx="6825">
                  <c:v>1.4332599999999998</c:v>
                </c:pt>
                <c:pt idx="6826">
                  <c:v>1.4334699999999914</c:v>
                </c:pt>
                <c:pt idx="6827">
                  <c:v>1.4336799999999927</c:v>
                </c:pt>
                <c:pt idx="6828">
                  <c:v>1.4338899999999932</c:v>
                </c:pt>
                <c:pt idx="6829">
                  <c:v>1.4340999999999939</c:v>
                </c:pt>
                <c:pt idx="6830">
                  <c:v>1.4343099999999998</c:v>
                </c:pt>
                <c:pt idx="6831">
                  <c:v>1.4345199999999998</c:v>
                </c:pt>
                <c:pt idx="6832">
                  <c:v>1.4347299999999927</c:v>
                </c:pt>
                <c:pt idx="6833">
                  <c:v>1.434939999999993</c:v>
                </c:pt>
                <c:pt idx="6834">
                  <c:v>1.4351499999999937</c:v>
                </c:pt>
                <c:pt idx="6835">
                  <c:v>1.4353599999999958</c:v>
                </c:pt>
                <c:pt idx="6836">
                  <c:v>1.4355699999999902</c:v>
                </c:pt>
                <c:pt idx="6837">
                  <c:v>1.4357799999999916</c:v>
                </c:pt>
                <c:pt idx="6838">
                  <c:v>1.4359899999999926</c:v>
                </c:pt>
                <c:pt idx="6839">
                  <c:v>1.4361999999999933</c:v>
                </c:pt>
                <c:pt idx="6840">
                  <c:v>1.436409999999994</c:v>
                </c:pt>
                <c:pt idx="6841">
                  <c:v>1.4366199999999998</c:v>
                </c:pt>
                <c:pt idx="6842">
                  <c:v>1.4368299999999914</c:v>
                </c:pt>
                <c:pt idx="6843">
                  <c:v>1.4370399999999925</c:v>
                </c:pt>
                <c:pt idx="6844">
                  <c:v>1.4372499999999933</c:v>
                </c:pt>
                <c:pt idx="6845">
                  <c:v>1.437459999999994</c:v>
                </c:pt>
                <c:pt idx="6846">
                  <c:v>1.4376699999999896</c:v>
                </c:pt>
                <c:pt idx="6847">
                  <c:v>1.4378799999999914</c:v>
                </c:pt>
                <c:pt idx="6848">
                  <c:v>1.4380899999999996</c:v>
                </c:pt>
                <c:pt idx="6849">
                  <c:v>1.4382999999999933</c:v>
                </c:pt>
                <c:pt idx="6850">
                  <c:v>1.438509999999994</c:v>
                </c:pt>
                <c:pt idx="6851">
                  <c:v>1.4387199999999998</c:v>
                </c:pt>
                <c:pt idx="6852">
                  <c:v>1.4389299999999914</c:v>
                </c:pt>
                <c:pt idx="6853">
                  <c:v>1.4391399999999928</c:v>
                </c:pt>
                <c:pt idx="6854">
                  <c:v>1.4393499999999932</c:v>
                </c:pt>
                <c:pt idx="6855">
                  <c:v>1.439559999999994</c:v>
                </c:pt>
                <c:pt idx="6856">
                  <c:v>1.4397699999999896</c:v>
                </c:pt>
                <c:pt idx="6857">
                  <c:v>1.4399799999999914</c:v>
                </c:pt>
                <c:pt idx="6858">
                  <c:v>1.4401899999999999</c:v>
                </c:pt>
                <c:pt idx="6859">
                  <c:v>1.4403999999999932</c:v>
                </c:pt>
                <c:pt idx="6860">
                  <c:v>1.440609999999994</c:v>
                </c:pt>
                <c:pt idx="6861">
                  <c:v>1.4408199999999998</c:v>
                </c:pt>
                <c:pt idx="6862">
                  <c:v>1.4410299999999914</c:v>
                </c:pt>
                <c:pt idx="6863">
                  <c:v>1.4412399999999927</c:v>
                </c:pt>
                <c:pt idx="6864">
                  <c:v>1.4414499999999932</c:v>
                </c:pt>
                <c:pt idx="6865">
                  <c:v>1.4416599999999939</c:v>
                </c:pt>
                <c:pt idx="6866">
                  <c:v>1.4418699999999895</c:v>
                </c:pt>
                <c:pt idx="6867">
                  <c:v>1.4420799999999998</c:v>
                </c:pt>
                <c:pt idx="6868">
                  <c:v>1.4422899999999998</c:v>
                </c:pt>
                <c:pt idx="6869">
                  <c:v>1.4424999999999932</c:v>
                </c:pt>
                <c:pt idx="6870">
                  <c:v>1.4427099999999939</c:v>
                </c:pt>
                <c:pt idx="6871">
                  <c:v>1.4429199999999998</c:v>
                </c:pt>
                <c:pt idx="6872">
                  <c:v>1.4431299999999914</c:v>
                </c:pt>
                <c:pt idx="6873">
                  <c:v>1.4433399999999927</c:v>
                </c:pt>
                <c:pt idx="6874">
                  <c:v>1.4435499999999932</c:v>
                </c:pt>
                <c:pt idx="6875">
                  <c:v>1.4437599999999939</c:v>
                </c:pt>
                <c:pt idx="6876">
                  <c:v>1.4439699999999895</c:v>
                </c:pt>
                <c:pt idx="6877">
                  <c:v>1.4441799999999998</c:v>
                </c:pt>
                <c:pt idx="6878">
                  <c:v>1.4443899999999998</c:v>
                </c:pt>
                <c:pt idx="6879">
                  <c:v>1.4445999999999932</c:v>
                </c:pt>
                <c:pt idx="6880">
                  <c:v>1.4448099999999939</c:v>
                </c:pt>
                <c:pt idx="6881">
                  <c:v>1.4450199999999978</c:v>
                </c:pt>
                <c:pt idx="6882">
                  <c:v>1.4452299999999911</c:v>
                </c:pt>
                <c:pt idx="6883">
                  <c:v>1.4454399999999918</c:v>
                </c:pt>
                <c:pt idx="6884">
                  <c:v>1.4456499999999928</c:v>
                </c:pt>
                <c:pt idx="6885">
                  <c:v>1.4458599999999933</c:v>
                </c:pt>
                <c:pt idx="6886">
                  <c:v>1.446069999999994</c:v>
                </c:pt>
                <c:pt idx="6887">
                  <c:v>1.4462799999999998</c:v>
                </c:pt>
                <c:pt idx="6888">
                  <c:v>1.4464899999999998</c:v>
                </c:pt>
                <c:pt idx="6889">
                  <c:v>1.4466999999999925</c:v>
                </c:pt>
                <c:pt idx="6890">
                  <c:v>1.4469099999999933</c:v>
                </c:pt>
                <c:pt idx="6891">
                  <c:v>1.447119999999994</c:v>
                </c:pt>
                <c:pt idx="6892">
                  <c:v>1.4473299999999896</c:v>
                </c:pt>
                <c:pt idx="6893">
                  <c:v>1.4475399999999914</c:v>
                </c:pt>
                <c:pt idx="6894">
                  <c:v>1.4477499999999925</c:v>
                </c:pt>
                <c:pt idx="6895">
                  <c:v>1.4479599999999933</c:v>
                </c:pt>
                <c:pt idx="6896">
                  <c:v>1.448169999999994</c:v>
                </c:pt>
                <c:pt idx="6897">
                  <c:v>1.4483799999999998</c:v>
                </c:pt>
                <c:pt idx="6898">
                  <c:v>1.4485899999999998</c:v>
                </c:pt>
                <c:pt idx="6899">
                  <c:v>1.4487999999999925</c:v>
                </c:pt>
                <c:pt idx="6900">
                  <c:v>1.4490099999999932</c:v>
                </c:pt>
                <c:pt idx="6901">
                  <c:v>1.449219999999994</c:v>
                </c:pt>
                <c:pt idx="6902">
                  <c:v>1.4494299999999896</c:v>
                </c:pt>
                <c:pt idx="6903">
                  <c:v>1.4496399999999914</c:v>
                </c:pt>
                <c:pt idx="6904">
                  <c:v>1.4498499999999928</c:v>
                </c:pt>
                <c:pt idx="6905">
                  <c:v>1.4500599999999997</c:v>
                </c:pt>
                <c:pt idx="6906">
                  <c:v>1.450269999999994</c:v>
                </c:pt>
                <c:pt idx="6907">
                  <c:v>1.4504799999999998</c:v>
                </c:pt>
                <c:pt idx="6908">
                  <c:v>1.4506899999999998</c:v>
                </c:pt>
                <c:pt idx="6909">
                  <c:v>1.4508999999999928</c:v>
                </c:pt>
                <c:pt idx="6910">
                  <c:v>1.4511099999999932</c:v>
                </c:pt>
                <c:pt idx="6911">
                  <c:v>1.4513199999999939</c:v>
                </c:pt>
                <c:pt idx="6912">
                  <c:v>1.4515299999999896</c:v>
                </c:pt>
                <c:pt idx="6913">
                  <c:v>1.4517399999999914</c:v>
                </c:pt>
                <c:pt idx="6914">
                  <c:v>1.4519499999999927</c:v>
                </c:pt>
                <c:pt idx="6915">
                  <c:v>1.4521599999999997</c:v>
                </c:pt>
                <c:pt idx="6916">
                  <c:v>1.4523699999999939</c:v>
                </c:pt>
                <c:pt idx="6917">
                  <c:v>1.4525799999999998</c:v>
                </c:pt>
                <c:pt idx="6918">
                  <c:v>1.4527899999999998</c:v>
                </c:pt>
                <c:pt idx="6919">
                  <c:v>1.4529999999999927</c:v>
                </c:pt>
                <c:pt idx="6920">
                  <c:v>1.4532099999999932</c:v>
                </c:pt>
                <c:pt idx="6921">
                  <c:v>1.4534199999999939</c:v>
                </c:pt>
                <c:pt idx="6922">
                  <c:v>1.4536299999999895</c:v>
                </c:pt>
                <c:pt idx="6923">
                  <c:v>1.4538399999999914</c:v>
                </c:pt>
                <c:pt idx="6924">
                  <c:v>1.4540499999999998</c:v>
                </c:pt>
                <c:pt idx="6925">
                  <c:v>1.4542599999999997</c:v>
                </c:pt>
                <c:pt idx="6926">
                  <c:v>1.4544699999999939</c:v>
                </c:pt>
                <c:pt idx="6927">
                  <c:v>1.4546799999999998</c:v>
                </c:pt>
                <c:pt idx="6928">
                  <c:v>1.4548899999999998</c:v>
                </c:pt>
                <c:pt idx="6929">
                  <c:v>1.4550999999999923</c:v>
                </c:pt>
                <c:pt idx="6930">
                  <c:v>1.455309999999993</c:v>
                </c:pt>
                <c:pt idx="6931">
                  <c:v>1.4555199999999937</c:v>
                </c:pt>
                <c:pt idx="6932">
                  <c:v>1.4557299999999886</c:v>
                </c:pt>
                <c:pt idx="6933">
                  <c:v>1.4559399999999902</c:v>
                </c:pt>
                <c:pt idx="6934">
                  <c:v>1.4561499999999998</c:v>
                </c:pt>
                <c:pt idx="6935">
                  <c:v>1.4563599999999997</c:v>
                </c:pt>
                <c:pt idx="6936">
                  <c:v>1.4565699999999933</c:v>
                </c:pt>
                <c:pt idx="6937">
                  <c:v>1.456779999999994</c:v>
                </c:pt>
                <c:pt idx="6938">
                  <c:v>1.4569899999999998</c:v>
                </c:pt>
                <c:pt idx="6939">
                  <c:v>1.4571999999999914</c:v>
                </c:pt>
                <c:pt idx="6940">
                  <c:v>1.4574099999999925</c:v>
                </c:pt>
                <c:pt idx="6941">
                  <c:v>1.4576199999999933</c:v>
                </c:pt>
                <c:pt idx="6942">
                  <c:v>1.4578299999999882</c:v>
                </c:pt>
                <c:pt idx="6943">
                  <c:v>1.4580399999999998</c:v>
                </c:pt>
                <c:pt idx="6944">
                  <c:v>1.4582499999999998</c:v>
                </c:pt>
                <c:pt idx="6945">
                  <c:v>1.4584599999999996</c:v>
                </c:pt>
                <c:pt idx="6946">
                  <c:v>1.4586699999999932</c:v>
                </c:pt>
                <c:pt idx="6947">
                  <c:v>1.458879999999994</c:v>
                </c:pt>
                <c:pt idx="6948">
                  <c:v>1.4590899999999998</c:v>
                </c:pt>
                <c:pt idx="6949">
                  <c:v>1.4592999999999914</c:v>
                </c:pt>
                <c:pt idx="6950">
                  <c:v>1.4595099999999925</c:v>
                </c:pt>
                <c:pt idx="6951">
                  <c:v>1.4597199999999932</c:v>
                </c:pt>
                <c:pt idx="6952">
                  <c:v>1.4599299999999882</c:v>
                </c:pt>
                <c:pt idx="6953">
                  <c:v>1.4601399999999998</c:v>
                </c:pt>
                <c:pt idx="6954">
                  <c:v>1.4603499999999998</c:v>
                </c:pt>
                <c:pt idx="6955">
                  <c:v>1.4605599999999999</c:v>
                </c:pt>
                <c:pt idx="6956">
                  <c:v>1.4607699999999932</c:v>
                </c:pt>
                <c:pt idx="6957">
                  <c:v>1.460979999999994</c:v>
                </c:pt>
                <c:pt idx="6958">
                  <c:v>1.4611899999999998</c:v>
                </c:pt>
                <c:pt idx="6959">
                  <c:v>1.4613999999999914</c:v>
                </c:pt>
                <c:pt idx="6960">
                  <c:v>1.4616099999999927</c:v>
                </c:pt>
                <c:pt idx="6961">
                  <c:v>1.4618199999999932</c:v>
                </c:pt>
                <c:pt idx="6962">
                  <c:v>1.4620299999999939</c:v>
                </c:pt>
                <c:pt idx="6963">
                  <c:v>1.4622399999999998</c:v>
                </c:pt>
                <c:pt idx="6964">
                  <c:v>1.4624499999999998</c:v>
                </c:pt>
                <c:pt idx="6965">
                  <c:v>1.4626599999999998</c:v>
                </c:pt>
                <c:pt idx="6966">
                  <c:v>1.4628699999999932</c:v>
                </c:pt>
                <c:pt idx="6967">
                  <c:v>1.4630799999999939</c:v>
                </c:pt>
                <c:pt idx="6968">
                  <c:v>1.4632899999999998</c:v>
                </c:pt>
                <c:pt idx="6969">
                  <c:v>1.4634999999999914</c:v>
                </c:pt>
                <c:pt idx="6970">
                  <c:v>1.4637099999999927</c:v>
                </c:pt>
                <c:pt idx="6971">
                  <c:v>1.4639199999999932</c:v>
                </c:pt>
                <c:pt idx="6972">
                  <c:v>1.4641299999999939</c:v>
                </c:pt>
                <c:pt idx="6973">
                  <c:v>1.4643399999999998</c:v>
                </c:pt>
                <c:pt idx="6974">
                  <c:v>1.4645499999999998</c:v>
                </c:pt>
                <c:pt idx="6975">
                  <c:v>1.4647599999999998</c:v>
                </c:pt>
                <c:pt idx="6976">
                  <c:v>1.4649699999999932</c:v>
                </c:pt>
                <c:pt idx="6977">
                  <c:v>1.4651799999999939</c:v>
                </c:pt>
                <c:pt idx="6978">
                  <c:v>1.4653899999999958</c:v>
                </c:pt>
                <c:pt idx="6979">
                  <c:v>1.4655999999999907</c:v>
                </c:pt>
                <c:pt idx="6980">
                  <c:v>1.4658099999999918</c:v>
                </c:pt>
                <c:pt idx="6981">
                  <c:v>1.4660199999999997</c:v>
                </c:pt>
                <c:pt idx="6982">
                  <c:v>1.4662299999999933</c:v>
                </c:pt>
                <c:pt idx="6983">
                  <c:v>1.466439999999994</c:v>
                </c:pt>
                <c:pt idx="6984">
                  <c:v>1.4666499999999998</c:v>
                </c:pt>
                <c:pt idx="6985">
                  <c:v>1.4668599999999998</c:v>
                </c:pt>
                <c:pt idx="6986">
                  <c:v>1.4670699999999925</c:v>
                </c:pt>
                <c:pt idx="6987">
                  <c:v>1.4672799999999933</c:v>
                </c:pt>
                <c:pt idx="6988">
                  <c:v>1.467489999999994</c:v>
                </c:pt>
                <c:pt idx="6989">
                  <c:v>1.4676999999999896</c:v>
                </c:pt>
                <c:pt idx="6990">
                  <c:v>1.4679099999999914</c:v>
                </c:pt>
                <c:pt idx="6991">
                  <c:v>1.4681199999999996</c:v>
                </c:pt>
                <c:pt idx="6992">
                  <c:v>1.4683299999999933</c:v>
                </c:pt>
                <c:pt idx="6993">
                  <c:v>1.468539999999994</c:v>
                </c:pt>
                <c:pt idx="6994">
                  <c:v>1.4687499999999998</c:v>
                </c:pt>
                <c:pt idx="6995">
                  <c:v>1.4689599999999998</c:v>
                </c:pt>
                <c:pt idx="6996">
                  <c:v>1.4691699999999925</c:v>
                </c:pt>
                <c:pt idx="6997">
                  <c:v>1.4693799999999932</c:v>
                </c:pt>
                <c:pt idx="6998">
                  <c:v>1.469589999999994</c:v>
                </c:pt>
                <c:pt idx="6999">
                  <c:v>1.4697999999999896</c:v>
                </c:pt>
                <c:pt idx="7000">
                  <c:v>1.4700099999999998</c:v>
                </c:pt>
                <c:pt idx="7001">
                  <c:v>1.4702199999999996</c:v>
                </c:pt>
                <c:pt idx="7002">
                  <c:v>1.4704299999999932</c:v>
                </c:pt>
                <c:pt idx="7003">
                  <c:v>1.470639999999994</c:v>
                </c:pt>
                <c:pt idx="7004">
                  <c:v>1.4708499999999998</c:v>
                </c:pt>
                <c:pt idx="7005">
                  <c:v>1.4710599999999998</c:v>
                </c:pt>
                <c:pt idx="7006">
                  <c:v>1.4712699999999928</c:v>
                </c:pt>
                <c:pt idx="7007">
                  <c:v>1.4714799999999932</c:v>
                </c:pt>
                <c:pt idx="7008">
                  <c:v>1.4716899999999939</c:v>
                </c:pt>
                <c:pt idx="7009">
                  <c:v>1.4718999999999896</c:v>
                </c:pt>
                <c:pt idx="7010">
                  <c:v>1.4721099999999998</c:v>
                </c:pt>
                <c:pt idx="7011">
                  <c:v>1.4723199999999999</c:v>
                </c:pt>
                <c:pt idx="7012">
                  <c:v>1.4725299999999932</c:v>
                </c:pt>
                <c:pt idx="7013">
                  <c:v>1.4727399999999939</c:v>
                </c:pt>
                <c:pt idx="7014">
                  <c:v>1.4729499999999998</c:v>
                </c:pt>
                <c:pt idx="7015">
                  <c:v>1.4731599999999998</c:v>
                </c:pt>
                <c:pt idx="7016">
                  <c:v>1.4733699999999927</c:v>
                </c:pt>
                <c:pt idx="7017">
                  <c:v>1.4735799999999932</c:v>
                </c:pt>
                <c:pt idx="7018">
                  <c:v>1.4737899999999939</c:v>
                </c:pt>
                <c:pt idx="7019">
                  <c:v>1.4739999999999895</c:v>
                </c:pt>
                <c:pt idx="7020">
                  <c:v>1.4742099999999998</c:v>
                </c:pt>
                <c:pt idx="7021">
                  <c:v>1.4744199999999998</c:v>
                </c:pt>
                <c:pt idx="7022">
                  <c:v>1.4746299999999932</c:v>
                </c:pt>
                <c:pt idx="7023">
                  <c:v>1.4748399999999939</c:v>
                </c:pt>
                <c:pt idx="7024">
                  <c:v>1.4750499999999998</c:v>
                </c:pt>
                <c:pt idx="7025">
                  <c:v>1.4752599999999998</c:v>
                </c:pt>
                <c:pt idx="7026">
                  <c:v>1.4754699999999923</c:v>
                </c:pt>
                <c:pt idx="7027">
                  <c:v>1.475679999999993</c:v>
                </c:pt>
                <c:pt idx="7028">
                  <c:v>1.4758899999999935</c:v>
                </c:pt>
                <c:pt idx="7029">
                  <c:v>1.476099999999994</c:v>
                </c:pt>
                <c:pt idx="7030">
                  <c:v>1.4763099999999998</c:v>
                </c:pt>
                <c:pt idx="7031">
                  <c:v>1.4765199999999998</c:v>
                </c:pt>
                <c:pt idx="7032">
                  <c:v>1.4767299999999925</c:v>
                </c:pt>
                <c:pt idx="7033">
                  <c:v>1.4769399999999933</c:v>
                </c:pt>
                <c:pt idx="7034">
                  <c:v>1.477149999999994</c:v>
                </c:pt>
                <c:pt idx="7035">
                  <c:v>1.4773599999999998</c:v>
                </c:pt>
                <c:pt idx="7036">
                  <c:v>1.4775699999999914</c:v>
                </c:pt>
                <c:pt idx="7037">
                  <c:v>1.4777799999999925</c:v>
                </c:pt>
                <c:pt idx="7038">
                  <c:v>1.4779899999999933</c:v>
                </c:pt>
                <c:pt idx="7039">
                  <c:v>1.478199999999994</c:v>
                </c:pt>
                <c:pt idx="7040">
                  <c:v>1.4784099999999998</c:v>
                </c:pt>
                <c:pt idx="7041">
                  <c:v>1.4786199999999998</c:v>
                </c:pt>
                <c:pt idx="7042">
                  <c:v>1.4788299999999925</c:v>
                </c:pt>
                <c:pt idx="7043">
                  <c:v>1.4790399999999932</c:v>
                </c:pt>
                <c:pt idx="7044">
                  <c:v>1.479249999999994</c:v>
                </c:pt>
                <c:pt idx="7045">
                  <c:v>1.4794599999999998</c:v>
                </c:pt>
                <c:pt idx="7046">
                  <c:v>1.4796699999999914</c:v>
                </c:pt>
                <c:pt idx="7047">
                  <c:v>1.4798799999999925</c:v>
                </c:pt>
                <c:pt idx="7048">
                  <c:v>1.4800899999999997</c:v>
                </c:pt>
                <c:pt idx="7049">
                  <c:v>1.480299999999994</c:v>
                </c:pt>
                <c:pt idx="7050">
                  <c:v>1.4805099999999998</c:v>
                </c:pt>
                <c:pt idx="7051">
                  <c:v>1.4807199999999998</c:v>
                </c:pt>
                <c:pt idx="7052">
                  <c:v>1.4809299999999925</c:v>
                </c:pt>
                <c:pt idx="7053">
                  <c:v>1.4811399999999932</c:v>
                </c:pt>
                <c:pt idx="7054">
                  <c:v>1.4813499999999939</c:v>
                </c:pt>
                <c:pt idx="7055">
                  <c:v>1.4815599999999998</c:v>
                </c:pt>
                <c:pt idx="7056">
                  <c:v>1.4817699999999914</c:v>
                </c:pt>
                <c:pt idx="7057">
                  <c:v>1.4819799999999927</c:v>
                </c:pt>
                <c:pt idx="7058">
                  <c:v>1.4821899999999997</c:v>
                </c:pt>
                <c:pt idx="7059">
                  <c:v>1.4823999999999939</c:v>
                </c:pt>
                <c:pt idx="7060">
                  <c:v>1.4826099999999998</c:v>
                </c:pt>
                <c:pt idx="7061">
                  <c:v>1.4828199999999998</c:v>
                </c:pt>
                <c:pt idx="7062">
                  <c:v>1.4830299999999927</c:v>
                </c:pt>
                <c:pt idx="7063">
                  <c:v>1.4832399999999932</c:v>
                </c:pt>
                <c:pt idx="7064">
                  <c:v>1.4834499999999939</c:v>
                </c:pt>
                <c:pt idx="7065">
                  <c:v>1.4836599999999998</c:v>
                </c:pt>
                <c:pt idx="7066">
                  <c:v>1.4838699999999914</c:v>
                </c:pt>
                <c:pt idx="7067">
                  <c:v>1.4840799999999998</c:v>
                </c:pt>
                <c:pt idx="7068">
                  <c:v>1.4842899999999997</c:v>
                </c:pt>
                <c:pt idx="7069">
                  <c:v>1.4844999999999939</c:v>
                </c:pt>
                <c:pt idx="7070">
                  <c:v>1.4847099999999998</c:v>
                </c:pt>
                <c:pt idx="7071">
                  <c:v>1.4849199999999998</c:v>
                </c:pt>
                <c:pt idx="7072">
                  <c:v>1.4851299999999927</c:v>
                </c:pt>
                <c:pt idx="7073">
                  <c:v>1.4853399999999932</c:v>
                </c:pt>
                <c:pt idx="7074">
                  <c:v>1.4855499999999937</c:v>
                </c:pt>
                <c:pt idx="7075">
                  <c:v>1.4857599999999958</c:v>
                </c:pt>
                <c:pt idx="7076">
                  <c:v>1.4859699999999907</c:v>
                </c:pt>
                <c:pt idx="7077">
                  <c:v>1.4861799999999998</c:v>
                </c:pt>
                <c:pt idx="7078">
                  <c:v>1.4863899999999997</c:v>
                </c:pt>
                <c:pt idx="7079">
                  <c:v>1.4865999999999933</c:v>
                </c:pt>
                <c:pt idx="7080">
                  <c:v>1.486809999999994</c:v>
                </c:pt>
                <c:pt idx="7081">
                  <c:v>1.4870199999999998</c:v>
                </c:pt>
                <c:pt idx="7082">
                  <c:v>1.4872299999999914</c:v>
                </c:pt>
                <c:pt idx="7083">
                  <c:v>1.4874399999999925</c:v>
                </c:pt>
                <c:pt idx="7084">
                  <c:v>1.4876499999999933</c:v>
                </c:pt>
                <c:pt idx="7085">
                  <c:v>1.487859999999994</c:v>
                </c:pt>
                <c:pt idx="7086">
                  <c:v>1.4880699999999998</c:v>
                </c:pt>
                <c:pt idx="7087">
                  <c:v>1.4882799999999998</c:v>
                </c:pt>
                <c:pt idx="7088">
                  <c:v>1.4884899999999996</c:v>
                </c:pt>
                <c:pt idx="7089">
                  <c:v>1.4886999999999933</c:v>
                </c:pt>
                <c:pt idx="7090">
                  <c:v>1.488909999999994</c:v>
                </c:pt>
                <c:pt idx="7091">
                  <c:v>1.4891199999999998</c:v>
                </c:pt>
                <c:pt idx="7092">
                  <c:v>1.4893299999999914</c:v>
                </c:pt>
                <c:pt idx="7093">
                  <c:v>1.4895399999999925</c:v>
                </c:pt>
                <c:pt idx="7094">
                  <c:v>1.4897499999999932</c:v>
                </c:pt>
                <c:pt idx="7095">
                  <c:v>1.489959999999994</c:v>
                </c:pt>
                <c:pt idx="7096">
                  <c:v>1.4901699999999998</c:v>
                </c:pt>
                <c:pt idx="7097">
                  <c:v>1.4903799999999998</c:v>
                </c:pt>
                <c:pt idx="7098">
                  <c:v>1.4905899999999996</c:v>
                </c:pt>
                <c:pt idx="7099">
                  <c:v>1.4907999999999932</c:v>
                </c:pt>
                <c:pt idx="7100">
                  <c:v>1.491009999999994</c:v>
                </c:pt>
                <c:pt idx="7101">
                  <c:v>1.4912199999999998</c:v>
                </c:pt>
                <c:pt idx="7102">
                  <c:v>1.4914299999999914</c:v>
                </c:pt>
                <c:pt idx="7103">
                  <c:v>1.4916399999999923</c:v>
                </c:pt>
                <c:pt idx="7104">
                  <c:v>1.4918499999999932</c:v>
                </c:pt>
                <c:pt idx="7105">
                  <c:v>1.4920599999999997</c:v>
                </c:pt>
                <c:pt idx="7106">
                  <c:v>1.4922699999999998</c:v>
                </c:pt>
                <c:pt idx="7107">
                  <c:v>1.4924799999999998</c:v>
                </c:pt>
                <c:pt idx="7108">
                  <c:v>1.4926899999999999</c:v>
                </c:pt>
                <c:pt idx="7109">
                  <c:v>1.4928999999999932</c:v>
                </c:pt>
                <c:pt idx="7110">
                  <c:v>1.4931099999999939</c:v>
                </c:pt>
                <c:pt idx="7111">
                  <c:v>1.4933199999999998</c:v>
                </c:pt>
                <c:pt idx="7112">
                  <c:v>1.4935299999999914</c:v>
                </c:pt>
                <c:pt idx="7113">
                  <c:v>1.4937399999999927</c:v>
                </c:pt>
                <c:pt idx="7114">
                  <c:v>1.4939499999999932</c:v>
                </c:pt>
                <c:pt idx="7115">
                  <c:v>1.4941599999999997</c:v>
                </c:pt>
                <c:pt idx="7116">
                  <c:v>1.4943699999999998</c:v>
                </c:pt>
                <c:pt idx="7117">
                  <c:v>1.4945799999999998</c:v>
                </c:pt>
                <c:pt idx="7118">
                  <c:v>1.4947899999999998</c:v>
                </c:pt>
                <c:pt idx="7119">
                  <c:v>1.4949999999999932</c:v>
                </c:pt>
                <c:pt idx="7120">
                  <c:v>1.4952099999999939</c:v>
                </c:pt>
                <c:pt idx="7121">
                  <c:v>1.4954199999999978</c:v>
                </c:pt>
                <c:pt idx="7122">
                  <c:v>1.4956299999999911</c:v>
                </c:pt>
                <c:pt idx="7123">
                  <c:v>1.4958399999999918</c:v>
                </c:pt>
                <c:pt idx="7124">
                  <c:v>1.4960499999999997</c:v>
                </c:pt>
                <c:pt idx="7125">
                  <c:v>1.4962599999999997</c:v>
                </c:pt>
                <c:pt idx="7126">
                  <c:v>1.496469999999994</c:v>
                </c:pt>
                <c:pt idx="7127">
                  <c:v>1.4966799999999998</c:v>
                </c:pt>
                <c:pt idx="7128">
                  <c:v>1.4968899999999998</c:v>
                </c:pt>
                <c:pt idx="7129">
                  <c:v>1.4970999999999925</c:v>
                </c:pt>
                <c:pt idx="7130">
                  <c:v>1.4973099999999933</c:v>
                </c:pt>
                <c:pt idx="7131">
                  <c:v>1.497519999999994</c:v>
                </c:pt>
                <c:pt idx="7132">
                  <c:v>1.4977299999999896</c:v>
                </c:pt>
                <c:pt idx="7133">
                  <c:v>1.4979399999999914</c:v>
                </c:pt>
                <c:pt idx="7134">
                  <c:v>1.4981499999999996</c:v>
                </c:pt>
                <c:pt idx="7135">
                  <c:v>1.4983599999999997</c:v>
                </c:pt>
                <c:pt idx="7136">
                  <c:v>1.498569999999994</c:v>
                </c:pt>
                <c:pt idx="7137">
                  <c:v>1.4987799999999998</c:v>
                </c:pt>
                <c:pt idx="7138">
                  <c:v>1.4989899999999998</c:v>
                </c:pt>
                <c:pt idx="7139">
                  <c:v>1.4991999999999925</c:v>
                </c:pt>
                <c:pt idx="7140">
                  <c:v>1.4994099999999932</c:v>
                </c:pt>
                <c:pt idx="7141">
                  <c:v>1.499619999999994</c:v>
                </c:pt>
                <c:pt idx="7142">
                  <c:v>1.4998299999999896</c:v>
                </c:pt>
                <c:pt idx="7143">
                  <c:v>1.5000399999999998</c:v>
                </c:pt>
                <c:pt idx="7144">
                  <c:v>1.5002499999999996</c:v>
                </c:pt>
                <c:pt idx="7145">
                  <c:v>1.5004599999999997</c:v>
                </c:pt>
                <c:pt idx="7146">
                  <c:v>1.500669999999994</c:v>
                </c:pt>
                <c:pt idx="7147">
                  <c:v>1.5008799999999998</c:v>
                </c:pt>
                <c:pt idx="7148">
                  <c:v>1.5010899999999998</c:v>
                </c:pt>
                <c:pt idx="7149">
                  <c:v>1.5012999999999925</c:v>
                </c:pt>
                <c:pt idx="7150">
                  <c:v>1.5015099999999932</c:v>
                </c:pt>
                <c:pt idx="7151">
                  <c:v>1.5017199999999939</c:v>
                </c:pt>
                <c:pt idx="7152">
                  <c:v>1.5019299999999896</c:v>
                </c:pt>
                <c:pt idx="7153">
                  <c:v>1.5021399999999998</c:v>
                </c:pt>
                <c:pt idx="7154">
                  <c:v>1.5023499999999996</c:v>
                </c:pt>
                <c:pt idx="7155">
                  <c:v>1.5025599999999997</c:v>
                </c:pt>
                <c:pt idx="7156">
                  <c:v>1.5027699999999939</c:v>
                </c:pt>
                <c:pt idx="7157">
                  <c:v>1.5029799999999998</c:v>
                </c:pt>
                <c:pt idx="7158">
                  <c:v>1.5031899999999998</c:v>
                </c:pt>
                <c:pt idx="7159">
                  <c:v>1.5033999999999927</c:v>
                </c:pt>
                <c:pt idx="7160">
                  <c:v>1.5036099999999932</c:v>
                </c:pt>
                <c:pt idx="7161">
                  <c:v>1.5038199999999939</c:v>
                </c:pt>
                <c:pt idx="7162">
                  <c:v>1.5040299999999998</c:v>
                </c:pt>
                <c:pt idx="7163">
                  <c:v>1.5042399999999998</c:v>
                </c:pt>
                <c:pt idx="7164">
                  <c:v>1.5044499999999998</c:v>
                </c:pt>
                <c:pt idx="7165">
                  <c:v>1.5046599999999997</c:v>
                </c:pt>
                <c:pt idx="7166">
                  <c:v>1.5048699999999939</c:v>
                </c:pt>
                <c:pt idx="7167">
                  <c:v>1.5050799999999998</c:v>
                </c:pt>
                <c:pt idx="7168">
                  <c:v>1.5052899999999998</c:v>
                </c:pt>
                <c:pt idx="7169">
                  <c:v>1.5054999999999927</c:v>
                </c:pt>
                <c:pt idx="7170">
                  <c:v>1.505709999999993</c:v>
                </c:pt>
                <c:pt idx="7171">
                  <c:v>1.5059199999999937</c:v>
                </c:pt>
                <c:pt idx="7172">
                  <c:v>1.506129999999994</c:v>
                </c:pt>
                <c:pt idx="7173">
                  <c:v>1.5063399999999998</c:v>
                </c:pt>
                <c:pt idx="7174">
                  <c:v>1.5065499999999998</c:v>
                </c:pt>
                <c:pt idx="7175">
                  <c:v>1.5067599999999997</c:v>
                </c:pt>
                <c:pt idx="7176">
                  <c:v>1.5069699999999933</c:v>
                </c:pt>
                <c:pt idx="7177">
                  <c:v>1.507179999999994</c:v>
                </c:pt>
                <c:pt idx="7178">
                  <c:v>1.5073899999999998</c:v>
                </c:pt>
                <c:pt idx="7179">
                  <c:v>1.5075999999999914</c:v>
                </c:pt>
                <c:pt idx="7180">
                  <c:v>1.5078099999999925</c:v>
                </c:pt>
                <c:pt idx="7181">
                  <c:v>1.5080199999999997</c:v>
                </c:pt>
                <c:pt idx="7182">
                  <c:v>1.508229999999994</c:v>
                </c:pt>
                <c:pt idx="7183">
                  <c:v>1.5084399999999998</c:v>
                </c:pt>
                <c:pt idx="7184">
                  <c:v>1.5086499999999998</c:v>
                </c:pt>
                <c:pt idx="7185">
                  <c:v>1.5088599999999996</c:v>
                </c:pt>
                <c:pt idx="7186">
                  <c:v>1.5090699999999933</c:v>
                </c:pt>
                <c:pt idx="7187">
                  <c:v>1.509279999999994</c:v>
                </c:pt>
                <c:pt idx="7188">
                  <c:v>1.5094899999999998</c:v>
                </c:pt>
                <c:pt idx="7189">
                  <c:v>1.5096999999999914</c:v>
                </c:pt>
                <c:pt idx="7190">
                  <c:v>1.5099099999999925</c:v>
                </c:pt>
                <c:pt idx="7191">
                  <c:v>1.5101199999999997</c:v>
                </c:pt>
                <c:pt idx="7192">
                  <c:v>1.510329999999994</c:v>
                </c:pt>
                <c:pt idx="7193">
                  <c:v>1.5105399999999998</c:v>
                </c:pt>
                <c:pt idx="7194">
                  <c:v>1.5107499999999998</c:v>
                </c:pt>
                <c:pt idx="7195">
                  <c:v>1.5109599999999996</c:v>
                </c:pt>
                <c:pt idx="7196">
                  <c:v>1.5111699999999932</c:v>
                </c:pt>
                <c:pt idx="7197">
                  <c:v>1.511379999999994</c:v>
                </c:pt>
                <c:pt idx="7198">
                  <c:v>1.5115899999999998</c:v>
                </c:pt>
                <c:pt idx="7199">
                  <c:v>1.5117999999999914</c:v>
                </c:pt>
                <c:pt idx="7200">
                  <c:v>1.5120099999999996</c:v>
                </c:pt>
                <c:pt idx="7201">
                  <c:v>1.5122199999999997</c:v>
                </c:pt>
                <c:pt idx="7202">
                  <c:v>1.5124299999999939</c:v>
                </c:pt>
                <c:pt idx="7203">
                  <c:v>1.5126399999999998</c:v>
                </c:pt>
                <c:pt idx="7204">
                  <c:v>1.5128499999999998</c:v>
                </c:pt>
                <c:pt idx="7205">
                  <c:v>1.5130599999999996</c:v>
                </c:pt>
                <c:pt idx="7206">
                  <c:v>1.5132699999999932</c:v>
                </c:pt>
                <c:pt idx="7207">
                  <c:v>1.5134799999999939</c:v>
                </c:pt>
                <c:pt idx="7208">
                  <c:v>1.5136899999999998</c:v>
                </c:pt>
                <c:pt idx="7209">
                  <c:v>1.5138999999999914</c:v>
                </c:pt>
                <c:pt idx="7210">
                  <c:v>1.5141099999999998</c:v>
                </c:pt>
                <c:pt idx="7211">
                  <c:v>1.5143199999999997</c:v>
                </c:pt>
                <c:pt idx="7212">
                  <c:v>1.5145299999999939</c:v>
                </c:pt>
                <c:pt idx="7213">
                  <c:v>1.5147399999999998</c:v>
                </c:pt>
                <c:pt idx="7214">
                  <c:v>1.5149499999999998</c:v>
                </c:pt>
                <c:pt idx="7215">
                  <c:v>1.5151599999999998</c:v>
                </c:pt>
                <c:pt idx="7216">
                  <c:v>1.5153699999999932</c:v>
                </c:pt>
                <c:pt idx="7217">
                  <c:v>1.5155799999999939</c:v>
                </c:pt>
                <c:pt idx="7218">
                  <c:v>1.5157899999999978</c:v>
                </c:pt>
                <c:pt idx="7219">
                  <c:v>1.5159999999999907</c:v>
                </c:pt>
                <c:pt idx="7220">
                  <c:v>1.5162099999999998</c:v>
                </c:pt>
                <c:pt idx="7221">
                  <c:v>1.5164199999999997</c:v>
                </c:pt>
                <c:pt idx="7222">
                  <c:v>1.5166299999999933</c:v>
                </c:pt>
                <c:pt idx="7223">
                  <c:v>1.516839999999994</c:v>
                </c:pt>
                <c:pt idx="7224">
                  <c:v>1.5170499999999998</c:v>
                </c:pt>
                <c:pt idx="7225">
                  <c:v>1.5172599999999998</c:v>
                </c:pt>
                <c:pt idx="7226">
                  <c:v>1.5174699999999925</c:v>
                </c:pt>
                <c:pt idx="7227">
                  <c:v>1.5176799999999933</c:v>
                </c:pt>
                <c:pt idx="7228">
                  <c:v>1.517889999999994</c:v>
                </c:pt>
                <c:pt idx="7229">
                  <c:v>1.5180999999999998</c:v>
                </c:pt>
                <c:pt idx="7230">
                  <c:v>1.5183099999999998</c:v>
                </c:pt>
                <c:pt idx="7231">
                  <c:v>1.5185199999999996</c:v>
                </c:pt>
                <c:pt idx="7232">
                  <c:v>1.5187299999999933</c:v>
                </c:pt>
                <c:pt idx="7233">
                  <c:v>1.518939999999994</c:v>
                </c:pt>
                <c:pt idx="7234">
                  <c:v>1.5191499999999998</c:v>
                </c:pt>
                <c:pt idx="7235">
                  <c:v>1.5193599999999998</c:v>
                </c:pt>
                <c:pt idx="7236">
                  <c:v>1.5195699999999925</c:v>
                </c:pt>
                <c:pt idx="7237">
                  <c:v>1.5197799999999932</c:v>
                </c:pt>
                <c:pt idx="7238">
                  <c:v>1.519989999999994</c:v>
                </c:pt>
                <c:pt idx="7239">
                  <c:v>1.5201999999999998</c:v>
                </c:pt>
                <c:pt idx="7240">
                  <c:v>1.5204099999999998</c:v>
                </c:pt>
                <c:pt idx="7241">
                  <c:v>1.5206199999999996</c:v>
                </c:pt>
                <c:pt idx="7242">
                  <c:v>1.5208299999999932</c:v>
                </c:pt>
                <c:pt idx="7243">
                  <c:v>1.521039999999994</c:v>
                </c:pt>
                <c:pt idx="7244">
                  <c:v>1.5212499999999998</c:v>
                </c:pt>
                <c:pt idx="7245">
                  <c:v>1.5214599999999998</c:v>
                </c:pt>
                <c:pt idx="7246">
                  <c:v>1.5216699999999925</c:v>
                </c:pt>
                <c:pt idx="7247">
                  <c:v>1.5218799999999932</c:v>
                </c:pt>
                <c:pt idx="7248">
                  <c:v>1.5220899999999997</c:v>
                </c:pt>
                <c:pt idx="7249">
                  <c:v>1.5222999999999998</c:v>
                </c:pt>
                <c:pt idx="7250">
                  <c:v>1.5225099999999998</c:v>
                </c:pt>
                <c:pt idx="7251">
                  <c:v>1.5227199999999996</c:v>
                </c:pt>
                <c:pt idx="7252">
                  <c:v>1.5229299999999932</c:v>
                </c:pt>
                <c:pt idx="7253">
                  <c:v>1.5231399999999939</c:v>
                </c:pt>
                <c:pt idx="7254">
                  <c:v>1.5233499999999998</c:v>
                </c:pt>
                <c:pt idx="7255">
                  <c:v>1.5235599999999998</c:v>
                </c:pt>
                <c:pt idx="7256">
                  <c:v>1.5237699999999923</c:v>
                </c:pt>
                <c:pt idx="7257">
                  <c:v>1.5239799999999932</c:v>
                </c:pt>
                <c:pt idx="7258">
                  <c:v>1.5241899999999997</c:v>
                </c:pt>
                <c:pt idx="7259">
                  <c:v>1.5243999999999998</c:v>
                </c:pt>
                <c:pt idx="7260">
                  <c:v>1.5246099999999998</c:v>
                </c:pt>
                <c:pt idx="7261">
                  <c:v>1.5248199999999998</c:v>
                </c:pt>
                <c:pt idx="7262">
                  <c:v>1.5250299999999932</c:v>
                </c:pt>
                <c:pt idx="7263">
                  <c:v>1.5252399999999939</c:v>
                </c:pt>
                <c:pt idx="7264">
                  <c:v>1.5254499999999998</c:v>
                </c:pt>
                <c:pt idx="7265">
                  <c:v>1.5256599999999998</c:v>
                </c:pt>
                <c:pt idx="7266">
                  <c:v>1.5258699999999923</c:v>
                </c:pt>
                <c:pt idx="7267">
                  <c:v>1.5260799999999997</c:v>
                </c:pt>
                <c:pt idx="7268">
                  <c:v>1.5262899999999997</c:v>
                </c:pt>
                <c:pt idx="7269">
                  <c:v>1.526499999999994</c:v>
                </c:pt>
                <c:pt idx="7270">
                  <c:v>1.5267099999999998</c:v>
                </c:pt>
                <c:pt idx="7271">
                  <c:v>1.5269199999999998</c:v>
                </c:pt>
                <c:pt idx="7272">
                  <c:v>1.5271299999999925</c:v>
                </c:pt>
                <c:pt idx="7273">
                  <c:v>1.5273399999999933</c:v>
                </c:pt>
                <c:pt idx="7274">
                  <c:v>1.527549999999994</c:v>
                </c:pt>
                <c:pt idx="7275">
                  <c:v>1.5277599999999998</c:v>
                </c:pt>
                <c:pt idx="7276">
                  <c:v>1.5279699999999914</c:v>
                </c:pt>
                <c:pt idx="7277">
                  <c:v>1.5281799999999996</c:v>
                </c:pt>
                <c:pt idx="7278">
                  <c:v>1.5283899999999997</c:v>
                </c:pt>
                <c:pt idx="7279">
                  <c:v>1.528599999999994</c:v>
                </c:pt>
                <c:pt idx="7280">
                  <c:v>1.5288099999999998</c:v>
                </c:pt>
                <c:pt idx="7281">
                  <c:v>1.5290199999999998</c:v>
                </c:pt>
                <c:pt idx="7282">
                  <c:v>1.5292299999999925</c:v>
                </c:pt>
                <c:pt idx="7283">
                  <c:v>1.5294399999999932</c:v>
                </c:pt>
                <c:pt idx="7284">
                  <c:v>1.529649999999994</c:v>
                </c:pt>
                <c:pt idx="7285">
                  <c:v>1.5298599999999998</c:v>
                </c:pt>
                <c:pt idx="7286">
                  <c:v>1.5300699999999998</c:v>
                </c:pt>
                <c:pt idx="7287">
                  <c:v>1.5302799999999996</c:v>
                </c:pt>
                <c:pt idx="7288">
                  <c:v>1.5304899999999997</c:v>
                </c:pt>
                <c:pt idx="7289">
                  <c:v>1.530699999999994</c:v>
                </c:pt>
                <c:pt idx="7290">
                  <c:v>1.5309099999999998</c:v>
                </c:pt>
                <c:pt idx="7291">
                  <c:v>1.5311199999999998</c:v>
                </c:pt>
                <c:pt idx="7292">
                  <c:v>1.5313299999999925</c:v>
                </c:pt>
                <c:pt idx="7293">
                  <c:v>1.5315399999999932</c:v>
                </c:pt>
                <c:pt idx="7294">
                  <c:v>1.5317499999999939</c:v>
                </c:pt>
                <c:pt idx="7295">
                  <c:v>1.5319599999999998</c:v>
                </c:pt>
                <c:pt idx="7296">
                  <c:v>1.5321699999999998</c:v>
                </c:pt>
                <c:pt idx="7297">
                  <c:v>1.5323799999999996</c:v>
                </c:pt>
                <c:pt idx="7298">
                  <c:v>1.5325899999999997</c:v>
                </c:pt>
                <c:pt idx="7299">
                  <c:v>1.5327999999999939</c:v>
                </c:pt>
                <c:pt idx="7300">
                  <c:v>1.5330099999999998</c:v>
                </c:pt>
                <c:pt idx="7301">
                  <c:v>1.5332199999999998</c:v>
                </c:pt>
                <c:pt idx="7302">
                  <c:v>1.5334299999999923</c:v>
                </c:pt>
                <c:pt idx="7303">
                  <c:v>1.5336399999999932</c:v>
                </c:pt>
                <c:pt idx="7304">
                  <c:v>1.5338499999999939</c:v>
                </c:pt>
                <c:pt idx="7305">
                  <c:v>1.53406</c:v>
                </c:pt>
                <c:pt idx="7306">
                  <c:v>1.5342699999999998</c:v>
                </c:pt>
                <c:pt idx="7307">
                  <c:v>1.5344799999999998</c:v>
                </c:pt>
                <c:pt idx="7308">
                  <c:v>1.5346899999999997</c:v>
                </c:pt>
                <c:pt idx="7309">
                  <c:v>1.5348999999999939</c:v>
                </c:pt>
                <c:pt idx="7310">
                  <c:v>1.5351099999999998</c:v>
                </c:pt>
                <c:pt idx="7311">
                  <c:v>1.5353199999999998</c:v>
                </c:pt>
                <c:pt idx="7312">
                  <c:v>1.5355299999999927</c:v>
                </c:pt>
                <c:pt idx="7313">
                  <c:v>1.5357399999999932</c:v>
                </c:pt>
                <c:pt idx="7314">
                  <c:v>1.5359499999999939</c:v>
                </c:pt>
                <c:pt idx="7315">
                  <c:v>1.5361599999999997</c:v>
                </c:pt>
                <c:pt idx="7316">
                  <c:v>1.5363699999999998</c:v>
                </c:pt>
                <c:pt idx="7317">
                  <c:v>1.5365799999999998</c:v>
                </c:pt>
                <c:pt idx="7318">
                  <c:v>1.5367899999999997</c:v>
                </c:pt>
                <c:pt idx="7319">
                  <c:v>1.5369999999999933</c:v>
                </c:pt>
                <c:pt idx="7320">
                  <c:v>1.537209999999994</c:v>
                </c:pt>
                <c:pt idx="7321">
                  <c:v>1.5374199999999998</c:v>
                </c:pt>
                <c:pt idx="7322">
                  <c:v>1.5376299999999914</c:v>
                </c:pt>
                <c:pt idx="7323">
                  <c:v>1.5378399999999925</c:v>
                </c:pt>
                <c:pt idx="7324">
                  <c:v>1.5380499999999997</c:v>
                </c:pt>
                <c:pt idx="7325">
                  <c:v>1.5382599999999997</c:v>
                </c:pt>
                <c:pt idx="7326">
                  <c:v>1.5384699999999998</c:v>
                </c:pt>
                <c:pt idx="7327">
                  <c:v>1.5386799999999998</c:v>
                </c:pt>
                <c:pt idx="7328">
                  <c:v>1.5388899999999996</c:v>
                </c:pt>
                <c:pt idx="7329">
                  <c:v>1.5390999999999933</c:v>
                </c:pt>
                <c:pt idx="7330">
                  <c:v>1.539309999999994</c:v>
                </c:pt>
                <c:pt idx="7331">
                  <c:v>1.5395199999999998</c:v>
                </c:pt>
                <c:pt idx="7332">
                  <c:v>1.5397299999999914</c:v>
                </c:pt>
                <c:pt idx="7333">
                  <c:v>1.5399399999999925</c:v>
                </c:pt>
                <c:pt idx="7334">
                  <c:v>1.5401499999999997</c:v>
                </c:pt>
                <c:pt idx="7335">
                  <c:v>1.5403599999999997</c:v>
                </c:pt>
                <c:pt idx="7336">
                  <c:v>1.5405699999999998</c:v>
                </c:pt>
                <c:pt idx="7337">
                  <c:v>1.5407799999999998</c:v>
                </c:pt>
                <c:pt idx="7338">
                  <c:v>1.5409899999999996</c:v>
                </c:pt>
                <c:pt idx="7339">
                  <c:v>1.5411999999999932</c:v>
                </c:pt>
                <c:pt idx="7340">
                  <c:v>1.541409999999994</c:v>
                </c:pt>
                <c:pt idx="7341">
                  <c:v>1.5416199999999998</c:v>
                </c:pt>
                <c:pt idx="7342">
                  <c:v>1.5418299999999914</c:v>
                </c:pt>
                <c:pt idx="7343">
                  <c:v>1.5420399999999996</c:v>
                </c:pt>
                <c:pt idx="7344">
                  <c:v>1.5422499999999997</c:v>
                </c:pt>
                <c:pt idx="7345">
                  <c:v>1.5424599999999997</c:v>
                </c:pt>
                <c:pt idx="7346">
                  <c:v>1.5426699999999998</c:v>
                </c:pt>
                <c:pt idx="7347">
                  <c:v>1.5428799999999998</c:v>
                </c:pt>
                <c:pt idx="7348">
                  <c:v>1.5430899999999996</c:v>
                </c:pt>
                <c:pt idx="7349">
                  <c:v>1.5432999999999932</c:v>
                </c:pt>
                <c:pt idx="7350">
                  <c:v>1.5435099999999939</c:v>
                </c:pt>
                <c:pt idx="7351">
                  <c:v>1.5437199999999998</c:v>
                </c:pt>
                <c:pt idx="7352">
                  <c:v>1.5439299999999914</c:v>
                </c:pt>
                <c:pt idx="7353">
                  <c:v>1.5441399999999996</c:v>
                </c:pt>
                <c:pt idx="7354">
                  <c:v>1.5443499999999997</c:v>
                </c:pt>
                <c:pt idx="7355">
                  <c:v>1.5445599999999997</c:v>
                </c:pt>
                <c:pt idx="7356">
                  <c:v>1.5447699999999998</c:v>
                </c:pt>
                <c:pt idx="7357">
                  <c:v>1.5449799999999998</c:v>
                </c:pt>
                <c:pt idx="7358">
                  <c:v>1.5451899999999998</c:v>
                </c:pt>
                <c:pt idx="7359">
                  <c:v>1.5453999999999932</c:v>
                </c:pt>
                <c:pt idx="7360">
                  <c:v>1.5456099999999939</c:v>
                </c:pt>
                <c:pt idx="7361">
                  <c:v>1.5458199999999978</c:v>
                </c:pt>
                <c:pt idx="7362">
                  <c:v>1.5460299999999998</c:v>
                </c:pt>
                <c:pt idx="7363">
                  <c:v>1.5462399999999998</c:v>
                </c:pt>
                <c:pt idx="7364">
                  <c:v>1.5464499999999997</c:v>
                </c:pt>
                <c:pt idx="7365">
                  <c:v>1.5466599999999997</c:v>
                </c:pt>
                <c:pt idx="7366">
                  <c:v>1.546869999999994</c:v>
                </c:pt>
                <c:pt idx="7367">
                  <c:v>1.5470799999999998</c:v>
                </c:pt>
                <c:pt idx="7368">
                  <c:v>1.5472899999999998</c:v>
                </c:pt>
                <c:pt idx="7369">
                  <c:v>1.5474999999999925</c:v>
                </c:pt>
                <c:pt idx="7370">
                  <c:v>1.5477099999999933</c:v>
                </c:pt>
                <c:pt idx="7371">
                  <c:v>1.547919999999994</c:v>
                </c:pt>
                <c:pt idx="7372">
                  <c:v>1.5481299999999998</c:v>
                </c:pt>
                <c:pt idx="7373">
                  <c:v>1.5483399999999998</c:v>
                </c:pt>
                <c:pt idx="7374">
                  <c:v>1.5485499999999996</c:v>
                </c:pt>
                <c:pt idx="7375">
                  <c:v>1.5487599999999997</c:v>
                </c:pt>
                <c:pt idx="7376">
                  <c:v>1.548969999999994</c:v>
                </c:pt>
                <c:pt idx="7377">
                  <c:v>1.5491799999999998</c:v>
                </c:pt>
                <c:pt idx="7378">
                  <c:v>1.5493899999999998</c:v>
                </c:pt>
                <c:pt idx="7379">
                  <c:v>1.5495999999999925</c:v>
                </c:pt>
                <c:pt idx="7380">
                  <c:v>1.5498099999999932</c:v>
                </c:pt>
                <c:pt idx="7381">
                  <c:v>1.5500199999999997</c:v>
                </c:pt>
                <c:pt idx="7382">
                  <c:v>1.5502299999999998</c:v>
                </c:pt>
                <c:pt idx="7383">
                  <c:v>1.5504399999999998</c:v>
                </c:pt>
                <c:pt idx="7384">
                  <c:v>1.5506499999999996</c:v>
                </c:pt>
                <c:pt idx="7385">
                  <c:v>1.5508599999999997</c:v>
                </c:pt>
                <c:pt idx="7386">
                  <c:v>1.551069999999994</c:v>
                </c:pt>
                <c:pt idx="7387">
                  <c:v>1.5512799999999998</c:v>
                </c:pt>
                <c:pt idx="7388">
                  <c:v>1.5514899999999998</c:v>
                </c:pt>
                <c:pt idx="7389">
                  <c:v>1.5516999999999925</c:v>
                </c:pt>
                <c:pt idx="7390">
                  <c:v>1.5519099999999932</c:v>
                </c:pt>
                <c:pt idx="7391">
                  <c:v>1.5521199999999997</c:v>
                </c:pt>
                <c:pt idx="7392">
                  <c:v>1.5523299999999998</c:v>
                </c:pt>
                <c:pt idx="7393">
                  <c:v>1.5525399999999998</c:v>
                </c:pt>
                <c:pt idx="7394">
                  <c:v>1.5527499999999996</c:v>
                </c:pt>
                <c:pt idx="7395">
                  <c:v>1.5529599999999997</c:v>
                </c:pt>
                <c:pt idx="7396">
                  <c:v>1.5531699999999939</c:v>
                </c:pt>
                <c:pt idx="7397">
                  <c:v>1.5533799999999998</c:v>
                </c:pt>
                <c:pt idx="7398">
                  <c:v>1.5535899999999998</c:v>
                </c:pt>
                <c:pt idx="7399">
                  <c:v>1.5537999999999923</c:v>
                </c:pt>
                <c:pt idx="7400">
                  <c:v>1.5540099999999997</c:v>
                </c:pt>
                <c:pt idx="7401">
                  <c:v>1.5542199999999997</c:v>
                </c:pt>
                <c:pt idx="7402">
                  <c:v>1.5544299999999998</c:v>
                </c:pt>
                <c:pt idx="7403">
                  <c:v>1.5546399999999998</c:v>
                </c:pt>
                <c:pt idx="7404">
                  <c:v>1.5548499999999996</c:v>
                </c:pt>
                <c:pt idx="7405">
                  <c:v>1.5550599999999997</c:v>
                </c:pt>
                <c:pt idx="7406">
                  <c:v>1.5552699999999939</c:v>
                </c:pt>
                <c:pt idx="7407">
                  <c:v>1.5554799999999998</c:v>
                </c:pt>
                <c:pt idx="7408">
                  <c:v>1.5556899999999998</c:v>
                </c:pt>
                <c:pt idx="7409">
                  <c:v>1.5558999999999927</c:v>
                </c:pt>
                <c:pt idx="7410">
                  <c:v>1.5561099999999997</c:v>
                </c:pt>
                <c:pt idx="7411">
                  <c:v>1.5563199999999997</c:v>
                </c:pt>
                <c:pt idx="7412">
                  <c:v>1.5565299999999958</c:v>
                </c:pt>
                <c:pt idx="7413">
                  <c:v>1.5567399999999998</c:v>
                </c:pt>
                <c:pt idx="7414">
                  <c:v>1.5569499999999998</c:v>
                </c:pt>
                <c:pt idx="7415">
                  <c:v>1.5571599999999997</c:v>
                </c:pt>
                <c:pt idx="7416">
                  <c:v>1.5573699999999933</c:v>
                </c:pt>
                <c:pt idx="7417">
                  <c:v>1.557579999999994</c:v>
                </c:pt>
                <c:pt idx="7418">
                  <c:v>1.5577899999999998</c:v>
                </c:pt>
                <c:pt idx="7419">
                  <c:v>1.5579999999999914</c:v>
                </c:pt>
                <c:pt idx="7420">
                  <c:v>1.5582099999999997</c:v>
                </c:pt>
                <c:pt idx="7421">
                  <c:v>1.5584199999999997</c:v>
                </c:pt>
                <c:pt idx="7422">
                  <c:v>1.558629999999994</c:v>
                </c:pt>
                <c:pt idx="7423">
                  <c:v>1.5588399999999998</c:v>
                </c:pt>
                <c:pt idx="7424">
                  <c:v>1.5590499999999998</c:v>
                </c:pt>
                <c:pt idx="7425">
                  <c:v>1.5592599999999996</c:v>
                </c:pt>
                <c:pt idx="7426">
                  <c:v>1.5594699999999933</c:v>
                </c:pt>
                <c:pt idx="7427">
                  <c:v>1.559679999999994</c:v>
                </c:pt>
                <c:pt idx="7428">
                  <c:v>1.5598899999999998</c:v>
                </c:pt>
                <c:pt idx="7429">
                  <c:v>1.5600999999999998</c:v>
                </c:pt>
                <c:pt idx="7430">
                  <c:v>1.5603099999999996</c:v>
                </c:pt>
                <c:pt idx="7431">
                  <c:v>1.5605199999999997</c:v>
                </c:pt>
                <c:pt idx="7432">
                  <c:v>1.560729999999994</c:v>
                </c:pt>
                <c:pt idx="7433">
                  <c:v>1.5609399999999998</c:v>
                </c:pt>
                <c:pt idx="7434">
                  <c:v>1.5611499999999998</c:v>
                </c:pt>
                <c:pt idx="7435">
                  <c:v>1.5613599999999996</c:v>
                </c:pt>
                <c:pt idx="7436">
                  <c:v>1.5615699999999932</c:v>
                </c:pt>
                <c:pt idx="7437">
                  <c:v>1.561779999999994</c:v>
                </c:pt>
                <c:pt idx="7438">
                  <c:v>1.5619899999999998</c:v>
                </c:pt>
                <c:pt idx="7439">
                  <c:v>1.5621999999999998</c:v>
                </c:pt>
                <c:pt idx="7440">
                  <c:v>1.5624099999999996</c:v>
                </c:pt>
                <c:pt idx="7441">
                  <c:v>1.5626199999999997</c:v>
                </c:pt>
                <c:pt idx="7442">
                  <c:v>1.5628299999999939</c:v>
                </c:pt>
                <c:pt idx="7443">
                  <c:v>1.5630399999999998</c:v>
                </c:pt>
                <c:pt idx="7444">
                  <c:v>1.5632499999999998</c:v>
                </c:pt>
                <c:pt idx="7445">
                  <c:v>1.5634599999999996</c:v>
                </c:pt>
                <c:pt idx="7446">
                  <c:v>1.5636699999999932</c:v>
                </c:pt>
                <c:pt idx="7447">
                  <c:v>1.5638799999999939</c:v>
                </c:pt>
                <c:pt idx="7448">
                  <c:v>1.56409</c:v>
                </c:pt>
                <c:pt idx="7449">
                  <c:v>1.5642999999999998</c:v>
                </c:pt>
                <c:pt idx="7450">
                  <c:v>1.5645099999999996</c:v>
                </c:pt>
                <c:pt idx="7451">
                  <c:v>1.5647199999999997</c:v>
                </c:pt>
                <c:pt idx="7452">
                  <c:v>1.5649299999999939</c:v>
                </c:pt>
                <c:pt idx="7453">
                  <c:v>1.5651399999999998</c:v>
                </c:pt>
                <c:pt idx="7454">
                  <c:v>1.5653499999999998</c:v>
                </c:pt>
                <c:pt idx="7455">
                  <c:v>1.5655599999999996</c:v>
                </c:pt>
                <c:pt idx="7456">
                  <c:v>1.5657699999999932</c:v>
                </c:pt>
                <c:pt idx="7457">
                  <c:v>1.5659799999999939</c:v>
                </c:pt>
                <c:pt idx="7458">
                  <c:v>1.5661899999999997</c:v>
                </c:pt>
                <c:pt idx="7459">
                  <c:v>1.5663999999999998</c:v>
                </c:pt>
                <c:pt idx="7460">
                  <c:v>1.5666099999999998</c:v>
                </c:pt>
                <c:pt idx="7461">
                  <c:v>1.5668199999999997</c:v>
                </c:pt>
                <c:pt idx="7462">
                  <c:v>1.5670299999999933</c:v>
                </c:pt>
                <c:pt idx="7463">
                  <c:v>1.567239999999994</c:v>
                </c:pt>
                <c:pt idx="7464">
                  <c:v>1.5674499999999998</c:v>
                </c:pt>
                <c:pt idx="7465">
                  <c:v>1.5676599999999998</c:v>
                </c:pt>
                <c:pt idx="7466">
                  <c:v>1.5678699999999925</c:v>
                </c:pt>
                <c:pt idx="7467">
                  <c:v>1.5680799999999997</c:v>
                </c:pt>
                <c:pt idx="7468">
                  <c:v>1.5682899999999997</c:v>
                </c:pt>
                <c:pt idx="7469">
                  <c:v>1.5684999999999998</c:v>
                </c:pt>
                <c:pt idx="7470">
                  <c:v>1.5687099999999998</c:v>
                </c:pt>
                <c:pt idx="7471">
                  <c:v>1.5689199999999996</c:v>
                </c:pt>
                <c:pt idx="7472">
                  <c:v>1.5691299999999933</c:v>
                </c:pt>
                <c:pt idx="7473">
                  <c:v>1.569339999999994</c:v>
                </c:pt>
                <c:pt idx="7474">
                  <c:v>1.5695499999999998</c:v>
                </c:pt>
                <c:pt idx="7475">
                  <c:v>1.5697599999999998</c:v>
                </c:pt>
                <c:pt idx="7476">
                  <c:v>1.5699699999999925</c:v>
                </c:pt>
                <c:pt idx="7477">
                  <c:v>1.5701799999999997</c:v>
                </c:pt>
                <c:pt idx="7478">
                  <c:v>1.5703899999999997</c:v>
                </c:pt>
                <c:pt idx="7479">
                  <c:v>1.5705999999999998</c:v>
                </c:pt>
                <c:pt idx="7480">
                  <c:v>1.5708099999999998</c:v>
                </c:pt>
                <c:pt idx="7481">
                  <c:v>1.5710199999999996</c:v>
                </c:pt>
                <c:pt idx="7482">
                  <c:v>1.5712299999999932</c:v>
                </c:pt>
                <c:pt idx="7483">
                  <c:v>1.571439999999994</c:v>
                </c:pt>
                <c:pt idx="7484">
                  <c:v>1.5716499999999998</c:v>
                </c:pt>
                <c:pt idx="7485">
                  <c:v>1.5718599999999998</c:v>
                </c:pt>
                <c:pt idx="7486">
                  <c:v>1.5720699999999996</c:v>
                </c:pt>
                <c:pt idx="7487">
                  <c:v>1.5722799999999997</c:v>
                </c:pt>
                <c:pt idx="7488">
                  <c:v>1.5724899999999997</c:v>
                </c:pt>
                <c:pt idx="7489">
                  <c:v>1.5726999999999998</c:v>
                </c:pt>
                <c:pt idx="7490">
                  <c:v>1.5729099999999998</c:v>
                </c:pt>
                <c:pt idx="7491">
                  <c:v>1.5731199999999996</c:v>
                </c:pt>
                <c:pt idx="7492">
                  <c:v>1.5733299999999932</c:v>
                </c:pt>
                <c:pt idx="7493">
                  <c:v>1.5735399999999939</c:v>
                </c:pt>
                <c:pt idx="7494">
                  <c:v>1.5737499999999998</c:v>
                </c:pt>
                <c:pt idx="7495">
                  <c:v>1.5739599999999998</c:v>
                </c:pt>
                <c:pt idx="7496">
                  <c:v>1.5741699999999996</c:v>
                </c:pt>
                <c:pt idx="7497">
                  <c:v>1.5743799999999997</c:v>
                </c:pt>
                <c:pt idx="7498">
                  <c:v>1.5745899999999997</c:v>
                </c:pt>
                <c:pt idx="7499">
                  <c:v>1.5747999999999998</c:v>
                </c:pt>
                <c:pt idx="7500">
                  <c:v>1.5750099999999998</c:v>
                </c:pt>
                <c:pt idx="7501">
                  <c:v>1.5752199999999996</c:v>
                </c:pt>
                <c:pt idx="7502">
                  <c:v>1.5754299999999932</c:v>
                </c:pt>
                <c:pt idx="7503">
                  <c:v>1.5756399999999939</c:v>
                </c:pt>
                <c:pt idx="7504">
                  <c:v>1.5758499999999998</c:v>
                </c:pt>
                <c:pt idx="7505">
                  <c:v>1.57606</c:v>
                </c:pt>
                <c:pt idx="7506">
                  <c:v>1.5762699999999996</c:v>
                </c:pt>
                <c:pt idx="7507">
                  <c:v>1.5764799999999997</c:v>
                </c:pt>
                <c:pt idx="7508">
                  <c:v>1.5766899999999997</c:v>
                </c:pt>
                <c:pt idx="7509">
                  <c:v>1.576899999999994</c:v>
                </c:pt>
                <c:pt idx="7510">
                  <c:v>1.5771099999999998</c:v>
                </c:pt>
                <c:pt idx="7511">
                  <c:v>1.5773199999999998</c:v>
                </c:pt>
                <c:pt idx="7512">
                  <c:v>1.5775299999999925</c:v>
                </c:pt>
                <c:pt idx="7513">
                  <c:v>1.5777399999999933</c:v>
                </c:pt>
                <c:pt idx="7514">
                  <c:v>1.577949999999994</c:v>
                </c:pt>
                <c:pt idx="7515">
                  <c:v>1.57816</c:v>
                </c:pt>
                <c:pt idx="7516">
                  <c:v>1.5783699999999998</c:v>
                </c:pt>
                <c:pt idx="7517">
                  <c:v>1.5785799999999997</c:v>
                </c:pt>
                <c:pt idx="7518">
                  <c:v>1.5787899999999997</c:v>
                </c:pt>
                <c:pt idx="7519">
                  <c:v>1.578999999999994</c:v>
                </c:pt>
                <c:pt idx="7520">
                  <c:v>1.5792099999999998</c:v>
                </c:pt>
                <c:pt idx="7521">
                  <c:v>1.5794199999999998</c:v>
                </c:pt>
                <c:pt idx="7522">
                  <c:v>1.5796299999999925</c:v>
                </c:pt>
                <c:pt idx="7523">
                  <c:v>1.5798399999999932</c:v>
                </c:pt>
                <c:pt idx="7524">
                  <c:v>1.5800499999999997</c:v>
                </c:pt>
                <c:pt idx="7525">
                  <c:v>1.58026</c:v>
                </c:pt>
                <c:pt idx="7526">
                  <c:v>1.5804699999999998</c:v>
                </c:pt>
                <c:pt idx="7527">
                  <c:v>1.5806799999999996</c:v>
                </c:pt>
                <c:pt idx="7528">
                  <c:v>1.5808899999999997</c:v>
                </c:pt>
                <c:pt idx="7529">
                  <c:v>1.581099999999994</c:v>
                </c:pt>
                <c:pt idx="7530">
                  <c:v>1.5813099999999998</c:v>
                </c:pt>
                <c:pt idx="7531">
                  <c:v>1.5815199999999998</c:v>
                </c:pt>
                <c:pt idx="7532">
                  <c:v>1.5817299999999925</c:v>
                </c:pt>
                <c:pt idx="7533">
                  <c:v>1.5819399999999932</c:v>
                </c:pt>
                <c:pt idx="7534">
                  <c:v>1.5821499999999997</c:v>
                </c:pt>
                <c:pt idx="7535">
                  <c:v>1.58236</c:v>
                </c:pt>
                <c:pt idx="7536">
                  <c:v>1.5825699999999998</c:v>
                </c:pt>
                <c:pt idx="7537">
                  <c:v>1.5827799999999996</c:v>
                </c:pt>
                <c:pt idx="7538">
                  <c:v>1.5829899999999997</c:v>
                </c:pt>
                <c:pt idx="7539">
                  <c:v>1.5831999999999939</c:v>
                </c:pt>
                <c:pt idx="7540">
                  <c:v>1.5834099999999998</c:v>
                </c:pt>
                <c:pt idx="7541">
                  <c:v>1.5836199999999998</c:v>
                </c:pt>
                <c:pt idx="7542">
                  <c:v>1.5838299999999923</c:v>
                </c:pt>
                <c:pt idx="7543">
                  <c:v>1.5840399999999997</c:v>
                </c:pt>
                <c:pt idx="7544">
                  <c:v>1.5842499999999997</c:v>
                </c:pt>
                <c:pt idx="7545">
                  <c:v>1.58446</c:v>
                </c:pt>
                <c:pt idx="7546">
                  <c:v>1.5846699999999998</c:v>
                </c:pt>
                <c:pt idx="7547">
                  <c:v>1.5848799999999996</c:v>
                </c:pt>
                <c:pt idx="7548">
                  <c:v>1.5850899999999997</c:v>
                </c:pt>
                <c:pt idx="7549">
                  <c:v>1.5852999999999939</c:v>
                </c:pt>
                <c:pt idx="7550">
                  <c:v>1.5855099999999998</c:v>
                </c:pt>
                <c:pt idx="7551">
                  <c:v>1.5857199999999998</c:v>
                </c:pt>
                <c:pt idx="7552">
                  <c:v>1.5859299999999923</c:v>
                </c:pt>
                <c:pt idx="7553">
                  <c:v>1.5861399999999997</c:v>
                </c:pt>
                <c:pt idx="7554">
                  <c:v>1.5863499999999997</c:v>
                </c:pt>
                <c:pt idx="7555">
                  <c:v>1.5865599999999997</c:v>
                </c:pt>
                <c:pt idx="7556">
                  <c:v>1.5867699999999998</c:v>
                </c:pt>
                <c:pt idx="7557">
                  <c:v>1.5869799999999996</c:v>
                </c:pt>
                <c:pt idx="7558">
                  <c:v>1.5871899999999997</c:v>
                </c:pt>
                <c:pt idx="7559">
                  <c:v>1.5873999999999933</c:v>
                </c:pt>
                <c:pt idx="7560">
                  <c:v>1.587609999999994</c:v>
                </c:pt>
                <c:pt idx="7561">
                  <c:v>1.5878199999999998</c:v>
                </c:pt>
                <c:pt idx="7562">
                  <c:v>1.5880299999999998</c:v>
                </c:pt>
                <c:pt idx="7563">
                  <c:v>1.5882399999999997</c:v>
                </c:pt>
                <c:pt idx="7564">
                  <c:v>1.5884499999999997</c:v>
                </c:pt>
                <c:pt idx="7565">
                  <c:v>1.5886599999999997</c:v>
                </c:pt>
                <c:pt idx="7566">
                  <c:v>1.5888699999999998</c:v>
                </c:pt>
                <c:pt idx="7567">
                  <c:v>1.5890799999999998</c:v>
                </c:pt>
                <c:pt idx="7568">
                  <c:v>1.5892899999999996</c:v>
                </c:pt>
                <c:pt idx="7569">
                  <c:v>1.5894999999999933</c:v>
                </c:pt>
                <c:pt idx="7570">
                  <c:v>1.589709999999994</c:v>
                </c:pt>
                <c:pt idx="7571">
                  <c:v>1.5899199999999998</c:v>
                </c:pt>
                <c:pt idx="7572">
                  <c:v>1.5901299999999998</c:v>
                </c:pt>
                <c:pt idx="7573">
                  <c:v>1.5903399999999996</c:v>
                </c:pt>
                <c:pt idx="7574">
                  <c:v>1.5905499999999997</c:v>
                </c:pt>
                <c:pt idx="7575">
                  <c:v>1.5907599999999997</c:v>
                </c:pt>
                <c:pt idx="7576">
                  <c:v>1.5909699999999998</c:v>
                </c:pt>
                <c:pt idx="7577">
                  <c:v>1.5911799999999998</c:v>
                </c:pt>
                <c:pt idx="7578">
                  <c:v>1.5913899999999996</c:v>
                </c:pt>
                <c:pt idx="7579">
                  <c:v>1.5915999999999932</c:v>
                </c:pt>
                <c:pt idx="7580">
                  <c:v>1.591809999999994</c:v>
                </c:pt>
                <c:pt idx="7581">
                  <c:v>1.59202</c:v>
                </c:pt>
                <c:pt idx="7582">
                  <c:v>1.5922299999999998</c:v>
                </c:pt>
                <c:pt idx="7583">
                  <c:v>1.5924399999999996</c:v>
                </c:pt>
                <c:pt idx="7584">
                  <c:v>1.5926499999999997</c:v>
                </c:pt>
                <c:pt idx="7585">
                  <c:v>1.5928599999999997</c:v>
                </c:pt>
                <c:pt idx="7586">
                  <c:v>1.5930699999999998</c:v>
                </c:pt>
                <c:pt idx="7587">
                  <c:v>1.5932799999999998</c:v>
                </c:pt>
                <c:pt idx="7588">
                  <c:v>1.5934899999999996</c:v>
                </c:pt>
                <c:pt idx="7589">
                  <c:v>1.5936999999999932</c:v>
                </c:pt>
                <c:pt idx="7590">
                  <c:v>1.5939099999999939</c:v>
                </c:pt>
                <c:pt idx="7591">
                  <c:v>1.59412</c:v>
                </c:pt>
                <c:pt idx="7592">
                  <c:v>1.5943299999999998</c:v>
                </c:pt>
                <c:pt idx="7593">
                  <c:v>1.5945399999999996</c:v>
                </c:pt>
                <c:pt idx="7594">
                  <c:v>1.5947499999999997</c:v>
                </c:pt>
                <c:pt idx="7595">
                  <c:v>1.5949599999999997</c:v>
                </c:pt>
                <c:pt idx="7596">
                  <c:v>1.5951699999999998</c:v>
                </c:pt>
                <c:pt idx="7597">
                  <c:v>1.5953799999999998</c:v>
                </c:pt>
                <c:pt idx="7598">
                  <c:v>1.5955899999999996</c:v>
                </c:pt>
                <c:pt idx="7599">
                  <c:v>1.5957999999999932</c:v>
                </c:pt>
                <c:pt idx="7600">
                  <c:v>1.5960099999999997</c:v>
                </c:pt>
                <c:pt idx="7601">
                  <c:v>1.59622</c:v>
                </c:pt>
                <c:pt idx="7602">
                  <c:v>1.5964299999999998</c:v>
                </c:pt>
                <c:pt idx="7603">
                  <c:v>1.5966399999999996</c:v>
                </c:pt>
                <c:pt idx="7604">
                  <c:v>1.5968499999999997</c:v>
                </c:pt>
                <c:pt idx="7605">
                  <c:v>1.5970599999999997</c:v>
                </c:pt>
                <c:pt idx="7606">
                  <c:v>1.597269999999994</c:v>
                </c:pt>
                <c:pt idx="7607">
                  <c:v>1.5974799999999998</c:v>
                </c:pt>
                <c:pt idx="7608">
                  <c:v>1.5976899999999996</c:v>
                </c:pt>
                <c:pt idx="7609">
                  <c:v>1.5978999999999925</c:v>
                </c:pt>
                <c:pt idx="7610">
                  <c:v>1.5981099999999997</c:v>
                </c:pt>
                <c:pt idx="7611">
                  <c:v>1.5983199999999997</c:v>
                </c:pt>
                <c:pt idx="7612">
                  <c:v>1.5985299999999998</c:v>
                </c:pt>
                <c:pt idx="7613">
                  <c:v>1.5987399999999998</c:v>
                </c:pt>
                <c:pt idx="7614">
                  <c:v>1.5989499999999996</c:v>
                </c:pt>
                <c:pt idx="7615">
                  <c:v>1.5991599999999997</c:v>
                </c:pt>
                <c:pt idx="7616">
                  <c:v>1.599369999999994</c:v>
                </c:pt>
                <c:pt idx="7617">
                  <c:v>1.5995799999999998</c:v>
                </c:pt>
                <c:pt idx="7618">
                  <c:v>1.5997899999999998</c:v>
                </c:pt>
                <c:pt idx="7619">
                  <c:v>1.5999999999999925</c:v>
                </c:pt>
                <c:pt idx="7620">
                  <c:v>1.6002099999999997</c:v>
                </c:pt>
                <c:pt idx="7621">
                  <c:v>1.6004199999999997</c:v>
                </c:pt>
                <c:pt idx="7622">
                  <c:v>1.6006299999999998</c:v>
                </c:pt>
                <c:pt idx="7623">
                  <c:v>1.6008399999999998</c:v>
                </c:pt>
                <c:pt idx="7624">
                  <c:v>1.6010499999999996</c:v>
                </c:pt>
                <c:pt idx="7625">
                  <c:v>1.6012599999999997</c:v>
                </c:pt>
                <c:pt idx="7626">
                  <c:v>1.601469999999994</c:v>
                </c:pt>
                <c:pt idx="7627">
                  <c:v>1.6016799999999998</c:v>
                </c:pt>
                <c:pt idx="7628">
                  <c:v>1.6018899999999998</c:v>
                </c:pt>
                <c:pt idx="7629">
                  <c:v>1.6020999999999996</c:v>
                </c:pt>
                <c:pt idx="7630">
                  <c:v>1.6023099999999997</c:v>
                </c:pt>
                <c:pt idx="7631">
                  <c:v>1.6025199999999997</c:v>
                </c:pt>
                <c:pt idx="7632">
                  <c:v>1.6027299999999998</c:v>
                </c:pt>
                <c:pt idx="7633">
                  <c:v>1.6029399999999998</c:v>
                </c:pt>
                <c:pt idx="7634">
                  <c:v>1.6031499999999996</c:v>
                </c:pt>
                <c:pt idx="7635">
                  <c:v>1.6033599999999997</c:v>
                </c:pt>
                <c:pt idx="7636">
                  <c:v>1.6035699999999939</c:v>
                </c:pt>
                <c:pt idx="7637">
                  <c:v>1.6037799999999998</c:v>
                </c:pt>
                <c:pt idx="7638">
                  <c:v>1.6039899999999998</c:v>
                </c:pt>
                <c:pt idx="7639">
                  <c:v>1.6041999999999996</c:v>
                </c:pt>
                <c:pt idx="7640">
                  <c:v>1.6044099999999997</c:v>
                </c:pt>
                <c:pt idx="7641">
                  <c:v>1.6046199999999997</c:v>
                </c:pt>
                <c:pt idx="7642">
                  <c:v>1.6048299999999998</c:v>
                </c:pt>
                <c:pt idx="7643">
                  <c:v>1.6050399999999998</c:v>
                </c:pt>
                <c:pt idx="7644">
                  <c:v>1.6052499999999996</c:v>
                </c:pt>
                <c:pt idx="7645">
                  <c:v>1.6054599999999997</c:v>
                </c:pt>
                <c:pt idx="7646">
                  <c:v>1.6056699999999939</c:v>
                </c:pt>
                <c:pt idx="7647">
                  <c:v>1.6058799999999998</c:v>
                </c:pt>
                <c:pt idx="7648">
                  <c:v>1.60609</c:v>
                </c:pt>
                <c:pt idx="7649">
                  <c:v>1.6062999999999996</c:v>
                </c:pt>
                <c:pt idx="7650">
                  <c:v>1.6065099999999997</c:v>
                </c:pt>
                <c:pt idx="7651">
                  <c:v>1.6067199999999997</c:v>
                </c:pt>
                <c:pt idx="7652">
                  <c:v>1.6069299999999958</c:v>
                </c:pt>
                <c:pt idx="7653">
                  <c:v>1.6071399999999998</c:v>
                </c:pt>
                <c:pt idx="7654">
                  <c:v>1.6073499999999996</c:v>
                </c:pt>
                <c:pt idx="7655">
                  <c:v>1.6075599999999997</c:v>
                </c:pt>
                <c:pt idx="7656">
                  <c:v>1.6077699999999933</c:v>
                </c:pt>
                <c:pt idx="7657">
                  <c:v>1.607979999999994</c:v>
                </c:pt>
                <c:pt idx="7658">
                  <c:v>1.60819</c:v>
                </c:pt>
                <c:pt idx="7659">
                  <c:v>1.6083999999999996</c:v>
                </c:pt>
                <c:pt idx="7660">
                  <c:v>1.6086099999999997</c:v>
                </c:pt>
                <c:pt idx="7661">
                  <c:v>1.6088199999999997</c:v>
                </c:pt>
                <c:pt idx="7662">
                  <c:v>1.609029999999994</c:v>
                </c:pt>
                <c:pt idx="7663">
                  <c:v>1.6092399999999998</c:v>
                </c:pt>
                <c:pt idx="7664">
                  <c:v>1.6094499999999998</c:v>
                </c:pt>
                <c:pt idx="7665">
                  <c:v>1.6096599999999996</c:v>
                </c:pt>
                <c:pt idx="7666">
                  <c:v>1.6098699999999933</c:v>
                </c:pt>
                <c:pt idx="7667">
                  <c:v>1.6100799999999997</c:v>
                </c:pt>
                <c:pt idx="7668">
                  <c:v>1.61029</c:v>
                </c:pt>
                <c:pt idx="7669">
                  <c:v>1.6104999999999998</c:v>
                </c:pt>
                <c:pt idx="7670">
                  <c:v>1.6107099999999996</c:v>
                </c:pt>
                <c:pt idx="7671">
                  <c:v>1.6109199999999997</c:v>
                </c:pt>
                <c:pt idx="7672">
                  <c:v>1.611129999999994</c:v>
                </c:pt>
                <c:pt idx="7673">
                  <c:v>1.6113399999999998</c:v>
                </c:pt>
                <c:pt idx="7674">
                  <c:v>1.6115499999999998</c:v>
                </c:pt>
                <c:pt idx="7675">
                  <c:v>1.6117599999999996</c:v>
                </c:pt>
                <c:pt idx="7676">
                  <c:v>1.6119699999999932</c:v>
                </c:pt>
                <c:pt idx="7677">
                  <c:v>1.6121799999999997</c:v>
                </c:pt>
                <c:pt idx="7678">
                  <c:v>1.61239</c:v>
                </c:pt>
                <c:pt idx="7679">
                  <c:v>1.6125999999999998</c:v>
                </c:pt>
                <c:pt idx="7680">
                  <c:v>1.6128099999999996</c:v>
                </c:pt>
                <c:pt idx="7681">
                  <c:v>1.6130199999999997</c:v>
                </c:pt>
                <c:pt idx="7682">
                  <c:v>1.6132299999999939</c:v>
                </c:pt>
                <c:pt idx="7683">
                  <c:v>1.6134399999999998</c:v>
                </c:pt>
                <c:pt idx="7684">
                  <c:v>1.6136499999999998</c:v>
                </c:pt>
                <c:pt idx="7685">
                  <c:v>1.6138599999999996</c:v>
                </c:pt>
                <c:pt idx="7686">
                  <c:v>1.6140699999999997</c:v>
                </c:pt>
                <c:pt idx="7687">
                  <c:v>1.6142799999999997</c:v>
                </c:pt>
                <c:pt idx="7688">
                  <c:v>1.61449</c:v>
                </c:pt>
                <c:pt idx="7689">
                  <c:v>1.6146999999999998</c:v>
                </c:pt>
                <c:pt idx="7690">
                  <c:v>1.6149099999999996</c:v>
                </c:pt>
                <c:pt idx="7691">
                  <c:v>1.6151199999999997</c:v>
                </c:pt>
                <c:pt idx="7692">
                  <c:v>1.6153299999999939</c:v>
                </c:pt>
                <c:pt idx="7693">
                  <c:v>1.6155399999999998</c:v>
                </c:pt>
                <c:pt idx="7694">
                  <c:v>1.6157499999999998</c:v>
                </c:pt>
                <c:pt idx="7695">
                  <c:v>1.6159599999999996</c:v>
                </c:pt>
                <c:pt idx="7696">
                  <c:v>1.6161699999999997</c:v>
                </c:pt>
                <c:pt idx="7697">
                  <c:v>1.6163799999999997</c:v>
                </c:pt>
                <c:pt idx="7698">
                  <c:v>1.6165899999999997</c:v>
                </c:pt>
                <c:pt idx="7699">
                  <c:v>1.6167999999999998</c:v>
                </c:pt>
                <c:pt idx="7700">
                  <c:v>1.6170099999999996</c:v>
                </c:pt>
                <c:pt idx="7701">
                  <c:v>1.6172199999999997</c:v>
                </c:pt>
                <c:pt idx="7702">
                  <c:v>1.6174299999999935</c:v>
                </c:pt>
                <c:pt idx="7703">
                  <c:v>1.617639999999994</c:v>
                </c:pt>
                <c:pt idx="7704">
                  <c:v>1.6178499999999998</c:v>
                </c:pt>
                <c:pt idx="7705">
                  <c:v>1.6180600000000001</c:v>
                </c:pt>
                <c:pt idx="7706">
                  <c:v>1.6182699999999997</c:v>
                </c:pt>
                <c:pt idx="7707">
                  <c:v>1.6184799999999997</c:v>
                </c:pt>
                <c:pt idx="7708">
                  <c:v>1.6186899999999997</c:v>
                </c:pt>
                <c:pt idx="7709">
                  <c:v>1.6188999999999998</c:v>
                </c:pt>
                <c:pt idx="7710">
                  <c:v>1.6191099999999996</c:v>
                </c:pt>
                <c:pt idx="7711">
                  <c:v>1.6193199999999996</c:v>
                </c:pt>
                <c:pt idx="7712">
                  <c:v>1.6195299999999933</c:v>
                </c:pt>
                <c:pt idx="7713">
                  <c:v>1.619739999999994</c:v>
                </c:pt>
                <c:pt idx="7714">
                  <c:v>1.6199499999999998</c:v>
                </c:pt>
                <c:pt idx="7715">
                  <c:v>1.62016</c:v>
                </c:pt>
                <c:pt idx="7716">
                  <c:v>1.6203699999999996</c:v>
                </c:pt>
                <c:pt idx="7717">
                  <c:v>1.6205799999999997</c:v>
                </c:pt>
                <c:pt idx="7718">
                  <c:v>1.6207899999999997</c:v>
                </c:pt>
                <c:pt idx="7719">
                  <c:v>1.6209999999999998</c:v>
                </c:pt>
                <c:pt idx="7720">
                  <c:v>1.6212099999999998</c:v>
                </c:pt>
                <c:pt idx="7721">
                  <c:v>1.6214199999999996</c:v>
                </c:pt>
                <c:pt idx="7722">
                  <c:v>1.6216299999999932</c:v>
                </c:pt>
                <c:pt idx="7723">
                  <c:v>1.621839999999994</c:v>
                </c:pt>
                <c:pt idx="7724">
                  <c:v>1.6220500000000062</c:v>
                </c:pt>
                <c:pt idx="7725">
                  <c:v>1.62226</c:v>
                </c:pt>
                <c:pt idx="7726">
                  <c:v>1.6224699999999996</c:v>
                </c:pt>
                <c:pt idx="7727">
                  <c:v>1.6226799999999997</c:v>
                </c:pt>
                <c:pt idx="7728">
                  <c:v>1.6228899999999997</c:v>
                </c:pt>
                <c:pt idx="7729">
                  <c:v>1.6230999999999998</c:v>
                </c:pt>
                <c:pt idx="7730">
                  <c:v>1.6233099999999998</c:v>
                </c:pt>
                <c:pt idx="7731">
                  <c:v>1.6235199999999996</c:v>
                </c:pt>
                <c:pt idx="7732">
                  <c:v>1.6237299999999932</c:v>
                </c:pt>
                <c:pt idx="7733">
                  <c:v>1.6239399999999939</c:v>
                </c:pt>
                <c:pt idx="7734">
                  <c:v>1.6241500000000062</c:v>
                </c:pt>
                <c:pt idx="7735">
                  <c:v>1.62436</c:v>
                </c:pt>
                <c:pt idx="7736">
                  <c:v>1.6245699999999996</c:v>
                </c:pt>
                <c:pt idx="7737">
                  <c:v>1.6247799999999997</c:v>
                </c:pt>
                <c:pt idx="7738">
                  <c:v>1.6249899999999997</c:v>
                </c:pt>
                <c:pt idx="7739">
                  <c:v>1.6251999999999998</c:v>
                </c:pt>
                <c:pt idx="7740">
                  <c:v>1.6254099999999998</c:v>
                </c:pt>
                <c:pt idx="7741">
                  <c:v>1.6256199999999996</c:v>
                </c:pt>
                <c:pt idx="7742">
                  <c:v>1.6258299999999932</c:v>
                </c:pt>
                <c:pt idx="7743">
                  <c:v>1.6260399999999997</c:v>
                </c:pt>
                <c:pt idx="7744">
                  <c:v>1.6262500000000055</c:v>
                </c:pt>
                <c:pt idx="7745">
                  <c:v>1.62646</c:v>
                </c:pt>
                <c:pt idx="7746">
                  <c:v>1.6266699999999996</c:v>
                </c:pt>
                <c:pt idx="7747">
                  <c:v>1.6268799999999997</c:v>
                </c:pt>
                <c:pt idx="7748">
                  <c:v>1.6270899999999997</c:v>
                </c:pt>
                <c:pt idx="7749">
                  <c:v>1.627299999999994</c:v>
                </c:pt>
                <c:pt idx="7750">
                  <c:v>1.6275099999999998</c:v>
                </c:pt>
                <c:pt idx="7751">
                  <c:v>1.6277199999999996</c:v>
                </c:pt>
                <c:pt idx="7752">
                  <c:v>1.6279299999999925</c:v>
                </c:pt>
                <c:pt idx="7753">
                  <c:v>1.6281399999999997</c:v>
                </c:pt>
                <c:pt idx="7754">
                  <c:v>1.6283499999999997</c:v>
                </c:pt>
                <c:pt idx="7755">
                  <c:v>1.62856</c:v>
                </c:pt>
                <c:pt idx="7756">
                  <c:v>1.6287699999999996</c:v>
                </c:pt>
                <c:pt idx="7757">
                  <c:v>1.6289799999999997</c:v>
                </c:pt>
                <c:pt idx="7758">
                  <c:v>1.6291899999999997</c:v>
                </c:pt>
                <c:pt idx="7759">
                  <c:v>1.629399999999994</c:v>
                </c:pt>
                <c:pt idx="7760">
                  <c:v>1.6296099999999998</c:v>
                </c:pt>
                <c:pt idx="7761">
                  <c:v>1.6298199999999996</c:v>
                </c:pt>
                <c:pt idx="7762">
                  <c:v>1.6300299999999996</c:v>
                </c:pt>
                <c:pt idx="7763">
                  <c:v>1.6302399999999997</c:v>
                </c:pt>
                <c:pt idx="7764">
                  <c:v>1.6304499999999997</c:v>
                </c:pt>
                <c:pt idx="7765">
                  <c:v>1.63066</c:v>
                </c:pt>
                <c:pt idx="7766">
                  <c:v>1.6308699999999998</c:v>
                </c:pt>
                <c:pt idx="7767">
                  <c:v>1.6310799999999996</c:v>
                </c:pt>
                <c:pt idx="7768">
                  <c:v>1.6312899999999997</c:v>
                </c:pt>
                <c:pt idx="7769">
                  <c:v>1.631499999999994</c:v>
                </c:pt>
                <c:pt idx="7770">
                  <c:v>1.6317099999999998</c:v>
                </c:pt>
                <c:pt idx="7771">
                  <c:v>1.6319199999999998</c:v>
                </c:pt>
                <c:pt idx="7772">
                  <c:v>1.6321299999999996</c:v>
                </c:pt>
                <c:pt idx="7773">
                  <c:v>1.6323399999999997</c:v>
                </c:pt>
                <c:pt idx="7774">
                  <c:v>1.6325499999999997</c:v>
                </c:pt>
                <c:pt idx="7775">
                  <c:v>1.63276</c:v>
                </c:pt>
                <c:pt idx="7776">
                  <c:v>1.6329699999999998</c:v>
                </c:pt>
                <c:pt idx="7777">
                  <c:v>1.6331799999999996</c:v>
                </c:pt>
                <c:pt idx="7778">
                  <c:v>1.6333899999999997</c:v>
                </c:pt>
                <c:pt idx="7779">
                  <c:v>1.6335999999999939</c:v>
                </c:pt>
                <c:pt idx="7780">
                  <c:v>1.6338099999999998</c:v>
                </c:pt>
                <c:pt idx="7781">
                  <c:v>1.63402</c:v>
                </c:pt>
                <c:pt idx="7782">
                  <c:v>1.6342299999999996</c:v>
                </c:pt>
                <c:pt idx="7783">
                  <c:v>1.6344399999999997</c:v>
                </c:pt>
                <c:pt idx="7784">
                  <c:v>1.6346499999999997</c:v>
                </c:pt>
                <c:pt idx="7785">
                  <c:v>1.63486</c:v>
                </c:pt>
                <c:pt idx="7786">
                  <c:v>1.6350699999999998</c:v>
                </c:pt>
                <c:pt idx="7787">
                  <c:v>1.6352799999999996</c:v>
                </c:pt>
                <c:pt idx="7788">
                  <c:v>1.6354899999999997</c:v>
                </c:pt>
                <c:pt idx="7789">
                  <c:v>1.6356999999999939</c:v>
                </c:pt>
                <c:pt idx="7790">
                  <c:v>1.6359099999999998</c:v>
                </c:pt>
                <c:pt idx="7791">
                  <c:v>1.63612</c:v>
                </c:pt>
                <c:pt idx="7792">
                  <c:v>1.6363299999999996</c:v>
                </c:pt>
                <c:pt idx="7793">
                  <c:v>1.6365399999999997</c:v>
                </c:pt>
                <c:pt idx="7794">
                  <c:v>1.6367499999999997</c:v>
                </c:pt>
                <c:pt idx="7795">
                  <c:v>1.6369599999999997</c:v>
                </c:pt>
                <c:pt idx="7796">
                  <c:v>1.6371699999999998</c:v>
                </c:pt>
                <c:pt idx="7797">
                  <c:v>1.6373799999999996</c:v>
                </c:pt>
                <c:pt idx="7798">
                  <c:v>1.6375899999999997</c:v>
                </c:pt>
                <c:pt idx="7799">
                  <c:v>1.6377999999999933</c:v>
                </c:pt>
                <c:pt idx="7800">
                  <c:v>1.6380099999999997</c:v>
                </c:pt>
                <c:pt idx="7801">
                  <c:v>1.63822</c:v>
                </c:pt>
                <c:pt idx="7802">
                  <c:v>1.6384299999999996</c:v>
                </c:pt>
                <c:pt idx="7803">
                  <c:v>1.6386399999999997</c:v>
                </c:pt>
                <c:pt idx="7804">
                  <c:v>1.6388499999999997</c:v>
                </c:pt>
                <c:pt idx="7805">
                  <c:v>1.6390599999999997</c:v>
                </c:pt>
                <c:pt idx="7806">
                  <c:v>1.6392699999999998</c:v>
                </c:pt>
                <c:pt idx="7807">
                  <c:v>1.6394799999999996</c:v>
                </c:pt>
                <c:pt idx="7808">
                  <c:v>1.6396899999999996</c:v>
                </c:pt>
                <c:pt idx="7809">
                  <c:v>1.6398999999999933</c:v>
                </c:pt>
                <c:pt idx="7810">
                  <c:v>1.6401099999999997</c:v>
                </c:pt>
                <c:pt idx="7811">
                  <c:v>1.64032</c:v>
                </c:pt>
                <c:pt idx="7812">
                  <c:v>1.6405299999999996</c:v>
                </c:pt>
                <c:pt idx="7813">
                  <c:v>1.6407399999999996</c:v>
                </c:pt>
                <c:pt idx="7814">
                  <c:v>1.6409499999999997</c:v>
                </c:pt>
                <c:pt idx="7815">
                  <c:v>1.6411599999999997</c:v>
                </c:pt>
                <c:pt idx="7816">
                  <c:v>1.6413699999999998</c:v>
                </c:pt>
                <c:pt idx="7817">
                  <c:v>1.6415799999999998</c:v>
                </c:pt>
                <c:pt idx="7818">
                  <c:v>1.6417899999999996</c:v>
                </c:pt>
                <c:pt idx="7819">
                  <c:v>1.6419999999999932</c:v>
                </c:pt>
                <c:pt idx="7820">
                  <c:v>1.6422099999999997</c:v>
                </c:pt>
                <c:pt idx="7821">
                  <c:v>1.64242</c:v>
                </c:pt>
                <c:pt idx="7822">
                  <c:v>1.6426299999999998</c:v>
                </c:pt>
                <c:pt idx="7823">
                  <c:v>1.6428399999999996</c:v>
                </c:pt>
                <c:pt idx="7824">
                  <c:v>1.6430499999999997</c:v>
                </c:pt>
                <c:pt idx="7825">
                  <c:v>1.6432599999999997</c:v>
                </c:pt>
                <c:pt idx="7826">
                  <c:v>1.6434699999999998</c:v>
                </c:pt>
                <c:pt idx="7827">
                  <c:v>1.6436799999999998</c:v>
                </c:pt>
                <c:pt idx="7828">
                  <c:v>1.6438899999999996</c:v>
                </c:pt>
                <c:pt idx="7829">
                  <c:v>1.6440999999999997</c:v>
                </c:pt>
                <c:pt idx="7830">
                  <c:v>1.6443099999999997</c:v>
                </c:pt>
                <c:pt idx="7831">
                  <c:v>1.64452</c:v>
                </c:pt>
                <c:pt idx="7832">
                  <c:v>1.6447299999999998</c:v>
                </c:pt>
                <c:pt idx="7833">
                  <c:v>1.6449399999999996</c:v>
                </c:pt>
                <c:pt idx="7834">
                  <c:v>1.6451499999999997</c:v>
                </c:pt>
                <c:pt idx="7835">
                  <c:v>1.6453599999999997</c:v>
                </c:pt>
                <c:pt idx="7836">
                  <c:v>1.6455699999999998</c:v>
                </c:pt>
                <c:pt idx="7837">
                  <c:v>1.6457799999999998</c:v>
                </c:pt>
                <c:pt idx="7838">
                  <c:v>1.6459899999999996</c:v>
                </c:pt>
                <c:pt idx="7839">
                  <c:v>1.6461999999999997</c:v>
                </c:pt>
                <c:pt idx="7840">
                  <c:v>1.6464099999999997</c:v>
                </c:pt>
                <c:pt idx="7841">
                  <c:v>1.64662</c:v>
                </c:pt>
                <c:pt idx="7842">
                  <c:v>1.6468299999999998</c:v>
                </c:pt>
                <c:pt idx="7843">
                  <c:v>1.6470399999999996</c:v>
                </c:pt>
                <c:pt idx="7844">
                  <c:v>1.6472499999999997</c:v>
                </c:pt>
                <c:pt idx="7845">
                  <c:v>1.6474599999999997</c:v>
                </c:pt>
                <c:pt idx="7846">
                  <c:v>1.647669999999994</c:v>
                </c:pt>
                <c:pt idx="7847">
                  <c:v>1.6478799999999998</c:v>
                </c:pt>
                <c:pt idx="7848">
                  <c:v>1.6480900000000001</c:v>
                </c:pt>
                <c:pt idx="7849">
                  <c:v>1.6482999999999997</c:v>
                </c:pt>
                <c:pt idx="7850">
                  <c:v>1.6485099999999997</c:v>
                </c:pt>
                <c:pt idx="7851">
                  <c:v>1.6487199999999997</c:v>
                </c:pt>
                <c:pt idx="7852">
                  <c:v>1.6489299999999998</c:v>
                </c:pt>
                <c:pt idx="7853">
                  <c:v>1.6491399999999996</c:v>
                </c:pt>
                <c:pt idx="7854">
                  <c:v>1.6493499999999996</c:v>
                </c:pt>
                <c:pt idx="7855">
                  <c:v>1.6495599999999997</c:v>
                </c:pt>
                <c:pt idx="7856">
                  <c:v>1.649769999999994</c:v>
                </c:pt>
                <c:pt idx="7857">
                  <c:v>1.6499799999999998</c:v>
                </c:pt>
                <c:pt idx="7858">
                  <c:v>1.65019</c:v>
                </c:pt>
                <c:pt idx="7859">
                  <c:v>1.6503999999999996</c:v>
                </c:pt>
                <c:pt idx="7860">
                  <c:v>1.6506099999999997</c:v>
                </c:pt>
                <c:pt idx="7861">
                  <c:v>1.6508199999999997</c:v>
                </c:pt>
                <c:pt idx="7862">
                  <c:v>1.6510299999999998</c:v>
                </c:pt>
                <c:pt idx="7863">
                  <c:v>1.6512399999999996</c:v>
                </c:pt>
                <c:pt idx="7864">
                  <c:v>1.6514499999999996</c:v>
                </c:pt>
                <c:pt idx="7865">
                  <c:v>1.6516599999999997</c:v>
                </c:pt>
                <c:pt idx="7866">
                  <c:v>1.651869999999994</c:v>
                </c:pt>
                <c:pt idx="7867">
                  <c:v>1.6520800000000062</c:v>
                </c:pt>
                <c:pt idx="7868">
                  <c:v>1.65229</c:v>
                </c:pt>
                <c:pt idx="7869">
                  <c:v>1.6524999999999996</c:v>
                </c:pt>
                <c:pt idx="7870">
                  <c:v>1.6527099999999997</c:v>
                </c:pt>
                <c:pt idx="7871">
                  <c:v>1.6529199999999997</c:v>
                </c:pt>
                <c:pt idx="7872">
                  <c:v>1.6531299999999998</c:v>
                </c:pt>
                <c:pt idx="7873">
                  <c:v>1.6533399999999998</c:v>
                </c:pt>
                <c:pt idx="7874">
                  <c:v>1.6535499999999996</c:v>
                </c:pt>
                <c:pt idx="7875">
                  <c:v>1.6537599999999997</c:v>
                </c:pt>
                <c:pt idx="7876">
                  <c:v>1.6539699999999939</c:v>
                </c:pt>
                <c:pt idx="7877">
                  <c:v>1.6541800000000062</c:v>
                </c:pt>
                <c:pt idx="7878">
                  <c:v>1.65439</c:v>
                </c:pt>
                <c:pt idx="7879">
                  <c:v>1.6545999999999996</c:v>
                </c:pt>
                <c:pt idx="7880">
                  <c:v>1.6548099999999997</c:v>
                </c:pt>
                <c:pt idx="7881">
                  <c:v>1.6550199999999997</c:v>
                </c:pt>
                <c:pt idx="7882">
                  <c:v>1.6552299999999998</c:v>
                </c:pt>
                <c:pt idx="7883">
                  <c:v>1.6554399999999998</c:v>
                </c:pt>
                <c:pt idx="7884">
                  <c:v>1.6556499999999996</c:v>
                </c:pt>
                <c:pt idx="7885">
                  <c:v>1.6558599999999997</c:v>
                </c:pt>
                <c:pt idx="7886">
                  <c:v>1.6560699999999997</c:v>
                </c:pt>
                <c:pt idx="7887">
                  <c:v>1.6562800000000057</c:v>
                </c:pt>
                <c:pt idx="7888">
                  <c:v>1.65649</c:v>
                </c:pt>
                <c:pt idx="7889">
                  <c:v>1.6566999999999996</c:v>
                </c:pt>
                <c:pt idx="7890">
                  <c:v>1.6569099999999997</c:v>
                </c:pt>
                <c:pt idx="7891">
                  <c:v>1.6571199999999997</c:v>
                </c:pt>
                <c:pt idx="7892">
                  <c:v>1.6573299999999958</c:v>
                </c:pt>
                <c:pt idx="7893">
                  <c:v>1.6575399999999998</c:v>
                </c:pt>
                <c:pt idx="7894">
                  <c:v>1.6577499999999996</c:v>
                </c:pt>
                <c:pt idx="7895">
                  <c:v>1.6579599999999997</c:v>
                </c:pt>
                <c:pt idx="7896">
                  <c:v>1.6581699999999997</c:v>
                </c:pt>
                <c:pt idx="7897">
                  <c:v>1.6583799999999997</c:v>
                </c:pt>
                <c:pt idx="7898">
                  <c:v>1.65859</c:v>
                </c:pt>
                <c:pt idx="7899">
                  <c:v>1.6587999999999996</c:v>
                </c:pt>
                <c:pt idx="7900">
                  <c:v>1.6590099999999997</c:v>
                </c:pt>
                <c:pt idx="7901">
                  <c:v>1.6592199999999997</c:v>
                </c:pt>
                <c:pt idx="7902">
                  <c:v>1.659429999999994</c:v>
                </c:pt>
                <c:pt idx="7903">
                  <c:v>1.6596399999999998</c:v>
                </c:pt>
                <c:pt idx="7904">
                  <c:v>1.6598499999999996</c:v>
                </c:pt>
                <c:pt idx="7905">
                  <c:v>1.6600600000000001</c:v>
                </c:pt>
                <c:pt idx="7906">
                  <c:v>1.6602699999999997</c:v>
                </c:pt>
                <c:pt idx="7907">
                  <c:v>1.6604799999999997</c:v>
                </c:pt>
                <c:pt idx="7908">
                  <c:v>1.66069</c:v>
                </c:pt>
                <c:pt idx="7909">
                  <c:v>1.6608999999999996</c:v>
                </c:pt>
                <c:pt idx="7910">
                  <c:v>1.6611099999999996</c:v>
                </c:pt>
                <c:pt idx="7911">
                  <c:v>1.6613199999999997</c:v>
                </c:pt>
                <c:pt idx="7912">
                  <c:v>1.661529999999994</c:v>
                </c:pt>
                <c:pt idx="7913">
                  <c:v>1.6617399999999998</c:v>
                </c:pt>
                <c:pt idx="7914">
                  <c:v>1.6619499999999998</c:v>
                </c:pt>
                <c:pt idx="7915">
                  <c:v>1.6621600000000001</c:v>
                </c:pt>
                <c:pt idx="7916">
                  <c:v>1.6623699999999997</c:v>
                </c:pt>
                <c:pt idx="7917">
                  <c:v>1.6625799999999997</c:v>
                </c:pt>
                <c:pt idx="7918">
                  <c:v>1.66279</c:v>
                </c:pt>
                <c:pt idx="7919">
                  <c:v>1.6629999999999998</c:v>
                </c:pt>
                <c:pt idx="7920">
                  <c:v>1.6632099999999996</c:v>
                </c:pt>
                <c:pt idx="7921">
                  <c:v>1.6634199999999997</c:v>
                </c:pt>
                <c:pt idx="7922">
                  <c:v>1.6636299999999939</c:v>
                </c:pt>
                <c:pt idx="7923">
                  <c:v>1.6638399999999998</c:v>
                </c:pt>
                <c:pt idx="7924">
                  <c:v>1.6640500000000069</c:v>
                </c:pt>
                <c:pt idx="7925">
                  <c:v>1.6642600000000001</c:v>
                </c:pt>
                <c:pt idx="7926">
                  <c:v>1.6644699999999997</c:v>
                </c:pt>
                <c:pt idx="7927">
                  <c:v>1.6646799999999997</c:v>
                </c:pt>
                <c:pt idx="7928">
                  <c:v>1.66489</c:v>
                </c:pt>
                <c:pt idx="7929">
                  <c:v>1.6650999999999998</c:v>
                </c:pt>
                <c:pt idx="7930">
                  <c:v>1.6653099999999996</c:v>
                </c:pt>
                <c:pt idx="7931">
                  <c:v>1.6655199999999997</c:v>
                </c:pt>
                <c:pt idx="7932">
                  <c:v>1.6657299999999939</c:v>
                </c:pt>
                <c:pt idx="7933">
                  <c:v>1.6659399999999998</c:v>
                </c:pt>
                <c:pt idx="7934">
                  <c:v>1.6661500000000067</c:v>
                </c:pt>
                <c:pt idx="7935">
                  <c:v>1.6663600000000001</c:v>
                </c:pt>
                <c:pt idx="7936">
                  <c:v>1.6665699999999997</c:v>
                </c:pt>
                <c:pt idx="7937">
                  <c:v>1.6667799999999997</c:v>
                </c:pt>
                <c:pt idx="7938">
                  <c:v>1.6669899999999997</c:v>
                </c:pt>
                <c:pt idx="7939">
                  <c:v>1.6671999999999998</c:v>
                </c:pt>
                <c:pt idx="7940">
                  <c:v>1.6674099999999996</c:v>
                </c:pt>
                <c:pt idx="7941">
                  <c:v>1.6676199999999997</c:v>
                </c:pt>
                <c:pt idx="7942">
                  <c:v>1.6678299999999935</c:v>
                </c:pt>
                <c:pt idx="7943">
                  <c:v>1.6680399999999997</c:v>
                </c:pt>
                <c:pt idx="7944">
                  <c:v>1.6682500000000062</c:v>
                </c:pt>
                <c:pt idx="7945">
                  <c:v>1.6684600000000001</c:v>
                </c:pt>
                <c:pt idx="7946">
                  <c:v>1.6686699999999997</c:v>
                </c:pt>
                <c:pt idx="7947">
                  <c:v>1.6688799999999997</c:v>
                </c:pt>
                <c:pt idx="7948">
                  <c:v>1.6690899999999997</c:v>
                </c:pt>
                <c:pt idx="7949">
                  <c:v>1.6692999999999998</c:v>
                </c:pt>
                <c:pt idx="7950">
                  <c:v>1.6695099999999996</c:v>
                </c:pt>
                <c:pt idx="7951">
                  <c:v>1.6697199999999996</c:v>
                </c:pt>
                <c:pt idx="7952">
                  <c:v>1.6699299999999933</c:v>
                </c:pt>
                <c:pt idx="7953">
                  <c:v>1.6701399999999997</c:v>
                </c:pt>
                <c:pt idx="7954">
                  <c:v>1.6703500000000062</c:v>
                </c:pt>
                <c:pt idx="7955">
                  <c:v>1.67056</c:v>
                </c:pt>
                <c:pt idx="7956">
                  <c:v>1.6707699999999996</c:v>
                </c:pt>
                <c:pt idx="7957">
                  <c:v>1.6709799999999997</c:v>
                </c:pt>
                <c:pt idx="7958">
                  <c:v>1.6711899999999997</c:v>
                </c:pt>
                <c:pt idx="7959">
                  <c:v>1.6713999999999998</c:v>
                </c:pt>
                <c:pt idx="7960">
                  <c:v>1.6716099999999996</c:v>
                </c:pt>
                <c:pt idx="7961">
                  <c:v>1.6718199999999996</c:v>
                </c:pt>
                <c:pt idx="7962">
                  <c:v>1.6720299999999997</c:v>
                </c:pt>
                <c:pt idx="7963">
                  <c:v>1.6722399999999997</c:v>
                </c:pt>
                <c:pt idx="7964">
                  <c:v>1.6724500000000062</c:v>
                </c:pt>
                <c:pt idx="7965">
                  <c:v>1.67266</c:v>
                </c:pt>
                <c:pt idx="7966">
                  <c:v>1.6728699999999996</c:v>
                </c:pt>
                <c:pt idx="7967">
                  <c:v>1.6730799999999997</c:v>
                </c:pt>
                <c:pt idx="7968">
                  <c:v>1.6732899999999997</c:v>
                </c:pt>
                <c:pt idx="7969">
                  <c:v>1.6734999999999998</c:v>
                </c:pt>
                <c:pt idx="7970">
                  <c:v>1.6737099999999998</c:v>
                </c:pt>
                <c:pt idx="7971">
                  <c:v>1.6739199999999996</c:v>
                </c:pt>
                <c:pt idx="7972">
                  <c:v>1.6741299999999997</c:v>
                </c:pt>
                <c:pt idx="7973">
                  <c:v>1.6743399999999997</c:v>
                </c:pt>
                <c:pt idx="7974">
                  <c:v>1.6745500000000062</c:v>
                </c:pt>
                <c:pt idx="7975">
                  <c:v>1.67476</c:v>
                </c:pt>
                <c:pt idx="7976">
                  <c:v>1.6749699999999996</c:v>
                </c:pt>
                <c:pt idx="7977">
                  <c:v>1.6751799999999997</c:v>
                </c:pt>
                <c:pt idx="7978">
                  <c:v>1.6753899999999997</c:v>
                </c:pt>
                <c:pt idx="7979">
                  <c:v>1.6755999999999998</c:v>
                </c:pt>
                <c:pt idx="7980">
                  <c:v>1.6758099999999998</c:v>
                </c:pt>
                <c:pt idx="7981">
                  <c:v>1.6760200000000001</c:v>
                </c:pt>
                <c:pt idx="7982">
                  <c:v>1.6762299999999997</c:v>
                </c:pt>
                <c:pt idx="7983">
                  <c:v>1.6764399999999997</c:v>
                </c:pt>
                <c:pt idx="7984">
                  <c:v>1.6766500000000057</c:v>
                </c:pt>
                <c:pt idx="7985">
                  <c:v>1.67686</c:v>
                </c:pt>
                <c:pt idx="7986">
                  <c:v>1.6770699999999996</c:v>
                </c:pt>
                <c:pt idx="7987">
                  <c:v>1.6772799999999997</c:v>
                </c:pt>
                <c:pt idx="7988">
                  <c:v>1.6774899999999997</c:v>
                </c:pt>
                <c:pt idx="7989">
                  <c:v>1.6776999999999958</c:v>
                </c:pt>
                <c:pt idx="7990">
                  <c:v>1.6779099999999998</c:v>
                </c:pt>
                <c:pt idx="7991">
                  <c:v>1.6781200000000001</c:v>
                </c:pt>
                <c:pt idx="7992">
                  <c:v>1.6783299999999997</c:v>
                </c:pt>
                <c:pt idx="7993">
                  <c:v>1.6785399999999997</c:v>
                </c:pt>
                <c:pt idx="7994">
                  <c:v>1.6787499999999997</c:v>
                </c:pt>
                <c:pt idx="7995">
                  <c:v>1.67896</c:v>
                </c:pt>
                <c:pt idx="7996">
                  <c:v>1.6791699999999996</c:v>
                </c:pt>
                <c:pt idx="7997">
                  <c:v>1.6793799999999997</c:v>
                </c:pt>
                <c:pt idx="7998">
                  <c:v>1.6795899999999997</c:v>
                </c:pt>
                <c:pt idx="7999">
                  <c:v>1.679799999999994</c:v>
                </c:pt>
                <c:pt idx="8000">
                  <c:v>1.6800100000000062</c:v>
                </c:pt>
                <c:pt idx="8001">
                  <c:v>1.68022</c:v>
                </c:pt>
                <c:pt idx="8002">
                  <c:v>1.6804299999999996</c:v>
                </c:pt>
                <c:pt idx="8003">
                  <c:v>1.6806399999999997</c:v>
                </c:pt>
                <c:pt idx="8004">
                  <c:v>1.6808499999999997</c:v>
                </c:pt>
                <c:pt idx="8005">
                  <c:v>1.68106</c:v>
                </c:pt>
                <c:pt idx="8006">
                  <c:v>1.6812699999999996</c:v>
                </c:pt>
                <c:pt idx="8007">
                  <c:v>1.6814799999999996</c:v>
                </c:pt>
                <c:pt idx="8008">
                  <c:v>1.6816899999999997</c:v>
                </c:pt>
                <c:pt idx="8009">
                  <c:v>1.681899999999994</c:v>
                </c:pt>
                <c:pt idx="8010">
                  <c:v>1.6821100000000062</c:v>
                </c:pt>
                <c:pt idx="8011">
                  <c:v>1.68232</c:v>
                </c:pt>
                <c:pt idx="8012">
                  <c:v>1.6825299999999996</c:v>
                </c:pt>
                <c:pt idx="8013">
                  <c:v>1.6827399999999997</c:v>
                </c:pt>
                <c:pt idx="8014">
                  <c:v>1.6829499999999997</c:v>
                </c:pt>
                <c:pt idx="8015">
                  <c:v>1.68316</c:v>
                </c:pt>
                <c:pt idx="8016">
                  <c:v>1.6833699999999998</c:v>
                </c:pt>
                <c:pt idx="8017">
                  <c:v>1.6835799999999996</c:v>
                </c:pt>
                <c:pt idx="8018">
                  <c:v>1.6837899999999997</c:v>
                </c:pt>
                <c:pt idx="8019">
                  <c:v>1.6839999999999939</c:v>
                </c:pt>
                <c:pt idx="8020">
                  <c:v>1.6842100000000062</c:v>
                </c:pt>
                <c:pt idx="8021">
                  <c:v>1.68442</c:v>
                </c:pt>
                <c:pt idx="8022">
                  <c:v>1.6846299999999996</c:v>
                </c:pt>
                <c:pt idx="8023">
                  <c:v>1.6848399999999997</c:v>
                </c:pt>
                <c:pt idx="8024">
                  <c:v>1.6850499999999997</c:v>
                </c:pt>
                <c:pt idx="8025">
                  <c:v>1.68526</c:v>
                </c:pt>
                <c:pt idx="8026">
                  <c:v>1.6854699999999998</c:v>
                </c:pt>
                <c:pt idx="8027">
                  <c:v>1.6856799999999996</c:v>
                </c:pt>
                <c:pt idx="8028">
                  <c:v>1.6858899999999997</c:v>
                </c:pt>
                <c:pt idx="8029">
                  <c:v>1.6860999999999997</c:v>
                </c:pt>
                <c:pt idx="8030">
                  <c:v>1.686310000000006</c:v>
                </c:pt>
                <c:pt idx="8031">
                  <c:v>1.68652</c:v>
                </c:pt>
                <c:pt idx="8032">
                  <c:v>1.6867299999999996</c:v>
                </c:pt>
                <c:pt idx="8033">
                  <c:v>1.6869399999999997</c:v>
                </c:pt>
                <c:pt idx="8034">
                  <c:v>1.6871499999999997</c:v>
                </c:pt>
                <c:pt idx="8035">
                  <c:v>1.6873599999999997</c:v>
                </c:pt>
                <c:pt idx="8036">
                  <c:v>1.6875699999999998</c:v>
                </c:pt>
                <c:pt idx="8037">
                  <c:v>1.6877799999999996</c:v>
                </c:pt>
                <c:pt idx="8038">
                  <c:v>1.6879899999999997</c:v>
                </c:pt>
                <c:pt idx="8039">
                  <c:v>1.6881999999999997</c:v>
                </c:pt>
                <c:pt idx="8040">
                  <c:v>1.6884099999999997</c:v>
                </c:pt>
                <c:pt idx="8041">
                  <c:v>1.68862</c:v>
                </c:pt>
                <c:pt idx="8042">
                  <c:v>1.6888299999999996</c:v>
                </c:pt>
                <c:pt idx="8043">
                  <c:v>1.6890399999999997</c:v>
                </c:pt>
                <c:pt idx="8044">
                  <c:v>1.6892499999999997</c:v>
                </c:pt>
                <c:pt idx="8045">
                  <c:v>1.6894599999999997</c:v>
                </c:pt>
                <c:pt idx="8046">
                  <c:v>1.6896699999999998</c:v>
                </c:pt>
                <c:pt idx="8047">
                  <c:v>1.6898799999999996</c:v>
                </c:pt>
                <c:pt idx="8048">
                  <c:v>1.6900900000000001</c:v>
                </c:pt>
                <c:pt idx="8049">
                  <c:v>1.6902999999999997</c:v>
                </c:pt>
                <c:pt idx="8050">
                  <c:v>1.6905099999999997</c:v>
                </c:pt>
                <c:pt idx="8051">
                  <c:v>1.69072</c:v>
                </c:pt>
                <c:pt idx="8052">
                  <c:v>1.6909299999999996</c:v>
                </c:pt>
                <c:pt idx="8053">
                  <c:v>1.6911399999999996</c:v>
                </c:pt>
                <c:pt idx="8054">
                  <c:v>1.6913499999999997</c:v>
                </c:pt>
                <c:pt idx="8055">
                  <c:v>1.6915599999999997</c:v>
                </c:pt>
                <c:pt idx="8056">
                  <c:v>1.6917699999999998</c:v>
                </c:pt>
                <c:pt idx="8057">
                  <c:v>1.6919799999999996</c:v>
                </c:pt>
                <c:pt idx="8058">
                  <c:v>1.6921900000000001</c:v>
                </c:pt>
                <c:pt idx="8059">
                  <c:v>1.6923999999999997</c:v>
                </c:pt>
                <c:pt idx="8060">
                  <c:v>1.6926099999999997</c:v>
                </c:pt>
                <c:pt idx="8061">
                  <c:v>1.69282</c:v>
                </c:pt>
                <c:pt idx="8062">
                  <c:v>1.6930299999999996</c:v>
                </c:pt>
                <c:pt idx="8063">
                  <c:v>1.6932399999999996</c:v>
                </c:pt>
                <c:pt idx="8064">
                  <c:v>1.6934499999999997</c:v>
                </c:pt>
                <c:pt idx="8065">
                  <c:v>1.6936599999999997</c:v>
                </c:pt>
                <c:pt idx="8066">
                  <c:v>1.6938699999999998</c:v>
                </c:pt>
                <c:pt idx="8067">
                  <c:v>1.6940800000000069</c:v>
                </c:pt>
                <c:pt idx="8068">
                  <c:v>1.6942900000000001</c:v>
                </c:pt>
                <c:pt idx="8069">
                  <c:v>1.6944999999999997</c:v>
                </c:pt>
                <c:pt idx="8070">
                  <c:v>1.6947099999999997</c:v>
                </c:pt>
                <c:pt idx="8071">
                  <c:v>1.69492</c:v>
                </c:pt>
                <c:pt idx="8072">
                  <c:v>1.6951299999999998</c:v>
                </c:pt>
                <c:pt idx="8073">
                  <c:v>1.6953399999999996</c:v>
                </c:pt>
                <c:pt idx="8074">
                  <c:v>1.6955499999999997</c:v>
                </c:pt>
                <c:pt idx="8075">
                  <c:v>1.6957599999999997</c:v>
                </c:pt>
                <c:pt idx="8076">
                  <c:v>1.6959699999999998</c:v>
                </c:pt>
                <c:pt idx="8077">
                  <c:v>1.6961800000000069</c:v>
                </c:pt>
                <c:pt idx="8078">
                  <c:v>1.6963900000000001</c:v>
                </c:pt>
                <c:pt idx="8079">
                  <c:v>1.6965999999999997</c:v>
                </c:pt>
                <c:pt idx="8080">
                  <c:v>1.6968099999999997</c:v>
                </c:pt>
                <c:pt idx="8081">
                  <c:v>1.69702</c:v>
                </c:pt>
                <c:pt idx="8082">
                  <c:v>1.6972299999999998</c:v>
                </c:pt>
                <c:pt idx="8083">
                  <c:v>1.6974399999999996</c:v>
                </c:pt>
                <c:pt idx="8084">
                  <c:v>1.6976499999999997</c:v>
                </c:pt>
                <c:pt idx="8085">
                  <c:v>1.6978599999999997</c:v>
                </c:pt>
                <c:pt idx="8086">
                  <c:v>1.6980699999999997</c:v>
                </c:pt>
                <c:pt idx="8087">
                  <c:v>1.6982800000000062</c:v>
                </c:pt>
                <c:pt idx="8088">
                  <c:v>1.6984900000000001</c:v>
                </c:pt>
                <c:pt idx="8089">
                  <c:v>1.6986999999999997</c:v>
                </c:pt>
                <c:pt idx="8090">
                  <c:v>1.6989099999999997</c:v>
                </c:pt>
                <c:pt idx="8091">
                  <c:v>1.6991199999999997</c:v>
                </c:pt>
                <c:pt idx="8092">
                  <c:v>1.6993299999999998</c:v>
                </c:pt>
                <c:pt idx="8093">
                  <c:v>1.6995399999999996</c:v>
                </c:pt>
                <c:pt idx="8094">
                  <c:v>1.6997499999999997</c:v>
                </c:pt>
                <c:pt idx="8095">
                  <c:v>1.6999599999999997</c:v>
                </c:pt>
                <c:pt idx="8096">
                  <c:v>1.7001699999999944</c:v>
                </c:pt>
                <c:pt idx="8097">
                  <c:v>1.7003800000000002</c:v>
                </c:pt>
                <c:pt idx="8098">
                  <c:v>1.7005899999999998</c:v>
                </c:pt>
                <c:pt idx="8099">
                  <c:v>1.700799999999993</c:v>
                </c:pt>
                <c:pt idx="8100">
                  <c:v>1.7010099999999937</c:v>
                </c:pt>
                <c:pt idx="8101">
                  <c:v>1.7012199999999944</c:v>
                </c:pt>
                <c:pt idx="8102">
                  <c:v>1.7014299999999905</c:v>
                </c:pt>
                <c:pt idx="8103">
                  <c:v>1.7016399999999916</c:v>
                </c:pt>
                <c:pt idx="8104">
                  <c:v>1.701849999999993</c:v>
                </c:pt>
                <c:pt idx="8105">
                  <c:v>1.7020599999999999</c:v>
                </c:pt>
                <c:pt idx="8106">
                  <c:v>1.7022699999999944</c:v>
                </c:pt>
                <c:pt idx="8107">
                  <c:v>1.7024800000000002</c:v>
                </c:pt>
                <c:pt idx="8108">
                  <c:v>1.7026899999999998</c:v>
                </c:pt>
                <c:pt idx="8109">
                  <c:v>1.702899999999993</c:v>
                </c:pt>
                <c:pt idx="8110">
                  <c:v>1.7031099999999937</c:v>
                </c:pt>
                <c:pt idx="8111">
                  <c:v>1.7033199999999944</c:v>
                </c:pt>
                <c:pt idx="8112">
                  <c:v>1.7035299999999904</c:v>
                </c:pt>
                <c:pt idx="8113">
                  <c:v>1.7037399999999914</c:v>
                </c:pt>
                <c:pt idx="8114">
                  <c:v>1.703949999999993</c:v>
                </c:pt>
                <c:pt idx="8115">
                  <c:v>1.7041599999999999</c:v>
                </c:pt>
                <c:pt idx="8116">
                  <c:v>1.7043699999999944</c:v>
                </c:pt>
                <c:pt idx="8117">
                  <c:v>1.7045800000000002</c:v>
                </c:pt>
                <c:pt idx="8118">
                  <c:v>1.7047899999999998</c:v>
                </c:pt>
                <c:pt idx="8119">
                  <c:v>1.704999999999993</c:v>
                </c:pt>
                <c:pt idx="8120">
                  <c:v>1.7052099999999937</c:v>
                </c:pt>
                <c:pt idx="8121">
                  <c:v>1.7054199999999944</c:v>
                </c:pt>
                <c:pt idx="8122">
                  <c:v>1.7056299999999902</c:v>
                </c:pt>
                <c:pt idx="8123">
                  <c:v>1.7058399999999916</c:v>
                </c:pt>
                <c:pt idx="8124">
                  <c:v>1.7060500000000001</c:v>
                </c:pt>
                <c:pt idx="8125">
                  <c:v>1.7062599999999999</c:v>
                </c:pt>
                <c:pt idx="8126">
                  <c:v>1.7064699999999944</c:v>
                </c:pt>
                <c:pt idx="8127">
                  <c:v>1.7066800000000002</c:v>
                </c:pt>
                <c:pt idx="8128">
                  <c:v>1.7068899999999998</c:v>
                </c:pt>
                <c:pt idx="8129">
                  <c:v>1.707099999999993</c:v>
                </c:pt>
                <c:pt idx="8130">
                  <c:v>1.7073099999999937</c:v>
                </c:pt>
                <c:pt idx="8131">
                  <c:v>1.7075199999999944</c:v>
                </c:pt>
                <c:pt idx="8132">
                  <c:v>1.7077299999999891</c:v>
                </c:pt>
                <c:pt idx="8133">
                  <c:v>1.7079399999999914</c:v>
                </c:pt>
                <c:pt idx="8134">
                  <c:v>1.7081500000000001</c:v>
                </c:pt>
                <c:pt idx="8135">
                  <c:v>1.7083599999999999</c:v>
                </c:pt>
                <c:pt idx="8136">
                  <c:v>1.7085699999999937</c:v>
                </c:pt>
                <c:pt idx="8137">
                  <c:v>1.7087799999999944</c:v>
                </c:pt>
                <c:pt idx="8138">
                  <c:v>1.7089899999999998</c:v>
                </c:pt>
                <c:pt idx="8139">
                  <c:v>1.7091999999999916</c:v>
                </c:pt>
                <c:pt idx="8140">
                  <c:v>1.709409999999993</c:v>
                </c:pt>
                <c:pt idx="8141">
                  <c:v>1.7096199999999937</c:v>
                </c:pt>
                <c:pt idx="8142">
                  <c:v>1.7098299999999886</c:v>
                </c:pt>
                <c:pt idx="8143">
                  <c:v>1.7100400000000002</c:v>
                </c:pt>
                <c:pt idx="8144">
                  <c:v>1.71025</c:v>
                </c:pt>
                <c:pt idx="8145">
                  <c:v>1.7104599999999999</c:v>
                </c:pt>
                <c:pt idx="8146">
                  <c:v>1.7106699999999937</c:v>
                </c:pt>
                <c:pt idx="8147">
                  <c:v>1.7108799999999944</c:v>
                </c:pt>
                <c:pt idx="8148">
                  <c:v>1.7110899999999998</c:v>
                </c:pt>
                <c:pt idx="8149">
                  <c:v>1.7112999999999916</c:v>
                </c:pt>
                <c:pt idx="8150">
                  <c:v>1.711509999999993</c:v>
                </c:pt>
                <c:pt idx="8151">
                  <c:v>1.7117199999999937</c:v>
                </c:pt>
                <c:pt idx="8152">
                  <c:v>1.7119299999999886</c:v>
                </c:pt>
                <c:pt idx="8153">
                  <c:v>1.7121400000000002</c:v>
                </c:pt>
                <c:pt idx="8154">
                  <c:v>1.71235</c:v>
                </c:pt>
                <c:pt idx="8155">
                  <c:v>1.7125599999999999</c:v>
                </c:pt>
                <c:pt idx="8156">
                  <c:v>1.7127699999999937</c:v>
                </c:pt>
                <c:pt idx="8157">
                  <c:v>1.7129799999999944</c:v>
                </c:pt>
                <c:pt idx="8158">
                  <c:v>1.7131899999999998</c:v>
                </c:pt>
                <c:pt idx="8159">
                  <c:v>1.7133999999999914</c:v>
                </c:pt>
                <c:pt idx="8160">
                  <c:v>1.713609999999993</c:v>
                </c:pt>
                <c:pt idx="8161">
                  <c:v>1.7138199999999937</c:v>
                </c:pt>
                <c:pt idx="8162">
                  <c:v>1.7140299999999944</c:v>
                </c:pt>
                <c:pt idx="8163">
                  <c:v>1.7142400000000002</c:v>
                </c:pt>
                <c:pt idx="8164">
                  <c:v>1.71445</c:v>
                </c:pt>
                <c:pt idx="8165">
                  <c:v>1.7146599999999999</c:v>
                </c:pt>
                <c:pt idx="8166">
                  <c:v>1.7148699999999937</c:v>
                </c:pt>
                <c:pt idx="8167">
                  <c:v>1.7150799999999944</c:v>
                </c:pt>
                <c:pt idx="8168">
                  <c:v>1.7152899999999998</c:v>
                </c:pt>
                <c:pt idx="8169">
                  <c:v>1.7154999999999916</c:v>
                </c:pt>
                <c:pt idx="8170">
                  <c:v>1.715709999999993</c:v>
                </c:pt>
                <c:pt idx="8171">
                  <c:v>1.7159199999999937</c:v>
                </c:pt>
                <c:pt idx="8172">
                  <c:v>1.7161299999999944</c:v>
                </c:pt>
                <c:pt idx="8173">
                  <c:v>1.7163400000000002</c:v>
                </c:pt>
                <c:pt idx="8174">
                  <c:v>1.7165500000000002</c:v>
                </c:pt>
                <c:pt idx="8175">
                  <c:v>1.7167599999999998</c:v>
                </c:pt>
                <c:pt idx="8176">
                  <c:v>1.7169699999999937</c:v>
                </c:pt>
                <c:pt idx="8177">
                  <c:v>1.7171799999999944</c:v>
                </c:pt>
                <c:pt idx="8178">
                  <c:v>1.7173899999999998</c:v>
                </c:pt>
                <c:pt idx="8179">
                  <c:v>1.7175999999999914</c:v>
                </c:pt>
                <c:pt idx="8180">
                  <c:v>1.7178099999999923</c:v>
                </c:pt>
                <c:pt idx="8181">
                  <c:v>1.7180199999999999</c:v>
                </c:pt>
                <c:pt idx="8182">
                  <c:v>1.7182299999999939</c:v>
                </c:pt>
                <c:pt idx="8183">
                  <c:v>1.7184399999999944</c:v>
                </c:pt>
                <c:pt idx="8184">
                  <c:v>1.7186500000000002</c:v>
                </c:pt>
                <c:pt idx="8185">
                  <c:v>1.7188599999999998</c:v>
                </c:pt>
                <c:pt idx="8186">
                  <c:v>1.719069999999993</c:v>
                </c:pt>
                <c:pt idx="8187">
                  <c:v>1.7192799999999937</c:v>
                </c:pt>
                <c:pt idx="8188">
                  <c:v>1.7194899999999944</c:v>
                </c:pt>
                <c:pt idx="8189">
                  <c:v>1.7196999999999905</c:v>
                </c:pt>
                <c:pt idx="8190">
                  <c:v>1.7199099999999916</c:v>
                </c:pt>
                <c:pt idx="8191">
                  <c:v>1.7201199999999999</c:v>
                </c:pt>
                <c:pt idx="8192">
                  <c:v>1.7203299999999937</c:v>
                </c:pt>
                <c:pt idx="8193">
                  <c:v>1.7205399999999944</c:v>
                </c:pt>
                <c:pt idx="8194">
                  <c:v>1.7207500000000002</c:v>
                </c:pt>
                <c:pt idx="8195">
                  <c:v>1.7209599999999998</c:v>
                </c:pt>
                <c:pt idx="8196">
                  <c:v>1.721169999999993</c:v>
                </c:pt>
                <c:pt idx="8197">
                  <c:v>1.7213799999999937</c:v>
                </c:pt>
                <c:pt idx="8198">
                  <c:v>1.7215899999999944</c:v>
                </c:pt>
                <c:pt idx="8199">
                  <c:v>1.7217999999999904</c:v>
                </c:pt>
                <c:pt idx="8200">
                  <c:v>1.72201</c:v>
                </c:pt>
                <c:pt idx="8201">
                  <c:v>1.7222199999999999</c:v>
                </c:pt>
                <c:pt idx="8202">
                  <c:v>1.7224299999999937</c:v>
                </c:pt>
                <c:pt idx="8203">
                  <c:v>1.7226399999999944</c:v>
                </c:pt>
                <c:pt idx="8204">
                  <c:v>1.7228500000000002</c:v>
                </c:pt>
                <c:pt idx="8205">
                  <c:v>1.7230599999999998</c:v>
                </c:pt>
                <c:pt idx="8206">
                  <c:v>1.723269999999993</c:v>
                </c:pt>
                <c:pt idx="8207">
                  <c:v>1.7234799999999937</c:v>
                </c:pt>
                <c:pt idx="8208">
                  <c:v>1.7236899999999944</c:v>
                </c:pt>
                <c:pt idx="8209">
                  <c:v>1.7238999999999904</c:v>
                </c:pt>
                <c:pt idx="8210">
                  <c:v>1.72411</c:v>
                </c:pt>
                <c:pt idx="8211">
                  <c:v>1.7243199999999999</c:v>
                </c:pt>
                <c:pt idx="8212">
                  <c:v>1.7245299999999937</c:v>
                </c:pt>
                <c:pt idx="8213">
                  <c:v>1.7247399999999944</c:v>
                </c:pt>
                <c:pt idx="8214">
                  <c:v>1.7249500000000002</c:v>
                </c:pt>
                <c:pt idx="8215">
                  <c:v>1.7251599999999998</c:v>
                </c:pt>
                <c:pt idx="8216">
                  <c:v>1.725369999999993</c:v>
                </c:pt>
                <c:pt idx="8217">
                  <c:v>1.7255799999999937</c:v>
                </c:pt>
                <c:pt idx="8218">
                  <c:v>1.7257899999999944</c:v>
                </c:pt>
                <c:pt idx="8219">
                  <c:v>1.7259999999999902</c:v>
                </c:pt>
                <c:pt idx="8220">
                  <c:v>1.7262100000000002</c:v>
                </c:pt>
                <c:pt idx="8221">
                  <c:v>1.7264199999999998</c:v>
                </c:pt>
                <c:pt idx="8222">
                  <c:v>1.7266299999999937</c:v>
                </c:pt>
                <c:pt idx="8223">
                  <c:v>1.7268399999999944</c:v>
                </c:pt>
                <c:pt idx="8224">
                  <c:v>1.7270500000000002</c:v>
                </c:pt>
                <c:pt idx="8225">
                  <c:v>1.7272599999999998</c:v>
                </c:pt>
                <c:pt idx="8226">
                  <c:v>1.727469999999993</c:v>
                </c:pt>
                <c:pt idx="8227">
                  <c:v>1.7276799999999937</c:v>
                </c:pt>
                <c:pt idx="8228">
                  <c:v>1.7278899999999942</c:v>
                </c:pt>
                <c:pt idx="8229">
                  <c:v>1.7280999999999958</c:v>
                </c:pt>
                <c:pt idx="8230">
                  <c:v>1.7283100000000002</c:v>
                </c:pt>
                <c:pt idx="8231">
                  <c:v>1.7285199999999998</c:v>
                </c:pt>
                <c:pt idx="8232">
                  <c:v>1.728729999999993</c:v>
                </c:pt>
                <c:pt idx="8233">
                  <c:v>1.7289399999999937</c:v>
                </c:pt>
                <c:pt idx="8234">
                  <c:v>1.7291499999999944</c:v>
                </c:pt>
                <c:pt idx="8235">
                  <c:v>1.7293599999999998</c:v>
                </c:pt>
                <c:pt idx="8236">
                  <c:v>1.7295699999999916</c:v>
                </c:pt>
                <c:pt idx="8237">
                  <c:v>1.729779999999993</c:v>
                </c:pt>
                <c:pt idx="8238">
                  <c:v>1.7299899999999937</c:v>
                </c:pt>
                <c:pt idx="8239">
                  <c:v>1.7301999999999944</c:v>
                </c:pt>
                <c:pt idx="8240">
                  <c:v>1.7304100000000002</c:v>
                </c:pt>
                <c:pt idx="8241">
                  <c:v>1.7306199999999998</c:v>
                </c:pt>
                <c:pt idx="8242">
                  <c:v>1.730829999999993</c:v>
                </c:pt>
                <c:pt idx="8243">
                  <c:v>1.7310399999999937</c:v>
                </c:pt>
                <c:pt idx="8244">
                  <c:v>1.7312499999999944</c:v>
                </c:pt>
                <c:pt idx="8245">
                  <c:v>1.7314599999999998</c:v>
                </c:pt>
                <c:pt idx="8246">
                  <c:v>1.7316699999999916</c:v>
                </c:pt>
                <c:pt idx="8247">
                  <c:v>1.731879999999993</c:v>
                </c:pt>
                <c:pt idx="8248">
                  <c:v>1.7320899999999999</c:v>
                </c:pt>
                <c:pt idx="8249">
                  <c:v>1.7322999999999944</c:v>
                </c:pt>
                <c:pt idx="8250">
                  <c:v>1.7325100000000002</c:v>
                </c:pt>
                <c:pt idx="8251">
                  <c:v>1.7327199999999998</c:v>
                </c:pt>
                <c:pt idx="8252">
                  <c:v>1.732929999999993</c:v>
                </c:pt>
                <c:pt idx="8253">
                  <c:v>1.7331399999999937</c:v>
                </c:pt>
                <c:pt idx="8254">
                  <c:v>1.7333499999999944</c:v>
                </c:pt>
                <c:pt idx="8255">
                  <c:v>1.7335599999999998</c:v>
                </c:pt>
                <c:pt idx="8256">
                  <c:v>1.7337699999999914</c:v>
                </c:pt>
                <c:pt idx="8257">
                  <c:v>1.733979999999993</c:v>
                </c:pt>
                <c:pt idx="8258">
                  <c:v>1.7341899999999999</c:v>
                </c:pt>
                <c:pt idx="8259">
                  <c:v>1.7343999999999944</c:v>
                </c:pt>
                <c:pt idx="8260">
                  <c:v>1.7346100000000002</c:v>
                </c:pt>
                <c:pt idx="8261">
                  <c:v>1.7348199999999998</c:v>
                </c:pt>
                <c:pt idx="8262">
                  <c:v>1.735029999999993</c:v>
                </c:pt>
                <c:pt idx="8263">
                  <c:v>1.7352399999999937</c:v>
                </c:pt>
                <c:pt idx="8264">
                  <c:v>1.7354499999999944</c:v>
                </c:pt>
                <c:pt idx="8265">
                  <c:v>1.7356599999999998</c:v>
                </c:pt>
                <c:pt idx="8266">
                  <c:v>1.7358699999999914</c:v>
                </c:pt>
                <c:pt idx="8267">
                  <c:v>1.7360800000000001</c:v>
                </c:pt>
                <c:pt idx="8268">
                  <c:v>1.7362899999999999</c:v>
                </c:pt>
                <c:pt idx="8269">
                  <c:v>1.7364999999999944</c:v>
                </c:pt>
                <c:pt idx="8270">
                  <c:v>1.7367100000000002</c:v>
                </c:pt>
                <c:pt idx="8271">
                  <c:v>1.7369199999999998</c:v>
                </c:pt>
                <c:pt idx="8272">
                  <c:v>1.737129999999993</c:v>
                </c:pt>
                <c:pt idx="8273">
                  <c:v>1.7373399999999937</c:v>
                </c:pt>
                <c:pt idx="8274">
                  <c:v>1.7375499999999944</c:v>
                </c:pt>
                <c:pt idx="8275">
                  <c:v>1.7377599999999978</c:v>
                </c:pt>
                <c:pt idx="8276">
                  <c:v>1.7379699999999914</c:v>
                </c:pt>
                <c:pt idx="8277">
                  <c:v>1.7381800000000001</c:v>
                </c:pt>
                <c:pt idx="8278">
                  <c:v>1.7383899999999999</c:v>
                </c:pt>
                <c:pt idx="8279">
                  <c:v>1.7385999999999939</c:v>
                </c:pt>
                <c:pt idx="8280">
                  <c:v>1.7388099999999944</c:v>
                </c:pt>
                <c:pt idx="8281">
                  <c:v>1.7390199999999998</c:v>
                </c:pt>
                <c:pt idx="8282">
                  <c:v>1.7392299999999916</c:v>
                </c:pt>
                <c:pt idx="8283">
                  <c:v>1.739439999999993</c:v>
                </c:pt>
                <c:pt idx="8284">
                  <c:v>1.7396499999999937</c:v>
                </c:pt>
                <c:pt idx="8285">
                  <c:v>1.7398599999999944</c:v>
                </c:pt>
                <c:pt idx="8286">
                  <c:v>1.7400700000000002</c:v>
                </c:pt>
                <c:pt idx="8287">
                  <c:v>1.74028</c:v>
                </c:pt>
                <c:pt idx="8288">
                  <c:v>1.7404899999999999</c:v>
                </c:pt>
                <c:pt idx="8289">
                  <c:v>1.7406999999999937</c:v>
                </c:pt>
                <c:pt idx="8290">
                  <c:v>1.7409099999999944</c:v>
                </c:pt>
                <c:pt idx="8291">
                  <c:v>1.7411199999999998</c:v>
                </c:pt>
                <c:pt idx="8292">
                  <c:v>1.7413299999999916</c:v>
                </c:pt>
                <c:pt idx="8293">
                  <c:v>1.741539999999993</c:v>
                </c:pt>
                <c:pt idx="8294">
                  <c:v>1.7417499999999937</c:v>
                </c:pt>
                <c:pt idx="8295">
                  <c:v>1.7419599999999944</c:v>
                </c:pt>
                <c:pt idx="8296">
                  <c:v>1.7421700000000002</c:v>
                </c:pt>
                <c:pt idx="8297">
                  <c:v>1.74238</c:v>
                </c:pt>
                <c:pt idx="8298">
                  <c:v>1.7425899999999999</c:v>
                </c:pt>
                <c:pt idx="8299">
                  <c:v>1.7427999999999937</c:v>
                </c:pt>
                <c:pt idx="8300">
                  <c:v>1.7430099999999944</c:v>
                </c:pt>
                <c:pt idx="8301">
                  <c:v>1.7432199999999998</c:v>
                </c:pt>
                <c:pt idx="8302">
                  <c:v>1.7434299999999914</c:v>
                </c:pt>
                <c:pt idx="8303">
                  <c:v>1.743639999999993</c:v>
                </c:pt>
                <c:pt idx="8304">
                  <c:v>1.7438499999999937</c:v>
                </c:pt>
                <c:pt idx="8305">
                  <c:v>1.7440600000000002</c:v>
                </c:pt>
                <c:pt idx="8306">
                  <c:v>1.7442700000000002</c:v>
                </c:pt>
                <c:pt idx="8307">
                  <c:v>1.74448</c:v>
                </c:pt>
                <c:pt idx="8308">
                  <c:v>1.7446899999999999</c:v>
                </c:pt>
                <c:pt idx="8309">
                  <c:v>1.7448999999999937</c:v>
                </c:pt>
                <c:pt idx="8310">
                  <c:v>1.7451099999999944</c:v>
                </c:pt>
                <c:pt idx="8311">
                  <c:v>1.7453199999999998</c:v>
                </c:pt>
                <c:pt idx="8312">
                  <c:v>1.7455299999999914</c:v>
                </c:pt>
                <c:pt idx="8313">
                  <c:v>1.745739999999993</c:v>
                </c:pt>
                <c:pt idx="8314">
                  <c:v>1.7459499999999937</c:v>
                </c:pt>
                <c:pt idx="8315">
                  <c:v>1.7461600000000002</c:v>
                </c:pt>
                <c:pt idx="8316">
                  <c:v>1.7463700000000002</c:v>
                </c:pt>
                <c:pt idx="8317">
                  <c:v>1.74658</c:v>
                </c:pt>
                <c:pt idx="8318">
                  <c:v>1.7467899999999998</c:v>
                </c:pt>
                <c:pt idx="8319">
                  <c:v>1.7469999999999937</c:v>
                </c:pt>
                <c:pt idx="8320">
                  <c:v>1.7472099999999944</c:v>
                </c:pt>
                <c:pt idx="8321">
                  <c:v>1.7474199999999998</c:v>
                </c:pt>
                <c:pt idx="8322">
                  <c:v>1.7476299999999916</c:v>
                </c:pt>
                <c:pt idx="8323">
                  <c:v>1.747839999999993</c:v>
                </c:pt>
                <c:pt idx="8324">
                  <c:v>1.7480500000000001</c:v>
                </c:pt>
                <c:pt idx="8325">
                  <c:v>1.7482599999999999</c:v>
                </c:pt>
                <c:pt idx="8326">
                  <c:v>1.7484699999999944</c:v>
                </c:pt>
                <c:pt idx="8327">
                  <c:v>1.7486800000000002</c:v>
                </c:pt>
                <c:pt idx="8328">
                  <c:v>1.7488899999999998</c:v>
                </c:pt>
                <c:pt idx="8329">
                  <c:v>1.749099999999993</c:v>
                </c:pt>
                <c:pt idx="8330">
                  <c:v>1.7493099999999937</c:v>
                </c:pt>
                <c:pt idx="8331">
                  <c:v>1.7495199999999944</c:v>
                </c:pt>
                <c:pt idx="8332">
                  <c:v>1.7497299999999905</c:v>
                </c:pt>
                <c:pt idx="8333">
                  <c:v>1.7499399999999916</c:v>
                </c:pt>
                <c:pt idx="8334">
                  <c:v>1.7501500000000001</c:v>
                </c:pt>
                <c:pt idx="8335">
                  <c:v>1.7503599999999999</c:v>
                </c:pt>
                <c:pt idx="8336">
                  <c:v>1.7505699999999944</c:v>
                </c:pt>
                <c:pt idx="8337">
                  <c:v>1.7507800000000002</c:v>
                </c:pt>
                <c:pt idx="8338">
                  <c:v>1.7509899999999998</c:v>
                </c:pt>
                <c:pt idx="8339">
                  <c:v>1.751199999999993</c:v>
                </c:pt>
                <c:pt idx="8340">
                  <c:v>1.7514099999999937</c:v>
                </c:pt>
                <c:pt idx="8341">
                  <c:v>1.7516199999999944</c:v>
                </c:pt>
                <c:pt idx="8342">
                  <c:v>1.7518299999999905</c:v>
                </c:pt>
                <c:pt idx="8343">
                  <c:v>1.75204</c:v>
                </c:pt>
                <c:pt idx="8344">
                  <c:v>1.7522500000000001</c:v>
                </c:pt>
                <c:pt idx="8345">
                  <c:v>1.7524599999999999</c:v>
                </c:pt>
                <c:pt idx="8346">
                  <c:v>1.7526699999999944</c:v>
                </c:pt>
                <c:pt idx="8347">
                  <c:v>1.7528800000000002</c:v>
                </c:pt>
                <c:pt idx="8348">
                  <c:v>1.7530899999999998</c:v>
                </c:pt>
                <c:pt idx="8349">
                  <c:v>1.753299999999993</c:v>
                </c:pt>
                <c:pt idx="8350">
                  <c:v>1.7535099999999937</c:v>
                </c:pt>
                <c:pt idx="8351">
                  <c:v>1.7537199999999944</c:v>
                </c:pt>
                <c:pt idx="8352">
                  <c:v>1.7539299999999904</c:v>
                </c:pt>
                <c:pt idx="8353">
                  <c:v>1.75414</c:v>
                </c:pt>
                <c:pt idx="8354">
                  <c:v>1.7543500000000001</c:v>
                </c:pt>
                <c:pt idx="8355">
                  <c:v>1.7545599999999999</c:v>
                </c:pt>
                <c:pt idx="8356">
                  <c:v>1.7547699999999944</c:v>
                </c:pt>
                <c:pt idx="8357">
                  <c:v>1.7549800000000002</c:v>
                </c:pt>
                <c:pt idx="8358">
                  <c:v>1.7551899999999998</c:v>
                </c:pt>
                <c:pt idx="8359">
                  <c:v>1.755399999999993</c:v>
                </c:pt>
                <c:pt idx="8360">
                  <c:v>1.7556099999999937</c:v>
                </c:pt>
                <c:pt idx="8361">
                  <c:v>1.7558199999999944</c:v>
                </c:pt>
                <c:pt idx="8362">
                  <c:v>1.7560300000000002</c:v>
                </c:pt>
                <c:pt idx="8363">
                  <c:v>1.75624</c:v>
                </c:pt>
                <c:pt idx="8364">
                  <c:v>1.7564500000000001</c:v>
                </c:pt>
                <c:pt idx="8365">
                  <c:v>1.7566599999999999</c:v>
                </c:pt>
                <c:pt idx="8366">
                  <c:v>1.7568699999999944</c:v>
                </c:pt>
                <c:pt idx="8367">
                  <c:v>1.7570800000000002</c:v>
                </c:pt>
                <c:pt idx="8368">
                  <c:v>1.7572899999999998</c:v>
                </c:pt>
                <c:pt idx="8369">
                  <c:v>1.757499999999993</c:v>
                </c:pt>
                <c:pt idx="8370">
                  <c:v>1.7577099999999937</c:v>
                </c:pt>
                <c:pt idx="8371">
                  <c:v>1.7579199999999944</c:v>
                </c:pt>
                <c:pt idx="8372">
                  <c:v>1.7581299999999978</c:v>
                </c:pt>
                <c:pt idx="8373">
                  <c:v>1.7583400000000002</c:v>
                </c:pt>
                <c:pt idx="8374">
                  <c:v>1.7585500000000001</c:v>
                </c:pt>
                <c:pt idx="8375">
                  <c:v>1.7587599999999999</c:v>
                </c:pt>
                <c:pt idx="8376">
                  <c:v>1.7589699999999937</c:v>
                </c:pt>
                <c:pt idx="8377">
                  <c:v>1.7591799999999944</c:v>
                </c:pt>
                <c:pt idx="8378">
                  <c:v>1.7593899999999998</c:v>
                </c:pt>
                <c:pt idx="8379">
                  <c:v>1.7595999999999916</c:v>
                </c:pt>
                <c:pt idx="8380">
                  <c:v>1.759809999999993</c:v>
                </c:pt>
                <c:pt idx="8381">
                  <c:v>1.7600199999999999</c:v>
                </c:pt>
                <c:pt idx="8382">
                  <c:v>1.7602299999999944</c:v>
                </c:pt>
                <c:pt idx="8383">
                  <c:v>1.7604400000000002</c:v>
                </c:pt>
                <c:pt idx="8384">
                  <c:v>1.76065</c:v>
                </c:pt>
                <c:pt idx="8385">
                  <c:v>1.7608599999999999</c:v>
                </c:pt>
                <c:pt idx="8386">
                  <c:v>1.7610699999999937</c:v>
                </c:pt>
                <c:pt idx="8387">
                  <c:v>1.7612799999999944</c:v>
                </c:pt>
                <c:pt idx="8388">
                  <c:v>1.7614899999999998</c:v>
                </c:pt>
                <c:pt idx="8389">
                  <c:v>1.7616999999999916</c:v>
                </c:pt>
                <c:pt idx="8390">
                  <c:v>1.761909999999993</c:v>
                </c:pt>
                <c:pt idx="8391">
                  <c:v>1.7621199999999999</c:v>
                </c:pt>
                <c:pt idx="8392">
                  <c:v>1.7623299999999944</c:v>
                </c:pt>
                <c:pt idx="8393">
                  <c:v>1.7625400000000002</c:v>
                </c:pt>
                <c:pt idx="8394">
                  <c:v>1.76275</c:v>
                </c:pt>
                <c:pt idx="8395">
                  <c:v>1.7629599999999999</c:v>
                </c:pt>
                <c:pt idx="8396">
                  <c:v>1.7631699999999937</c:v>
                </c:pt>
                <c:pt idx="8397">
                  <c:v>1.7633799999999944</c:v>
                </c:pt>
                <c:pt idx="8398">
                  <c:v>1.7635899999999998</c:v>
                </c:pt>
                <c:pt idx="8399">
                  <c:v>1.7637999999999914</c:v>
                </c:pt>
                <c:pt idx="8400">
                  <c:v>1.7640100000000001</c:v>
                </c:pt>
                <c:pt idx="8401">
                  <c:v>1.7642199999999999</c:v>
                </c:pt>
                <c:pt idx="8402">
                  <c:v>1.7644299999999944</c:v>
                </c:pt>
                <c:pt idx="8403">
                  <c:v>1.7646400000000002</c:v>
                </c:pt>
                <c:pt idx="8404">
                  <c:v>1.76485</c:v>
                </c:pt>
                <c:pt idx="8405">
                  <c:v>1.7650599999999999</c:v>
                </c:pt>
                <c:pt idx="8406">
                  <c:v>1.7652699999999937</c:v>
                </c:pt>
                <c:pt idx="8407">
                  <c:v>1.7654799999999944</c:v>
                </c:pt>
                <c:pt idx="8408">
                  <c:v>1.7656899999999998</c:v>
                </c:pt>
                <c:pt idx="8409">
                  <c:v>1.7658999999999914</c:v>
                </c:pt>
                <c:pt idx="8410">
                  <c:v>1.7661100000000001</c:v>
                </c:pt>
                <c:pt idx="8411">
                  <c:v>1.7663199999999999</c:v>
                </c:pt>
                <c:pt idx="8412">
                  <c:v>1.7665299999999944</c:v>
                </c:pt>
                <c:pt idx="8413">
                  <c:v>1.7667400000000002</c:v>
                </c:pt>
                <c:pt idx="8414">
                  <c:v>1.76695</c:v>
                </c:pt>
                <c:pt idx="8415">
                  <c:v>1.7671599999999998</c:v>
                </c:pt>
                <c:pt idx="8416">
                  <c:v>1.7673699999999937</c:v>
                </c:pt>
                <c:pt idx="8417">
                  <c:v>1.7675799999999944</c:v>
                </c:pt>
                <c:pt idx="8418">
                  <c:v>1.7677899999999998</c:v>
                </c:pt>
                <c:pt idx="8419">
                  <c:v>1.7679999999999914</c:v>
                </c:pt>
                <c:pt idx="8420">
                  <c:v>1.7682100000000001</c:v>
                </c:pt>
                <c:pt idx="8421">
                  <c:v>1.7684199999999999</c:v>
                </c:pt>
                <c:pt idx="8422">
                  <c:v>1.7686299999999939</c:v>
                </c:pt>
                <c:pt idx="8423">
                  <c:v>1.7688399999999944</c:v>
                </c:pt>
                <c:pt idx="8424">
                  <c:v>1.7690500000000002</c:v>
                </c:pt>
                <c:pt idx="8425">
                  <c:v>1.7692599999999998</c:v>
                </c:pt>
                <c:pt idx="8426">
                  <c:v>1.769469999999993</c:v>
                </c:pt>
                <c:pt idx="8427">
                  <c:v>1.7696799999999937</c:v>
                </c:pt>
                <c:pt idx="8428">
                  <c:v>1.7698899999999944</c:v>
                </c:pt>
                <c:pt idx="8429">
                  <c:v>1.7701000000000002</c:v>
                </c:pt>
                <c:pt idx="8430">
                  <c:v>1.7703100000000001</c:v>
                </c:pt>
                <c:pt idx="8431">
                  <c:v>1.7705199999999999</c:v>
                </c:pt>
                <c:pt idx="8432">
                  <c:v>1.7707299999999937</c:v>
                </c:pt>
                <c:pt idx="8433">
                  <c:v>1.7709399999999944</c:v>
                </c:pt>
                <c:pt idx="8434">
                  <c:v>1.7711500000000002</c:v>
                </c:pt>
                <c:pt idx="8435">
                  <c:v>1.7713599999999998</c:v>
                </c:pt>
                <c:pt idx="8436">
                  <c:v>1.771569999999993</c:v>
                </c:pt>
                <c:pt idx="8437">
                  <c:v>1.7717799999999937</c:v>
                </c:pt>
                <c:pt idx="8438">
                  <c:v>1.7719899999999944</c:v>
                </c:pt>
                <c:pt idx="8439">
                  <c:v>1.7722000000000002</c:v>
                </c:pt>
                <c:pt idx="8440">
                  <c:v>1.77241</c:v>
                </c:pt>
                <c:pt idx="8441">
                  <c:v>1.7726199999999999</c:v>
                </c:pt>
                <c:pt idx="8442">
                  <c:v>1.7728299999999937</c:v>
                </c:pt>
                <c:pt idx="8443">
                  <c:v>1.7730399999999944</c:v>
                </c:pt>
                <c:pt idx="8444">
                  <c:v>1.7732500000000002</c:v>
                </c:pt>
                <c:pt idx="8445">
                  <c:v>1.7734599999999998</c:v>
                </c:pt>
                <c:pt idx="8446">
                  <c:v>1.773669999999993</c:v>
                </c:pt>
                <c:pt idx="8447">
                  <c:v>1.7738799999999937</c:v>
                </c:pt>
                <c:pt idx="8448">
                  <c:v>1.7740900000000002</c:v>
                </c:pt>
                <c:pt idx="8449">
                  <c:v>1.7743000000000002</c:v>
                </c:pt>
                <c:pt idx="8450">
                  <c:v>1.77451</c:v>
                </c:pt>
                <c:pt idx="8451">
                  <c:v>1.7747199999999999</c:v>
                </c:pt>
                <c:pt idx="8452">
                  <c:v>1.7749299999999937</c:v>
                </c:pt>
                <c:pt idx="8453">
                  <c:v>1.7751399999999944</c:v>
                </c:pt>
                <c:pt idx="8454">
                  <c:v>1.7753500000000002</c:v>
                </c:pt>
                <c:pt idx="8455">
                  <c:v>1.7755599999999998</c:v>
                </c:pt>
                <c:pt idx="8456">
                  <c:v>1.775769999999993</c:v>
                </c:pt>
                <c:pt idx="8457">
                  <c:v>1.7759799999999937</c:v>
                </c:pt>
                <c:pt idx="8458">
                  <c:v>1.7761900000000002</c:v>
                </c:pt>
                <c:pt idx="8459">
                  <c:v>1.7764000000000002</c:v>
                </c:pt>
                <c:pt idx="8460">
                  <c:v>1.77661</c:v>
                </c:pt>
                <c:pt idx="8461">
                  <c:v>1.7768199999999998</c:v>
                </c:pt>
                <c:pt idx="8462">
                  <c:v>1.7770299999999937</c:v>
                </c:pt>
                <c:pt idx="8463">
                  <c:v>1.7772399999999944</c:v>
                </c:pt>
                <c:pt idx="8464">
                  <c:v>1.7774500000000002</c:v>
                </c:pt>
                <c:pt idx="8465">
                  <c:v>1.7776599999999998</c:v>
                </c:pt>
                <c:pt idx="8466">
                  <c:v>1.777869999999993</c:v>
                </c:pt>
                <c:pt idx="8467">
                  <c:v>1.7780800000000001</c:v>
                </c:pt>
                <c:pt idx="8468">
                  <c:v>1.7782899999999999</c:v>
                </c:pt>
                <c:pt idx="8469">
                  <c:v>1.7784999999999958</c:v>
                </c:pt>
                <c:pt idx="8470">
                  <c:v>1.77871</c:v>
                </c:pt>
                <c:pt idx="8471">
                  <c:v>1.7789199999999998</c:v>
                </c:pt>
                <c:pt idx="8472">
                  <c:v>1.779129999999993</c:v>
                </c:pt>
                <c:pt idx="8473">
                  <c:v>1.7793399999999937</c:v>
                </c:pt>
                <c:pt idx="8474">
                  <c:v>1.7795499999999944</c:v>
                </c:pt>
                <c:pt idx="8475">
                  <c:v>1.7797599999999998</c:v>
                </c:pt>
                <c:pt idx="8476">
                  <c:v>1.7799699999999916</c:v>
                </c:pt>
                <c:pt idx="8477">
                  <c:v>1.7801800000000001</c:v>
                </c:pt>
                <c:pt idx="8478">
                  <c:v>1.7803899999999999</c:v>
                </c:pt>
                <c:pt idx="8479">
                  <c:v>1.7805999999999944</c:v>
                </c:pt>
                <c:pt idx="8480">
                  <c:v>1.7808100000000002</c:v>
                </c:pt>
                <c:pt idx="8481">
                  <c:v>1.7810199999999998</c:v>
                </c:pt>
                <c:pt idx="8482">
                  <c:v>1.781229999999993</c:v>
                </c:pt>
                <c:pt idx="8483">
                  <c:v>1.7814399999999937</c:v>
                </c:pt>
                <c:pt idx="8484">
                  <c:v>1.7816499999999944</c:v>
                </c:pt>
                <c:pt idx="8485">
                  <c:v>1.7818599999999998</c:v>
                </c:pt>
                <c:pt idx="8486">
                  <c:v>1.78207</c:v>
                </c:pt>
                <c:pt idx="8487">
                  <c:v>1.7822800000000001</c:v>
                </c:pt>
                <c:pt idx="8488">
                  <c:v>1.7824899999999999</c:v>
                </c:pt>
                <c:pt idx="8489">
                  <c:v>1.7826999999999944</c:v>
                </c:pt>
                <c:pt idx="8490">
                  <c:v>1.7829100000000002</c:v>
                </c:pt>
                <c:pt idx="8491">
                  <c:v>1.7831199999999998</c:v>
                </c:pt>
                <c:pt idx="8492">
                  <c:v>1.783329999999993</c:v>
                </c:pt>
                <c:pt idx="8493">
                  <c:v>1.7835399999999937</c:v>
                </c:pt>
                <c:pt idx="8494">
                  <c:v>1.7837499999999944</c:v>
                </c:pt>
                <c:pt idx="8495">
                  <c:v>1.7839599999999998</c:v>
                </c:pt>
                <c:pt idx="8496">
                  <c:v>1.78417</c:v>
                </c:pt>
                <c:pt idx="8497">
                  <c:v>1.7843800000000001</c:v>
                </c:pt>
                <c:pt idx="8498">
                  <c:v>1.7845899999999999</c:v>
                </c:pt>
                <c:pt idx="8499">
                  <c:v>1.7847999999999944</c:v>
                </c:pt>
                <c:pt idx="8500">
                  <c:v>1.7850100000000002</c:v>
                </c:pt>
                <c:pt idx="8501">
                  <c:v>1.7852199999999998</c:v>
                </c:pt>
                <c:pt idx="8502">
                  <c:v>1.785429999999993</c:v>
                </c:pt>
                <c:pt idx="8503">
                  <c:v>1.7856399999999937</c:v>
                </c:pt>
                <c:pt idx="8504">
                  <c:v>1.7858499999999944</c:v>
                </c:pt>
                <c:pt idx="8505">
                  <c:v>1.7860600000000004</c:v>
                </c:pt>
                <c:pt idx="8506">
                  <c:v>1.78627</c:v>
                </c:pt>
                <c:pt idx="8507">
                  <c:v>1.7864800000000001</c:v>
                </c:pt>
                <c:pt idx="8508">
                  <c:v>1.7866899999999999</c:v>
                </c:pt>
                <c:pt idx="8509">
                  <c:v>1.7868999999999944</c:v>
                </c:pt>
                <c:pt idx="8510">
                  <c:v>1.7871100000000002</c:v>
                </c:pt>
                <c:pt idx="8511">
                  <c:v>1.7873199999999998</c:v>
                </c:pt>
                <c:pt idx="8512">
                  <c:v>1.787529999999993</c:v>
                </c:pt>
                <c:pt idx="8513">
                  <c:v>1.7877399999999937</c:v>
                </c:pt>
                <c:pt idx="8514">
                  <c:v>1.7879499999999944</c:v>
                </c:pt>
                <c:pt idx="8515">
                  <c:v>1.7881600000000002</c:v>
                </c:pt>
                <c:pt idx="8516">
                  <c:v>1.78837</c:v>
                </c:pt>
                <c:pt idx="8517">
                  <c:v>1.7885800000000001</c:v>
                </c:pt>
                <c:pt idx="8518">
                  <c:v>1.7887899999999999</c:v>
                </c:pt>
                <c:pt idx="8519">
                  <c:v>1.7889999999999939</c:v>
                </c:pt>
                <c:pt idx="8520">
                  <c:v>1.7892099999999944</c:v>
                </c:pt>
                <c:pt idx="8521">
                  <c:v>1.7894199999999998</c:v>
                </c:pt>
                <c:pt idx="8522">
                  <c:v>1.7896299999999916</c:v>
                </c:pt>
                <c:pt idx="8523">
                  <c:v>1.789839999999993</c:v>
                </c:pt>
                <c:pt idx="8524">
                  <c:v>1.7900500000000001</c:v>
                </c:pt>
                <c:pt idx="8525">
                  <c:v>1.7902600000000002</c:v>
                </c:pt>
                <c:pt idx="8526">
                  <c:v>1.7904700000000002</c:v>
                </c:pt>
                <c:pt idx="8527">
                  <c:v>1.79068</c:v>
                </c:pt>
                <c:pt idx="8528">
                  <c:v>1.7908899999999999</c:v>
                </c:pt>
                <c:pt idx="8529">
                  <c:v>1.7910999999999937</c:v>
                </c:pt>
                <c:pt idx="8530">
                  <c:v>1.7913099999999944</c:v>
                </c:pt>
                <c:pt idx="8531">
                  <c:v>1.7915199999999998</c:v>
                </c:pt>
                <c:pt idx="8532">
                  <c:v>1.7917299999999916</c:v>
                </c:pt>
                <c:pt idx="8533">
                  <c:v>1.791939999999993</c:v>
                </c:pt>
                <c:pt idx="8534">
                  <c:v>1.7921500000000001</c:v>
                </c:pt>
                <c:pt idx="8535">
                  <c:v>1.7923600000000002</c:v>
                </c:pt>
                <c:pt idx="8536">
                  <c:v>1.7925700000000002</c:v>
                </c:pt>
                <c:pt idx="8537">
                  <c:v>1.79278</c:v>
                </c:pt>
                <c:pt idx="8538">
                  <c:v>1.7929899999999999</c:v>
                </c:pt>
                <c:pt idx="8539">
                  <c:v>1.7931999999999937</c:v>
                </c:pt>
                <c:pt idx="8540">
                  <c:v>1.7934099999999944</c:v>
                </c:pt>
                <c:pt idx="8541">
                  <c:v>1.7936199999999998</c:v>
                </c:pt>
                <c:pt idx="8542">
                  <c:v>1.7938299999999914</c:v>
                </c:pt>
                <c:pt idx="8543">
                  <c:v>1.7940400000000001</c:v>
                </c:pt>
                <c:pt idx="8544">
                  <c:v>1.7942500000000001</c:v>
                </c:pt>
                <c:pt idx="8545">
                  <c:v>1.7944600000000002</c:v>
                </c:pt>
                <c:pt idx="8546">
                  <c:v>1.7946700000000002</c:v>
                </c:pt>
                <c:pt idx="8547">
                  <c:v>1.79488</c:v>
                </c:pt>
                <c:pt idx="8548">
                  <c:v>1.7950899999999999</c:v>
                </c:pt>
                <c:pt idx="8549">
                  <c:v>1.7952999999999937</c:v>
                </c:pt>
                <c:pt idx="8550">
                  <c:v>1.7955099999999944</c:v>
                </c:pt>
                <c:pt idx="8551">
                  <c:v>1.7957199999999998</c:v>
                </c:pt>
                <c:pt idx="8552">
                  <c:v>1.7959299999999914</c:v>
                </c:pt>
                <c:pt idx="8553">
                  <c:v>1.7961400000000001</c:v>
                </c:pt>
                <c:pt idx="8554">
                  <c:v>1.7963500000000001</c:v>
                </c:pt>
                <c:pt idx="8555">
                  <c:v>1.7965600000000002</c:v>
                </c:pt>
                <c:pt idx="8556">
                  <c:v>1.7967700000000002</c:v>
                </c:pt>
                <c:pt idx="8557">
                  <c:v>1.79698</c:v>
                </c:pt>
                <c:pt idx="8558">
                  <c:v>1.7971899999999998</c:v>
                </c:pt>
                <c:pt idx="8559">
                  <c:v>1.7973999999999937</c:v>
                </c:pt>
                <c:pt idx="8560">
                  <c:v>1.7976099999999944</c:v>
                </c:pt>
                <c:pt idx="8561">
                  <c:v>1.7978199999999998</c:v>
                </c:pt>
                <c:pt idx="8562">
                  <c:v>1.79803</c:v>
                </c:pt>
                <c:pt idx="8563">
                  <c:v>1.7982400000000001</c:v>
                </c:pt>
                <c:pt idx="8564">
                  <c:v>1.7984500000000001</c:v>
                </c:pt>
                <c:pt idx="8565">
                  <c:v>1.7986599999999999</c:v>
                </c:pt>
                <c:pt idx="8566">
                  <c:v>1.7988699999999958</c:v>
                </c:pt>
                <c:pt idx="8567">
                  <c:v>1.79908</c:v>
                </c:pt>
                <c:pt idx="8568">
                  <c:v>1.7992899999999998</c:v>
                </c:pt>
                <c:pt idx="8569">
                  <c:v>1.799499999999993</c:v>
                </c:pt>
                <c:pt idx="8570">
                  <c:v>1.7997099999999937</c:v>
                </c:pt>
                <c:pt idx="8571">
                  <c:v>1.7999199999999944</c:v>
                </c:pt>
                <c:pt idx="8572">
                  <c:v>1.8001299999999998</c:v>
                </c:pt>
                <c:pt idx="8573">
                  <c:v>1.8003399999999996</c:v>
                </c:pt>
                <c:pt idx="8574">
                  <c:v>1.8005499999999997</c:v>
                </c:pt>
                <c:pt idx="8575">
                  <c:v>1.8007599999999997</c:v>
                </c:pt>
                <c:pt idx="8576">
                  <c:v>1.800969999999994</c:v>
                </c:pt>
                <c:pt idx="8577">
                  <c:v>1.8011799999999998</c:v>
                </c:pt>
                <c:pt idx="8578">
                  <c:v>1.8013899999999996</c:v>
                </c:pt>
                <c:pt idx="8579">
                  <c:v>1.8015999999999925</c:v>
                </c:pt>
                <c:pt idx="8580">
                  <c:v>1.8018099999999933</c:v>
                </c:pt>
                <c:pt idx="8581">
                  <c:v>1.8020199999999997</c:v>
                </c:pt>
                <c:pt idx="8582">
                  <c:v>1.8022299999999998</c:v>
                </c:pt>
                <c:pt idx="8583">
                  <c:v>1.8024399999999996</c:v>
                </c:pt>
                <c:pt idx="8584">
                  <c:v>1.8026499999999996</c:v>
                </c:pt>
                <c:pt idx="8585">
                  <c:v>1.8028599999999997</c:v>
                </c:pt>
                <c:pt idx="8586">
                  <c:v>1.803069999999994</c:v>
                </c:pt>
                <c:pt idx="8587">
                  <c:v>1.8032799999999998</c:v>
                </c:pt>
                <c:pt idx="8588">
                  <c:v>1.8034899999999996</c:v>
                </c:pt>
                <c:pt idx="8589">
                  <c:v>1.8036999999999925</c:v>
                </c:pt>
                <c:pt idx="8590">
                  <c:v>1.8039099999999932</c:v>
                </c:pt>
                <c:pt idx="8591">
                  <c:v>1.8041199999999997</c:v>
                </c:pt>
                <c:pt idx="8592">
                  <c:v>1.8043299999999998</c:v>
                </c:pt>
                <c:pt idx="8593">
                  <c:v>1.8045399999999996</c:v>
                </c:pt>
                <c:pt idx="8594">
                  <c:v>1.8047499999999996</c:v>
                </c:pt>
                <c:pt idx="8595">
                  <c:v>1.8049599999999997</c:v>
                </c:pt>
                <c:pt idx="8596">
                  <c:v>1.8051699999999939</c:v>
                </c:pt>
                <c:pt idx="8597">
                  <c:v>1.8053799999999998</c:v>
                </c:pt>
                <c:pt idx="8598">
                  <c:v>1.8055899999999996</c:v>
                </c:pt>
                <c:pt idx="8599">
                  <c:v>1.8057999999999923</c:v>
                </c:pt>
                <c:pt idx="8600">
                  <c:v>1.8060099999999997</c:v>
                </c:pt>
                <c:pt idx="8601">
                  <c:v>1.8062199999999997</c:v>
                </c:pt>
                <c:pt idx="8602">
                  <c:v>1.8064299999999998</c:v>
                </c:pt>
                <c:pt idx="8603">
                  <c:v>1.8066399999999996</c:v>
                </c:pt>
                <c:pt idx="8604">
                  <c:v>1.8068499999999996</c:v>
                </c:pt>
                <c:pt idx="8605">
                  <c:v>1.8070599999999997</c:v>
                </c:pt>
                <c:pt idx="8606">
                  <c:v>1.8072699999999939</c:v>
                </c:pt>
                <c:pt idx="8607">
                  <c:v>1.8074799999999998</c:v>
                </c:pt>
                <c:pt idx="8608">
                  <c:v>1.8076899999999996</c:v>
                </c:pt>
                <c:pt idx="8609">
                  <c:v>1.8078999999999923</c:v>
                </c:pt>
                <c:pt idx="8610">
                  <c:v>1.8081099999999997</c:v>
                </c:pt>
                <c:pt idx="8611">
                  <c:v>1.8083199999999997</c:v>
                </c:pt>
                <c:pt idx="8612">
                  <c:v>1.8085299999999978</c:v>
                </c:pt>
                <c:pt idx="8613">
                  <c:v>1.8087399999999996</c:v>
                </c:pt>
                <c:pt idx="8614">
                  <c:v>1.8089499999999996</c:v>
                </c:pt>
                <c:pt idx="8615">
                  <c:v>1.8091599999999997</c:v>
                </c:pt>
                <c:pt idx="8616">
                  <c:v>1.8093699999999933</c:v>
                </c:pt>
                <c:pt idx="8617">
                  <c:v>1.809579999999994</c:v>
                </c:pt>
                <c:pt idx="8618">
                  <c:v>1.8097899999999996</c:v>
                </c:pt>
                <c:pt idx="8619">
                  <c:v>1.8099999999999912</c:v>
                </c:pt>
                <c:pt idx="8620">
                  <c:v>1.8102099999999997</c:v>
                </c:pt>
                <c:pt idx="8621">
                  <c:v>1.8104199999999997</c:v>
                </c:pt>
                <c:pt idx="8622">
                  <c:v>1.810629999999994</c:v>
                </c:pt>
                <c:pt idx="8623">
                  <c:v>1.8108399999999998</c:v>
                </c:pt>
                <c:pt idx="8624">
                  <c:v>1.8110499999999996</c:v>
                </c:pt>
                <c:pt idx="8625">
                  <c:v>1.8112599999999996</c:v>
                </c:pt>
                <c:pt idx="8626">
                  <c:v>1.8114699999999933</c:v>
                </c:pt>
                <c:pt idx="8627">
                  <c:v>1.811679999999994</c:v>
                </c:pt>
                <c:pt idx="8628">
                  <c:v>1.8118899999999998</c:v>
                </c:pt>
                <c:pt idx="8629">
                  <c:v>1.8120999999999996</c:v>
                </c:pt>
                <c:pt idx="8630">
                  <c:v>1.8123099999999996</c:v>
                </c:pt>
                <c:pt idx="8631">
                  <c:v>1.8125199999999997</c:v>
                </c:pt>
                <c:pt idx="8632">
                  <c:v>1.812729999999994</c:v>
                </c:pt>
                <c:pt idx="8633">
                  <c:v>1.8129399999999998</c:v>
                </c:pt>
                <c:pt idx="8634">
                  <c:v>1.8131499999999996</c:v>
                </c:pt>
                <c:pt idx="8635">
                  <c:v>1.8133599999999996</c:v>
                </c:pt>
                <c:pt idx="8636">
                  <c:v>1.8135699999999932</c:v>
                </c:pt>
                <c:pt idx="8637">
                  <c:v>1.813779999999994</c:v>
                </c:pt>
                <c:pt idx="8638">
                  <c:v>1.8139899999999998</c:v>
                </c:pt>
                <c:pt idx="8639">
                  <c:v>1.8141999999999996</c:v>
                </c:pt>
                <c:pt idx="8640">
                  <c:v>1.8144099999999996</c:v>
                </c:pt>
                <c:pt idx="8641">
                  <c:v>1.8146199999999997</c:v>
                </c:pt>
                <c:pt idx="8642">
                  <c:v>1.8148299999999939</c:v>
                </c:pt>
                <c:pt idx="8643">
                  <c:v>1.8150399999999998</c:v>
                </c:pt>
                <c:pt idx="8644">
                  <c:v>1.8152499999999996</c:v>
                </c:pt>
                <c:pt idx="8645">
                  <c:v>1.8154599999999996</c:v>
                </c:pt>
                <c:pt idx="8646">
                  <c:v>1.8156699999999932</c:v>
                </c:pt>
                <c:pt idx="8647">
                  <c:v>1.8158799999999939</c:v>
                </c:pt>
                <c:pt idx="8648">
                  <c:v>1.81609</c:v>
                </c:pt>
                <c:pt idx="8649">
                  <c:v>1.8162999999999996</c:v>
                </c:pt>
                <c:pt idx="8650">
                  <c:v>1.8165099999999996</c:v>
                </c:pt>
                <c:pt idx="8651">
                  <c:v>1.8167199999999997</c:v>
                </c:pt>
                <c:pt idx="8652">
                  <c:v>1.8169299999999939</c:v>
                </c:pt>
                <c:pt idx="8653">
                  <c:v>1.8171399999999998</c:v>
                </c:pt>
                <c:pt idx="8654">
                  <c:v>1.8173499999999996</c:v>
                </c:pt>
                <c:pt idx="8655">
                  <c:v>1.8175599999999996</c:v>
                </c:pt>
                <c:pt idx="8656">
                  <c:v>1.8177699999999932</c:v>
                </c:pt>
                <c:pt idx="8657">
                  <c:v>1.8179799999999939</c:v>
                </c:pt>
                <c:pt idx="8658">
                  <c:v>1.81819</c:v>
                </c:pt>
                <c:pt idx="8659">
                  <c:v>1.8183999999999996</c:v>
                </c:pt>
                <c:pt idx="8660">
                  <c:v>1.8186099999999996</c:v>
                </c:pt>
                <c:pt idx="8661">
                  <c:v>1.8188199999999997</c:v>
                </c:pt>
                <c:pt idx="8662">
                  <c:v>1.8190299999999935</c:v>
                </c:pt>
                <c:pt idx="8663">
                  <c:v>1.819239999999994</c:v>
                </c:pt>
                <c:pt idx="8664">
                  <c:v>1.8194499999999996</c:v>
                </c:pt>
                <c:pt idx="8665">
                  <c:v>1.8196599999999996</c:v>
                </c:pt>
                <c:pt idx="8666">
                  <c:v>1.8198699999999925</c:v>
                </c:pt>
                <c:pt idx="8667">
                  <c:v>1.8200799999999997</c:v>
                </c:pt>
                <c:pt idx="8668">
                  <c:v>1.8202899999999997</c:v>
                </c:pt>
                <c:pt idx="8669">
                  <c:v>1.8204999999999996</c:v>
                </c:pt>
                <c:pt idx="8670">
                  <c:v>1.8207099999999996</c:v>
                </c:pt>
                <c:pt idx="8671">
                  <c:v>1.8209199999999996</c:v>
                </c:pt>
                <c:pt idx="8672">
                  <c:v>1.8211299999999933</c:v>
                </c:pt>
                <c:pt idx="8673">
                  <c:v>1.821339999999994</c:v>
                </c:pt>
                <c:pt idx="8674">
                  <c:v>1.8215499999999998</c:v>
                </c:pt>
                <c:pt idx="8675">
                  <c:v>1.8217599999999996</c:v>
                </c:pt>
                <c:pt idx="8676">
                  <c:v>1.8219699999999925</c:v>
                </c:pt>
                <c:pt idx="8677">
                  <c:v>1.8221799999999997</c:v>
                </c:pt>
                <c:pt idx="8678">
                  <c:v>1.8223899999999997</c:v>
                </c:pt>
                <c:pt idx="8679">
                  <c:v>1.8225999999999998</c:v>
                </c:pt>
                <c:pt idx="8680">
                  <c:v>1.8228099999999996</c:v>
                </c:pt>
                <c:pt idx="8681">
                  <c:v>1.8230199999999996</c:v>
                </c:pt>
                <c:pt idx="8682">
                  <c:v>1.8232299999999932</c:v>
                </c:pt>
                <c:pt idx="8683">
                  <c:v>1.823439999999994</c:v>
                </c:pt>
                <c:pt idx="8684">
                  <c:v>1.8236499999999998</c:v>
                </c:pt>
                <c:pt idx="8685">
                  <c:v>1.8238599999999996</c:v>
                </c:pt>
                <c:pt idx="8686">
                  <c:v>1.8240699999999996</c:v>
                </c:pt>
                <c:pt idx="8687">
                  <c:v>1.8242799999999997</c:v>
                </c:pt>
                <c:pt idx="8688">
                  <c:v>1.8244899999999997</c:v>
                </c:pt>
                <c:pt idx="8689">
                  <c:v>1.8246999999999998</c:v>
                </c:pt>
                <c:pt idx="8690">
                  <c:v>1.8249099999999996</c:v>
                </c:pt>
                <c:pt idx="8691">
                  <c:v>1.8251199999999996</c:v>
                </c:pt>
                <c:pt idx="8692">
                  <c:v>1.8253299999999932</c:v>
                </c:pt>
                <c:pt idx="8693">
                  <c:v>1.8255399999999939</c:v>
                </c:pt>
                <c:pt idx="8694">
                  <c:v>1.8257499999999998</c:v>
                </c:pt>
                <c:pt idx="8695">
                  <c:v>1.8259599999999996</c:v>
                </c:pt>
                <c:pt idx="8696">
                  <c:v>1.8261699999999996</c:v>
                </c:pt>
                <c:pt idx="8697">
                  <c:v>1.8263799999999997</c:v>
                </c:pt>
                <c:pt idx="8698">
                  <c:v>1.8265899999999997</c:v>
                </c:pt>
                <c:pt idx="8699">
                  <c:v>1.8267999999999998</c:v>
                </c:pt>
                <c:pt idx="8700">
                  <c:v>1.8270099999999996</c:v>
                </c:pt>
                <c:pt idx="8701">
                  <c:v>1.8272199999999996</c:v>
                </c:pt>
                <c:pt idx="8702">
                  <c:v>1.8274299999999932</c:v>
                </c:pt>
                <c:pt idx="8703">
                  <c:v>1.8276399999999939</c:v>
                </c:pt>
                <c:pt idx="8704">
                  <c:v>1.8278499999999998</c:v>
                </c:pt>
                <c:pt idx="8705">
                  <c:v>1.82806</c:v>
                </c:pt>
                <c:pt idx="8706">
                  <c:v>1.8282699999999996</c:v>
                </c:pt>
                <c:pt idx="8707">
                  <c:v>1.8284799999999997</c:v>
                </c:pt>
                <c:pt idx="8708">
                  <c:v>1.8286899999999997</c:v>
                </c:pt>
                <c:pt idx="8709">
                  <c:v>1.8288999999999958</c:v>
                </c:pt>
                <c:pt idx="8710">
                  <c:v>1.8291099999999996</c:v>
                </c:pt>
                <c:pt idx="8711">
                  <c:v>1.8293199999999996</c:v>
                </c:pt>
                <c:pt idx="8712">
                  <c:v>1.8295299999999926</c:v>
                </c:pt>
                <c:pt idx="8713">
                  <c:v>1.8297399999999933</c:v>
                </c:pt>
                <c:pt idx="8714">
                  <c:v>1.829949999999994</c:v>
                </c:pt>
                <c:pt idx="8715">
                  <c:v>1.83016</c:v>
                </c:pt>
                <c:pt idx="8716">
                  <c:v>1.8303699999999996</c:v>
                </c:pt>
                <c:pt idx="8717">
                  <c:v>1.8305799999999997</c:v>
                </c:pt>
                <c:pt idx="8718">
                  <c:v>1.8307899999999997</c:v>
                </c:pt>
                <c:pt idx="8719">
                  <c:v>1.830999999999994</c:v>
                </c:pt>
                <c:pt idx="8720">
                  <c:v>1.8312099999999996</c:v>
                </c:pt>
                <c:pt idx="8721">
                  <c:v>1.8314199999999996</c:v>
                </c:pt>
                <c:pt idx="8722">
                  <c:v>1.8316299999999925</c:v>
                </c:pt>
                <c:pt idx="8723">
                  <c:v>1.8318399999999933</c:v>
                </c:pt>
                <c:pt idx="8724">
                  <c:v>1.8320499999999997</c:v>
                </c:pt>
                <c:pt idx="8725">
                  <c:v>1.83226</c:v>
                </c:pt>
                <c:pt idx="8726">
                  <c:v>1.8324699999999996</c:v>
                </c:pt>
                <c:pt idx="8727">
                  <c:v>1.8326799999999996</c:v>
                </c:pt>
                <c:pt idx="8728">
                  <c:v>1.8328899999999997</c:v>
                </c:pt>
                <c:pt idx="8729">
                  <c:v>1.833099999999994</c:v>
                </c:pt>
                <c:pt idx="8730">
                  <c:v>1.8333099999999998</c:v>
                </c:pt>
                <c:pt idx="8731">
                  <c:v>1.8335199999999996</c:v>
                </c:pt>
                <c:pt idx="8732">
                  <c:v>1.8337299999999925</c:v>
                </c:pt>
                <c:pt idx="8733">
                  <c:v>1.8339399999999932</c:v>
                </c:pt>
                <c:pt idx="8734">
                  <c:v>1.8341499999999997</c:v>
                </c:pt>
                <c:pt idx="8735">
                  <c:v>1.83436</c:v>
                </c:pt>
                <c:pt idx="8736">
                  <c:v>1.8345699999999996</c:v>
                </c:pt>
                <c:pt idx="8737">
                  <c:v>1.8347799999999996</c:v>
                </c:pt>
                <c:pt idx="8738">
                  <c:v>1.8349899999999997</c:v>
                </c:pt>
                <c:pt idx="8739">
                  <c:v>1.8351999999999939</c:v>
                </c:pt>
                <c:pt idx="8740">
                  <c:v>1.8354099999999998</c:v>
                </c:pt>
                <c:pt idx="8741">
                  <c:v>1.8356199999999996</c:v>
                </c:pt>
                <c:pt idx="8742">
                  <c:v>1.8358299999999923</c:v>
                </c:pt>
                <c:pt idx="8743">
                  <c:v>1.8360399999999997</c:v>
                </c:pt>
                <c:pt idx="8744">
                  <c:v>1.8362499999999997</c:v>
                </c:pt>
                <c:pt idx="8745">
                  <c:v>1.83646</c:v>
                </c:pt>
                <c:pt idx="8746">
                  <c:v>1.8366699999999996</c:v>
                </c:pt>
                <c:pt idx="8747">
                  <c:v>1.8368799999999996</c:v>
                </c:pt>
                <c:pt idx="8748">
                  <c:v>1.8370899999999997</c:v>
                </c:pt>
                <c:pt idx="8749">
                  <c:v>1.8372999999999939</c:v>
                </c:pt>
                <c:pt idx="8750">
                  <c:v>1.8375099999999998</c:v>
                </c:pt>
                <c:pt idx="8751">
                  <c:v>1.8377199999999996</c:v>
                </c:pt>
                <c:pt idx="8752">
                  <c:v>1.8379299999999923</c:v>
                </c:pt>
                <c:pt idx="8753">
                  <c:v>1.8381399999999997</c:v>
                </c:pt>
                <c:pt idx="8754">
                  <c:v>1.8383499999999997</c:v>
                </c:pt>
                <c:pt idx="8755">
                  <c:v>1.83856</c:v>
                </c:pt>
                <c:pt idx="8756">
                  <c:v>1.8387699999999996</c:v>
                </c:pt>
                <c:pt idx="8757">
                  <c:v>1.8389799999999996</c:v>
                </c:pt>
                <c:pt idx="8758">
                  <c:v>1.8391899999999997</c:v>
                </c:pt>
                <c:pt idx="8759">
                  <c:v>1.8393999999999935</c:v>
                </c:pt>
                <c:pt idx="8760">
                  <c:v>1.839609999999994</c:v>
                </c:pt>
                <c:pt idx="8761">
                  <c:v>1.8398199999999996</c:v>
                </c:pt>
                <c:pt idx="8762">
                  <c:v>1.8400299999999996</c:v>
                </c:pt>
                <c:pt idx="8763">
                  <c:v>1.8402399999999997</c:v>
                </c:pt>
                <c:pt idx="8764">
                  <c:v>1.8404499999999997</c:v>
                </c:pt>
                <c:pt idx="8765">
                  <c:v>1.8406599999999997</c:v>
                </c:pt>
                <c:pt idx="8766">
                  <c:v>1.8408699999999996</c:v>
                </c:pt>
                <c:pt idx="8767">
                  <c:v>1.8410799999999996</c:v>
                </c:pt>
                <c:pt idx="8768">
                  <c:v>1.8412899999999996</c:v>
                </c:pt>
                <c:pt idx="8769">
                  <c:v>1.8414999999999933</c:v>
                </c:pt>
                <c:pt idx="8770">
                  <c:v>1.841709999999994</c:v>
                </c:pt>
                <c:pt idx="8771">
                  <c:v>1.8419199999999996</c:v>
                </c:pt>
                <c:pt idx="8772">
                  <c:v>1.8421299999999996</c:v>
                </c:pt>
                <c:pt idx="8773">
                  <c:v>1.8423399999999996</c:v>
                </c:pt>
                <c:pt idx="8774">
                  <c:v>1.8425499999999997</c:v>
                </c:pt>
                <c:pt idx="8775">
                  <c:v>1.8427599999999997</c:v>
                </c:pt>
                <c:pt idx="8776">
                  <c:v>1.8429699999999998</c:v>
                </c:pt>
                <c:pt idx="8777">
                  <c:v>1.8431799999999996</c:v>
                </c:pt>
                <c:pt idx="8778">
                  <c:v>1.8433899999999996</c:v>
                </c:pt>
                <c:pt idx="8779">
                  <c:v>1.8435999999999932</c:v>
                </c:pt>
                <c:pt idx="8780">
                  <c:v>1.843809999999994</c:v>
                </c:pt>
                <c:pt idx="8781">
                  <c:v>1.84402</c:v>
                </c:pt>
                <c:pt idx="8782">
                  <c:v>1.8442299999999996</c:v>
                </c:pt>
                <c:pt idx="8783">
                  <c:v>1.8444399999999996</c:v>
                </c:pt>
                <c:pt idx="8784">
                  <c:v>1.8446499999999997</c:v>
                </c:pt>
                <c:pt idx="8785">
                  <c:v>1.8448599999999997</c:v>
                </c:pt>
                <c:pt idx="8786">
                  <c:v>1.8450699999999998</c:v>
                </c:pt>
                <c:pt idx="8787">
                  <c:v>1.8452799999999996</c:v>
                </c:pt>
                <c:pt idx="8788">
                  <c:v>1.8454899999999996</c:v>
                </c:pt>
                <c:pt idx="8789">
                  <c:v>1.8456999999999932</c:v>
                </c:pt>
                <c:pt idx="8790">
                  <c:v>1.8459099999999939</c:v>
                </c:pt>
                <c:pt idx="8791">
                  <c:v>1.84612</c:v>
                </c:pt>
                <c:pt idx="8792">
                  <c:v>1.8463299999999996</c:v>
                </c:pt>
                <c:pt idx="8793">
                  <c:v>1.8465399999999996</c:v>
                </c:pt>
                <c:pt idx="8794">
                  <c:v>1.8467499999999997</c:v>
                </c:pt>
                <c:pt idx="8795">
                  <c:v>1.8469599999999997</c:v>
                </c:pt>
                <c:pt idx="8796">
                  <c:v>1.8471699999999998</c:v>
                </c:pt>
                <c:pt idx="8797">
                  <c:v>1.8473799999999996</c:v>
                </c:pt>
                <c:pt idx="8798">
                  <c:v>1.8475899999999996</c:v>
                </c:pt>
                <c:pt idx="8799">
                  <c:v>1.8477999999999932</c:v>
                </c:pt>
                <c:pt idx="8800">
                  <c:v>1.8480099999999997</c:v>
                </c:pt>
                <c:pt idx="8801">
                  <c:v>1.84822</c:v>
                </c:pt>
                <c:pt idx="8802">
                  <c:v>1.8484299999999996</c:v>
                </c:pt>
                <c:pt idx="8803">
                  <c:v>1.8486399999999996</c:v>
                </c:pt>
                <c:pt idx="8804">
                  <c:v>1.8488499999999997</c:v>
                </c:pt>
                <c:pt idx="8805">
                  <c:v>1.8490599999999997</c:v>
                </c:pt>
                <c:pt idx="8806">
                  <c:v>1.8492699999999958</c:v>
                </c:pt>
                <c:pt idx="8807">
                  <c:v>1.8494799999999996</c:v>
                </c:pt>
                <c:pt idx="8808">
                  <c:v>1.8496899999999996</c:v>
                </c:pt>
                <c:pt idx="8809">
                  <c:v>1.8498999999999926</c:v>
                </c:pt>
                <c:pt idx="8810">
                  <c:v>1.8501099999999997</c:v>
                </c:pt>
                <c:pt idx="8811">
                  <c:v>1.8503199999999997</c:v>
                </c:pt>
                <c:pt idx="8812">
                  <c:v>1.8505299999999996</c:v>
                </c:pt>
                <c:pt idx="8813">
                  <c:v>1.8507399999999996</c:v>
                </c:pt>
                <c:pt idx="8814">
                  <c:v>1.8509499999999997</c:v>
                </c:pt>
                <c:pt idx="8815">
                  <c:v>1.8511599999999997</c:v>
                </c:pt>
                <c:pt idx="8816">
                  <c:v>1.851369999999994</c:v>
                </c:pt>
                <c:pt idx="8817">
                  <c:v>1.8515799999999996</c:v>
                </c:pt>
                <c:pt idx="8818">
                  <c:v>1.8517899999999996</c:v>
                </c:pt>
                <c:pt idx="8819">
                  <c:v>1.8519999999999925</c:v>
                </c:pt>
                <c:pt idx="8820">
                  <c:v>1.8522099999999997</c:v>
                </c:pt>
                <c:pt idx="8821">
                  <c:v>1.8524199999999997</c:v>
                </c:pt>
                <c:pt idx="8822">
                  <c:v>1.8526299999999996</c:v>
                </c:pt>
                <c:pt idx="8823">
                  <c:v>1.8528399999999996</c:v>
                </c:pt>
                <c:pt idx="8824">
                  <c:v>1.8530499999999996</c:v>
                </c:pt>
                <c:pt idx="8825">
                  <c:v>1.8532599999999997</c:v>
                </c:pt>
                <c:pt idx="8826">
                  <c:v>1.853469999999994</c:v>
                </c:pt>
                <c:pt idx="8827">
                  <c:v>1.8536799999999998</c:v>
                </c:pt>
                <c:pt idx="8828">
                  <c:v>1.8538899999999996</c:v>
                </c:pt>
                <c:pt idx="8829">
                  <c:v>1.8540999999999996</c:v>
                </c:pt>
                <c:pt idx="8830">
                  <c:v>1.8543099999999997</c:v>
                </c:pt>
                <c:pt idx="8831">
                  <c:v>1.8545199999999997</c:v>
                </c:pt>
                <c:pt idx="8832">
                  <c:v>1.8547299999999998</c:v>
                </c:pt>
                <c:pt idx="8833">
                  <c:v>1.8549399999999996</c:v>
                </c:pt>
                <c:pt idx="8834">
                  <c:v>1.8551499999999996</c:v>
                </c:pt>
                <c:pt idx="8835">
                  <c:v>1.8553599999999997</c:v>
                </c:pt>
                <c:pt idx="8836">
                  <c:v>1.8555699999999939</c:v>
                </c:pt>
                <c:pt idx="8837">
                  <c:v>1.8557799999999998</c:v>
                </c:pt>
                <c:pt idx="8838">
                  <c:v>1.8559899999999996</c:v>
                </c:pt>
                <c:pt idx="8839">
                  <c:v>1.8561999999999996</c:v>
                </c:pt>
                <c:pt idx="8840">
                  <c:v>1.8564099999999997</c:v>
                </c:pt>
                <c:pt idx="8841">
                  <c:v>1.8566199999999997</c:v>
                </c:pt>
                <c:pt idx="8842">
                  <c:v>1.8568299999999998</c:v>
                </c:pt>
                <c:pt idx="8843">
                  <c:v>1.8570399999999996</c:v>
                </c:pt>
                <c:pt idx="8844">
                  <c:v>1.8572499999999996</c:v>
                </c:pt>
                <c:pt idx="8845">
                  <c:v>1.8574599999999997</c:v>
                </c:pt>
                <c:pt idx="8846">
                  <c:v>1.8576699999999939</c:v>
                </c:pt>
                <c:pt idx="8847">
                  <c:v>1.8578799999999998</c:v>
                </c:pt>
                <c:pt idx="8848">
                  <c:v>1.85809</c:v>
                </c:pt>
                <c:pt idx="8849">
                  <c:v>1.8582999999999996</c:v>
                </c:pt>
                <c:pt idx="8850">
                  <c:v>1.8585099999999997</c:v>
                </c:pt>
                <c:pt idx="8851">
                  <c:v>1.8587199999999997</c:v>
                </c:pt>
                <c:pt idx="8852">
                  <c:v>1.8589299999999978</c:v>
                </c:pt>
                <c:pt idx="8853">
                  <c:v>1.8591399999999996</c:v>
                </c:pt>
                <c:pt idx="8854">
                  <c:v>1.8593499999999996</c:v>
                </c:pt>
                <c:pt idx="8855">
                  <c:v>1.8595599999999997</c:v>
                </c:pt>
                <c:pt idx="8856">
                  <c:v>1.8597699999999935</c:v>
                </c:pt>
                <c:pt idx="8857">
                  <c:v>1.859979999999994</c:v>
                </c:pt>
                <c:pt idx="8858">
                  <c:v>1.86019</c:v>
                </c:pt>
                <c:pt idx="8859">
                  <c:v>1.8603999999999996</c:v>
                </c:pt>
                <c:pt idx="8860">
                  <c:v>1.8606099999999997</c:v>
                </c:pt>
                <c:pt idx="8861">
                  <c:v>1.8608199999999997</c:v>
                </c:pt>
                <c:pt idx="8862">
                  <c:v>1.861029999999994</c:v>
                </c:pt>
                <c:pt idx="8863">
                  <c:v>1.8612399999999996</c:v>
                </c:pt>
                <c:pt idx="8864">
                  <c:v>1.8614499999999996</c:v>
                </c:pt>
                <c:pt idx="8865">
                  <c:v>1.8616599999999996</c:v>
                </c:pt>
                <c:pt idx="8866">
                  <c:v>1.8618699999999933</c:v>
                </c:pt>
                <c:pt idx="8867">
                  <c:v>1.8620799999999997</c:v>
                </c:pt>
                <c:pt idx="8868">
                  <c:v>1.86229</c:v>
                </c:pt>
                <c:pt idx="8869">
                  <c:v>1.8624999999999996</c:v>
                </c:pt>
                <c:pt idx="8870">
                  <c:v>1.8627099999999996</c:v>
                </c:pt>
                <c:pt idx="8871">
                  <c:v>1.8629199999999997</c:v>
                </c:pt>
                <c:pt idx="8872">
                  <c:v>1.863129999999994</c:v>
                </c:pt>
                <c:pt idx="8873">
                  <c:v>1.8633399999999996</c:v>
                </c:pt>
                <c:pt idx="8874">
                  <c:v>1.8635499999999996</c:v>
                </c:pt>
                <c:pt idx="8875">
                  <c:v>1.8637599999999996</c:v>
                </c:pt>
                <c:pt idx="8876">
                  <c:v>1.8639699999999932</c:v>
                </c:pt>
                <c:pt idx="8877">
                  <c:v>1.8641799999999997</c:v>
                </c:pt>
                <c:pt idx="8878">
                  <c:v>1.86439</c:v>
                </c:pt>
                <c:pt idx="8879">
                  <c:v>1.8645999999999996</c:v>
                </c:pt>
                <c:pt idx="8880">
                  <c:v>1.8648099999999996</c:v>
                </c:pt>
                <c:pt idx="8881">
                  <c:v>1.8650199999999997</c:v>
                </c:pt>
                <c:pt idx="8882">
                  <c:v>1.8652299999999939</c:v>
                </c:pt>
                <c:pt idx="8883">
                  <c:v>1.8654399999999998</c:v>
                </c:pt>
                <c:pt idx="8884">
                  <c:v>1.8656499999999996</c:v>
                </c:pt>
                <c:pt idx="8885">
                  <c:v>1.8658599999999996</c:v>
                </c:pt>
                <c:pt idx="8886">
                  <c:v>1.8660699999999997</c:v>
                </c:pt>
                <c:pt idx="8887">
                  <c:v>1.8662799999999997</c:v>
                </c:pt>
                <c:pt idx="8888">
                  <c:v>1.86649</c:v>
                </c:pt>
                <c:pt idx="8889">
                  <c:v>1.8666999999999996</c:v>
                </c:pt>
                <c:pt idx="8890">
                  <c:v>1.8669099999999996</c:v>
                </c:pt>
                <c:pt idx="8891">
                  <c:v>1.8671199999999997</c:v>
                </c:pt>
                <c:pt idx="8892">
                  <c:v>1.8673299999999939</c:v>
                </c:pt>
                <c:pt idx="8893">
                  <c:v>1.8675399999999998</c:v>
                </c:pt>
                <c:pt idx="8894">
                  <c:v>1.8677499999999996</c:v>
                </c:pt>
                <c:pt idx="8895">
                  <c:v>1.8679599999999996</c:v>
                </c:pt>
                <c:pt idx="8896">
                  <c:v>1.8681699999999997</c:v>
                </c:pt>
                <c:pt idx="8897">
                  <c:v>1.8683799999999997</c:v>
                </c:pt>
                <c:pt idx="8898">
                  <c:v>1.86859</c:v>
                </c:pt>
                <c:pt idx="8899">
                  <c:v>1.8687999999999996</c:v>
                </c:pt>
                <c:pt idx="8900">
                  <c:v>1.8690099999999996</c:v>
                </c:pt>
                <c:pt idx="8901">
                  <c:v>1.8692199999999997</c:v>
                </c:pt>
                <c:pt idx="8902">
                  <c:v>1.8694299999999937</c:v>
                </c:pt>
                <c:pt idx="8903">
                  <c:v>1.869639999999994</c:v>
                </c:pt>
                <c:pt idx="8904">
                  <c:v>1.8698499999999996</c:v>
                </c:pt>
                <c:pt idx="8905">
                  <c:v>1.8700600000000001</c:v>
                </c:pt>
                <c:pt idx="8906">
                  <c:v>1.8702699999999997</c:v>
                </c:pt>
                <c:pt idx="8907">
                  <c:v>1.8704799999999997</c:v>
                </c:pt>
                <c:pt idx="8908">
                  <c:v>1.8706899999999997</c:v>
                </c:pt>
                <c:pt idx="8909">
                  <c:v>1.8708999999999996</c:v>
                </c:pt>
                <c:pt idx="8910">
                  <c:v>1.8711099999999996</c:v>
                </c:pt>
                <c:pt idx="8911">
                  <c:v>1.8713199999999997</c:v>
                </c:pt>
                <c:pt idx="8912">
                  <c:v>1.8715299999999933</c:v>
                </c:pt>
                <c:pt idx="8913">
                  <c:v>1.871739999999994</c:v>
                </c:pt>
                <c:pt idx="8914">
                  <c:v>1.8719499999999996</c:v>
                </c:pt>
                <c:pt idx="8915">
                  <c:v>1.87216</c:v>
                </c:pt>
                <c:pt idx="8916">
                  <c:v>1.8723699999999996</c:v>
                </c:pt>
                <c:pt idx="8917">
                  <c:v>1.8725799999999997</c:v>
                </c:pt>
                <c:pt idx="8918">
                  <c:v>1.8727899999999997</c:v>
                </c:pt>
                <c:pt idx="8919">
                  <c:v>1.8729999999999996</c:v>
                </c:pt>
                <c:pt idx="8920">
                  <c:v>1.8732099999999996</c:v>
                </c:pt>
                <c:pt idx="8921">
                  <c:v>1.8734199999999996</c:v>
                </c:pt>
                <c:pt idx="8922">
                  <c:v>1.8736299999999932</c:v>
                </c:pt>
                <c:pt idx="8923">
                  <c:v>1.873839999999994</c:v>
                </c:pt>
                <c:pt idx="8924">
                  <c:v>1.8740499999999995</c:v>
                </c:pt>
                <c:pt idx="8925">
                  <c:v>1.87426</c:v>
                </c:pt>
                <c:pt idx="8926">
                  <c:v>1.8744699999999996</c:v>
                </c:pt>
                <c:pt idx="8927">
                  <c:v>1.8746799999999997</c:v>
                </c:pt>
                <c:pt idx="8928">
                  <c:v>1.8748899999999997</c:v>
                </c:pt>
                <c:pt idx="8929">
                  <c:v>1.8750999999999998</c:v>
                </c:pt>
                <c:pt idx="8930">
                  <c:v>1.8753099999999996</c:v>
                </c:pt>
                <c:pt idx="8931">
                  <c:v>1.8755199999999996</c:v>
                </c:pt>
                <c:pt idx="8932">
                  <c:v>1.8757299999999932</c:v>
                </c:pt>
                <c:pt idx="8933">
                  <c:v>1.8759399999999939</c:v>
                </c:pt>
                <c:pt idx="8934">
                  <c:v>1.8761500000000062</c:v>
                </c:pt>
                <c:pt idx="8935">
                  <c:v>1.87636</c:v>
                </c:pt>
                <c:pt idx="8936">
                  <c:v>1.8765699999999996</c:v>
                </c:pt>
                <c:pt idx="8937">
                  <c:v>1.8767799999999997</c:v>
                </c:pt>
                <c:pt idx="8938">
                  <c:v>1.8769899999999997</c:v>
                </c:pt>
                <c:pt idx="8939">
                  <c:v>1.8771999999999998</c:v>
                </c:pt>
                <c:pt idx="8940">
                  <c:v>1.8774099999999996</c:v>
                </c:pt>
                <c:pt idx="8941">
                  <c:v>1.8776199999999996</c:v>
                </c:pt>
                <c:pt idx="8942">
                  <c:v>1.8778299999999932</c:v>
                </c:pt>
                <c:pt idx="8943">
                  <c:v>1.8780399999999997</c:v>
                </c:pt>
                <c:pt idx="8944">
                  <c:v>1.8782500000000057</c:v>
                </c:pt>
                <c:pt idx="8945">
                  <c:v>1.87846</c:v>
                </c:pt>
                <c:pt idx="8946">
                  <c:v>1.8786699999999996</c:v>
                </c:pt>
                <c:pt idx="8947">
                  <c:v>1.8788799999999997</c:v>
                </c:pt>
                <c:pt idx="8948">
                  <c:v>1.8790899999999997</c:v>
                </c:pt>
                <c:pt idx="8949">
                  <c:v>1.8792999999999978</c:v>
                </c:pt>
                <c:pt idx="8950">
                  <c:v>1.8795099999999996</c:v>
                </c:pt>
                <c:pt idx="8951">
                  <c:v>1.8797199999999996</c:v>
                </c:pt>
                <c:pt idx="8952">
                  <c:v>1.8799299999999926</c:v>
                </c:pt>
                <c:pt idx="8953">
                  <c:v>1.8801399999999997</c:v>
                </c:pt>
                <c:pt idx="8954">
                  <c:v>1.8803499999999997</c:v>
                </c:pt>
                <c:pt idx="8955">
                  <c:v>1.88056</c:v>
                </c:pt>
                <c:pt idx="8956">
                  <c:v>1.8807699999999996</c:v>
                </c:pt>
                <c:pt idx="8957">
                  <c:v>1.8809799999999997</c:v>
                </c:pt>
                <c:pt idx="8958">
                  <c:v>1.8811899999999997</c:v>
                </c:pt>
                <c:pt idx="8959">
                  <c:v>1.881399999999994</c:v>
                </c:pt>
                <c:pt idx="8960">
                  <c:v>1.8816099999999996</c:v>
                </c:pt>
                <c:pt idx="8961">
                  <c:v>1.8818199999999996</c:v>
                </c:pt>
                <c:pt idx="8962">
                  <c:v>1.8820299999999996</c:v>
                </c:pt>
                <c:pt idx="8963">
                  <c:v>1.8822399999999997</c:v>
                </c:pt>
                <c:pt idx="8964">
                  <c:v>1.8824499999999997</c:v>
                </c:pt>
                <c:pt idx="8965">
                  <c:v>1.88266</c:v>
                </c:pt>
                <c:pt idx="8966">
                  <c:v>1.8828699999999996</c:v>
                </c:pt>
                <c:pt idx="8967">
                  <c:v>1.8830799999999996</c:v>
                </c:pt>
                <c:pt idx="8968">
                  <c:v>1.8832899999999997</c:v>
                </c:pt>
                <c:pt idx="8969">
                  <c:v>1.883499999999994</c:v>
                </c:pt>
                <c:pt idx="8970">
                  <c:v>1.8837099999999996</c:v>
                </c:pt>
                <c:pt idx="8971">
                  <c:v>1.8839199999999996</c:v>
                </c:pt>
                <c:pt idx="8972">
                  <c:v>1.8841299999999996</c:v>
                </c:pt>
                <c:pt idx="8973">
                  <c:v>1.8843399999999997</c:v>
                </c:pt>
                <c:pt idx="8974">
                  <c:v>1.8845499999999997</c:v>
                </c:pt>
                <c:pt idx="8975">
                  <c:v>1.8847599999999995</c:v>
                </c:pt>
                <c:pt idx="8976">
                  <c:v>1.8849699999999996</c:v>
                </c:pt>
                <c:pt idx="8977">
                  <c:v>1.8851799999999996</c:v>
                </c:pt>
                <c:pt idx="8978">
                  <c:v>1.8853899999999997</c:v>
                </c:pt>
                <c:pt idx="8979">
                  <c:v>1.8855999999999939</c:v>
                </c:pt>
                <c:pt idx="8980">
                  <c:v>1.8858099999999998</c:v>
                </c:pt>
                <c:pt idx="8981">
                  <c:v>1.88602</c:v>
                </c:pt>
                <c:pt idx="8982">
                  <c:v>1.8862299999999996</c:v>
                </c:pt>
                <c:pt idx="8983">
                  <c:v>1.8864399999999997</c:v>
                </c:pt>
                <c:pt idx="8984">
                  <c:v>1.8866499999999997</c:v>
                </c:pt>
                <c:pt idx="8985">
                  <c:v>1.88686</c:v>
                </c:pt>
                <c:pt idx="8986">
                  <c:v>1.8870699999999996</c:v>
                </c:pt>
                <c:pt idx="8987">
                  <c:v>1.8872799999999996</c:v>
                </c:pt>
                <c:pt idx="8988">
                  <c:v>1.8874899999999997</c:v>
                </c:pt>
                <c:pt idx="8989">
                  <c:v>1.8876999999999939</c:v>
                </c:pt>
                <c:pt idx="8990">
                  <c:v>1.8879099999999998</c:v>
                </c:pt>
                <c:pt idx="8991">
                  <c:v>1.88812</c:v>
                </c:pt>
                <c:pt idx="8992">
                  <c:v>1.8883299999999996</c:v>
                </c:pt>
                <c:pt idx="8993">
                  <c:v>1.8885399999999997</c:v>
                </c:pt>
                <c:pt idx="8994">
                  <c:v>1.8887499999999997</c:v>
                </c:pt>
                <c:pt idx="8995">
                  <c:v>1.88896</c:v>
                </c:pt>
                <c:pt idx="8996">
                  <c:v>1.8891699999999996</c:v>
                </c:pt>
                <c:pt idx="8997">
                  <c:v>1.8893799999999996</c:v>
                </c:pt>
                <c:pt idx="8998">
                  <c:v>1.8895899999999997</c:v>
                </c:pt>
                <c:pt idx="8999">
                  <c:v>1.8897999999999935</c:v>
                </c:pt>
                <c:pt idx="9000">
                  <c:v>1.8900099999999997</c:v>
                </c:pt>
                <c:pt idx="9001">
                  <c:v>1.89022</c:v>
                </c:pt>
                <c:pt idx="9002">
                  <c:v>1.8904299999999996</c:v>
                </c:pt>
                <c:pt idx="9003">
                  <c:v>1.8906399999999997</c:v>
                </c:pt>
                <c:pt idx="9004">
                  <c:v>1.8908499999999997</c:v>
                </c:pt>
                <c:pt idx="9005">
                  <c:v>1.8910599999999997</c:v>
                </c:pt>
                <c:pt idx="9006">
                  <c:v>1.8912699999999996</c:v>
                </c:pt>
                <c:pt idx="9007">
                  <c:v>1.8914799999999996</c:v>
                </c:pt>
                <c:pt idx="9008">
                  <c:v>1.8916899999999996</c:v>
                </c:pt>
                <c:pt idx="9009">
                  <c:v>1.8918999999999933</c:v>
                </c:pt>
                <c:pt idx="9010">
                  <c:v>1.8921099999999997</c:v>
                </c:pt>
                <c:pt idx="9011">
                  <c:v>1.89232</c:v>
                </c:pt>
                <c:pt idx="9012">
                  <c:v>1.8925299999999996</c:v>
                </c:pt>
                <c:pt idx="9013">
                  <c:v>1.8927399999999996</c:v>
                </c:pt>
                <c:pt idx="9014">
                  <c:v>1.8929499999999997</c:v>
                </c:pt>
                <c:pt idx="9015">
                  <c:v>1.8931599999999997</c:v>
                </c:pt>
                <c:pt idx="9016">
                  <c:v>1.8933699999999996</c:v>
                </c:pt>
                <c:pt idx="9017">
                  <c:v>1.8935799999999996</c:v>
                </c:pt>
                <c:pt idx="9018">
                  <c:v>1.8937899999999996</c:v>
                </c:pt>
                <c:pt idx="9019">
                  <c:v>1.8939999999999932</c:v>
                </c:pt>
                <c:pt idx="9020">
                  <c:v>1.8942099999999997</c:v>
                </c:pt>
                <c:pt idx="9021">
                  <c:v>1.8944199999999995</c:v>
                </c:pt>
                <c:pt idx="9022">
                  <c:v>1.8946299999999996</c:v>
                </c:pt>
                <c:pt idx="9023">
                  <c:v>1.8948399999999996</c:v>
                </c:pt>
                <c:pt idx="9024">
                  <c:v>1.8950499999999997</c:v>
                </c:pt>
                <c:pt idx="9025">
                  <c:v>1.8952599999999997</c:v>
                </c:pt>
                <c:pt idx="9026">
                  <c:v>1.8954699999999978</c:v>
                </c:pt>
                <c:pt idx="9027">
                  <c:v>1.8956799999999996</c:v>
                </c:pt>
                <c:pt idx="9028">
                  <c:v>1.8958899999999996</c:v>
                </c:pt>
                <c:pt idx="9029">
                  <c:v>1.8960999999999997</c:v>
                </c:pt>
                <c:pt idx="9030">
                  <c:v>1.8963099999999997</c:v>
                </c:pt>
                <c:pt idx="9031">
                  <c:v>1.89652</c:v>
                </c:pt>
                <c:pt idx="9032">
                  <c:v>1.8967299999999996</c:v>
                </c:pt>
                <c:pt idx="9033">
                  <c:v>1.8969399999999996</c:v>
                </c:pt>
                <c:pt idx="9034">
                  <c:v>1.8971499999999997</c:v>
                </c:pt>
                <c:pt idx="9035">
                  <c:v>1.8973599999999997</c:v>
                </c:pt>
                <c:pt idx="9036">
                  <c:v>1.8975699999999998</c:v>
                </c:pt>
                <c:pt idx="9037">
                  <c:v>1.8977799999999996</c:v>
                </c:pt>
                <c:pt idx="9038">
                  <c:v>1.8979899999999996</c:v>
                </c:pt>
                <c:pt idx="9039">
                  <c:v>1.8981999999999997</c:v>
                </c:pt>
                <c:pt idx="9040">
                  <c:v>1.8984099999999997</c:v>
                </c:pt>
                <c:pt idx="9041">
                  <c:v>1.89862</c:v>
                </c:pt>
                <c:pt idx="9042">
                  <c:v>1.8988299999999996</c:v>
                </c:pt>
                <c:pt idx="9043">
                  <c:v>1.8990399999999996</c:v>
                </c:pt>
                <c:pt idx="9044">
                  <c:v>1.8992499999999997</c:v>
                </c:pt>
                <c:pt idx="9045">
                  <c:v>1.8994599999999997</c:v>
                </c:pt>
                <c:pt idx="9046">
                  <c:v>1.8996699999999958</c:v>
                </c:pt>
                <c:pt idx="9047">
                  <c:v>1.8998799999999996</c:v>
                </c:pt>
                <c:pt idx="9048">
                  <c:v>1.9000900000000001</c:v>
                </c:pt>
                <c:pt idx="9049">
                  <c:v>1.9002999999999992</c:v>
                </c:pt>
                <c:pt idx="9050">
                  <c:v>1.9005099999999993</c:v>
                </c:pt>
                <c:pt idx="9051">
                  <c:v>1.9007199999999993</c:v>
                </c:pt>
                <c:pt idx="9052">
                  <c:v>1.9009299999999976</c:v>
                </c:pt>
                <c:pt idx="9053">
                  <c:v>1.9011399999999992</c:v>
                </c:pt>
                <c:pt idx="9054">
                  <c:v>1.9013499999999992</c:v>
                </c:pt>
                <c:pt idx="9055">
                  <c:v>1.9015599999999993</c:v>
                </c:pt>
                <c:pt idx="9056">
                  <c:v>1.9017699999999935</c:v>
                </c:pt>
                <c:pt idx="9057">
                  <c:v>1.9019799999999976</c:v>
                </c:pt>
                <c:pt idx="9058">
                  <c:v>1.90219</c:v>
                </c:pt>
                <c:pt idx="9059">
                  <c:v>1.9023999999999992</c:v>
                </c:pt>
                <c:pt idx="9060">
                  <c:v>1.9026099999999992</c:v>
                </c:pt>
                <c:pt idx="9061">
                  <c:v>1.9028199999999993</c:v>
                </c:pt>
                <c:pt idx="9062">
                  <c:v>1.9030299999999976</c:v>
                </c:pt>
                <c:pt idx="9063">
                  <c:v>1.9032399999999992</c:v>
                </c:pt>
                <c:pt idx="9064">
                  <c:v>1.9034499999999992</c:v>
                </c:pt>
                <c:pt idx="9065">
                  <c:v>1.9036599999999992</c:v>
                </c:pt>
                <c:pt idx="9066">
                  <c:v>1.9038699999999935</c:v>
                </c:pt>
                <c:pt idx="9067">
                  <c:v>1.9040800000000053</c:v>
                </c:pt>
                <c:pt idx="9068">
                  <c:v>1.90429</c:v>
                </c:pt>
                <c:pt idx="9069">
                  <c:v>1.9044999999999992</c:v>
                </c:pt>
                <c:pt idx="9070">
                  <c:v>1.9047099999999992</c:v>
                </c:pt>
                <c:pt idx="9071">
                  <c:v>1.9049199999999993</c:v>
                </c:pt>
                <c:pt idx="9072">
                  <c:v>1.9051299999999958</c:v>
                </c:pt>
                <c:pt idx="9073">
                  <c:v>1.9053399999999978</c:v>
                </c:pt>
                <c:pt idx="9074">
                  <c:v>1.9055499999999992</c:v>
                </c:pt>
                <c:pt idx="9075">
                  <c:v>1.9057599999999992</c:v>
                </c:pt>
                <c:pt idx="9076">
                  <c:v>1.9059699999999935</c:v>
                </c:pt>
                <c:pt idx="9077">
                  <c:v>1.9061799999999991</c:v>
                </c:pt>
                <c:pt idx="9078">
                  <c:v>1.90639</c:v>
                </c:pt>
                <c:pt idx="9079">
                  <c:v>1.9065999999999992</c:v>
                </c:pt>
                <c:pt idx="9080">
                  <c:v>1.9068099999999992</c:v>
                </c:pt>
                <c:pt idx="9081">
                  <c:v>1.9070199999999993</c:v>
                </c:pt>
                <c:pt idx="9082">
                  <c:v>1.9072299999999958</c:v>
                </c:pt>
                <c:pt idx="9083">
                  <c:v>1.9074399999999978</c:v>
                </c:pt>
                <c:pt idx="9084">
                  <c:v>1.9076499999999992</c:v>
                </c:pt>
                <c:pt idx="9085">
                  <c:v>1.9078599999999992</c:v>
                </c:pt>
                <c:pt idx="9086">
                  <c:v>1.9080699999999993</c:v>
                </c:pt>
                <c:pt idx="9087">
                  <c:v>1.9082800000000055</c:v>
                </c:pt>
                <c:pt idx="9088">
                  <c:v>1.90849</c:v>
                </c:pt>
                <c:pt idx="9089">
                  <c:v>1.9086999999999992</c:v>
                </c:pt>
                <c:pt idx="9090">
                  <c:v>1.9089099999999992</c:v>
                </c:pt>
                <c:pt idx="9091">
                  <c:v>1.9091199999999993</c:v>
                </c:pt>
                <c:pt idx="9092">
                  <c:v>1.9093299999999958</c:v>
                </c:pt>
                <c:pt idx="9093">
                  <c:v>1.9095399999999976</c:v>
                </c:pt>
                <c:pt idx="9094">
                  <c:v>1.9097499999999992</c:v>
                </c:pt>
                <c:pt idx="9095">
                  <c:v>1.9099599999999992</c:v>
                </c:pt>
                <c:pt idx="9096">
                  <c:v>1.9101699999999993</c:v>
                </c:pt>
                <c:pt idx="9097">
                  <c:v>1.9103799999999993</c:v>
                </c:pt>
                <c:pt idx="9098">
                  <c:v>1.91059</c:v>
                </c:pt>
                <c:pt idx="9099">
                  <c:v>1.9107999999999992</c:v>
                </c:pt>
                <c:pt idx="9100">
                  <c:v>1.9110099999999992</c:v>
                </c:pt>
                <c:pt idx="9101">
                  <c:v>1.9112199999999993</c:v>
                </c:pt>
                <c:pt idx="9102">
                  <c:v>1.9114299999999935</c:v>
                </c:pt>
                <c:pt idx="9103">
                  <c:v>1.9116399999999976</c:v>
                </c:pt>
                <c:pt idx="9104">
                  <c:v>1.9118499999999992</c:v>
                </c:pt>
                <c:pt idx="9105">
                  <c:v>1.9120600000000001</c:v>
                </c:pt>
                <c:pt idx="9106">
                  <c:v>1.9122699999999992</c:v>
                </c:pt>
                <c:pt idx="9107">
                  <c:v>1.9124799999999993</c:v>
                </c:pt>
                <c:pt idx="9108">
                  <c:v>1.91269</c:v>
                </c:pt>
                <c:pt idx="9109">
                  <c:v>1.9128999999999992</c:v>
                </c:pt>
                <c:pt idx="9110">
                  <c:v>1.9131099999999992</c:v>
                </c:pt>
                <c:pt idx="9111">
                  <c:v>1.9133199999999992</c:v>
                </c:pt>
                <c:pt idx="9112">
                  <c:v>1.9135299999999935</c:v>
                </c:pt>
                <c:pt idx="9113">
                  <c:v>1.9137399999999976</c:v>
                </c:pt>
                <c:pt idx="9114">
                  <c:v>1.9139499999999992</c:v>
                </c:pt>
                <c:pt idx="9115">
                  <c:v>1.9141600000000001</c:v>
                </c:pt>
                <c:pt idx="9116">
                  <c:v>1.9143699999999992</c:v>
                </c:pt>
                <c:pt idx="9117">
                  <c:v>1.9145799999999993</c:v>
                </c:pt>
                <c:pt idx="9118">
                  <c:v>1.9147899999999991</c:v>
                </c:pt>
                <c:pt idx="9119">
                  <c:v>1.9149999999999978</c:v>
                </c:pt>
                <c:pt idx="9120">
                  <c:v>1.9152099999999992</c:v>
                </c:pt>
                <c:pt idx="9121">
                  <c:v>1.9154199999999992</c:v>
                </c:pt>
                <c:pt idx="9122">
                  <c:v>1.9156299999999935</c:v>
                </c:pt>
                <c:pt idx="9123">
                  <c:v>1.9158399999999958</c:v>
                </c:pt>
                <c:pt idx="9124">
                  <c:v>1.9160500000000062</c:v>
                </c:pt>
                <c:pt idx="9125">
                  <c:v>1.9162600000000001</c:v>
                </c:pt>
                <c:pt idx="9126">
                  <c:v>1.9164699999999992</c:v>
                </c:pt>
                <c:pt idx="9127">
                  <c:v>1.9166799999999993</c:v>
                </c:pt>
                <c:pt idx="9128">
                  <c:v>1.91689</c:v>
                </c:pt>
                <c:pt idx="9129">
                  <c:v>1.9170999999999978</c:v>
                </c:pt>
                <c:pt idx="9130">
                  <c:v>1.9173099999999992</c:v>
                </c:pt>
                <c:pt idx="9131">
                  <c:v>1.9175199999999992</c:v>
                </c:pt>
                <c:pt idx="9132">
                  <c:v>1.9177299999999935</c:v>
                </c:pt>
                <c:pt idx="9133">
                  <c:v>1.9179399999999958</c:v>
                </c:pt>
                <c:pt idx="9134">
                  <c:v>1.9181500000000062</c:v>
                </c:pt>
                <c:pt idx="9135">
                  <c:v>1.9183600000000001</c:v>
                </c:pt>
                <c:pt idx="9136">
                  <c:v>1.9185699999999992</c:v>
                </c:pt>
                <c:pt idx="9137">
                  <c:v>1.9187799999999993</c:v>
                </c:pt>
                <c:pt idx="9138">
                  <c:v>1.91899</c:v>
                </c:pt>
                <c:pt idx="9139">
                  <c:v>1.9191999999999978</c:v>
                </c:pt>
                <c:pt idx="9140">
                  <c:v>1.9194099999999992</c:v>
                </c:pt>
                <c:pt idx="9141">
                  <c:v>1.9196199999999992</c:v>
                </c:pt>
                <c:pt idx="9142">
                  <c:v>1.9198299999999933</c:v>
                </c:pt>
                <c:pt idx="9143">
                  <c:v>1.9200399999999993</c:v>
                </c:pt>
                <c:pt idx="9144">
                  <c:v>1.9202500000000053</c:v>
                </c:pt>
                <c:pt idx="9145">
                  <c:v>1.9204600000000001</c:v>
                </c:pt>
                <c:pt idx="9146">
                  <c:v>1.9206699999999992</c:v>
                </c:pt>
                <c:pt idx="9147">
                  <c:v>1.9208799999999993</c:v>
                </c:pt>
                <c:pt idx="9148">
                  <c:v>1.9210899999999993</c:v>
                </c:pt>
                <c:pt idx="9149">
                  <c:v>1.9212999999999976</c:v>
                </c:pt>
                <c:pt idx="9150">
                  <c:v>1.9215099999999992</c:v>
                </c:pt>
                <c:pt idx="9151">
                  <c:v>1.9217199999999992</c:v>
                </c:pt>
                <c:pt idx="9152">
                  <c:v>1.9219299999999928</c:v>
                </c:pt>
                <c:pt idx="9153">
                  <c:v>1.9221399999999993</c:v>
                </c:pt>
                <c:pt idx="9154">
                  <c:v>1.9223500000000053</c:v>
                </c:pt>
                <c:pt idx="9155">
                  <c:v>1.92256</c:v>
                </c:pt>
                <c:pt idx="9156">
                  <c:v>1.9227699999999992</c:v>
                </c:pt>
                <c:pt idx="9157">
                  <c:v>1.9229799999999992</c:v>
                </c:pt>
                <c:pt idx="9158">
                  <c:v>1.9231899999999993</c:v>
                </c:pt>
                <c:pt idx="9159">
                  <c:v>1.9233999999999976</c:v>
                </c:pt>
                <c:pt idx="9160">
                  <c:v>1.9236099999999992</c:v>
                </c:pt>
                <c:pt idx="9161">
                  <c:v>1.9238199999999992</c:v>
                </c:pt>
                <c:pt idx="9162">
                  <c:v>1.9240299999999992</c:v>
                </c:pt>
                <c:pt idx="9163">
                  <c:v>1.9242399999999993</c:v>
                </c:pt>
                <c:pt idx="9164">
                  <c:v>1.9244499999999991</c:v>
                </c:pt>
                <c:pt idx="9165">
                  <c:v>1.92466</c:v>
                </c:pt>
                <c:pt idx="9166">
                  <c:v>1.9248699999999992</c:v>
                </c:pt>
                <c:pt idx="9167">
                  <c:v>1.9250799999999992</c:v>
                </c:pt>
                <c:pt idx="9168">
                  <c:v>1.9252899999999993</c:v>
                </c:pt>
                <c:pt idx="9169">
                  <c:v>1.9254999999999958</c:v>
                </c:pt>
                <c:pt idx="9170">
                  <c:v>1.9257099999999978</c:v>
                </c:pt>
                <c:pt idx="9171">
                  <c:v>1.9259199999999992</c:v>
                </c:pt>
                <c:pt idx="9172">
                  <c:v>1.9261299999999992</c:v>
                </c:pt>
                <c:pt idx="9173">
                  <c:v>1.9263399999999993</c:v>
                </c:pt>
                <c:pt idx="9174">
                  <c:v>1.9265499999999991</c:v>
                </c:pt>
                <c:pt idx="9175">
                  <c:v>1.92676</c:v>
                </c:pt>
                <c:pt idx="9176">
                  <c:v>1.9269699999999992</c:v>
                </c:pt>
                <c:pt idx="9177">
                  <c:v>1.9271799999999992</c:v>
                </c:pt>
                <c:pt idx="9178">
                  <c:v>1.9273899999999993</c:v>
                </c:pt>
                <c:pt idx="9179">
                  <c:v>1.9275999999999958</c:v>
                </c:pt>
                <c:pt idx="9180">
                  <c:v>1.9278099999999978</c:v>
                </c:pt>
                <c:pt idx="9181">
                  <c:v>1.9280200000000001</c:v>
                </c:pt>
                <c:pt idx="9182">
                  <c:v>1.9282299999999992</c:v>
                </c:pt>
                <c:pt idx="9183">
                  <c:v>1.9284399999999993</c:v>
                </c:pt>
                <c:pt idx="9184">
                  <c:v>1.9286500000000055</c:v>
                </c:pt>
                <c:pt idx="9185">
                  <c:v>1.92886</c:v>
                </c:pt>
                <c:pt idx="9186">
                  <c:v>1.9290699999999992</c:v>
                </c:pt>
                <c:pt idx="9187">
                  <c:v>1.9292799999999992</c:v>
                </c:pt>
                <c:pt idx="9188">
                  <c:v>1.9294899999999993</c:v>
                </c:pt>
                <c:pt idx="9189">
                  <c:v>1.9296999999999958</c:v>
                </c:pt>
                <c:pt idx="9190">
                  <c:v>1.9299099999999976</c:v>
                </c:pt>
                <c:pt idx="9191">
                  <c:v>1.9301200000000001</c:v>
                </c:pt>
                <c:pt idx="9192">
                  <c:v>1.9303299999999992</c:v>
                </c:pt>
                <c:pt idx="9193">
                  <c:v>1.9305399999999993</c:v>
                </c:pt>
                <c:pt idx="9194">
                  <c:v>1.9307499999999993</c:v>
                </c:pt>
                <c:pt idx="9195">
                  <c:v>1.93096</c:v>
                </c:pt>
                <c:pt idx="9196">
                  <c:v>1.9311699999999992</c:v>
                </c:pt>
                <c:pt idx="9197">
                  <c:v>1.9313799999999992</c:v>
                </c:pt>
                <c:pt idx="9198">
                  <c:v>1.9315899999999993</c:v>
                </c:pt>
                <c:pt idx="9199">
                  <c:v>1.9317999999999935</c:v>
                </c:pt>
                <c:pt idx="9200">
                  <c:v>1.9320100000000053</c:v>
                </c:pt>
                <c:pt idx="9201">
                  <c:v>1.93222</c:v>
                </c:pt>
                <c:pt idx="9202">
                  <c:v>1.9324299999999992</c:v>
                </c:pt>
                <c:pt idx="9203">
                  <c:v>1.9326399999999992</c:v>
                </c:pt>
                <c:pt idx="9204">
                  <c:v>1.9328499999999993</c:v>
                </c:pt>
                <c:pt idx="9205">
                  <c:v>1.93306</c:v>
                </c:pt>
                <c:pt idx="9206">
                  <c:v>1.9332699999999992</c:v>
                </c:pt>
                <c:pt idx="9207">
                  <c:v>1.9334799999999992</c:v>
                </c:pt>
                <c:pt idx="9208">
                  <c:v>1.9336899999999992</c:v>
                </c:pt>
                <c:pt idx="9209">
                  <c:v>1.9338999999999935</c:v>
                </c:pt>
                <c:pt idx="9210">
                  <c:v>1.9341100000000053</c:v>
                </c:pt>
                <c:pt idx="9211">
                  <c:v>1.93432</c:v>
                </c:pt>
                <c:pt idx="9212">
                  <c:v>1.9345299999999992</c:v>
                </c:pt>
                <c:pt idx="9213">
                  <c:v>1.9347399999999992</c:v>
                </c:pt>
                <c:pt idx="9214">
                  <c:v>1.9349499999999993</c:v>
                </c:pt>
                <c:pt idx="9215">
                  <c:v>1.9351599999999991</c:v>
                </c:pt>
                <c:pt idx="9216">
                  <c:v>1.9353699999999978</c:v>
                </c:pt>
                <c:pt idx="9217">
                  <c:v>1.9355799999999992</c:v>
                </c:pt>
                <c:pt idx="9218">
                  <c:v>1.9357899999999992</c:v>
                </c:pt>
                <c:pt idx="9219">
                  <c:v>1.9359999999999935</c:v>
                </c:pt>
                <c:pt idx="9220">
                  <c:v>1.9362099999999991</c:v>
                </c:pt>
                <c:pt idx="9221">
                  <c:v>1.93642</c:v>
                </c:pt>
                <c:pt idx="9222">
                  <c:v>1.9366299999999992</c:v>
                </c:pt>
                <c:pt idx="9223">
                  <c:v>1.9368399999999992</c:v>
                </c:pt>
                <c:pt idx="9224">
                  <c:v>1.9370499999999993</c:v>
                </c:pt>
                <c:pt idx="9225">
                  <c:v>1.9372599999999991</c:v>
                </c:pt>
                <c:pt idx="9226">
                  <c:v>1.9374699999999978</c:v>
                </c:pt>
                <c:pt idx="9227">
                  <c:v>1.9376799999999992</c:v>
                </c:pt>
                <c:pt idx="9228">
                  <c:v>1.9378899999999992</c:v>
                </c:pt>
                <c:pt idx="9229">
                  <c:v>1.9380999999999993</c:v>
                </c:pt>
                <c:pt idx="9230">
                  <c:v>1.9383100000000055</c:v>
                </c:pt>
                <c:pt idx="9231">
                  <c:v>1.93852</c:v>
                </c:pt>
                <c:pt idx="9232">
                  <c:v>1.9387299999999992</c:v>
                </c:pt>
                <c:pt idx="9233">
                  <c:v>1.9389399999999992</c:v>
                </c:pt>
                <c:pt idx="9234">
                  <c:v>1.9391499999999993</c:v>
                </c:pt>
                <c:pt idx="9235">
                  <c:v>1.93936</c:v>
                </c:pt>
                <c:pt idx="9236">
                  <c:v>1.9395699999999978</c:v>
                </c:pt>
                <c:pt idx="9237">
                  <c:v>1.9397799999999992</c:v>
                </c:pt>
                <c:pt idx="9238">
                  <c:v>1.9399899999999992</c:v>
                </c:pt>
                <c:pt idx="9239">
                  <c:v>1.9401999999999993</c:v>
                </c:pt>
                <c:pt idx="9240">
                  <c:v>1.9404099999999993</c:v>
                </c:pt>
                <c:pt idx="9241">
                  <c:v>1.94062</c:v>
                </c:pt>
                <c:pt idx="9242">
                  <c:v>1.9408299999999992</c:v>
                </c:pt>
                <c:pt idx="9243">
                  <c:v>1.9410399999999992</c:v>
                </c:pt>
                <c:pt idx="9244">
                  <c:v>1.9412499999999993</c:v>
                </c:pt>
                <c:pt idx="9245">
                  <c:v>1.9414599999999993</c:v>
                </c:pt>
                <c:pt idx="9246">
                  <c:v>1.9416699999999976</c:v>
                </c:pt>
                <c:pt idx="9247">
                  <c:v>1.9418799999999992</c:v>
                </c:pt>
                <c:pt idx="9248">
                  <c:v>1.9420900000000001</c:v>
                </c:pt>
                <c:pt idx="9249">
                  <c:v>1.9422999999999992</c:v>
                </c:pt>
                <c:pt idx="9250">
                  <c:v>1.9425099999999993</c:v>
                </c:pt>
                <c:pt idx="9251">
                  <c:v>1.94272</c:v>
                </c:pt>
                <c:pt idx="9252">
                  <c:v>1.9429299999999992</c:v>
                </c:pt>
                <c:pt idx="9253">
                  <c:v>1.9431399999999992</c:v>
                </c:pt>
                <c:pt idx="9254">
                  <c:v>1.9433499999999992</c:v>
                </c:pt>
                <c:pt idx="9255">
                  <c:v>1.9435599999999993</c:v>
                </c:pt>
                <c:pt idx="9256">
                  <c:v>1.9437699999999976</c:v>
                </c:pt>
                <c:pt idx="9257">
                  <c:v>1.9439799999999992</c:v>
                </c:pt>
                <c:pt idx="9258">
                  <c:v>1.9441900000000001</c:v>
                </c:pt>
                <c:pt idx="9259">
                  <c:v>1.9443999999999992</c:v>
                </c:pt>
                <c:pt idx="9260">
                  <c:v>1.9446099999999993</c:v>
                </c:pt>
                <c:pt idx="9261">
                  <c:v>1.9448199999999991</c:v>
                </c:pt>
                <c:pt idx="9262">
                  <c:v>1.9450299999999978</c:v>
                </c:pt>
                <c:pt idx="9263">
                  <c:v>1.9452399999999992</c:v>
                </c:pt>
                <c:pt idx="9264">
                  <c:v>1.9454499999999992</c:v>
                </c:pt>
                <c:pt idx="9265">
                  <c:v>1.9456599999999993</c:v>
                </c:pt>
                <c:pt idx="9266">
                  <c:v>1.9458699999999958</c:v>
                </c:pt>
                <c:pt idx="9267">
                  <c:v>1.9460800000000062</c:v>
                </c:pt>
                <c:pt idx="9268">
                  <c:v>1.9462900000000001</c:v>
                </c:pt>
                <c:pt idx="9269">
                  <c:v>1.9464999999999992</c:v>
                </c:pt>
                <c:pt idx="9270">
                  <c:v>1.9467099999999993</c:v>
                </c:pt>
                <c:pt idx="9271">
                  <c:v>1.9469199999999991</c:v>
                </c:pt>
                <c:pt idx="9272">
                  <c:v>1.9471299999999978</c:v>
                </c:pt>
                <c:pt idx="9273">
                  <c:v>1.9473399999999992</c:v>
                </c:pt>
                <c:pt idx="9274">
                  <c:v>1.9475499999999992</c:v>
                </c:pt>
                <c:pt idx="9275">
                  <c:v>1.9477599999999993</c:v>
                </c:pt>
                <c:pt idx="9276">
                  <c:v>1.9479699999999958</c:v>
                </c:pt>
                <c:pt idx="9277">
                  <c:v>1.9481800000000062</c:v>
                </c:pt>
                <c:pt idx="9278">
                  <c:v>1.9483900000000001</c:v>
                </c:pt>
                <c:pt idx="9279">
                  <c:v>1.9485999999999992</c:v>
                </c:pt>
                <c:pt idx="9280">
                  <c:v>1.9488099999999993</c:v>
                </c:pt>
                <c:pt idx="9281">
                  <c:v>1.94902</c:v>
                </c:pt>
                <c:pt idx="9282">
                  <c:v>1.9492299999999978</c:v>
                </c:pt>
                <c:pt idx="9283">
                  <c:v>1.9494399999999992</c:v>
                </c:pt>
                <c:pt idx="9284">
                  <c:v>1.9496499999999992</c:v>
                </c:pt>
                <c:pt idx="9285">
                  <c:v>1.9498599999999993</c:v>
                </c:pt>
                <c:pt idx="9286">
                  <c:v>1.9500699999999993</c:v>
                </c:pt>
                <c:pt idx="9287">
                  <c:v>1.9502800000000053</c:v>
                </c:pt>
                <c:pt idx="9288">
                  <c:v>1.9504900000000001</c:v>
                </c:pt>
                <c:pt idx="9289">
                  <c:v>1.9506999999999992</c:v>
                </c:pt>
                <c:pt idx="9290">
                  <c:v>1.9509099999999993</c:v>
                </c:pt>
                <c:pt idx="9291">
                  <c:v>1.9511199999999993</c:v>
                </c:pt>
                <c:pt idx="9292">
                  <c:v>1.9513299999999976</c:v>
                </c:pt>
                <c:pt idx="9293">
                  <c:v>1.9515399999999992</c:v>
                </c:pt>
                <c:pt idx="9294">
                  <c:v>1.9517499999999992</c:v>
                </c:pt>
                <c:pt idx="9295">
                  <c:v>1.9519599999999993</c:v>
                </c:pt>
                <c:pt idx="9296">
                  <c:v>1.9521699999999993</c:v>
                </c:pt>
                <c:pt idx="9297">
                  <c:v>1.9523800000000053</c:v>
                </c:pt>
                <c:pt idx="9298">
                  <c:v>1.95259</c:v>
                </c:pt>
                <c:pt idx="9299">
                  <c:v>1.9527999999999992</c:v>
                </c:pt>
                <c:pt idx="9300">
                  <c:v>1.9530099999999992</c:v>
                </c:pt>
                <c:pt idx="9301">
                  <c:v>1.9532199999999993</c:v>
                </c:pt>
                <c:pt idx="9302">
                  <c:v>1.9534299999999976</c:v>
                </c:pt>
                <c:pt idx="9303">
                  <c:v>1.9536399999999992</c:v>
                </c:pt>
                <c:pt idx="9304">
                  <c:v>1.9538499999999992</c:v>
                </c:pt>
                <c:pt idx="9305">
                  <c:v>1.9540600000000001</c:v>
                </c:pt>
                <c:pt idx="9306">
                  <c:v>1.9542699999999993</c:v>
                </c:pt>
                <c:pt idx="9307">
                  <c:v>1.9544800000000053</c:v>
                </c:pt>
                <c:pt idx="9308">
                  <c:v>1.95469</c:v>
                </c:pt>
                <c:pt idx="9309">
                  <c:v>1.9548999999999992</c:v>
                </c:pt>
                <c:pt idx="9310">
                  <c:v>1.9551099999999992</c:v>
                </c:pt>
                <c:pt idx="9311">
                  <c:v>1.9553199999999993</c:v>
                </c:pt>
                <c:pt idx="9312">
                  <c:v>1.9555299999999958</c:v>
                </c:pt>
                <c:pt idx="9313">
                  <c:v>1.9557399999999978</c:v>
                </c:pt>
                <c:pt idx="9314">
                  <c:v>1.9559499999999992</c:v>
                </c:pt>
                <c:pt idx="9315">
                  <c:v>1.9561600000000001</c:v>
                </c:pt>
                <c:pt idx="9316">
                  <c:v>1.9563699999999993</c:v>
                </c:pt>
                <c:pt idx="9317">
                  <c:v>1.9565799999999991</c:v>
                </c:pt>
                <c:pt idx="9318">
                  <c:v>1.95679</c:v>
                </c:pt>
                <c:pt idx="9319">
                  <c:v>1.9569999999999992</c:v>
                </c:pt>
                <c:pt idx="9320">
                  <c:v>1.9572099999999992</c:v>
                </c:pt>
                <c:pt idx="9321">
                  <c:v>1.9574199999999993</c:v>
                </c:pt>
                <c:pt idx="9322">
                  <c:v>1.9576299999999958</c:v>
                </c:pt>
                <c:pt idx="9323">
                  <c:v>1.9578399999999978</c:v>
                </c:pt>
                <c:pt idx="9324">
                  <c:v>1.958050000000007</c:v>
                </c:pt>
                <c:pt idx="9325">
                  <c:v>1.9582600000000001</c:v>
                </c:pt>
                <c:pt idx="9326">
                  <c:v>1.9584699999999993</c:v>
                </c:pt>
                <c:pt idx="9327">
                  <c:v>1.9586799999999991</c:v>
                </c:pt>
                <c:pt idx="9328">
                  <c:v>1.95889</c:v>
                </c:pt>
                <c:pt idx="9329">
                  <c:v>1.9590999999999992</c:v>
                </c:pt>
                <c:pt idx="9330">
                  <c:v>1.9593099999999992</c:v>
                </c:pt>
                <c:pt idx="9331">
                  <c:v>1.9595199999999993</c:v>
                </c:pt>
                <c:pt idx="9332">
                  <c:v>1.9597299999999958</c:v>
                </c:pt>
                <c:pt idx="9333">
                  <c:v>1.9599399999999976</c:v>
                </c:pt>
                <c:pt idx="9334">
                  <c:v>1.9601500000000063</c:v>
                </c:pt>
                <c:pt idx="9335">
                  <c:v>1.9603600000000001</c:v>
                </c:pt>
                <c:pt idx="9336">
                  <c:v>1.9605699999999993</c:v>
                </c:pt>
                <c:pt idx="9337">
                  <c:v>1.9607799999999993</c:v>
                </c:pt>
                <c:pt idx="9338">
                  <c:v>1.96099</c:v>
                </c:pt>
                <c:pt idx="9339">
                  <c:v>1.9611999999999992</c:v>
                </c:pt>
                <c:pt idx="9340">
                  <c:v>1.9614099999999992</c:v>
                </c:pt>
                <c:pt idx="9341">
                  <c:v>1.9616199999999993</c:v>
                </c:pt>
                <c:pt idx="9342">
                  <c:v>1.9618299999999935</c:v>
                </c:pt>
                <c:pt idx="9343">
                  <c:v>1.9620400000000053</c:v>
                </c:pt>
                <c:pt idx="9344">
                  <c:v>1.9622500000000063</c:v>
                </c:pt>
                <c:pt idx="9345">
                  <c:v>1.9624600000000001</c:v>
                </c:pt>
                <c:pt idx="9346">
                  <c:v>1.9626699999999992</c:v>
                </c:pt>
                <c:pt idx="9347">
                  <c:v>1.9628799999999993</c:v>
                </c:pt>
                <c:pt idx="9348">
                  <c:v>1.96309</c:v>
                </c:pt>
                <c:pt idx="9349">
                  <c:v>1.9632999999999992</c:v>
                </c:pt>
                <c:pt idx="9350">
                  <c:v>1.9635099999999992</c:v>
                </c:pt>
                <c:pt idx="9351">
                  <c:v>1.9637199999999992</c:v>
                </c:pt>
                <c:pt idx="9352">
                  <c:v>1.9639299999999935</c:v>
                </c:pt>
                <c:pt idx="9353">
                  <c:v>1.9641400000000053</c:v>
                </c:pt>
                <c:pt idx="9354">
                  <c:v>1.9643500000000063</c:v>
                </c:pt>
                <c:pt idx="9355">
                  <c:v>1.9645600000000001</c:v>
                </c:pt>
                <c:pt idx="9356">
                  <c:v>1.9647699999999992</c:v>
                </c:pt>
                <c:pt idx="9357">
                  <c:v>1.9649799999999993</c:v>
                </c:pt>
                <c:pt idx="9358">
                  <c:v>1.9651899999999991</c:v>
                </c:pt>
                <c:pt idx="9359">
                  <c:v>1.9653999999999978</c:v>
                </c:pt>
                <c:pt idx="9360">
                  <c:v>1.9656099999999992</c:v>
                </c:pt>
                <c:pt idx="9361">
                  <c:v>1.9658199999999992</c:v>
                </c:pt>
                <c:pt idx="9362">
                  <c:v>1.9660299999999993</c:v>
                </c:pt>
                <c:pt idx="9363">
                  <c:v>1.9662399999999991</c:v>
                </c:pt>
                <c:pt idx="9364">
                  <c:v>1.9664500000000062</c:v>
                </c:pt>
                <c:pt idx="9365">
                  <c:v>1.9666600000000001</c:v>
                </c:pt>
                <c:pt idx="9366">
                  <c:v>1.9668699999999992</c:v>
                </c:pt>
                <c:pt idx="9367">
                  <c:v>1.9670799999999993</c:v>
                </c:pt>
                <c:pt idx="9368">
                  <c:v>1.9672899999999991</c:v>
                </c:pt>
                <c:pt idx="9369">
                  <c:v>1.9674999999999978</c:v>
                </c:pt>
                <c:pt idx="9370">
                  <c:v>1.9677099999999992</c:v>
                </c:pt>
                <c:pt idx="9371">
                  <c:v>1.9679199999999992</c:v>
                </c:pt>
                <c:pt idx="9372">
                  <c:v>1.9681299999999993</c:v>
                </c:pt>
                <c:pt idx="9373">
                  <c:v>1.9683399999999991</c:v>
                </c:pt>
                <c:pt idx="9374">
                  <c:v>1.9685500000000062</c:v>
                </c:pt>
                <c:pt idx="9375">
                  <c:v>1.9687600000000001</c:v>
                </c:pt>
                <c:pt idx="9376">
                  <c:v>1.9689699999999992</c:v>
                </c:pt>
                <c:pt idx="9377">
                  <c:v>1.9691799999999993</c:v>
                </c:pt>
                <c:pt idx="9378">
                  <c:v>1.9693899999999991</c:v>
                </c:pt>
                <c:pt idx="9379">
                  <c:v>1.9695999999999978</c:v>
                </c:pt>
                <c:pt idx="9380">
                  <c:v>1.9698099999999992</c:v>
                </c:pt>
                <c:pt idx="9381">
                  <c:v>1.9700200000000001</c:v>
                </c:pt>
                <c:pt idx="9382">
                  <c:v>1.9702299999999993</c:v>
                </c:pt>
                <c:pt idx="9383">
                  <c:v>1.9704399999999993</c:v>
                </c:pt>
                <c:pt idx="9384">
                  <c:v>1.9706500000000053</c:v>
                </c:pt>
                <c:pt idx="9385">
                  <c:v>1.9708600000000001</c:v>
                </c:pt>
                <c:pt idx="9386">
                  <c:v>1.9710699999999992</c:v>
                </c:pt>
                <c:pt idx="9387">
                  <c:v>1.9712799999999993</c:v>
                </c:pt>
                <c:pt idx="9388">
                  <c:v>1.9714899999999993</c:v>
                </c:pt>
                <c:pt idx="9389">
                  <c:v>1.9716999999999976</c:v>
                </c:pt>
                <c:pt idx="9390">
                  <c:v>1.9719099999999992</c:v>
                </c:pt>
                <c:pt idx="9391">
                  <c:v>1.9721200000000001</c:v>
                </c:pt>
                <c:pt idx="9392">
                  <c:v>1.9723299999999993</c:v>
                </c:pt>
                <c:pt idx="9393">
                  <c:v>1.9725399999999993</c:v>
                </c:pt>
                <c:pt idx="9394">
                  <c:v>1.9727500000000053</c:v>
                </c:pt>
                <c:pt idx="9395">
                  <c:v>1.97296</c:v>
                </c:pt>
                <c:pt idx="9396">
                  <c:v>1.9731699999999992</c:v>
                </c:pt>
                <c:pt idx="9397">
                  <c:v>1.9733799999999992</c:v>
                </c:pt>
                <c:pt idx="9398">
                  <c:v>1.9735899999999993</c:v>
                </c:pt>
                <c:pt idx="9399">
                  <c:v>1.9737999999999976</c:v>
                </c:pt>
                <c:pt idx="9400">
                  <c:v>1.9740100000000063</c:v>
                </c:pt>
                <c:pt idx="9401">
                  <c:v>1.9742200000000001</c:v>
                </c:pt>
                <c:pt idx="9402">
                  <c:v>1.9744299999999992</c:v>
                </c:pt>
                <c:pt idx="9403">
                  <c:v>1.9746399999999993</c:v>
                </c:pt>
                <c:pt idx="9404">
                  <c:v>1.9748500000000053</c:v>
                </c:pt>
                <c:pt idx="9405">
                  <c:v>1.97506</c:v>
                </c:pt>
                <c:pt idx="9406">
                  <c:v>1.9752699999999992</c:v>
                </c:pt>
                <c:pt idx="9407">
                  <c:v>1.9754799999999992</c:v>
                </c:pt>
                <c:pt idx="9408">
                  <c:v>1.9756899999999993</c:v>
                </c:pt>
                <c:pt idx="9409">
                  <c:v>1.9758999999999958</c:v>
                </c:pt>
                <c:pt idx="9410">
                  <c:v>1.9761100000000063</c:v>
                </c:pt>
                <c:pt idx="9411">
                  <c:v>1.9763200000000001</c:v>
                </c:pt>
                <c:pt idx="9412">
                  <c:v>1.9765299999999992</c:v>
                </c:pt>
                <c:pt idx="9413">
                  <c:v>1.9767399999999993</c:v>
                </c:pt>
                <c:pt idx="9414">
                  <c:v>1.9769499999999991</c:v>
                </c:pt>
                <c:pt idx="9415">
                  <c:v>1.97716</c:v>
                </c:pt>
                <c:pt idx="9416">
                  <c:v>1.9773699999999992</c:v>
                </c:pt>
                <c:pt idx="9417">
                  <c:v>1.9775799999999992</c:v>
                </c:pt>
                <c:pt idx="9418">
                  <c:v>1.9777899999999993</c:v>
                </c:pt>
                <c:pt idx="9419">
                  <c:v>1.9779999999999958</c:v>
                </c:pt>
                <c:pt idx="9420">
                  <c:v>1.9782100000000062</c:v>
                </c:pt>
                <c:pt idx="9421">
                  <c:v>1.9784200000000001</c:v>
                </c:pt>
                <c:pt idx="9422">
                  <c:v>1.9786299999999992</c:v>
                </c:pt>
                <c:pt idx="9423">
                  <c:v>1.9788399999999993</c:v>
                </c:pt>
                <c:pt idx="9424">
                  <c:v>1.9790499999999991</c:v>
                </c:pt>
                <c:pt idx="9425">
                  <c:v>1.97926</c:v>
                </c:pt>
                <c:pt idx="9426">
                  <c:v>1.9794699999999992</c:v>
                </c:pt>
                <c:pt idx="9427">
                  <c:v>1.9796799999999992</c:v>
                </c:pt>
                <c:pt idx="9428">
                  <c:v>1.9798899999999993</c:v>
                </c:pt>
                <c:pt idx="9429">
                  <c:v>1.9800999999999991</c:v>
                </c:pt>
                <c:pt idx="9430">
                  <c:v>1.9803100000000053</c:v>
                </c:pt>
                <c:pt idx="9431">
                  <c:v>1.9805200000000001</c:v>
                </c:pt>
                <c:pt idx="9432">
                  <c:v>1.9807299999999992</c:v>
                </c:pt>
                <c:pt idx="9433">
                  <c:v>1.9809399999999993</c:v>
                </c:pt>
                <c:pt idx="9434">
                  <c:v>1.9811499999999993</c:v>
                </c:pt>
                <c:pt idx="9435">
                  <c:v>1.98136</c:v>
                </c:pt>
                <c:pt idx="9436">
                  <c:v>1.9815699999999992</c:v>
                </c:pt>
                <c:pt idx="9437">
                  <c:v>1.9817799999999992</c:v>
                </c:pt>
                <c:pt idx="9438">
                  <c:v>1.9819899999999993</c:v>
                </c:pt>
                <c:pt idx="9439">
                  <c:v>1.9821999999999993</c:v>
                </c:pt>
                <c:pt idx="9440">
                  <c:v>1.9824100000000053</c:v>
                </c:pt>
                <c:pt idx="9441">
                  <c:v>1.98262</c:v>
                </c:pt>
                <c:pt idx="9442">
                  <c:v>1.9828299999999992</c:v>
                </c:pt>
                <c:pt idx="9443">
                  <c:v>1.9830399999999992</c:v>
                </c:pt>
                <c:pt idx="9444">
                  <c:v>1.9832499999999993</c:v>
                </c:pt>
                <c:pt idx="9445">
                  <c:v>1.98346</c:v>
                </c:pt>
                <c:pt idx="9446">
                  <c:v>1.9836699999999992</c:v>
                </c:pt>
                <c:pt idx="9447">
                  <c:v>1.9838799999999992</c:v>
                </c:pt>
                <c:pt idx="9448">
                  <c:v>1.9840900000000001</c:v>
                </c:pt>
                <c:pt idx="9449">
                  <c:v>1.9842999999999993</c:v>
                </c:pt>
                <c:pt idx="9450">
                  <c:v>1.9845100000000053</c:v>
                </c:pt>
                <c:pt idx="9451">
                  <c:v>1.98472</c:v>
                </c:pt>
                <c:pt idx="9452">
                  <c:v>1.9849299999999992</c:v>
                </c:pt>
                <c:pt idx="9453">
                  <c:v>1.9851399999999992</c:v>
                </c:pt>
                <c:pt idx="9454">
                  <c:v>1.9853499999999993</c:v>
                </c:pt>
                <c:pt idx="9455">
                  <c:v>1.9855599999999991</c:v>
                </c:pt>
                <c:pt idx="9456">
                  <c:v>1.9857699999999978</c:v>
                </c:pt>
                <c:pt idx="9457">
                  <c:v>1.9859799999999992</c:v>
                </c:pt>
                <c:pt idx="9458">
                  <c:v>1.9861900000000001</c:v>
                </c:pt>
                <c:pt idx="9459">
                  <c:v>1.9863999999999993</c:v>
                </c:pt>
                <c:pt idx="9460">
                  <c:v>1.9866099999999991</c:v>
                </c:pt>
                <c:pt idx="9461">
                  <c:v>1.98682</c:v>
                </c:pt>
                <c:pt idx="9462">
                  <c:v>1.9870299999999992</c:v>
                </c:pt>
                <c:pt idx="9463">
                  <c:v>1.9872399999999992</c:v>
                </c:pt>
                <c:pt idx="9464">
                  <c:v>1.9874499999999993</c:v>
                </c:pt>
                <c:pt idx="9465">
                  <c:v>1.9876599999999991</c:v>
                </c:pt>
                <c:pt idx="9466">
                  <c:v>1.9878699999999978</c:v>
                </c:pt>
                <c:pt idx="9467">
                  <c:v>1.988080000000007</c:v>
                </c:pt>
                <c:pt idx="9468">
                  <c:v>1.9882900000000001</c:v>
                </c:pt>
                <c:pt idx="9469">
                  <c:v>1.9884999999999993</c:v>
                </c:pt>
                <c:pt idx="9470">
                  <c:v>1.9887099999999991</c:v>
                </c:pt>
                <c:pt idx="9471">
                  <c:v>1.98892</c:v>
                </c:pt>
                <c:pt idx="9472">
                  <c:v>1.9891299999999992</c:v>
                </c:pt>
                <c:pt idx="9473">
                  <c:v>1.9893399999999992</c:v>
                </c:pt>
                <c:pt idx="9474">
                  <c:v>1.9895499999999993</c:v>
                </c:pt>
                <c:pt idx="9475">
                  <c:v>1.9897599999999991</c:v>
                </c:pt>
                <c:pt idx="9476">
                  <c:v>1.9899699999999978</c:v>
                </c:pt>
                <c:pt idx="9477">
                  <c:v>1.9901800000000063</c:v>
                </c:pt>
                <c:pt idx="9478">
                  <c:v>1.9903900000000001</c:v>
                </c:pt>
                <c:pt idx="9479">
                  <c:v>1.9905999999999993</c:v>
                </c:pt>
                <c:pt idx="9480">
                  <c:v>1.9908099999999991</c:v>
                </c:pt>
                <c:pt idx="9481">
                  <c:v>1.99102</c:v>
                </c:pt>
                <c:pt idx="9482">
                  <c:v>1.9912299999999992</c:v>
                </c:pt>
                <c:pt idx="9483">
                  <c:v>1.9914399999999992</c:v>
                </c:pt>
                <c:pt idx="9484">
                  <c:v>1.9916499999999993</c:v>
                </c:pt>
                <c:pt idx="9485">
                  <c:v>1.9918599999999993</c:v>
                </c:pt>
                <c:pt idx="9486">
                  <c:v>1.9920700000000053</c:v>
                </c:pt>
                <c:pt idx="9487">
                  <c:v>1.9922800000000063</c:v>
                </c:pt>
                <c:pt idx="9488">
                  <c:v>1.9924900000000001</c:v>
                </c:pt>
                <c:pt idx="9489">
                  <c:v>1.9926999999999992</c:v>
                </c:pt>
                <c:pt idx="9490">
                  <c:v>1.9929099999999993</c:v>
                </c:pt>
                <c:pt idx="9491">
                  <c:v>1.99312</c:v>
                </c:pt>
                <c:pt idx="9492">
                  <c:v>1.9933299999999992</c:v>
                </c:pt>
                <c:pt idx="9493">
                  <c:v>1.9935399999999992</c:v>
                </c:pt>
                <c:pt idx="9494">
                  <c:v>1.9937499999999992</c:v>
                </c:pt>
                <c:pt idx="9495">
                  <c:v>1.9939599999999993</c:v>
                </c:pt>
                <c:pt idx="9496">
                  <c:v>1.9941700000000053</c:v>
                </c:pt>
                <c:pt idx="9497">
                  <c:v>1.9943800000000063</c:v>
                </c:pt>
                <c:pt idx="9498">
                  <c:v>1.9945900000000001</c:v>
                </c:pt>
                <c:pt idx="9499">
                  <c:v>1.9947999999999992</c:v>
                </c:pt>
                <c:pt idx="9500">
                  <c:v>1.9950099999999993</c:v>
                </c:pt>
                <c:pt idx="9501">
                  <c:v>1.9952199999999991</c:v>
                </c:pt>
                <c:pt idx="9502">
                  <c:v>1.9954299999999978</c:v>
                </c:pt>
                <c:pt idx="9503">
                  <c:v>1.9956399999999992</c:v>
                </c:pt>
                <c:pt idx="9504">
                  <c:v>1.9958499999999992</c:v>
                </c:pt>
                <c:pt idx="9505">
                  <c:v>1.9960600000000051</c:v>
                </c:pt>
                <c:pt idx="9506">
                  <c:v>1.9962699999999991</c:v>
                </c:pt>
                <c:pt idx="9507">
                  <c:v>1.9964800000000062</c:v>
                </c:pt>
                <c:pt idx="9508">
                  <c:v>1.9966900000000001</c:v>
                </c:pt>
                <c:pt idx="9509">
                  <c:v>1.9968999999999992</c:v>
                </c:pt>
                <c:pt idx="9510">
                  <c:v>1.9971099999999993</c:v>
                </c:pt>
                <c:pt idx="9511">
                  <c:v>1.9973199999999991</c:v>
                </c:pt>
                <c:pt idx="9512">
                  <c:v>1.9975299999999978</c:v>
                </c:pt>
                <c:pt idx="9513">
                  <c:v>1.9977399999999992</c:v>
                </c:pt>
                <c:pt idx="9514">
                  <c:v>1.9979499999999992</c:v>
                </c:pt>
                <c:pt idx="9515">
                  <c:v>1.998160000000005</c:v>
                </c:pt>
                <c:pt idx="9516">
                  <c:v>1.9983699999999991</c:v>
                </c:pt>
                <c:pt idx="9517">
                  <c:v>1.9985800000000062</c:v>
                </c:pt>
                <c:pt idx="9518">
                  <c:v>1.9987900000000001</c:v>
                </c:pt>
                <c:pt idx="9519">
                  <c:v>1.9989999999999992</c:v>
                </c:pt>
                <c:pt idx="9520">
                  <c:v>1.9992099999999993</c:v>
                </c:pt>
                <c:pt idx="9521">
                  <c:v>1.9994199999999991</c:v>
                </c:pt>
                <c:pt idx="9522">
                  <c:v>1.9996299999999978</c:v>
                </c:pt>
                <c:pt idx="9523">
                  <c:v>1.9998399999999992</c:v>
                </c:pt>
                <c:pt idx="9524">
                  <c:v>2.0000499999999977</c:v>
                </c:pt>
                <c:pt idx="9525">
                  <c:v>2.0002599999999977</c:v>
                </c:pt>
                <c:pt idx="9526">
                  <c:v>2.0004699999999977</c:v>
                </c:pt>
                <c:pt idx="9527">
                  <c:v>2.0006799999999987</c:v>
                </c:pt>
                <c:pt idx="9528">
                  <c:v>2.0008899999999987</c:v>
                </c:pt>
                <c:pt idx="9529">
                  <c:v>2.0010999999999997</c:v>
                </c:pt>
                <c:pt idx="9530">
                  <c:v>2.0013099999999997</c:v>
                </c:pt>
                <c:pt idx="9531">
                  <c:v>2.0015199999999997</c:v>
                </c:pt>
                <c:pt idx="9532">
                  <c:v>2.0017299999999998</c:v>
                </c:pt>
                <c:pt idx="9533">
                  <c:v>2.0019399999999998</c:v>
                </c:pt>
                <c:pt idx="9534">
                  <c:v>2.0021499999999977</c:v>
                </c:pt>
                <c:pt idx="9535">
                  <c:v>2.0023599999999977</c:v>
                </c:pt>
                <c:pt idx="9536">
                  <c:v>2.0025699999999977</c:v>
                </c:pt>
                <c:pt idx="9537">
                  <c:v>2.0027799999999987</c:v>
                </c:pt>
                <c:pt idx="9538">
                  <c:v>2.0029899999999987</c:v>
                </c:pt>
                <c:pt idx="9539">
                  <c:v>2.0031999999999996</c:v>
                </c:pt>
                <c:pt idx="9540">
                  <c:v>2.0034099999999997</c:v>
                </c:pt>
                <c:pt idx="9541">
                  <c:v>2.0036199999999997</c:v>
                </c:pt>
                <c:pt idx="9542">
                  <c:v>2.0038299999999998</c:v>
                </c:pt>
                <c:pt idx="9543">
                  <c:v>2.0040399999999998</c:v>
                </c:pt>
                <c:pt idx="9544">
                  <c:v>2.0042499999999968</c:v>
                </c:pt>
                <c:pt idx="9545">
                  <c:v>2.0044599999999977</c:v>
                </c:pt>
                <c:pt idx="9546">
                  <c:v>2.0046699999999977</c:v>
                </c:pt>
                <c:pt idx="9547">
                  <c:v>2.0048799999999987</c:v>
                </c:pt>
                <c:pt idx="9548">
                  <c:v>2.0050899999999987</c:v>
                </c:pt>
                <c:pt idx="9549">
                  <c:v>2.0052999999999988</c:v>
                </c:pt>
                <c:pt idx="9550">
                  <c:v>2.0055099999999997</c:v>
                </c:pt>
                <c:pt idx="9551">
                  <c:v>2.0057199999999997</c:v>
                </c:pt>
                <c:pt idx="9552">
                  <c:v>2.0059299999999998</c:v>
                </c:pt>
                <c:pt idx="9553">
                  <c:v>2.0061399999999998</c:v>
                </c:pt>
                <c:pt idx="9554">
                  <c:v>2.0063499999999967</c:v>
                </c:pt>
                <c:pt idx="9555">
                  <c:v>2.0065599999999977</c:v>
                </c:pt>
                <c:pt idx="9556">
                  <c:v>2.0067699999999977</c:v>
                </c:pt>
                <c:pt idx="9557">
                  <c:v>2.0069799999999987</c:v>
                </c:pt>
                <c:pt idx="9558">
                  <c:v>2.0071899999999996</c:v>
                </c:pt>
                <c:pt idx="9559">
                  <c:v>2.0073999999999996</c:v>
                </c:pt>
                <c:pt idx="9560">
                  <c:v>2.0076099999999997</c:v>
                </c:pt>
                <c:pt idx="9561">
                  <c:v>2.0078199999999997</c:v>
                </c:pt>
                <c:pt idx="9562">
                  <c:v>2.0080299999999998</c:v>
                </c:pt>
                <c:pt idx="9563">
                  <c:v>2.0082399999999998</c:v>
                </c:pt>
                <c:pt idx="9564">
                  <c:v>2.0084499999999967</c:v>
                </c:pt>
                <c:pt idx="9565">
                  <c:v>2.0086599999999977</c:v>
                </c:pt>
                <c:pt idx="9566">
                  <c:v>2.0088699999999977</c:v>
                </c:pt>
                <c:pt idx="9567">
                  <c:v>2.0090799999999978</c:v>
                </c:pt>
                <c:pt idx="9568">
                  <c:v>2.0092899999999987</c:v>
                </c:pt>
                <c:pt idx="9569">
                  <c:v>2.0094999999999987</c:v>
                </c:pt>
                <c:pt idx="9570">
                  <c:v>2.0097099999999997</c:v>
                </c:pt>
                <c:pt idx="9571">
                  <c:v>2.0099199999999997</c:v>
                </c:pt>
                <c:pt idx="9572">
                  <c:v>2.0101299999999998</c:v>
                </c:pt>
                <c:pt idx="9573">
                  <c:v>2.0103399999999998</c:v>
                </c:pt>
                <c:pt idx="9574">
                  <c:v>2.0105499999999967</c:v>
                </c:pt>
                <c:pt idx="9575">
                  <c:v>2.0107599999999977</c:v>
                </c:pt>
                <c:pt idx="9576">
                  <c:v>2.0109699999999977</c:v>
                </c:pt>
                <c:pt idx="9577">
                  <c:v>2.0111799999999977</c:v>
                </c:pt>
                <c:pt idx="9578">
                  <c:v>2.0113899999999987</c:v>
                </c:pt>
                <c:pt idx="9579">
                  <c:v>2.0115999999999987</c:v>
                </c:pt>
                <c:pt idx="9580">
                  <c:v>2.0118099999999841</c:v>
                </c:pt>
                <c:pt idx="9581">
                  <c:v>2.0120199999999868</c:v>
                </c:pt>
                <c:pt idx="9582">
                  <c:v>2.0122299999999873</c:v>
                </c:pt>
                <c:pt idx="9583">
                  <c:v>2.0124399999999967</c:v>
                </c:pt>
                <c:pt idx="9584">
                  <c:v>2.0126499999999763</c:v>
                </c:pt>
                <c:pt idx="9585">
                  <c:v>2.0128599999999763</c:v>
                </c:pt>
                <c:pt idx="9586">
                  <c:v>2.0130699999999977</c:v>
                </c:pt>
                <c:pt idx="9587">
                  <c:v>2.0132799999999977</c:v>
                </c:pt>
                <c:pt idx="9588">
                  <c:v>2.0134899999999987</c:v>
                </c:pt>
                <c:pt idx="9589">
                  <c:v>2.0136999999999987</c:v>
                </c:pt>
                <c:pt idx="9590">
                  <c:v>2.0139099999999988</c:v>
                </c:pt>
                <c:pt idx="9591">
                  <c:v>2.0141199999999997</c:v>
                </c:pt>
                <c:pt idx="9592">
                  <c:v>2.0143299999999997</c:v>
                </c:pt>
                <c:pt idx="9593">
                  <c:v>2.0145399999999998</c:v>
                </c:pt>
                <c:pt idx="9594">
                  <c:v>2.0147499999999967</c:v>
                </c:pt>
                <c:pt idx="9595">
                  <c:v>2.0149599999999968</c:v>
                </c:pt>
                <c:pt idx="9596">
                  <c:v>2.0151699999999977</c:v>
                </c:pt>
                <c:pt idx="9597">
                  <c:v>2.0153799999999977</c:v>
                </c:pt>
                <c:pt idx="9598">
                  <c:v>2.0155899999999987</c:v>
                </c:pt>
                <c:pt idx="9599">
                  <c:v>2.0157999999999987</c:v>
                </c:pt>
                <c:pt idx="9600">
                  <c:v>2.0160099999999841</c:v>
                </c:pt>
                <c:pt idx="9601">
                  <c:v>2.0162199999999841</c:v>
                </c:pt>
                <c:pt idx="9602">
                  <c:v>2.0164299999999873</c:v>
                </c:pt>
                <c:pt idx="9603">
                  <c:v>2.0166399999999967</c:v>
                </c:pt>
                <c:pt idx="9604">
                  <c:v>2.0168499999999763</c:v>
                </c:pt>
                <c:pt idx="9605">
                  <c:v>2.0170599999999967</c:v>
                </c:pt>
                <c:pt idx="9606">
                  <c:v>2.0172699999999977</c:v>
                </c:pt>
                <c:pt idx="9607">
                  <c:v>2.0174799999999977</c:v>
                </c:pt>
                <c:pt idx="9608">
                  <c:v>2.0176899999999987</c:v>
                </c:pt>
                <c:pt idx="9609">
                  <c:v>2.0178999999999987</c:v>
                </c:pt>
                <c:pt idx="9610">
                  <c:v>2.0181099999999987</c:v>
                </c:pt>
                <c:pt idx="9611">
                  <c:v>2.0183199999999997</c:v>
                </c:pt>
                <c:pt idx="9612">
                  <c:v>2.0185299999999997</c:v>
                </c:pt>
                <c:pt idx="9613">
                  <c:v>2.0187399999999998</c:v>
                </c:pt>
                <c:pt idx="9614">
                  <c:v>2.0189499999999967</c:v>
                </c:pt>
                <c:pt idx="9615">
                  <c:v>2.0191599999999967</c:v>
                </c:pt>
                <c:pt idx="9616">
                  <c:v>2.0193699999999977</c:v>
                </c:pt>
                <c:pt idx="9617">
                  <c:v>2.0195799999999977</c:v>
                </c:pt>
                <c:pt idx="9618">
                  <c:v>2.0197899999999978</c:v>
                </c:pt>
                <c:pt idx="9619">
                  <c:v>2.0199999999999987</c:v>
                </c:pt>
                <c:pt idx="9620">
                  <c:v>2.0202099999999987</c:v>
                </c:pt>
                <c:pt idx="9621">
                  <c:v>2.0204199999999997</c:v>
                </c:pt>
                <c:pt idx="9622">
                  <c:v>2.0206299999999997</c:v>
                </c:pt>
                <c:pt idx="9623">
                  <c:v>2.0208399999999997</c:v>
                </c:pt>
                <c:pt idx="9624">
                  <c:v>2.0210499999999967</c:v>
                </c:pt>
                <c:pt idx="9625">
                  <c:v>2.0212599999999967</c:v>
                </c:pt>
                <c:pt idx="9626">
                  <c:v>2.0214699999999977</c:v>
                </c:pt>
                <c:pt idx="9627">
                  <c:v>2.0216799999999977</c:v>
                </c:pt>
                <c:pt idx="9628">
                  <c:v>2.0218899999999977</c:v>
                </c:pt>
                <c:pt idx="9629">
                  <c:v>2.0220999999999987</c:v>
                </c:pt>
                <c:pt idx="9630">
                  <c:v>2.0223099999999987</c:v>
                </c:pt>
                <c:pt idx="9631">
                  <c:v>2.0225199999999997</c:v>
                </c:pt>
                <c:pt idx="9632">
                  <c:v>2.0227299999999997</c:v>
                </c:pt>
                <c:pt idx="9633">
                  <c:v>2.0229399999999997</c:v>
                </c:pt>
                <c:pt idx="9634">
                  <c:v>2.0231499999999998</c:v>
                </c:pt>
                <c:pt idx="9635">
                  <c:v>2.0233599999999998</c:v>
                </c:pt>
                <c:pt idx="9636">
                  <c:v>2.0235699999999994</c:v>
                </c:pt>
                <c:pt idx="9637">
                  <c:v>2.0237799999999995</c:v>
                </c:pt>
                <c:pt idx="9638">
                  <c:v>2.0239899999999995</c:v>
                </c:pt>
                <c:pt idx="9639">
                  <c:v>2.0241999999999996</c:v>
                </c:pt>
                <c:pt idx="9640">
                  <c:v>2.0244099999999987</c:v>
                </c:pt>
                <c:pt idx="9641">
                  <c:v>2.0246199999999988</c:v>
                </c:pt>
                <c:pt idx="9642">
                  <c:v>2.0248299999999997</c:v>
                </c:pt>
                <c:pt idx="9643">
                  <c:v>2.0250399999999997</c:v>
                </c:pt>
                <c:pt idx="9644">
                  <c:v>2.0252499999999967</c:v>
                </c:pt>
                <c:pt idx="9645">
                  <c:v>2.0254599999999967</c:v>
                </c:pt>
                <c:pt idx="9646">
                  <c:v>2.0256699999999968</c:v>
                </c:pt>
                <c:pt idx="9647">
                  <c:v>2.0258799999999977</c:v>
                </c:pt>
                <c:pt idx="9648">
                  <c:v>2.0260899999999977</c:v>
                </c:pt>
                <c:pt idx="9649">
                  <c:v>2.0262999999999987</c:v>
                </c:pt>
                <c:pt idx="9650">
                  <c:v>2.0265099999999987</c:v>
                </c:pt>
                <c:pt idx="9651">
                  <c:v>2.0267199999999987</c:v>
                </c:pt>
                <c:pt idx="9652">
                  <c:v>2.0269299999999997</c:v>
                </c:pt>
                <c:pt idx="9653">
                  <c:v>2.0271400000000002</c:v>
                </c:pt>
                <c:pt idx="9654">
                  <c:v>2.0273499999999998</c:v>
                </c:pt>
                <c:pt idx="9655">
                  <c:v>2.0275599999999998</c:v>
                </c:pt>
                <c:pt idx="9656">
                  <c:v>2.0277699999999994</c:v>
                </c:pt>
                <c:pt idx="9657">
                  <c:v>2.0279799999999994</c:v>
                </c:pt>
                <c:pt idx="9658">
                  <c:v>2.0281899999999995</c:v>
                </c:pt>
                <c:pt idx="9659">
                  <c:v>2.0283999999999995</c:v>
                </c:pt>
                <c:pt idx="9660">
                  <c:v>2.0286099999999987</c:v>
                </c:pt>
                <c:pt idx="9661">
                  <c:v>2.0288199999999987</c:v>
                </c:pt>
                <c:pt idx="9662">
                  <c:v>2.0290299999999997</c:v>
                </c:pt>
                <c:pt idx="9663">
                  <c:v>2.0292399999999997</c:v>
                </c:pt>
                <c:pt idx="9664">
                  <c:v>2.0294499999999873</c:v>
                </c:pt>
                <c:pt idx="9665">
                  <c:v>2.0296599999999967</c:v>
                </c:pt>
                <c:pt idx="9666">
                  <c:v>2.0298699999999967</c:v>
                </c:pt>
                <c:pt idx="9667">
                  <c:v>2.0300799999999977</c:v>
                </c:pt>
                <c:pt idx="9668">
                  <c:v>2.0302899999999977</c:v>
                </c:pt>
                <c:pt idx="9669">
                  <c:v>2.0304999999999978</c:v>
                </c:pt>
                <c:pt idx="9670">
                  <c:v>2.0307099999999987</c:v>
                </c:pt>
                <c:pt idx="9671">
                  <c:v>2.0309199999999987</c:v>
                </c:pt>
                <c:pt idx="9672">
                  <c:v>2.0311299999999997</c:v>
                </c:pt>
                <c:pt idx="9673">
                  <c:v>2.0313399999999997</c:v>
                </c:pt>
                <c:pt idx="9674">
                  <c:v>2.0315499999999873</c:v>
                </c:pt>
                <c:pt idx="9675">
                  <c:v>2.0317599999999967</c:v>
                </c:pt>
                <c:pt idx="9676">
                  <c:v>2.0319699999999967</c:v>
                </c:pt>
                <c:pt idx="9677">
                  <c:v>2.0321799999999977</c:v>
                </c:pt>
                <c:pt idx="9678">
                  <c:v>2.0323899999999977</c:v>
                </c:pt>
                <c:pt idx="9679">
                  <c:v>2.0325999999999977</c:v>
                </c:pt>
                <c:pt idx="9680">
                  <c:v>2.0328099999999822</c:v>
                </c:pt>
                <c:pt idx="9681">
                  <c:v>2.0330199999999987</c:v>
                </c:pt>
                <c:pt idx="9682">
                  <c:v>2.0332299999999988</c:v>
                </c:pt>
                <c:pt idx="9683">
                  <c:v>2.0334399999999997</c:v>
                </c:pt>
                <c:pt idx="9684">
                  <c:v>2.0336499999999873</c:v>
                </c:pt>
                <c:pt idx="9685">
                  <c:v>2.0338599999999967</c:v>
                </c:pt>
                <c:pt idx="9686">
                  <c:v>2.0340699999999967</c:v>
                </c:pt>
                <c:pt idx="9687">
                  <c:v>2.0342799999999968</c:v>
                </c:pt>
                <c:pt idx="9688">
                  <c:v>2.0344899999999977</c:v>
                </c:pt>
                <c:pt idx="9689">
                  <c:v>2.0346999999999977</c:v>
                </c:pt>
                <c:pt idx="9690">
                  <c:v>2.0349099999999987</c:v>
                </c:pt>
                <c:pt idx="9691">
                  <c:v>2.0351199999999987</c:v>
                </c:pt>
                <c:pt idx="9692">
                  <c:v>2.0353299999999988</c:v>
                </c:pt>
                <c:pt idx="9693">
                  <c:v>2.0355399999999997</c:v>
                </c:pt>
                <c:pt idx="9694">
                  <c:v>2.0357499999999873</c:v>
                </c:pt>
                <c:pt idx="9695">
                  <c:v>2.0359599999999967</c:v>
                </c:pt>
                <c:pt idx="9696">
                  <c:v>2.0361699999999967</c:v>
                </c:pt>
                <c:pt idx="9697">
                  <c:v>2.0363799999999967</c:v>
                </c:pt>
                <c:pt idx="9698">
                  <c:v>2.0365899999999977</c:v>
                </c:pt>
                <c:pt idx="9699">
                  <c:v>2.0367999999999977</c:v>
                </c:pt>
                <c:pt idx="9700">
                  <c:v>2.0370099999999987</c:v>
                </c:pt>
                <c:pt idx="9701">
                  <c:v>2.0372199999999987</c:v>
                </c:pt>
                <c:pt idx="9702">
                  <c:v>2.0374299999999987</c:v>
                </c:pt>
                <c:pt idx="9703">
                  <c:v>2.0376399999999997</c:v>
                </c:pt>
                <c:pt idx="9704">
                  <c:v>2.0378499999999868</c:v>
                </c:pt>
                <c:pt idx="9705">
                  <c:v>2.0380599999999967</c:v>
                </c:pt>
                <c:pt idx="9706">
                  <c:v>2.0382699999999967</c:v>
                </c:pt>
                <c:pt idx="9707">
                  <c:v>2.0384799999999967</c:v>
                </c:pt>
                <c:pt idx="9708">
                  <c:v>2.0386899999999977</c:v>
                </c:pt>
                <c:pt idx="9709">
                  <c:v>2.0388999999999977</c:v>
                </c:pt>
                <c:pt idx="9710">
                  <c:v>2.0391099999999978</c:v>
                </c:pt>
                <c:pt idx="9711">
                  <c:v>2.0393199999999987</c:v>
                </c:pt>
                <c:pt idx="9712">
                  <c:v>2.0395299999999987</c:v>
                </c:pt>
                <c:pt idx="9713">
                  <c:v>2.0397399999999997</c:v>
                </c:pt>
                <c:pt idx="9714">
                  <c:v>2.0399499999999868</c:v>
                </c:pt>
                <c:pt idx="9715">
                  <c:v>2.0401599999999998</c:v>
                </c:pt>
                <c:pt idx="9716">
                  <c:v>2.0403699999999998</c:v>
                </c:pt>
                <c:pt idx="9717">
                  <c:v>2.0405799999999998</c:v>
                </c:pt>
                <c:pt idx="9718">
                  <c:v>2.0407899999999994</c:v>
                </c:pt>
                <c:pt idx="9719">
                  <c:v>2.0409999999999995</c:v>
                </c:pt>
                <c:pt idx="9720">
                  <c:v>2.0412099999999977</c:v>
                </c:pt>
                <c:pt idx="9721">
                  <c:v>2.0414199999999987</c:v>
                </c:pt>
                <c:pt idx="9722">
                  <c:v>2.0416299999999987</c:v>
                </c:pt>
                <c:pt idx="9723">
                  <c:v>2.0418399999999997</c:v>
                </c:pt>
                <c:pt idx="9724">
                  <c:v>2.0420499999999868</c:v>
                </c:pt>
                <c:pt idx="9725">
                  <c:v>2.0422599999999873</c:v>
                </c:pt>
                <c:pt idx="9726">
                  <c:v>2.0424699999999967</c:v>
                </c:pt>
                <c:pt idx="9727">
                  <c:v>2.0426799999999967</c:v>
                </c:pt>
                <c:pt idx="9728">
                  <c:v>2.0428899999999977</c:v>
                </c:pt>
                <c:pt idx="9729">
                  <c:v>2.0430999999999995</c:v>
                </c:pt>
                <c:pt idx="9730">
                  <c:v>2.0433099999999995</c:v>
                </c:pt>
                <c:pt idx="9731">
                  <c:v>2.0435199999999996</c:v>
                </c:pt>
                <c:pt idx="9732">
                  <c:v>2.0437299999999996</c:v>
                </c:pt>
                <c:pt idx="9733">
                  <c:v>2.0439399999999996</c:v>
                </c:pt>
                <c:pt idx="9734">
                  <c:v>2.0441499999999997</c:v>
                </c:pt>
                <c:pt idx="9735">
                  <c:v>2.0443599999999997</c:v>
                </c:pt>
                <c:pt idx="9736">
                  <c:v>2.0445699999999998</c:v>
                </c:pt>
                <c:pt idx="9737">
                  <c:v>2.0447799999999998</c:v>
                </c:pt>
                <c:pt idx="9738">
                  <c:v>2.0449899999999994</c:v>
                </c:pt>
                <c:pt idx="9739">
                  <c:v>2.0451999999999995</c:v>
                </c:pt>
                <c:pt idx="9740">
                  <c:v>2.0454099999999977</c:v>
                </c:pt>
                <c:pt idx="9741">
                  <c:v>2.0456199999999987</c:v>
                </c:pt>
                <c:pt idx="9742">
                  <c:v>2.0458299999999987</c:v>
                </c:pt>
                <c:pt idx="9743">
                  <c:v>2.0460399999999987</c:v>
                </c:pt>
                <c:pt idx="9744">
                  <c:v>2.0462499999999841</c:v>
                </c:pt>
                <c:pt idx="9745">
                  <c:v>2.0464599999999873</c:v>
                </c:pt>
                <c:pt idx="9746">
                  <c:v>2.0466699999999967</c:v>
                </c:pt>
                <c:pt idx="9747">
                  <c:v>2.0468799999999967</c:v>
                </c:pt>
                <c:pt idx="9748">
                  <c:v>2.0470899999999994</c:v>
                </c:pt>
                <c:pt idx="9749">
                  <c:v>2.0472999999999995</c:v>
                </c:pt>
                <c:pt idx="9750">
                  <c:v>2.0475099999999995</c:v>
                </c:pt>
                <c:pt idx="9751">
                  <c:v>2.0477199999999995</c:v>
                </c:pt>
                <c:pt idx="9752">
                  <c:v>2.0479299999999996</c:v>
                </c:pt>
                <c:pt idx="9753">
                  <c:v>2.0481399999999996</c:v>
                </c:pt>
                <c:pt idx="9754">
                  <c:v>2.0483499999999997</c:v>
                </c:pt>
                <c:pt idx="9755">
                  <c:v>2.0485599999999997</c:v>
                </c:pt>
                <c:pt idx="9756">
                  <c:v>2.0487699999999998</c:v>
                </c:pt>
                <c:pt idx="9757">
                  <c:v>2.0489799999999998</c:v>
                </c:pt>
                <c:pt idx="9758">
                  <c:v>2.0491899999999994</c:v>
                </c:pt>
                <c:pt idx="9759">
                  <c:v>2.0493999999999994</c:v>
                </c:pt>
                <c:pt idx="9760">
                  <c:v>2.0496099999999977</c:v>
                </c:pt>
                <c:pt idx="9761">
                  <c:v>2.0498199999999978</c:v>
                </c:pt>
                <c:pt idx="9762">
                  <c:v>2.0500299999999987</c:v>
                </c:pt>
                <c:pt idx="9763">
                  <c:v>2.0502399999999987</c:v>
                </c:pt>
                <c:pt idx="9764">
                  <c:v>2.0504499999999841</c:v>
                </c:pt>
                <c:pt idx="9765">
                  <c:v>2.0506599999999868</c:v>
                </c:pt>
                <c:pt idx="9766">
                  <c:v>2.0508699999999873</c:v>
                </c:pt>
                <c:pt idx="9767">
                  <c:v>2.0510799999999967</c:v>
                </c:pt>
                <c:pt idx="9768">
                  <c:v>2.0512899999999967</c:v>
                </c:pt>
                <c:pt idx="9769">
                  <c:v>2.0514999999999977</c:v>
                </c:pt>
                <c:pt idx="9770">
                  <c:v>2.0517099999999977</c:v>
                </c:pt>
                <c:pt idx="9771">
                  <c:v>2.0519199999999977</c:v>
                </c:pt>
                <c:pt idx="9772">
                  <c:v>2.0521299999999987</c:v>
                </c:pt>
                <c:pt idx="9773">
                  <c:v>2.0523399999999987</c:v>
                </c:pt>
                <c:pt idx="9774">
                  <c:v>2.0525499999999841</c:v>
                </c:pt>
                <c:pt idx="9775">
                  <c:v>2.0527599999999868</c:v>
                </c:pt>
                <c:pt idx="9776">
                  <c:v>2.0529699999999873</c:v>
                </c:pt>
                <c:pt idx="9777">
                  <c:v>2.0531799999999998</c:v>
                </c:pt>
                <c:pt idx="9778">
                  <c:v>2.0533899999999998</c:v>
                </c:pt>
                <c:pt idx="9779">
                  <c:v>2.0535999999999994</c:v>
                </c:pt>
                <c:pt idx="9780">
                  <c:v>2.0538099999999977</c:v>
                </c:pt>
                <c:pt idx="9781">
                  <c:v>2.0540199999999977</c:v>
                </c:pt>
                <c:pt idx="9782">
                  <c:v>2.0542299999999987</c:v>
                </c:pt>
                <c:pt idx="9783">
                  <c:v>2.0544399999999987</c:v>
                </c:pt>
                <c:pt idx="9784">
                  <c:v>2.0546499999999841</c:v>
                </c:pt>
                <c:pt idx="9785">
                  <c:v>2.054859999999985</c:v>
                </c:pt>
                <c:pt idx="9786">
                  <c:v>2.0550699999999873</c:v>
                </c:pt>
                <c:pt idx="9787">
                  <c:v>2.0552799999999967</c:v>
                </c:pt>
                <c:pt idx="9788">
                  <c:v>2.0554899999999967</c:v>
                </c:pt>
                <c:pt idx="9789">
                  <c:v>2.0556999999999968</c:v>
                </c:pt>
                <c:pt idx="9790">
                  <c:v>2.0559099999999977</c:v>
                </c:pt>
                <c:pt idx="9791">
                  <c:v>2.0561199999999977</c:v>
                </c:pt>
                <c:pt idx="9792">
                  <c:v>2.0563299999999987</c:v>
                </c:pt>
                <c:pt idx="9793">
                  <c:v>2.0565399999999987</c:v>
                </c:pt>
                <c:pt idx="9794">
                  <c:v>2.0567499999999841</c:v>
                </c:pt>
                <c:pt idx="9795">
                  <c:v>2.0569599999999841</c:v>
                </c:pt>
                <c:pt idx="9796">
                  <c:v>2.0571699999999997</c:v>
                </c:pt>
                <c:pt idx="9797">
                  <c:v>2.0573799999999998</c:v>
                </c:pt>
                <c:pt idx="9798">
                  <c:v>2.0575899999999998</c:v>
                </c:pt>
                <c:pt idx="9799">
                  <c:v>2.0577999999999994</c:v>
                </c:pt>
                <c:pt idx="9800">
                  <c:v>2.0580099999999977</c:v>
                </c:pt>
                <c:pt idx="9801">
                  <c:v>2.0582199999999977</c:v>
                </c:pt>
                <c:pt idx="9802">
                  <c:v>2.0584299999999978</c:v>
                </c:pt>
                <c:pt idx="9803">
                  <c:v>2.0586399999999987</c:v>
                </c:pt>
                <c:pt idx="9804">
                  <c:v>2.0588499999999841</c:v>
                </c:pt>
                <c:pt idx="9805">
                  <c:v>2.0590599999999841</c:v>
                </c:pt>
                <c:pt idx="9806">
                  <c:v>2.0592699999999868</c:v>
                </c:pt>
                <c:pt idx="9807">
                  <c:v>2.0594799999999873</c:v>
                </c:pt>
                <c:pt idx="9808">
                  <c:v>2.0596899999999967</c:v>
                </c:pt>
                <c:pt idx="9809">
                  <c:v>2.0598999999999967</c:v>
                </c:pt>
                <c:pt idx="9810">
                  <c:v>2.0601099999999994</c:v>
                </c:pt>
                <c:pt idx="9811">
                  <c:v>2.0603199999999995</c:v>
                </c:pt>
                <c:pt idx="9812">
                  <c:v>2.0605299999999995</c:v>
                </c:pt>
                <c:pt idx="9813">
                  <c:v>2.0607399999999996</c:v>
                </c:pt>
                <c:pt idx="9814">
                  <c:v>2.0609499999999987</c:v>
                </c:pt>
                <c:pt idx="9815">
                  <c:v>2.0611599999999997</c:v>
                </c:pt>
                <c:pt idx="9816">
                  <c:v>2.0613699999999997</c:v>
                </c:pt>
                <c:pt idx="9817">
                  <c:v>2.0615799999999997</c:v>
                </c:pt>
                <c:pt idx="9818">
                  <c:v>2.0617899999999998</c:v>
                </c:pt>
                <c:pt idx="9819">
                  <c:v>2.0619999999999998</c:v>
                </c:pt>
                <c:pt idx="9820">
                  <c:v>2.0622099999999977</c:v>
                </c:pt>
                <c:pt idx="9821">
                  <c:v>2.0624199999999977</c:v>
                </c:pt>
                <c:pt idx="9822">
                  <c:v>2.0626299999999977</c:v>
                </c:pt>
                <c:pt idx="9823">
                  <c:v>2.0628399999999987</c:v>
                </c:pt>
                <c:pt idx="9824">
                  <c:v>2.0630499999999987</c:v>
                </c:pt>
                <c:pt idx="9825">
                  <c:v>2.0632599999999988</c:v>
                </c:pt>
                <c:pt idx="9826">
                  <c:v>2.0634699999999997</c:v>
                </c:pt>
                <c:pt idx="9827">
                  <c:v>2.0636799999999997</c:v>
                </c:pt>
                <c:pt idx="9828">
                  <c:v>2.0638899999999998</c:v>
                </c:pt>
                <c:pt idx="9829">
                  <c:v>2.0640999999999998</c:v>
                </c:pt>
                <c:pt idx="9830">
                  <c:v>2.0643099999999994</c:v>
                </c:pt>
                <c:pt idx="9831">
                  <c:v>2.0645199999999995</c:v>
                </c:pt>
                <c:pt idx="9832">
                  <c:v>2.0647299999999995</c:v>
                </c:pt>
                <c:pt idx="9833">
                  <c:v>2.0649399999999996</c:v>
                </c:pt>
                <c:pt idx="9834">
                  <c:v>2.0651499999999987</c:v>
                </c:pt>
                <c:pt idx="9835">
                  <c:v>2.0653599999999988</c:v>
                </c:pt>
                <c:pt idx="9836">
                  <c:v>2.0655699999999997</c:v>
                </c:pt>
                <c:pt idx="9837">
                  <c:v>2.0657799999999997</c:v>
                </c:pt>
                <c:pt idx="9838">
                  <c:v>2.0659899999999998</c:v>
                </c:pt>
                <c:pt idx="9839">
                  <c:v>2.0661999999999998</c:v>
                </c:pt>
                <c:pt idx="9840">
                  <c:v>2.0664099999999967</c:v>
                </c:pt>
                <c:pt idx="9841">
                  <c:v>2.0666199999999977</c:v>
                </c:pt>
                <c:pt idx="9842">
                  <c:v>2.0668299999999977</c:v>
                </c:pt>
                <c:pt idx="9843">
                  <c:v>2.0670399999999995</c:v>
                </c:pt>
                <c:pt idx="9844">
                  <c:v>2.0672499999999987</c:v>
                </c:pt>
                <c:pt idx="9845">
                  <c:v>2.0674599999999987</c:v>
                </c:pt>
                <c:pt idx="9846">
                  <c:v>2.0676699999999997</c:v>
                </c:pt>
                <c:pt idx="9847">
                  <c:v>2.0678799999999997</c:v>
                </c:pt>
                <c:pt idx="9848">
                  <c:v>2.0680899999999998</c:v>
                </c:pt>
                <c:pt idx="9849">
                  <c:v>2.0682999999999998</c:v>
                </c:pt>
                <c:pt idx="9850">
                  <c:v>2.0685099999999994</c:v>
                </c:pt>
                <c:pt idx="9851">
                  <c:v>2.0687199999999994</c:v>
                </c:pt>
                <c:pt idx="9852">
                  <c:v>2.0689299999999995</c:v>
                </c:pt>
                <c:pt idx="9853">
                  <c:v>2.0691399999999995</c:v>
                </c:pt>
                <c:pt idx="9854">
                  <c:v>2.0693499999999987</c:v>
                </c:pt>
                <c:pt idx="9855">
                  <c:v>2.0695599999999987</c:v>
                </c:pt>
                <c:pt idx="9856">
                  <c:v>2.0697699999999997</c:v>
                </c:pt>
                <c:pt idx="9857">
                  <c:v>2.0699799999999997</c:v>
                </c:pt>
                <c:pt idx="9858">
                  <c:v>2.0701899999999998</c:v>
                </c:pt>
                <c:pt idx="9859">
                  <c:v>2.0703999999999998</c:v>
                </c:pt>
                <c:pt idx="9860">
                  <c:v>2.0706099999999967</c:v>
                </c:pt>
                <c:pt idx="9861">
                  <c:v>2.0708199999999977</c:v>
                </c:pt>
                <c:pt idx="9862">
                  <c:v>2.0710299999999977</c:v>
                </c:pt>
                <c:pt idx="9863">
                  <c:v>2.0712399999999977</c:v>
                </c:pt>
                <c:pt idx="9864">
                  <c:v>2.0714499999999822</c:v>
                </c:pt>
                <c:pt idx="9865">
                  <c:v>2.0716599999999841</c:v>
                </c:pt>
                <c:pt idx="9866">
                  <c:v>2.0718699999999841</c:v>
                </c:pt>
                <c:pt idx="9867">
                  <c:v>2.0720799999999868</c:v>
                </c:pt>
                <c:pt idx="9868">
                  <c:v>2.0722899999999873</c:v>
                </c:pt>
                <c:pt idx="9869">
                  <c:v>2.0724999999999967</c:v>
                </c:pt>
                <c:pt idx="9870">
                  <c:v>2.0727099999999967</c:v>
                </c:pt>
                <c:pt idx="9871">
                  <c:v>2.0729199999999977</c:v>
                </c:pt>
                <c:pt idx="9872">
                  <c:v>2.0731299999999995</c:v>
                </c:pt>
                <c:pt idx="9873">
                  <c:v>2.0733399999999995</c:v>
                </c:pt>
                <c:pt idx="9874">
                  <c:v>2.0735499999999987</c:v>
                </c:pt>
                <c:pt idx="9875">
                  <c:v>2.0737599999999987</c:v>
                </c:pt>
                <c:pt idx="9876">
                  <c:v>2.0739699999999988</c:v>
                </c:pt>
                <c:pt idx="9877">
                  <c:v>2.0741799999999997</c:v>
                </c:pt>
                <c:pt idx="9878">
                  <c:v>2.0743899999999997</c:v>
                </c:pt>
                <c:pt idx="9879">
                  <c:v>2.0745999999999998</c:v>
                </c:pt>
                <c:pt idx="9880">
                  <c:v>2.0748099999999967</c:v>
                </c:pt>
                <c:pt idx="9881">
                  <c:v>2.0750199999999968</c:v>
                </c:pt>
                <c:pt idx="9882">
                  <c:v>2.0752299999999977</c:v>
                </c:pt>
                <c:pt idx="9883">
                  <c:v>2.0754399999999977</c:v>
                </c:pt>
                <c:pt idx="9884">
                  <c:v>2.0756499999999822</c:v>
                </c:pt>
                <c:pt idx="9885">
                  <c:v>2.0758599999999841</c:v>
                </c:pt>
                <c:pt idx="9886">
                  <c:v>2.0760699999999841</c:v>
                </c:pt>
                <c:pt idx="9887">
                  <c:v>2.0762799999999841</c:v>
                </c:pt>
                <c:pt idx="9888">
                  <c:v>2.0764899999999873</c:v>
                </c:pt>
                <c:pt idx="9889">
                  <c:v>2.0766999999999967</c:v>
                </c:pt>
                <c:pt idx="9890">
                  <c:v>2.0769099999999967</c:v>
                </c:pt>
                <c:pt idx="9891">
                  <c:v>2.0771199999999994</c:v>
                </c:pt>
                <c:pt idx="9892">
                  <c:v>2.0773299999999995</c:v>
                </c:pt>
                <c:pt idx="9893">
                  <c:v>2.0775399999999995</c:v>
                </c:pt>
                <c:pt idx="9894">
                  <c:v>2.0777499999999987</c:v>
                </c:pt>
                <c:pt idx="9895">
                  <c:v>2.0779599999999987</c:v>
                </c:pt>
                <c:pt idx="9896">
                  <c:v>2.0781699999999987</c:v>
                </c:pt>
                <c:pt idx="9897">
                  <c:v>2.0783799999999997</c:v>
                </c:pt>
                <c:pt idx="9898">
                  <c:v>2.0785899999999997</c:v>
                </c:pt>
                <c:pt idx="9899">
                  <c:v>2.0787999999999998</c:v>
                </c:pt>
                <c:pt idx="9900">
                  <c:v>2.0790099999999967</c:v>
                </c:pt>
                <c:pt idx="9901">
                  <c:v>2.0792199999999967</c:v>
                </c:pt>
                <c:pt idx="9902">
                  <c:v>2.0794299999999977</c:v>
                </c:pt>
                <c:pt idx="9903">
                  <c:v>2.0796399999999977</c:v>
                </c:pt>
                <c:pt idx="9904">
                  <c:v>2.0798499999999822</c:v>
                </c:pt>
                <c:pt idx="9905">
                  <c:v>2.0800599999999987</c:v>
                </c:pt>
                <c:pt idx="9906">
                  <c:v>2.0802699999999987</c:v>
                </c:pt>
                <c:pt idx="9907">
                  <c:v>2.0804799999999997</c:v>
                </c:pt>
                <c:pt idx="9908">
                  <c:v>2.0806899999999997</c:v>
                </c:pt>
                <c:pt idx="9909">
                  <c:v>2.0808999999999997</c:v>
                </c:pt>
                <c:pt idx="9910">
                  <c:v>2.0811099999999998</c:v>
                </c:pt>
                <c:pt idx="9911">
                  <c:v>2.0813199999999994</c:v>
                </c:pt>
                <c:pt idx="9912">
                  <c:v>2.0815299999999994</c:v>
                </c:pt>
                <c:pt idx="9913">
                  <c:v>2.0817399999999995</c:v>
                </c:pt>
                <c:pt idx="9914">
                  <c:v>2.0819499999999977</c:v>
                </c:pt>
                <c:pt idx="9915">
                  <c:v>2.0821599999999987</c:v>
                </c:pt>
                <c:pt idx="9916">
                  <c:v>2.0823699999999987</c:v>
                </c:pt>
                <c:pt idx="9917">
                  <c:v>2.0825799999999997</c:v>
                </c:pt>
                <c:pt idx="9918">
                  <c:v>2.0827899999999997</c:v>
                </c:pt>
                <c:pt idx="9919">
                  <c:v>2.0829999999999997</c:v>
                </c:pt>
                <c:pt idx="9920">
                  <c:v>2.0832099999999998</c:v>
                </c:pt>
                <c:pt idx="9921">
                  <c:v>2.0834199999999998</c:v>
                </c:pt>
                <c:pt idx="9922">
                  <c:v>2.0836299999999994</c:v>
                </c:pt>
                <c:pt idx="9923">
                  <c:v>2.0838399999999995</c:v>
                </c:pt>
                <c:pt idx="9924">
                  <c:v>2.0840499999999977</c:v>
                </c:pt>
                <c:pt idx="9925">
                  <c:v>2.0842599999999987</c:v>
                </c:pt>
                <c:pt idx="9926">
                  <c:v>2.0844699999999987</c:v>
                </c:pt>
                <c:pt idx="9927">
                  <c:v>2.0846799999999988</c:v>
                </c:pt>
                <c:pt idx="9928">
                  <c:v>2.0848899999999997</c:v>
                </c:pt>
                <c:pt idx="9929">
                  <c:v>2.0850999999999997</c:v>
                </c:pt>
                <c:pt idx="9930">
                  <c:v>2.0853099999999998</c:v>
                </c:pt>
                <c:pt idx="9931">
                  <c:v>2.0855199999999998</c:v>
                </c:pt>
                <c:pt idx="9932">
                  <c:v>2.0857299999999994</c:v>
                </c:pt>
                <c:pt idx="9933">
                  <c:v>2.0859399999999995</c:v>
                </c:pt>
                <c:pt idx="9934">
                  <c:v>2.0861499999999977</c:v>
                </c:pt>
                <c:pt idx="9935">
                  <c:v>2.0863599999999987</c:v>
                </c:pt>
                <c:pt idx="9936">
                  <c:v>2.0865699999999987</c:v>
                </c:pt>
                <c:pt idx="9937">
                  <c:v>2.0867799999999987</c:v>
                </c:pt>
                <c:pt idx="9938">
                  <c:v>2.0869899999999997</c:v>
                </c:pt>
                <c:pt idx="9939">
                  <c:v>2.0872000000000002</c:v>
                </c:pt>
                <c:pt idx="9940">
                  <c:v>2.0874099999999998</c:v>
                </c:pt>
                <c:pt idx="9941">
                  <c:v>2.0876199999999998</c:v>
                </c:pt>
                <c:pt idx="9942">
                  <c:v>2.0878299999999994</c:v>
                </c:pt>
                <c:pt idx="9943">
                  <c:v>2.0880399999999995</c:v>
                </c:pt>
                <c:pt idx="9944">
                  <c:v>2.0882499999999977</c:v>
                </c:pt>
                <c:pt idx="9945">
                  <c:v>2.0884599999999987</c:v>
                </c:pt>
                <c:pt idx="9946">
                  <c:v>2.0886699999999987</c:v>
                </c:pt>
                <c:pt idx="9947">
                  <c:v>2.0888799999999987</c:v>
                </c:pt>
                <c:pt idx="9948">
                  <c:v>2.0890899999999997</c:v>
                </c:pt>
                <c:pt idx="9949">
                  <c:v>2.0892999999999997</c:v>
                </c:pt>
                <c:pt idx="9950">
                  <c:v>2.0895099999999998</c:v>
                </c:pt>
                <c:pt idx="9951">
                  <c:v>2.0897199999999998</c:v>
                </c:pt>
                <c:pt idx="9952">
                  <c:v>2.0899299999999994</c:v>
                </c:pt>
                <c:pt idx="9953">
                  <c:v>2.0901399999999994</c:v>
                </c:pt>
                <c:pt idx="9954">
                  <c:v>2.0903499999999977</c:v>
                </c:pt>
                <c:pt idx="9955">
                  <c:v>2.0905599999999978</c:v>
                </c:pt>
                <c:pt idx="9956">
                  <c:v>2.0907699999999987</c:v>
                </c:pt>
                <c:pt idx="9957">
                  <c:v>2.0909799999999987</c:v>
                </c:pt>
                <c:pt idx="9958">
                  <c:v>2.0911899999999997</c:v>
                </c:pt>
                <c:pt idx="9959">
                  <c:v>2.0913999999999997</c:v>
                </c:pt>
                <c:pt idx="9960">
                  <c:v>2.0916099999999873</c:v>
                </c:pt>
                <c:pt idx="9961">
                  <c:v>2.0918199999999967</c:v>
                </c:pt>
                <c:pt idx="9962">
                  <c:v>2.0920299999999967</c:v>
                </c:pt>
                <c:pt idx="9963">
                  <c:v>2.0922399999999977</c:v>
                </c:pt>
                <c:pt idx="9964">
                  <c:v>2.0924499999999795</c:v>
                </c:pt>
                <c:pt idx="9965">
                  <c:v>2.0926599999999809</c:v>
                </c:pt>
                <c:pt idx="9966">
                  <c:v>2.0928699999999822</c:v>
                </c:pt>
                <c:pt idx="9967">
                  <c:v>2.0930799999999987</c:v>
                </c:pt>
                <c:pt idx="9968">
                  <c:v>2.0932899999999997</c:v>
                </c:pt>
                <c:pt idx="9969">
                  <c:v>2.0934999999999997</c:v>
                </c:pt>
                <c:pt idx="9970">
                  <c:v>2.0937099999999997</c:v>
                </c:pt>
                <c:pt idx="9971">
                  <c:v>2.0939199999999998</c:v>
                </c:pt>
                <c:pt idx="9972">
                  <c:v>2.0941299999999998</c:v>
                </c:pt>
                <c:pt idx="9973">
                  <c:v>2.0943399999999994</c:v>
                </c:pt>
                <c:pt idx="9974">
                  <c:v>2.0945499999999977</c:v>
                </c:pt>
                <c:pt idx="9975">
                  <c:v>2.0947599999999977</c:v>
                </c:pt>
                <c:pt idx="9976">
                  <c:v>2.0949699999999987</c:v>
                </c:pt>
                <c:pt idx="9977">
                  <c:v>2.0951799999999987</c:v>
                </c:pt>
                <c:pt idx="9978">
                  <c:v>2.0953899999999988</c:v>
                </c:pt>
                <c:pt idx="9979">
                  <c:v>2.0955999999999997</c:v>
                </c:pt>
                <c:pt idx="9980">
                  <c:v>2.0958099999999873</c:v>
                </c:pt>
                <c:pt idx="9981">
                  <c:v>2.0960199999999967</c:v>
                </c:pt>
                <c:pt idx="9982">
                  <c:v>2.0962299999999967</c:v>
                </c:pt>
                <c:pt idx="9983">
                  <c:v>2.0964399999999968</c:v>
                </c:pt>
                <c:pt idx="9984">
                  <c:v>2.0966499999999773</c:v>
                </c:pt>
                <c:pt idx="9985">
                  <c:v>2.09685999999998</c:v>
                </c:pt>
                <c:pt idx="9986">
                  <c:v>2.0970699999999987</c:v>
                </c:pt>
                <c:pt idx="9987">
                  <c:v>2.0972799999999987</c:v>
                </c:pt>
                <c:pt idx="9988">
                  <c:v>2.0974899999999987</c:v>
                </c:pt>
                <c:pt idx="9989">
                  <c:v>2.0976999999999997</c:v>
                </c:pt>
                <c:pt idx="9990">
                  <c:v>2.0979099999999997</c:v>
                </c:pt>
                <c:pt idx="9991">
                  <c:v>2.0981199999999998</c:v>
                </c:pt>
                <c:pt idx="9992">
                  <c:v>2.0983299999999998</c:v>
                </c:pt>
                <c:pt idx="9993">
                  <c:v>2.0985399999999994</c:v>
                </c:pt>
                <c:pt idx="9994">
                  <c:v>2.0987499999999977</c:v>
                </c:pt>
                <c:pt idx="9995">
                  <c:v>2.0989599999999977</c:v>
                </c:pt>
                <c:pt idx="9996">
                  <c:v>2.0991699999999978</c:v>
                </c:pt>
                <c:pt idx="9997">
                  <c:v>2.0993799999999987</c:v>
                </c:pt>
                <c:pt idx="9998">
                  <c:v>2.0995899999999987</c:v>
                </c:pt>
                <c:pt idx="9999">
                  <c:v>2.0997999999999997</c:v>
                </c:pt>
                <c:pt idx="10000">
                  <c:v>2.1000099999999997</c:v>
                </c:pt>
              </c:numCache>
            </c:numRef>
          </c:xVal>
          <c:yVal>
            <c:numRef>
              <c:f>'Izquierdo Markeset'!$K$5:$K$10005</c:f>
              <c:numCache>
                <c:formatCode>General</c:formatCode>
                <c:ptCount val="10001"/>
                <c:pt idx="0">
                  <c:v>2.3267271698846975E-4</c:v>
                </c:pt>
                <c:pt idx="1">
                  <c:v>2.3359088008529651E-4</c:v>
                </c:pt>
                <c:pt idx="2">
                  <c:v>2.3451242257459812E-4</c:v>
                </c:pt>
                <c:pt idx="3">
                  <c:v>2.3543735587482612E-4</c:v>
                </c:pt>
                <c:pt idx="4">
                  <c:v>2.3636569143896789E-4</c:v>
                </c:pt>
                <c:pt idx="5">
                  <c:v>2.3729744075461602E-4</c:v>
                </c:pt>
                <c:pt idx="6">
                  <c:v>2.3823261534406602E-4</c:v>
                </c:pt>
                <c:pt idx="7">
                  <c:v>2.3917122676440591E-4</c:v>
                </c:pt>
                <c:pt idx="8">
                  <c:v>2.4011328660760359E-4</c:v>
                </c:pt>
                <c:pt idx="9">
                  <c:v>2.4105880650059539E-4</c:v>
                </c:pt>
                <c:pt idx="10">
                  <c:v>2.4200779810538262E-4</c:v>
                </c:pt>
                <c:pt idx="11">
                  <c:v>2.4296027311911802E-4</c:v>
                </c:pt>
                <c:pt idx="12">
                  <c:v>2.4391624327419202E-4</c:v>
                </c:pt>
                <c:pt idx="13">
                  <c:v>2.4487572033832396E-4</c:v>
                </c:pt>
                <c:pt idx="14">
                  <c:v>2.4583871611466606E-4</c:v>
                </c:pt>
                <c:pt idx="15">
                  <c:v>2.4680524244186737E-4</c:v>
                </c:pt>
                <c:pt idx="16">
                  <c:v>2.4777531119419904E-4</c:v>
                </c:pt>
                <c:pt idx="17">
                  <c:v>2.4874893428161309E-4</c:v>
                </c:pt>
                <c:pt idx="18">
                  <c:v>2.4972612364985042E-4</c:v>
                </c:pt>
                <c:pt idx="19">
                  <c:v>2.5070689128053896E-4</c:v>
                </c:pt>
                <c:pt idx="20">
                  <c:v>2.51691249191266E-4</c:v>
                </c:pt>
                <c:pt idx="21">
                  <c:v>2.5267920943568582E-4</c:v>
                </c:pt>
                <c:pt idx="22">
                  <c:v>2.5367078410360681E-4</c:v>
                </c:pt>
                <c:pt idx="23">
                  <c:v>2.5466598532107414E-4</c:v>
                </c:pt>
                <c:pt idx="24">
                  <c:v>2.556648252504858E-4</c:v>
                </c:pt>
                <c:pt idx="25">
                  <c:v>2.5666731609066046E-4</c:v>
                </c:pt>
                <c:pt idx="26">
                  <c:v>2.5767347007694383E-4</c:v>
                </c:pt>
                <c:pt idx="27">
                  <c:v>2.5868329948129242E-4</c:v>
                </c:pt>
                <c:pt idx="28">
                  <c:v>2.5969681661238239E-4</c:v>
                </c:pt>
                <c:pt idx="29">
                  <c:v>2.6071403381568875E-4</c:v>
                </c:pt>
                <c:pt idx="30">
                  <c:v>2.6173496347357556E-4</c:v>
                </c:pt>
                <c:pt idx="31">
                  <c:v>2.6275961800540965E-4</c:v>
                </c:pt>
                <c:pt idx="32">
                  <c:v>2.6378800986763149E-4</c:v>
                </c:pt>
                <c:pt idx="33">
                  <c:v>2.6482015155386172E-4</c:v>
                </c:pt>
                <c:pt idx="34">
                  <c:v>2.6585605559499857E-4</c:v>
                </c:pt>
                <c:pt idx="35">
                  <c:v>2.6689573455930006E-4</c:v>
                </c:pt>
                <c:pt idx="36">
                  <c:v>2.6793920105248409E-4</c:v>
                </c:pt>
                <c:pt idx="37">
                  <c:v>2.6898646771783617E-4</c:v>
                </c:pt>
                <c:pt idx="38">
                  <c:v>2.7003754723627815E-4</c:v>
                </c:pt>
                <c:pt idx="39">
                  <c:v>2.7109245232648216E-4</c:v>
                </c:pt>
                <c:pt idx="40">
                  <c:v>2.7215119574497014E-4</c:v>
                </c:pt>
                <c:pt idx="41">
                  <c:v>2.7321379028618265E-4</c:v>
                </c:pt>
                <c:pt idx="42">
                  <c:v>2.7428024878260699E-4</c:v>
                </c:pt>
                <c:pt idx="43">
                  <c:v>2.753505841048566E-4</c:v>
                </c:pt>
                <c:pt idx="44">
                  <c:v>2.7642480916175902E-4</c:v>
                </c:pt>
                <c:pt idx="45">
                  <c:v>2.7750293690047192E-4</c:v>
                </c:pt>
                <c:pt idx="46">
                  <c:v>2.7858498030656494E-4</c:v>
                </c:pt>
                <c:pt idx="47">
                  <c:v>2.796709524041224E-4</c:v>
                </c:pt>
                <c:pt idx="48">
                  <c:v>2.8076086625583656E-4</c:v>
                </c:pt>
                <c:pt idx="49">
                  <c:v>2.8185473496310242E-4</c:v>
                </c:pt>
                <c:pt idx="50">
                  <c:v>2.8295257166612692E-4</c:v>
                </c:pt>
                <c:pt idx="51">
                  <c:v>2.8405438954400811E-4</c:v>
                </c:pt>
                <c:pt idx="52">
                  <c:v>2.851602018148513E-4</c:v>
                </c:pt>
                <c:pt idx="53">
                  <c:v>2.8627002173585149E-4</c:v>
                </c:pt>
                <c:pt idx="54">
                  <c:v>2.8738386260339512E-4</c:v>
                </c:pt>
                <c:pt idx="55">
                  <c:v>2.8850173775317087E-4</c:v>
                </c:pt>
                <c:pt idx="56">
                  <c:v>2.8962366056024092E-4</c:v>
                </c:pt>
                <c:pt idx="57">
                  <c:v>2.9074964443917111E-4</c:v>
                </c:pt>
                <c:pt idx="58">
                  <c:v>2.9187970284410349E-4</c:v>
                </c:pt>
                <c:pt idx="59">
                  <c:v>2.9301384926886482E-4</c:v>
                </c:pt>
                <c:pt idx="60">
                  <c:v>2.9415209724707747E-4</c:v>
                </c:pt>
                <c:pt idx="61">
                  <c:v>2.952944603522299E-4</c:v>
                </c:pt>
                <c:pt idx="62">
                  <c:v>2.9644095219780842E-4</c:v>
                </c:pt>
                <c:pt idx="63">
                  <c:v>2.975915864373699E-4</c:v>
                </c:pt>
                <c:pt idx="64">
                  <c:v>2.9874637676466104E-4</c:v>
                </c:pt>
                <c:pt idx="65">
                  <c:v>2.9990533691369811E-4</c:v>
                </c:pt>
                <c:pt idx="66">
                  <c:v>3.0106848065889288E-4</c:v>
                </c:pt>
                <c:pt idx="67">
                  <c:v>3.0223582181512456E-4</c:v>
                </c:pt>
                <c:pt idx="68">
                  <c:v>3.0340737423786607E-4</c:v>
                </c:pt>
                <c:pt idx="69">
                  <c:v>3.0458315182326287E-4</c:v>
                </c:pt>
                <c:pt idx="70">
                  <c:v>3.0576316850824601E-4</c:v>
                </c:pt>
                <c:pt idx="71">
                  <c:v>3.0694743827063242E-4</c:v>
                </c:pt>
                <c:pt idx="72">
                  <c:v>3.0813597512922164E-4</c:v>
                </c:pt>
                <c:pt idx="73">
                  <c:v>3.0932879314389652E-4</c:v>
                </c:pt>
                <c:pt idx="74">
                  <c:v>3.1052590641573639E-4</c:v>
                </c:pt>
                <c:pt idx="75">
                  <c:v>3.1172732908710032E-4</c:v>
                </c:pt>
                <c:pt idx="76">
                  <c:v>3.1293307534174168E-4</c:v>
                </c:pt>
                <c:pt idx="77">
                  <c:v>3.1414315940490032E-4</c:v>
                </c:pt>
                <c:pt idx="78">
                  <c:v>3.1535759554342252E-4</c:v>
                </c:pt>
                <c:pt idx="79">
                  <c:v>3.1657639806584618E-4</c:v>
                </c:pt>
                <c:pt idx="80">
                  <c:v>3.1779958132250631E-4</c:v>
                </c:pt>
                <c:pt idx="81">
                  <c:v>3.1902715970564421E-4</c:v>
                </c:pt>
                <c:pt idx="82">
                  <c:v>3.2025914764950247E-4</c:v>
                </c:pt>
                <c:pt idx="83">
                  <c:v>3.2149555963043486E-4</c:v>
                </c:pt>
                <c:pt idx="84">
                  <c:v>3.2273641016700979E-4</c:v>
                </c:pt>
                <c:pt idx="85">
                  <c:v>3.2398171382010414E-4</c:v>
                </c:pt>
                <c:pt idx="86">
                  <c:v>3.252314851930197E-4</c:v>
                </c:pt>
                <c:pt idx="87">
                  <c:v>3.2648573893157451E-4</c:v>
                </c:pt>
                <c:pt idx="88">
                  <c:v>3.2774448972422221E-4</c:v>
                </c:pt>
                <c:pt idx="89">
                  <c:v>3.2900775230213831E-4</c:v>
                </c:pt>
                <c:pt idx="90">
                  <c:v>3.3027554143933514E-4</c:v>
                </c:pt>
                <c:pt idx="91">
                  <c:v>3.315478719527734E-4</c:v>
                </c:pt>
                <c:pt idx="92">
                  <c:v>3.3282475870244805E-4</c:v>
                </c:pt>
                <c:pt idx="93">
                  <c:v>3.3410621659150485E-4</c:v>
                </c:pt>
                <c:pt idx="94">
                  <c:v>3.3539226056635051E-4</c:v>
                </c:pt>
                <c:pt idx="95">
                  <c:v>3.3668290561674505E-4</c:v>
                </c:pt>
                <c:pt idx="96">
                  <c:v>3.3797816677591552E-4</c:v>
                </c:pt>
                <c:pt idx="97">
                  <c:v>3.3927805912066104E-4</c:v>
                </c:pt>
                <c:pt idx="98">
                  <c:v>3.4058259777145806E-4</c:v>
                </c:pt>
                <c:pt idx="99">
                  <c:v>3.4189179789256743E-4</c:v>
                </c:pt>
                <c:pt idx="100">
                  <c:v>3.4320567469212852E-4</c:v>
                </c:pt>
                <c:pt idx="101">
                  <c:v>3.4452424342229255E-4</c:v>
                </c:pt>
                <c:pt idx="102">
                  <c:v>3.4584751937930008E-4</c:v>
                </c:pt>
                <c:pt idx="103">
                  <c:v>3.4717551790360886E-4</c:v>
                </c:pt>
                <c:pt idx="104">
                  <c:v>3.4850825437998602E-4</c:v>
                </c:pt>
                <c:pt idx="105">
                  <c:v>3.498457442376247E-4</c:v>
                </c:pt>
                <c:pt idx="106">
                  <c:v>3.5118800295024806E-4</c:v>
                </c:pt>
                <c:pt idx="107">
                  <c:v>3.525350460362189E-4</c:v>
                </c:pt>
                <c:pt idx="108">
                  <c:v>3.5388688905864016E-4</c:v>
                </c:pt>
                <c:pt idx="109">
                  <c:v>3.5524354762547745E-4</c:v>
                </c:pt>
                <c:pt idx="110">
                  <c:v>3.5660503738964896E-4</c:v>
                </c:pt>
                <c:pt idx="111">
                  <c:v>3.5797137404915206E-4</c:v>
                </c:pt>
                <c:pt idx="112">
                  <c:v>3.593425733471469E-4</c:v>
                </c:pt>
                <c:pt idx="113">
                  <c:v>3.6071865107209977E-4</c:v>
                </c:pt>
                <c:pt idx="114">
                  <c:v>3.6209962305785683E-4</c:v>
                </c:pt>
                <c:pt idx="115">
                  <c:v>3.6348550518377852E-4</c:v>
                </c:pt>
                <c:pt idx="116">
                  <c:v>3.6487631337483816E-4</c:v>
                </c:pt>
                <c:pt idx="117">
                  <c:v>3.6627206360173397E-4</c:v>
                </c:pt>
                <c:pt idx="118">
                  <c:v>3.6767277188098549E-4</c:v>
                </c:pt>
                <c:pt idx="119">
                  <c:v>3.6907845427507205E-4</c:v>
                </c:pt>
                <c:pt idx="120">
                  <c:v>3.7048912689251131E-4</c:v>
                </c:pt>
                <c:pt idx="121">
                  <c:v>3.7190480588799105E-4</c:v>
                </c:pt>
                <c:pt idx="122">
                  <c:v>3.733255074624729E-4</c:v>
                </c:pt>
                <c:pt idx="123">
                  <c:v>3.7475124786330431E-4</c:v>
                </c:pt>
                <c:pt idx="124">
                  <c:v>3.7618204338431299E-4</c:v>
                </c:pt>
                <c:pt idx="125">
                  <c:v>3.7761791036595082E-4</c:v>
                </c:pt>
                <c:pt idx="126">
                  <c:v>3.7905886519537741E-4</c:v>
                </c:pt>
                <c:pt idx="127">
                  <c:v>3.8050492430657446E-4</c:v>
                </c:pt>
                <c:pt idx="128">
                  <c:v>3.8195610418047368E-4</c:v>
                </c:pt>
                <c:pt idx="129">
                  <c:v>3.8341242134505056E-4</c:v>
                </c:pt>
                <c:pt idx="130">
                  <c:v>3.8487389237544056E-4</c:v>
                </c:pt>
                <c:pt idx="131">
                  <c:v>3.8634053389406572E-4</c:v>
                </c:pt>
                <c:pt idx="132">
                  <c:v>3.8781236257072216E-4</c:v>
                </c:pt>
                <c:pt idx="133">
                  <c:v>3.8928939512271012E-4</c:v>
                </c:pt>
                <c:pt idx="134">
                  <c:v>3.9077164831494415E-4</c:v>
                </c:pt>
                <c:pt idx="135">
                  <c:v>3.9225913896005868E-4</c:v>
                </c:pt>
                <c:pt idx="136">
                  <c:v>3.9375188391852672E-4</c:v>
                </c:pt>
                <c:pt idx="137">
                  <c:v>3.9524990009877755E-4</c:v>
                </c:pt>
                <c:pt idx="138">
                  <c:v>3.967532044572993E-4</c:v>
                </c:pt>
                <c:pt idx="139">
                  <c:v>3.9826181399874792E-4</c:v>
                </c:pt>
                <c:pt idx="140">
                  <c:v>3.9977574577609447E-4</c:v>
                </c:pt>
                <c:pt idx="141">
                  <c:v>4.0129501689068869E-4</c:v>
                </c:pt>
                <c:pt idx="142">
                  <c:v>4.0281964449242428E-4</c:v>
                </c:pt>
                <c:pt idx="143">
                  <c:v>4.0434964577980433E-4</c:v>
                </c:pt>
                <c:pt idx="144">
                  <c:v>4.0588503800009903E-4</c:v>
                </c:pt>
                <c:pt idx="145">
                  <c:v>4.0742583844943867E-4</c:v>
                </c:pt>
                <c:pt idx="146">
                  <c:v>4.0897206447290657E-4</c:v>
                </c:pt>
                <c:pt idx="147">
                  <c:v>4.1052373346470904E-4</c:v>
                </c:pt>
                <c:pt idx="148">
                  <c:v>4.1208086286825092E-4</c:v>
                </c:pt>
                <c:pt idx="149">
                  <c:v>4.1364347017625773E-4</c:v>
                </c:pt>
                <c:pt idx="150">
                  <c:v>4.1521157293088467E-4</c:v>
                </c:pt>
                <c:pt idx="151">
                  <c:v>4.1678518872385786E-4</c:v>
                </c:pt>
                <c:pt idx="152">
                  <c:v>4.1836433519656805E-4</c:v>
                </c:pt>
                <c:pt idx="153">
                  <c:v>4.1994903004017534E-4</c:v>
                </c:pt>
                <c:pt idx="154">
                  <c:v>4.2153929099577133E-4</c:v>
                </c:pt>
                <c:pt idx="155">
                  <c:v>4.2313513585445133E-4</c:v>
                </c:pt>
                <c:pt idx="156">
                  <c:v>4.2473658245743991E-4</c:v>
                </c:pt>
                <c:pt idx="157">
                  <c:v>4.2634364869622513E-4</c:v>
                </c:pt>
                <c:pt idx="158">
                  <c:v>4.2795635251267086E-4</c:v>
                </c:pt>
                <c:pt idx="159">
                  <c:v>4.2957471189910851E-4</c:v>
                </c:pt>
                <c:pt idx="160">
                  <c:v>4.3119874489848923E-4</c:v>
                </c:pt>
                <c:pt idx="161">
                  <c:v>4.3282846960448812E-4</c:v>
                </c:pt>
                <c:pt idx="162">
                  <c:v>4.344639041616093E-4</c:v>
                </c:pt>
                <c:pt idx="163">
                  <c:v>4.3610506676532694E-4</c:v>
                </c:pt>
                <c:pt idx="164">
                  <c:v>4.3775197566217887E-4</c:v>
                </c:pt>
                <c:pt idx="165">
                  <c:v>4.3940464914991493E-4</c:v>
                </c:pt>
                <c:pt idx="166">
                  <c:v>4.4106310557757528E-4</c:v>
                </c:pt>
                <c:pt idx="167">
                  <c:v>4.4272736334565339E-4</c:v>
                </c:pt>
                <c:pt idx="168">
                  <c:v>4.4439744090618539E-4</c:v>
                </c:pt>
                <c:pt idx="169">
                  <c:v>4.4607335676287321E-4</c:v>
                </c:pt>
                <c:pt idx="170">
                  <c:v>4.477551294712261E-4</c:v>
                </c:pt>
                <c:pt idx="171">
                  <c:v>4.494427776386331E-4</c:v>
                </c:pt>
                <c:pt idx="172">
                  <c:v>4.5113631992454843E-4</c:v>
                </c:pt>
                <c:pt idx="173">
                  <c:v>4.5283577504053529E-4</c:v>
                </c:pt>
                <c:pt idx="174">
                  <c:v>4.5454116175046533E-4</c:v>
                </c:pt>
                <c:pt idx="175">
                  <c:v>4.5625249887056859E-4</c:v>
                </c:pt>
                <c:pt idx="176">
                  <c:v>4.5796980526960942E-4</c:v>
                </c:pt>
                <c:pt idx="177">
                  <c:v>4.596930998689542E-4</c:v>
                </c:pt>
                <c:pt idx="178">
                  <c:v>4.6142240164275146E-4</c:v>
                </c:pt>
                <c:pt idx="179">
                  <c:v>4.6315772961800193E-4</c:v>
                </c:pt>
                <c:pt idx="180">
                  <c:v>4.6489910287470789E-4</c:v>
                </c:pt>
                <c:pt idx="181">
                  <c:v>4.666465405459855E-4</c:v>
                </c:pt>
                <c:pt idx="182">
                  <c:v>4.6840006181817818E-4</c:v>
                </c:pt>
                <c:pt idx="183">
                  <c:v>4.7015968593100784E-4</c:v>
                </c:pt>
                <c:pt idx="184">
                  <c:v>4.7192543217765932E-4</c:v>
                </c:pt>
                <c:pt idx="185">
                  <c:v>4.7369731990492918E-4</c:v>
                </c:pt>
                <c:pt idx="186">
                  <c:v>4.7547536851332906E-4</c:v>
                </c:pt>
                <c:pt idx="187">
                  <c:v>4.7725959745722823E-4</c:v>
                </c:pt>
                <c:pt idx="188">
                  <c:v>4.7905002624496813E-4</c:v>
                </c:pt>
                <c:pt idx="189">
                  <c:v>4.8084667443897423E-4</c:v>
                </c:pt>
                <c:pt idx="190">
                  <c:v>4.8264956165588985E-4</c:v>
                </c:pt>
                <c:pt idx="191">
                  <c:v>4.8445870756670575E-4</c:v>
                </c:pt>
                <c:pt idx="192">
                  <c:v>4.8627413189686894E-4</c:v>
                </c:pt>
                <c:pt idx="193">
                  <c:v>4.8809585442641587E-4</c:v>
                </c:pt>
                <c:pt idx="194">
                  <c:v>4.8992389499008917E-4</c:v>
                </c:pt>
                <c:pt idx="195">
                  <c:v>4.9175827347747181E-4</c:v>
                </c:pt>
                <c:pt idx="196">
                  <c:v>4.935990098331039E-4</c:v>
                </c:pt>
                <c:pt idx="197">
                  <c:v>4.9544612405660383E-4</c:v>
                </c:pt>
                <c:pt idx="198">
                  <c:v>4.9729963620281524E-4</c:v>
                </c:pt>
                <c:pt idx="199">
                  <c:v>4.9915956638189039E-4</c:v>
                </c:pt>
                <c:pt idx="200">
                  <c:v>5.0102593475946134E-4</c:v>
                </c:pt>
                <c:pt idx="201">
                  <c:v>5.0289876155672187E-4</c:v>
                </c:pt>
                <c:pt idx="202">
                  <c:v>5.0477806705059478E-4</c:v>
                </c:pt>
                <c:pt idx="203">
                  <c:v>5.0666387157383109E-4</c:v>
                </c:pt>
                <c:pt idx="204">
                  <c:v>5.0855619551512434E-4</c:v>
                </c:pt>
                <c:pt idx="205">
                  <c:v>5.1045505931927718E-4</c:v>
                </c:pt>
                <c:pt idx="206">
                  <c:v>5.1236048348729437E-4</c:v>
                </c:pt>
                <c:pt idx="207">
                  <c:v>5.1427248857651537E-4</c:v>
                </c:pt>
                <c:pt idx="208">
                  <c:v>5.1619109520075195E-4</c:v>
                </c:pt>
                <c:pt idx="209">
                  <c:v>5.1811632403040472E-4</c:v>
                </c:pt>
                <c:pt idx="210">
                  <c:v>5.2004819579257882E-4</c:v>
                </c:pt>
                <c:pt idx="211">
                  <c:v>5.2198673127125514E-4</c:v>
                </c:pt>
                <c:pt idx="212">
                  <c:v>5.2393195130735249E-4</c:v>
                </c:pt>
                <c:pt idx="213">
                  <c:v>5.2588387679890583E-4</c:v>
                </c:pt>
                <c:pt idx="214">
                  <c:v>5.2784252870119322E-4</c:v>
                </c:pt>
                <c:pt idx="215">
                  <c:v>5.2980792802681824E-4</c:v>
                </c:pt>
                <c:pt idx="216">
                  <c:v>5.3178009584588237E-4</c:v>
                </c:pt>
                <c:pt idx="217">
                  <c:v>5.3375905328610412E-4</c:v>
                </c:pt>
                <c:pt idx="218">
                  <c:v>5.3574482153293532E-4</c:v>
                </c:pt>
                <c:pt idx="219">
                  <c:v>5.3773742182969481E-4</c:v>
                </c:pt>
                <c:pt idx="220">
                  <c:v>5.3973687547770614E-4</c:v>
                </c:pt>
                <c:pt idx="221">
                  <c:v>5.4174320383640459E-4</c:v>
                </c:pt>
                <c:pt idx="222">
                  <c:v>5.4375642832349609E-4</c:v>
                </c:pt>
                <c:pt idx="223">
                  <c:v>5.4577657041506261E-4</c:v>
                </c:pt>
                <c:pt idx="224">
                  <c:v>5.4780365164569793E-4</c:v>
                </c:pt>
                <c:pt idx="225">
                  <c:v>5.4983769360865214E-4</c:v>
                </c:pt>
                <c:pt idx="226">
                  <c:v>5.5187871795594036E-4</c:v>
                </c:pt>
                <c:pt idx="227">
                  <c:v>5.5392674639848647E-4</c:v>
                </c:pt>
                <c:pt idx="228">
                  <c:v>5.5598180070622093E-4</c:v>
                </c:pt>
                <c:pt idx="229">
                  <c:v>5.5804390270828771E-4</c:v>
                </c:pt>
                <c:pt idx="230">
                  <c:v>5.6011307429308513E-4</c:v>
                </c:pt>
                <c:pt idx="231">
                  <c:v>5.6218933740845734E-4</c:v>
                </c:pt>
                <c:pt idx="232">
                  <c:v>5.642727140617933E-4</c:v>
                </c:pt>
                <c:pt idx="233">
                  <c:v>5.6636322632018423E-4</c:v>
                </c:pt>
                <c:pt idx="234">
                  <c:v>5.6846089631052527E-4</c:v>
                </c:pt>
                <c:pt idx="235">
                  <c:v>5.7056574621967349E-4</c:v>
                </c:pt>
                <c:pt idx="236">
                  <c:v>5.7267779829456625E-4</c:v>
                </c:pt>
                <c:pt idx="237">
                  <c:v>5.7479707484234027E-4</c:v>
                </c:pt>
                <c:pt idx="238">
                  <c:v>5.7692359823050942E-4</c:v>
                </c:pt>
                <c:pt idx="239">
                  <c:v>5.7905739088703792E-4</c:v>
                </c:pt>
                <c:pt idx="240">
                  <c:v>5.8119847530051108E-4</c:v>
                </c:pt>
                <c:pt idx="241">
                  <c:v>5.8334687402027238E-4</c:v>
                </c:pt>
                <c:pt idx="242">
                  <c:v>5.8550260965650974E-4</c:v>
                </c:pt>
                <c:pt idx="243">
                  <c:v>5.8766570488045784E-4</c:v>
                </c:pt>
                <c:pt idx="244">
                  <c:v>5.8983618242446599E-4</c:v>
                </c:pt>
                <c:pt idx="245">
                  <c:v>5.9201406508216738E-4</c:v>
                </c:pt>
                <c:pt idx="246">
                  <c:v>5.9419937570861906E-4</c:v>
                </c:pt>
                <c:pt idx="247">
                  <c:v>5.9639213722039938E-4</c:v>
                </c:pt>
                <c:pt idx="248">
                  <c:v>5.9859237259578713E-4</c:v>
                </c:pt>
                <c:pt idx="249">
                  <c:v>6.0080010487484792E-4</c:v>
                </c:pt>
                <c:pt idx="250">
                  <c:v>6.0301535715961833E-4</c:v>
                </c:pt>
                <c:pt idx="251">
                  <c:v>6.0523815261420179E-4</c:v>
                </c:pt>
                <c:pt idx="252">
                  <c:v>6.0746851446492108E-4</c:v>
                </c:pt>
                <c:pt idx="253">
                  <c:v>6.0970646600043584E-4</c:v>
                </c:pt>
                <c:pt idx="254">
                  <c:v>6.1195203057191839E-4</c:v>
                </c:pt>
                <c:pt idx="255">
                  <c:v>6.1420523159313296E-4</c:v>
                </c:pt>
                <c:pt idx="256">
                  <c:v>6.1646609254061523E-4</c:v>
                </c:pt>
                <c:pt idx="257">
                  <c:v>6.1873463695379029E-4</c:v>
                </c:pt>
                <c:pt idx="258">
                  <c:v>6.2101088843511591E-4</c:v>
                </c:pt>
                <c:pt idx="259">
                  <c:v>6.2329487065019467E-4</c:v>
                </c:pt>
                <c:pt idx="260">
                  <c:v>6.2558660732794414E-4</c:v>
                </c:pt>
                <c:pt idx="261">
                  <c:v>6.2788612226071894E-4</c:v>
                </c:pt>
                <c:pt idx="262">
                  <c:v>6.3019343930442923E-4</c:v>
                </c:pt>
                <c:pt idx="263">
                  <c:v>6.325085823787129E-4</c:v>
                </c:pt>
                <c:pt idx="264">
                  <c:v>6.3483157546704574E-4</c:v>
                </c:pt>
                <c:pt idx="265">
                  <c:v>6.3716244261689044E-4</c:v>
                </c:pt>
                <c:pt idx="266">
                  <c:v>6.395012079398099E-4</c:v>
                </c:pt>
                <c:pt idx="267">
                  <c:v>6.4184789561165501E-4</c:v>
                </c:pt>
                <c:pt idx="268">
                  <c:v>6.4420252987265289E-4</c:v>
                </c:pt>
                <c:pt idx="269">
                  <c:v>6.4656513502756832E-4</c:v>
                </c:pt>
                <c:pt idx="270">
                  <c:v>6.489357354458326E-4</c:v>
                </c:pt>
                <c:pt idx="271">
                  <c:v>6.5131435556168725E-4</c:v>
                </c:pt>
                <c:pt idx="272">
                  <c:v>6.537010198743279E-4</c:v>
                </c:pt>
                <c:pt idx="273">
                  <c:v>6.5609575294802564E-4</c:v>
                </c:pt>
                <c:pt idx="274">
                  <c:v>6.5849857941229102E-4</c:v>
                </c:pt>
                <c:pt idx="275">
                  <c:v>6.6090952396197981E-4</c:v>
                </c:pt>
                <c:pt idx="276">
                  <c:v>6.6332861135747021E-4</c:v>
                </c:pt>
                <c:pt idx="277">
                  <c:v>6.6575586642474789E-4</c:v>
                </c:pt>
                <c:pt idx="278">
                  <c:v>6.6819131405562184E-4</c:v>
                </c:pt>
                <c:pt idx="279">
                  <c:v>6.7063497920780732E-4</c:v>
                </c:pt>
                <c:pt idx="280">
                  <c:v>6.7308688690504923E-4</c:v>
                </c:pt>
                <c:pt idx="281">
                  <c:v>6.7554706223734123E-4</c:v>
                </c:pt>
                <c:pt idx="282">
                  <c:v>6.7801553036098529E-4</c:v>
                </c:pt>
                <c:pt idx="283">
                  <c:v>6.8049231649877184E-4</c:v>
                </c:pt>
                <c:pt idx="284">
                  <c:v>6.8297744594012031E-4</c:v>
                </c:pt>
                <c:pt idx="285">
                  <c:v>6.8547094404120641E-4</c:v>
                </c:pt>
                <c:pt idx="286">
                  <c:v>6.8797283622510459E-4</c:v>
                </c:pt>
                <c:pt idx="287">
                  <c:v>6.9048314798193485E-4</c:v>
                </c:pt>
                <c:pt idx="288">
                  <c:v>6.9300190486900682E-4</c:v>
                </c:pt>
                <c:pt idx="289">
                  <c:v>6.9552913251095909E-4</c:v>
                </c:pt>
                <c:pt idx="290">
                  <c:v>6.9806485659988529E-4</c:v>
                </c:pt>
                <c:pt idx="291">
                  <c:v>7.0060910289549945E-4</c:v>
                </c:pt>
                <c:pt idx="292">
                  <c:v>7.0316189722526923E-4</c:v>
                </c:pt>
                <c:pt idx="293">
                  <c:v>7.0572326548454082E-4</c:v>
                </c:pt>
                <c:pt idx="294">
                  <c:v>7.0829323363671732E-4</c:v>
                </c:pt>
                <c:pt idx="295">
                  <c:v>7.1087182771336992E-4</c:v>
                </c:pt>
                <c:pt idx="296">
                  <c:v>7.1345907381438727E-4</c:v>
                </c:pt>
                <c:pt idx="297">
                  <c:v>7.1605499810813015E-4</c:v>
                </c:pt>
                <c:pt idx="298">
                  <c:v>7.1865962683155082E-4</c:v>
                </c:pt>
                <c:pt idx="299">
                  <c:v>7.2127298629037935E-4</c:v>
                </c:pt>
                <c:pt idx="300">
                  <c:v>7.2389510285921106E-4</c:v>
                </c:pt>
                <c:pt idx="301">
                  <c:v>7.2652600298169141E-4</c:v>
                </c:pt>
                <c:pt idx="302">
                  <c:v>7.2916571317064888E-4</c:v>
                </c:pt>
                <c:pt idx="303">
                  <c:v>7.3181426000822948E-4</c:v>
                </c:pt>
                <c:pt idx="304">
                  <c:v>7.3447167014604802E-4</c:v>
                </c:pt>
                <c:pt idx="305">
                  <c:v>7.3713797030534824E-4</c:v>
                </c:pt>
                <c:pt idx="306">
                  <c:v>7.3981318727709138E-4</c:v>
                </c:pt>
                <c:pt idx="307">
                  <c:v>7.4249734792219491E-4</c:v>
                </c:pt>
                <c:pt idx="308">
                  <c:v>7.4519047917158399E-4</c:v>
                </c:pt>
                <c:pt idx="309">
                  <c:v>7.4789260802638076E-4</c:v>
                </c:pt>
                <c:pt idx="310">
                  <c:v>7.5060376155804901E-4</c:v>
                </c:pt>
                <c:pt idx="311">
                  <c:v>7.5332396690853975E-4</c:v>
                </c:pt>
                <c:pt idx="312">
                  <c:v>7.5605325129042024E-4</c:v>
                </c:pt>
                <c:pt idx="313">
                  <c:v>7.5879164198703914E-4</c:v>
                </c:pt>
                <c:pt idx="314">
                  <c:v>7.6153916635265907E-4</c:v>
                </c:pt>
                <c:pt idx="315">
                  <c:v>7.6429585181260788E-4</c:v>
                </c:pt>
                <c:pt idx="316">
                  <c:v>7.6706172586342523E-4</c:v>
                </c:pt>
                <c:pt idx="317">
                  <c:v>7.698368160730095E-4</c:v>
                </c:pt>
                <c:pt idx="318">
                  <c:v>7.7262115008074831E-4</c:v>
                </c:pt>
                <c:pt idx="319">
                  <c:v>7.7541475559769898E-4</c:v>
                </c:pt>
                <c:pt idx="320">
                  <c:v>7.7821766040671433E-4</c:v>
                </c:pt>
                <c:pt idx="321">
                  <c:v>7.8102989236257471E-4</c:v>
                </c:pt>
                <c:pt idx="322">
                  <c:v>7.8385147939216031E-4</c:v>
                </c:pt>
                <c:pt idx="323">
                  <c:v>7.8668244949459533E-4</c:v>
                </c:pt>
                <c:pt idx="324">
                  <c:v>7.8952283074138353E-4</c:v>
                </c:pt>
                <c:pt idx="325">
                  <c:v>7.9237265127656378E-4</c:v>
                </c:pt>
                <c:pt idx="326">
                  <c:v>7.9523193931685583E-4</c:v>
                </c:pt>
                <c:pt idx="327">
                  <c:v>7.9810072315180823E-4</c:v>
                </c:pt>
                <c:pt idx="328">
                  <c:v>8.0097903114395043E-4</c:v>
                </c:pt>
                <c:pt idx="329">
                  <c:v>8.0386689172892766E-4</c:v>
                </c:pt>
                <c:pt idx="330">
                  <c:v>8.0676433341568044E-4</c:v>
                </c:pt>
                <c:pt idx="331">
                  <c:v>8.0967138478654798E-4</c:v>
                </c:pt>
                <c:pt idx="332">
                  <c:v>8.1258807449745816E-4</c:v>
                </c:pt>
                <c:pt idx="333">
                  <c:v>8.1551443127806755E-4</c:v>
                </c:pt>
                <c:pt idx="334">
                  <c:v>8.1845048393186504E-4</c:v>
                </c:pt>
                <c:pt idx="335">
                  <c:v>8.2139626133638846E-4</c:v>
                </c:pt>
                <c:pt idx="336">
                  <c:v>8.2435179244335635E-4</c:v>
                </c:pt>
                <c:pt idx="337">
                  <c:v>8.2731710627878443E-4</c:v>
                </c:pt>
                <c:pt idx="338">
                  <c:v>8.3029223194316958E-4</c:v>
                </c:pt>
                <c:pt idx="339">
                  <c:v>8.3327719861159256E-4</c:v>
                </c:pt>
                <c:pt idx="340">
                  <c:v>8.3627203553397625E-4</c:v>
                </c:pt>
                <c:pt idx="341">
                  <c:v>8.3927677203507066E-4</c:v>
                </c:pt>
                <c:pt idx="342">
                  <c:v>8.4229143751478406E-4</c:v>
                </c:pt>
                <c:pt idx="343">
                  <c:v>8.45316061448181E-4</c:v>
                </c:pt>
                <c:pt idx="344">
                  <c:v>8.4835067338572901E-4</c:v>
                </c:pt>
                <c:pt idx="345">
                  <c:v>8.5139530295339568E-4</c:v>
                </c:pt>
                <c:pt idx="346">
                  <c:v>8.5444997985286634E-4</c:v>
                </c:pt>
                <c:pt idx="347">
                  <c:v>8.5751473386160254E-4</c:v>
                </c:pt>
                <c:pt idx="348">
                  <c:v>8.6058959483305026E-4</c:v>
                </c:pt>
                <c:pt idx="349">
                  <c:v>8.6367459269682438E-4</c:v>
                </c:pt>
                <c:pt idx="350">
                  <c:v>8.6676975745877971E-4</c:v>
                </c:pt>
                <c:pt idx="351">
                  <c:v>8.6987511920119155E-4</c:v>
                </c:pt>
                <c:pt idx="352">
                  <c:v>8.7299070808297564E-4</c:v>
                </c:pt>
                <c:pt idx="353">
                  <c:v>8.7611655433973668E-4</c:v>
                </c:pt>
                <c:pt idx="354">
                  <c:v>8.7925268828398728E-4</c:v>
                </c:pt>
                <c:pt idx="355">
                  <c:v>8.8239914030526845E-4</c:v>
                </c:pt>
                <c:pt idx="356">
                  <c:v>8.8555594087035006E-4</c:v>
                </c:pt>
                <c:pt idx="357">
                  <c:v>8.8872312052328244E-4</c:v>
                </c:pt>
                <c:pt idx="358">
                  <c:v>8.9190070988570138E-4</c:v>
                </c:pt>
                <c:pt idx="359">
                  <c:v>8.9508873965683745E-4</c:v>
                </c:pt>
                <c:pt idx="360">
                  <c:v>8.9828724061373109E-4</c:v>
                </c:pt>
                <c:pt idx="361">
                  <c:v>9.0149624361141923E-4</c:v>
                </c:pt>
                <c:pt idx="362">
                  <c:v>9.0471577958303653E-4</c:v>
                </c:pt>
                <c:pt idx="363">
                  <c:v>9.0794587953998247E-4</c:v>
                </c:pt>
                <c:pt idx="364">
                  <c:v>9.1118657457206855E-4</c:v>
                </c:pt>
                <c:pt idx="365">
                  <c:v>9.1443789584771181E-4</c:v>
                </c:pt>
                <c:pt idx="366">
                  <c:v>9.1769987461404168E-4</c:v>
                </c:pt>
                <c:pt idx="367">
                  <c:v>9.2097254219707699E-4</c:v>
                </c:pt>
                <c:pt idx="368">
                  <c:v>9.2425593000188347E-4</c:v>
                </c:pt>
                <c:pt idx="369">
                  <c:v>9.2755006951272692E-4</c:v>
                </c:pt>
                <c:pt idx="370">
                  <c:v>9.3085499229318247E-4</c:v>
                </c:pt>
                <c:pt idx="371">
                  <c:v>9.3417072998641258E-4</c:v>
                </c:pt>
                <c:pt idx="372">
                  <c:v>9.3749731431515683E-4</c:v>
                </c:pt>
                <c:pt idx="373">
                  <c:v>9.4083477708203727E-4</c:v>
                </c:pt>
                <c:pt idx="374">
                  <c:v>9.4418315016961624E-4</c:v>
                </c:pt>
                <c:pt idx="375">
                  <c:v>9.4754246554059685E-4</c:v>
                </c:pt>
                <c:pt idx="376">
                  <c:v>9.5091275523793951E-4</c:v>
                </c:pt>
                <c:pt idx="377">
                  <c:v>9.5429405138508267E-4</c:v>
                </c:pt>
                <c:pt idx="378">
                  <c:v>9.5768638618605028E-4</c:v>
                </c:pt>
                <c:pt idx="379">
                  <c:v>9.6108979192562679E-4</c:v>
                </c:pt>
                <c:pt idx="380">
                  <c:v>9.6450430096947225E-4</c:v>
                </c:pt>
                <c:pt idx="381">
                  <c:v>9.6792994576436783E-4</c:v>
                </c:pt>
                <c:pt idx="382">
                  <c:v>9.7136675883827248E-4</c:v>
                </c:pt>
                <c:pt idx="383">
                  <c:v>9.7481477280054953E-4</c:v>
                </c:pt>
                <c:pt idx="384">
                  <c:v>9.7827402034211678E-4</c:v>
                </c:pt>
                <c:pt idx="385">
                  <c:v>9.8174453423553916E-4</c:v>
                </c:pt>
                <c:pt idx="386">
                  <c:v>9.8522634733527866E-4</c:v>
                </c:pt>
                <c:pt idx="387">
                  <c:v>9.8871949257780243E-4</c:v>
                </c:pt>
                <c:pt idx="388">
                  <c:v>9.9222400298172217E-4</c:v>
                </c:pt>
                <c:pt idx="389">
                  <c:v>9.9573991164800843E-4</c:v>
                </c:pt>
                <c:pt idx="390">
                  <c:v>9.9926725176009007E-4</c:v>
                </c:pt>
                <c:pt idx="391">
                  <c:v>1.0028060565840495E-3</c:v>
                </c:pt>
                <c:pt idx="392">
                  <c:v>1.0063563594688001E-3</c:v>
                </c:pt>
                <c:pt idx="393">
                  <c:v>1.0099181938461523E-3</c:v>
                </c:pt>
                <c:pt idx="394">
                  <c:v>1.0134915932311038E-3</c:v>
                </c:pt>
                <c:pt idx="395">
                  <c:v>1.0170765912218861E-3</c:v>
                </c:pt>
                <c:pt idx="396">
                  <c:v>1.0206732215001805E-3</c:v>
                </c:pt>
                <c:pt idx="397">
                  <c:v>1.0242815178312795E-3</c:v>
                </c:pt>
                <c:pt idx="398">
                  <c:v>1.0279015140641898E-3</c:v>
                </c:pt>
                <c:pt idx="399">
                  <c:v>1.0315332441318921E-3</c:v>
                </c:pt>
                <c:pt idx="400">
                  <c:v>1.0351767420513957E-3</c:v>
                </c:pt>
                <c:pt idx="401">
                  <c:v>1.0388320419239738E-3</c:v>
                </c:pt>
                <c:pt idx="402">
                  <c:v>1.0424991779352641E-3</c:v>
                </c:pt>
                <c:pt idx="403">
                  <c:v>1.0461781843554901E-3</c:v>
                </c:pt>
                <c:pt idx="404">
                  <c:v>1.0498690955395658E-3</c:v>
                </c:pt>
                <c:pt idx="405">
                  <c:v>1.0535719459273101E-3</c:v>
                </c:pt>
                <c:pt idx="406">
                  <c:v>1.0572867700435423E-3</c:v>
                </c:pt>
                <c:pt idx="407">
                  <c:v>1.0610136024983001E-3</c:v>
                </c:pt>
                <c:pt idx="408">
                  <c:v>1.0647524779869842E-3</c:v>
                </c:pt>
                <c:pt idx="409">
                  <c:v>1.0685034312904783E-3</c:v>
                </c:pt>
                <c:pt idx="410">
                  <c:v>1.0722664972753937E-3</c:v>
                </c:pt>
                <c:pt idx="411">
                  <c:v>1.076041710894148E-3</c:v>
                </c:pt>
                <c:pt idx="412">
                  <c:v>1.0798291071851718E-3</c:v>
                </c:pt>
                <c:pt idx="413">
                  <c:v>1.0836287212730741E-3</c:v>
                </c:pt>
                <c:pt idx="414">
                  <c:v>1.0874405883687611E-3</c:v>
                </c:pt>
                <c:pt idx="415">
                  <c:v>1.0912647437696218E-3</c:v>
                </c:pt>
                <c:pt idx="416">
                  <c:v>1.0951012228597404E-3</c:v>
                </c:pt>
                <c:pt idx="417">
                  <c:v>1.0989500611099752E-3</c:v>
                </c:pt>
                <c:pt idx="418">
                  <c:v>1.1028112940781483E-3</c:v>
                </c:pt>
                <c:pt idx="419">
                  <c:v>1.1066849574092501E-3</c:v>
                </c:pt>
                <c:pt idx="420">
                  <c:v>1.1105710868355536E-3</c:v>
                </c:pt>
                <c:pt idx="421">
                  <c:v>1.1144697181767681E-3</c:v>
                </c:pt>
                <c:pt idx="422">
                  <c:v>1.1183808873402804E-3</c:v>
                </c:pt>
                <c:pt idx="423">
                  <c:v>1.1223046303212097E-3</c:v>
                </c:pt>
                <c:pt idx="424">
                  <c:v>1.1262409832026546E-3</c:v>
                </c:pt>
                <c:pt idx="425">
                  <c:v>1.1301899821558187E-3</c:v>
                </c:pt>
                <c:pt idx="426">
                  <c:v>1.1341516634401758E-3</c:v>
                </c:pt>
                <c:pt idx="427">
                  <c:v>1.1381260634036473E-3</c:v>
                </c:pt>
                <c:pt idx="428">
                  <c:v>1.1421132184827546E-3</c:v>
                </c:pt>
                <c:pt idx="429">
                  <c:v>1.1461131652027833E-3</c:v>
                </c:pt>
                <c:pt idx="430">
                  <c:v>1.1501259401779402E-3</c:v>
                </c:pt>
                <c:pt idx="431">
                  <c:v>1.1541515801115534E-3</c:v>
                </c:pt>
                <c:pt idx="432">
                  <c:v>1.1581901217961755E-3</c:v>
                </c:pt>
                <c:pt idx="433">
                  <c:v>1.1622416021137966E-3</c:v>
                </c:pt>
                <c:pt idx="434">
                  <c:v>1.1663060580360098E-3</c:v>
                </c:pt>
                <c:pt idx="435">
                  <c:v>1.1703835266241396E-3</c:v>
                </c:pt>
                <c:pt idx="436">
                  <c:v>1.1744740450294084E-3</c:v>
                </c:pt>
                <c:pt idx="437">
                  <c:v>1.1785776504931761E-3</c:v>
                </c:pt>
                <c:pt idx="438">
                  <c:v>1.1826943803469926E-3</c:v>
                </c:pt>
                <c:pt idx="439">
                  <c:v>1.1868242720128408E-3</c:v>
                </c:pt>
                <c:pt idx="440">
                  <c:v>1.1909673630032965E-3</c:v>
                </c:pt>
                <c:pt idx="441">
                  <c:v>1.1951236909216161E-3</c:v>
                </c:pt>
                <c:pt idx="442">
                  <c:v>1.199293293462038E-3</c:v>
                </c:pt>
                <c:pt idx="443">
                  <c:v>1.2034762084098278E-3</c:v>
                </c:pt>
                <c:pt idx="444">
                  <c:v>1.2076724736415126E-3</c:v>
                </c:pt>
                <c:pt idx="445">
                  <c:v>1.211882127124974E-3</c:v>
                </c:pt>
                <c:pt idx="446">
                  <c:v>1.2161052069197343E-3</c:v>
                </c:pt>
                <c:pt idx="447">
                  <c:v>1.2203417511769893E-3</c:v>
                </c:pt>
                <c:pt idx="448">
                  <c:v>1.2245917981398653E-3</c:v>
                </c:pt>
                <c:pt idx="449">
                  <c:v>1.2288553861435751E-3</c:v>
                </c:pt>
                <c:pt idx="450">
                  <c:v>1.2331325536155081E-3</c:v>
                </c:pt>
                <c:pt idx="451">
                  <c:v>1.2374233390754958E-3</c:v>
                </c:pt>
                <c:pt idx="452">
                  <c:v>1.2417277811359424E-3</c:v>
                </c:pt>
                <c:pt idx="453">
                  <c:v>1.2460459185019768E-3</c:v>
                </c:pt>
                <c:pt idx="454">
                  <c:v>1.2503777899716014E-3</c:v>
                </c:pt>
                <c:pt idx="455">
                  <c:v>1.2547234344359103E-3</c:v>
                </c:pt>
                <c:pt idx="456">
                  <c:v>1.2590828908792483E-3</c:v>
                </c:pt>
                <c:pt idx="457">
                  <c:v>1.2634561983793371E-3</c:v>
                </c:pt>
                <c:pt idx="458">
                  <c:v>1.2678433961074704E-3</c:v>
                </c:pt>
                <c:pt idx="459">
                  <c:v>1.2722445233287148E-3</c:v>
                </c:pt>
                <c:pt idx="460">
                  <c:v>1.2766596194019541E-3</c:v>
                </c:pt>
                <c:pt idx="461">
                  <c:v>1.2810887237802533E-3</c:v>
                </c:pt>
                <c:pt idx="462">
                  <c:v>1.28553187601082E-3</c:v>
                </c:pt>
                <c:pt idx="463">
                  <c:v>1.2899891157353547E-3</c:v>
                </c:pt>
                <c:pt idx="464">
                  <c:v>1.2944604826900744E-3</c:v>
                </c:pt>
                <c:pt idx="465">
                  <c:v>1.2989460167059643E-3</c:v>
                </c:pt>
                <c:pt idx="466">
                  <c:v>1.3034457577089161E-3</c:v>
                </c:pt>
                <c:pt idx="467">
                  <c:v>1.3079597457199019E-3</c:v>
                </c:pt>
                <c:pt idx="468">
                  <c:v>1.3124880208551593E-3</c:v>
                </c:pt>
                <c:pt idx="469">
                  <c:v>1.3170306233263054E-3</c:v>
                </c:pt>
                <c:pt idx="470">
                  <c:v>1.3215875934405831E-3</c:v>
                </c:pt>
                <c:pt idx="471">
                  <c:v>1.3261589716009794E-3</c:v>
                </c:pt>
                <c:pt idx="472">
                  <c:v>1.3307447983063761E-3</c:v>
                </c:pt>
                <c:pt idx="473">
                  <c:v>1.3353451141518262E-3</c:v>
                </c:pt>
                <c:pt idx="474">
                  <c:v>1.3399599598285471E-3</c:v>
                </c:pt>
                <c:pt idx="475">
                  <c:v>1.3445893761242541E-3</c:v>
                </c:pt>
                <c:pt idx="476">
                  <c:v>1.3492334039232553E-3</c:v>
                </c:pt>
                <c:pt idx="477">
                  <c:v>1.3538920842066039E-3</c:v>
                </c:pt>
                <c:pt idx="478">
                  <c:v>1.3585654580523163E-3</c:v>
                </c:pt>
                <c:pt idx="479">
                  <c:v>1.3632535666355321E-3</c:v>
                </c:pt>
                <c:pt idx="480">
                  <c:v>1.3679564512286083E-3</c:v>
                </c:pt>
                <c:pt idx="481">
                  <c:v>1.3726741532014363E-3</c:v>
                </c:pt>
                <c:pt idx="482">
                  <c:v>1.3774067140214724E-3</c:v>
                </c:pt>
                <c:pt idx="483">
                  <c:v>1.3821541752539949E-3</c:v>
                </c:pt>
                <c:pt idx="484">
                  <c:v>1.3869165785621981E-3</c:v>
                </c:pt>
                <c:pt idx="485">
                  <c:v>1.3916939657074481E-3</c:v>
                </c:pt>
                <c:pt idx="486">
                  <c:v>1.3964863785494081E-3</c:v>
                </c:pt>
                <c:pt idx="487">
                  <c:v>1.4012938590461938E-3</c:v>
                </c:pt>
                <c:pt idx="488">
                  <c:v>1.4061164492545843E-3</c:v>
                </c:pt>
                <c:pt idx="489">
                  <c:v>1.4109541913301586E-3</c:v>
                </c:pt>
                <c:pt idx="490">
                  <c:v>1.4158071275274782E-3</c:v>
                </c:pt>
                <c:pt idx="491">
                  <c:v>1.4206753002002801E-3</c:v>
                </c:pt>
                <c:pt idx="492">
                  <c:v>1.4255587518015981E-3</c:v>
                </c:pt>
                <c:pt idx="493">
                  <c:v>1.4304575248839991E-3</c:v>
                </c:pt>
                <c:pt idx="494">
                  <c:v>1.4353716620996518E-3</c:v>
                </c:pt>
                <c:pt idx="495">
                  <c:v>1.4403012062006657E-3</c:v>
                </c:pt>
                <c:pt idx="496">
                  <c:v>1.4452462000390839E-3</c:v>
                </c:pt>
                <c:pt idx="497">
                  <c:v>1.4502066865671578E-3</c:v>
                </c:pt>
                <c:pt idx="498">
                  <c:v>1.4551827088374941E-3</c:v>
                </c:pt>
                <c:pt idx="499">
                  <c:v>1.4601743100032241E-3</c:v>
                </c:pt>
                <c:pt idx="500">
                  <c:v>1.4651815333181703E-3</c:v>
                </c:pt>
                <c:pt idx="501">
                  <c:v>1.4702044221370431E-3</c:v>
                </c:pt>
                <c:pt idx="502">
                  <c:v>1.4752430199155761E-3</c:v>
                </c:pt>
                <c:pt idx="503">
                  <c:v>1.4802973702107351E-3</c:v>
                </c:pt>
                <c:pt idx="504">
                  <c:v>1.4853675166808461E-3</c:v>
                </c:pt>
                <c:pt idx="505">
                  <c:v>1.4904535030858324E-3</c:v>
                </c:pt>
                <c:pt idx="506">
                  <c:v>1.4955553732873021E-3</c:v>
                </c:pt>
                <c:pt idx="507">
                  <c:v>1.5006731712488221E-3</c:v>
                </c:pt>
                <c:pt idx="508">
                  <c:v>1.5058069410359661E-3</c:v>
                </c:pt>
                <c:pt idx="509">
                  <c:v>1.5109567268166433E-3</c:v>
                </c:pt>
                <c:pt idx="510">
                  <c:v>1.5161225728610936E-3</c:v>
                </c:pt>
                <c:pt idx="511">
                  <c:v>1.5213045235422202E-3</c:v>
                </c:pt>
                <c:pt idx="512">
                  <c:v>1.5265026233356588E-3</c:v>
                </c:pt>
                <c:pt idx="513">
                  <c:v>1.5317169168199882E-3</c:v>
                </c:pt>
                <c:pt idx="514">
                  <c:v>1.5369474486769368E-3</c:v>
                </c:pt>
                <c:pt idx="515">
                  <c:v>1.5421942636914521E-3</c:v>
                </c:pt>
                <c:pt idx="516">
                  <c:v>1.5474574067520118E-3</c:v>
                </c:pt>
                <c:pt idx="517">
                  <c:v>1.5527369228506723E-3</c:v>
                </c:pt>
                <c:pt idx="518">
                  <c:v>1.5580328570833201E-3</c:v>
                </c:pt>
                <c:pt idx="519">
                  <c:v>1.5633452546498301E-3</c:v>
                </c:pt>
                <c:pt idx="520">
                  <c:v>1.5686741608542261E-3</c:v>
                </c:pt>
                <c:pt idx="521">
                  <c:v>1.5740196211048369E-3</c:v>
                </c:pt>
                <c:pt idx="522">
                  <c:v>1.5793816809145081E-3</c:v>
                </c:pt>
                <c:pt idx="523">
                  <c:v>1.5847603859007763E-3</c:v>
                </c:pt>
                <c:pt idx="524">
                  <c:v>1.5901557817860259E-3</c:v>
                </c:pt>
                <c:pt idx="525">
                  <c:v>1.5955679143976067E-3</c:v>
                </c:pt>
                <c:pt idx="526">
                  <c:v>1.6009968296681356E-3</c:v>
                </c:pt>
                <c:pt idx="527">
                  <c:v>1.606442573635579E-3</c:v>
                </c:pt>
                <c:pt idx="528">
                  <c:v>1.6119051924434065E-3</c:v>
                </c:pt>
                <c:pt idx="529">
                  <c:v>1.6173847323408877E-3</c:v>
                </c:pt>
                <c:pt idx="530">
                  <c:v>1.6228812396831219E-3</c:v>
                </c:pt>
                <c:pt idx="531">
                  <c:v>1.6283947609312904E-3</c:v>
                </c:pt>
                <c:pt idx="532">
                  <c:v>1.633925342652812E-3</c:v>
                </c:pt>
                <c:pt idx="533">
                  <c:v>1.639473031521564E-3</c:v>
                </c:pt>
                <c:pt idx="534">
                  <c:v>1.6450378743179551E-3</c:v>
                </c:pt>
                <c:pt idx="535">
                  <c:v>1.6506199179291841E-3</c:v>
                </c:pt>
                <c:pt idx="536">
                  <c:v>1.6562192093494241E-3</c:v>
                </c:pt>
                <c:pt idx="537">
                  <c:v>1.6618357956799106E-3</c:v>
                </c:pt>
                <c:pt idx="538">
                  <c:v>1.6674697241292147E-3</c:v>
                </c:pt>
                <c:pt idx="539">
                  <c:v>1.6731210420133221E-3</c:v>
                </c:pt>
                <c:pt idx="540">
                  <c:v>1.6787897967559238E-3</c:v>
                </c:pt>
                <c:pt idx="541">
                  <c:v>1.6844760358884687E-3</c:v>
                </c:pt>
                <c:pt idx="542">
                  <c:v>1.6901798070504221E-3</c:v>
                </c:pt>
                <c:pt idx="543">
                  <c:v>1.6959011579894157E-3</c:v>
                </c:pt>
                <c:pt idx="544">
                  <c:v>1.7016401365614437E-3</c:v>
                </c:pt>
                <c:pt idx="545">
                  <c:v>1.7073967907309518E-3</c:v>
                </c:pt>
                <c:pt idx="546">
                  <c:v>1.713171168571161E-3</c:v>
                </c:pt>
                <c:pt idx="547">
                  <c:v>1.7189633182640848E-3</c:v>
                </c:pt>
                <c:pt idx="548">
                  <c:v>1.7247732881008353E-3</c:v>
                </c:pt>
                <c:pt idx="549">
                  <c:v>1.7306011264817279E-3</c:v>
                </c:pt>
                <c:pt idx="550">
                  <c:v>1.7364468819164348E-3</c:v>
                </c:pt>
                <c:pt idx="551">
                  <c:v>1.7423106030242481E-3</c:v>
                </c:pt>
                <c:pt idx="552">
                  <c:v>1.7481923385341863E-3</c:v>
                </c:pt>
                <c:pt idx="553">
                  <c:v>1.7540921372851941E-3</c:v>
                </c:pt>
                <c:pt idx="554">
                  <c:v>1.760010048226319E-3</c:v>
                </c:pt>
                <c:pt idx="555">
                  <c:v>1.7659461204168462E-3</c:v>
                </c:pt>
                <c:pt idx="556">
                  <c:v>1.7719004030265456E-3</c:v>
                </c:pt>
                <c:pt idx="557">
                  <c:v>1.7778729453358146E-3</c:v>
                </c:pt>
                <c:pt idx="558">
                  <c:v>1.7838637967358209E-3</c:v>
                </c:pt>
                <c:pt idx="559">
                  <c:v>1.7898730067287608E-3</c:v>
                </c:pt>
                <c:pt idx="560">
                  <c:v>1.7959006249279189E-3</c:v>
                </c:pt>
                <c:pt idx="561">
                  <c:v>1.8019467010579541E-3</c:v>
                </c:pt>
                <c:pt idx="562">
                  <c:v>1.8080112849550418E-3</c:v>
                </c:pt>
                <c:pt idx="563">
                  <c:v>1.8140944265669949E-3</c:v>
                </c:pt>
                <c:pt idx="564">
                  <c:v>1.8201961759535044E-3</c:v>
                </c:pt>
                <c:pt idx="565">
                  <c:v>1.8263165832863245E-3</c:v>
                </c:pt>
                <c:pt idx="566">
                  <c:v>1.8324556988493683E-3</c:v>
                </c:pt>
                <c:pt idx="567">
                  <c:v>1.8386135730389991E-3</c:v>
                </c:pt>
                <c:pt idx="568">
                  <c:v>1.8447902563640806E-3</c:v>
                </c:pt>
                <c:pt idx="569">
                  <c:v>1.8509857994462797E-3</c:v>
                </c:pt>
                <c:pt idx="570">
                  <c:v>1.857200253020114E-3</c:v>
                </c:pt>
                <c:pt idx="571">
                  <c:v>1.8634336679332695E-3</c:v>
                </c:pt>
                <c:pt idx="572">
                  <c:v>1.8696860951466381E-3</c:v>
                </c:pt>
                <c:pt idx="573">
                  <c:v>1.8759575857346083E-3</c:v>
                </c:pt>
                <c:pt idx="574">
                  <c:v>1.8822481908851525E-3</c:v>
                </c:pt>
                <c:pt idx="575">
                  <c:v>1.8885579619000894E-3</c:v>
                </c:pt>
                <c:pt idx="576">
                  <c:v>1.8948869501951488E-3</c:v>
                </c:pt>
                <c:pt idx="577">
                  <c:v>1.9012352073002885E-3</c:v>
                </c:pt>
                <c:pt idx="578">
                  <c:v>1.9076027848597885E-3</c:v>
                </c:pt>
                <c:pt idx="579">
                  <c:v>1.9139897346323741E-3</c:v>
                </c:pt>
                <c:pt idx="580">
                  <c:v>1.9203961084915361E-3</c:v>
                </c:pt>
                <c:pt idx="581">
                  <c:v>1.9268219584255562E-3</c:v>
                </c:pt>
                <c:pt idx="582">
                  <c:v>1.9332673365378267E-3</c:v>
                </c:pt>
                <c:pt idx="583">
                  <c:v>1.9397322950468901E-3</c:v>
                </c:pt>
                <c:pt idx="584">
                  <c:v>1.9462168862867607E-3</c:v>
                </c:pt>
                <c:pt idx="585">
                  <c:v>1.9527211627069303E-3</c:v>
                </c:pt>
                <c:pt idx="586">
                  <c:v>1.9592451768727327E-3</c:v>
                </c:pt>
                <c:pt idx="587">
                  <c:v>1.9657889814653404E-3</c:v>
                </c:pt>
                <c:pt idx="588">
                  <c:v>1.9723526292821105E-3</c:v>
                </c:pt>
                <c:pt idx="589">
                  <c:v>1.9789361732366066E-3</c:v>
                </c:pt>
                <c:pt idx="590">
                  <c:v>1.9855396663589061E-3</c:v>
                </c:pt>
                <c:pt idx="591">
                  <c:v>1.9921631617957269E-3</c:v>
                </c:pt>
                <c:pt idx="592">
                  <c:v>1.9988067128104995E-3</c:v>
                </c:pt>
                <c:pt idx="593">
                  <c:v>2.0054703727837848E-3</c:v>
                </c:pt>
                <c:pt idx="594">
                  <c:v>2.0121541952132127E-3</c:v>
                </c:pt>
                <c:pt idx="595">
                  <c:v>2.0188582337137785E-3</c:v>
                </c:pt>
                <c:pt idx="596">
                  <c:v>2.0255825420180803E-3</c:v>
                </c:pt>
                <c:pt idx="597">
                  <c:v>2.0323271739762271E-3</c:v>
                </c:pt>
                <c:pt idx="598">
                  <c:v>2.0390921835563942E-3</c:v>
                </c:pt>
                <c:pt idx="599">
                  <c:v>2.0458776248447174E-3</c:v>
                </c:pt>
                <c:pt idx="600">
                  <c:v>2.0526835520455851E-3</c:v>
                </c:pt>
                <c:pt idx="601">
                  <c:v>2.0595100194817952E-3</c:v>
                </c:pt>
                <c:pt idx="602">
                  <c:v>2.0663570815947214E-3</c:v>
                </c:pt>
                <c:pt idx="603">
                  <c:v>2.073224792944528E-3</c:v>
                </c:pt>
                <c:pt idx="604">
                  <c:v>2.080113208210276E-3</c:v>
                </c:pt>
                <c:pt idx="605">
                  <c:v>2.0870223821901511E-3</c:v>
                </c:pt>
                <c:pt idx="606">
                  <c:v>2.0939523698016898E-3</c:v>
                </c:pt>
                <c:pt idx="607">
                  <c:v>2.1009032260818844E-3</c:v>
                </c:pt>
                <c:pt idx="608">
                  <c:v>2.1078750061873271E-3</c:v>
                </c:pt>
                <c:pt idx="609">
                  <c:v>2.1148677653944612E-3</c:v>
                </c:pt>
                <c:pt idx="610">
                  <c:v>2.1218815590997812E-3</c:v>
                </c:pt>
                <c:pt idx="611">
                  <c:v>2.1289164428199402E-3</c:v>
                </c:pt>
                <c:pt idx="612">
                  <c:v>2.135972472191881E-3</c:v>
                </c:pt>
                <c:pt idx="613">
                  <c:v>2.1430497029732254E-3</c:v>
                </c:pt>
                <c:pt idx="614">
                  <c:v>2.1501481910421809E-3</c:v>
                </c:pt>
                <c:pt idx="615">
                  <c:v>2.157267992397956E-3</c:v>
                </c:pt>
                <c:pt idx="616">
                  <c:v>2.1644091631607119E-3</c:v>
                </c:pt>
                <c:pt idx="617">
                  <c:v>2.1715717595720096E-3</c:v>
                </c:pt>
                <c:pt idx="618">
                  <c:v>2.1787558379946586E-3</c:v>
                </c:pt>
                <c:pt idx="619">
                  <c:v>2.1859614549132405E-3</c:v>
                </c:pt>
                <c:pt idx="620">
                  <c:v>2.193188666934041E-3</c:v>
                </c:pt>
                <c:pt idx="621">
                  <c:v>2.2004375307852777E-3</c:v>
                </c:pt>
                <c:pt idx="622">
                  <c:v>2.2077081033173591E-3</c:v>
                </c:pt>
                <c:pt idx="623">
                  <c:v>2.2150004415029717E-3</c:v>
                </c:pt>
                <c:pt idx="624">
                  <c:v>2.222314602437343E-3</c:v>
                </c:pt>
                <c:pt idx="625">
                  <c:v>2.2296506433382548E-3</c:v>
                </c:pt>
                <c:pt idx="626">
                  <c:v>2.2370086215465212E-3</c:v>
                </c:pt>
                <c:pt idx="627">
                  <c:v>2.2443885945258252E-3</c:v>
                </c:pt>
                <c:pt idx="628">
                  <c:v>2.2517906198631088E-3</c:v>
                </c:pt>
                <c:pt idx="629">
                  <c:v>2.2592147552687016E-3</c:v>
                </c:pt>
                <c:pt idx="630">
                  <c:v>2.266661058576488E-3</c:v>
                </c:pt>
                <c:pt idx="631">
                  <c:v>2.2741295877440259E-3</c:v>
                </c:pt>
                <c:pt idx="632">
                  <c:v>2.2816204008528611E-3</c:v>
                </c:pt>
                <c:pt idx="633">
                  <c:v>2.2891335561086319E-3</c:v>
                </c:pt>
                <c:pt idx="634">
                  <c:v>2.2966691118411551E-3</c:v>
                </c:pt>
                <c:pt idx="635">
                  <c:v>2.3042271265047982E-3</c:v>
                </c:pt>
                <c:pt idx="636">
                  <c:v>2.3118076586785001E-3</c:v>
                </c:pt>
                <c:pt idx="637">
                  <c:v>2.3194107670659889E-3</c:v>
                </c:pt>
                <c:pt idx="638">
                  <c:v>2.3270365104959821E-3</c:v>
                </c:pt>
                <c:pt idx="639">
                  <c:v>2.3346849479223427E-3</c:v>
                </c:pt>
                <c:pt idx="640">
                  <c:v>2.3423561384242437E-3</c:v>
                </c:pt>
                <c:pt idx="641">
                  <c:v>2.3500501412064452E-3</c:v>
                </c:pt>
                <c:pt idx="642">
                  <c:v>2.3577670155993206E-3</c:v>
                </c:pt>
                <c:pt idx="643">
                  <c:v>2.3655068210590999E-3</c:v>
                </c:pt>
                <c:pt idx="644">
                  <c:v>2.3732696171680978E-3</c:v>
                </c:pt>
                <c:pt idx="645">
                  <c:v>2.3810554636347968E-3</c:v>
                </c:pt>
                <c:pt idx="646">
                  <c:v>2.3888644202941468E-3</c:v>
                </c:pt>
                <c:pt idx="647">
                  <c:v>2.3966965471075856E-3</c:v>
                </c:pt>
                <c:pt idx="648">
                  <c:v>2.4045519041633241E-3</c:v>
                </c:pt>
                <c:pt idx="649">
                  <c:v>2.4124305516765292E-3</c:v>
                </c:pt>
                <c:pt idx="650">
                  <c:v>2.4203325499894406E-3</c:v>
                </c:pt>
                <c:pt idx="651">
                  <c:v>2.4282579595715412E-3</c:v>
                </c:pt>
                <c:pt idx="652">
                  <c:v>2.4362068410198508E-3</c:v>
                </c:pt>
                <c:pt idx="653">
                  <c:v>2.4441792550589968E-3</c:v>
                </c:pt>
                <c:pt idx="654">
                  <c:v>2.4521752625413428E-3</c:v>
                </c:pt>
                <c:pt idx="655">
                  <c:v>2.4601949244473275E-3</c:v>
                </c:pt>
                <c:pt idx="656">
                  <c:v>2.4682383018854812E-3</c:v>
                </c:pt>
                <c:pt idx="657">
                  <c:v>2.4763054560927316E-3</c:v>
                </c:pt>
                <c:pt idx="658">
                  <c:v>2.4843964484345402E-3</c:v>
                </c:pt>
                <c:pt idx="659">
                  <c:v>2.4925113404049301E-3</c:v>
                </c:pt>
                <c:pt idx="660">
                  <c:v>2.5006501936269245E-3</c:v>
                </c:pt>
                <c:pt idx="661">
                  <c:v>2.5088130698525729E-3</c:v>
                </c:pt>
                <c:pt idx="662">
                  <c:v>2.517000030963063E-3</c:v>
                </c:pt>
                <c:pt idx="663">
                  <c:v>2.5252111389690852E-3</c:v>
                </c:pt>
                <c:pt idx="664">
                  <c:v>2.5334464560108237E-3</c:v>
                </c:pt>
                <c:pt idx="665">
                  <c:v>2.5417060443582691E-3</c:v>
                </c:pt>
                <c:pt idx="666">
                  <c:v>2.5499899664113107E-3</c:v>
                </c:pt>
                <c:pt idx="667">
                  <c:v>2.5582982846999052E-3</c:v>
                </c:pt>
                <c:pt idx="668">
                  <c:v>2.5666310618843967E-3</c:v>
                </c:pt>
                <c:pt idx="669">
                  <c:v>2.5749883607554323E-3</c:v>
                </c:pt>
                <c:pt idx="670">
                  <c:v>2.5833702442344428E-3</c:v>
                </c:pt>
                <c:pt idx="671">
                  <c:v>2.5917767753735202E-3</c:v>
                </c:pt>
                <c:pt idx="672">
                  <c:v>2.6002080173558682E-3</c:v>
                </c:pt>
                <c:pt idx="673">
                  <c:v>2.6086640334957861E-3</c:v>
                </c:pt>
                <c:pt idx="674">
                  <c:v>2.6171448872389213E-3</c:v>
                </c:pt>
                <c:pt idx="675">
                  <c:v>2.6256506421623981E-3</c:v>
                </c:pt>
                <c:pt idx="676">
                  <c:v>2.6341813619750487E-3</c:v>
                </c:pt>
                <c:pt idx="677">
                  <c:v>2.6427371105175834E-3</c:v>
                </c:pt>
                <c:pt idx="678">
                  <c:v>2.651317951762731E-3</c:v>
                </c:pt>
                <c:pt idx="679">
                  <c:v>2.6599239498154323E-3</c:v>
                </c:pt>
                <c:pt idx="680">
                  <c:v>2.6685551689130272E-3</c:v>
                </c:pt>
                <c:pt idx="681">
                  <c:v>2.6772116734254041E-3</c:v>
                </c:pt>
                <c:pt idx="682">
                  <c:v>2.6858935278551909E-3</c:v>
                </c:pt>
                <c:pt idx="683">
                  <c:v>2.6946007968379477E-3</c:v>
                </c:pt>
                <c:pt idx="684">
                  <c:v>2.7033335451422907E-3</c:v>
                </c:pt>
                <c:pt idx="685">
                  <c:v>2.7120918376700802E-3</c:v>
                </c:pt>
                <c:pt idx="686">
                  <c:v>2.7208757394566892E-3</c:v>
                </c:pt>
                <c:pt idx="687">
                  <c:v>2.7296853156710812E-3</c:v>
                </c:pt>
                <c:pt idx="688">
                  <c:v>2.7385206316159652E-3</c:v>
                </c:pt>
                <c:pt idx="689">
                  <c:v>2.7473817527280393E-3</c:v>
                </c:pt>
                <c:pt idx="690">
                  <c:v>2.7562687445780551E-3</c:v>
                </c:pt>
                <c:pt idx="691">
                  <c:v>2.7651816728712971E-3</c:v>
                </c:pt>
                <c:pt idx="692">
                  <c:v>2.7741206034472706E-3</c:v>
                </c:pt>
                <c:pt idx="693">
                  <c:v>2.7830856022803417E-3</c:v>
                </c:pt>
                <c:pt idx="694">
                  <c:v>2.7920767354795489E-3</c:v>
                </c:pt>
                <c:pt idx="695">
                  <c:v>2.8010940692891001E-3</c:v>
                </c:pt>
                <c:pt idx="696">
                  <c:v>2.8101376700882495E-3</c:v>
                </c:pt>
                <c:pt idx="697">
                  <c:v>2.8192076043917031E-3</c:v>
                </c:pt>
                <c:pt idx="698">
                  <c:v>2.8283039388496416E-3</c:v>
                </c:pt>
                <c:pt idx="699">
                  <c:v>2.8374267402479824E-3</c:v>
                </c:pt>
                <c:pt idx="700">
                  <c:v>2.8465760755084376E-3</c:v>
                </c:pt>
                <c:pt idx="701">
                  <c:v>2.8557520116888947E-3</c:v>
                </c:pt>
                <c:pt idx="702">
                  <c:v>2.8649546159834052E-3</c:v>
                </c:pt>
                <c:pt idx="703">
                  <c:v>2.8741839557224276E-3</c:v>
                </c:pt>
                <c:pt idx="704">
                  <c:v>2.8834400983729497E-3</c:v>
                </c:pt>
                <c:pt idx="705">
                  <c:v>2.8927231115387338E-3</c:v>
                </c:pt>
                <c:pt idx="706">
                  <c:v>2.9020330629605348E-3</c:v>
                </c:pt>
                <c:pt idx="707">
                  <c:v>2.9113700205160402E-3</c:v>
                </c:pt>
                <c:pt idx="708">
                  <c:v>2.9207340522203885E-3</c:v>
                </c:pt>
                <c:pt idx="709">
                  <c:v>2.930125226225946E-3</c:v>
                </c:pt>
                <c:pt idx="710">
                  <c:v>2.9395436108228582E-3</c:v>
                </c:pt>
                <c:pt idx="711">
                  <c:v>2.948989274439027E-3</c:v>
                </c:pt>
                <c:pt idx="712">
                  <c:v>2.9584622856401975E-3</c:v>
                </c:pt>
                <c:pt idx="713">
                  <c:v>2.9679627131303965E-3</c:v>
                </c:pt>
                <c:pt idx="714">
                  <c:v>2.9774906257518012E-3</c:v>
                </c:pt>
                <c:pt idx="715">
                  <c:v>2.9870460924851816E-3</c:v>
                </c:pt>
                <c:pt idx="716">
                  <c:v>2.996629182449871E-3</c:v>
                </c:pt>
                <c:pt idx="717">
                  <c:v>3.0062399649040611E-3</c:v>
                </c:pt>
                <c:pt idx="718">
                  <c:v>3.0158785092449158E-3</c:v>
                </c:pt>
                <c:pt idx="719">
                  <c:v>3.0255448850087601E-3</c:v>
                </c:pt>
                <c:pt idx="720">
                  <c:v>3.0352391618712294E-3</c:v>
                </c:pt>
                <c:pt idx="721">
                  <c:v>3.0449614096475174E-3</c:v>
                </c:pt>
                <c:pt idx="722">
                  <c:v>3.0547116982924134E-3</c:v>
                </c:pt>
                <c:pt idx="723">
                  <c:v>3.0644900979005874E-3</c:v>
                </c:pt>
                <c:pt idx="724">
                  <c:v>3.0742966787067416E-3</c:v>
                </c:pt>
                <c:pt idx="725">
                  <c:v>3.0841315110857648E-3</c:v>
                </c:pt>
                <c:pt idx="726">
                  <c:v>3.093994665552849E-3</c:v>
                </c:pt>
                <c:pt idx="727">
                  <c:v>3.1038862127637751E-3</c:v>
                </c:pt>
                <c:pt idx="728">
                  <c:v>3.1138062235150001E-3</c:v>
                </c:pt>
                <c:pt idx="729">
                  <c:v>3.1237547687438822E-3</c:v>
                </c:pt>
                <c:pt idx="730">
                  <c:v>3.1337319195287052E-3</c:v>
                </c:pt>
                <c:pt idx="731">
                  <c:v>3.1437377470891472E-3</c:v>
                </c:pt>
                <c:pt idx="732">
                  <c:v>3.1537723227860466E-3</c:v>
                </c:pt>
                <c:pt idx="733">
                  <c:v>3.1638357181220083E-3</c:v>
                </c:pt>
                <c:pt idx="734">
                  <c:v>3.1739280047411718E-3</c:v>
                </c:pt>
                <c:pt idx="735">
                  <c:v>3.1840492544296891E-3</c:v>
                </c:pt>
                <c:pt idx="736">
                  <c:v>3.1941995391157611E-3</c:v>
                </c:pt>
                <c:pt idx="737">
                  <c:v>3.2043789308697202E-3</c:v>
                </c:pt>
                <c:pt idx="738">
                  <c:v>3.2145875019044209E-3</c:v>
                </c:pt>
                <c:pt idx="739">
                  <c:v>3.2248253245751412E-3</c:v>
                </c:pt>
                <c:pt idx="740">
                  <c:v>3.2350924713800454E-3</c:v>
                </c:pt>
                <c:pt idx="741">
                  <c:v>3.245389014960136E-3</c:v>
                </c:pt>
                <c:pt idx="742">
                  <c:v>3.2557150280994283E-3</c:v>
                </c:pt>
                <c:pt idx="743">
                  <c:v>3.2660705837252494E-3</c:v>
                </c:pt>
                <c:pt idx="744">
                  <c:v>3.2764557549083491E-3</c:v>
                </c:pt>
                <c:pt idx="745">
                  <c:v>3.2868706148630011E-3</c:v>
                </c:pt>
                <c:pt idx="746">
                  <c:v>3.2973152369472655E-3</c:v>
                </c:pt>
                <c:pt idx="747">
                  <c:v>3.3077896946630356E-3</c:v>
                </c:pt>
                <c:pt idx="748">
                  <c:v>3.3182940616564419E-3</c:v>
                </c:pt>
                <c:pt idx="749">
                  <c:v>3.3288284117176806E-3</c:v>
                </c:pt>
                <c:pt idx="750">
                  <c:v>3.3393928187815292E-3</c:v>
                </c:pt>
                <c:pt idx="751">
                  <c:v>3.3499873569272118E-3</c:v>
                </c:pt>
                <c:pt idx="752">
                  <c:v>3.3606121003787607E-3</c:v>
                </c:pt>
                <c:pt idx="753">
                  <c:v>3.3712671235051578E-3</c:v>
                </c:pt>
                <c:pt idx="754">
                  <c:v>3.3819525008204612E-3</c:v>
                </c:pt>
                <c:pt idx="755">
                  <c:v>3.3926683069838777E-3</c:v>
                </c:pt>
                <c:pt idx="756">
                  <c:v>3.4034146168001912E-3</c:v>
                </c:pt>
                <c:pt idx="757">
                  <c:v>3.4141915052196326E-3</c:v>
                </c:pt>
                <c:pt idx="758">
                  <c:v>3.424999047338239E-3</c:v>
                </c:pt>
                <c:pt idx="759">
                  <c:v>3.43583731839798E-3</c:v>
                </c:pt>
                <c:pt idx="760">
                  <c:v>3.4467063937868459E-3</c:v>
                </c:pt>
                <c:pt idx="761">
                  <c:v>3.4576063490391645E-3</c:v>
                </c:pt>
                <c:pt idx="762">
                  <c:v>3.4685372598356342E-3</c:v>
                </c:pt>
                <c:pt idx="763">
                  <c:v>3.4794992020034288E-3</c:v>
                </c:pt>
                <c:pt idx="764">
                  <c:v>3.4904922515166469E-3</c:v>
                </c:pt>
                <c:pt idx="765">
                  <c:v>3.5015164844961416E-3</c:v>
                </c:pt>
                <c:pt idx="766">
                  <c:v>3.5125719772099509E-3</c:v>
                </c:pt>
                <c:pt idx="767">
                  <c:v>3.523658806073244E-3</c:v>
                </c:pt>
                <c:pt idx="768">
                  <c:v>3.5347770476486986E-3</c:v>
                </c:pt>
                <c:pt idx="769">
                  <c:v>3.5459267786464698E-3</c:v>
                </c:pt>
                <c:pt idx="770">
                  <c:v>3.5571080759244414E-3</c:v>
                </c:pt>
                <c:pt idx="771">
                  <c:v>3.5683210164884752E-3</c:v>
                </c:pt>
                <c:pt idx="772">
                  <c:v>3.5795656774923962E-3</c:v>
                </c:pt>
                <c:pt idx="773">
                  <c:v>3.5908421362382727E-3</c:v>
                </c:pt>
                <c:pt idx="774">
                  <c:v>3.6021504701766577E-3</c:v>
                </c:pt>
                <c:pt idx="775">
                  <c:v>3.6134907569065045E-3</c:v>
                </c:pt>
                <c:pt idx="776">
                  <c:v>3.6248630741754747E-3</c:v>
                </c:pt>
                <c:pt idx="777">
                  <c:v>3.6362674998802187E-3</c:v>
                </c:pt>
                <c:pt idx="778">
                  <c:v>3.647704112066389E-3</c:v>
                </c:pt>
                <c:pt idx="779">
                  <c:v>3.6591729889287011E-3</c:v>
                </c:pt>
                <c:pt idx="780">
                  <c:v>3.6706742088114526E-3</c:v>
                </c:pt>
                <c:pt idx="781">
                  <c:v>3.6822078502082192E-3</c:v>
                </c:pt>
                <c:pt idx="782">
                  <c:v>3.6937739917624617E-3</c:v>
                </c:pt>
                <c:pt idx="783">
                  <c:v>3.7053727122673629E-3</c:v>
                </c:pt>
                <c:pt idx="784">
                  <c:v>3.717004090666116E-3</c:v>
                </c:pt>
                <c:pt idx="785">
                  <c:v>3.7286682060521446E-3</c:v>
                </c:pt>
                <c:pt idx="786">
                  <c:v>3.7403651376691216E-3</c:v>
                </c:pt>
                <c:pt idx="787">
                  <c:v>3.7520949649112972E-3</c:v>
                </c:pt>
                <c:pt idx="788">
                  <c:v>3.7638577673234706E-3</c:v>
                </c:pt>
                <c:pt idx="789">
                  <c:v>3.7756536246012552E-3</c:v>
                </c:pt>
                <c:pt idx="790">
                  <c:v>3.7874826165913518E-3</c:v>
                </c:pt>
                <c:pt idx="791">
                  <c:v>3.7993448232914069E-3</c:v>
                </c:pt>
                <c:pt idx="792">
                  <c:v>3.8112403248504751E-3</c:v>
                </c:pt>
                <c:pt idx="793">
                  <c:v>3.8231692015690652E-3</c:v>
                </c:pt>
                <c:pt idx="794">
                  <c:v>3.8351315338991652E-3</c:v>
                </c:pt>
                <c:pt idx="795">
                  <c:v>3.8471274024446983E-3</c:v>
                </c:pt>
                <c:pt idx="796">
                  <c:v>3.8591568879613397E-3</c:v>
                </c:pt>
                <c:pt idx="797">
                  <c:v>3.8712200713569471E-3</c:v>
                </c:pt>
                <c:pt idx="798">
                  <c:v>3.8833170336915906E-3</c:v>
                </c:pt>
                <c:pt idx="799">
                  <c:v>3.8954478561777292E-3</c:v>
                </c:pt>
                <c:pt idx="800">
                  <c:v>3.9076126201803892E-3</c:v>
                </c:pt>
                <c:pt idx="801">
                  <c:v>3.9198114072172855E-3</c:v>
                </c:pt>
                <c:pt idx="802">
                  <c:v>3.9320442989590242E-3</c:v>
                </c:pt>
                <c:pt idx="803">
                  <c:v>3.9443113772292347E-3</c:v>
                </c:pt>
                <c:pt idx="804">
                  <c:v>3.9566127240046513E-3</c:v>
                </c:pt>
                <c:pt idx="805">
                  <c:v>3.9689484214154806E-3</c:v>
                </c:pt>
                <c:pt idx="806">
                  <c:v>3.9813185517453518E-3</c:v>
                </c:pt>
                <c:pt idx="807">
                  <c:v>3.993723197431482E-3</c:v>
                </c:pt>
                <c:pt idx="808">
                  <c:v>4.0061624410650089E-3</c:v>
                </c:pt>
                <c:pt idx="809">
                  <c:v>4.0186363653909136E-3</c:v>
                </c:pt>
                <c:pt idx="810">
                  <c:v>4.0311450533084504E-3</c:v>
                </c:pt>
                <c:pt idx="811">
                  <c:v>4.0436885878710124E-3</c:v>
                </c:pt>
                <c:pt idx="812">
                  <c:v>4.0562670522864422E-3</c:v>
                </c:pt>
                <c:pt idx="813">
                  <c:v>4.0688805299171765E-3</c:v>
                </c:pt>
                <c:pt idx="814">
                  <c:v>4.081529104280477E-3</c:v>
                </c:pt>
                <c:pt idx="815">
                  <c:v>4.0942128590482395E-3</c:v>
                </c:pt>
                <c:pt idx="816">
                  <c:v>4.1069318780476861E-3</c:v>
                </c:pt>
                <c:pt idx="817">
                  <c:v>4.1196862452611734E-3</c:v>
                </c:pt>
                <c:pt idx="818">
                  <c:v>4.1324760448262117E-3</c:v>
                </c:pt>
                <c:pt idx="819">
                  <c:v>4.1453013610360384E-3</c:v>
                </c:pt>
                <c:pt idx="820">
                  <c:v>4.1581622783394365E-3</c:v>
                </c:pt>
                <c:pt idx="821">
                  <c:v>4.1710588813410991E-3</c:v>
                </c:pt>
                <c:pt idx="822">
                  <c:v>4.1839912548014505E-3</c:v>
                </c:pt>
                <c:pt idx="823">
                  <c:v>4.1969594836373377E-3</c:v>
                </c:pt>
                <c:pt idx="824">
                  <c:v>4.2099636529216054E-3</c:v>
                </c:pt>
                <c:pt idx="825">
                  <c:v>4.2230038478836334E-3</c:v>
                </c:pt>
                <c:pt idx="826">
                  <c:v>4.2360801539094014E-3</c:v>
                </c:pt>
                <c:pt idx="827">
                  <c:v>4.2491926565414824E-3</c:v>
                </c:pt>
                <c:pt idx="828">
                  <c:v>4.2623414414794834E-3</c:v>
                </c:pt>
                <c:pt idx="829">
                  <c:v>4.2755265945798983E-3</c:v>
                </c:pt>
                <c:pt idx="830">
                  <c:v>4.2887482018564025E-3</c:v>
                </c:pt>
                <c:pt idx="831">
                  <c:v>4.3020063494800089E-3</c:v>
                </c:pt>
                <c:pt idx="832">
                  <c:v>4.3153011237792582E-3</c:v>
                </c:pt>
                <c:pt idx="833">
                  <c:v>4.3286326112402154E-3</c:v>
                </c:pt>
                <c:pt idx="834">
                  <c:v>4.3420008985067459E-3</c:v>
                </c:pt>
                <c:pt idx="835">
                  <c:v>4.3554060723806414E-3</c:v>
                </c:pt>
                <c:pt idx="836">
                  <c:v>4.368848219821737E-3</c:v>
                </c:pt>
                <c:pt idx="837">
                  <c:v>4.3823274279480703E-3</c:v>
                </c:pt>
                <c:pt idx="838">
                  <c:v>4.395843784036099E-3</c:v>
                </c:pt>
                <c:pt idx="839">
                  <c:v>4.409397375520669E-3</c:v>
                </c:pt>
                <c:pt idx="840">
                  <c:v>4.4229882899952866E-3</c:v>
                </c:pt>
                <c:pt idx="841">
                  <c:v>4.436616615212532E-3</c:v>
                </c:pt>
                <c:pt idx="842">
                  <c:v>4.4502824390834934E-3</c:v>
                </c:pt>
                <c:pt idx="843">
                  <c:v>4.4639858496786705E-3</c:v>
                </c:pt>
                <c:pt idx="844">
                  <c:v>4.4777269352277134E-3</c:v>
                </c:pt>
                <c:pt idx="845">
                  <c:v>4.4915057841196718E-3</c:v>
                </c:pt>
                <c:pt idx="846">
                  <c:v>4.5053224849030031E-3</c:v>
                </c:pt>
                <c:pt idx="847">
                  <c:v>4.5191771262859115E-3</c:v>
                </c:pt>
                <c:pt idx="848">
                  <c:v>4.5330697971366109E-3</c:v>
                </c:pt>
                <c:pt idx="849">
                  <c:v>4.5470005864828994E-3</c:v>
                </c:pt>
                <c:pt idx="850">
                  <c:v>4.5609695835130745E-3</c:v>
                </c:pt>
                <c:pt idx="851">
                  <c:v>4.5749768775753645E-3</c:v>
                </c:pt>
                <c:pt idx="852">
                  <c:v>4.5890225581786334E-3</c:v>
                </c:pt>
                <c:pt idx="853">
                  <c:v>4.6031067149920933E-3</c:v>
                </c:pt>
                <c:pt idx="854">
                  <c:v>4.6172294378457506E-3</c:v>
                </c:pt>
                <c:pt idx="855">
                  <c:v>4.6313908167304324E-3</c:v>
                </c:pt>
                <c:pt idx="856">
                  <c:v>4.6455909417978704E-3</c:v>
                </c:pt>
                <c:pt idx="857">
                  <c:v>4.659829903360964E-3</c:v>
                </c:pt>
                <c:pt idx="858">
                  <c:v>4.6741077918937913E-3</c:v>
                </c:pt>
                <c:pt idx="859">
                  <c:v>4.6884246980319006E-3</c:v>
                </c:pt>
                <c:pt idx="860">
                  <c:v>4.702780712572352E-3</c:v>
                </c:pt>
                <c:pt idx="861">
                  <c:v>4.7171759264737715E-3</c:v>
                </c:pt>
                <c:pt idx="862">
                  <c:v>4.731610430856817E-3</c:v>
                </c:pt>
                <c:pt idx="863">
                  <c:v>4.7460843170038323E-3</c:v>
                </c:pt>
                <c:pt idx="864">
                  <c:v>4.7605976763594685E-3</c:v>
                </c:pt>
                <c:pt idx="865">
                  <c:v>4.7751506005305139E-3</c:v>
                </c:pt>
                <c:pt idx="866">
                  <c:v>4.7897431812862082E-3</c:v>
                </c:pt>
                <c:pt idx="867">
                  <c:v>4.8043755105580009E-3</c:v>
                </c:pt>
                <c:pt idx="868">
                  <c:v>4.8190476804404617E-3</c:v>
                </c:pt>
                <c:pt idx="869">
                  <c:v>4.8337597831906182E-3</c:v>
                </c:pt>
                <c:pt idx="870">
                  <c:v>4.8485119112283868E-3</c:v>
                </c:pt>
                <c:pt idx="871">
                  <c:v>4.8633041571370219E-3</c:v>
                </c:pt>
                <c:pt idx="872">
                  <c:v>4.8781366136627534E-3</c:v>
                </c:pt>
                <c:pt idx="873">
                  <c:v>4.8930093737151901E-3</c:v>
                </c:pt>
                <c:pt idx="874">
                  <c:v>4.9079225303674274E-3</c:v>
                </c:pt>
                <c:pt idx="875">
                  <c:v>4.9228761768561492E-3</c:v>
                </c:pt>
                <c:pt idx="876">
                  <c:v>4.9378704065818329E-3</c:v>
                </c:pt>
                <c:pt idx="877">
                  <c:v>4.9529053131086914E-3</c:v>
                </c:pt>
                <c:pt idx="878">
                  <c:v>4.9679809901651125E-3</c:v>
                </c:pt>
                <c:pt idx="879">
                  <c:v>4.9830975316436047E-3</c:v>
                </c:pt>
                <c:pt idx="880">
                  <c:v>4.9982550316007776E-3</c:v>
                </c:pt>
                <c:pt idx="881">
                  <c:v>5.0134535842579079E-3</c:v>
                </c:pt>
                <c:pt idx="882">
                  <c:v>5.0286932840006571E-3</c:v>
                </c:pt>
                <c:pt idx="883">
                  <c:v>5.0439742253793112E-3</c:v>
                </c:pt>
                <c:pt idx="884">
                  <c:v>5.0592965031092301E-3</c:v>
                </c:pt>
                <c:pt idx="885">
                  <c:v>5.0746602120704124E-3</c:v>
                </c:pt>
                <c:pt idx="886">
                  <c:v>5.0900654473081414E-3</c:v>
                </c:pt>
                <c:pt idx="887">
                  <c:v>5.1055123040327794E-3</c:v>
                </c:pt>
                <c:pt idx="888">
                  <c:v>5.1210008776201143E-3</c:v>
                </c:pt>
                <c:pt idx="889">
                  <c:v>5.1365312636113721E-3</c:v>
                </c:pt>
                <c:pt idx="890">
                  <c:v>5.1521035577133372E-3</c:v>
                </c:pt>
                <c:pt idx="891">
                  <c:v>5.1677178557985775E-3</c:v>
                </c:pt>
                <c:pt idx="892">
                  <c:v>5.1833742539055495E-3</c:v>
                </c:pt>
                <c:pt idx="893">
                  <c:v>5.1990728482385704E-3</c:v>
                </c:pt>
                <c:pt idx="894">
                  <c:v>5.2148137351682002E-3</c:v>
                </c:pt>
                <c:pt idx="895">
                  <c:v>5.2305970112312035E-3</c:v>
                </c:pt>
                <c:pt idx="896">
                  <c:v>5.2464227731306773E-3</c:v>
                </c:pt>
                <c:pt idx="897">
                  <c:v>5.2622911177362024E-3</c:v>
                </c:pt>
                <c:pt idx="898">
                  <c:v>5.2782021420842056E-3</c:v>
                </c:pt>
                <c:pt idx="899">
                  <c:v>5.2941559433774465E-3</c:v>
                </c:pt>
                <c:pt idx="900">
                  <c:v>5.3101526189860485E-3</c:v>
                </c:pt>
                <c:pt idx="901">
                  <c:v>5.3261922664468398E-3</c:v>
                </c:pt>
                <c:pt idx="902">
                  <c:v>5.3422749834638964E-3</c:v>
                </c:pt>
                <c:pt idx="903">
                  <c:v>5.3584008679083755E-3</c:v>
                </c:pt>
                <c:pt idx="904">
                  <c:v>5.3745700178190895E-3</c:v>
                </c:pt>
                <c:pt idx="905">
                  <c:v>5.3907825314021924E-3</c:v>
                </c:pt>
                <c:pt idx="906">
                  <c:v>5.4070385070314718E-3</c:v>
                </c:pt>
                <c:pt idx="907">
                  <c:v>5.4233380432485434E-3</c:v>
                </c:pt>
                <c:pt idx="908">
                  <c:v>5.4396812387628403E-3</c:v>
                </c:pt>
                <c:pt idx="909">
                  <c:v>5.4560681924518111E-3</c:v>
                </c:pt>
                <c:pt idx="910">
                  <c:v>5.472499003360976E-3</c:v>
                </c:pt>
                <c:pt idx="911">
                  <c:v>5.4889737707042247E-3</c:v>
                </c:pt>
                <c:pt idx="912">
                  <c:v>5.505492593863754E-3</c:v>
                </c:pt>
                <c:pt idx="913">
                  <c:v>5.5220555723901853E-3</c:v>
                </c:pt>
                <c:pt idx="914">
                  <c:v>5.5386628060029169E-3</c:v>
                </c:pt>
                <c:pt idx="915">
                  <c:v>5.5553143945898534E-3</c:v>
                </c:pt>
                <c:pt idx="916">
                  <c:v>5.5720104382079175E-3</c:v>
                </c:pt>
                <c:pt idx="917">
                  <c:v>5.5887510370829594E-3</c:v>
                </c:pt>
                <c:pt idx="918">
                  <c:v>5.6055362916098894E-3</c:v>
                </c:pt>
                <c:pt idx="919">
                  <c:v>5.6223663023528504E-3</c:v>
                </c:pt>
                <c:pt idx="920">
                  <c:v>5.639241170045297E-3</c:v>
                </c:pt>
                <c:pt idx="921">
                  <c:v>5.6561609955901038E-3</c:v>
                </c:pt>
                <c:pt idx="922">
                  <c:v>5.6731258800597414E-3</c:v>
                </c:pt>
                <c:pt idx="923">
                  <c:v>5.6901359246963965E-3</c:v>
                </c:pt>
                <c:pt idx="924">
                  <c:v>5.707191230911973E-3</c:v>
                </c:pt>
                <c:pt idx="925">
                  <c:v>5.7242919002883424E-3</c:v>
                </c:pt>
                <c:pt idx="926">
                  <c:v>5.7414380345773477E-3</c:v>
                </c:pt>
                <c:pt idx="927">
                  <c:v>5.758629735700997E-3</c:v>
                </c:pt>
                <c:pt idx="928">
                  <c:v>5.7758671057515599E-3</c:v>
                </c:pt>
                <c:pt idx="929">
                  <c:v>5.7931502469915899E-3</c:v>
                </c:pt>
                <c:pt idx="930">
                  <c:v>5.8104792618543814E-3</c:v>
                </c:pt>
                <c:pt idx="931">
                  <c:v>5.8278542529434756E-3</c:v>
                </c:pt>
                <c:pt idx="932">
                  <c:v>5.8452753230334824E-3</c:v>
                </c:pt>
                <c:pt idx="933">
                  <c:v>5.862742575069471E-3</c:v>
                </c:pt>
                <c:pt idx="934">
                  <c:v>5.8802561121677425E-3</c:v>
                </c:pt>
                <c:pt idx="935">
                  <c:v>5.8978160376153945E-3</c:v>
                </c:pt>
                <c:pt idx="936">
                  <c:v>5.9154224548710081E-3</c:v>
                </c:pt>
                <c:pt idx="937">
                  <c:v>5.9330754675640607E-3</c:v>
                </c:pt>
                <c:pt idx="938">
                  <c:v>5.9507751794956104E-3</c:v>
                </c:pt>
                <c:pt idx="939">
                  <c:v>5.9685216946382133E-3</c:v>
                </c:pt>
                <c:pt idx="940">
                  <c:v>5.9863151171359623E-3</c:v>
                </c:pt>
                <c:pt idx="941">
                  <c:v>6.0041555513046692E-3</c:v>
                </c:pt>
                <c:pt idx="942">
                  <c:v>6.0220431016320053E-3</c:v>
                </c:pt>
                <c:pt idx="943">
                  <c:v>6.0399778727774304E-3</c:v>
                </c:pt>
                <c:pt idx="944">
                  <c:v>6.0579599695725975E-3</c:v>
                </c:pt>
                <c:pt idx="945">
                  <c:v>6.0759894970212371E-3</c:v>
                </c:pt>
                <c:pt idx="946">
                  <c:v>6.0940665602991972E-3</c:v>
                </c:pt>
                <c:pt idx="947">
                  <c:v>6.1121912647548972E-3</c:v>
                </c:pt>
                <c:pt idx="948">
                  <c:v>6.1303637159091009E-3</c:v>
                </c:pt>
                <c:pt idx="949">
                  <c:v>6.1485840194549415E-3</c:v>
                </c:pt>
                <c:pt idx="950">
                  <c:v>6.1668522812585802E-3</c:v>
                </c:pt>
                <c:pt idx="951">
                  <c:v>6.1851686073586924E-3</c:v>
                </c:pt>
                <c:pt idx="952">
                  <c:v>6.2035331039669347E-3</c:v>
                </c:pt>
                <c:pt idx="953">
                  <c:v>6.2219458774677855E-3</c:v>
                </c:pt>
                <c:pt idx="954">
                  <c:v>6.2404070344190534E-3</c:v>
                </c:pt>
                <c:pt idx="955">
                  <c:v>6.2589166815514114E-3</c:v>
                </c:pt>
                <c:pt idx="956">
                  <c:v>6.2774749257691427E-3</c:v>
                </c:pt>
                <c:pt idx="957">
                  <c:v>6.2960818741495733E-3</c:v>
                </c:pt>
                <c:pt idx="958">
                  <c:v>6.3147376339438132E-3</c:v>
                </c:pt>
                <c:pt idx="959">
                  <c:v>6.3334423125763943E-3</c:v>
                </c:pt>
                <c:pt idx="960">
                  <c:v>6.3521960176454355E-3</c:v>
                </c:pt>
                <c:pt idx="961">
                  <c:v>6.3709988569231124E-3</c:v>
                </c:pt>
                <c:pt idx="962">
                  <c:v>6.3898509383552085E-3</c:v>
                </c:pt>
                <c:pt idx="963">
                  <c:v>6.4087523700616907E-3</c:v>
                </c:pt>
                <c:pt idx="964">
                  <c:v>6.4277032603363383E-3</c:v>
                </c:pt>
                <c:pt idx="965">
                  <c:v>6.4467037176474231E-3</c:v>
                </c:pt>
                <c:pt idx="966">
                  <c:v>6.4657538506371903E-3</c:v>
                </c:pt>
                <c:pt idx="967">
                  <c:v>6.4848537681224394E-3</c:v>
                </c:pt>
                <c:pt idx="968">
                  <c:v>6.5040035790943813E-3</c:v>
                </c:pt>
                <c:pt idx="969">
                  <c:v>6.5232033927187325E-3</c:v>
                </c:pt>
                <c:pt idx="970">
                  <c:v>6.5424533183358414E-3</c:v>
                </c:pt>
                <c:pt idx="971">
                  <c:v>6.561753465460919E-3</c:v>
                </c:pt>
                <c:pt idx="972">
                  <c:v>6.5811039437838779E-3</c:v>
                </c:pt>
                <c:pt idx="973">
                  <c:v>6.6005048631695455E-3</c:v>
                </c:pt>
                <c:pt idx="974">
                  <c:v>6.6199563336579604E-3</c:v>
                </c:pt>
                <c:pt idx="975">
                  <c:v>6.6394584654641377E-3</c:v>
                </c:pt>
                <c:pt idx="976">
                  <c:v>6.6590113689781313E-3</c:v>
                </c:pt>
                <c:pt idx="977">
                  <c:v>6.6786151547656132E-3</c:v>
                </c:pt>
                <c:pt idx="978">
                  <c:v>6.6982699335674505E-3</c:v>
                </c:pt>
                <c:pt idx="979">
                  <c:v>6.7179758162999245E-3</c:v>
                </c:pt>
                <c:pt idx="980">
                  <c:v>6.7377329140550753E-3</c:v>
                </c:pt>
                <c:pt idx="981">
                  <c:v>6.7575413381003833E-3</c:v>
                </c:pt>
                <c:pt idx="982">
                  <c:v>6.7774011998792232E-3</c:v>
                </c:pt>
                <c:pt idx="983">
                  <c:v>6.7973126110106533E-3</c:v>
                </c:pt>
                <c:pt idx="984">
                  <c:v>6.8172756832897904E-3</c:v>
                </c:pt>
                <c:pt idx="985">
                  <c:v>6.8372905286876434E-3</c:v>
                </c:pt>
                <c:pt idx="986">
                  <c:v>6.8573572593513404E-3</c:v>
                </c:pt>
                <c:pt idx="987">
                  <c:v>6.8774759876042094E-3</c:v>
                </c:pt>
                <c:pt idx="988">
                  <c:v>6.8976468259457514E-3</c:v>
                </c:pt>
                <c:pt idx="989">
                  <c:v>6.9178698870519034E-3</c:v>
                </c:pt>
                <c:pt idx="990">
                  <c:v>6.9381452837749356E-3</c:v>
                </c:pt>
                <c:pt idx="991">
                  <c:v>6.9584731291436209E-3</c:v>
                </c:pt>
                <c:pt idx="992">
                  <c:v>6.9788535363633844E-3</c:v>
                </c:pt>
                <c:pt idx="993">
                  <c:v>6.9992866188162512E-3</c:v>
                </c:pt>
                <c:pt idx="994">
                  <c:v>7.0197724900611909E-3</c:v>
                </c:pt>
                <c:pt idx="995">
                  <c:v>7.0403112638335761E-3</c:v>
                </c:pt>
                <c:pt idx="996">
                  <c:v>7.0609030540461524E-3</c:v>
                </c:pt>
                <c:pt idx="997">
                  <c:v>7.0815479747884024E-3</c:v>
                </c:pt>
                <c:pt idx="998">
                  <c:v>7.1022461403269033E-3</c:v>
                </c:pt>
                <c:pt idx="999">
                  <c:v>7.1229976651054376E-3</c:v>
                </c:pt>
                <c:pt idx="1000">
                  <c:v>7.1438026637449924E-3</c:v>
                </c:pt>
                <c:pt idx="1001">
                  <c:v>7.1646612510437822E-3</c:v>
                </c:pt>
                <c:pt idx="1002">
                  <c:v>7.1855735419775104E-3</c:v>
                </c:pt>
                <c:pt idx="1003">
                  <c:v>7.2065396516992532E-3</c:v>
                </c:pt>
                <c:pt idx="1004">
                  <c:v>7.2275596955397037E-3</c:v>
                </c:pt>
                <c:pt idx="1005">
                  <c:v>7.248633789007016E-3</c:v>
                </c:pt>
                <c:pt idx="1006">
                  <c:v>7.2697620477871388E-3</c:v>
                </c:pt>
                <c:pt idx="1007">
                  <c:v>7.2909445877437102E-3</c:v>
                </c:pt>
                <c:pt idx="1008">
                  <c:v>7.3121815249182808E-3</c:v>
                </c:pt>
                <c:pt idx="1009">
                  <c:v>7.3334729755302726E-3</c:v>
                </c:pt>
                <c:pt idx="1010">
                  <c:v>7.3548190559769005E-3</c:v>
                </c:pt>
                <c:pt idx="1011">
                  <c:v>7.3762198828337643E-3</c:v>
                </c:pt>
                <c:pt idx="1012">
                  <c:v>7.3976755728541524E-3</c:v>
                </c:pt>
                <c:pt idx="1013">
                  <c:v>7.4191862429698894E-3</c:v>
                </c:pt>
                <c:pt idx="1014">
                  <c:v>7.4407520102909575E-3</c:v>
                </c:pt>
                <c:pt idx="1015">
                  <c:v>7.4623729921054933E-3</c:v>
                </c:pt>
                <c:pt idx="1016">
                  <c:v>7.4840493058802643E-3</c:v>
                </c:pt>
                <c:pt idx="1017">
                  <c:v>7.5057810692602334E-3</c:v>
                </c:pt>
                <c:pt idx="1018">
                  <c:v>7.5275684000691923E-3</c:v>
                </c:pt>
                <c:pt idx="1019">
                  <c:v>7.5494114163092334E-3</c:v>
                </c:pt>
                <c:pt idx="1020">
                  <c:v>7.5713102361612723E-3</c:v>
                </c:pt>
                <c:pt idx="1021">
                  <c:v>7.5932649779849124E-3</c:v>
                </c:pt>
                <c:pt idx="1022">
                  <c:v>7.6152757603184717E-3</c:v>
                </c:pt>
                <c:pt idx="1023">
                  <c:v>7.6373427018792675E-3</c:v>
                </c:pt>
                <c:pt idx="1024">
                  <c:v>7.6594659215633099E-3</c:v>
                </c:pt>
                <c:pt idx="1025">
                  <c:v>7.6816455384457723E-3</c:v>
                </c:pt>
                <c:pt idx="1026">
                  <c:v>7.7038816717807813E-3</c:v>
                </c:pt>
                <c:pt idx="1027">
                  <c:v>7.7261744410016134E-3</c:v>
                </c:pt>
                <c:pt idx="1028">
                  <c:v>7.7485239657206452E-3</c:v>
                </c:pt>
                <c:pt idx="1029">
                  <c:v>7.7709303657294013E-3</c:v>
                </c:pt>
                <c:pt idx="1030">
                  <c:v>7.7933937609989375E-3</c:v>
                </c:pt>
                <c:pt idx="1031">
                  <c:v>7.8159142716792765E-3</c:v>
                </c:pt>
                <c:pt idx="1032">
                  <c:v>7.8384920181002529E-3</c:v>
                </c:pt>
                <c:pt idx="1033">
                  <c:v>7.861127120770783E-3</c:v>
                </c:pt>
                <c:pt idx="1034">
                  <c:v>7.8838197003795532E-3</c:v>
                </c:pt>
                <c:pt idx="1035">
                  <c:v>7.9065698777946638E-3</c:v>
                </c:pt>
                <c:pt idx="1036">
                  <c:v>7.9293777740638595E-3</c:v>
                </c:pt>
                <c:pt idx="1037">
                  <c:v>7.9522435104146198E-3</c:v>
                </c:pt>
                <c:pt idx="1038">
                  <c:v>7.9751672082540685E-3</c:v>
                </c:pt>
                <c:pt idx="1039">
                  <c:v>7.9981489891692223E-3</c:v>
                </c:pt>
                <c:pt idx="1040">
                  <c:v>8.0211889749268097E-3</c:v>
                </c:pt>
                <c:pt idx="1041">
                  <c:v>8.0442872874735699E-3</c:v>
                </c:pt>
                <c:pt idx="1042">
                  <c:v>8.0674440489362318E-3</c:v>
                </c:pt>
                <c:pt idx="1043">
                  <c:v>8.0906593816211028E-3</c:v>
                </c:pt>
                <c:pt idx="1044">
                  <c:v>8.1139334080150873E-3</c:v>
                </c:pt>
                <c:pt idx="1045">
                  <c:v>8.1372662507848848E-3</c:v>
                </c:pt>
                <c:pt idx="1046">
                  <c:v>8.1606580327773705E-3</c:v>
                </c:pt>
                <c:pt idx="1047">
                  <c:v>8.1841088770195827E-3</c:v>
                </c:pt>
                <c:pt idx="1048">
                  <c:v>8.2076189067188682E-3</c:v>
                </c:pt>
                <c:pt idx="1049">
                  <c:v>8.231188245262833E-3</c:v>
                </c:pt>
                <c:pt idx="1050">
                  <c:v>8.2548170162194227E-3</c:v>
                </c:pt>
                <c:pt idx="1051">
                  <c:v>8.2785053433368106E-3</c:v>
                </c:pt>
                <c:pt idx="1052">
                  <c:v>8.3022533505438725E-3</c:v>
                </c:pt>
                <c:pt idx="1053">
                  <c:v>8.3260611619497028E-3</c:v>
                </c:pt>
                <c:pt idx="1054">
                  <c:v>8.3499289018439792E-3</c:v>
                </c:pt>
                <c:pt idx="1055">
                  <c:v>8.3738566946970992E-3</c:v>
                </c:pt>
                <c:pt idx="1056">
                  <c:v>8.3978446651596719E-3</c:v>
                </c:pt>
                <c:pt idx="1057">
                  <c:v>8.4218929380633026E-3</c:v>
                </c:pt>
                <c:pt idx="1058">
                  <c:v>8.4460016384200268E-3</c:v>
                </c:pt>
                <c:pt idx="1059">
                  <c:v>8.4701708914228548E-3</c:v>
                </c:pt>
                <c:pt idx="1060">
                  <c:v>8.4944008224453887E-3</c:v>
                </c:pt>
                <c:pt idx="1061">
                  <c:v>8.5186915570418242E-3</c:v>
                </c:pt>
                <c:pt idx="1062">
                  <c:v>8.5430432209477047E-3</c:v>
                </c:pt>
                <c:pt idx="1063">
                  <c:v>8.5674559400788827E-3</c:v>
                </c:pt>
                <c:pt idx="1064">
                  <c:v>8.5919298405325011E-3</c:v>
                </c:pt>
                <c:pt idx="1065">
                  <c:v>8.6164650485865066E-3</c:v>
                </c:pt>
                <c:pt idx="1066">
                  <c:v>8.6410616906997979E-3</c:v>
                </c:pt>
                <c:pt idx="1067">
                  <c:v>8.6657198935124278E-3</c:v>
                </c:pt>
                <c:pt idx="1068">
                  <c:v>8.6904397838451705E-3</c:v>
                </c:pt>
                <c:pt idx="1069">
                  <c:v>8.7152214887001589E-3</c:v>
                </c:pt>
                <c:pt idx="1070">
                  <c:v>8.7400651352607106E-3</c:v>
                </c:pt>
                <c:pt idx="1071">
                  <c:v>8.7649708508910022E-3</c:v>
                </c:pt>
                <c:pt idx="1072">
                  <c:v>8.7899387631365615E-3</c:v>
                </c:pt>
                <c:pt idx="1073">
                  <c:v>8.814968999724079E-3</c:v>
                </c:pt>
                <c:pt idx="1074">
                  <c:v>8.8400616885614489E-3</c:v>
                </c:pt>
                <c:pt idx="1075">
                  <c:v>8.8652169577380039E-3</c:v>
                </c:pt>
                <c:pt idx="1076">
                  <c:v>8.8904349355239751E-3</c:v>
                </c:pt>
                <c:pt idx="1077">
                  <c:v>8.9157157503711067E-3</c:v>
                </c:pt>
                <c:pt idx="1078">
                  <c:v>8.9410595309128166E-3</c:v>
                </c:pt>
                <c:pt idx="1079">
                  <c:v>8.9664664059635312E-3</c:v>
                </c:pt>
                <c:pt idx="1080">
                  <c:v>8.9919365045190037E-3</c:v>
                </c:pt>
                <c:pt idx="1081">
                  <c:v>9.0174699557565227E-3</c:v>
                </c:pt>
                <c:pt idx="1082">
                  <c:v>9.0430668890349748E-3</c:v>
                </c:pt>
                <c:pt idx="1083">
                  <c:v>9.068727433894537E-3</c:v>
                </c:pt>
                <c:pt idx="1084">
                  <c:v>9.0944517200568682E-3</c:v>
                </c:pt>
                <c:pt idx="1085">
                  <c:v>9.1202398774253082E-3</c:v>
                </c:pt>
                <c:pt idx="1086">
                  <c:v>9.1460920360843505E-3</c:v>
                </c:pt>
                <c:pt idx="1087">
                  <c:v>9.1720083263003727E-3</c:v>
                </c:pt>
                <c:pt idx="1088">
                  <c:v>9.1979888785213067E-3</c:v>
                </c:pt>
                <c:pt idx="1089">
                  <c:v>9.2240338233764655E-3</c:v>
                </c:pt>
                <c:pt idx="1090">
                  <c:v>9.2501432916770442E-3</c:v>
                </c:pt>
                <c:pt idx="1091">
                  <c:v>9.2763174144154872E-3</c:v>
                </c:pt>
                <c:pt idx="1092">
                  <c:v>9.3025563227663796E-3</c:v>
                </c:pt>
                <c:pt idx="1093">
                  <c:v>9.3288601480852208E-3</c:v>
                </c:pt>
                <c:pt idx="1094">
                  <c:v>9.3552290219100411E-3</c:v>
                </c:pt>
                <c:pt idx="1095">
                  <c:v>9.3816630759598531E-3</c:v>
                </c:pt>
                <c:pt idx="1096">
                  <c:v>9.4081624421357441E-3</c:v>
                </c:pt>
                <c:pt idx="1097">
                  <c:v>9.4347272525204268E-3</c:v>
                </c:pt>
                <c:pt idx="1098">
                  <c:v>9.461357639378316E-3</c:v>
                </c:pt>
                <c:pt idx="1099">
                  <c:v>9.4880537351553253E-3</c:v>
                </c:pt>
                <c:pt idx="1100">
                  <c:v>9.5148156724795471E-3</c:v>
                </c:pt>
                <c:pt idx="1101">
                  <c:v>9.5416435841604967E-3</c:v>
                </c:pt>
                <c:pt idx="1102">
                  <c:v>9.5685376031895766E-3</c:v>
                </c:pt>
                <c:pt idx="1103">
                  <c:v>9.5954978627398567E-3</c:v>
                </c:pt>
                <c:pt idx="1104">
                  <c:v>9.6225244961661727E-3</c:v>
                </c:pt>
                <c:pt idx="1105">
                  <c:v>9.6496176370052845E-3</c:v>
                </c:pt>
                <c:pt idx="1106">
                  <c:v>9.6767774189755046E-3</c:v>
                </c:pt>
                <c:pt idx="1107">
                  <c:v>9.7040039759772288E-3</c:v>
                </c:pt>
                <c:pt idx="1108">
                  <c:v>9.7312974420923539E-3</c:v>
                </c:pt>
                <c:pt idx="1109">
                  <c:v>9.7586579515847767E-3</c:v>
                </c:pt>
                <c:pt idx="1110">
                  <c:v>9.7860856389000231E-3</c:v>
                </c:pt>
                <c:pt idx="1111">
                  <c:v>9.8135806386654978E-3</c:v>
                </c:pt>
                <c:pt idx="1112">
                  <c:v>9.8411430856901634E-3</c:v>
                </c:pt>
                <c:pt idx="1113">
                  <c:v>9.8687731149653748E-3</c:v>
                </c:pt>
                <c:pt idx="1114">
                  <c:v>9.8964708616637309E-3</c:v>
                </c:pt>
                <c:pt idx="1115">
                  <c:v>9.9242364611396277E-3</c:v>
                </c:pt>
                <c:pt idx="1116">
                  <c:v>9.952070048929753E-3</c:v>
                </c:pt>
                <c:pt idx="1117">
                  <c:v>9.9799717607518389E-3</c:v>
                </c:pt>
                <c:pt idx="1118">
                  <c:v>1.0007941732506079E-2</c:v>
                </c:pt>
                <c:pt idx="1119">
                  <c:v>1.0035980100274009E-2</c:v>
                </c:pt>
                <c:pt idx="1120">
                  <c:v>1.0064087000319247E-2</c:v>
                </c:pt>
                <c:pt idx="1121">
                  <c:v>1.0092262569086814E-2</c:v>
                </c:pt>
                <c:pt idx="1122">
                  <c:v>1.012050694320378E-2</c:v>
                </c:pt>
                <c:pt idx="1123">
                  <c:v>1.014882025947886E-2</c:v>
                </c:pt>
                <c:pt idx="1124">
                  <c:v>1.0177202654902337E-2</c:v>
                </c:pt>
                <c:pt idx="1125">
                  <c:v>1.0205654266646567E-2</c:v>
                </c:pt>
                <c:pt idx="1126">
                  <c:v>1.0234175232065473E-2</c:v>
                </c:pt>
                <c:pt idx="1127">
                  <c:v>1.0262765688694301E-2</c:v>
                </c:pt>
                <c:pt idx="1128">
                  <c:v>1.0291425774250683E-2</c:v>
                </c:pt>
                <c:pt idx="1129">
                  <c:v>1.0320155626633572E-2</c:v>
                </c:pt>
                <c:pt idx="1130">
                  <c:v>1.0348955383923242E-2</c:v>
                </c:pt>
                <c:pt idx="1131">
                  <c:v>1.0377825184382367E-2</c:v>
                </c:pt>
                <c:pt idx="1132">
                  <c:v>1.0406765166454527E-2</c:v>
                </c:pt>
                <c:pt idx="1133">
                  <c:v>1.0435775468765517E-2</c:v>
                </c:pt>
                <c:pt idx="1134">
                  <c:v>1.0464856230122164E-2</c:v>
                </c:pt>
                <c:pt idx="1135">
                  <c:v>1.0494007589513221E-2</c:v>
                </c:pt>
                <c:pt idx="1136">
                  <c:v>1.0523229686109125E-2</c:v>
                </c:pt>
                <c:pt idx="1137">
                  <c:v>1.0552522659261421E-2</c:v>
                </c:pt>
                <c:pt idx="1138">
                  <c:v>1.0581886648503614E-2</c:v>
                </c:pt>
                <c:pt idx="1139">
                  <c:v>1.0611321793550307E-2</c:v>
                </c:pt>
                <c:pt idx="1140">
                  <c:v>1.0640828234297919E-2</c:v>
                </c:pt>
                <c:pt idx="1141">
                  <c:v>1.0670406110823935E-2</c:v>
                </c:pt>
                <c:pt idx="1142">
                  <c:v>1.0700055563387895E-2</c:v>
                </c:pt>
                <c:pt idx="1143">
                  <c:v>1.07297767324299E-2</c:v>
                </c:pt>
                <c:pt idx="1144">
                  <c:v>1.0759569758572238E-2</c:v>
                </c:pt>
                <c:pt idx="1145">
                  <c:v>1.0789434782617999E-2</c:v>
                </c:pt>
                <c:pt idx="1146">
                  <c:v>1.0819371945551661E-2</c:v>
                </c:pt>
                <c:pt idx="1147">
                  <c:v>1.0849381388539336E-2</c:v>
                </c:pt>
                <c:pt idx="1148">
                  <c:v>1.0879463252927961E-2</c:v>
                </c:pt>
                <c:pt idx="1149">
                  <c:v>1.0909617680245979E-2</c:v>
                </c:pt>
                <c:pt idx="1150">
                  <c:v>1.093984481220296E-2</c:v>
                </c:pt>
                <c:pt idx="1151">
                  <c:v>1.0970144790689603E-2</c:v>
                </c:pt>
                <c:pt idx="1152">
                  <c:v>1.1000517757777811E-2</c:v>
                </c:pt>
                <c:pt idx="1153">
                  <c:v>1.103096385572035E-2</c:v>
                </c:pt>
                <c:pt idx="1154">
                  <c:v>1.1061483226951501E-2</c:v>
                </c:pt>
                <c:pt idx="1155">
                  <c:v>1.1092076014086176E-2</c:v>
                </c:pt>
                <c:pt idx="1156">
                  <c:v>1.1122742359920329E-2</c:v>
                </c:pt>
                <c:pt idx="1157">
                  <c:v>1.1153482407431119E-2</c:v>
                </c:pt>
                <c:pt idx="1158">
                  <c:v>1.1184296299776389E-2</c:v>
                </c:pt>
                <c:pt idx="1159">
                  <c:v>1.1215184180294878E-2</c:v>
                </c:pt>
                <c:pt idx="1160">
                  <c:v>1.1246146192506275E-2</c:v>
                </c:pt>
                <c:pt idx="1161">
                  <c:v>1.1277182480110922E-2</c:v>
                </c:pt>
                <c:pt idx="1162">
                  <c:v>1.1308293186990032E-2</c:v>
                </c:pt>
                <c:pt idx="1163">
                  <c:v>1.1339478457205506E-2</c:v>
                </c:pt>
                <c:pt idx="1164">
                  <c:v>1.1370738434999727E-2</c:v>
                </c:pt>
                <c:pt idx="1165">
                  <c:v>1.1402073264796119E-2</c:v>
                </c:pt>
                <c:pt idx="1166">
                  <c:v>1.1433483091198045E-2</c:v>
                </c:pt>
                <c:pt idx="1167">
                  <c:v>1.14649680589901E-2</c:v>
                </c:pt>
                <c:pt idx="1168">
                  <c:v>1.1496528313136987E-2</c:v>
                </c:pt>
                <c:pt idx="1169">
                  <c:v>1.1528163998783645E-2</c:v>
                </c:pt>
                <c:pt idx="1170">
                  <c:v>1.1559875261255953E-2</c:v>
                </c:pt>
                <c:pt idx="1171">
                  <c:v>1.1591662246059441E-2</c:v>
                </c:pt>
                <c:pt idx="1172">
                  <c:v>1.1623525098880746E-2</c:v>
                </c:pt>
                <c:pt idx="1173">
                  <c:v>1.1655463965585687E-2</c:v>
                </c:pt>
                <c:pt idx="1174">
                  <c:v>1.1687478992221386E-2</c:v>
                </c:pt>
                <c:pt idx="1175">
                  <c:v>1.1719570325014309E-2</c:v>
                </c:pt>
                <c:pt idx="1176">
                  <c:v>1.1751738110371123E-2</c:v>
                </c:pt>
                <c:pt idx="1177">
                  <c:v>1.1783982494878841E-2</c:v>
                </c:pt>
                <c:pt idx="1178">
                  <c:v>1.18163036253041E-2</c:v>
                </c:pt>
                <c:pt idx="1179">
                  <c:v>1.1848701648593642E-2</c:v>
                </c:pt>
                <c:pt idx="1180">
                  <c:v>1.1881176711873732E-2</c:v>
                </c:pt>
                <c:pt idx="1181">
                  <c:v>1.1913728962450661E-2</c:v>
                </c:pt>
                <c:pt idx="1182">
                  <c:v>1.1946358547810685E-2</c:v>
                </c:pt>
                <c:pt idx="1183">
                  <c:v>1.1979065615619131E-2</c:v>
                </c:pt>
                <c:pt idx="1184">
                  <c:v>1.2011850313721265E-2</c:v>
                </c:pt>
                <c:pt idx="1185">
                  <c:v>1.2044712790142031E-2</c:v>
                </c:pt>
                <c:pt idx="1186">
                  <c:v>1.2077653193085586E-2</c:v>
                </c:pt>
                <c:pt idx="1187">
                  <c:v>1.2110671670935561E-2</c:v>
                </c:pt>
                <c:pt idx="1188">
                  <c:v>1.2143768372254898E-2</c:v>
                </c:pt>
                <c:pt idx="1189">
                  <c:v>1.2176943445785912E-2</c:v>
                </c:pt>
                <c:pt idx="1190">
                  <c:v>1.2210197040450043E-2</c:v>
                </c:pt>
                <c:pt idx="1191">
                  <c:v>1.2243529305347924E-2</c:v>
                </c:pt>
                <c:pt idx="1192">
                  <c:v>1.2276940389758946E-2</c:v>
                </c:pt>
                <c:pt idx="1193">
                  <c:v>1.2310430443142043E-2</c:v>
                </c:pt>
                <c:pt idx="1194">
                  <c:v>1.2343999615134701E-2</c:v>
                </c:pt>
                <c:pt idx="1195">
                  <c:v>1.2377648055553274E-2</c:v>
                </c:pt>
                <c:pt idx="1196">
                  <c:v>1.2411375914393051E-2</c:v>
                </c:pt>
                <c:pt idx="1197">
                  <c:v>1.2445183341827891E-2</c:v>
                </c:pt>
                <c:pt idx="1198">
                  <c:v>1.2479070488210165E-2</c:v>
                </c:pt>
                <c:pt idx="1199">
                  <c:v>1.2513037504071092E-2</c:v>
                </c:pt>
                <c:pt idx="1200">
                  <c:v>1.2547084540120221E-2</c:v>
                </c:pt>
                <c:pt idx="1201">
                  <c:v>1.2581211747245401E-2</c:v>
                </c:pt>
                <c:pt idx="1202">
                  <c:v>1.2615419276512945E-2</c:v>
                </c:pt>
                <c:pt idx="1203">
                  <c:v>1.2649707279167267E-2</c:v>
                </c:pt>
                <c:pt idx="1204">
                  <c:v>1.2684075906630938E-2</c:v>
                </c:pt>
                <c:pt idx="1205">
                  <c:v>1.2718525310504703E-2</c:v>
                </c:pt>
                <c:pt idx="1206">
                  <c:v>1.2753055642567391E-2</c:v>
                </c:pt>
                <c:pt idx="1207">
                  <c:v>1.2787667054775173E-2</c:v>
                </c:pt>
                <c:pt idx="1208">
                  <c:v>1.2822359699263031E-2</c:v>
                </c:pt>
                <c:pt idx="1209">
                  <c:v>1.285713372834244E-2</c:v>
                </c:pt>
                <c:pt idx="1210">
                  <c:v>1.2891989294503676E-2</c:v>
                </c:pt>
                <c:pt idx="1211">
                  <c:v>1.292692655041376E-2</c:v>
                </c:pt>
                <c:pt idx="1212">
                  <c:v>1.2961945648917785E-2</c:v>
                </c:pt>
                <c:pt idx="1213">
                  <c:v>1.2997046743037442E-2</c:v>
                </c:pt>
                <c:pt idx="1214">
                  <c:v>1.3032229985972522E-2</c:v>
                </c:pt>
                <c:pt idx="1215">
                  <c:v>1.3067495531099579E-2</c:v>
                </c:pt>
                <c:pt idx="1216">
                  <c:v>1.3102843531972302E-2</c:v>
                </c:pt>
                <c:pt idx="1217">
                  <c:v>1.3138274142321439E-2</c:v>
                </c:pt>
                <c:pt idx="1218">
                  <c:v>1.317378751605462E-2</c:v>
                </c:pt>
                <c:pt idx="1219">
                  <c:v>1.3209383807256302E-2</c:v>
                </c:pt>
                <c:pt idx="1220">
                  <c:v>1.3245063170187589E-2</c:v>
                </c:pt>
                <c:pt idx="1221">
                  <c:v>1.3280825759286453E-2</c:v>
                </c:pt>
                <c:pt idx="1222">
                  <c:v>1.3316671729166805E-2</c:v>
                </c:pt>
                <c:pt idx="1223">
                  <c:v>1.3352601234619687E-2</c:v>
                </c:pt>
                <c:pt idx="1224">
                  <c:v>1.33886144306119E-2</c:v>
                </c:pt>
                <c:pt idx="1225">
                  <c:v>1.3424711472286873E-2</c:v>
                </c:pt>
                <c:pt idx="1226">
                  <c:v>1.3460892514963903E-2</c:v>
                </c:pt>
                <c:pt idx="1227">
                  <c:v>1.3497157714138267E-2</c:v>
                </c:pt>
                <c:pt idx="1228">
                  <c:v>1.3533507225481155E-2</c:v>
                </c:pt>
                <c:pt idx="1229">
                  <c:v>1.3569941204839665E-2</c:v>
                </c:pt>
                <c:pt idx="1230">
                  <c:v>1.3606459808236672E-2</c:v>
                </c:pt>
                <c:pt idx="1231">
                  <c:v>1.3643063191870185E-2</c:v>
                </c:pt>
                <c:pt idx="1232">
                  <c:v>1.3679751512114181E-2</c:v>
                </c:pt>
                <c:pt idx="1233">
                  <c:v>1.3716524925517793E-2</c:v>
                </c:pt>
                <c:pt idx="1234">
                  <c:v>1.3753383588805165E-2</c:v>
                </c:pt>
                <c:pt idx="1235">
                  <c:v>1.3790327658876061E-2</c:v>
                </c:pt>
                <c:pt idx="1236">
                  <c:v>1.3827357292804876E-2</c:v>
                </c:pt>
                <c:pt idx="1237">
                  <c:v>1.3864472647841013E-2</c:v>
                </c:pt>
                <c:pt idx="1238">
                  <c:v>1.3901673881408616E-2</c:v>
                </c:pt>
                <c:pt idx="1239">
                  <c:v>1.3938961151106688E-2</c:v>
                </c:pt>
                <c:pt idx="1240">
                  <c:v>1.3976334614708744E-2</c:v>
                </c:pt>
                <c:pt idx="1241">
                  <c:v>1.4013794430162364E-2</c:v>
                </c:pt>
                <c:pt idx="1242">
                  <c:v>1.4051340755589958E-2</c:v>
                </c:pt>
                <c:pt idx="1243">
                  <c:v>1.4088973749287957E-2</c:v>
                </c:pt>
                <c:pt idx="1244">
                  <c:v>1.4126693569726512E-2</c:v>
                </c:pt>
                <c:pt idx="1245">
                  <c:v>1.4164500375550325E-2</c:v>
                </c:pt>
                <c:pt idx="1246">
                  <c:v>1.420239432557748E-2</c:v>
                </c:pt>
                <c:pt idx="1247">
                  <c:v>1.424037557879989E-2</c:v>
                </c:pt>
                <c:pt idx="1248">
                  <c:v>1.4278444294383102E-2</c:v>
                </c:pt>
                <c:pt idx="1249">
                  <c:v>1.4316600631666027E-2</c:v>
                </c:pt>
                <c:pt idx="1250">
                  <c:v>1.4354844750160935E-2</c:v>
                </c:pt>
                <c:pt idx="1251">
                  <c:v>1.4393176809553262E-2</c:v>
                </c:pt>
                <c:pt idx="1252">
                  <c:v>1.4431596969701524E-2</c:v>
                </c:pt>
                <c:pt idx="1253">
                  <c:v>1.4470105390637282E-2</c:v>
                </c:pt>
                <c:pt idx="1254">
                  <c:v>1.4508702232564405E-2</c:v>
                </c:pt>
                <c:pt idx="1255">
                  <c:v>1.4547387655860155E-2</c:v>
                </c:pt>
                <c:pt idx="1256">
                  <c:v>1.458616182107372E-2</c:v>
                </c:pt>
                <c:pt idx="1257">
                  <c:v>1.4625024888927087E-2</c:v>
                </c:pt>
                <c:pt idx="1258">
                  <c:v>1.4663977020314084E-2</c:v>
                </c:pt>
                <c:pt idx="1259">
                  <c:v>1.470301837630106E-2</c:v>
                </c:pt>
                <c:pt idx="1260">
                  <c:v>1.4742149118126185E-2</c:v>
                </c:pt>
                <c:pt idx="1261">
                  <c:v>1.4781369407199244E-2</c:v>
                </c:pt>
                <c:pt idx="1262">
                  <c:v>1.4820679405102202E-2</c:v>
                </c:pt>
                <c:pt idx="1263">
                  <c:v>1.4860079273588048E-2</c:v>
                </c:pt>
                <c:pt idx="1264">
                  <c:v>1.4899569174581372E-2</c:v>
                </c:pt>
                <c:pt idx="1265">
                  <c:v>1.4939149270178319E-2</c:v>
                </c:pt>
                <c:pt idx="1266">
                  <c:v>1.4978819722645819E-2</c:v>
                </c:pt>
                <c:pt idx="1267">
                  <c:v>1.5018580694421867E-2</c:v>
                </c:pt>
                <c:pt idx="1268">
                  <c:v>1.5058432348115316E-2</c:v>
                </c:pt>
                <c:pt idx="1269">
                  <c:v>1.5098374846505561E-2</c:v>
                </c:pt>
                <c:pt idx="1270">
                  <c:v>1.5138408352542695E-2</c:v>
                </c:pt>
                <c:pt idx="1271">
                  <c:v>1.5178533029347161E-2</c:v>
                </c:pt>
                <c:pt idx="1272">
                  <c:v>1.5218749040209549E-2</c:v>
                </c:pt>
                <c:pt idx="1273">
                  <c:v>1.525905654859055E-2</c:v>
                </c:pt>
                <c:pt idx="1274">
                  <c:v>1.5299455718120823E-2</c:v>
                </c:pt>
                <c:pt idx="1275">
                  <c:v>1.5339946712600656E-2</c:v>
                </c:pt>
                <c:pt idx="1276">
                  <c:v>1.5380529696000313E-2</c:v>
                </c:pt>
                <c:pt idx="1277">
                  <c:v>1.5421204832458627E-2</c:v>
                </c:pt>
                <c:pt idx="1278">
                  <c:v>1.5461972286284861E-2</c:v>
                </c:pt>
                <c:pt idx="1279">
                  <c:v>1.5502832221956645E-2</c:v>
                </c:pt>
                <c:pt idx="1280">
                  <c:v>1.5543784804120843E-2</c:v>
                </c:pt>
                <c:pt idx="1281">
                  <c:v>1.5584830197593083E-2</c:v>
                </c:pt>
                <c:pt idx="1282">
                  <c:v>1.5625968567357543E-2</c:v>
                </c:pt>
                <c:pt idx="1283">
                  <c:v>1.5667200078567103E-2</c:v>
                </c:pt>
                <c:pt idx="1284">
                  <c:v>1.5708524896542734E-2</c:v>
                </c:pt>
                <c:pt idx="1285">
                  <c:v>1.5749943186773457E-2</c:v>
                </c:pt>
                <c:pt idx="1286">
                  <c:v>1.5791455114916864E-2</c:v>
                </c:pt>
                <c:pt idx="1287">
                  <c:v>1.5833060846797507E-2</c:v>
                </c:pt>
                <c:pt idx="1288">
                  <c:v>1.5874760548408313E-2</c:v>
                </c:pt>
                <c:pt idx="1289">
                  <c:v>1.5916554385909307E-2</c:v>
                </c:pt>
                <c:pt idx="1290">
                  <c:v>1.5958442525627819E-2</c:v>
                </c:pt>
                <c:pt idx="1291">
                  <c:v>1.6000425134058568E-2</c:v>
                </c:pt>
                <c:pt idx="1292">
                  <c:v>1.6042502377862762E-2</c:v>
                </c:pt>
                <c:pt idx="1293">
                  <c:v>1.6084674423868756E-2</c:v>
                </c:pt>
                <c:pt idx="1294">
                  <c:v>1.6126941439071375E-2</c:v>
                </c:pt>
                <c:pt idx="1295">
                  <c:v>1.6169303590631973E-2</c:v>
                </c:pt>
                <c:pt idx="1296">
                  <c:v>1.6211761045878143E-2</c:v>
                </c:pt>
                <c:pt idx="1297">
                  <c:v>1.625431397230313E-2</c:v>
                </c:pt>
                <c:pt idx="1298">
                  <c:v>1.629696253756668E-2</c:v>
                </c:pt>
                <c:pt idx="1299">
                  <c:v>1.633970690949383E-2</c:v>
                </c:pt>
                <c:pt idx="1300">
                  <c:v>1.6382547256075394E-2</c:v>
                </c:pt>
                <c:pt idx="1301">
                  <c:v>1.6425483745467227E-2</c:v>
                </c:pt>
                <c:pt idx="1302">
                  <c:v>1.6468516545990231E-2</c:v>
                </c:pt>
                <c:pt idx="1303">
                  <c:v>1.6511645826130905E-2</c:v>
                </c:pt>
                <c:pt idx="1304">
                  <c:v>1.6554871754540096E-2</c:v>
                </c:pt>
                <c:pt idx="1305">
                  <c:v>1.659819450003298E-2</c:v>
                </c:pt>
                <c:pt idx="1306">
                  <c:v>1.6641614231589674E-2</c:v>
                </c:pt>
                <c:pt idx="1307">
                  <c:v>1.6685131118354093E-2</c:v>
                </c:pt>
                <c:pt idx="1308">
                  <c:v>1.6728745329634181E-2</c:v>
                </c:pt>
                <c:pt idx="1309">
                  <c:v>1.6772457034902041E-2</c:v>
                </c:pt>
                <c:pt idx="1310">
                  <c:v>1.6816266403792909E-2</c:v>
                </c:pt>
                <c:pt idx="1311">
                  <c:v>1.6860173606106071E-2</c:v>
                </c:pt>
                <c:pt idx="1312">
                  <c:v>1.69041788118032E-2</c:v>
                </c:pt>
                <c:pt idx="1313">
                  <c:v>1.6948282191009481E-2</c:v>
                </c:pt>
                <c:pt idx="1314">
                  <c:v>1.6992483914013343E-2</c:v>
                </c:pt>
                <c:pt idx="1315">
                  <c:v>1.703678415126492E-2</c:v>
                </c:pt>
                <c:pt idx="1316">
                  <c:v>1.7081183073377533E-2</c:v>
                </c:pt>
                <c:pt idx="1317">
                  <c:v>1.7125680851126344E-2</c:v>
                </c:pt>
                <c:pt idx="1318">
                  <c:v>1.7170277655448592E-2</c:v>
                </c:pt>
                <c:pt idx="1319">
                  <c:v>1.7214973657443424E-2</c:v>
                </c:pt>
                <c:pt idx="1320">
                  <c:v>1.7259769028371477E-2</c:v>
                </c:pt>
                <c:pt idx="1321">
                  <c:v>1.730466393965488E-2</c:v>
                </c:pt>
                <c:pt idx="1322">
                  <c:v>1.734965856287686E-2</c:v>
                </c:pt>
                <c:pt idx="1323">
                  <c:v>1.7394753069781735E-2</c:v>
                </c:pt>
                <c:pt idx="1324">
                  <c:v>1.7439947632274438E-2</c:v>
                </c:pt>
                <c:pt idx="1325">
                  <c:v>1.7485242422420656E-2</c:v>
                </c:pt>
                <c:pt idx="1326">
                  <c:v>1.7530637612446248E-2</c:v>
                </c:pt>
                <c:pt idx="1327">
                  <c:v>1.7576133374737287E-2</c:v>
                </c:pt>
                <c:pt idx="1328">
                  <c:v>1.7621729881839725E-2</c:v>
                </c:pt>
                <c:pt idx="1329">
                  <c:v>1.7667427306459187E-2</c:v>
                </c:pt>
                <c:pt idx="1330">
                  <c:v>1.7713225821460728E-2</c:v>
                </c:pt>
                <c:pt idx="1331">
                  <c:v>1.7759125599868981E-2</c:v>
                </c:pt>
                <c:pt idx="1332">
                  <c:v>1.7805126814867161E-2</c:v>
                </c:pt>
                <c:pt idx="1333">
                  <c:v>1.7851229639797468E-2</c:v>
                </c:pt>
                <c:pt idx="1334">
                  <c:v>1.7897434248160825E-2</c:v>
                </c:pt>
                <c:pt idx="1335">
                  <c:v>1.7943740813616323E-2</c:v>
                </c:pt>
                <c:pt idx="1336">
                  <c:v>1.7990149509981408E-2</c:v>
                </c:pt>
                <c:pt idx="1337">
                  <c:v>1.803666051123131E-2</c:v>
                </c:pt>
                <c:pt idx="1338">
                  <c:v>1.8083273991498942E-2</c:v>
                </c:pt>
                <c:pt idx="1339">
                  <c:v>1.8129990125074637E-2</c:v>
                </c:pt>
                <c:pt idx="1340">
                  <c:v>1.8176809086406103E-2</c:v>
                </c:pt>
                <c:pt idx="1341">
                  <c:v>1.8223731050097863E-2</c:v>
                </c:pt>
                <c:pt idx="1342">
                  <c:v>1.82707561909113E-2</c:v>
                </c:pt>
                <c:pt idx="1343">
                  <c:v>1.8317884683764381E-2</c:v>
                </c:pt>
                <c:pt idx="1344">
                  <c:v>1.8365116703731126E-2</c:v>
                </c:pt>
                <c:pt idx="1345">
                  <c:v>1.8412452426041986E-2</c:v>
                </c:pt>
                <c:pt idx="1346">
                  <c:v>1.8459892026082971E-2</c:v>
                </c:pt>
                <c:pt idx="1347">
                  <c:v>1.8507435679395761E-2</c:v>
                </c:pt>
                <c:pt idx="1348">
                  <c:v>1.8555083561677201E-2</c:v>
                </c:pt>
                <c:pt idx="1349">
                  <c:v>1.8602835848779638E-2</c:v>
                </c:pt>
                <c:pt idx="1350">
                  <c:v>1.865069271670966E-2</c:v>
                </c:pt>
                <c:pt idx="1351">
                  <c:v>1.8698654341629171E-2</c:v>
                </c:pt>
                <c:pt idx="1352">
                  <c:v>1.8746720899854075E-2</c:v>
                </c:pt>
                <c:pt idx="1353">
                  <c:v>1.8794892567854125E-2</c:v>
                </c:pt>
                <c:pt idx="1354">
                  <c:v>1.8843169522253601E-2</c:v>
                </c:pt>
                <c:pt idx="1355">
                  <c:v>1.8891551939829963E-2</c:v>
                </c:pt>
                <c:pt idx="1356">
                  <c:v>1.8940039997514157E-2</c:v>
                </c:pt>
                <c:pt idx="1357">
                  <c:v>1.8988633872390023E-2</c:v>
                </c:pt>
                <c:pt idx="1358">
                  <c:v>1.9037333741694851E-2</c:v>
                </c:pt>
                <c:pt idx="1359">
                  <c:v>1.9086139782818184E-2</c:v>
                </c:pt>
                <c:pt idx="1360">
                  <c:v>1.913505217330155E-2</c:v>
                </c:pt>
                <c:pt idx="1361">
                  <c:v>1.9184071090839565E-2</c:v>
                </c:pt>
                <c:pt idx="1362">
                  <c:v>1.9233196713277601E-2</c:v>
                </c:pt>
                <c:pt idx="1363">
                  <c:v>1.9282429218613693E-2</c:v>
                </c:pt>
                <c:pt idx="1364">
                  <c:v>1.9331768784996001E-2</c:v>
                </c:pt>
                <c:pt idx="1365">
                  <c:v>1.9381215590725101E-2</c:v>
                </c:pt>
                <c:pt idx="1366">
                  <c:v>1.9430769814251361E-2</c:v>
                </c:pt>
                <c:pt idx="1367">
                  <c:v>1.9480431634176228E-2</c:v>
                </c:pt>
                <c:pt idx="1368">
                  <c:v>1.9530201229251021E-2</c:v>
                </c:pt>
                <c:pt idx="1369">
                  <c:v>1.958007877837762E-2</c:v>
                </c:pt>
                <c:pt idx="1370">
                  <c:v>1.9630064460606989E-2</c:v>
                </c:pt>
                <c:pt idx="1371">
                  <c:v>1.968015845514047E-2</c:v>
                </c:pt>
                <c:pt idx="1372">
                  <c:v>1.9730360941327643E-2</c:v>
                </c:pt>
                <c:pt idx="1373">
                  <c:v>1.9780672098667879E-2</c:v>
                </c:pt>
                <c:pt idx="1374">
                  <c:v>1.9831092106808345E-2</c:v>
                </c:pt>
                <c:pt idx="1375">
                  <c:v>1.9881621145545723E-2</c:v>
                </c:pt>
                <c:pt idx="1376">
                  <c:v>1.9932259394823716E-2</c:v>
                </c:pt>
                <c:pt idx="1377">
                  <c:v>1.9983007034734587E-2</c:v>
                </c:pt>
                <c:pt idx="1378">
                  <c:v>2.0033864245517841E-2</c:v>
                </c:pt>
                <c:pt idx="1379">
                  <c:v>2.0084831207560556E-2</c:v>
                </c:pt>
                <c:pt idx="1380">
                  <c:v>2.0135908101396611E-2</c:v>
                </c:pt>
                <c:pt idx="1381">
                  <c:v>2.0187095107706582E-2</c:v>
                </c:pt>
                <c:pt idx="1382">
                  <c:v>2.0238392407317878E-2</c:v>
                </c:pt>
                <c:pt idx="1383">
                  <c:v>2.0289800181203417E-2</c:v>
                </c:pt>
                <c:pt idx="1384">
                  <c:v>2.0341318610482412E-2</c:v>
                </c:pt>
                <c:pt idx="1385">
                  <c:v>2.0392947876419959E-2</c:v>
                </c:pt>
                <c:pt idx="1386">
                  <c:v>2.0444688160425786E-2</c:v>
                </c:pt>
                <c:pt idx="1387">
                  <c:v>2.049653964405531E-2</c:v>
                </c:pt>
                <c:pt idx="1388">
                  <c:v>2.0548502509008391E-2</c:v>
                </c:pt>
                <c:pt idx="1389">
                  <c:v>2.0600576937129252E-2</c:v>
                </c:pt>
                <c:pt idx="1390">
                  <c:v>2.065276311040639E-2</c:v>
                </c:pt>
                <c:pt idx="1391">
                  <c:v>2.070506121097208E-2</c:v>
                </c:pt>
                <c:pt idx="1392">
                  <c:v>2.0757471421102298E-2</c:v>
                </c:pt>
                <c:pt idx="1393">
                  <c:v>2.080999392321637E-2</c:v>
                </c:pt>
                <c:pt idx="1394">
                  <c:v>2.0862628899875887E-2</c:v>
                </c:pt>
                <c:pt idx="1395">
                  <c:v>2.0915376533786244E-2</c:v>
                </c:pt>
                <c:pt idx="1396">
                  <c:v>2.0968237007794436E-2</c:v>
                </c:pt>
                <c:pt idx="1397">
                  <c:v>2.1021210504889948E-2</c:v>
                </c:pt>
                <c:pt idx="1398">
                  <c:v>2.1074297208203422E-2</c:v>
                </c:pt>
                <c:pt idx="1399">
                  <c:v>2.112749730100737E-2</c:v>
                </c:pt>
                <c:pt idx="1400">
                  <c:v>2.1180810966716052E-2</c:v>
                </c:pt>
                <c:pt idx="1401">
                  <c:v>2.1234238388883556E-2</c:v>
                </c:pt>
                <c:pt idx="1402">
                  <c:v>2.1287779751205067E-2</c:v>
                </c:pt>
                <c:pt idx="1403">
                  <c:v>2.1341435237515808E-2</c:v>
                </c:pt>
                <c:pt idx="1404">
                  <c:v>2.1395205031791382E-2</c:v>
                </c:pt>
                <c:pt idx="1405">
                  <c:v>2.1449089318146493E-2</c:v>
                </c:pt>
                <c:pt idx="1406">
                  <c:v>2.1503088280835476E-2</c:v>
                </c:pt>
                <c:pt idx="1407">
                  <c:v>2.1557202104251452E-2</c:v>
                </c:pt>
                <c:pt idx="1408">
                  <c:v>2.1611430972926452E-2</c:v>
                </c:pt>
                <c:pt idx="1409">
                  <c:v>2.1665775071530578E-2</c:v>
                </c:pt>
                <c:pt idx="1410">
                  <c:v>2.1720234584872052E-2</c:v>
                </c:pt>
                <c:pt idx="1411">
                  <c:v>2.1774809697897281E-2</c:v>
                </c:pt>
                <c:pt idx="1412">
                  <c:v>2.18295005956896E-2</c:v>
                </c:pt>
                <c:pt idx="1413">
                  <c:v>2.1884307463469765E-2</c:v>
                </c:pt>
                <c:pt idx="1414">
                  <c:v>2.1939230486594463E-2</c:v>
                </c:pt>
                <c:pt idx="1415">
                  <c:v>2.1994269850557639E-2</c:v>
                </c:pt>
                <c:pt idx="1416">
                  <c:v>2.2049425740989802E-2</c:v>
                </c:pt>
                <c:pt idx="1417">
                  <c:v>2.2104698343656148E-2</c:v>
                </c:pt>
                <c:pt idx="1418">
                  <c:v>2.216008784445794E-2</c:v>
                </c:pt>
                <c:pt idx="1419">
                  <c:v>2.2215594429431492E-2</c:v>
                </c:pt>
                <c:pt idx="1420">
                  <c:v>2.2271218284748082E-2</c:v>
                </c:pt>
                <c:pt idx="1421">
                  <c:v>2.2326959596712548E-2</c:v>
                </c:pt>
                <c:pt idx="1422">
                  <c:v>2.2382818551765542E-2</c:v>
                </c:pt>
                <c:pt idx="1423">
                  <c:v>2.2438795336479852E-2</c:v>
                </c:pt>
                <c:pt idx="1424">
                  <c:v>2.2494890137562801E-2</c:v>
                </c:pt>
                <c:pt idx="1425">
                  <c:v>2.2551103141854642E-2</c:v>
                </c:pt>
                <c:pt idx="1426">
                  <c:v>2.2607434536328002E-2</c:v>
                </c:pt>
                <c:pt idx="1427">
                  <c:v>2.2663884508088393E-2</c:v>
                </c:pt>
                <c:pt idx="1428">
                  <c:v>2.2720453244373346E-2</c:v>
                </c:pt>
                <c:pt idx="1429">
                  <c:v>2.2777140932552196E-2</c:v>
                </c:pt>
                <c:pt idx="1430">
                  <c:v>2.2833947760125869E-2</c:v>
                </c:pt>
                <c:pt idx="1431">
                  <c:v>2.2890873914725308E-2</c:v>
                </c:pt>
                <c:pt idx="1432">
                  <c:v>2.2947919584113911E-2</c:v>
                </c:pt>
                <c:pt idx="1433">
                  <c:v>2.3005084956183829E-2</c:v>
                </c:pt>
                <c:pt idx="1434">
                  <c:v>2.3062370218958878E-2</c:v>
                </c:pt>
                <c:pt idx="1435">
                  <c:v>2.3119775560591409E-2</c:v>
                </c:pt>
                <c:pt idx="1436">
                  <c:v>2.3177301169363583E-2</c:v>
                </c:pt>
                <c:pt idx="1437">
                  <c:v>2.3234947233685996E-2</c:v>
                </c:pt>
                <c:pt idx="1438">
                  <c:v>2.3292713942098569E-2</c:v>
                </c:pt>
                <c:pt idx="1439">
                  <c:v>2.3350601483269402E-2</c:v>
                </c:pt>
                <c:pt idx="1440">
                  <c:v>2.3408610045994146E-2</c:v>
                </c:pt>
                <c:pt idx="1441">
                  <c:v>2.3466739819196322E-2</c:v>
                </c:pt>
                <c:pt idx="1442">
                  <c:v>2.3524990991926578E-2</c:v>
                </c:pt>
                <c:pt idx="1443">
                  <c:v>2.3583363753362455E-2</c:v>
                </c:pt>
                <c:pt idx="1444">
                  <c:v>2.3641858292807971E-2</c:v>
                </c:pt>
                <c:pt idx="1445">
                  <c:v>2.3700474799693148E-2</c:v>
                </c:pt>
                <c:pt idx="1446">
                  <c:v>2.3759213463574215E-2</c:v>
                </c:pt>
                <c:pt idx="1447">
                  <c:v>2.3818074474131742E-2</c:v>
                </c:pt>
                <c:pt idx="1448">
                  <c:v>2.3877058021172851E-2</c:v>
                </c:pt>
                <c:pt idx="1449">
                  <c:v>2.3936164294627939E-2</c:v>
                </c:pt>
                <c:pt idx="1450">
                  <c:v>2.3995393484552686E-2</c:v>
                </c:pt>
                <c:pt idx="1451">
                  <c:v>2.4054745781126277E-2</c:v>
                </c:pt>
                <c:pt idx="1452">
                  <c:v>2.4114221374650979E-2</c:v>
                </c:pt>
                <c:pt idx="1453">
                  <c:v>2.4173820455553465E-2</c:v>
                </c:pt>
                <c:pt idx="1454">
                  <c:v>2.4233543214381755E-2</c:v>
                </c:pt>
                <c:pt idx="1455">
                  <c:v>2.429338984180748E-2</c:v>
                </c:pt>
                <c:pt idx="1456">
                  <c:v>2.4353360528624021E-2</c:v>
                </c:pt>
                <c:pt idx="1457">
                  <c:v>2.441345546574545E-2</c:v>
                </c:pt>
                <c:pt idx="1458">
                  <c:v>2.4473674844208714E-2</c:v>
                </c:pt>
                <c:pt idx="1459">
                  <c:v>2.4534018855170682E-2</c:v>
                </c:pt>
                <c:pt idx="1460">
                  <c:v>2.4594487689908868E-2</c:v>
                </c:pt>
                <c:pt idx="1461">
                  <c:v>2.46550815398212E-2</c:v>
                </c:pt>
                <c:pt idx="1462">
                  <c:v>2.4715800596425197E-2</c:v>
                </c:pt>
                <c:pt idx="1463">
                  <c:v>2.4776645051357352E-2</c:v>
                </c:pt>
                <c:pt idx="1464">
                  <c:v>2.4837615096374277E-2</c:v>
                </c:pt>
                <c:pt idx="1465">
                  <c:v>2.4898710923349616E-2</c:v>
                </c:pt>
                <c:pt idx="1466">
                  <c:v>2.4959932724276625E-2</c:v>
                </c:pt>
                <c:pt idx="1467">
                  <c:v>2.5021280691265402E-2</c:v>
                </c:pt>
                <c:pt idx="1468">
                  <c:v>2.5082755016544212E-2</c:v>
                </c:pt>
                <c:pt idx="1469">
                  <c:v>2.514435589245775E-2</c:v>
                </c:pt>
                <c:pt idx="1470">
                  <c:v>2.5206083511467751E-2</c:v>
                </c:pt>
                <c:pt idx="1471">
                  <c:v>2.5267938066151855E-2</c:v>
                </c:pt>
                <c:pt idx="1472">
                  <c:v>2.5329919749203789E-2</c:v>
                </c:pt>
                <c:pt idx="1473">
                  <c:v>2.5392028753432383E-2</c:v>
                </c:pt>
                <c:pt idx="1474">
                  <c:v>2.5454265271762092E-2</c:v>
                </c:pt>
                <c:pt idx="1475">
                  <c:v>2.5516629497231328E-2</c:v>
                </c:pt>
                <c:pt idx="1476">
                  <c:v>2.5579121622993292E-2</c:v>
                </c:pt>
                <c:pt idx="1477">
                  <c:v>2.5641741842314627E-2</c:v>
                </c:pt>
                <c:pt idx="1478">
                  <c:v>2.5704490348575193E-2</c:v>
                </c:pt>
                <c:pt idx="1479">
                  <c:v>2.5767367335268649E-2</c:v>
                </c:pt>
                <c:pt idx="1480">
                  <c:v>2.5830372996000821E-2</c:v>
                </c:pt>
                <c:pt idx="1481">
                  <c:v>2.5893507524489316E-2</c:v>
                </c:pt>
                <c:pt idx="1482">
                  <c:v>2.5956771114563716E-2</c:v>
                </c:pt>
                <c:pt idx="1483">
                  <c:v>2.6020163960165616E-2</c:v>
                </c:pt>
                <c:pt idx="1484">
                  <c:v>2.6083686255346909E-2</c:v>
                </c:pt>
                <c:pt idx="1485">
                  <c:v>2.6147338194270304E-2</c:v>
                </c:pt>
                <c:pt idx="1486">
                  <c:v>2.6211119971208213E-2</c:v>
                </c:pt>
                <c:pt idx="1487">
                  <c:v>2.6275031780543214E-2</c:v>
                </c:pt>
                <c:pt idx="1488">
                  <c:v>2.6339073816766742E-2</c:v>
                </c:pt>
                <c:pt idx="1489">
                  <c:v>2.6403246274479701E-2</c:v>
                </c:pt>
                <c:pt idx="1490">
                  <c:v>2.6467549348390393E-2</c:v>
                </c:pt>
                <c:pt idx="1491">
                  <c:v>2.6531983233316556E-2</c:v>
                </c:pt>
                <c:pt idx="1492">
                  <c:v>2.6596548124182297E-2</c:v>
                </c:pt>
                <c:pt idx="1493">
                  <c:v>2.6661244216019651E-2</c:v>
                </c:pt>
                <c:pt idx="1494">
                  <c:v>2.6726071703966382E-2</c:v>
                </c:pt>
                <c:pt idx="1495">
                  <c:v>2.6791030783267993E-2</c:v>
                </c:pt>
                <c:pt idx="1496">
                  <c:v>2.6856121649274492E-2</c:v>
                </c:pt>
                <c:pt idx="1497">
                  <c:v>2.6921344497442202E-2</c:v>
                </c:pt>
                <c:pt idx="1498">
                  <c:v>2.6986699523331992E-2</c:v>
                </c:pt>
                <c:pt idx="1499">
                  <c:v>2.7052186922609692E-2</c:v>
                </c:pt>
                <c:pt idx="1500">
                  <c:v>2.7117806891044836E-2</c:v>
                </c:pt>
                <c:pt idx="1501">
                  <c:v>2.7183559624511001E-2</c:v>
                </c:pt>
                <c:pt idx="1502">
                  <c:v>2.7249445318984735E-2</c:v>
                </c:pt>
                <c:pt idx="1503">
                  <c:v>2.7315464170545391E-2</c:v>
                </c:pt>
                <c:pt idx="1504">
                  <c:v>2.7381616375375416E-2</c:v>
                </c:pt>
                <c:pt idx="1505">
                  <c:v>2.7447902129758058E-2</c:v>
                </c:pt>
                <c:pt idx="1506">
                  <c:v>2.7514321630078487E-2</c:v>
                </c:pt>
                <c:pt idx="1507">
                  <c:v>2.7580875072823891E-2</c:v>
                </c:pt>
                <c:pt idx="1508">
                  <c:v>2.7647562654580238E-2</c:v>
                </c:pt>
                <c:pt idx="1509">
                  <c:v>2.7714384572035011E-2</c:v>
                </c:pt>
                <c:pt idx="1510">
                  <c:v>2.7781341021975464E-2</c:v>
                </c:pt>
                <c:pt idx="1511">
                  <c:v>2.7848432201286594E-2</c:v>
                </c:pt>
                <c:pt idx="1512">
                  <c:v>2.7915658306954094E-2</c:v>
                </c:pt>
                <c:pt idx="1513">
                  <c:v>2.7983019536061044E-2</c:v>
                </c:pt>
                <c:pt idx="1514">
                  <c:v>2.8050516085787913E-2</c:v>
                </c:pt>
                <c:pt idx="1515">
                  <c:v>2.8118148153413802E-2</c:v>
                </c:pt>
                <c:pt idx="1516">
                  <c:v>2.8185915936314049E-2</c:v>
                </c:pt>
                <c:pt idx="1517">
                  <c:v>2.8253819631960286E-2</c:v>
                </c:pt>
                <c:pt idx="1518">
                  <c:v>2.8321859437920888E-2</c:v>
                </c:pt>
                <c:pt idx="1519">
                  <c:v>2.8390035551859413E-2</c:v>
                </c:pt>
                <c:pt idx="1520">
                  <c:v>2.8458348171534642E-2</c:v>
                </c:pt>
                <c:pt idx="1521">
                  <c:v>2.8526797494799822E-2</c:v>
                </c:pt>
                <c:pt idx="1522">
                  <c:v>2.8595383719602782E-2</c:v>
                </c:pt>
                <c:pt idx="1523">
                  <c:v>2.8664107043984796E-2</c:v>
                </c:pt>
                <c:pt idx="1524">
                  <c:v>2.8732967666080491E-2</c:v>
                </c:pt>
                <c:pt idx="1525">
                  <c:v>2.8801965784117478E-2</c:v>
                </c:pt>
                <c:pt idx="1526">
                  <c:v>2.8871101596415056E-2</c:v>
                </c:pt>
                <c:pt idx="1527">
                  <c:v>2.8940375301384946E-2</c:v>
                </c:pt>
                <c:pt idx="1528">
                  <c:v>2.9009787097530441E-2</c:v>
                </c:pt>
                <c:pt idx="1529">
                  <c:v>2.9079337183445447E-2</c:v>
                </c:pt>
                <c:pt idx="1530">
                  <c:v>2.9149025757813612E-2</c:v>
                </c:pt>
                <c:pt idx="1531">
                  <c:v>2.9218853019409852E-2</c:v>
                </c:pt>
                <c:pt idx="1532">
                  <c:v>2.9288819167097756E-2</c:v>
                </c:pt>
                <c:pt idx="1533">
                  <c:v>2.9358924399829931E-2</c:v>
                </c:pt>
                <c:pt idx="1534">
                  <c:v>2.9429168916647638E-2</c:v>
                </c:pt>
                <c:pt idx="1535">
                  <c:v>2.9499552916680199E-2</c:v>
                </c:pt>
                <c:pt idx="1536">
                  <c:v>2.9570076599144412E-2</c:v>
                </c:pt>
                <c:pt idx="1537">
                  <c:v>2.9640740163344139E-2</c:v>
                </c:pt>
                <c:pt idx="1538">
                  <c:v>2.9711543808669652E-2</c:v>
                </c:pt>
                <c:pt idx="1539">
                  <c:v>2.9782487734597383E-2</c:v>
                </c:pt>
                <c:pt idx="1540">
                  <c:v>2.9853572140689812E-2</c:v>
                </c:pt>
                <c:pt idx="1541">
                  <c:v>2.9924797226593889E-2</c:v>
                </c:pt>
                <c:pt idx="1542">
                  <c:v>2.9996163192041427E-2</c:v>
                </c:pt>
                <c:pt idx="1543">
                  <c:v>3.0067670236848348E-2</c:v>
                </c:pt>
                <c:pt idx="1544">
                  <c:v>3.0139318560914487E-2</c:v>
                </c:pt>
                <c:pt idx="1545">
                  <c:v>3.021110836422175E-2</c:v>
                </c:pt>
                <c:pt idx="1546">
                  <c:v>3.0283039846835853E-2</c:v>
                </c:pt>
                <c:pt idx="1547">
                  <c:v>3.0355113208904452E-2</c:v>
                </c:pt>
                <c:pt idx="1548">
                  <c:v>3.0427328650656216E-2</c:v>
                </c:pt>
                <c:pt idx="1549">
                  <c:v>3.0499686372401247E-2</c:v>
                </c:pt>
                <c:pt idx="1550">
                  <c:v>3.0572186574530601E-2</c:v>
                </c:pt>
                <c:pt idx="1551">
                  <c:v>3.0644829457515073E-2</c:v>
                </c:pt>
                <c:pt idx="1552">
                  <c:v>3.0717615221904852E-2</c:v>
                </c:pt>
                <c:pt idx="1553">
                  <c:v>3.079054406832981E-2</c:v>
                </c:pt>
                <c:pt idx="1554">
                  <c:v>3.0863616197497952E-2</c:v>
                </c:pt>
                <c:pt idx="1555">
                  <c:v>3.0936831810195711E-2</c:v>
                </c:pt>
                <c:pt idx="1556">
                  <c:v>3.101019110728679E-2</c:v>
                </c:pt>
                <c:pt idx="1557">
                  <c:v>3.1083694289712211E-2</c:v>
                </c:pt>
                <c:pt idx="1558">
                  <c:v>3.1157341558489211E-2</c:v>
                </c:pt>
                <c:pt idx="1559">
                  <c:v>3.1231133114711349E-2</c:v>
                </c:pt>
                <c:pt idx="1560">
                  <c:v>3.1305069159547214E-2</c:v>
                </c:pt>
                <c:pt idx="1561">
                  <c:v>3.1379149894241391E-2</c:v>
                </c:pt>
                <c:pt idx="1562">
                  <c:v>3.1453375520112223E-2</c:v>
                </c:pt>
                <c:pt idx="1563">
                  <c:v>3.152774623855123E-2</c:v>
                </c:pt>
                <c:pt idx="1564">
                  <c:v>3.1602262251025443E-2</c:v>
                </c:pt>
                <c:pt idx="1565">
                  <c:v>3.1676923759072682E-2</c:v>
                </c:pt>
                <c:pt idx="1566">
                  <c:v>3.1751730964304406E-2</c:v>
                </c:pt>
                <c:pt idx="1567">
                  <c:v>3.1826684068403485E-2</c:v>
                </c:pt>
                <c:pt idx="1568">
                  <c:v>3.1901783273124491E-2</c:v>
                </c:pt>
                <c:pt idx="1569">
                  <c:v>3.1977028780292002E-2</c:v>
                </c:pt>
                <c:pt idx="1570">
                  <c:v>3.2052420791801622E-2</c:v>
                </c:pt>
                <c:pt idx="1571">
                  <c:v>3.2127959509618581E-2</c:v>
                </c:pt>
                <c:pt idx="1572">
                  <c:v>3.2203645135777149E-2</c:v>
                </c:pt>
                <c:pt idx="1573">
                  <c:v>3.2279477872380072E-2</c:v>
                </c:pt>
                <c:pt idx="1574">
                  <c:v>3.2355457921598142E-2</c:v>
                </c:pt>
                <c:pt idx="1575">
                  <c:v>3.2431585485671099E-2</c:v>
                </c:pt>
                <c:pt idx="1576">
                  <c:v>3.2507860766903617E-2</c:v>
                </c:pt>
                <c:pt idx="1577">
                  <c:v>3.2584283967668277E-2</c:v>
                </c:pt>
                <c:pt idx="1578">
                  <c:v>3.2660855290403697E-2</c:v>
                </c:pt>
                <c:pt idx="1579">
                  <c:v>3.2737574937613416E-2</c:v>
                </c:pt>
                <c:pt idx="1580">
                  <c:v>3.2814443111865842E-2</c:v>
                </c:pt>
                <c:pt idx="1581">
                  <c:v>3.2891460015794113E-2</c:v>
                </c:pt>
                <c:pt idx="1582">
                  <c:v>3.2968625852094542E-2</c:v>
                </c:pt>
                <c:pt idx="1583">
                  <c:v>3.3045940823527846E-2</c:v>
                </c:pt>
                <c:pt idx="1584">
                  <c:v>3.3123405132915847E-2</c:v>
                </c:pt>
                <c:pt idx="1585">
                  <c:v>3.3201018983144252E-2</c:v>
                </c:pt>
                <c:pt idx="1586">
                  <c:v>3.3278782577158696E-2</c:v>
                </c:pt>
                <c:pt idx="1587">
                  <c:v>3.3356696117967287E-2</c:v>
                </c:pt>
                <c:pt idx="1588">
                  <c:v>3.3434759808637804E-2</c:v>
                </c:pt>
                <c:pt idx="1589">
                  <c:v>3.3512973852298213E-2</c:v>
                </c:pt>
                <c:pt idx="1590">
                  <c:v>3.3591338452135806E-2</c:v>
                </c:pt>
                <c:pt idx="1591">
                  <c:v>3.3669853811396706E-2</c:v>
                </c:pt>
                <c:pt idx="1592">
                  <c:v>3.3748520133385369E-2</c:v>
                </c:pt>
                <c:pt idx="1593">
                  <c:v>3.382733762146424E-2</c:v>
                </c:pt>
                <c:pt idx="1594">
                  <c:v>3.3906306479051615E-2</c:v>
                </c:pt>
                <c:pt idx="1595">
                  <c:v>3.3985426909624111E-2</c:v>
                </c:pt>
                <c:pt idx="1596">
                  <c:v>3.4064699116713455E-2</c:v>
                </c:pt>
                <c:pt idx="1597">
                  <c:v>3.4144123303906919E-2</c:v>
                </c:pt>
                <c:pt idx="1598">
                  <c:v>3.4223699674846619E-2</c:v>
                </c:pt>
                <c:pt idx="1599">
                  <c:v>3.4303428433229081E-2</c:v>
                </c:pt>
                <c:pt idx="1600">
                  <c:v>3.4383309782804614E-2</c:v>
                </c:pt>
                <c:pt idx="1601">
                  <c:v>3.4463343927376391E-2</c:v>
                </c:pt>
                <c:pt idx="1602">
                  <c:v>3.4543531070800201E-2</c:v>
                </c:pt>
                <c:pt idx="1603">
                  <c:v>3.4623871416984656E-2</c:v>
                </c:pt>
                <c:pt idx="1604">
                  <c:v>3.4704365169888701E-2</c:v>
                </c:pt>
                <c:pt idx="1605">
                  <c:v>3.4785012533523167E-2</c:v>
                </c:pt>
                <c:pt idx="1606">
                  <c:v>3.4865813711947892E-2</c:v>
                </c:pt>
                <c:pt idx="1607">
                  <c:v>3.4946768909273881E-2</c:v>
                </c:pt>
                <c:pt idx="1608">
                  <c:v>3.5027878329660471E-2</c:v>
                </c:pt>
                <c:pt idx="1609">
                  <c:v>3.5109142177315408E-2</c:v>
                </c:pt>
                <c:pt idx="1610">
                  <c:v>3.519056065649441E-2</c:v>
                </c:pt>
                <c:pt idx="1611">
                  <c:v>3.5272133971501599E-2</c:v>
                </c:pt>
                <c:pt idx="1612">
                  <c:v>3.5353862326686386E-2</c:v>
                </c:pt>
                <c:pt idx="1613">
                  <c:v>3.5435745926445723E-2</c:v>
                </c:pt>
                <c:pt idx="1614">
                  <c:v>3.5517784975220686E-2</c:v>
                </c:pt>
                <c:pt idx="1615">
                  <c:v>3.5599979677499283E-2</c:v>
                </c:pt>
                <c:pt idx="1616">
                  <c:v>3.5682330237811956E-2</c:v>
                </c:pt>
                <c:pt idx="1617">
                  <c:v>3.5764836860734582E-2</c:v>
                </c:pt>
                <c:pt idx="1618">
                  <c:v>3.5847499750885491E-2</c:v>
                </c:pt>
                <c:pt idx="1619">
                  <c:v>3.5930319112926025E-2</c:v>
                </c:pt>
                <c:pt idx="1620">
                  <c:v>3.6013295151558801E-2</c:v>
                </c:pt>
                <c:pt idx="1621">
                  <c:v>3.6096428071528894E-2</c:v>
                </c:pt>
                <c:pt idx="1622">
                  <c:v>3.6179718077622096E-2</c:v>
                </c:pt>
                <c:pt idx="1623">
                  <c:v>3.6263165374663557E-2</c:v>
                </c:pt>
                <c:pt idx="1624">
                  <c:v>3.6346770167518791E-2</c:v>
                </c:pt>
                <c:pt idx="1625">
                  <c:v>3.6430532661092696E-2</c:v>
                </c:pt>
                <c:pt idx="1626">
                  <c:v>3.6514453060327835E-2</c:v>
                </c:pt>
                <c:pt idx="1627">
                  <c:v>3.6598531570205185E-2</c:v>
                </c:pt>
                <c:pt idx="1628">
                  <c:v>3.6682768395742631E-2</c:v>
                </c:pt>
                <c:pt idx="1629">
                  <c:v>3.6767163741994811E-2</c:v>
                </c:pt>
                <c:pt idx="1630">
                  <c:v>3.6851717814052609E-2</c:v>
                </c:pt>
                <c:pt idx="1631">
                  <c:v>3.6936430817041212E-2</c:v>
                </c:pt>
                <c:pt idx="1632">
                  <c:v>3.7021302956122569E-2</c:v>
                </c:pt>
                <c:pt idx="1633">
                  <c:v>3.7106334436490661E-2</c:v>
                </c:pt>
                <c:pt idx="1634">
                  <c:v>3.7191525463375015E-2</c:v>
                </c:pt>
                <c:pt idx="1635">
                  <c:v>3.7276876242036211E-2</c:v>
                </c:pt>
                <c:pt idx="1636">
                  <c:v>3.7362386977768641E-2</c:v>
                </c:pt>
                <c:pt idx="1637">
                  <c:v>3.7448057875897812E-2</c:v>
                </c:pt>
                <c:pt idx="1638">
                  <c:v>3.753388914178029E-2</c:v>
                </c:pt>
                <c:pt idx="1639">
                  <c:v>3.7619880980803398E-2</c:v>
                </c:pt>
                <c:pt idx="1640">
                  <c:v>3.7706033598383405E-2</c:v>
                </c:pt>
                <c:pt idx="1641">
                  <c:v>3.7792347199967116E-2</c:v>
                </c:pt>
                <c:pt idx="1642">
                  <c:v>3.7878821991028981E-2</c:v>
                </c:pt>
                <c:pt idx="1643">
                  <c:v>3.7965458177071858E-2</c:v>
                </c:pt>
                <c:pt idx="1644">
                  <c:v>3.8052255963625804E-2</c:v>
                </c:pt>
                <c:pt idx="1645">
                  <c:v>3.8139215556247642E-2</c:v>
                </c:pt>
                <c:pt idx="1646">
                  <c:v>3.8226337160520082E-2</c:v>
                </c:pt>
                <c:pt idx="1647">
                  <c:v>3.831362098205128E-2</c:v>
                </c:pt>
                <c:pt idx="1648">
                  <c:v>3.840106722647494E-2</c:v>
                </c:pt>
                <c:pt idx="1649">
                  <c:v>3.8488676099447394E-2</c:v>
                </c:pt>
                <c:pt idx="1650">
                  <c:v>3.8576447806650295E-2</c:v>
                </c:pt>
                <c:pt idx="1651">
                  <c:v>3.8664382553787117E-2</c:v>
                </c:pt>
                <c:pt idx="1652">
                  <c:v>3.8752480546583798E-2</c:v>
                </c:pt>
                <c:pt idx="1653">
                  <c:v>3.8840741990788075E-2</c:v>
                </c:pt>
                <c:pt idx="1654">
                  <c:v>3.8929167092168517E-2</c:v>
                </c:pt>
                <c:pt idx="1655">
                  <c:v>3.9017756056514058E-2</c:v>
                </c:pt>
                <c:pt idx="1656">
                  <c:v>3.9106509089633382E-2</c:v>
                </c:pt>
                <c:pt idx="1657">
                  <c:v>3.9195426397354162E-2</c:v>
                </c:pt>
                <c:pt idx="1658">
                  <c:v>3.9284508185522655E-2</c:v>
                </c:pt>
                <c:pt idx="1659">
                  <c:v>3.9373754660002612E-2</c:v>
                </c:pt>
                <c:pt idx="1660">
                  <c:v>3.9463166026675316E-2</c:v>
                </c:pt>
                <c:pt idx="1661">
                  <c:v>3.9552742491437552E-2</c:v>
                </c:pt>
                <c:pt idx="1662">
                  <c:v>3.9642484260203316E-2</c:v>
                </c:pt>
                <c:pt idx="1663">
                  <c:v>3.9732391538900805E-2</c:v>
                </c:pt>
                <c:pt idx="1664">
                  <c:v>3.9822464533472865E-2</c:v>
                </c:pt>
                <c:pt idx="1665">
                  <c:v>3.9912703449876456E-2</c:v>
                </c:pt>
                <c:pt idx="1666">
                  <c:v>4.0003108494081452E-2</c:v>
                </c:pt>
                <c:pt idx="1667">
                  <c:v>4.0093679872070728E-2</c:v>
                </c:pt>
                <c:pt idx="1668">
                  <c:v>4.0184417789837827E-2</c:v>
                </c:pt>
                <c:pt idx="1669">
                  <c:v>4.0275322453388947E-2</c:v>
                </c:pt>
                <c:pt idx="1670">
                  <c:v>4.036639406874129E-2</c:v>
                </c:pt>
                <c:pt idx="1671">
                  <c:v>4.0457632841919146E-2</c:v>
                </c:pt>
                <c:pt idx="1672">
                  <c:v>4.0549038978958077E-2</c:v>
                </c:pt>
                <c:pt idx="1673">
                  <c:v>4.0640612685902855E-2</c:v>
                </c:pt>
                <c:pt idx="1674">
                  <c:v>4.073235416880519E-2</c:v>
                </c:pt>
                <c:pt idx="1675">
                  <c:v>4.0824263633723532E-2</c:v>
                </c:pt>
                <c:pt idx="1676">
                  <c:v>4.0916341286723813E-2</c:v>
                </c:pt>
                <c:pt idx="1677">
                  <c:v>4.1008587333877106E-2</c:v>
                </c:pt>
                <c:pt idx="1678">
                  <c:v>4.1101001981260467E-2</c:v>
                </c:pt>
                <c:pt idx="1679">
                  <c:v>4.1193585434955007E-2</c:v>
                </c:pt>
                <c:pt idx="1680">
                  <c:v>4.1286337901046195E-2</c:v>
                </c:pt>
                <c:pt idx="1681">
                  <c:v>4.1379259585621282E-2</c:v>
                </c:pt>
                <c:pt idx="1682">
                  <c:v>4.1472350694771946E-2</c:v>
                </c:pt>
                <c:pt idx="1683">
                  <c:v>4.15656114345909E-2</c:v>
                </c:pt>
                <c:pt idx="1684">
                  <c:v>4.1659042011171356E-2</c:v>
                </c:pt>
                <c:pt idx="1685">
                  <c:v>4.1752642630608724E-2</c:v>
                </c:pt>
                <c:pt idx="1686">
                  <c:v>4.1846413498995927E-2</c:v>
                </c:pt>
                <c:pt idx="1687">
                  <c:v>4.1940354822426834E-2</c:v>
                </c:pt>
                <c:pt idx="1688">
                  <c:v>4.2034466806993361E-2</c:v>
                </c:pt>
                <c:pt idx="1689">
                  <c:v>4.2128749658783896E-2</c:v>
                </c:pt>
                <c:pt idx="1690">
                  <c:v>4.2223203583886072E-2</c:v>
                </c:pt>
                <c:pt idx="1691">
                  <c:v>4.2317828788382292E-2</c:v>
                </c:pt>
                <c:pt idx="1692">
                  <c:v>4.2412625478351437E-2</c:v>
                </c:pt>
                <c:pt idx="1693">
                  <c:v>4.2507593859866737E-2</c:v>
                </c:pt>
                <c:pt idx="1694">
                  <c:v>4.2602734138995964E-2</c:v>
                </c:pt>
                <c:pt idx="1695">
                  <c:v>4.2698046521800426E-2</c:v>
                </c:pt>
                <c:pt idx="1696">
                  <c:v>4.2793531214336003E-2</c:v>
                </c:pt>
                <c:pt idx="1697">
                  <c:v>4.2889188422647002E-2</c:v>
                </c:pt>
                <c:pt idx="1698">
                  <c:v>4.2985018352773505E-2</c:v>
                </c:pt>
                <c:pt idx="1699">
                  <c:v>4.308102121074403E-2</c:v>
                </c:pt>
                <c:pt idx="1700">
                  <c:v>4.3177197202577386E-2</c:v>
                </c:pt>
                <c:pt idx="1701">
                  <c:v>4.3273546534282246E-2</c:v>
                </c:pt>
                <c:pt idx="1702">
                  <c:v>4.337006941185647E-2</c:v>
                </c:pt>
                <c:pt idx="1703">
                  <c:v>4.3466766041284834E-2</c:v>
                </c:pt>
                <c:pt idx="1704">
                  <c:v>4.3563636628540521E-2</c:v>
                </c:pt>
                <c:pt idx="1705">
                  <c:v>4.3660681379581831E-2</c:v>
                </c:pt>
                <c:pt idx="1706">
                  <c:v>4.3757900500354857E-2</c:v>
                </c:pt>
                <c:pt idx="1707">
                  <c:v>4.3855294196789893E-2</c:v>
                </c:pt>
                <c:pt idx="1708">
                  <c:v>4.3952862674801856E-2</c:v>
                </c:pt>
                <c:pt idx="1709">
                  <c:v>4.4050606140289522E-2</c:v>
                </c:pt>
                <c:pt idx="1710">
                  <c:v>4.4148524799134468E-2</c:v>
                </c:pt>
                <c:pt idx="1711">
                  <c:v>4.424661885720154E-2</c:v>
                </c:pt>
                <c:pt idx="1712">
                  <c:v>4.4344888520335121E-2</c:v>
                </c:pt>
                <c:pt idx="1713">
                  <c:v>4.4443333994363531E-2</c:v>
                </c:pt>
                <c:pt idx="1714">
                  <c:v>4.4541955485093085E-2</c:v>
                </c:pt>
                <c:pt idx="1715">
                  <c:v>4.4640753198310568E-2</c:v>
                </c:pt>
                <c:pt idx="1716">
                  <c:v>4.4739727339781578E-2</c:v>
                </c:pt>
                <c:pt idx="1717">
                  <c:v>4.4838878115248434E-2</c:v>
                </c:pt>
                <c:pt idx="1718">
                  <c:v>4.4938205730432494E-2</c:v>
                </c:pt>
                <c:pt idx="1719">
                  <c:v>4.5037710391031792E-2</c:v>
                </c:pt>
                <c:pt idx="1720">
                  <c:v>4.5137392302718411E-2</c:v>
                </c:pt>
                <c:pt idx="1721">
                  <c:v>4.5237251671141794E-2</c:v>
                </c:pt>
                <c:pt idx="1722">
                  <c:v>4.5337288701924432E-2</c:v>
                </c:pt>
                <c:pt idx="1723">
                  <c:v>4.5437503600663107E-2</c:v>
                </c:pt>
                <c:pt idx="1724">
                  <c:v>4.5537896572927575E-2</c:v>
                </c:pt>
                <c:pt idx="1725">
                  <c:v>4.5638467824259739E-2</c:v>
                </c:pt>
                <c:pt idx="1726">
                  <c:v>4.5739217560173094E-2</c:v>
                </c:pt>
                <c:pt idx="1727">
                  <c:v>4.5840145986151846E-2</c:v>
                </c:pt>
                <c:pt idx="1728">
                  <c:v>4.5941253307650677E-2</c:v>
                </c:pt>
                <c:pt idx="1729">
                  <c:v>4.604253973009332E-2</c:v>
                </c:pt>
                <c:pt idx="1730">
                  <c:v>4.6144005458871866E-2</c:v>
                </c:pt>
                <c:pt idx="1731">
                  <c:v>4.6245650699346975E-2</c:v>
                </c:pt>
                <c:pt idx="1732">
                  <c:v>4.6347475656845903E-2</c:v>
                </c:pt>
                <c:pt idx="1733">
                  <c:v>4.6449480536662306E-2</c:v>
                </c:pt>
                <c:pt idx="1734">
                  <c:v>4.6551665544055945E-2</c:v>
                </c:pt>
                <c:pt idx="1735">
                  <c:v>4.665403088425131E-2</c:v>
                </c:pt>
                <c:pt idx="1736">
                  <c:v>4.6756576762436823E-2</c:v>
                </c:pt>
                <c:pt idx="1737">
                  <c:v>4.685930338376413E-2</c:v>
                </c:pt>
                <c:pt idx="1738">
                  <c:v>4.6962210953349723E-2</c:v>
                </c:pt>
                <c:pt idx="1739">
                  <c:v>4.7065299676267817E-2</c:v>
                </c:pt>
                <c:pt idx="1740">
                  <c:v>4.7168569757558107E-2</c:v>
                </c:pt>
                <c:pt idx="1741">
                  <c:v>4.7272021402218825E-2</c:v>
                </c:pt>
                <c:pt idx="1742">
                  <c:v>4.7375654815207564E-2</c:v>
                </c:pt>
                <c:pt idx="1743">
                  <c:v>4.7479470201441533E-2</c:v>
                </c:pt>
                <c:pt idx="1744">
                  <c:v>4.7583467765795973E-2</c:v>
                </c:pt>
                <c:pt idx="1745">
                  <c:v>4.7687647713104096E-2</c:v>
                </c:pt>
                <c:pt idx="1746">
                  <c:v>4.7792010248155672E-2</c:v>
                </c:pt>
                <c:pt idx="1747">
                  <c:v>4.7896555575694603E-2</c:v>
                </c:pt>
                <c:pt idx="1748">
                  <c:v>4.8001283900423325E-2</c:v>
                </c:pt>
                <c:pt idx="1749">
                  <c:v>4.8106195426995714E-2</c:v>
                </c:pt>
                <c:pt idx="1750">
                  <c:v>4.8211290360021412E-2</c:v>
                </c:pt>
                <c:pt idx="1751">
                  <c:v>4.8316568904061698E-2</c:v>
                </c:pt>
                <c:pt idx="1752">
                  <c:v>4.8422031263630434E-2</c:v>
                </c:pt>
                <c:pt idx="1753">
                  <c:v>4.8527677643192893E-2</c:v>
                </c:pt>
                <c:pt idx="1754">
                  <c:v>4.8633508247165301E-2</c:v>
                </c:pt>
                <c:pt idx="1755">
                  <c:v>4.8739523279913502E-2</c:v>
                </c:pt>
                <c:pt idx="1756">
                  <c:v>4.8845722945752283E-2</c:v>
                </c:pt>
                <c:pt idx="1757">
                  <c:v>4.8952107448945299E-2</c:v>
                </c:pt>
                <c:pt idx="1758">
                  <c:v>4.9058676993703115E-2</c:v>
                </c:pt>
                <c:pt idx="1759">
                  <c:v>4.9165431784183533E-2</c:v>
                </c:pt>
                <c:pt idx="1760">
                  <c:v>4.9272372024490182E-2</c:v>
                </c:pt>
                <c:pt idx="1761">
                  <c:v>4.9379497918673076E-2</c:v>
                </c:pt>
                <c:pt idx="1762">
                  <c:v>4.9486809670724469E-2</c:v>
                </c:pt>
                <c:pt idx="1763">
                  <c:v>4.9594307484582781E-2</c:v>
                </c:pt>
                <c:pt idx="1764">
                  <c:v>4.9701991564128467E-2</c:v>
                </c:pt>
                <c:pt idx="1765">
                  <c:v>4.9809862113182786E-2</c:v>
                </c:pt>
                <c:pt idx="1766">
                  <c:v>4.9917919335511485E-2</c:v>
                </c:pt>
                <c:pt idx="1767">
                  <c:v>5.002616343481732E-2</c:v>
                </c:pt>
                <c:pt idx="1768">
                  <c:v>5.0134594614746397E-2</c:v>
                </c:pt>
                <c:pt idx="1769">
                  <c:v>5.0243213078880897E-2</c:v>
                </c:pt>
                <c:pt idx="1770">
                  <c:v>5.0352019030744273E-2</c:v>
                </c:pt>
                <c:pt idx="1771">
                  <c:v>5.0461012673794207E-2</c:v>
                </c:pt>
                <c:pt idx="1772">
                  <c:v>5.0570194211428394E-2</c:v>
                </c:pt>
                <c:pt idx="1773">
                  <c:v>5.0679563846978082E-2</c:v>
                </c:pt>
                <c:pt idx="1774">
                  <c:v>5.0789121783711109E-2</c:v>
                </c:pt>
                <c:pt idx="1775">
                  <c:v>5.0898868224828926E-2</c:v>
                </c:pt>
                <c:pt idx="1776">
                  <c:v>5.1008803373466846E-2</c:v>
                </c:pt>
                <c:pt idx="1777">
                  <c:v>5.1118927432693834E-2</c:v>
                </c:pt>
                <c:pt idx="1778">
                  <c:v>5.1229240605508757E-2</c:v>
                </c:pt>
                <c:pt idx="1779">
                  <c:v>5.1339743094844306E-2</c:v>
                </c:pt>
                <c:pt idx="1780">
                  <c:v>5.1450435103561912E-2</c:v>
                </c:pt>
                <c:pt idx="1781">
                  <c:v>5.1561316834453322E-2</c:v>
                </c:pt>
                <c:pt idx="1782">
                  <c:v>5.1672388490238946E-2</c:v>
                </c:pt>
                <c:pt idx="1783">
                  <c:v>5.1783650273567516E-2</c:v>
                </c:pt>
                <c:pt idx="1784">
                  <c:v>5.1895102387014766E-2</c:v>
                </c:pt>
                <c:pt idx="1785">
                  <c:v>5.2006745033083494E-2</c:v>
                </c:pt>
                <c:pt idx="1786">
                  <c:v>5.2118578414201332E-2</c:v>
                </c:pt>
                <c:pt idx="1787">
                  <c:v>5.2230602732721523E-2</c:v>
                </c:pt>
                <c:pt idx="1788">
                  <c:v>5.2342818190920973E-2</c:v>
                </c:pt>
                <c:pt idx="1789">
                  <c:v>5.2455224991000533E-2</c:v>
                </c:pt>
                <c:pt idx="1790">
                  <c:v>5.2567823335082593E-2</c:v>
                </c:pt>
                <c:pt idx="1791">
                  <c:v>5.2680613425212422E-2</c:v>
                </c:pt>
                <c:pt idx="1792">
                  <c:v>5.2793595463354895E-2</c:v>
                </c:pt>
                <c:pt idx="1793">
                  <c:v>5.2906769651396519E-2</c:v>
                </c:pt>
                <c:pt idx="1794">
                  <c:v>5.3020136191141119E-2</c:v>
                </c:pt>
                <c:pt idx="1795">
                  <c:v>5.3133695284312984E-2</c:v>
                </c:pt>
                <c:pt idx="1796">
                  <c:v>5.3247447132553145E-2</c:v>
                </c:pt>
                <c:pt idx="1797">
                  <c:v>5.3361391937419921E-2</c:v>
                </c:pt>
                <c:pt idx="1798">
                  <c:v>5.3475529900386135E-2</c:v>
                </c:pt>
                <c:pt idx="1799">
                  <c:v>5.3589861222842393E-2</c:v>
                </c:pt>
                <c:pt idx="1800">
                  <c:v>5.3704386106092107E-2</c:v>
                </c:pt>
                <c:pt idx="1801">
                  <c:v>5.3819104751352716E-2</c:v>
                </c:pt>
                <c:pt idx="1802">
                  <c:v>5.3934017359754512E-2</c:v>
                </c:pt>
                <c:pt idx="1803">
                  <c:v>5.4049124132339803E-2</c:v>
                </c:pt>
                <c:pt idx="1804">
                  <c:v>5.4164425270061912E-2</c:v>
                </c:pt>
                <c:pt idx="1805">
                  <c:v>5.4279920973784805E-2</c:v>
                </c:pt>
                <c:pt idx="1806">
                  <c:v>5.4395611444282524E-2</c:v>
                </c:pt>
                <c:pt idx="1807">
                  <c:v>5.4511496882236256E-2</c:v>
                </c:pt>
                <c:pt idx="1808">
                  <c:v>5.462757748823599E-2</c:v>
                </c:pt>
                <c:pt idx="1809">
                  <c:v>5.4743853462779865E-2</c:v>
                </c:pt>
                <c:pt idx="1810">
                  <c:v>5.4860325006271846E-2</c:v>
                </c:pt>
                <c:pt idx="1811">
                  <c:v>5.4976992319019514E-2</c:v>
                </c:pt>
                <c:pt idx="1812">
                  <c:v>5.5093855601237363E-2</c:v>
                </c:pt>
                <c:pt idx="1813">
                  <c:v>5.5210915053043083E-2</c:v>
                </c:pt>
                <c:pt idx="1814">
                  <c:v>5.532817087445642E-2</c:v>
                </c:pt>
                <c:pt idx="1815">
                  <c:v>5.544562326540077E-2</c:v>
                </c:pt>
                <c:pt idx="1816">
                  <c:v>5.5563272425699903E-2</c:v>
                </c:pt>
                <c:pt idx="1817">
                  <c:v>5.5681118555078367E-2</c:v>
                </c:pt>
                <c:pt idx="1818">
                  <c:v>5.5799161853160854E-2</c:v>
                </c:pt>
                <c:pt idx="1819">
                  <c:v>5.5917402519469479E-2</c:v>
                </c:pt>
                <c:pt idx="1820">
                  <c:v>5.6035840753426304E-2</c:v>
                </c:pt>
                <c:pt idx="1821">
                  <c:v>5.6154476754349494E-2</c:v>
                </c:pt>
                <c:pt idx="1822">
                  <c:v>5.6273310721453765E-2</c:v>
                </c:pt>
                <c:pt idx="1823">
                  <c:v>5.6392342853849954E-2</c:v>
                </c:pt>
                <c:pt idx="1824">
                  <c:v>5.6511573350541931E-2</c:v>
                </c:pt>
                <c:pt idx="1825">
                  <c:v>5.6631002410429475E-2</c:v>
                </c:pt>
                <c:pt idx="1826">
                  <c:v>5.6750630232304707E-2</c:v>
                </c:pt>
                <c:pt idx="1827">
                  <c:v>5.6870457014851071E-2</c:v>
                </c:pt>
                <c:pt idx="1828">
                  <c:v>5.6990482956645057E-2</c:v>
                </c:pt>
                <c:pt idx="1829">
                  <c:v>5.7110708256151513E-2</c:v>
                </c:pt>
                <c:pt idx="1830">
                  <c:v>5.7231133111727013E-2</c:v>
                </c:pt>
                <c:pt idx="1831">
                  <c:v>5.7351757721616131E-2</c:v>
                </c:pt>
                <c:pt idx="1832">
                  <c:v>5.7472582283951419E-2</c:v>
                </c:pt>
                <c:pt idx="1833">
                  <c:v>5.7593606996752977E-2</c:v>
                </c:pt>
                <c:pt idx="1834">
                  <c:v>5.7714832057926636E-2</c:v>
                </c:pt>
                <c:pt idx="1835">
                  <c:v>5.7836257665263194E-2</c:v>
                </c:pt>
                <c:pt idx="1836">
                  <c:v>5.79578840164406E-2</c:v>
                </c:pt>
                <c:pt idx="1837">
                  <c:v>5.8079711309017505E-2</c:v>
                </c:pt>
                <c:pt idx="1838">
                  <c:v>5.820173974043779E-2</c:v>
                </c:pt>
                <c:pt idx="1839">
                  <c:v>5.8323969508026513E-2</c:v>
                </c:pt>
                <c:pt idx="1840">
                  <c:v>5.8446400808989434E-2</c:v>
                </c:pt>
                <c:pt idx="1841">
                  <c:v>5.8569033840414134E-2</c:v>
                </c:pt>
                <c:pt idx="1842">
                  <c:v>5.8691868799265676E-2</c:v>
                </c:pt>
                <c:pt idx="1843">
                  <c:v>5.8814905882391307E-2</c:v>
                </c:pt>
                <c:pt idx="1844">
                  <c:v>5.8938145286511708E-2</c:v>
                </c:pt>
                <c:pt idx="1845">
                  <c:v>5.906158720822853E-2</c:v>
                </c:pt>
                <c:pt idx="1846">
                  <c:v>5.9185231844016792E-2</c:v>
                </c:pt>
                <c:pt idx="1847">
                  <c:v>5.9309079390227122E-2</c:v>
                </c:pt>
                <c:pt idx="1848">
                  <c:v>5.943313004308743E-2</c:v>
                </c:pt>
                <c:pt idx="1849">
                  <c:v>5.9557383998695514E-2</c:v>
                </c:pt>
                <c:pt idx="1850">
                  <c:v>5.9681841453023833E-2</c:v>
                </c:pt>
                <c:pt idx="1851">
                  <c:v>5.9806502601916924E-2</c:v>
                </c:pt>
                <c:pt idx="1852">
                  <c:v>5.9931367641089126E-2</c:v>
                </c:pt>
                <c:pt idx="1853">
                  <c:v>6.00564367661265E-2</c:v>
                </c:pt>
                <c:pt idx="1854">
                  <c:v>6.0181710172482167E-2</c:v>
                </c:pt>
                <c:pt idx="1855">
                  <c:v>6.0307188055480423E-2</c:v>
                </c:pt>
                <c:pt idx="1856">
                  <c:v>6.0432870610310913E-2</c:v>
                </c:pt>
                <c:pt idx="1857">
                  <c:v>6.0558758032031083E-2</c:v>
                </c:pt>
                <c:pt idx="1858">
                  <c:v>6.0684850515563965E-2</c:v>
                </c:pt>
                <c:pt idx="1859">
                  <c:v>6.0811148255697708E-2</c:v>
                </c:pt>
                <c:pt idx="1860">
                  <c:v>6.0937651447084504E-2</c:v>
                </c:pt>
                <c:pt idx="1861">
                  <c:v>6.1064360284239387E-2</c:v>
                </c:pt>
                <c:pt idx="1862">
                  <c:v>6.1191274961540788E-2</c:v>
                </c:pt>
                <c:pt idx="1863">
                  <c:v>6.1318395673227319E-2</c:v>
                </c:pt>
                <c:pt idx="1864">
                  <c:v>6.1445722613399346E-2</c:v>
                </c:pt>
                <c:pt idx="1865">
                  <c:v>6.1573255976016907E-2</c:v>
                </c:pt>
                <c:pt idx="1866">
                  <c:v>6.1700995954898752E-2</c:v>
                </c:pt>
                <c:pt idx="1867">
                  <c:v>6.1828942743720396E-2</c:v>
                </c:pt>
                <c:pt idx="1868">
                  <c:v>6.1957096536017123E-2</c:v>
                </c:pt>
                <c:pt idx="1869">
                  <c:v>6.2085457525178814E-2</c:v>
                </c:pt>
                <c:pt idx="1870">
                  <c:v>6.2214025904450784E-2</c:v>
                </c:pt>
                <c:pt idx="1871">
                  <c:v>6.2342801866933861E-2</c:v>
                </c:pt>
                <c:pt idx="1872">
                  <c:v>6.2471785605580726E-2</c:v>
                </c:pt>
                <c:pt idx="1873">
                  <c:v>6.2600977313199399E-2</c:v>
                </c:pt>
                <c:pt idx="1874">
                  <c:v>6.2730377182448352E-2</c:v>
                </c:pt>
                <c:pt idx="1875">
                  <c:v>6.2859985405836413E-2</c:v>
                </c:pt>
                <c:pt idx="1876">
                  <c:v>6.298980217572385E-2</c:v>
                </c:pt>
                <c:pt idx="1877">
                  <c:v>6.3119827684320284E-2</c:v>
                </c:pt>
                <c:pt idx="1878">
                  <c:v>6.3250062123682907E-2</c:v>
                </c:pt>
                <c:pt idx="1879">
                  <c:v>6.3380505685717098E-2</c:v>
                </c:pt>
                <c:pt idx="1880">
                  <c:v>6.3511158562174111E-2</c:v>
                </c:pt>
                <c:pt idx="1881">
                  <c:v>6.3642020944652739E-2</c:v>
                </c:pt>
                <c:pt idx="1882">
                  <c:v>6.3773093024594454E-2</c:v>
                </c:pt>
                <c:pt idx="1883">
                  <c:v>6.3904374993285801E-2</c:v>
                </c:pt>
                <c:pt idx="1884">
                  <c:v>6.4035867041856903E-2</c:v>
                </c:pt>
                <c:pt idx="1885">
                  <c:v>6.4167569361279195E-2</c:v>
                </c:pt>
                <c:pt idx="1886">
                  <c:v>6.4299482142366512E-2</c:v>
                </c:pt>
                <c:pt idx="1887">
                  <c:v>6.4431605575771919E-2</c:v>
                </c:pt>
                <c:pt idx="1888">
                  <c:v>6.4563939851989868E-2</c:v>
                </c:pt>
                <c:pt idx="1889">
                  <c:v>6.4696485161350722E-2</c:v>
                </c:pt>
                <c:pt idx="1890">
                  <c:v>6.4829241694025722E-2</c:v>
                </c:pt>
                <c:pt idx="1891">
                  <c:v>6.4962209640021848E-2</c:v>
                </c:pt>
                <c:pt idx="1892">
                  <c:v>6.5095389189180411E-2</c:v>
                </c:pt>
                <c:pt idx="1893">
                  <c:v>6.5228780531181113E-2</c:v>
                </c:pt>
                <c:pt idx="1894">
                  <c:v>6.5362383855536249E-2</c:v>
                </c:pt>
                <c:pt idx="1895">
                  <c:v>6.5496199351589582E-2</c:v>
                </c:pt>
                <c:pt idx="1896">
                  <c:v>6.5630227208520922E-2</c:v>
                </c:pt>
                <c:pt idx="1897">
                  <c:v>6.5764467615339994E-2</c:v>
                </c:pt>
                <c:pt idx="1898">
                  <c:v>6.5898920760886534E-2</c:v>
                </c:pt>
                <c:pt idx="1899">
                  <c:v>6.603358683383187E-2</c:v>
                </c:pt>
                <c:pt idx="1900">
                  <c:v>6.6168466022673372E-2</c:v>
                </c:pt>
                <c:pt idx="1901">
                  <c:v>6.6303558515739783E-2</c:v>
                </c:pt>
                <c:pt idx="1902">
                  <c:v>6.6438864501184941E-2</c:v>
                </c:pt>
                <c:pt idx="1903">
                  <c:v>6.6574384166989395E-2</c:v>
                </c:pt>
                <c:pt idx="1904">
                  <c:v>6.6710117700959012E-2</c:v>
                </c:pt>
                <c:pt idx="1905">
                  <c:v>6.684606529072401E-2</c:v>
                </c:pt>
                <c:pt idx="1906">
                  <c:v>6.6982227123738733E-2</c:v>
                </c:pt>
                <c:pt idx="1907">
                  <c:v>6.7118603387278403E-2</c:v>
                </c:pt>
                <c:pt idx="1908">
                  <c:v>6.7255194268442162E-2</c:v>
                </c:pt>
                <c:pt idx="1909">
                  <c:v>6.7391999954149642E-2</c:v>
                </c:pt>
                <c:pt idx="1910">
                  <c:v>6.7529020631137734E-2</c:v>
                </c:pt>
                <c:pt idx="1911">
                  <c:v>6.76662564859664E-2</c:v>
                </c:pt>
                <c:pt idx="1912">
                  <c:v>6.7803707705011387E-2</c:v>
                </c:pt>
                <c:pt idx="1913">
                  <c:v>6.7941374474465202E-2</c:v>
                </c:pt>
                <c:pt idx="1914">
                  <c:v>6.8079256980338412E-2</c:v>
                </c:pt>
                <c:pt idx="1915">
                  <c:v>6.8217355408455776E-2</c:v>
                </c:pt>
                <c:pt idx="1916">
                  <c:v>6.8355669944457381E-2</c:v>
                </c:pt>
                <c:pt idx="1917">
                  <c:v>6.8494200773795491E-2</c:v>
                </c:pt>
                <c:pt idx="1918">
                  <c:v>6.8632948081736922E-2</c:v>
                </c:pt>
                <c:pt idx="1919">
                  <c:v>6.8771912053359141E-2</c:v>
                </c:pt>
                <c:pt idx="1920">
                  <c:v>6.8911092873550892E-2</c:v>
                </c:pt>
                <c:pt idx="1921">
                  <c:v>6.9050490727011138E-2</c:v>
                </c:pt>
                <c:pt idx="1922">
                  <c:v>6.9190105798246332E-2</c:v>
                </c:pt>
                <c:pt idx="1923">
                  <c:v>6.9329938271573702E-2</c:v>
                </c:pt>
                <c:pt idx="1924">
                  <c:v>6.9469988331115992E-2</c:v>
                </c:pt>
                <c:pt idx="1925">
                  <c:v>6.9610256160802464E-2</c:v>
                </c:pt>
                <c:pt idx="1926">
                  <c:v>6.9750741944368977E-2</c:v>
                </c:pt>
                <c:pt idx="1927">
                  <c:v>6.9891445865353383E-2</c:v>
                </c:pt>
                <c:pt idx="1928">
                  <c:v>7.0032368107099979E-2</c:v>
                </c:pt>
                <c:pt idx="1929">
                  <c:v>7.0173508852754501E-2</c:v>
                </c:pt>
                <c:pt idx="1930">
                  <c:v>7.031486828526444E-2</c:v>
                </c:pt>
                <c:pt idx="1931">
                  <c:v>7.0456446587378319E-2</c:v>
                </c:pt>
                <c:pt idx="1932">
                  <c:v>7.0598243941644753E-2</c:v>
                </c:pt>
                <c:pt idx="1933">
                  <c:v>7.074026053041059E-2</c:v>
                </c:pt>
                <c:pt idx="1934">
                  <c:v>7.0882496535822806E-2</c:v>
                </c:pt>
                <c:pt idx="1935">
                  <c:v>7.1024952139822572E-2</c:v>
                </c:pt>
                <c:pt idx="1936">
                  <c:v>7.1167627524150581E-2</c:v>
                </c:pt>
                <c:pt idx="1937">
                  <c:v>7.1310522870341148E-2</c:v>
                </c:pt>
                <c:pt idx="1938">
                  <c:v>7.1453638359722904E-2</c:v>
                </c:pt>
                <c:pt idx="1939">
                  <c:v>7.1596974173419023E-2</c:v>
                </c:pt>
                <c:pt idx="1940">
                  <c:v>7.1740530492344023E-2</c:v>
                </c:pt>
                <c:pt idx="1941">
                  <c:v>7.1884307497205882E-2</c:v>
                </c:pt>
                <c:pt idx="1942">
                  <c:v>7.2028305368502105E-2</c:v>
                </c:pt>
                <c:pt idx="1943">
                  <c:v>7.2172524286520531E-2</c:v>
                </c:pt>
                <c:pt idx="1944">
                  <c:v>7.2316964431338365E-2</c:v>
                </c:pt>
                <c:pt idx="1945">
                  <c:v>7.2461625982818897E-2</c:v>
                </c:pt>
                <c:pt idx="1946">
                  <c:v>7.2606509120614782E-2</c:v>
                </c:pt>
                <c:pt idx="1947">
                  <c:v>7.2751614024164829E-2</c:v>
                </c:pt>
                <c:pt idx="1948">
                  <c:v>7.2896940872692037E-2</c:v>
                </c:pt>
                <c:pt idx="1949">
                  <c:v>7.3042489845203826E-2</c:v>
                </c:pt>
                <c:pt idx="1950">
                  <c:v>7.3188261120490983E-2</c:v>
                </c:pt>
                <c:pt idx="1951">
                  <c:v>7.3334254877128885E-2</c:v>
                </c:pt>
                <c:pt idx="1952">
                  <c:v>7.3480471293471183E-2</c:v>
                </c:pt>
                <c:pt idx="1953">
                  <c:v>7.3626910547654772E-2</c:v>
                </c:pt>
                <c:pt idx="1954">
                  <c:v>7.3773572817595529E-2</c:v>
                </c:pt>
                <c:pt idx="1955">
                  <c:v>7.3920458280987575E-2</c:v>
                </c:pt>
                <c:pt idx="1956">
                  <c:v>7.4067567115304114E-2</c:v>
                </c:pt>
                <c:pt idx="1957">
                  <c:v>7.4214899497793432E-2</c:v>
                </c:pt>
                <c:pt idx="1958">
                  <c:v>7.4362455605482103E-2</c:v>
                </c:pt>
                <c:pt idx="1959">
                  <c:v>7.4510235615170492E-2</c:v>
                </c:pt>
                <c:pt idx="1960">
                  <c:v>7.4658239703433493E-2</c:v>
                </c:pt>
                <c:pt idx="1961">
                  <c:v>7.4806468046619279E-2</c:v>
                </c:pt>
                <c:pt idx="1962">
                  <c:v>7.4954920820848175E-2</c:v>
                </c:pt>
                <c:pt idx="1963">
                  <c:v>7.5103598202011554E-2</c:v>
                </c:pt>
                <c:pt idx="1964">
                  <c:v>7.5252500365772704E-2</c:v>
                </c:pt>
                <c:pt idx="1965">
                  <c:v>7.5401627487563502E-2</c:v>
                </c:pt>
                <c:pt idx="1966">
                  <c:v>7.5550979742584012E-2</c:v>
                </c:pt>
                <c:pt idx="1967">
                  <c:v>7.5700557305802899E-2</c:v>
                </c:pt>
                <c:pt idx="1968">
                  <c:v>7.5850360351955012E-2</c:v>
                </c:pt>
                <c:pt idx="1969">
                  <c:v>7.6000389055541795E-2</c:v>
                </c:pt>
                <c:pt idx="1970">
                  <c:v>7.615064359082778E-2</c:v>
                </c:pt>
                <c:pt idx="1971">
                  <c:v>7.6301124131844034E-2</c:v>
                </c:pt>
                <c:pt idx="1972">
                  <c:v>7.6451830852382899E-2</c:v>
                </c:pt>
                <c:pt idx="1973">
                  <c:v>7.6602763925999337E-2</c:v>
                </c:pt>
                <c:pt idx="1974">
                  <c:v>7.6753923526009474E-2</c:v>
                </c:pt>
                <c:pt idx="1975">
                  <c:v>7.6905309825489723E-2</c:v>
                </c:pt>
                <c:pt idx="1976">
                  <c:v>7.7056922997276317E-2</c:v>
                </c:pt>
                <c:pt idx="1977">
                  <c:v>7.7208763213962125E-2</c:v>
                </c:pt>
                <c:pt idx="1978">
                  <c:v>7.7360830647899934E-2</c:v>
                </c:pt>
                <c:pt idx="1979">
                  <c:v>7.7513125471197139E-2</c:v>
                </c:pt>
                <c:pt idx="1980">
                  <c:v>7.7665647855718264E-2</c:v>
                </c:pt>
                <c:pt idx="1981">
                  <c:v>7.781839797308053E-2</c:v>
                </c:pt>
                <c:pt idx="1982">
                  <c:v>7.7971375994656131E-2</c:v>
                </c:pt>
                <c:pt idx="1983">
                  <c:v>7.8124582091570596E-2</c:v>
                </c:pt>
                <c:pt idx="1984">
                  <c:v>7.8278016434700393E-2</c:v>
                </c:pt>
                <c:pt idx="1985">
                  <c:v>7.8431679194672962E-2</c:v>
                </c:pt>
                <c:pt idx="1986">
                  <c:v>7.8585570541865962E-2</c:v>
                </c:pt>
                <c:pt idx="1987">
                  <c:v>7.8739690646406513E-2</c:v>
                </c:pt>
                <c:pt idx="1988">
                  <c:v>7.8894039678167716E-2</c:v>
                </c:pt>
                <c:pt idx="1989">
                  <c:v>7.9048617806773552E-2</c:v>
                </c:pt>
                <c:pt idx="1990">
                  <c:v>7.9203425201590474E-2</c:v>
                </c:pt>
                <c:pt idx="1991">
                  <c:v>7.9358462031733149E-2</c:v>
                </c:pt>
                <c:pt idx="1992">
                  <c:v>7.9513728466058142E-2</c:v>
                </c:pt>
                <c:pt idx="1993">
                  <c:v>7.9669224673167713E-2</c:v>
                </c:pt>
                <c:pt idx="1994">
                  <c:v>7.9824950821405644E-2</c:v>
                </c:pt>
                <c:pt idx="1995">
                  <c:v>7.9980907078855912E-2</c:v>
                </c:pt>
                <c:pt idx="1996">
                  <c:v>8.0137093613345423E-2</c:v>
                </c:pt>
                <c:pt idx="1997">
                  <c:v>8.0293510592439568E-2</c:v>
                </c:pt>
                <c:pt idx="1998">
                  <c:v>8.0450158183443088E-2</c:v>
                </c:pt>
                <c:pt idx="1999">
                  <c:v>8.0607036553395725E-2</c:v>
                </c:pt>
                <c:pt idx="2000">
                  <c:v>8.076414586907997E-2</c:v>
                </c:pt>
                <c:pt idx="2001">
                  <c:v>8.0921486297006726E-2</c:v>
                </c:pt>
                <c:pt idx="2002">
                  <c:v>8.1079058003428073E-2</c:v>
                </c:pt>
                <c:pt idx="2003">
                  <c:v>8.1236861154327766E-2</c:v>
                </c:pt>
                <c:pt idx="2004">
                  <c:v>8.1394895915423066E-2</c:v>
                </c:pt>
                <c:pt idx="2005">
                  <c:v>8.1553162452160766E-2</c:v>
                </c:pt>
                <c:pt idx="2006">
                  <c:v>8.1711660929722998E-2</c:v>
                </c:pt>
                <c:pt idx="2007">
                  <c:v>8.1870391513020224E-2</c:v>
                </c:pt>
                <c:pt idx="2008">
                  <c:v>8.2029354366691745E-2</c:v>
                </c:pt>
                <c:pt idx="2009">
                  <c:v>8.2188549655104873E-2</c:v>
                </c:pt>
                <c:pt idx="2010">
                  <c:v>8.2347977542357911E-2</c:v>
                </c:pt>
                <c:pt idx="2011">
                  <c:v>8.2507638192271568E-2</c:v>
                </c:pt>
                <c:pt idx="2012">
                  <c:v>8.2667531768392241E-2</c:v>
                </c:pt>
                <c:pt idx="2013">
                  <c:v>8.2827658433994006E-2</c:v>
                </c:pt>
                <c:pt idx="2014">
                  <c:v>8.2988018352072548E-2</c:v>
                </c:pt>
                <c:pt idx="2015">
                  <c:v>8.3148611685346194E-2</c:v>
                </c:pt>
                <c:pt idx="2016">
                  <c:v>8.3309438596256918E-2</c:v>
                </c:pt>
                <c:pt idx="2017">
                  <c:v>8.3470499246963467E-2</c:v>
                </c:pt>
                <c:pt idx="2018">
                  <c:v>8.3631793799350027E-2</c:v>
                </c:pt>
                <c:pt idx="2019">
                  <c:v>8.3793322415014929E-2</c:v>
                </c:pt>
                <c:pt idx="2020">
                  <c:v>8.3955085255277423E-2</c:v>
                </c:pt>
                <c:pt idx="2021">
                  <c:v>8.4117082481171501E-2</c:v>
                </c:pt>
                <c:pt idx="2022">
                  <c:v>8.4279314253450713E-2</c:v>
                </c:pt>
                <c:pt idx="2023">
                  <c:v>8.4441780732580879E-2</c:v>
                </c:pt>
                <c:pt idx="2024">
                  <c:v>8.4604482078743853E-2</c:v>
                </c:pt>
                <c:pt idx="2025">
                  <c:v>8.4767418451831708E-2</c:v>
                </c:pt>
                <c:pt idx="2026">
                  <c:v>8.4930590011453311E-2</c:v>
                </c:pt>
                <c:pt idx="2027">
                  <c:v>8.5093996916924833E-2</c:v>
                </c:pt>
                <c:pt idx="2028">
                  <c:v>8.5257639327277118E-2</c:v>
                </c:pt>
                <c:pt idx="2029">
                  <c:v>8.5421517401245609E-2</c:v>
                </c:pt>
                <c:pt idx="2030">
                  <c:v>8.5585631297279544E-2</c:v>
                </c:pt>
                <c:pt idx="2031">
                  <c:v>8.5749981173531234E-2</c:v>
                </c:pt>
                <c:pt idx="2032">
                  <c:v>8.591456718786375E-2</c:v>
                </c:pt>
                <c:pt idx="2033">
                  <c:v>8.6079389497840733E-2</c:v>
                </c:pt>
                <c:pt idx="2034">
                  <c:v>8.6244448260736767E-2</c:v>
                </c:pt>
                <c:pt idx="2035">
                  <c:v>8.640974363352498E-2</c:v>
                </c:pt>
                <c:pt idx="2036">
                  <c:v>8.6575275772887303E-2</c:v>
                </c:pt>
                <c:pt idx="2037">
                  <c:v>8.6741044835199468E-2</c:v>
                </c:pt>
                <c:pt idx="2038">
                  <c:v>8.6907050976545858E-2</c:v>
                </c:pt>
                <c:pt idx="2039">
                  <c:v>8.7073294352707109E-2</c:v>
                </c:pt>
                <c:pt idx="2040">
                  <c:v>8.723977511916399E-2</c:v>
                </c:pt>
                <c:pt idx="2041">
                  <c:v>8.7406493431095272E-2</c:v>
                </c:pt>
                <c:pt idx="2042">
                  <c:v>8.7573449443377097E-2</c:v>
                </c:pt>
                <c:pt idx="2043">
                  <c:v>8.7740643310581692E-2</c:v>
                </c:pt>
                <c:pt idx="2044">
                  <c:v>8.7908075186977228E-2</c:v>
                </c:pt>
                <c:pt idx="2045">
                  <c:v>8.8075745226525046E-2</c:v>
                </c:pt>
                <c:pt idx="2046">
                  <c:v>8.8243653582881706E-2</c:v>
                </c:pt>
                <c:pt idx="2047">
                  <c:v>8.8411800409395114E-2</c:v>
                </c:pt>
                <c:pt idx="2048">
                  <c:v>8.8580185859104987E-2</c:v>
                </c:pt>
                <c:pt idx="2049">
                  <c:v>8.8748810084741794E-2</c:v>
                </c:pt>
                <c:pt idx="2050">
                  <c:v>8.8917673238725681E-2</c:v>
                </c:pt>
                <c:pt idx="2051">
                  <c:v>8.9086775473165833E-2</c:v>
                </c:pt>
                <c:pt idx="2052">
                  <c:v>8.9256116939858743E-2</c:v>
                </c:pt>
                <c:pt idx="2053">
                  <c:v>8.9425697790288292E-2</c:v>
                </c:pt>
                <c:pt idx="2054">
                  <c:v>8.9595518175623876E-2</c:v>
                </c:pt>
                <c:pt idx="2055">
                  <c:v>8.9765578246718242E-2</c:v>
                </c:pt>
                <c:pt idx="2056">
                  <c:v>8.9935878154113372E-2</c:v>
                </c:pt>
                <c:pt idx="2057">
                  <c:v>9.0106418048027298E-2</c:v>
                </c:pt>
                <c:pt idx="2058">
                  <c:v>9.0277198078366566E-2</c:v>
                </c:pt>
                <c:pt idx="2059">
                  <c:v>9.0448218394714688E-2</c:v>
                </c:pt>
                <c:pt idx="2060">
                  <c:v>9.0619479146338028E-2</c:v>
                </c:pt>
                <c:pt idx="2061">
                  <c:v>9.0790980482180067E-2</c:v>
                </c:pt>
                <c:pt idx="2062">
                  <c:v>9.0962722550864544E-2</c:v>
                </c:pt>
                <c:pt idx="2063">
                  <c:v>9.1134705500691263E-2</c:v>
                </c:pt>
                <c:pt idx="2064">
                  <c:v>9.1306929479637006E-2</c:v>
                </c:pt>
                <c:pt idx="2065">
                  <c:v>9.1479394635354483E-2</c:v>
                </c:pt>
                <c:pt idx="2066">
                  <c:v>9.1652101115171025E-2</c:v>
                </c:pt>
                <c:pt idx="2067">
                  <c:v>9.18250490660876E-2</c:v>
                </c:pt>
                <c:pt idx="2068">
                  <c:v>9.1998238634774993E-2</c:v>
                </c:pt>
                <c:pt idx="2069">
                  <c:v>9.2171669967581513E-2</c:v>
                </c:pt>
                <c:pt idx="2070">
                  <c:v>9.2345343210521652E-2</c:v>
                </c:pt>
                <c:pt idx="2071">
                  <c:v>9.2519258509281596E-2</c:v>
                </c:pt>
                <c:pt idx="2072">
                  <c:v>9.2693416009216198E-2</c:v>
                </c:pt>
                <c:pt idx="2073">
                  <c:v>9.2867815855347965E-2</c:v>
                </c:pt>
                <c:pt idx="2074">
                  <c:v>9.3042458192367714E-2</c:v>
                </c:pt>
                <c:pt idx="2075">
                  <c:v>9.3217343164630234E-2</c:v>
                </c:pt>
                <c:pt idx="2076">
                  <c:v>9.3392470916155865E-2</c:v>
                </c:pt>
                <c:pt idx="2077">
                  <c:v>9.3567841590633749E-2</c:v>
                </c:pt>
                <c:pt idx="2078">
                  <c:v>9.3743455331407613E-2</c:v>
                </c:pt>
                <c:pt idx="2079">
                  <c:v>9.3919312281491765E-2</c:v>
                </c:pt>
                <c:pt idx="2080">
                  <c:v>9.4095412583558358E-2</c:v>
                </c:pt>
                <c:pt idx="2081">
                  <c:v>9.4271756379938634E-2</c:v>
                </c:pt>
                <c:pt idx="2082">
                  <c:v>9.4448343812627067E-2</c:v>
                </c:pt>
                <c:pt idx="2083">
                  <c:v>9.4625175023274735E-2</c:v>
                </c:pt>
                <c:pt idx="2084">
                  <c:v>9.4802250153187523E-2</c:v>
                </c:pt>
                <c:pt idx="2085">
                  <c:v>9.4979569343333722E-2</c:v>
                </c:pt>
                <c:pt idx="2086">
                  <c:v>9.5157132734333266E-2</c:v>
                </c:pt>
                <c:pt idx="2087">
                  <c:v>9.5334940466463222E-2</c:v>
                </c:pt>
                <c:pt idx="2088">
                  <c:v>9.5512992679651298E-2</c:v>
                </c:pt>
                <c:pt idx="2089">
                  <c:v>9.5691289513481867E-2</c:v>
                </c:pt>
                <c:pt idx="2090">
                  <c:v>9.5869831107189746E-2</c:v>
                </c:pt>
                <c:pt idx="2091">
                  <c:v>9.6048617599660505E-2</c:v>
                </c:pt>
                <c:pt idx="2092">
                  <c:v>9.6227649129430728E-2</c:v>
                </c:pt>
                <c:pt idx="2093">
                  <c:v>9.6406925834684548E-2</c:v>
                </c:pt>
                <c:pt idx="2094">
                  <c:v>9.6586447853256527E-2</c:v>
                </c:pt>
                <c:pt idx="2095">
                  <c:v>9.6766215322626747E-2</c:v>
                </c:pt>
                <c:pt idx="2096">
                  <c:v>9.6946228379922728E-2</c:v>
                </c:pt>
                <c:pt idx="2097">
                  <c:v>9.7126487161916741E-2</c:v>
                </c:pt>
                <c:pt idx="2098">
                  <c:v>9.7306991805026513E-2</c:v>
                </c:pt>
                <c:pt idx="2099">
                  <c:v>9.7487742445312456E-2</c:v>
                </c:pt>
                <c:pt idx="2100">
                  <c:v>9.7668739218477893E-2</c:v>
                </c:pt>
                <c:pt idx="2101">
                  <c:v>9.7849982259867962E-2</c:v>
                </c:pt>
                <c:pt idx="2102">
                  <c:v>9.8031471704468548E-2</c:v>
                </c:pt>
                <c:pt idx="2103">
                  <c:v>9.8213207686904419E-2</c:v>
                </c:pt>
                <c:pt idx="2104">
                  <c:v>9.8395190341442396E-2</c:v>
                </c:pt>
                <c:pt idx="2105">
                  <c:v>9.8577419801981508E-2</c:v>
                </c:pt>
                <c:pt idx="2106">
                  <c:v>9.8759896202064781E-2</c:v>
                </c:pt>
                <c:pt idx="2107">
                  <c:v>9.8942619674864354E-2</c:v>
                </c:pt>
                <c:pt idx="2108">
                  <c:v>9.9125590353194695E-2</c:v>
                </c:pt>
                <c:pt idx="2109">
                  <c:v>9.9308808369497875E-2</c:v>
                </c:pt>
                <c:pt idx="2110">
                  <c:v>9.9492273855852228E-2</c:v>
                </c:pt>
                <c:pt idx="2111">
                  <c:v>9.9675986943970743E-2</c:v>
                </c:pt>
                <c:pt idx="2112">
                  <c:v>9.9859947765193802E-2</c:v>
                </c:pt>
                <c:pt idx="2113">
                  <c:v>0.10004415645049312</c:v>
                </c:pt>
                <c:pt idx="2114">
                  <c:v>0.1002286131304724</c:v>
                </c:pt>
                <c:pt idx="2115">
                  <c:v>0.10041331793536185</c:v>
                </c:pt>
                <c:pt idx="2116">
                  <c:v>0.10059827099502019</c:v>
                </c:pt>
                <c:pt idx="2117">
                  <c:v>0.10078347243893267</c:v>
                </c:pt>
                <c:pt idx="2118">
                  <c:v>0.10096892239620854</c:v>
                </c:pt>
                <c:pt idx="2119">
                  <c:v>0.10115462099558628</c:v>
                </c:pt>
                <c:pt idx="2120">
                  <c:v>0.10134056836542381</c:v>
                </c:pt>
                <c:pt idx="2121">
                  <c:v>0.10152676463370552</c:v>
                </c:pt>
                <c:pt idx="2122">
                  <c:v>0.10171320992803613</c:v>
                </c:pt>
                <c:pt idx="2123">
                  <c:v>0.10189990437564089</c:v>
                </c:pt>
                <c:pt idx="2124">
                  <c:v>0.10208684810336748</c:v>
                </c:pt>
                <c:pt idx="2125">
                  <c:v>0.1022740412376828</c:v>
                </c:pt>
                <c:pt idx="2126">
                  <c:v>0.10246148390466786</c:v>
                </c:pt>
                <c:pt idx="2127">
                  <c:v>0.10264917623002739</c:v>
                </c:pt>
                <c:pt idx="2128">
                  <c:v>0.1028371183390783</c:v>
                </c:pt>
                <c:pt idx="2129">
                  <c:v>0.1030253103567562</c:v>
                </c:pt>
                <c:pt idx="2130">
                  <c:v>0.10321375240760872</c:v>
                </c:pt>
                <c:pt idx="2131">
                  <c:v>0.10340244461579715</c:v>
                </c:pt>
                <c:pt idx="2132">
                  <c:v>0.10359138710509881</c:v>
                </c:pt>
                <c:pt idx="2133">
                  <c:v>0.10378057999890022</c:v>
                </c:pt>
                <c:pt idx="2134">
                  <c:v>0.10397002342020015</c:v>
                </c:pt>
                <c:pt idx="2135">
                  <c:v>0.10415971749160552</c:v>
                </c:pt>
                <c:pt idx="2136">
                  <c:v>0.10434966233533541</c:v>
                </c:pt>
                <c:pt idx="2137">
                  <c:v>0.10453985807321529</c:v>
                </c:pt>
                <c:pt idx="2138">
                  <c:v>0.10473030482667826</c:v>
                </c:pt>
                <c:pt idx="2139">
                  <c:v>0.10492100271676399</c:v>
                </c:pt>
                <c:pt idx="2140">
                  <c:v>0.10511195186411723</c:v>
                </c:pt>
                <c:pt idx="2141">
                  <c:v>0.10530315238898828</c:v>
                </c:pt>
                <c:pt idx="2142">
                  <c:v>0.10549460441123019</c:v>
                </c:pt>
                <c:pt idx="2143">
                  <c:v>0.10568630805029713</c:v>
                </c:pt>
                <c:pt idx="2144">
                  <c:v>0.10587826342524972</c:v>
                </c:pt>
                <c:pt idx="2145">
                  <c:v>0.10607047065474533</c:v>
                </c:pt>
                <c:pt idx="2146">
                  <c:v>0.10626292985704312</c:v>
                </c:pt>
                <c:pt idx="2147">
                  <c:v>0.10645564115000072</c:v>
                </c:pt>
                <c:pt idx="2148">
                  <c:v>0.10664860465107349</c:v>
                </c:pt>
                <c:pt idx="2149">
                  <c:v>0.10684182047731552</c:v>
                </c:pt>
                <c:pt idx="2150">
                  <c:v>0.1070352887453762</c:v>
                </c:pt>
                <c:pt idx="2151">
                  <c:v>0.10722900957150006</c:v>
                </c:pt>
                <c:pt idx="2152">
                  <c:v>0.10742298307152605</c:v>
                </c:pt>
                <c:pt idx="2153">
                  <c:v>0.10761720936088742</c:v>
                </c:pt>
                <c:pt idx="2154">
                  <c:v>0.10781168855461069</c:v>
                </c:pt>
                <c:pt idx="2155">
                  <c:v>0.10800642076731314</c:v>
                </c:pt>
                <c:pt idx="2156">
                  <c:v>0.1082014061132018</c:v>
                </c:pt>
                <c:pt idx="2157">
                  <c:v>0.10839664470607625</c:v>
                </c:pt>
                <c:pt idx="2158">
                  <c:v>0.10859213665932192</c:v>
                </c:pt>
                <c:pt idx="2159">
                  <c:v>0.10878788208591619</c:v>
                </c:pt>
                <c:pt idx="2160">
                  <c:v>0.10898388109842071</c:v>
                </c:pt>
                <c:pt idx="2161">
                  <c:v>0.10918013380898479</c:v>
                </c:pt>
                <c:pt idx="2162">
                  <c:v>0.10937664032934159</c:v>
                </c:pt>
                <c:pt idx="2163">
                  <c:v>0.10957340077081169</c:v>
                </c:pt>
                <c:pt idx="2164">
                  <c:v>0.10977041524429502</c:v>
                </c:pt>
                <c:pt idx="2165">
                  <c:v>0.10996768386027859</c:v>
                </c:pt>
                <c:pt idx="2166">
                  <c:v>0.11016520672882862</c:v>
                </c:pt>
                <c:pt idx="2167">
                  <c:v>0.11036298395959243</c:v>
                </c:pt>
                <c:pt idx="2168">
                  <c:v>0.11056101566179805</c:v>
                </c:pt>
                <c:pt idx="2169">
                  <c:v>0.11075930194425214</c:v>
                </c:pt>
                <c:pt idx="2170">
                  <c:v>0.11095784291533954</c:v>
                </c:pt>
                <c:pt idx="2171">
                  <c:v>0.11115663868302239</c:v>
                </c:pt>
                <c:pt idx="2172">
                  <c:v>0.11135568935483911</c:v>
                </c:pt>
                <c:pt idx="2173">
                  <c:v>0.11155499503790355</c:v>
                </c:pt>
                <c:pt idx="2174">
                  <c:v>0.11175455583890502</c:v>
                </c:pt>
                <c:pt idx="2175">
                  <c:v>0.11195437186410484</c:v>
                </c:pt>
                <c:pt idx="2176">
                  <c:v>0.11215444321933844</c:v>
                </c:pt>
                <c:pt idx="2177">
                  <c:v>0.11235477001001262</c:v>
                </c:pt>
                <c:pt idx="2178">
                  <c:v>0.11255535234110506</c:v>
                </c:pt>
                <c:pt idx="2179">
                  <c:v>0.11275619031716388</c:v>
                </c:pt>
                <c:pt idx="2180">
                  <c:v>0.11295728404230579</c:v>
                </c:pt>
                <c:pt idx="2181">
                  <c:v>0.11315863362021744</c:v>
                </c:pt>
                <c:pt idx="2182">
                  <c:v>0.11336023915415028</c:v>
                </c:pt>
                <c:pt idx="2183">
                  <c:v>0.1135621007469248</c:v>
                </c:pt>
                <c:pt idx="2184">
                  <c:v>0.11376421850092429</c:v>
                </c:pt>
                <c:pt idx="2185">
                  <c:v>0.11396659251810019</c:v>
                </c:pt>
                <c:pt idx="2186">
                  <c:v>0.11416922289996501</c:v>
                </c:pt>
                <c:pt idx="2187">
                  <c:v>0.11437210974759568</c:v>
                </c:pt>
                <c:pt idx="2188">
                  <c:v>0.11457525316163157</c:v>
                </c:pt>
                <c:pt idx="2189">
                  <c:v>0.11477865324227038</c:v>
                </c:pt>
                <c:pt idx="2190">
                  <c:v>0.11498231008927318</c:v>
                </c:pt>
                <c:pt idx="2191">
                  <c:v>0.11518622380196022</c:v>
                </c:pt>
                <c:pt idx="2192">
                  <c:v>0.11539039447920821</c:v>
                </c:pt>
                <c:pt idx="2193">
                  <c:v>0.11559482221945369</c:v>
                </c:pt>
                <c:pt idx="2194">
                  <c:v>0.11579950712068862</c:v>
                </c:pt>
                <c:pt idx="2195">
                  <c:v>0.11600444928046119</c:v>
                </c:pt>
                <c:pt idx="2196">
                  <c:v>0.11620964879587461</c:v>
                </c:pt>
                <c:pt idx="2197">
                  <c:v>0.1164151057635868</c:v>
                </c:pt>
                <c:pt idx="2198">
                  <c:v>0.11662082027980709</c:v>
                </c:pt>
                <c:pt idx="2199">
                  <c:v>0.11682679244030009</c:v>
                </c:pt>
                <c:pt idx="2200">
                  <c:v>0.11703302234037775</c:v>
                </c:pt>
                <c:pt idx="2201">
                  <c:v>0.11723951007490742</c:v>
                </c:pt>
                <c:pt idx="2202">
                  <c:v>0.11744625573830322</c:v>
                </c:pt>
                <c:pt idx="2203">
                  <c:v>0.11765325942452796</c:v>
                </c:pt>
                <c:pt idx="2204">
                  <c:v>0.11786052122709396</c:v>
                </c:pt>
                <c:pt idx="2205">
                  <c:v>0.11806804123905991</c:v>
                </c:pt>
                <c:pt idx="2206">
                  <c:v>0.11827581955302972</c:v>
                </c:pt>
                <c:pt idx="2207">
                  <c:v>0.11848385626115426</c:v>
                </c:pt>
                <c:pt idx="2208">
                  <c:v>0.11869215145512925</c:v>
                </c:pt>
                <c:pt idx="2209">
                  <c:v>0.11890070522619098</c:v>
                </c:pt>
                <c:pt idx="2210">
                  <c:v>0.11910951766512128</c:v>
                </c:pt>
                <c:pt idx="2211">
                  <c:v>0.11931858886224388</c:v>
                </c:pt>
                <c:pt idx="2212">
                  <c:v>0.11952791890742218</c:v>
                </c:pt>
                <c:pt idx="2213">
                  <c:v>0.11973750789006048</c:v>
                </c:pt>
                <c:pt idx="2214">
                  <c:v>0.11994735589910151</c:v>
                </c:pt>
                <c:pt idx="2215">
                  <c:v>0.12015746302302845</c:v>
                </c:pt>
                <c:pt idx="2216">
                  <c:v>0.1203678293498596</c:v>
                </c:pt>
                <c:pt idx="2217">
                  <c:v>0.12057845496715112</c:v>
                </c:pt>
                <c:pt idx="2218">
                  <c:v>0.12078933996199503</c:v>
                </c:pt>
                <c:pt idx="2219">
                  <c:v>0.1210004844210186</c:v>
                </c:pt>
                <c:pt idx="2220">
                  <c:v>0.12121188843038162</c:v>
                </c:pt>
                <c:pt idx="2221">
                  <c:v>0.12142355207578003</c:v>
                </c:pt>
                <c:pt idx="2222">
                  <c:v>0.1216354754424388</c:v>
                </c:pt>
                <c:pt idx="2223">
                  <c:v>0.12184765861511625</c:v>
                </c:pt>
                <c:pt idx="2224">
                  <c:v>0.12206010167810304</c:v>
                </c:pt>
                <c:pt idx="2225">
                  <c:v>0.122272804715216</c:v>
                </c:pt>
                <c:pt idx="2226">
                  <c:v>0.12248576780980271</c:v>
                </c:pt>
                <c:pt idx="2227">
                  <c:v>0.12269899104474034</c:v>
                </c:pt>
                <c:pt idx="2228">
                  <c:v>0.12291247450243112</c:v>
                </c:pt>
                <c:pt idx="2229">
                  <c:v>0.12312621826480522</c:v>
                </c:pt>
                <c:pt idx="2230">
                  <c:v>0.12334022241331655</c:v>
                </c:pt>
                <c:pt idx="2231">
                  <c:v>0.12355448702894507</c:v>
                </c:pt>
                <c:pt idx="2232">
                  <c:v>0.1237690121921954</c:v>
                </c:pt>
                <c:pt idx="2233">
                  <c:v>0.12398379798309372</c:v>
                </c:pt>
                <c:pt idx="2234">
                  <c:v>0.12419884448119002</c:v>
                </c:pt>
                <c:pt idx="2235">
                  <c:v>0.12441415176555186</c:v>
                </c:pt>
                <c:pt idx="2236">
                  <c:v>0.12462971991477149</c:v>
                </c:pt>
                <c:pt idx="2237">
                  <c:v>0.12484554900696022</c:v>
                </c:pt>
                <c:pt idx="2238">
                  <c:v>0.12506163911974619</c:v>
                </c:pt>
                <c:pt idx="2239">
                  <c:v>0.1252779903302772</c:v>
                </c:pt>
                <c:pt idx="2240">
                  <c:v>0.12549460271521742</c:v>
                </c:pt>
                <c:pt idx="2241">
                  <c:v>0.12571147635074759</c:v>
                </c:pt>
                <c:pt idx="2242">
                  <c:v>0.12592861131256375</c:v>
                </c:pt>
                <c:pt idx="2243">
                  <c:v>0.12614600767587666</c:v>
                </c:pt>
                <c:pt idx="2244">
                  <c:v>0.12636366551541123</c:v>
                </c:pt>
                <c:pt idx="2245">
                  <c:v>0.12658158490540489</c:v>
                </c:pt>
                <c:pt idx="2246">
                  <c:v>0.12679976591960732</c:v>
                </c:pt>
                <c:pt idx="2247">
                  <c:v>0.12701820863127974</c:v>
                </c:pt>
                <c:pt idx="2248">
                  <c:v>0.12723691311319324</c:v>
                </c:pt>
                <c:pt idx="2249">
                  <c:v>0.12745587943762943</c:v>
                </c:pt>
                <c:pt idx="2250">
                  <c:v>0.12767510767637827</c:v>
                </c:pt>
                <c:pt idx="2251">
                  <c:v>0.12789459790073768</c:v>
                </c:pt>
                <c:pt idx="2252">
                  <c:v>0.12811435018151299</c:v>
                </c:pt>
                <c:pt idx="2253">
                  <c:v>0.1283343645890157</c:v>
                </c:pt>
                <c:pt idx="2254">
                  <c:v>0.12855464119306276</c:v>
                </c:pt>
                <c:pt idx="2255">
                  <c:v>0.12877518006297695</c:v>
                </c:pt>
                <c:pt idx="2256">
                  <c:v>0.12899598126758174</c:v>
                </c:pt>
                <c:pt idx="2257">
                  <c:v>0.12921704487520896</c:v>
                </c:pt>
                <c:pt idx="2258">
                  <c:v>0.12943837095368577</c:v>
                </c:pt>
                <c:pt idx="2259">
                  <c:v>0.1296599595703482</c:v>
                </c:pt>
                <c:pt idx="2260">
                  <c:v>0.12988181079202793</c:v>
                </c:pt>
                <c:pt idx="2261">
                  <c:v>0.13010392468505724</c:v>
                </c:pt>
                <c:pt idx="2262">
                  <c:v>0.13032630131527059</c:v>
                </c:pt>
                <c:pt idx="2263">
                  <c:v>0.13054894074799697</c:v>
                </c:pt>
                <c:pt idx="2264">
                  <c:v>0.13077184304806047</c:v>
                </c:pt>
                <c:pt idx="2265">
                  <c:v>0.13099500827978947</c:v>
                </c:pt>
                <c:pt idx="2266">
                  <c:v>0.13121843650700435</c:v>
                </c:pt>
                <c:pt idx="2267">
                  <c:v>0.13144212779301426</c:v>
                </c:pt>
                <c:pt idx="2268">
                  <c:v>0.13166608220063372</c:v>
                </c:pt>
                <c:pt idx="2269">
                  <c:v>0.13189029979216474</c:v>
                </c:pt>
                <c:pt idx="2270">
                  <c:v>0.13211478062939824</c:v>
                </c:pt>
                <c:pt idx="2271">
                  <c:v>0.13233952477362457</c:v>
                </c:pt>
                <c:pt idx="2272">
                  <c:v>0.13256453228562029</c:v>
                </c:pt>
                <c:pt idx="2273">
                  <c:v>0.13278980322565317</c:v>
                </c:pt>
                <c:pt idx="2274">
                  <c:v>0.13301533765348089</c:v>
                </c:pt>
                <c:pt idx="2275">
                  <c:v>0.13324113562834741</c:v>
                </c:pt>
                <c:pt idx="2276">
                  <c:v>0.13346719720898731</c:v>
                </c:pt>
                <c:pt idx="2277">
                  <c:v>0.13369352245362137</c:v>
                </c:pt>
                <c:pt idx="2278">
                  <c:v>0.13392011141995588</c:v>
                </c:pt>
                <c:pt idx="2279">
                  <c:v>0.13414696416518293</c:v>
                </c:pt>
                <c:pt idx="2280">
                  <c:v>0.13437408074597901</c:v>
                </c:pt>
                <c:pt idx="2281">
                  <c:v>0.13460146121850389</c:v>
                </c:pt>
                <c:pt idx="2282">
                  <c:v>0.13482910563840347</c:v>
                </c:pt>
                <c:pt idx="2283">
                  <c:v>0.13505701406080101</c:v>
                </c:pt>
                <c:pt idx="2284">
                  <c:v>0.1352851865403058</c:v>
                </c:pt>
                <c:pt idx="2285">
                  <c:v>0.1355136231310019</c:v>
                </c:pt>
                <c:pt idx="2286">
                  <c:v>0.13574232388646282</c:v>
                </c:pt>
                <c:pt idx="2287">
                  <c:v>0.13597128885972978</c:v>
                </c:pt>
                <c:pt idx="2288">
                  <c:v>0.13620051810333059</c:v>
                </c:pt>
                <c:pt idx="2289">
                  <c:v>0.13643001166926899</c:v>
                </c:pt>
                <c:pt idx="2290">
                  <c:v>0.13665976960902368</c:v>
                </c:pt>
                <c:pt idx="2291">
                  <c:v>0.13688979197355067</c:v>
                </c:pt>
                <c:pt idx="2292">
                  <c:v>0.13712007881328067</c:v>
                </c:pt>
                <c:pt idx="2293">
                  <c:v>0.13735063017811905</c:v>
                </c:pt>
                <c:pt idx="2294">
                  <c:v>0.13758144611744608</c:v>
                </c:pt>
                <c:pt idx="2295">
                  <c:v>0.13781252668011018</c:v>
                </c:pt>
                <c:pt idx="2296">
                  <c:v>0.13804387191443954</c:v>
                </c:pt>
                <c:pt idx="2297">
                  <c:v>0.13827548186822952</c:v>
                </c:pt>
                <c:pt idx="2298">
                  <c:v>0.13850735658874291</c:v>
                </c:pt>
                <c:pt idx="2299">
                  <c:v>0.13873949612272049</c:v>
                </c:pt>
                <c:pt idx="2300">
                  <c:v>0.13897190051636413</c:v>
                </c:pt>
                <c:pt idx="2301">
                  <c:v>0.13920456981534776</c:v>
                </c:pt>
                <c:pt idx="2302">
                  <c:v>0.13943750406481478</c:v>
                </c:pt>
                <c:pt idx="2303">
                  <c:v>0.13967070330937217</c:v>
                </c:pt>
                <c:pt idx="2304">
                  <c:v>0.13990416759309554</c:v>
                </c:pt>
                <c:pt idx="2305">
                  <c:v>0.14013789695952109</c:v>
                </c:pt>
                <c:pt idx="2306">
                  <c:v>0.14037189145165627</c:v>
                </c:pt>
                <c:pt idx="2307">
                  <c:v>0.14060615111196867</c:v>
                </c:pt>
                <c:pt idx="2308">
                  <c:v>0.14084067598238742</c:v>
                </c:pt>
                <c:pt idx="2309">
                  <c:v>0.14107546610430821</c:v>
                </c:pt>
                <c:pt idx="2310">
                  <c:v>0.14131052151858517</c:v>
                </c:pt>
                <c:pt idx="2311">
                  <c:v>0.14154584226553474</c:v>
                </c:pt>
                <c:pt idx="2312">
                  <c:v>0.14178142838493271</c:v>
                </c:pt>
                <c:pt idx="2313">
                  <c:v>0.14201727991601454</c:v>
                </c:pt>
                <c:pt idx="2314">
                  <c:v>0.14225339689747618</c:v>
                </c:pt>
                <c:pt idx="2315">
                  <c:v>0.14248977936746546</c:v>
                </c:pt>
                <c:pt idx="2316">
                  <c:v>0.1427264273635937</c:v>
                </c:pt>
                <c:pt idx="2317">
                  <c:v>0.14296334092292945</c:v>
                </c:pt>
                <c:pt idx="2318">
                  <c:v>0.14320052008198819</c:v>
                </c:pt>
                <c:pt idx="2319">
                  <c:v>0.14343796487675176</c:v>
                </c:pt>
                <c:pt idx="2320">
                  <c:v>0.14367567534264605</c:v>
                </c:pt>
                <c:pt idx="2321">
                  <c:v>0.14391365151455976</c:v>
                </c:pt>
                <c:pt idx="2322">
                  <c:v>0.14415189342682674</c:v>
                </c:pt>
                <c:pt idx="2323">
                  <c:v>0.14439040111323695</c:v>
                </c:pt>
                <c:pt idx="2324">
                  <c:v>0.1446291746070287</c:v>
                </c:pt>
                <c:pt idx="2325">
                  <c:v>0.14486821394089491</c:v>
                </c:pt>
                <c:pt idx="2326">
                  <c:v>0.14510751914697581</c:v>
                </c:pt>
                <c:pt idx="2327">
                  <c:v>0.14534709025686232</c:v>
                </c:pt>
                <c:pt idx="2328">
                  <c:v>0.14558692730158915</c:v>
                </c:pt>
                <c:pt idx="2329">
                  <c:v>0.14582703031164621</c:v>
                </c:pt>
                <c:pt idx="2330">
                  <c:v>0.14606739931696636</c:v>
                </c:pt>
                <c:pt idx="2331">
                  <c:v>0.14630803434692649</c:v>
                </c:pt>
                <c:pt idx="2332">
                  <c:v>0.14654893543035358</c:v>
                </c:pt>
                <c:pt idx="2333">
                  <c:v>0.14679010259551645</c:v>
                </c:pt>
                <c:pt idx="2334">
                  <c:v>0.14703153587013051</c:v>
                </c:pt>
                <c:pt idx="2335">
                  <c:v>0.14727323528135194</c:v>
                </c:pt>
                <c:pt idx="2336">
                  <c:v>0.14751520085578318</c:v>
                </c:pt>
                <c:pt idx="2337">
                  <c:v>0.14775743261946547</c:v>
                </c:pt>
                <c:pt idx="2338">
                  <c:v>0.14799993059788288</c:v>
                </c:pt>
                <c:pt idx="2339">
                  <c:v>0.14824269481595795</c:v>
                </c:pt>
                <c:pt idx="2340">
                  <c:v>0.14848572529805718</c:v>
                </c:pt>
                <c:pt idx="2341">
                  <c:v>0.14872902206798549</c:v>
                </c:pt>
                <c:pt idx="2342">
                  <c:v>0.1489725851489839</c:v>
                </c:pt>
                <c:pt idx="2343">
                  <c:v>0.14921641456373436</c:v>
                </c:pt>
                <c:pt idx="2344">
                  <c:v>0.14946051033435021</c:v>
                </c:pt>
                <c:pt idx="2345">
                  <c:v>0.14970487248239062</c:v>
                </c:pt>
                <c:pt idx="2346">
                  <c:v>0.14994950102884141</c:v>
                </c:pt>
                <c:pt idx="2347">
                  <c:v>0.15019439599413054</c:v>
                </c:pt>
                <c:pt idx="2348">
                  <c:v>0.15043955739811496</c:v>
                </c:pt>
                <c:pt idx="2349">
                  <c:v>0.15068498526009041</c:v>
                </c:pt>
                <c:pt idx="2350">
                  <c:v>0.1509306795987819</c:v>
                </c:pt>
                <c:pt idx="2351">
                  <c:v>0.15117664043234894</c:v>
                </c:pt>
                <c:pt idx="2352">
                  <c:v>0.1514228677783819</c:v>
                </c:pt>
                <c:pt idx="2353">
                  <c:v>0.15166936165390241</c:v>
                </c:pt>
                <c:pt idx="2354">
                  <c:v>0.15191612207536412</c:v>
                </c:pt>
                <c:pt idx="2355">
                  <c:v>0.15216314905864423</c:v>
                </c:pt>
                <c:pt idx="2356">
                  <c:v>0.15241044261905931</c:v>
                </c:pt>
                <c:pt idx="2357">
                  <c:v>0.15265800277134525</c:v>
                </c:pt>
                <c:pt idx="2358">
                  <c:v>0.15290582952966941</c:v>
                </c:pt>
                <c:pt idx="2359">
                  <c:v>0.15315392290762719</c:v>
                </c:pt>
                <c:pt idx="2360">
                  <c:v>0.15340228291823954</c:v>
                </c:pt>
                <c:pt idx="2361">
                  <c:v>0.15365090957394981</c:v>
                </c:pt>
                <c:pt idx="2362">
                  <c:v>0.15389980288663338</c:v>
                </c:pt>
                <c:pt idx="2363">
                  <c:v>0.15414896286758256</c:v>
                </c:pt>
                <c:pt idx="2364">
                  <c:v>0.15439838952751925</c:v>
                </c:pt>
                <c:pt idx="2365">
                  <c:v>0.15464808287658457</c:v>
                </c:pt>
                <c:pt idx="2366">
                  <c:v>0.15489804292434456</c:v>
                </c:pt>
                <c:pt idx="2367">
                  <c:v>0.15514826967978579</c:v>
                </c:pt>
                <c:pt idx="2368">
                  <c:v>0.15539876315131859</c:v>
                </c:pt>
                <c:pt idx="2369">
                  <c:v>0.1556495233467684</c:v>
                </c:pt>
                <c:pt idx="2370">
                  <c:v>0.15590055027338653</c:v>
                </c:pt>
                <c:pt idx="2371">
                  <c:v>0.15615184393784021</c:v>
                </c:pt>
                <c:pt idx="2372">
                  <c:v>0.15640340434621697</c:v>
                </c:pt>
                <c:pt idx="2373">
                  <c:v>0.15665523150401794</c:v>
                </c:pt>
                <c:pt idx="2374">
                  <c:v>0.15690732541616947</c:v>
                </c:pt>
                <c:pt idx="2375">
                  <c:v>0.15715968608700617</c:v>
                </c:pt>
                <c:pt idx="2376">
                  <c:v>0.15741231352028576</c:v>
                </c:pt>
                <c:pt idx="2377">
                  <c:v>0.15766520771917494</c:v>
                </c:pt>
                <c:pt idx="2378">
                  <c:v>0.15791836868626422</c:v>
                </c:pt>
                <c:pt idx="2379">
                  <c:v>0.15817179642354517</c:v>
                </c:pt>
                <c:pt idx="2380">
                  <c:v>0.15842549093243871</c:v>
                </c:pt>
                <c:pt idx="2381">
                  <c:v>0.15867945221376242</c:v>
                </c:pt>
                <c:pt idx="2382">
                  <c:v>0.15893368026776164</c:v>
                </c:pt>
                <c:pt idx="2383">
                  <c:v>0.15918817509407984</c:v>
                </c:pt>
                <c:pt idx="2384">
                  <c:v>0.15944293669178325</c:v>
                </c:pt>
                <c:pt idx="2385">
                  <c:v>0.15969796505933856</c:v>
                </c:pt>
                <c:pt idx="2386">
                  <c:v>0.15995326019462974</c:v>
                </c:pt>
                <c:pt idx="2387">
                  <c:v>0.16020882209494439</c:v>
                </c:pt>
                <c:pt idx="2388">
                  <c:v>0.16046465075698479</c:v>
                </c:pt>
                <c:pt idx="2389">
                  <c:v>0.16072074617685619</c:v>
                </c:pt>
                <c:pt idx="2390">
                  <c:v>0.16097710835007351</c:v>
                </c:pt>
                <c:pt idx="2391">
                  <c:v>0.16123373727155788</c:v>
                </c:pt>
                <c:pt idx="2392">
                  <c:v>0.16149063293563673</c:v>
                </c:pt>
                <c:pt idx="2393">
                  <c:v>0.16174779533604391</c:v>
                </c:pt>
                <c:pt idx="2394">
                  <c:v>0.16200522446591614</c:v>
                </c:pt>
                <c:pt idx="2395">
                  <c:v>0.16226292031779746</c:v>
                </c:pt>
                <c:pt idx="2396">
                  <c:v>0.162520882883634</c:v>
                </c:pt>
                <c:pt idx="2397">
                  <c:v>0.16277911215477509</c:v>
                </c:pt>
                <c:pt idx="2398">
                  <c:v>0.16303760812197374</c:v>
                </c:pt>
                <c:pt idx="2399">
                  <c:v>0.16329637077538472</c:v>
                </c:pt>
                <c:pt idx="2400">
                  <c:v>0.16355540010456204</c:v>
                </c:pt>
                <c:pt idx="2401">
                  <c:v>0.16381469609846494</c:v>
                </c:pt>
                <c:pt idx="2402">
                  <c:v>0.16407425874544931</c:v>
                </c:pt>
                <c:pt idx="2403">
                  <c:v>0.1643340880332729</c:v>
                </c:pt>
                <c:pt idx="2404">
                  <c:v>0.16459418394909223</c:v>
                </c:pt>
                <c:pt idx="2405">
                  <c:v>0.16485454647945968</c:v>
                </c:pt>
                <c:pt idx="2406">
                  <c:v>0.1651151756103309</c:v>
                </c:pt>
                <c:pt idx="2407">
                  <c:v>0.16537607132705467</c:v>
                </c:pt>
                <c:pt idx="2408">
                  <c:v>0.1656372336143789</c:v>
                </c:pt>
                <c:pt idx="2409">
                  <c:v>0.16589866245644644</c:v>
                </c:pt>
                <c:pt idx="2410">
                  <c:v>0.16616035783679758</c:v>
                </c:pt>
                <c:pt idx="2411">
                  <c:v>0.16642231973836491</c:v>
                </c:pt>
                <c:pt idx="2412">
                  <c:v>0.16668454814347861</c:v>
                </c:pt>
                <c:pt idx="2413">
                  <c:v>0.16694704303386312</c:v>
                </c:pt>
                <c:pt idx="2414">
                  <c:v>0.16720980439063221</c:v>
                </c:pt>
                <c:pt idx="2415">
                  <c:v>0.16747283219429898</c:v>
                </c:pt>
                <c:pt idx="2416">
                  <c:v>0.16773612642476193</c:v>
                </c:pt>
                <c:pt idx="2417">
                  <c:v>0.16799968706131879</c:v>
                </c:pt>
                <c:pt idx="2418">
                  <c:v>0.16826351408265106</c:v>
                </c:pt>
                <c:pt idx="2419">
                  <c:v>0.16852760746683776</c:v>
                </c:pt>
                <c:pt idx="2420">
                  <c:v>0.16879196719134512</c:v>
                </c:pt>
                <c:pt idx="2421">
                  <c:v>0.16905659323302638</c:v>
                </c:pt>
                <c:pt idx="2422">
                  <c:v>0.16932148556813045</c:v>
                </c:pt>
                <c:pt idx="2423">
                  <c:v>0.16958664417228794</c:v>
                </c:pt>
                <c:pt idx="2424">
                  <c:v>0.16985206902052236</c:v>
                </c:pt>
                <c:pt idx="2425">
                  <c:v>0.17011776008724341</c:v>
                </c:pt>
                <c:pt idx="2426">
                  <c:v>0.17038371734624655</c:v>
                </c:pt>
                <c:pt idx="2427">
                  <c:v>0.17064994077071571</c:v>
                </c:pt>
                <c:pt idx="2428">
                  <c:v>0.17091643033322054</c:v>
                </c:pt>
                <c:pt idx="2429">
                  <c:v>0.17118318600571192</c:v>
                </c:pt>
                <c:pt idx="2430">
                  <c:v>0.17145020775953271</c:v>
                </c:pt>
                <c:pt idx="2431">
                  <c:v>0.17171749556540797</c:v>
                </c:pt>
                <c:pt idx="2432">
                  <c:v>0.17198504939343923</c:v>
                </c:pt>
                <c:pt idx="2433">
                  <c:v>0.17225286921312183</c:v>
                </c:pt>
                <c:pt idx="2434">
                  <c:v>0.17252095499332989</c:v>
                </c:pt>
                <c:pt idx="2435">
                  <c:v>0.17278930670231962</c:v>
                </c:pt>
                <c:pt idx="2436">
                  <c:v>0.17305792430772654</c:v>
                </c:pt>
                <c:pt idx="2437">
                  <c:v>0.17332680777657261</c:v>
                </c:pt>
                <c:pt idx="2438">
                  <c:v>0.17359595707525771</c:v>
                </c:pt>
                <c:pt idx="2439">
                  <c:v>0.17386537216956174</c:v>
                </c:pt>
                <c:pt idx="2440">
                  <c:v>0.17413505302464538</c:v>
                </c:pt>
                <c:pt idx="2441">
                  <c:v>0.17440499960504871</c:v>
                </c:pt>
                <c:pt idx="2442">
                  <c:v>0.17467521187469021</c:v>
                </c:pt>
                <c:pt idx="2443">
                  <c:v>0.17494568979686814</c:v>
                </c:pt>
                <c:pt idx="2444">
                  <c:v>0.17521643333425438</c:v>
                </c:pt>
                <c:pt idx="2445">
                  <c:v>0.17548744244890299</c:v>
                </c:pt>
                <c:pt idx="2446">
                  <c:v>0.17575871710224272</c:v>
                </c:pt>
                <c:pt idx="2447">
                  <c:v>0.17603025725507901</c:v>
                </c:pt>
                <c:pt idx="2448">
                  <c:v>0.17630206286759503</c:v>
                </c:pt>
                <c:pt idx="2449">
                  <c:v>0.17657413389934568</c:v>
                </c:pt>
                <c:pt idx="2450">
                  <c:v>0.17684647030926332</c:v>
                </c:pt>
                <c:pt idx="2451">
                  <c:v>0.17711907205565358</c:v>
                </c:pt>
                <c:pt idx="2452">
                  <c:v>0.17739193909619988</c:v>
                </c:pt>
                <c:pt idx="2453">
                  <c:v>0.17766507138795171</c:v>
                </c:pt>
                <c:pt idx="2454">
                  <c:v>0.1779384688873418</c:v>
                </c:pt>
                <c:pt idx="2455">
                  <c:v>0.1782121315501643</c:v>
                </c:pt>
                <c:pt idx="2456">
                  <c:v>0.17848605933159209</c:v>
                </c:pt>
                <c:pt idx="2457">
                  <c:v>0.17876025218617181</c:v>
                </c:pt>
                <c:pt idx="2458">
                  <c:v>0.17903471006781421</c:v>
                </c:pt>
                <c:pt idx="2459">
                  <c:v>0.17930943292980844</c:v>
                </c:pt>
                <c:pt idx="2460">
                  <c:v>0.17958442072480876</c:v>
                </c:pt>
                <c:pt idx="2461">
                  <c:v>0.17985967340484135</c:v>
                </c:pt>
                <c:pt idx="2462">
                  <c:v>0.18013519092130217</c:v>
                </c:pt>
                <c:pt idx="2463">
                  <c:v>0.18041097322495261</c:v>
                </c:pt>
                <c:pt idx="2464">
                  <c:v>0.18068702026592839</c:v>
                </c:pt>
                <c:pt idx="2465">
                  <c:v>0.18096333199373044</c:v>
                </c:pt>
                <c:pt idx="2466">
                  <c:v>0.1812399083572255</c:v>
                </c:pt>
                <c:pt idx="2467">
                  <c:v>0.18151674930464806</c:v>
                </c:pt>
                <c:pt idx="2468">
                  <c:v>0.18179385478360421</c:v>
                </c:pt>
                <c:pt idx="2469">
                  <c:v>0.18207122474106141</c:v>
                </c:pt>
                <c:pt idx="2470">
                  <c:v>0.18234885912335441</c:v>
                </c:pt>
                <c:pt idx="2471">
                  <c:v>0.18262675787618329</c:v>
                </c:pt>
                <c:pt idx="2472">
                  <c:v>0.18290492094461405</c:v>
                </c:pt>
                <c:pt idx="2473">
                  <c:v>0.18318334827307639</c:v>
                </c:pt>
                <c:pt idx="2474">
                  <c:v>0.18346203980536685</c:v>
                </c:pt>
                <c:pt idx="2475">
                  <c:v>0.18374099548463868</c:v>
                </c:pt>
                <c:pt idx="2476">
                  <c:v>0.18402021525341605</c:v>
                </c:pt>
                <c:pt idx="2477">
                  <c:v>0.1842996990535849</c:v>
                </c:pt>
                <c:pt idx="2478">
                  <c:v>0.18457944682639299</c:v>
                </c:pt>
                <c:pt idx="2479">
                  <c:v>0.18485945851244576</c:v>
                </c:pt>
                <c:pt idx="2480">
                  <c:v>0.18513973405171499</c:v>
                </c:pt>
                <c:pt idx="2481">
                  <c:v>0.18542027338353603</c:v>
                </c:pt>
                <c:pt idx="2482">
                  <c:v>0.18570107644660094</c:v>
                </c:pt>
                <c:pt idx="2483">
                  <c:v>0.18598214317896475</c:v>
                </c:pt>
                <c:pt idx="2484">
                  <c:v>0.18626347351803854</c:v>
                </c:pt>
                <c:pt idx="2485">
                  <c:v>0.18654506740059851</c:v>
                </c:pt>
                <c:pt idx="2486">
                  <c:v>0.18682692476277654</c:v>
                </c:pt>
                <c:pt idx="2487">
                  <c:v>0.18710904554006808</c:v>
                </c:pt>
                <c:pt idx="2488">
                  <c:v>0.18739142966732042</c:v>
                </c:pt>
                <c:pt idx="2489">
                  <c:v>0.18767407707874337</c:v>
                </c:pt>
                <c:pt idx="2490">
                  <c:v>0.18795698770790731</c:v>
                </c:pt>
                <c:pt idx="2491">
                  <c:v>0.18824016148773251</c:v>
                </c:pt>
                <c:pt idx="2492">
                  <c:v>0.18852359835050059</c:v>
                </c:pt>
                <c:pt idx="2493">
                  <c:v>0.18880729822785294</c:v>
                </c:pt>
                <c:pt idx="2494">
                  <c:v>0.18909126105078244</c:v>
                </c:pt>
                <c:pt idx="2495">
                  <c:v>0.18937548674963994</c:v>
                </c:pt>
                <c:pt idx="2496">
                  <c:v>0.18965997525413106</c:v>
                </c:pt>
                <c:pt idx="2497">
                  <c:v>0.18994472649331898</c:v>
                </c:pt>
                <c:pt idx="2498">
                  <c:v>0.19022974039561713</c:v>
                </c:pt>
                <c:pt idx="2499">
                  <c:v>0.19051501688879879</c:v>
                </c:pt>
                <c:pt idx="2500">
                  <c:v>0.19080055589998818</c:v>
                </c:pt>
                <c:pt idx="2501">
                  <c:v>0.19108635735566445</c:v>
                </c:pt>
                <c:pt idx="2502">
                  <c:v>0.19137242118165967</c:v>
                </c:pt>
                <c:pt idx="2503">
                  <c:v>0.1916587473031586</c:v>
                </c:pt>
                <c:pt idx="2504">
                  <c:v>0.19194533564470298</c:v>
                </c:pt>
                <c:pt idx="2505">
                  <c:v>0.19223218613017903</c:v>
                </c:pt>
                <c:pt idx="2506">
                  <c:v>0.19251929868283144</c:v>
                </c:pt>
                <c:pt idx="2507">
                  <c:v>0.19280667322525238</c:v>
                </c:pt>
                <c:pt idx="2508">
                  <c:v>0.19309430967939359</c:v>
                </c:pt>
                <c:pt idx="2509">
                  <c:v>0.19338220796654587</c:v>
                </c:pt>
                <c:pt idx="2510">
                  <c:v>0.19367036800736073</c:v>
                </c:pt>
                <c:pt idx="2511">
                  <c:v>0.19395878972183558</c:v>
                </c:pt>
                <c:pt idx="2512">
                  <c:v>0.19424747302931744</c:v>
                </c:pt>
                <c:pt idx="2513">
                  <c:v>0.19453641784850545</c:v>
                </c:pt>
                <c:pt idx="2514">
                  <c:v>0.19482562409744708</c:v>
                </c:pt>
                <c:pt idx="2515">
                  <c:v>0.19511509169353897</c:v>
                </c:pt>
                <c:pt idx="2516">
                  <c:v>0.19540482055352673</c:v>
                </c:pt>
                <c:pt idx="2517">
                  <c:v>0.19569481059350388</c:v>
                </c:pt>
                <c:pt idx="2518">
                  <c:v>0.19598506172891311</c:v>
                </c:pt>
                <c:pt idx="2519">
                  <c:v>0.19627557387454417</c:v>
                </c:pt>
                <c:pt idx="2520">
                  <c:v>0.19656634694453523</c:v>
                </c:pt>
                <c:pt idx="2521">
                  <c:v>0.19685738085237231</c:v>
                </c:pt>
                <c:pt idx="2522">
                  <c:v>0.19714867551088264</c:v>
                </c:pt>
                <c:pt idx="2523">
                  <c:v>0.19744023083225176</c:v>
                </c:pt>
                <c:pt idx="2524">
                  <c:v>0.19773204672799868</c:v>
                </c:pt>
                <c:pt idx="2525">
                  <c:v>0.19802412310899659</c:v>
                </c:pt>
                <c:pt idx="2526">
                  <c:v>0.19831645988546556</c:v>
                </c:pt>
                <c:pt idx="2527">
                  <c:v>0.19860905696696224</c:v>
                </c:pt>
                <c:pt idx="2528">
                  <c:v>0.1989019142624</c:v>
                </c:pt>
                <c:pt idx="2529">
                  <c:v>0.19919503168002795</c:v>
                </c:pt>
                <c:pt idx="2530">
                  <c:v>0.19948840912744562</c:v>
                </c:pt>
                <c:pt idx="2531">
                  <c:v>0.19978204651159245</c:v>
                </c:pt>
                <c:pt idx="2532">
                  <c:v>0.20007594373875487</c:v>
                </c:pt>
                <c:pt idx="2533">
                  <c:v>0.20037010071456487</c:v>
                </c:pt>
                <c:pt idx="2534">
                  <c:v>0.20066451734399418</c:v>
                </c:pt>
                <c:pt idx="2535">
                  <c:v>0.20095919353136171</c:v>
                </c:pt>
                <c:pt idx="2536">
                  <c:v>0.20125412918032276</c:v>
                </c:pt>
                <c:pt idx="2537">
                  <c:v>0.20154932419388241</c:v>
                </c:pt>
                <c:pt idx="2538">
                  <c:v>0.2018447784743862</c:v>
                </c:pt>
                <c:pt idx="2539">
                  <c:v>0.20214049192352146</c:v>
                </c:pt>
                <c:pt idx="2540">
                  <c:v>0.20243646444231891</c:v>
                </c:pt>
                <c:pt idx="2541">
                  <c:v>0.20273269593114571</c:v>
                </c:pt>
                <c:pt idx="2542">
                  <c:v>0.20302918628971842</c:v>
                </c:pt>
                <c:pt idx="2543">
                  <c:v>0.20332593541709124</c:v>
                </c:pt>
                <c:pt idx="2544">
                  <c:v>0.20362294321165617</c:v>
                </c:pt>
                <c:pt idx="2545">
                  <c:v>0.20392020957115306</c:v>
                </c:pt>
                <c:pt idx="2546">
                  <c:v>0.20421773439265584</c:v>
                </c:pt>
                <c:pt idx="2547">
                  <c:v>0.20451551757258149</c:v>
                </c:pt>
                <c:pt idx="2548">
                  <c:v>0.20481355900668888</c:v>
                </c:pt>
                <c:pt idx="2549">
                  <c:v>0.20511185859007441</c:v>
                </c:pt>
                <c:pt idx="2550">
                  <c:v>0.20541041621717457</c:v>
                </c:pt>
                <c:pt idx="2551">
                  <c:v>0.20570923178176537</c:v>
                </c:pt>
                <c:pt idx="2552">
                  <c:v>0.20600830517696112</c:v>
                </c:pt>
                <c:pt idx="2553">
                  <c:v>0.20630763629521603</c:v>
                </c:pt>
                <c:pt idx="2554">
                  <c:v>0.2066072250283259</c:v>
                </c:pt>
                <c:pt idx="2555">
                  <c:v>0.20690707126742208</c:v>
                </c:pt>
                <c:pt idx="2556">
                  <c:v>0.20720717490297091</c:v>
                </c:pt>
                <c:pt idx="2557">
                  <c:v>0.20750753582478446</c:v>
                </c:pt>
                <c:pt idx="2558">
                  <c:v>0.20780815392200824</c:v>
                </c:pt>
                <c:pt idx="2559">
                  <c:v>0.2081090290831257</c:v>
                </c:pt>
                <c:pt idx="2560">
                  <c:v>0.20841016119595937</c:v>
                </c:pt>
                <c:pt idx="2561">
                  <c:v>0.20871155014766696</c:v>
                </c:pt>
                <c:pt idx="2562">
                  <c:v>0.20901319582474476</c:v>
                </c:pt>
                <c:pt idx="2563">
                  <c:v>0.20931509811302687</c:v>
                </c:pt>
                <c:pt idx="2564">
                  <c:v>0.20961725689768262</c:v>
                </c:pt>
                <c:pt idx="2565">
                  <c:v>0.20991967206321771</c:v>
                </c:pt>
                <c:pt idx="2566">
                  <c:v>0.21022234349347832</c:v>
                </c:pt>
                <c:pt idx="2567">
                  <c:v>0.21052527107163979</c:v>
                </c:pt>
                <c:pt idx="2568">
                  <c:v>0.21082845468022146</c:v>
                </c:pt>
                <c:pt idx="2569">
                  <c:v>0.21113189420107045</c:v>
                </c:pt>
                <c:pt idx="2570">
                  <c:v>0.21143558951537844</c:v>
                </c:pt>
                <c:pt idx="2571">
                  <c:v>0.21173954050366395</c:v>
                </c:pt>
                <c:pt idx="2572">
                  <c:v>0.21204374704578649</c:v>
                </c:pt>
                <c:pt idx="2573">
                  <c:v>0.21234820902094123</c:v>
                </c:pt>
                <c:pt idx="2574">
                  <c:v>0.21265292630765337</c:v>
                </c:pt>
                <c:pt idx="2575">
                  <c:v>0.2129578987837889</c:v>
                </c:pt>
                <c:pt idx="2576">
                  <c:v>0.21326312632654509</c:v>
                </c:pt>
                <c:pt idx="2577">
                  <c:v>0.21356860881245562</c:v>
                </c:pt>
                <c:pt idx="2578">
                  <c:v>0.21387434611738568</c:v>
                </c:pt>
                <c:pt idx="2579">
                  <c:v>0.21418033811653744</c:v>
                </c:pt>
                <c:pt idx="2580">
                  <c:v>0.21448658468444867</c:v>
                </c:pt>
                <c:pt idx="2581">
                  <c:v>0.21479308569498742</c:v>
                </c:pt>
                <c:pt idx="2582">
                  <c:v>0.21509984102135801</c:v>
                </c:pt>
                <c:pt idx="2583">
                  <c:v>0.2154068505360984</c:v>
                </c:pt>
                <c:pt idx="2584">
                  <c:v>0.21571411411107869</c:v>
                </c:pt>
                <c:pt idx="2585">
                  <c:v>0.21602163161750354</c:v>
                </c:pt>
                <c:pt idx="2586">
                  <c:v>0.21632940292591343</c:v>
                </c:pt>
                <c:pt idx="2587">
                  <c:v>0.21663742790617871</c:v>
                </c:pt>
                <c:pt idx="2588">
                  <c:v>0.21694570642750483</c:v>
                </c:pt>
                <c:pt idx="2589">
                  <c:v>0.2172542383584278</c:v>
                </c:pt>
                <c:pt idx="2590">
                  <c:v>0.21756302356681806</c:v>
                </c:pt>
                <c:pt idx="2591">
                  <c:v>0.21787206191988007</c:v>
                </c:pt>
                <c:pt idx="2592">
                  <c:v>0.21818135328415109</c:v>
                </c:pt>
                <c:pt idx="2593">
                  <c:v>0.21849089752550052</c:v>
                </c:pt>
                <c:pt idx="2594">
                  <c:v>0.21880069450912562</c:v>
                </c:pt>
                <c:pt idx="2595">
                  <c:v>0.21911074409956274</c:v>
                </c:pt>
                <c:pt idx="2596">
                  <c:v>0.21942104616067906</c:v>
                </c:pt>
                <c:pt idx="2597">
                  <c:v>0.21973160055567126</c:v>
                </c:pt>
                <c:pt idx="2598">
                  <c:v>0.22004240714707043</c:v>
                </c:pt>
                <c:pt idx="2599">
                  <c:v>0.22035346579673742</c:v>
                </c:pt>
                <c:pt idx="2600">
                  <c:v>0.22066477636586918</c:v>
                </c:pt>
                <c:pt idx="2601">
                  <c:v>0.22097633871499153</c:v>
                </c:pt>
                <c:pt idx="2602">
                  <c:v>0.22128815270396074</c:v>
                </c:pt>
                <c:pt idx="2603">
                  <c:v>0.22160021819196798</c:v>
                </c:pt>
                <c:pt idx="2604">
                  <c:v>0.22191253503753541</c:v>
                </c:pt>
                <c:pt idx="2605">
                  <c:v>0.22222510309851437</c:v>
                </c:pt>
                <c:pt idx="2606">
                  <c:v>0.22253792223209073</c:v>
                </c:pt>
                <c:pt idx="2607">
                  <c:v>0.22285099229477967</c:v>
                </c:pt>
                <c:pt idx="2608">
                  <c:v>0.22316431314243068</c:v>
                </c:pt>
                <c:pt idx="2609">
                  <c:v>0.22347788463021856</c:v>
                </c:pt>
                <c:pt idx="2610">
                  <c:v>0.22379170661265638</c:v>
                </c:pt>
                <c:pt idx="2611">
                  <c:v>0.22410577894358283</c:v>
                </c:pt>
                <c:pt idx="2612">
                  <c:v>0.22442010147617589</c:v>
                </c:pt>
                <c:pt idx="2613">
                  <c:v>0.22473467406293224</c:v>
                </c:pt>
                <c:pt idx="2614">
                  <c:v>0.22504949655569145</c:v>
                </c:pt>
                <c:pt idx="2615">
                  <c:v>0.22536456880561367</c:v>
                </c:pt>
                <c:pt idx="2616">
                  <c:v>0.22567989066320052</c:v>
                </c:pt>
                <c:pt idx="2617">
                  <c:v>0.22599546197827794</c:v>
                </c:pt>
                <c:pt idx="2618">
                  <c:v>0.22631128260000394</c:v>
                </c:pt>
                <c:pt idx="2619">
                  <c:v>0.22662735237686804</c:v>
                </c:pt>
                <c:pt idx="2620">
                  <c:v>0.22694367115669159</c:v>
                </c:pt>
                <c:pt idx="2621">
                  <c:v>0.22726023878662413</c:v>
                </c:pt>
                <c:pt idx="2622">
                  <c:v>0.22757705511314663</c:v>
                </c:pt>
                <c:pt idx="2623">
                  <c:v>0.22789411998207454</c:v>
                </c:pt>
                <c:pt idx="2624">
                  <c:v>0.22821143323854975</c:v>
                </c:pt>
                <c:pt idx="2625">
                  <c:v>0.22852899472704724</c:v>
                </c:pt>
                <c:pt idx="2626">
                  <c:v>0.22884680429137141</c:v>
                </c:pt>
                <c:pt idx="2627">
                  <c:v>0.22916486177465767</c:v>
                </c:pt>
                <c:pt idx="2628">
                  <c:v>0.22948316701937399</c:v>
                </c:pt>
                <c:pt idx="2629">
                  <c:v>0.22980171986731643</c:v>
                </c:pt>
                <c:pt idx="2630">
                  <c:v>0.23012052015961265</c:v>
                </c:pt>
                <c:pt idx="2631">
                  <c:v>0.23043956773672444</c:v>
                </c:pt>
                <c:pt idx="2632">
                  <c:v>0.23075886243843799</c:v>
                </c:pt>
                <c:pt idx="2633">
                  <c:v>0.23107840410387523</c:v>
                </c:pt>
                <c:pt idx="2634">
                  <c:v>0.23139819257148836</c:v>
                </c:pt>
                <c:pt idx="2635">
                  <c:v>0.23171822767905545</c:v>
                </c:pt>
                <c:pt idx="2636">
                  <c:v>0.23203850926369338</c:v>
                </c:pt>
                <c:pt idx="2637">
                  <c:v>0.23235903716184494</c:v>
                </c:pt>
                <c:pt idx="2638">
                  <c:v>0.23267981120928294</c:v>
                </c:pt>
                <c:pt idx="2639">
                  <c:v>0.23300083124111606</c:v>
                </c:pt>
                <c:pt idx="2640">
                  <c:v>0.23332209709177826</c:v>
                </c:pt>
                <c:pt idx="2641">
                  <c:v>0.23364360859503774</c:v>
                </c:pt>
                <c:pt idx="2642">
                  <c:v>0.23396536558399408</c:v>
                </c:pt>
                <c:pt idx="2643">
                  <c:v>0.23428736789107432</c:v>
                </c:pt>
                <c:pt idx="2644">
                  <c:v>0.23460961534803917</c:v>
                </c:pt>
                <c:pt idx="2645">
                  <c:v>0.23493210778598378</c:v>
                </c:pt>
                <c:pt idx="2646">
                  <c:v>0.23525484503532851</c:v>
                </c:pt>
                <c:pt idx="2647">
                  <c:v>0.23557782692582677</c:v>
                </c:pt>
                <c:pt idx="2648">
                  <c:v>0.23590105328656671</c:v>
                </c:pt>
                <c:pt idx="2649">
                  <c:v>0.23622452394596372</c:v>
                </c:pt>
                <c:pt idx="2650">
                  <c:v>0.23654823873176814</c:v>
                </c:pt>
                <c:pt idx="2651">
                  <c:v>0.23687219747105531</c:v>
                </c:pt>
                <c:pt idx="2652">
                  <c:v>0.23719639999024145</c:v>
                </c:pt>
                <c:pt idx="2653">
                  <c:v>0.23752084611506644</c:v>
                </c:pt>
                <c:pt idx="2654">
                  <c:v>0.23784553567060684</c:v>
                </c:pt>
                <c:pt idx="2655">
                  <c:v>0.23817046848126891</c:v>
                </c:pt>
                <c:pt idx="2656">
                  <c:v>0.23849564437079199</c:v>
                </c:pt>
                <c:pt idx="2657">
                  <c:v>0.23882106316224291</c:v>
                </c:pt>
                <c:pt idx="2658">
                  <c:v>0.23914672467802761</c:v>
                </c:pt>
                <c:pt idx="2659">
                  <c:v>0.23947262873987937</c:v>
                </c:pt>
                <c:pt idx="2660">
                  <c:v>0.23979877516886591</c:v>
                </c:pt>
                <c:pt idx="2661">
                  <c:v>0.24012516378538495</c:v>
                </c:pt>
                <c:pt idx="2662">
                  <c:v>0.24045179440916936</c:v>
                </c:pt>
                <c:pt idx="2663">
                  <c:v>0.24077866685928101</c:v>
                </c:pt>
                <c:pt idx="2664">
                  <c:v>0.24110578095411855</c:v>
                </c:pt>
                <c:pt idx="2665">
                  <c:v>0.24143313651141254</c:v>
                </c:pt>
                <c:pt idx="2666">
                  <c:v>0.24176073334821979</c:v>
                </c:pt>
                <c:pt idx="2667">
                  <c:v>0.24208857128094047</c:v>
                </c:pt>
                <c:pt idx="2668">
                  <c:v>0.24241665012530286</c:v>
                </c:pt>
                <c:pt idx="2669">
                  <c:v>0.2427449696963653</c:v>
                </c:pt>
                <c:pt idx="2670">
                  <c:v>0.24307352980852237</c:v>
                </c:pt>
                <c:pt idx="2671">
                  <c:v>0.24340233027550601</c:v>
                </c:pt>
                <c:pt idx="2672">
                  <c:v>0.24373137091037447</c:v>
                </c:pt>
                <c:pt idx="2673">
                  <c:v>0.24406065152552461</c:v>
                </c:pt>
                <c:pt idx="2674">
                  <c:v>0.24439017193268442</c:v>
                </c:pt>
                <c:pt idx="2675">
                  <c:v>0.24471993194291977</c:v>
                </c:pt>
                <c:pt idx="2676">
                  <c:v>0.24504993136662512</c:v>
                </c:pt>
                <c:pt idx="2677">
                  <c:v>0.2453801700135308</c:v>
                </c:pt>
                <c:pt idx="2678">
                  <c:v>0.24571064769270745</c:v>
                </c:pt>
                <c:pt idx="2679">
                  <c:v>0.24604136421255104</c:v>
                </c:pt>
                <c:pt idx="2680">
                  <c:v>0.24637231938079901</c:v>
                </c:pt>
                <c:pt idx="2681">
                  <c:v>0.2467035130045212</c:v>
                </c:pt>
                <c:pt idx="2682">
                  <c:v>0.24703494489012337</c:v>
                </c:pt>
                <c:pt idx="2683">
                  <c:v>0.24736661484334171</c:v>
                </c:pt>
                <c:pt idx="2684">
                  <c:v>0.24769852266925585</c:v>
                </c:pt>
                <c:pt idx="2685">
                  <c:v>0.24803066817227626</c:v>
                </c:pt>
                <c:pt idx="2686">
                  <c:v>0.24836305115614812</c:v>
                </c:pt>
                <c:pt idx="2687">
                  <c:v>0.24869567142395338</c:v>
                </c:pt>
                <c:pt idx="2688">
                  <c:v>0.2490285287781131</c:v>
                </c:pt>
                <c:pt idx="2689">
                  <c:v>0.2493616230203807</c:v>
                </c:pt>
                <c:pt idx="2690">
                  <c:v>0.24969495395184699</c:v>
                </c:pt>
                <c:pt idx="2691">
                  <c:v>0.25002852137294368</c:v>
                </c:pt>
                <c:pt idx="2692">
                  <c:v>0.25036232508342532</c:v>
                </c:pt>
                <c:pt idx="2693">
                  <c:v>0.25069636488240232</c:v>
                </c:pt>
                <c:pt idx="2694">
                  <c:v>0.25103064056830904</c:v>
                </c:pt>
                <c:pt idx="2695">
                  <c:v>0.25136515193892656</c:v>
                </c:pt>
                <c:pt idx="2696">
                  <c:v>0.25169989879136279</c:v>
                </c:pt>
                <c:pt idx="2697">
                  <c:v>0.25203488092207182</c:v>
                </c:pt>
                <c:pt idx="2698">
                  <c:v>0.25237009812684308</c:v>
                </c:pt>
                <c:pt idx="2699">
                  <c:v>0.25270555020079799</c:v>
                </c:pt>
                <c:pt idx="2700">
                  <c:v>0.25304123693841174</c:v>
                </c:pt>
                <c:pt idx="2701">
                  <c:v>0.25337715813348333</c:v>
                </c:pt>
                <c:pt idx="2702">
                  <c:v>0.25371331357915683</c:v>
                </c:pt>
                <c:pt idx="2703">
                  <c:v>0.25404970306791408</c:v>
                </c:pt>
                <c:pt idx="2704">
                  <c:v>0.25438632639157732</c:v>
                </c:pt>
                <c:pt idx="2705">
                  <c:v>0.25472318334130706</c:v>
                </c:pt>
                <c:pt idx="2706">
                  <c:v>0.25506027370760675</c:v>
                </c:pt>
                <c:pt idx="2707">
                  <c:v>0.25539759728031031</c:v>
                </c:pt>
                <c:pt idx="2708">
                  <c:v>0.25573515384860479</c:v>
                </c:pt>
                <c:pt idx="2709">
                  <c:v>0.25607294320101082</c:v>
                </c:pt>
                <c:pt idx="2710">
                  <c:v>0.25641096512539058</c:v>
                </c:pt>
                <c:pt idx="2711">
                  <c:v>0.25674921940894274</c:v>
                </c:pt>
                <c:pt idx="2712">
                  <c:v>0.25708770583821688</c:v>
                </c:pt>
                <c:pt idx="2713">
                  <c:v>0.257426424199098</c:v>
                </c:pt>
                <c:pt idx="2714">
                  <c:v>0.25776537427680934</c:v>
                </c:pt>
                <c:pt idx="2715">
                  <c:v>0.25810455585592434</c:v>
                </c:pt>
                <c:pt idx="2716">
                  <c:v>0.25844396872035341</c:v>
                </c:pt>
                <c:pt idx="2717">
                  <c:v>0.2587836126533507</c:v>
                </c:pt>
                <c:pt idx="2718">
                  <c:v>0.25912348743751262</c:v>
                </c:pt>
                <c:pt idx="2719">
                  <c:v>0.25946359285477982</c:v>
                </c:pt>
                <c:pt idx="2720">
                  <c:v>0.25980392868643426</c:v>
                </c:pt>
                <c:pt idx="2721">
                  <c:v>0.26014449471310369</c:v>
                </c:pt>
                <c:pt idx="2722">
                  <c:v>0.26048529071476018</c:v>
                </c:pt>
                <c:pt idx="2723">
                  <c:v>0.26082631647071342</c:v>
                </c:pt>
                <c:pt idx="2724">
                  <c:v>0.26116757175962957</c:v>
                </c:pt>
                <c:pt idx="2725">
                  <c:v>0.2615090563595055</c:v>
                </c:pt>
                <c:pt idx="2726">
                  <c:v>0.26185077004769713</c:v>
                </c:pt>
                <c:pt idx="2727">
                  <c:v>0.26219271260089205</c:v>
                </c:pt>
                <c:pt idx="2728">
                  <c:v>0.26253488379513512</c:v>
                </c:pt>
                <c:pt idx="2729">
                  <c:v>0.26287728340581246</c:v>
                </c:pt>
                <c:pt idx="2730">
                  <c:v>0.26321991120765337</c:v>
                </c:pt>
                <c:pt idx="2731">
                  <c:v>0.26356276697473613</c:v>
                </c:pt>
                <c:pt idx="2732">
                  <c:v>0.26390585048048654</c:v>
                </c:pt>
                <c:pt idx="2733">
                  <c:v>0.2642491614976798</c:v>
                </c:pt>
                <c:pt idx="2734">
                  <c:v>0.26459269979843481</c:v>
                </c:pt>
                <c:pt idx="2735">
                  <c:v>0.26493646515422137</c:v>
                </c:pt>
                <c:pt idx="2736">
                  <c:v>0.26528045733585165</c:v>
                </c:pt>
                <c:pt idx="2737">
                  <c:v>0.26562467611349061</c:v>
                </c:pt>
                <c:pt idx="2738">
                  <c:v>0.26596912125665423</c:v>
                </c:pt>
                <c:pt idx="2739">
                  <c:v>0.26631379253420384</c:v>
                </c:pt>
                <c:pt idx="2740">
                  <c:v>0.26665868971435186</c:v>
                </c:pt>
                <c:pt idx="2741">
                  <c:v>0.26700381256465688</c:v>
                </c:pt>
                <c:pt idx="2742">
                  <c:v>0.26734916085203531</c:v>
                </c:pt>
                <c:pt idx="2743">
                  <c:v>0.26769473434274782</c:v>
                </c:pt>
                <c:pt idx="2744">
                  <c:v>0.26804053280240758</c:v>
                </c:pt>
                <c:pt idx="2745">
                  <c:v>0.26838655599598166</c:v>
                </c:pt>
                <c:pt idx="2746">
                  <c:v>0.26873280368777785</c:v>
                </c:pt>
                <c:pt idx="2747">
                  <c:v>0.26907927564147238</c:v>
                </c:pt>
                <c:pt idx="2748">
                  <c:v>0.26942597162008475</c:v>
                </c:pt>
                <c:pt idx="2749">
                  <c:v>0.26977289138598354</c:v>
                </c:pt>
                <c:pt idx="2750">
                  <c:v>0.27012003470089385</c:v>
                </c:pt>
                <c:pt idx="2751">
                  <c:v>0.27046740132590197</c:v>
                </c:pt>
                <c:pt idx="2752">
                  <c:v>0.27081499102143491</c:v>
                </c:pt>
                <c:pt idx="2753">
                  <c:v>0.27116280354728067</c:v>
                </c:pt>
                <c:pt idx="2754">
                  <c:v>0.27151083866258008</c:v>
                </c:pt>
                <c:pt idx="2755">
                  <c:v>0.27185909612583292</c:v>
                </c:pt>
                <c:pt idx="2756">
                  <c:v>0.27220757569489046</c:v>
                </c:pt>
                <c:pt idx="2757">
                  <c:v>0.27255627712695701</c:v>
                </c:pt>
                <c:pt idx="2758">
                  <c:v>0.27290520017859599</c:v>
                </c:pt>
                <c:pt idx="2759">
                  <c:v>0.27325434460573023</c:v>
                </c:pt>
                <c:pt idx="2760">
                  <c:v>0.27360371016363605</c:v>
                </c:pt>
                <c:pt idx="2761">
                  <c:v>0.27395329660694628</c:v>
                </c:pt>
                <c:pt idx="2762">
                  <c:v>0.27430310368965577</c:v>
                </c:pt>
                <c:pt idx="2763">
                  <c:v>0.27465313116510626</c:v>
                </c:pt>
                <c:pt idx="2764">
                  <c:v>0.27500337878601405</c:v>
                </c:pt>
                <c:pt idx="2765">
                  <c:v>0.27535384630444626</c:v>
                </c:pt>
                <c:pt idx="2766">
                  <c:v>0.27570453347182111</c:v>
                </c:pt>
                <c:pt idx="2767">
                  <c:v>0.27605544003893323</c:v>
                </c:pt>
                <c:pt idx="2768">
                  <c:v>0.27640656575592842</c:v>
                </c:pt>
                <c:pt idx="2769">
                  <c:v>0.27675791037230635</c:v>
                </c:pt>
                <c:pt idx="2770">
                  <c:v>0.27710947363694238</c:v>
                </c:pt>
                <c:pt idx="2771">
                  <c:v>0.27746125529806331</c:v>
                </c:pt>
                <c:pt idx="2772">
                  <c:v>0.27781325510326038</c:v>
                </c:pt>
                <c:pt idx="2773">
                  <c:v>0.278165472799489</c:v>
                </c:pt>
                <c:pt idx="2774">
                  <c:v>0.27851790813306082</c:v>
                </c:pt>
                <c:pt idx="2775">
                  <c:v>0.27887056084966433</c:v>
                </c:pt>
                <c:pt idx="2776">
                  <c:v>0.2792234306943282</c:v>
                </c:pt>
                <c:pt idx="2777">
                  <c:v>0.27957651741147282</c:v>
                </c:pt>
                <c:pt idx="2778">
                  <c:v>0.2799298207448685</c:v>
                </c:pt>
                <c:pt idx="2779">
                  <c:v>0.28028334043764358</c:v>
                </c:pt>
                <c:pt idx="2780">
                  <c:v>0.28063707623230927</c:v>
                </c:pt>
                <c:pt idx="2781">
                  <c:v>0.28099102787073094</c:v>
                </c:pt>
                <c:pt idx="2782">
                  <c:v>0.28134519509414502</c:v>
                </c:pt>
                <c:pt idx="2783">
                  <c:v>0.2816995776431479</c:v>
                </c:pt>
                <c:pt idx="2784">
                  <c:v>0.28205417525771598</c:v>
                </c:pt>
                <c:pt idx="2785">
                  <c:v>0.28240898767718037</c:v>
                </c:pt>
                <c:pt idx="2786">
                  <c:v>0.28276401464024592</c:v>
                </c:pt>
                <c:pt idx="2787">
                  <c:v>0.28311925588499082</c:v>
                </c:pt>
                <c:pt idx="2788">
                  <c:v>0.28347471114885919</c:v>
                </c:pt>
                <c:pt idx="2789">
                  <c:v>0.28383038016865686</c:v>
                </c:pt>
                <c:pt idx="2790">
                  <c:v>0.28418626268057173</c:v>
                </c:pt>
                <c:pt idx="2791">
                  <c:v>0.28454235842015629</c:v>
                </c:pt>
                <c:pt idx="2792">
                  <c:v>0.28489866712234002</c:v>
                </c:pt>
                <c:pt idx="2793">
                  <c:v>0.28525518852141279</c:v>
                </c:pt>
                <c:pt idx="2794">
                  <c:v>0.28561192235105032</c:v>
                </c:pt>
                <c:pt idx="2795">
                  <c:v>0.28596886834429436</c:v>
                </c:pt>
                <c:pt idx="2796">
                  <c:v>0.28632602623355347</c:v>
                </c:pt>
                <c:pt idx="2797">
                  <c:v>0.28668339575062207</c:v>
                </c:pt>
                <c:pt idx="2798">
                  <c:v>0.28704097662666261</c:v>
                </c:pt>
                <c:pt idx="2799">
                  <c:v>0.28739876859221375</c:v>
                </c:pt>
                <c:pt idx="2800">
                  <c:v>0.28775677137718764</c:v>
                </c:pt>
                <c:pt idx="2801">
                  <c:v>0.28811498471087488</c:v>
                </c:pt>
                <c:pt idx="2802">
                  <c:v>0.28847340832193752</c:v>
                </c:pt>
                <c:pt idx="2803">
                  <c:v>0.28883204193842432</c:v>
                </c:pt>
                <c:pt idx="2804">
                  <c:v>0.28919088528775505</c:v>
                </c:pt>
                <c:pt idx="2805">
                  <c:v>0.28954993809671969</c:v>
                </c:pt>
                <c:pt idx="2806">
                  <c:v>0.28990920009150356</c:v>
                </c:pt>
                <c:pt idx="2807">
                  <c:v>0.29026867099766257</c:v>
                </c:pt>
                <c:pt idx="2808">
                  <c:v>0.29062835054012243</c:v>
                </c:pt>
                <c:pt idx="2809">
                  <c:v>0.29098823844320881</c:v>
                </c:pt>
                <c:pt idx="2810">
                  <c:v>0.29134833443061386</c:v>
                </c:pt>
                <c:pt idx="2811">
                  <c:v>0.29170863822541632</c:v>
                </c:pt>
                <c:pt idx="2812">
                  <c:v>0.29206914955007435</c:v>
                </c:pt>
                <c:pt idx="2813">
                  <c:v>0.29242986812643257</c:v>
                </c:pt>
                <c:pt idx="2814">
                  <c:v>0.29279079367571031</c:v>
                </c:pt>
                <c:pt idx="2815">
                  <c:v>0.29315192591852068</c:v>
                </c:pt>
                <c:pt idx="2816">
                  <c:v>0.29351326457485766</c:v>
                </c:pt>
                <c:pt idx="2817">
                  <c:v>0.29387480936409427</c:v>
                </c:pt>
                <c:pt idx="2818">
                  <c:v>0.29423656000498832</c:v>
                </c:pt>
                <c:pt idx="2819">
                  <c:v>0.29459851621569788</c:v>
                </c:pt>
                <c:pt idx="2820">
                  <c:v>0.29496067771375661</c:v>
                </c:pt>
                <c:pt idx="2821">
                  <c:v>0.29532304421607691</c:v>
                </c:pt>
                <c:pt idx="2822">
                  <c:v>0.29568561543897742</c:v>
                </c:pt>
                <c:pt idx="2823">
                  <c:v>0.29604839109815384</c:v>
                </c:pt>
                <c:pt idx="2824">
                  <c:v>0.29641137090868958</c:v>
                </c:pt>
                <c:pt idx="2825">
                  <c:v>0.2967745545850598</c:v>
                </c:pt>
                <c:pt idx="2826">
                  <c:v>0.29713794184113329</c:v>
                </c:pt>
                <c:pt idx="2827">
                  <c:v>0.2975015323901658</c:v>
                </c:pt>
                <c:pt idx="2828">
                  <c:v>0.29786532594480658</c:v>
                </c:pt>
                <c:pt idx="2829">
                  <c:v>0.29822932221708587</c:v>
                </c:pt>
                <c:pt idx="2830">
                  <c:v>0.29859352091844482</c:v>
                </c:pt>
                <c:pt idx="2831">
                  <c:v>0.29895792175970692</c:v>
                </c:pt>
                <c:pt idx="2832">
                  <c:v>0.29932252445108432</c:v>
                </c:pt>
                <c:pt idx="2833">
                  <c:v>0.29968732870219533</c:v>
                </c:pt>
                <c:pt idx="2834">
                  <c:v>0.30005233422204813</c:v>
                </c:pt>
                <c:pt idx="2835">
                  <c:v>0.30041754071903987</c:v>
                </c:pt>
                <c:pt idx="2836">
                  <c:v>0.30078294790097804</c:v>
                </c:pt>
                <c:pt idx="2837">
                  <c:v>0.30114855547504882</c:v>
                </c:pt>
                <c:pt idx="2838">
                  <c:v>0.30151436314785784</c:v>
                </c:pt>
                <c:pt idx="2839">
                  <c:v>0.30188037062538303</c:v>
                </c:pt>
                <c:pt idx="2840">
                  <c:v>0.30224657761302148</c:v>
                </c:pt>
                <c:pt idx="2841">
                  <c:v>0.30261298381556812</c:v>
                </c:pt>
                <c:pt idx="2842">
                  <c:v>0.302979588937204</c:v>
                </c:pt>
                <c:pt idx="2843">
                  <c:v>0.30334639268151931</c:v>
                </c:pt>
                <c:pt idx="2844">
                  <c:v>0.30371339475151227</c:v>
                </c:pt>
                <c:pt idx="2845">
                  <c:v>0.30408059484957639</c:v>
                </c:pt>
                <c:pt idx="2846">
                  <c:v>0.30444799267749995</c:v>
                </c:pt>
                <c:pt idx="2847">
                  <c:v>0.30481558793649044</c:v>
                </c:pt>
                <c:pt idx="2848">
                  <c:v>0.30518338032714676</c:v>
                </c:pt>
                <c:pt idx="2849">
                  <c:v>0.30555136954947892</c:v>
                </c:pt>
                <c:pt idx="2850">
                  <c:v>0.30591955530290088</c:v>
                </c:pt>
                <c:pt idx="2851">
                  <c:v>0.30628793728622888</c:v>
                </c:pt>
                <c:pt idx="2852">
                  <c:v>0.30665651519769643</c:v>
                </c:pt>
                <c:pt idx="2853">
                  <c:v>0.30702528873492951</c:v>
                </c:pt>
                <c:pt idx="2854">
                  <c:v>0.30739425759497385</c:v>
                </c:pt>
                <c:pt idx="2855">
                  <c:v>0.30776342147427682</c:v>
                </c:pt>
                <c:pt idx="2856">
                  <c:v>0.30813278006870198</c:v>
                </c:pt>
                <c:pt idx="2857">
                  <c:v>0.30850233307351782</c:v>
                </c:pt>
                <c:pt idx="2858">
                  <c:v>0.30887208018340723</c:v>
                </c:pt>
                <c:pt idx="2859">
                  <c:v>0.30924202109245597</c:v>
                </c:pt>
                <c:pt idx="2860">
                  <c:v>0.30961215549417198</c:v>
                </c:pt>
                <c:pt idx="2861">
                  <c:v>0.30998248308147802</c:v>
                </c:pt>
                <c:pt idx="2862">
                  <c:v>0.31035300354669432</c:v>
                </c:pt>
                <c:pt idx="2863">
                  <c:v>0.31072371658157494</c:v>
                </c:pt>
                <c:pt idx="2864">
                  <c:v>0.31109462187728065</c:v>
                </c:pt>
                <c:pt idx="2865">
                  <c:v>0.31146571912438192</c:v>
                </c:pt>
                <c:pt idx="2866">
                  <c:v>0.31183700801287384</c:v>
                </c:pt>
                <c:pt idx="2867">
                  <c:v>0.31220848823216774</c:v>
                </c:pt>
                <c:pt idx="2868">
                  <c:v>0.3125801594710888</c:v>
                </c:pt>
                <c:pt idx="2869">
                  <c:v>0.31295202141788941</c:v>
                </c:pt>
                <c:pt idx="2870">
                  <c:v>0.31332407376023086</c:v>
                </c:pt>
                <c:pt idx="2871">
                  <c:v>0.31369631618519556</c:v>
                </c:pt>
                <c:pt idx="2872">
                  <c:v>0.31406874837930138</c:v>
                </c:pt>
                <c:pt idx="2873">
                  <c:v>0.31444137002846739</c:v>
                </c:pt>
                <c:pt idx="2874">
                  <c:v>0.31481418081805057</c:v>
                </c:pt>
                <c:pt idx="2875">
                  <c:v>0.31518718043281996</c:v>
                </c:pt>
                <c:pt idx="2876">
                  <c:v>0.31556036855697733</c:v>
                </c:pt>
                <c:pt idx="2877">
                  <c:v>0.31593374487414388</c:v>
                </c:pt>
                <c:pt idx="2878">
                  <c:v>0.31630730906737187</c:v>
                </c:pt>
                <c:pt idx="2879">
                  <c:v>0.31668106081912906</c:v>
                </c:pt>
                <c:pt idx="2880">
                  <c:v>0.31705499981132107</c:v>
                </c:pt>
                <c:pt idx="2881">
                  <c:v>0.31742912572527554</c:v>
                </c:pt>
                <c:pt idx="2882">
                  <c:v>0.31780343824174795</c:v>
                </c:pt>
                <c:pt idx="2883">
                  <c:v>0.31817793704092739</c:v>
                </c:pt>
                <c:pt idx="2884">
                  <c:v>0.31855262180243027</c:v>
                </c:pt>
                <c:pt idx="2885">
                  <c:v>0.31892749220530148</c:v>
                </c:pt>
                <c:pt idx="2886">
                  <c:v>0.31930254792802204</c:v>
                </c:pt>
                <c:pt idx="2887">
                  <c:v>0.31967778864849938</c:v>
                </c:pt>
                <c:pt idx="2888">
                  <c:v>0.32005321404408332</c:v>
                </c:pt>
                <c:pt idx="2889">
                  <c:v>0.32042882379155202</c:v>
                </c:pt>
                <c:pt idx="2890">
                  <c:v>0.32080461756711187</c:v>
                </c:pt>
                <c:pt idx="2891">
                  <c:v>0.32118059504641544</c:v>
                </c:pt>
                <c:pt idx="2892">
                  <c:v>0.32155675590454696</c:v>
                </c:pt>
                <c:pt idx="2893">
                  <c:v>0.32193309981602397</c:v>
                </c:pt>
                <c:pt idx="2894">
                  <c:v>0.32230962645481498</c:v>
                </c:pt>
                <c:pt idx="2895">
                  <c:v>0.32268633549431086</c:v>
                </c:pt>
                <c:pt idx="2896">
                  <c:v>0.32306322660734932</c:v>
                </c:pt>
                <c:pt idx="2897">
                  <c:v>0.32344029946621344</c:v>
                </c:pt>
                <c:pt idx="2898">
                  <c:v>0.32381755374261967</c:v>
                </c:pt>
                <c:pt idx="2899">
                  <c:v>0.32419498910772654</c:v>
                </c:pt>
                <c:pt idx="2900">
                  <c:v>0.32457260523214082</c:v>
                </c:pt>
                <c:pt idx="2901">
                  <c:v>0.324950401785909</c:v>
                </c:pt>
                <c:pt idx="2902">
                  <c:v>0.32532837843852142</c:v>
                </c:pt>
                <c:pt idx="2903">
                  <c:v>0.32570653485891582</c:v>
                </c:pt>
                <c:pt idx="2904">
                  <c:v>0.32608487071548137</c:v>
                </c:pt>
                <c:pt idx="2905">
                  <c:v>0.32646338567603667</c:v>
                </c:pt>
                <c:pt idx="2906">
                  <c:v>0.32684207940786986</c:v>
                </c:pt>
                <c:pt idx="2907">
                  <c:v>0.32722095157769993</c:v>
                </c:pt>
                <c:pt idx="2908">
                  <c:v>0.32760000185170562</c:v>
                </c:pt>
                <c:pt idx="2909">
                  <c:v>0.32797922989551392</c:v>
                </c:pt>
                <c:pt idx="2910">
                  <c:v>0.32835863537420151</c:v>
                </c:pt>
                <c:pt idx="2911">
                  <c:v>0.32873821795229352</c:v>
                </c:pt>
                <c:pt idx="2912">
                  <c:v>0.32911797729377779</c:v>
                </c:pt>
                <c:pt idx="2913">
                  <c:v>0.32949791306208487</c:v>
                </c:pt>
                <c:pt idx="2914">
                  <c:v>0.32987802492010765</c:v>
                </c:pt>
                <c:pt idx="2915">
                  <c:v>0.33025831253018817</c:v>
                </c:pt>
                <c:pt idx="2916">
                  <c:v>0.3306387755541349</c:v>
                </c:pt>
                <c:pt idx="2917">
                  <c:v>0.33101941365319887</c:v>
                </c:pt>
                <c:pt idx="2918">
                  <c:v>0.3314002264881023</c:v>
                </c:pt>
                <c:pt idx="2919">
                  <c:v>0.33178121371902086</c:v>
                </c:pt>
                <c:pt idx="2920">
                  <c:v>0.33216237500558654</c:v>
                </c:pt>
                <c:pt idx="2921">
                  <c:v>0.33254371000689431</c:v>
                </c:pt>
                <c:pt idx="2922">
                  <c:v>0.33292521838150801</c:v>
                </c:pt>
                <c:pt idx="2923">
                  <c:v>0.33330689978744604</c:v>
                </c:pt>
                <c:pt idx="2924">
                  <c:v>0.33368875388218322</c:v>
                </c:pt>
                <c:pt idx="2925">
                  <c:v>0.33407078032267701</c:v>
                </c:pt>
                <c:pt idx="2926">
                  <c:v>0.33445297876533253</c:v>
                </c:pt>
                <c:pt idx="2927">
                  <c:v>0.3348353488660315</c:v>
                </c:pt>
                <c:pt idx="2928">
                  <c:v>0.33521789028012305</c:v>
                </c:pt>
                <c:pt idx="2929">
                  <c:v>0.33560060266241615</c:v>
                </c:pt>
                <c:pt idx="2930">
                  <c:v>0.33598348566719144</c:v>
                </c:pt>
                <c:pt idx="2931">
                  <c:v>0.33636653894820062</c:v>
                </c:pt>
                <c:pt idx="2932">
                  <c:v>0.33674976215866703</c:v>
                </c:pt>
                <c:pt idx="2933">
                  <c:v>0.33713315495128071</c:v>
                </c:pt>
                <c:pt idx="2934">
                  <c:v>0.3375167169782145</c:v>
                </c:pt>
                <c:pt idx="2935">
                  <c:v>0.33790044789109697</c:v>
                </c:pt>
                <c:pt idx="2936">
                  <c:v>0.33828434734104845</c:v>
                </c:pt>
                <c:pt idx="2937">
                  <c:v>0.33866841497865219</c:v>
                </c:pt>
                <c:pt idx="2938">
                  <c:v>0.33905265045397082</c:v>
                </c:pt>
                <c:pt idx="2939">
                  <c:v>0.33943705341655078</c:v>
                </c:pt>
                <c:pt idx="2940">
                  <c:v>0.33982162351541079</c:v>
                </c:pt>
                <c:pt idx="2941">
                  <c:v>0.34020636039904112</c:v>
                </c:pt>
                <c:pt idx="2942">
                  <c:v>0.34059126371542137</c:v>
                </c:pt>
                <c:pt idx="2943">
                  <c:v>0.34097633311201486</c:v>
                </c:pt>
                <c:pt idx="2944">
                  <c:v>0.34136156823575453</c:v>
                </c:pt>
                <c:pt idx="2945">
                  <c:v>0.34174696873306232</c:v>
                </c:pt>
                <c:pt idx="2946">
                  <c:v>0.34213253424984896</c:v>
                </c:pt>
                <c:pt idx="2947">
                  <c:v>0.34251826443149747</c:v>
                </c:pt>
                <c:pt idx="2948">
                  <c:v>0.34290415892288933</c:v>
                </c:pt>
                <c:pt idx="2949">
                  <c:v>0.34329021736838022</c:v>
                </c:pt>
                <c:pt idx="2950">
                  <c:v>0.34367643941182302</c:v>
                </c:pt>
                <c:pt idx="2951">
                  <c:v>0.34406282469655386</c:v>
                </c:pt>
                <c:pt idx="2952">
                  <c:v>0.3444493728653984</c:v>
                </c:pt>
                <c:pt idx="2953">
                  <c:v>0.34483608356067502</c:v>
                </c:pt>
                <c:pt idx="2954">
                  <c:v>0.34522295642418627</c:v>
                </c:pt>
                <c:pt idx="2955">
                  <c:v>0.34560999109723878</c:v>
                </c:pt>
                <c:pt idx="2956">
                  <c:v>0.34599718722062089</c:v>
                </c:pt>
                <c:pt idx="2957">
                  <c:v>0.34638454443462063</c:v>
                </c:pt>
                <c:pt idx="2958">
                  <c:v>0.34677206237902036</c:v>
                </c:pt>
                <c:pt idx="2959">
                  <c:v>0.34715974069309574</c:v>
                </c:pt>
                <c:pt idx="2960">
                  <c:v>0.34754757901562688</c:v>
                </c:pt>
                <c:pt idx="2961">
                  <c:v>0.34793557698488514</c:v>
                </c:pt>
                <c:pt idx="2962">
                  <c:v>0.34832373423863888</c:v>
                </c:pt>
                <c:pt idx="2963">
                  <c:v>0.34871205041416364</c:v>
                </c:pt>
                <c:pt idx="2964">
                  <c:v>0.34910052514823336</c:v>
                </c:pt>
                <c:pt idx="2965">
                  <c:v>0.34948915807712111</c:v>
                </c:pt>
                <c:pt idx="2966">
                  <c:v>0.34987794883660783</c:v>
                </c:pt>
                <c:pt idx="2967">
                  <c:v>0.35026689706197234</c:v>
                </c:pt>
                <c:pt idx="2968">
                  <c:v>0.35065600238800132</c:v>
                </c:pt>
                <c:pt idx="2969">
                  <c:v>0.35104526444899109</c:v>
                </c:pt>
                <c:pt idx="2970">
                  <c:v>0.35143468287874241</c:v>
                </c:pt>
                <c:pt idx="2971">
                  <c:v>0.35182425731056077</c:v>
                </c:pt>
                <c:pt idx="2972">
                  <c:v>0.3522139873772635</c:v>
                </c:pt>
                <c:pt idx="2973">
                  <c:v>0.35260387271117499</c:v>
                </c:pt>
                <c:pt idx="2974">
                  <c:v>0.35299391294414212</c:v>
                </c:pt>
                <c:pt idx="2975">
                  <c:v>0.35338410770751016</c:v>
                </c:pt>
                <c:pt idx="2976">
                  <c:v>0.35377445663213875</c:v>
                </c:pt>
                <c:pt idx="2977">
                  <c:v>0.35416495934841513</c:v>
                </c:pt>
                <c:pt idx="2978">
                  <c:v>0.35455561548622344</c:v>
                </c:pt>
                <c:pt idx="2979">
                  <c:v>0.35494642467498017</c:v>
                </c:pt>
                <c:pt idx="2980">
                  <c:v>0.35533738654360558</c:v>
                </c:pt>
                <c:pt idx="2981">
                  <c:v>0.35572850072055012</c:v>
                </c:pt>
                <c:pt idx="2982">
                  <c:v>0.35611976683377367</c:v>
                </c:pt>
                <c:pt idx="2983">
                  <c:v>0.35651118451076086</c:v>
                </c:pt>
                <c:pt idx="2984">
                  <c:v>0.3569027533785224</c:v>
                </c:pt>
                <c:pt idx="2985">
                  <c:v>0.35729447306358031</c:v>
                </c:pt>
                <c:pt idx="2986">
                  <c:v>0.35768634319199138</c:v>
                </c:pt>
                <c:pt idx="2987">
                  <c:v>0.35807836338933352</c:v>
                </c:pt>
                <c:pt idx="2988">
                  <c:v>0.35847053328070277</c:v>
                </c:pt>
                <c:pt idx="2989">
                  <c:v>0.35886285249072902</c:v>
                </c:pt>
                <c:pt idx="2990">
                  <c:v>0.35925532064357429</c:v>
                </c:pt>
                <c:pt idx="2991">
                  <c:v>0.35964793736292267</c:v>
                </c:pt>
                <c:pt idx="2992">
                  <c:v>0.36004070227198542</c:v>
                </c:pt>
                <c:pt idx="2993">
                  <c:v>0.36043361499351301</c:v>
                </c:pt>
                <c:pt idx="2994">
                  <c:v>0.36082667514978728</c:v>
                </c:pt>
                <c:pt idx="2995">
                  <c:v>0.36121988236260916</c:v>
                </c:pt>
                <c:pt idx="2996">
                  <c:v>0.3616132362533292</c:v>
                </c:pt>
                <c:pt idx="2997">
                  <c:v>0.36200673644283282</c:v>
                </c:pt>
                <c:pt idx="2998">
                  <c:v>0.3624003825515339</c:v>
                </c:pt>
                <c:pt idx="2999">
                  <c:v>0.36279417419938781</c:v>
                </c:pt>
                <c:pt idx="3000">
                  <c:v>0.36318811100588994</c:v>
                </c:pt>
                <c:pt idx="3001">
                  <c:v>0.36358219259006763</c:v>
                </c:pt>
                <c:pt idx="3002">
                  <c:v>0.36397641857049862</c:v>
                </c:pt>
                <c:pt idx="3003">
                  <c:v>0.36437078856529825</c:v>
                </c:pt>
                <c:pt idx="3004">
                  <c:v>0.36476530219212111</c:v>
                </c:pt>
                <c:pt idx="3005">
                  <c:v>0.36515995906817489</c:v>
                </c:pt>
                <c:pt idx="3006">
                  <c:v>0.36555475881020438</c:v>
                </c:pt>
                <c:pt idx="3007">
                  <c:v>0.36594970103450541</c:v>
                </c:pt>
                <c:pt idx="3008">
                  <c:v>0.36634478535691589</c:v>
                </c:pt>
                <c:pt idx="3009">
                  <c:v>0.36674001139282325</c:v>
                </c:pt>
                <c:pt idx="3010">
                  <c:v>0.36713537875716806</c:v>
                </c:pt>
                <c:pt idx="3011">
                  <c:v>0.36753088706444603</c:v>
                </c:pt>
                <c:pt idx="3012">
                  <c:v>0.36792653592868896</c:v>
                </c:pt>
                <c:pt idx="3013">
                  <c:v>0.36832232496349415</c:v>
                </c:pt>
                <c:pt idx="3014">
                  <c:v>0.36871825378200945</c:v>
                </c:pt>
                <c:pt idx="3015">
                  <c:v>0.36911432199693939</c:v>
                </c:pt>
                <c:pt idx="3016">
                  <c:v>0.369510529220544</c:v>
                </c:pt>
                <c:pt idx="3017">
                  <c:v>0.36990687506463743</c:v>
                </c:pt>
                <c:pt idx="3018">
                  <c:v>0.37030335914059032</c:v>
                </c:pt>
                <c:pt idx="3019">
                  <c:v>0.37069998105934876</c:v>
                </c:pt>
                <c:pt idx="3020">
                  <c:v>0.37109674043139679</c:v>
                </c:pt>
                <c:pt idx="3021">
                  <c:v>0.37149363686679943</c:v>
                </c:pt>
                <c:pt idx="3022">
                  <c:v>0.3718906699751775</c:v>
                </c:pt>
                <c:pt idx="3023">
                  <c:v>0.37228783936570836</c:v>
                </c:pt>
                <c:pt idx="3024">
                  <c:v>0.37268514464714408</c:v>
                </c:pt>
                <c:pt idx="3025">
                  <c:v>0.37308258542780848</c:v>
                </c:pt>
                <c:pt idx="3026">
                  <c:v>0.37348016131557643</c:v>
                </c:pt>
                <c:pt idx="3027">
                  <c:v>0.3738778719179025</c:v>
                </c:pt>
                <c:pt idx="3028">
                  <c:v>0.37427571684180588</c:v>
                </c:pt>
                <c:pt idx="3029">
                  <c:v>0.37467369569389042</c:v>
                </c:pt>
                <c:pt idx="3030">
                  <c:v>0.37507180808031182</c:v>
                </c:pt>
                <c:pt idx="3031">
                  <c:v>0.37547005360681596</c:v>
                </c:pt>
                <c:pt idx="3032">
                  <c:v>0.37586843187871277</c:v>
                </c:pt>
                <c:pt idx="3033">
                  <c:v>0.37626694250088882</c:v>
                </c:pt>
                <c:pt idx="3034">
                  <c:v>0.3766655850778185</c:v>
                </c:pt>
                <c:pt idx="3035">
                  <c:v>0.37706435921353582</c:v>
                </c:pt>
                <c:pt idx="3036">
                  <c:v>0.37746326451167306</c:v>
                </c:pt>
                <c:pt idx="3037">
                  <c:v>0.37786230057542891</c:v>
                </c:pt>
                <c:pt idx="3038">
                  <c:v>0.37826146700758934</c:v>
                </c:pt>
                <c:pt idx="3039">
                  <c:v>0.37866076341052313</c:v>
                </c:pt>
                <c:pt idx="3040">
                  <c:v>0.37906018938618163</c:v>
                </c:pt>
                <c:pt idx="3041">
                  <c:v>0.37945974453610015</c:v>
                </c:pt>
                <c:pt idx="3042">
                  <c:v>0.3798594284614053</c:v>
                </c:pt>
                <c:pt idx="3043">
                  <c:v>0.38025924076280632</c:v>
                </c:pt>
                <c:pt idx="3044">
                  <c:v>0.38065918104060376</c:v>
                </c:pt>
                <c:pt idx="3045">
                  <c:v>0.38105924889468296</c:v>
                </c:pt>
                <c:pt idx="3046">
                  <c:v>0.38145944392452702</c:v>
                </c:pt>
                <c:pt idx="3047">
                  <c:v>0.38185976572920943</c:v>
                </c:pt>
                <c:pt idx="3048">
                  <c:v>0.38226021390738923</c:v>
                </c:pt>
                <c:pt idx="3049">
                  <c:v>0.38266078805733406</c:v>
                </c:pt>
                <c:pt idx="3050">
                  <c:v>0.38306148777689808</c:v>
                </c:pt>
                <c:pt idx="3051">
                  <c:v>0.38346231266353181</c:v>
                </c:pt>
                <c:pt idx="3052">
                  <c:v>0.38386326231429357</c:v>
                </c:pt>
                <c:pt idx="3053">
                  <c:v>0.38426433632582513</c:v>
                </c:pt>
                <c:pt idx="3054">
                  <c:v>0.38466553429438238</c:v>
                </c:pt>
                <c:pt idx="3055">
                  <c:v>0.38506685581582251</c:v>
                </c:pt>
                <c:pt idx="3056">
                  <c:v>0.38546830048559338</c:v>
                </c:pt>
                <c:pt idx="3057">
                  <c:v>0.38586986789876476</c:v>
                </c:pt>
                <c:pt idx="3058">
                  <c:v>0.38627155764999138</c:v>
                </c:pt>
                <c:pt idx="3059">
                  <c:v>0.38667336933356022</c:v>
                </c:pt>
                <c:pt idx="3060">
                  <c:v>0.3870753025433385</c:v>
                </c:pt>
                <c:pt idx="3061">
                  <c:v>0.38747735687282792</c:v>
                </c:pt>
                <c:pt idx="3062">
                  <c:v>0.38787953191512126</c:v>
                </c:pt>
                <c:pt idx="3063">
                  <c:v>0.38828182726293287</c:v>
                </c:pt>
                <c:pt idx="3064">
                  <c:v>0.3886842425085853</c:v>
                </c:pt>
                <c:pt idx="3065">
                  <c:v>0.38908677724402602</c:v>
                </c:pt>
                <c:pt idx="3066">
                  <c:v>0.38948943106079625</c:v>
                </c:pt>
                <c:pt idx="3067">
                  <c:v>0.38989220355007553</c:v>
                </c:pt>
                <c:pt idx="3068">
                  <c:v>0.39029509430265064</c:v>
                </c:pt>
                <c:pt idx="3069">
                  <c:v>0.39069810290892681</c:v>
                </c:pt>
                <c:pt idx="3070">
                  <c:v>0.39110122895893606</c:v>
                </c:pt>
                <c:pt idx="3071">
                  <c:v>0.39150447204232797</c:v>
                </c:pt>
                <c:pt idx="3072">
                  <c:v>0.39190783174837063</c:v>
                </c:pt>
                <c:pt idx="3073">
                  <c:v>0.39231130766596362</c:v>
                </c:pt>
                <c:pt idx="3074">
                  <c:v>0.39271489938362608</c:v>
                </c:pt>
                <c:pt idx="3075">
                  <c:v>0.39311860648950564</c:v>
                </c:pt>
                <c:pt idx="3076">
                  <c:v>0.39352242857137881</c:v>
                </c:pt>
                <c:pt idx="3077">
                  <c:v>0.39392636521665864</c:v>
                </c:pt>
                <c:pt idx="3078">
                  <c:v>0.39433041601236413</c:v>
                </c:pt>
                <c:pt idx="3079">
                  <c:v>0.39473458054517258</c:v>
                </c:pt>
                <c:pt idx="3080">
                  <c:v>0.39513885840138324</c:v>
                </c:pt>
                <c:pt idx="3081">
                  <c:v>0.39554324916692862</c:v>
                </c:pt>
                <c:pt idx="3082">
                  <c:v>0.39594775242737734</c:v>
                </c:pt>
                <c:pt idx="3083">
                  <c:v>0.39635236776793847</c:v>
                </c:pt>
                <c:pt idx="3084">
                  <c:v>0.39675709477344667</c:v>
                </c:pt>
                <c:pt idx="3085">
                  <c:v>0.39716193302839031</c:v>
                </c:pt>
                <c:pt idx="3086">
                  <c:v>0.39756688211689717</c:v>
                </c:pt>
                <c:pt idx="3087">
                  <c:v>0.39797194162272342</c:v>
                </c:pt>
                <c:pt idx="3088">
                  <c:v>0.39837711112928298</c:v>
                </c:pt>
                <c:pt idx="3089">
                  <c:v>0.39878239021962369</c:v>
                </c:pt>
                <c:pt idx="3090">
                  <c:v>0.39918777847644493</c:v>
                </c:pt>
                <c:pt idx="3091">
                  <c:v>0.39959327548209184</c:v>
                </c:pt>
                <c:pt idx="3092">
                  <c:v>0.39999888081855905</c:v>
                </c:pt>
                <c:pt idx="3093">
                  <c:v>0.40040459406748408</c:v>
                </c:pt>
                <c:pt idx="3094">
                  <c:v>0.40081041481016288</c:v>
                </c:pt>
                <c:pt idx="3095">
                  <c:v>0.40121634262753919</c:v>
                </c:pt>
                <c:pt idx="3096">
                  <c:v>0.40162237710021514</c:v>
                </c:pt>
                <c:pt idx="3097">
                  <c:v>0.40202851780843751</c:v>
                </c:pt>
                <c:pt idx="3098">
                  <c:v>0.40243476433211728</c:v>
                </c:pt>
                <c:pt idx="3099">
                  <c:v>0.40284111625081981</c:v>
                </c:pt>
                <c:pt idx="3100">
                  <c:v>0.4032475731437713</c:v>
                </c:pt>
                <c:pt idx="3101">
                  <c:v>0.40365413458985488</c:v>
                </c:pt>
                <c:pt idx="3102">
                  <c:v>0.40406080016761742</c:v>
                </c:pt>
                <c:pt idx="3103">
                  <c:v>0.40446756945526247</c:v>
                </c:pt>
                <c:pt idx="3104">
                  <c:v>0.40487444203066464</c:v>
                </c:pt>
                <c:pt idx="3105">
                  <c:v>0.40528141747135704</c:v>
                </c:pt>
                <c:pt idx="3106">
                  <c:v>0.40568849535455109</c:v>
                </c:pt>
                <c:pt idx="3107">
                  <c:v>0.40609567525710288</c:v>
                </c:pt>
                <c:pt idx="3108">
                  <c:v>0.4065029567555638</c:v>
                </c:pt>
                <c:pt idx="3109">
                  <c:v>0.40691033942613974</c:v>
                </c:pt>
                <c:pt idx="3110">
                  <c:v>0.40731782284471424</c:v>
                </c:pt>
                <c:pt idx="3111">
                  <c:v>0.40772540658683526</c:v>
                </c:pt>
                <c:pt idx="3112">
                  <c:v>0.40813309022773725</c:v>
                </c:pt>
                <c:pt idx="3113">
                  <c:v>0.40854087334232486</c:v>
                </c:pt>
                <c:pt idx="3114">
                  <c:v>0.40894875550517235</c:v>
                </c:pt>
                <c:pt idx="3115">
                  <c:v>0.40935673629054753</c:v>
                </c:pt>
                <c:pt idx="3116">
                  <c:v>0.40976481527238223</c:v>
                </c:pt>
                <c:pt idx="3117">
                  <c:v>0.41017299202429991</c:v>
                </c:pt>
                <c:pt idx="3118">
                  <c:v>0.41058126611960122</c:v>
                </c:pt>
                <c:pt idx="3119">
                  <c:v>0.41098963713127168</c:v>
                </c:pt>
                <c:pt idx="3120">
                  <c:v>0.41139810463198095</c:v>
                </c:pt>
                <c:pt idx="3121">
                  <c:v>0.41180666819409151</c:v>
                </c:pt>
                <c:pt idx="3122">
                  <c:v>0.41221532738963834</c:v>
                </c:pt>
                <c:pt idx="3123">
                  <c:v>0.41262408179036142</c:v>
                </c:pt>
                <c:pt idx="3124">
                  <c:v>0.41303293096768096</c:v>
                </c:pt>
                <c:pt idx="3125">
                  <c:v>0.4134418744927123</c:v>
                </c:pt>
                <c:pt idx="3126">
                  <c:v>0.41385091193626866</c:v>
                </c:pt>
                <c:pt idx="3127">
                  <c:v>0.41426004286884288</c:v>
                </c:pt>
                <c:pt idx="3128">
                  <c:v>0.41466926686064376</c:v>
                </c:pt>
                <c:pt idx="3129">
                  <c:v>0.41507858348155752</c:v>
                </c:pt>
                <c:pt idx="3130">
                  <c:v>0.4154879923011815</c:v>
                </c:pt>
                <c:pt idx="3131">
                  <c:v>0.41589749288880895</c:v>
                </c:pt>
                <c:pt idx="3132">
                  <c:v>0.41630708481343232</c:v>
                </c:pt>
                <c:pt idx="3133">
                  <c:v>0.41671676764375337</c:v>
                </c:pt>
                <c:pt idx="3134">
                  <c:v>0.41712654094816382</c:v>
                </c:pt>
                <c:pt idx="3135">
                  <c:v>0.4175364042947789</c:v>
                </c:pt>
                <c:pt idx="3136">
                  <c:v>0.41794635725140428</c:v>
                </c:pt>
                <c:pt idx="3137">
                  <c:v>0.41835639938556457</c:v>
                </c:pt>
                <c:pt idx="3138">
                  <c:v>0.41876653026448357</c:v>
                </c:pt>
                <c:pt idx="3139">
                  <c:v>0.41917674945510386</c:v>
                </c:pt>
                <c:pt idx="3140">
                  <c:v>0.41958705652408018</c:v>
                </c:pt>
                <c:pt idx="3141">
                  <c:v>0.4199974510377758</c:v>
                </c:pt>
                <c:pt idx="3142">
                  <c:v>0.42040793256227132</c:v>
                </c:pt>
                <c:pt idx="3143">
                  <c:v>0.42081850066336396</c:v>
                </c:pt>
                <c:pt idx="3144">
                  <c:v>0.42122915490656254</c:v>
                </c:pt>
                <c:pt idx="3145">
                  <c:v>0.4216398948571054</c:v>
                </c:pt>
                <c:pt idx="3146">
                  <c:v>0.42205072007994576</c:v>
                </c:pt>
                <c:pt idx="3147">
                  <c:v>0.42246163013975258</c:v>
                </c:pt>
                <c:pt idx="3148">
                  <c:v>0.42287262460092734</c:v>
                </c:pt>
                <c:pt idx="3149">
                  <c:v>0.42328370302759094</c:v>
                </c:pt>
                <c:pt idx="3150">
                  <c:v>0.42369486498359082</c:v>
                </c:pt>
                <c:pt idx="3151">
                  <c:v>0.42410611003250331</c:v>
                </c:pt>
                <c:pt idx="3152">
                  <c:v>0.42451743773763267</c:v>
                </c:pt>
                <c:pt idx="3153">
                  <c:v>0.42492884766201078</c:v>
                </c:pt>
                <c:pt idx="3154">
                  <c:v>0.42534033936839832</c:v>
                </c:pt>
                <c:pt idx="3155">
                  <c:v>0.42575191241929949</c:v>
                </c:pt>
                <c:pt idx="3156">
                  <c:v>0.42616356637694558</c:v>
                </c:pt>
                <c:pt idx="3157">
                  <c:v>0.42657530080329742</c:v>
                </c:pt>
                <c:pt idx="3158">
                  <c:v>0.42698711526006827</c:v>
                </c:pt>
                <c:pt idx="3159">
                  <c:v>0.42739900930869146</c:v>
                </c:pt>
                <c:pt idx="3160">
                  <c:v>0.42781098251035515</c:v>
                </c:pt>
                <c:pt idx="3161">
                  <c:v>0.42822303442597726</c:v>
                </c:pt>
                <c:pt idx="3162">
                  <c:v>0.42863516461622964</c:v>
                </c:pt>
                <c:pt idx="3163">
                  <c:v>0.42904737264151926</c:v>
                </c:pt>
                <c:pt idx="3164">
                  <c:v>0.42945965806200137</c:v>
                </c:pt>
                <c:pt idx="3165">
                  <c:v>0.42987202043757788</c:v>
                </c:pt>
                <c:pt idx="3166">
                  <c:v>0.43028445932790094</c:v>
                </c:pt>
                <c:pt idx="3167">
                  <c:v>0.43069697429236453</c:v>
                </c:pt>
                <c:pt idx="3168">
                  <c:v>0.43110956489012098</c:v>
                </c:pt>
                <c:pt idx="3169">
                  <c:v>0.43152223068007778</c:v>
                </c:pt>
                <c:pt idx="3170">
                  <c:v>0.43193497122088936</c:v>
                </c:pt>
                <c:pt idx="3171">
                  <c:v>0.43234778607096286</c:v>
                </c:pt>
                <c:pt idx="3172">
                  <c:v>0.43276067478847147</c:v>
                </c:pt>
                <c:pt idx="3173">
                  <c:v>0.43317363693133953</c:v>
                </c:pt>
                <c:pt idx="3174">
                  <c:v>0.43358667205726042</c:v>
                </c:pt>
                <c:pt idx="3175">
                  <c:v>0.43399977972366893</c:v>
                </c:pt>
                <c:pt idx="3176">
                  <c:v>0.43441295948778186</c:v>
                </c:pt>
                <c:pt idx="3177">
                  <c:v>0.43482621090657092</c:v>
                </c:pt>
                <c:pt idx="3178">
                  <c:v>0.43523953353677203</c:v>
                </c:pt>
                <c:pt idx="3179">
                  <c:v>0.43565292693489666</c:v>
                </c:pt>
                <c:pt idx="3180">
                  <c:v>0.43606639065720965</c:v>
                </c:pt>
                <c:pt idx="3181">
                  <c:v>0.43647992425975779</c:v>
                </c:pt>
                <c:pt idx="3182">
                  <c:v>0.4368935272983499</c:v>
                </c:pt>
                <c:pt idx="3183">
                  <c:v>0.43730719932857604</c:v>
                </c:pt>
                <c:pt idx="3184">
                  <c:v>0.43772093990579264</c:v>
                </c:pt>
                <c:pt idx="3185">
                  <c:v>0.43813474858513213</c:v>
                </c:pt>
                <c:pt idx="3186">
                  <c:v>0.43854862492151031</c:v>
                </c:pt>
                <c:pt idx="3187">
                  <c:v>0.43896256846961607</c:v>
                </c:pt>
                <c:pt idx="3188">
                  <c:v>0.43937657878391206</c:v>
                </c:pt>
                <c:pt idx="3189">
                  <c:v>0.43979065541864731</c:v>
                </c:pt>
                <c:pt idx="3190">
                  <c:v>0.44020479792786216</c:v>
                </c:pt>
                <c:pt idx="3191">
                  <c:v>0.4406190058653614</c:v>
                </c:pt>
                <c:pt idx="3192">
                  <c:v>0.44103327878475285</c:v>
                </c:pt>
                <c:pt idx="3193">
                  <c:v>0.44144761623942158</c:v>
                </c:pt>
                <c:pt idx="3194">
                  <c:v>0.44186201778254497</c:v>
                </c:pt>
                <c:pt idx="3195">
                  <c:v>0.44227648296708238</c:v>
                </c:pt>
                <c:pt idx="3196">
                  <c:v>0.44269101134579353</c:v>
                </c:pt>
                <c:pt idx="3197">
                  <c:v>0.44310560247122577</c:v>
                </c:pt>
                <c:pt idx="3198">
                  <c:v>0.44352025589572547</c:v>
                </c:pt>
                <c:pt idx="3199">
                  <c:v>0.44393497117142638</c:v>
                </c:pt>
                <c:pt idx="3200">
                  <c:v>0.44434974785026138</c:v>
                </c:pt>
                <c:pt idx="3201">
                  <c:v>0.44476458548396591</c:v>
                </c:pt>
                <c:pt idx="3202">
                  <c:v>0.44517948362407356</c:v>
                </c:pt>
                <c:pt idx="3203">
                  <c:v>0.44559444182191277</c:v>
                </c:pt>
                <c:pt idx="3204">
                  <c:v>0.44600945962862476</c:v>
                </c:pt>
                <c:pt idx="3205">
                  <c:v>0.44642453659514836</c:v>
                </c:pt>
                <c:pt idx="3206">
                  <c:v>0.44683967227222887</c:v>
                </c:pt>
                <c:pt idx="3207">
                  <c:v>0.44725486621041938</c:v>
                </c:pt>
                <c:pt idx="3208">
                  <c:v>0.44767011796008138</c:v>
                </c:pt>
                <c:pt idx="3209">
                  <c:v>0.44808542707138466</c:v>
                </c:pt>
                <c:pt idx="3210">
                  <c:v>0.44850079309431484</c:v>
                </c:pt>
                <c:pt idx="3211">
                  <c:v>0.4489162155786639</c:v>
                </c:pt>
                <c:pt idx="3212">
                  <c:v>0.44933169407404233</c:v>
                </c:pt>
                <c:pt idx="3213">
                  <c:v>0.44974722812987461</c:v>
                </c:pt>
                <c:pt idx="3214">
                  <c:v>0.45016281729540825</c:v>
                </c:pt>
                <c:pt idx="3215">
                  <c:v>0.45057846111970046</c:v>
                </c:pt>
                <c:pt idx="3216">
                  <c:v>0.45099415915162877</c:v>
                </c:pt>
                <c:pt idx="3217">
                  <c:v>0.45140991093990596</c:v>
                </c:pt>
                <c:pt idx="3218">
                  <c:v>0.45182571603304988</c:v>
                </c:pt>
                <c:pt idx="3219">
                  <c:v>0.45224157397941733</c:v>
                </c:pt>
                <c:pt idx="3220">
                  <c:v>0.45265748432717962</c:v>
                </c:pt>
                <c:pt idx="3221">
                  <c:v>0.45307344662434557</c:v>
                </c:pt>
                <c:pt idx="3222">
                  <c:v>0.45348946041874688</c:v>
                </c:pt>
                <c:pt idx="3223">
                  <c:v>0.45390552525804867</c:v>
                </c:pt>
                <c:pt idx="3224">
                  <c:v>0.45432164068974396</c:v>
                </c:pt>
                <c:pt idx="3225">
                  <c:v>0.45473780626116123</c:v>
                </c:pt>
                <c:pt idx="3226">
                  <c:v>0.45515402151946882</c:v>
                </c:pt>
                <c:pt idx="3227">
                  <c:v>0.45557028601166488</c:v>
                </c:pt>
                <c:pt idx="3228">
                  <c:v>0.45598659928459012</c:v>
                </c:pt>
                <c:pt idx="3229">
                  <c:v>0.45640296088491666</c:v>
                </c:pt>
                <c:pt idx="3230">
                  <c:v>0.45681937035916542</c:v>
                </c:pt>
                <c:pt idx="3231">
                  <c:v>0.45723582725369599</c:v>
                </c:pt>
                <c:pt idx="3232">
                  <c:v>0.45765233111471681</c:v>
                </c:pt>
                <c:pt idx="3233">
                  <c:v>0.45806888148827662</c:v>
                </c:pt>
                <c:pt idx="3234">
                  <c:v>0.45848547792027017</c:v>
                </c:pt>
                <c:pt idx="3235">
                  <c:v>0.45890211995643831</c:v>
                </c:pt>
                <c:pt idx="3236">
                  <c:v>0.45931880714238454</c:v>
                </c:pt>
                <c:pt idx="3237">
                  <c:v>0.45973553902354464</c:v>
                </c:pt>
                <c:pt idx="3238">
                  <c:v>0.46015231514522431</c:v>
                </c:pt>
                <c:pt idx="3239">
                  <c:v>0.46056913505257302</c:v>
                </c:pt>
                <c:pt idx="3240">
                  <c:v>0.46098599829060155</c:v>
                </c:pt>
                <c:pt idx="3241">
                  <c:v>0.46140290440416831</c:v>
                </c:pt>
                <c:pt idx="3242">
                  <c:v>0.46181985293800432</c:v>
                </c:pt>
                <c:pt idx="3243">
                  <c:v>0.46223684343669025</c:v>
                </c:pt>
                <c:pt idx="3244">
                  <c:v>0.46265387544467462</c:v>
                </c:pt>
                <c:pt idx="3245">
                  <c:v>0.46307094850626085</c:v>
                </c:pt>
                <c:pt idx="3246">
                  <c:v>0.46348806216562943</c:v>
                </c:pt>
                <c:pt idx="3247">
                  <c:v>0.46390521596681256</c:v>
                </c:pt>
                <c:pt idx="3248">
                  <c:v>0.46432240945372166</c:v>
                </c:pt>
                <c:pt idx="3249">
                  <c:v>0.46473964217012897</c:v>
                </c:pt>
                <c:pt idx="3250">
                  <c:v>0.46515691365969175</c:v>
                </c:pt>
                <c:pt idx="3251">
                  <c:v>0.46557422346591532</c:v>
                </c:pt>
                <c:pt idx="3252">
                  <c:v>0.46599157113220202</c:v>
                </c:pt>
                <c:pt idx="3253">
                  <c:v>0.46640895620181338</c:v>
                </c:pt>
                <c:pt idx="3254">
                  <c:v>0.46682637821789863</c:v>
                </c:pt>
                <c:pt idx="3255">
                  <c:v>0.46724383672347214</c:v>
                </c:pt>
                <c:pt idx="3256">
                  <c:v>0.46766133126144432</c:v>
                </c:pt>
                <c:pt idx="3257">
                  <c:v>0.46807886137459787</c:v>
                </c:pt>
                <c:pt idx="3258">
                  <c:v>0.46849642660558799</c:v>
                </c:pt>
                <c:pt idx="3259">
                  <c:v>0.468914026496975</c:v>
                </c:pt>
                <c:pt idx="3260">
                  <c:v>0.46933166059119075</c:v>
                </c:pt>
                <c:pt idx="3261">
                  <c:v>0.46974932843055583</c:v>
                </c:pt>
                <c:pt idx="3262">
                  <c:v>0.47016702955728584</c:v>
                </c:pt>
                <c:pt idx="3263">
                  <c:v>0.47058476351347989</c:v>
                </c:pt>
                <c:pt idx="3264">
                  <c:v>0.47100252984112362</c:v>
                </c:pt>
                <c:pt idx="3265">
                  <c:v>0.47142032808211182</c:v>
                </c:pt>
                <c:pt idx="3266">
                  <c:v>0.4718381577782213</c:v>
                </c:pt>
                <c:pt idx="3267">
                  <c:v>0.47225601847112719</c:v>
                </c:pt>
                <c:pt idx="3268">
                  <c:v>0.47267390970241191</c:v>
                </c:pt>
                <c:pt idx="3269">
                  <c:v>0.47309183101353625</c:v>
                </c:pt>
                <c:pt idx="3270">
                  <c:v>0.47350978194588544</c:v>
                </c:pt>
                <c:pt idx="3271">
                  <c:v>0.47392776204072645</c:v>
                </c:pt>
                <c:pt idx="3272">
                  <c:v>0.47434577083924651</c:v>
                </c:pt>
                <c:pt idx="3273">
                  <c:v>0.47476380788252281</c:v>
                </c:pt>
                <c:pt idx="3274">
                  <c:v>0.47518187271155532</c:v>
                </c:pt>
                <c:pt idx="3275">
                  <c:v>0.47559996486724304</c:v>
                </c:pt>
                <c:pt idx="3276">
                  <c:v>0.47601808389039046</c:v>
                </c:pt>
                <c:pt idx="3277">
                  <c:v>0.47643622932172031</c:v>
                </c:pt>
                <c:pt idx="3278">
                  <c:v>0.47685440070187135</c:v>
                </c:pt>
                <c:pt idx="3279">
                  <c:v>0.47727259757138402</c:v>
                </c:pt>
                <c:pt idx="3280">
                  <c:v>0.47769081947072817</c:v>
                </c:pt>
                <c:pt idx="3281">
                  <c:v>0.47810906594028463</c:v>
                </c:pt>
                <c:pt idx="3282">
                  <c:v>0.47852733652034768</c:v>
                </c:pt>
                <c:pt idx="3283">
                  <c:v>0.47894563075114349</c:v>
                </c:pt>
                <c:pt idx="3284">
                  <c:v>0.47936394817281414</c:v>
                </c:pt>
                <c:pt idx="3285">
                  <c:v>0.47978228832542114</c:v>
                </c:pt>
                <c:pt idx="3286">
                  <c:v>0.48020065074895485</c:v>
                </c:pt>
                <c:pt idx="3287">
                  <c:v>0.48061903498333575</c:v>
                </c:pt>
                <c:pt idx="3288">
                  <c:v>0.48103744056840769</c:v>
                </c:pt>
                <c:pt idx="3289">
                  <c:v>0.48145586704394638</c:v>
                </c:pt>
                <c:pt idx="3290">
                  <c:v>0.48187431394965408</c:v>
                </c:pt>
                <c:pt idx="3291">
                  <c:v>0.48229278082516197</c:v>
                </c:pt>
                <c:pt idx="3292">
                  <c:v>0.48271126721005536</c:v>
                </c:pt>
                <c:pt idx="3293">
                  <c:v>0.48312977264383189</c:v>
                </c:pt>
                <c:pt idx="3294">
                  <c:v>0.48354829666593746</c:v>
                </c:pt>
                <c:pt idx="3295">
                  <c:v>0.48396683881575941</c:v>
                </c:pt>
                <c:pt idx="3296">
                  <c:v>0.48438539863261504</c:v>
                </c:pt>
                <c:pt idx="3297">
                  <c:v>0.48480397565576977</c:v>
                </c:pt>
                <c:pt idx="3298">
                  <c:v>0.48522256942443187</c:v>
                </c:pt>
                <c:pt idx="3299">
                  <c:v>0.48564117947775082</c:v>
                </c:pt>
                <c:pt idx="3300">
                  <c:v>0.48605980535483301</c:v>
                </c:pt>
                <c:pt idx="3301">
                  <c:v>0.48647844659471406</c:v>
                </c:pt>
                <c:pt idx="3302">
                  <c:v>0.48689710273639375</c:v>
                </c:pt>
                <c:pt idx="3303">
                  <c:v>0.48731577331882359</c:v>
                </c:pt>
                <c:pt idx="3304">
                  <c:v>0.48773445788088898</c:v>
                </c:pt>
                <c:pt idx="3305">
                  <c:v>0.48815315596145281</c:v>
                </c:pt>
                <c:pt idx="3306">
                  <c:v>0.48857186709932104</c:v>
                </c:pt>
                <c:pt idx="3307">
                  <c:v>0.48899059083325241</c:v>
                </c:pt>
                <c:pt idx="3308">
                  <c:v>0.48940932670197085</c:v>
                </c:pt>
                <c:pt idx="3309">
                  <c:v>0.48982807424416536</c:v>
                </c:pt>
                <c:pt idx="3310">
                  <c:v>0.49024683299846838</c:v>
                </c:pt>
                <c:pt idx="3311">
                  <c:v>0.49066560250349467</c:v>
                </c:pt>
                <c:pt idx="3312">
                  <c:v>0.49108438229781753</c:v>
                </c:pt>
                <c:pt idx="3313">
                  <c:v>0.49150317191996529</c:v>
                </c:pt>
                <c:pt idx="3314">
                  <c:v>0.49192197090844758</c:v>
                </c:pt>
                <c:pt idx="3315">
                  <c:v>0.49234077880173382</c:v>
                </c:pt>
                <c:pt idx="3316">
                  <c:v>0.492759595138276</c:v>
                </c:pt>
                <c:pt idx="3317">
                  <c:v>0.49317841945648438</c:v>
                </c:pt>
                <c:pt idx="3318">
                  <c:v>0.49359725129475096</c:v>
                </c:pt>
                <c:pt idx="3319">
                  <c:v>0.49401609019143788</c:v>
                </c:pt>
                <c:pt idx="3320">
                  <c:v>0.49443493568489266</c:v>
                </c:pt>
                <c:pt idx="3321">
                  <c:v>0.49485378731342866</c:v>
                </c:pt>
                <c:pt idx="3322">
                  <c:v>0.49527264461534531</c:v>
                </c:pt>
                <c:pt idx="3323">
                  <c:v>0.49569150712892845</c:v>
                </c:pt>
                <c:pt idx="3324">
                  <c:v>0.49611037439244277</c:v>
                </c:pt>
                <c:pt idx="3325">
                  <c:v>0.49652924594412645</c:v>
                </c:pt>
                <c:pt idx="3326">
                  <c:v>0.49694812132222205</c:v>
                </c:pt>
                <c:pt idx="3327">
                  <c:v>0.49736700006494666</c:v>
                </c:pt>
                <c:pt idx="3328">
                  <c:v>0.49778588171050941</c:v>
                </c:pt>
                <c:pt idx="3329">
                  <c:v>0.49820476579711337</c:v>
                </c:pt>
                <c:pt idx="3330">
                  <c:v>0.49862365186294844</c:v>
                </c:pt>
                <c:pt idx="3331">
                  <c:v>0.49904253944619825</c:v>
                </c:pt>
                <c:pt idx="3332">
                  <c:v>0.49946142808505067</c:v>
                </c:pt>
                <c:pt idx="3333">
                  <c:v>0.49988031731767885</c:v>
                </c:pt>
                <c:pt idx="3334">
                  <c:v>0.50029920668225025</c:v>
                </c:pt>
                <c:pt idx="3335">
                  <c:v>0.50071809571694625</c:v>
                </c:pt>
                <c:pt idx="3336">
                  <c:v>0.50113698395994566</c:v>
                </c:pt>
                <c:pt idx="3337">
                  <c:v>0.50155587094943144</c:v>
                </c:pt>
                <c:pt idx="3338">
                  <c:v>0.50197475622357923</c:v>
                </c:pt>
                <c:pt idx="3339">
                  <c:v>0.5023936393205638</c:v>
                </c:pt>
                <c:pt idx="3340">
                  <c:v>0.50281251977859953</c:v>
                </c:pt>
                <c:pt idx="3341">
                  <c:v>0.50323139713588505</c:v>
                </c:pt>
                <c:pt idx="3342">
                  <c:v>0.50365027093063386</c:v>
                </c:pt>
                <c:pt idx="3343">
                  <c:v>0.50406914070107156</c:v>
                </c:pt>
                <c:pt idx="3344">
                  <c:v>0.50448800598543675</c:v>
                </c:pt>
                <c:pt idx="3345">
                  <c:v>0.50490686632199089</c:v>
                </c:pt>
                <c:pt idx="3346">
                  <c:v>0.50532572124899633</c:v>
                </c:pt>
                <c:pt idx="3347">
                  <c:v>0.50574457030474462</c:v>
                </c:pt>
                <c:pt idx="3348">
                  <c:v>0.50616341302754331</c:v>
                </c:pt>
                <c:pt idx="3349">
                  <c:v>0.50658224895571669</c:v>
                </c:pt>
                <c:pt idx="3350">
                  <c:v>0.50700107762763125</c:v>
                </c:pt>
                <c:pt idx="3351">
                  <c:v>0.50741989858164738</c:v>
                </c:pt>
                <c:pt idx="3352">
                  <c:v>0.50783871135617165</c:v>
                </c:pt>
                <c:pt idx="3353">
                  <c:v>0.5082575154896295</c:v>
                </c:pt>
                <c:pt idx="3354">
                  <c:v>0.50867631052048379</c:v>
                </c:pt>
                <c:pt idx="3355">
                  <c:v>0.50909509598720959</c:v>
                </c:pt>
                <c:pt idx="3356">
                  <c:v>0.50951387142833549</c:v>
                </c:pt>
                <c:pt idx="3357">
                  <c:v>0.5099326363824106</c:v>
                </c:pt>
                <c:pt idx="3358">
                  <c:v>0.51035139038801902</c:v>
                </c:pt>
                <c:pt idx="3359">
                  <c:v>0.51077013298378848</c:v>
                </c:pt>
                <c:pt idx="3360">
                  <c:v>0.51118886370836658</c:v>
                </c:pt>
                <c:pt idx="3361">
                  <c:v>0.51160758210046553</c:v>
                </c:pt>
                <c:pt idx="3362">
                  <c:v>0.51202628769882064</c:v>
                </c:pt>
                <c:pt idx="3363">
                  <c:v>0.5124449800422094</c:v>
                </c:pt>
                <c:pt idx="3364">
                  <c:v>0.51286365866947492</c:v>
                </c:pt>
                <c:pt idx="3365">
                  <c:v>0.5132823231194622</c:v>
                </c:pt>
                <c:pt idx="3366">
                  <c:v>0.51370097293111461</c:v>
                </c:pt>
                <c:pt idx="3367">
                  <c:v>0.51411960764338871</c:v>
                </c:pt>
                <c:pt idx="3368">
                  <c:v>0.51453822679529349</c:v>
                </c:pt>
                <c:pt idx="3369">
                  <c:v>0.51495682992590619</c:v>
                </c:pt>
                <c:pt idx="3370">
                  <c:v>0.51537541657435648</c:v>
                </c:pt>
                <c:pt idx="3371">
                  <c:v>0.51579398627980222</c:v>
                </c:pt>
                <c:pt idx="3372">
                  <c:v>0.5162125385814812</c:v>
                </c:pt>
                <c:pt idx="3373">
                  <c:v>0.51663107301869093</c:v>
                </c:pt>
                <c:pt idx="3374">
                  <c:v>0.51704958913076549</c:v>
                </c:pt>
                <c:pt idx="3375">
                  <c:v>0.5174680864571255</c:v>
                </c:pt>
                <c:pt idx="3376">
                  <c:v>0.51788656453723347</c:v>
                </c:pt>
                <c:pt idx="3377">
                  <c:v>0.51830502291063707</c:v>
                </c:pt>
                <c:pt idx="3378">
                  <c:v>0.51872346111692258</c:v>
                </c:pt>
                <c:pt idx="3379">
                  <c:v>0.51914187869576434</c:v>
                </c:pt>
                <c:pt idx="3380">
                  <c:v>0.51956027518688708</c:v>
                </c:pt>
                <c:pt idx="3381">
                  <c:v>0.51997865013010813</c:v>
                </c:pt>
                <c:pt idx="3382">
                  <c:v>0.52039700306528891</c:v>
                </c:pt>
                <c:pt idx="3383">
                  <c:v>0.52081533353238862</c:v>
                </c:pt>
                <c:pt idx="3384">
                  <c:v>0.52123364107142556</c:v>
                </c:pt>
                <c:pt idx="3385">
                  <c:v>0.5216519252224987</c:v>
                </c:pt>
                <c:pt idx="3386">
                  <c:v>0.52207018552578244</c:v>
                </c:pt>
                <c:pt idx="3387">
                  <c:v>0.52248842152153196</c:v>
                </c:pt>
                <c:pt idx="3388">
                  <c:v>0.52290663275008165</c:v>
                </c:pt>
                <c:pt idx="3389">
                  <c:v>0.52332481875184711</c:v>
                </c:pt>
                <c:pt idx="3390">
                  <c:v>0.52374297906732858</c:v>
                </c:pt>
                <c:pt idx="3391">
                  <c:v>0.52416111323711168</c:v>
                </c:pt>
                <c:pt idx="3392">
                  <c:v>0.52457922080186559</c:v>
                </c:pt>
                <c:pt idx="3393">
                  <c:v>0.52499730130235056</c:v>
                </c:pt>
                <c:pt idx="3394">
                  <c:v>0.52541535427941422</c:v>
                </c:pt>
                <c:pt idx="3395">
                  <c:v>0.52583337927399576</c:v>
                </c:pt>
                <c:pt idx="3396">
                  <c:v>0.52625137582712656</c:v>
                </c:pt>
                <c:pt idx="3397">
                  <c:v>0.52666934347993311</c:v>
                </c:pt>
                <c:pt idx="3398">
                  <c:v>0.52708728177363195</c:v>
                </c:pt>
                <c:pt idx="3399">
                  <c:v>0.52750519024955178</c:v>
                </c:pt>
                <c:pt idx="3400">
                  <c:v>0.52792306844909875</c:v>
                </c:pt>
                <c:pt idx="3401">
                  <c:v>0.52834091591379262</c:v>
                </c:pt>
                <c:pt idx="3402">
                  <c:v>0.52875873218525093</c:v>
                </c:pt>
                <c:pt idx="3403">
                  <c:v>0.52917651680519562</c:v>
                </c:pt>
                <c:pt idx="3404">
                  <c:v>0.52959426931545017</c:v>
                </c:pt>
                <c:pt idx="3405">
                  <c:v>0.53001198925794291</c:v>
                </c:pt>
                <c:pt idx="3406">
                  <c:v>0.53042967617473091</c:v>
                </c:pt>
                <c:pt idx="3407">
                  <c:v>0.53084732960793457</c:v>
                </c:pt>
                <c:pt idx="3408">
                  <c:v>0.53126494909983157</c:v>
                </c:pt>
                <c:pt idx="3409">
                  <c:v>0.5316825341927861</c:v>
                </c:pt>
                <c:pt idx="3410">
                  <c:v>0.53210008442928314</c:v>
                </c:pt>
                <c:pt idx="3411">
                  <c:v>0.53251759935191656</c:v>
                </c:pt>
                <c:pt idx="3412">
                  <c:v>0.53293507850342103</c:v>
                </c:pt>
                <c:pt idx="3413">
                  <c:v>0.53335252142660006</c:v>
                </c:pt>
                <c:pt idx="3414">
                  <c:v>0.53376992766443465</c:v>
                </c:pt>
                <c:pt idx="3415">
                  <c:v>0.53418729675998367</c:v>
                </c:pt>
                <c:pt idx="3416">
                  <c:v>0.53460462825644861</c:v>
                </c:pt>
                <c:pt idx="3417">
                  <c:v>0.53502192169714879</c:v>
                </c:pt>
                <c:pt idx="3418">
                  <c:v>0.53543917662553264</c:v>
                </c:pt>
                <c:pt idx="3419">
                  <c:v>0.53585639258517526</c:v>
                </c:pt>
                <c:pt idx="3420">
                  <c:v>0.53627356911976642</c:v>
                </c:pt>
                <c:pt idx="3421">
                  <c:v>0.53669070577315803</c:v>
                </c:pt>
                <c:pt idx="3422">
                  <c:v>0.53710780208930065</c:v>
                </c:pt>
                <c:pt idx="3423">
                  <c:v>0.53752485761229363</c:v>
                </c:pt>
                <c:pt idx="3424">
                  <c:v>0.53794187188636866</c:v>
                </c:pt>
                <c:pt idx="3425">
                  <c:v>0.5383588444558961</c:v>
                </c:pt>
                <c:pt idx="3426">
                  <c:v>0.53877577486537265</c:v>
                </c:pt>
                <c:pt idx="3427">
                  <c:v>0.53919266265944865</c:v>
                </c:pt>
                <c:pt idx="3428">
                  <c:v>0.53960950738290669</c:v>
                </c:pt>
                <c:pt idx="3429">
                  <c:v>0.54002630858067369</c:v>
                </c:pt>
                <c:pt idx="3430">
                  <c:v>0.54044306579781531</c:v>
                </c:pt>
                <c:pt idx="3431">
                  <c:v>0.54085977857956036</c:v>
                </c:pt>
                <c:pt idx="3432">
                  <c:v>0.54127644647124851</c:v>
                </c:pt>
                <c:pt idx="3433">
                  <c:v>0.54169306901840475</c:v>
                </c:pt>
                <c:pt idx="3434">
                  <c:v>0.54210964576668252</c:v>
                </c:pt>
                <c:pt idx="3435">
                  <c:v>0.5425261762618917</c:v>
                </c:pt>
                <c:pt idx="3436">
                  <c:v>0.54294266004999425</c:v>
                </c:pt>
                <c:pt idx="3437">
                  <c:v>0.54335909667710969</c:v>
                </c:pt>
                <c:pt idx="3438">
                  <c:v>0.54377548568950296</c:v>
                </c:pt>
                <c:pt idx="3439">
                  <c:v>0.54419182663360577</c:v>
                </c:pt>
                <c:pt idx="3440">
                  <c:v>0.54460811905599604</c:v>
                </c:pt>
                <c:pt idx="3441">
                  <c:v>0.54502436250343678</c:v>
                </c:pt>
                <c:pt idx="3442">
                  <c:v>0.54544055652282064</c:v>
                </c:pt>
                <c:pt idx="3443">
                  <c:v>0.54585670066122549</c:v>
                </c:pt>
                <c:pt idx="3444">
                  <c:v>0.54627279446588561</c:v>
                </c:pt>
                <c:pt idx="3445">
                  <c:v>0.5466888374842036</c:v>
                </c:pt>
                <c:pt idx="3446">
                  <c:v>0.5471048292637356</c:v>
                </c:pt>
                <c:pt idx="3447">
                  <c:v>0.5475207693522246</c:v>
                </c:pt>
                <c:pt idx="3448">
                  <c:v>0.54793665729759078</c:v>
                </c:pt>
                <c:pt idx="3449">
                  <c:v>0.54835249264789065</c:v>
                </c:pt>
                <c:pt idx="3450">
                  <c:v>0.54876827495138369</c:v>
                </c:pt>
                <c:pt idx="3451">
                  <c:v>0.54918400375649812</c:v>
                </c:pt>
                <c:pt idx="3452">
                  <c:v>0.54959967861183745</c:v>
                </c:pt>
                <c:pt idx="3453">
                  <c:v>0.55001529906617164</c:v>
                </c:pt>
                <c:pt idx="3454">
                  <c:v>0.55043086466846769</c:v>
                </c:pt>
                <c:pt idx="3455">
                  <c:v>0.55084637496786149</c:v>
                </c:pt>
                <c:pt idx="3456">
                  <c:v>0.55126182951367564</c:v>
                </c:pt>
                <c:pt idx="3457">
                  <c:v>0.55167722785541162</c:v>
                </c:pt>
                <c:pt idx="3458">
                  <c:v>0.55209256954275665</c:v>
                </c:pt>
                <c:pt idx="3459">
                  <c:v>0.552507854125599</c:v>
                </c:pt>
                <c:pt idx="3460">
                  <c:v>0.5529230811539827</c:v>
                </c:pt>
                <c:pt idx="3461">
                  <c:v>0.55333825017817695</c:v>
                </c:pt>
                <c:pt idx="3462">
                  <c:v>0.55375336074860859</c:v>
                </c:pt>
                <c:pt idx="3463">
                  <c:v>0.55416841241592762</c:v>
                </c:pt>
                <c:pt idx="3464">
                  <c:v>0.5545834047309508</c:v>
                </c:pt>
                <c:pt idx="3465">
                  <c:v>0.55499833724472214</c:v>
                </c:pt>
                <c:pt idx="3466">
                  <c:v>0.55541320950843698</c:v>
                </c:pt>
                <c:pt idx="3467">
                  <c:v>0.5558280210735328</c:v>
                </c:pt>
                <c:pt idx="3468">
                  <c:v>0.5562427714916135</c:v>
                </c:pt>
                <c:pt idx="3469">
                  <c:v>0.55665746031451224</c:v>
                </c:pt>
                <c:pt idx="3470">
                  <c:v>0.55707208709423617</c:v>
                </c:pt>
                <c:pt idx="3471">
                  <c:v>0.55748665138302123</c:v>
                </c:pt>
                <c:pt idx="3472">
                  <c:v>0.55790115273329699</c:v>
                </c:pt>
                <c:pt idx="3473">
                  <c:v>0.55831559069769199</c:v>
                </c:pt>
                <c:pt idx="3474">
                  <c:v>0.55872996482906034</c:v>
                </c:pt>
                <c:pt idx="3475">
                  <c:v>0.55914427468045735</c:v>
                </c:pt>
                <c:pt idx="3476">
                  <c:v>0.55955851980513849</c:v>
                </c:pt>
                <c:pt idx="3477">
                  <c:v>0.55997269975659403</c:v>
                </c:pt>
                <c:pt idx="3478">
                  <c:v>0.56038681408851165</c:v>
                </c:pt>
                <c:pt idx="3479">
                  <c:v>0.56080086235480353</c:v>
                </c:pt>
                <c:pt idx="3480">
                  <c:v>0.56121484410958389</c:v>
                </c:pt>
                <c:pt idx="3481">
                  <c:v>0.56162875890720043</c:v>
                </c:pt>
                <c:pt idx="3482">
                  <c:v>0.5620426063022208</c:v>
                </c:pt>
                <c:pt idx="3483">
                  <c:v>0.5624563858494207</c:v>
                </c:pt>
                <c:pt idx="3484">
                  <c:v>0.56287009710382474</c:v>
                </c:pt>
                <c:pt idx="3485">
                  <c:v>0.56328373962063649</c:v>
                </c:pt>
                <c:pt idx="3486">
                  <c:v>0.56369731295532965</c:v>
                </c:pt>
                <c:pt idx="3487">
                  <c:v>0.5641108166635902</c:v>
                </c:pt>
                <c:pt idx="3488">
                  <c:v>0.5645242503013046</c:v>
                </c:pt>
                <c:pt idx="3489">
                  <c:v>0.56493761342464188</c:v>
                </c:pt>
                <c:pt idx="3490">
                  <c:v>0.56535090558995649</c:v>
                </c:pt>
                <c:pt idx="3491">
                  <c:v>0.56576412635386264</c:v>
                </c:pt>
                <c:pt idx="3492">
                  <c:v>0.56617727527319883</c:v>
                </c:pt>
                <c:pt idx="3493">
                  <c:v>0.56659035190502727</c:v>
                </c:pt>
                <c:pt idx="3494">
                  <c:v>0.56700335580667149</c:v>
                </c:pt>
                <c:pt idx="3495">
                  <c:v>0.56741628653567666</c:v>
                </c:pt>
                <c:pt idx="3496">
                  <c:v>0.5678291436498355</c:v>
                </c:pt>
                <c:pt idx="3497">
                  <c:v>0.56824192670716567</c:v>
                </c:pt>
                <c:pt idx="3498">
                  <c:v>0.56865463526595261</c:v>
                </c:pt>
                <c:pt idx="3499">
                  <c:v>0.56906726888470838</c:v>
                </c:pt>
                <c:pt idx="3500">
                  <c:v>0.56947982712219913</c:v>
                </c:pt>
                <c:pt idx="3501">
                  <c:v>0.56989230953742209</c:v>
                </c:pt>
                <c:pt idx="3502">
                  <c:v>0.57030471568964602</c:v>
                </c:pt>
                <c:pt idx="3503">
                  <c:v>0.57071704513837362</c:v>
                </c:pt>
                <c:pt idx="3504">
                  <c:v>0.57112929744336594</c:v>
                </c:pt>
                <c:pt idx="3505">
                  <c:v>0.57154147216462614</c:v>
                </c:pt>
                <c:pt idx="3506">
                  <c:v>0.57195356886241533</c:v>
                </c:pt>
                <c:pt idx="3507">
                  <c:v>0.57236558709726471</c:v>
                </c:pt>
                <c:pt idx="3508">
                  <c:v>0.57277752642995061</c:v>
                </c:pt>
                <c:pt idx="3509">
                  <c:v>0.57318938642149764</c:v>
                </c:pt>
                <c:pt idx="3510">
                  <c:v>0.57360116663320526</c:v>
                </c:pt>
                <c:pt idx="3511">
                  <c:v>0.5740128666266191</c:v>
                </c:pt>
                <c:pt idx="3512">
                  <c:v>0.57442448596356621</c:v>
                </c:pt>
                <c:pt idx="3513">
                  <c:v>0.57483602420612323</c:v>
                </c:pt>
                <c:pt idx="3514">
                  <c:v>0.57524748091663458</c:v>
                </c:pt>
                <c:pt idx="3515">
                  <c:v>0.57565885565771779</c:v>
                </c:pt>
                <c:pt idx="3516">
                  <c:v>0.57607014799223755</c:v>
                </c:pt>
                <c:pt idx="3517">
                  <c:v>0.5764813574833626</c:v>
                </c:pt>
                <c:pt idx="3518">
                  <c:v>0.57689248369450497</c:v>
                </c:pt>
                <c:pt idx="3519">
                  <c:v>0.57730352618934477</c:v>
                </c:pt>
                <c:pt idx="3520">
                  <c:v>0.57771448453186192</c:v>
                </c:pt>
                <c:pt idx="3521">
                  <c:v>0.57812535828629164</c:v>
                </c:pt>
                <c:pt idx="3522">
                  <c:v>0.57853614701714495</c:v>
                </c:pt>
                <c:pt idx="3523">
                  <c:v>0.57894685028922865</c:v>
                </c:pt>
                <c:pt idx="3524">
                  <c:v>0.5793574676676021</c:v>
                </c:pt>
                <c:pt idx="3525">
                  <c:v>0.57976799871762053</c:v>
                </c:pt>
                <c:pt idx="3526">
                  <c:v>0.58017844300492749</c:v>
                </c:pt>
                <c:pt idx="3527">
                  <c:v>0.58058880009543057</c:v>
                </c:pt>
                <c:pt idx="3528">
                  <c:v>0.58099906955533753</c:v>
                </c:pt>
                <c:pt idx="3529">
                  <c:v>0.58140925095113349</c:v>
                </c:pt>
                <c:pt idx="3530">
                  <c:v>0.58181934384959566</c:v>
                </c:pt>
                <c:pt idx="3531">
                  <c:v>0.58222934781778657</c:v>
                </c:pt>
                <c:pt idx="3532">
                  <c:v>0.58263926242306174</c:v>
                </c:pt>
                <c:pt idx="3533">
                  <c:v>0.5830490872330647</c:v>
                </c:pt>
                <c:pt idx="3534">
                  <c:v>0.58345882181572906</c:v>
                </c:pt>
                <c:pt idx="3535">
                  <c:v>0.58386846573929685</c:v>
                </c:pt>
                <c:pt idx="3536">
                  <c:v>0.58427801857229311</c:v>
                </c:pt>
                <c:pt idx="3537">
                  <c:v>0.58468747988353498</c:v>
                </c:pt>
                <c:pt idx="3538">
                  <c:v>0.585096849242146</c:v>
                </c:pt>
                <c:pt idx="3539">
                  <c:v>0.5855061262175516</c:v>
                </c:pt>
                <c:pt idx="3540">
                  <c:v>0.58591531037947975</c:v>
                </c:pt>
                <c:pt idx="3541">
                  <c:v>0.58632440129793906</c:v>
                </c:pt>
                <c:pt idx="3542">
                  <c:v>0.58673339854327555</c:v>
                </c:pt>
                <c:pt idx="3543">
                  <c:v>0.58714230168611059</c:v>
                </c:pt>
                <c:pt idx="3544">
                  <c:v>0.58755111029738749</c:v>
                </c:pt>
                <c:pt idx="3545">
                  <c:v>0.58795982394835333</c:v>
                </c:pt>
                <c:pt idx="3546">
                  <c:v>0.5883684422105635</c:v>
                </c:pt>
                <c:pt idx="3547">
                  <c:v>0.58877696465588603</c:v>
                </c:pt>
                <c:pt idx="3548">
                  <c:v>0.58918539085649657</c:v>
                </c:pt>
                <c:pt idx="3549">
                  <c:v>0.58959372038488889</c:v>
                </c:pt>
                <c:pt idx="3550">
                  <c:v>0.59000195281386614</c:v>
                </c:pt>
                <c:pt idx="3551">
                  <c:v>0.59041008771654513</c:v>
                </c:pt>
                <c:pt idx="3552">
                  <c:v>0.5908181246663784</c:v>
                </c:pt>
                <c:pt idx="3553">
                  <c:v>0.59122606323710758</c:v>
                </c:pt>
                <c:pt idx="3554">
                  <c:v>0.59163390300281349</c:v>
                </c:pt>
                <c:pt idx="3555">
                  <c:v>0.59204164353789734</c:v>
                </c:pt>
                <c:pt idx="3556">
                  <c:v>0.59244928441706657</c:v>
                </c:pt>
                <c:pt idx="3557">
                  <c:v>0.59285682521537653</c:v>
                </c:pt>
                <c:pt idx="3558">
                  <c:v>0.59326426550819078</c:v>
                </c:pt>
                <c:pt idx="3559">
                  <c:v>0.59367160487120252</c:v>
                </c:pt>
                <c:pt idx="3560">
                  <c:v>0.59407884288043489</c:v>
                </c:pt>
                <c:pt idx="3561">
                  <c:v>0.59448597911223278</c:v>
                </c:pt>
                <c:pt idx="3562">
                  <c:v>0.59489301314329734</c:v>
                </c:pt>
                <c:pt idx="3563">
                  <c:v>0.59529994455061452</c:v>
                </c:pt>
                <c:pt idx="3564">
                  <c:v>0.5957067729115455</c:v>
                </c:pt>
                <c:pt idx="3565">
                  <c:v>0.59611349780376477</c:v>
                </c:pt>
                <c:pt idx="3566">
                  <c:v>0.59652011880529188</c:v>
                </c:pt>
                <c:pt idx="3567">
                  <c:v>0.59692663549448322</c:v>
                </c:pt>
                <c:pt idx="3568">
                  <c:v>0.59733304745001359</c:v>
                </c:pt>
                <c:pt idx="3569">
                  <c:v>0.5977393542509255</c:v>
                </c:pt>
                <c:pt idx="3570">
                  <c:v>0.59814555547658765</c:v>
                </c:pt>
                <c:pt idx="3571">
                  <c:v>0.59855165070670657</c:v>
                </c:pt>
                <c:pt idx="3572">
                  <c:v>0.59895763952134551</c:v>
                </c:pt>
                <c:pt idx="3573">
                  <c:v>0.59936352150089856</c:v>
                </c:pt>
                <c:pt idx="3574">
                  <c:v>0.59976929622612285</c:v>
                </c:pt>
                <c:pt idx="3575">
                  <c:v>0.60017496327810504</c:v>
                </c:pt>
                <c:pt idx="3576">
                  <c:v>0.60058052223828162</c:v>
                </c:pt>
                <c:pt idx="3577">
                  <c:v>0.60098597268845888</c:v>
                </c:pt>
                <c:pt idx="3578">
                  <c:v>0.60139131421076164</c:v>
                </c:pt>
                <c:pt idx="3579">
                  <c:v>0.60179654638770264</c:v>
                </c:pt>
                <c:pt idx="3580">
                  <c:v>0.60220166880212367</c:v>
                </c:pt>
                <c:pt idx="3581">
                  <c:v>0.60260668103723058</c:v>
                </c:pt>
                <c:pt idx="3582">
                  <c:v>0.60301158267658905</c:v>
                </c:pt>
                <c:pt idx="3583">
                  <c:v>0.6034163733041038</c:v>
                </c:pt>
                <c:pt idx="3584">
                  <c:v>0.60382105250407125</c:v>
                </c:pt>
                <c:pt idx="3585">
                  <c:v>0.60422561986110712</c:v>
                </c:pt>
                <c:pt idx="3586">
                  <c:v>0.60463007496022114</c:v>
                </c:pt>
                <c:pt idx="3587">
                  <c:v>0.60503441738678265</c:v>
                </c:pt>
                <c:pt idx="3588">
                  <c:v>0.60543864672649694</c:v>
                </c:pt>
                <c:pt idx="3589">
                  <c:v>0.6058427625654762</c:v>
                </c:pt>
                <c:pt idx="3590">
                  <c:v>0.60624676449015591</c:v>
                </c:pt>
                <c:pt idx="3591">
                  <c:v>0.60665065208738289</c:v>
                </c:pt>
                <c:pt idx="3592">
                  <c:v>0.60705442494432582</c:v>
                </c:pt>
                <c:pt idx="3593">
                  <c:v>0.60745808264857204</c:v>
                </c:pt>
                <c:pt idx="3594">
                  <c:v>0.60786162478803762</c:v>
                </c:pt>
                <c:pt idx="3595">
                  <c:v>0.60826505095104277</c:v>
                </c:pt>
                <c:pt idx="3596">
                  <c:v>0.60866836072626218</c:v>
                </c:pt>
                <c:pt idx="3597">
                  <c:v>0.609071553702764</c:v>
                </c:pt>
                <c:pt idx="3598">
                  <c:v>0.60947462946997355</c:v>
                </c:pt>
                <c:pt idx="3599">
                  <c:v>0.60987758761769761</c:v>
                </c:pt>
                <c:pt idx="3600">
                  <c:v>0.61028042773613489</c:v>
                </c:pt>
                <c:pt idx="3601">
                  <c:v>0.61068314941585389</c:v>
                </c:pt>
                <c:pt idx="3602">
                  <c:v>0.61108575224781025</c:v>
                </c:pt>
                <c:pt idx="3603">
                  <c:v>0.61148823582332767</c:v>
                </c:pt>
                <c:pt idx="3604">
                  <c:v>0.61189059973413662</c:v>
                </c:pt>
                <c:pt idx="3605">
                  <c:v>0.61229284357233715</c:v>
                </c:pt>
                <c:pt idx="3606">
                  <c:v>0.6126949669304238</c:v>
                </c:pt>
                <c:pt idx="3607">
                  <c:v>0.61309696940126357</c:v>
                </c:pt>
                <c:pt idx="3608">
                  <c:v>0.6134988505781418</c:v>
                </c:pt>
                <c:pt idx="3609">
                  <c:v>0.61390061005469743</c:v>
                </c:pt>
                <c:pt idx="3610">
                  <c:v>0.61430224742498285</c:v>
                </c:pt>
                <c:pt idx="3611">
                  <c:v>0.61470376228345225</c:v>
                </c:pt>
                <c:pt idx="3612">
                  <c:v>0.61510515422492473</c:v>
                </c:pt>
                <c:pt idx="3613">
                  <c:v>0.61550642284464097</c:v>
                </c:pt>
                <c:pt idx="3614">
                  <c:v>0.61590756773822419</c:v>
                </c:pt>
                <c:pt idx="3615">
                  <c:v>0.6163085885016979</c:v>
                </c:pt>
                <c:pt idx="3616">
                  <c:v>0.61670948473148779</c:v>
                </c:pt>
                <c:pt idx="3617">
                  <c:v>0.61711025602441016</c:v>
                </c:pt>
                <c:pt idx="3618">
                  <c:v>0.61751090197768399</c:v>
                </c:pt>
                <c:pt idx="3619">
                  <c:v>0.61791142218895556</c:v>
                </c:pt>
                <c:pt idx="3620">
                  <c:v>0.61831181625623433</c:v>
                </c:pt>
                <c:pt idx="3621">
                  <c:v>0.61871208377795417</c:v>
                </c:pt>
                <c:pt idx="3622">
                  <c:v>0.61911222435297231</c:v>
                </c:pt>
                <c:pt idx="3623">
                  <c:v>0.61951223758052165</c:v>
                </c:pt>
                <c:pt idx="3624">
                  <c:v>0.61991212306025956</c:v>
                </c:pt>
                <c:pt idx="3625">
                  <c:v>0.62031188039225249</c:v>
                </c:pt>
                <c:pt idx="3626">
                  <c:v>0.62071150917697571</c:v>
                </c:pt>
                <c:pt idx="3627">
                  <c:v>0.62111100901531613</c:v>
                </c:pt>
                <c:pt idx="3628">
                  <c:v>0.62151037950857713</c:v>
                </c:pt>
                <c:pt idx="3629">
                  <c:v>0.62190962025846896</c:v>
                </c:pt>
                <c:pt idx="3630">
                  <c:v>0.62230873086711669</c:v>
                </c:pt>
                <c:pt idx="3631">
                  <c:v>0.62270771093708077</c:v>
                </c:pt>
                <c:pt idx="3632">
                  <c:v>0.62310656007131249</c:v>
                </c:pt>
                <c:pt idx="3633">
                  <c:v>0.62350527787320464</c:v>
                </c:pt>
                <c:pt idx="3634">
                  <c:v>0.62390386394655595</c:v>
                </c:pt>
                <c:pt idx="3635">
                  <c:v>0.62430231789559365</c:v>
                </c:pt>
                <c:pt idx="3636">
                  <c:v>0.62470063932496533</c:v>
                </c:pt>
                <c:pt idx="3637">
                  <c:v>0.6250988278397388</c:v>
                </c:pt>
                <c:pt idx="3638">
                  <c:v>0.62549688304540763</c:v>
                </c:pt>
                <c:pt idx="3639">
                  <c:v>0.6258948045479038</c:v>
                </c:pt>
                <c:pt idx="3640">
                  <c:v>0.62629259195356279</c:v>
                </c:pt>
                <c:pt idx="3641">
                  <c:v>0.62669024486917901</c:v>
                </c:pt>
                <c:pt idx="3642">
                  <c:v>0.62708776290193557</c:v>
                </c:pt>
                <c:pt idx="3643">
                  <c:v>0.62748514565949065</c:v>
                </c:pt>
                <c:pt idx="3644">
                  <c:v>0.62788239274990443</c:v>
                </c:pt>
                <c:pt idx="3645">
                  <c:v>0.62827950378168063</c:v>
                </c:pt>
                <c:pt idx="3646">
                  <c:v>0.62867647836375795</c:v>
                </c:pt>
                <c:pt idx="3647">
                  <c:v>0.62907331610550188</c:v>
                </c:pt>
                <c:pt idx="3648">
                  <c:v>0.62947001661671975</c:v>
                </c:pt>
                <c:pt idx="3649">
                  <c:v>0.62986657950765357</c:v>
                </c:pt>
                <c:pt idx="3650">
                  <c:v>0.63026300438899863</c:v>
                </c:pt>
                <c:pt idx="3651">
                  <c:v>0.630659290871877</c:v>
                </c:pt>
                <c:pt idx="3652">
                  <c:v>0.63105543856783997</c:v>
                </c:pt>
                <c:pt idx="3653">
                  <c:v>0.63145144708890166</c:v>
                </c:pt>
                <c:pt idx="3654">
                  <c:v>0.63184731604751299</c:v>
                </c:pt>
                <c:pt idx="3655">
                  <c:v>0.63224304505655871</c:v>
                </c:pt>
                <c:pt idx="3656">
                  <c:v>0.63263863372939588</c:v>
                </c:pt>
                <c:pt idx="3657">
                  <c:v>0.63303408167979025</c:v>
                </c:pt>
                <c:pt idx="3658">
                  <c:v>0.63342938852198261</c:v>
                </c:pt>
                <c:pt idx="3659">
                  <c:v>0.63382455387065795</c:v>
                </c:pt>
                <c:pt idx="3660">
                  <c:v>0.63421957734094603</c:v>
                </c:pt>
                <c:pt idx="3661">
                  <c:v>0.63461445854843523</c:v>
                </c:pt>
                <c:pt idx="3662">
                  <c:v>0.63500919710914461</c:v>
                </c:pt>
                <c:pt idx="3663">
                  <c:v>0.63540379263957714</c:v>
                </c:pt>
                <c:pt idx="3664">
                  <c:v>0.63579824475665969</c:v>
                </c:pt>
                <c:pt idx="3665">
                  <c:v>0.63619255307780664</c:v>
                </c:pt>
                <c:pt idx="3666">
                  <c:v>0.63658671722086368</c:v>
                </c:pt>
                <c:pt idx="3667">
                  <c:v>0.63698073680414713</c:v>
                </c:pt>
                <c:pt idx="3668">
                  <c:v>0.63737461144642138</c:v>
                </c:pt>
                <c:pt idx="3669">
                  <c:v>0.63776834076691458</c:v>
                </c:pt>
                <c:pt idx="3670">
                  <c:v>0.63816192438532593</c:v>
                </c:pt>
                <c:pt idx="3671">
                  <c:v>0.63855536192180451</c:v>
                </c:pt>
                <c:pt idx="3672">
                  <c:v>0.63894865299696924</c:v>
                </c:pt>
                <c:pt idx="3673">
                  <c:v>0.63934179723189677</c:v>
                </c:pt>
                <c:pt idx="3674">
                  <c:v>0.63973479424812874</c:v>
                </c:pt>
                <c:pt idx="3675">
                  <c:v>0.64012764366768138</c:v>
                </c:pt>
                <c:pt idx="3676">
                  <c:v>0.64052034511303013</c:v>
                </c:pt>
                <c:pt idx="3677">
                  <c:v>0.6409128982071286</c:v>
                </c:pt>
                <c:pt idx="3678">
                  <c:v>0.64130530257339691</c:v>
                </c:pt>
                <c:pt idx="3679">
                  <c:v>0.64169755783570614</c:v>
                </c:pt>
                <c:pt idx="3680">
                  <c:v>0.64208966361843012</c:v>
                </c:pt>
                <c:pt idx="3681">
                  <c:v>0.64248161954639005</c:v>
                </c:pt>
                <c:pt idx="3682">
                  <c:v>0.64287342524490043</c:v>
                </c:pt>
                <c:pt idx="3683">
                  <c:v>0.64326508033973073</c:v>
                </c:pt>
                <c:pt idx="3684">
                  <c:v>0.64365658445714924</c:v>
                </c:pt>
                <c:pt idx="3685">
                  <c:v>0.64404793722389186</c:v>
                </c:pt>
                <c:pt idx="3686">
                  <c:v>0.64443913826714461</c:v>
                </c:pt>
                <c:pt idx="3687">
                  <c:v>0.6448301872146226</c:v>
                </c:pt>
                <c:pt idx="3688">
                  <c:v>0.64522108369449327</c:v>
                </c:pt>
                <c:pt idx="3689">
                  <c:v>0.64561182733539602</c:v>
                </c:pt>
                <c:pt idx="3690">
                  <c:v>0.64600241776646294</c:v>
                </c:pt>
                <c:pt idx="3691">
                  <c:v>0.64639285461732465</c:v>
                </c:pt>
                <c:pt idx="3692">
                  <c:v>0.64678313751808036</c:v>
                </c:pt>
                <c:pt idx="3693">
                  <c:v>0.64717326609930181</c:v>
                </c:pt>
                <c:pt idx="3694">
                  <c:v>0.64756323999206555</c:v>
                </c:pt>
                <c:pt idx="3695">
                  <c:v>0.64795305882794452</c:v>
                </c:pt>
                <c:pt idx="3696">
                  <c:v>0.64834272223897815</c:v>
                </c:pt>
                <c:pt idx="3697">
                  <c:v>0.64873222985769519</c:v>
                </c:pt>
                <c:pt idx="3698">
                  <c:v>0.6491215813171346</c:v>
                </c:pt>
                <c:pt idx="3699">
                  <c:v>0.6495107762508141</c:v>
                </c:pt>
                <c:pt idx="3700">
                  <c:v>0.64989981429274291</c:v>
                </c:pt>
                <c:pt idx="3701">
                  <c:v>0.65028869507741505</c:v>
                </c:pt>
                <c:pt idx="3702">
                  <c:v>0.6506774182398527</c:v>
                </c:pt>
                <c:pt idx="3703">
                  <c:v>0.6510659834155279</c:v>
                </c:pt>
                <c:pt idx="3704">
                  <c:v>0.65145439024044105</c:v>
                </c:pt>
                <c:pt idx="3705">
                  <c:v>0.65184263835109046</c:v>
                </c:pt>
                <c:pt idx="3706">
                  <c:v>0.65223072738444265</c:v>
                </c:pt>
                <c:pt idx="3707">
                  <c:v>0.65261865697800192</c:v>
                </c:pt>
                <c:pt idx="3708">
                  <c:v>0.65300642676974063</c:v>
                </c:pt>
                <c:pt idx="3709">
                  <c:v>0.6533940363981654</c:v>
                </c:pt>
                <c:pt idx="3710">
                  <c:v>0.65378148550224091</c:v>
                </c:pt>
                <c:pt idx="3711">
                  <c:v>0.65416877372148363</c:v>
                </c:pt>
                <c:pt idx="3712">
                  <c:v>0.65455590069588865</c:v>
                </c:pt>
                <c:pt idx="3713">
                  <c:v>0.65494286606594465</c:v>
                </c:pt>
                <c:pt idx="3714">
                  <c:v>0.65532966947268023</c:v>
                </c:pt>
                <c:pt idx="3715">
                  <c:v>0.65571631055760005</c:v>
                </c:pt>
                <c:pt idx="3716">
                  <c:v>0.65610278896273067</c:v>
                </c:pt>
                <c:pt idx="3717">
                  <c:v>0.65648910433061813</c:v>
                </c:pt>
                <c:pt idx="3718">
                  <c:v>0.65687525630430543</c:v>
                </c:pt>
                <c:pt idx="3719">
                  <c:v>0.65726124452732604</c:v>
                </c:pt>
                <c:pt idx="3720">
                  <c:v>0.65764706864378253</c:v>
                </c:pt>
                <c:pt idx="3721">
                  <c:v>0.65803272829822268</c:v>
                </c:pt>
                <c:pt idx="3722">
                  <c:v>0.65841822313576692</c:v>
                </c:pt>
                <c:pt idx="3723">
                  <c:v>0.65880355280201774</c:v>
                </c:pt>
                <c:pt idx="3724">
                  <c:v>0.65918871694310766</c:v>
                </c:pt>
                <c:pt idx="3725">
                  <c:v>0.65957371520566244</c:v>
                </c:pt>
                <c:pt idx="3726">
                  <c:v>0.65995854723686165</c:v>
                </c:pt>
                <c:pt idx="3727">
                  <c:v>0.66034321268438667</c:v>
                </c:pt>
                <c:pt idx="3728">
                  <c:v>0.66072771119641616</c:v>
                </c:pt>
                <c:pt idx="3729">
                  <c:v>0.66111204242168664</c:v>
                </c:pt>
                <c:pt idx="3730">
                  <c:v>0.66149620600944392</c:v>
                </c:pt>
                <c:pt idx="3731">
                  <c:v>0.66188020160944339</c:v>
                </c:pt>
                <c:pt idx="3732">
                  <c:v>0.66226402887197311</c:v>
                </c:pt>
                <c:pt idx="3733">
                  <c:v>0.66264768744785718</c:v>
                </c:pt>
                <c:pt idx="3734">
                  <c:v>0.66303117698842162</c:v>
                </c:pt>
                <c:pt idx="3735">
                  <c:v>0.66341449714553402</c:v>
                </c:pt>
                <c:pt idx="3736">
                  <c:v>0.66379764757159176</c:v>
                </c:pt>
                <c:pt idx="3737">
                  <c:v>0.66418062791949994</c:v>
                </c:pt>
                <c:pt idx="3738">
                  <c:v>0.66456343784271632</c:v>
                </c:pt>
                <c:pt idx="3739">
                  <c:v>0.66494607699522701</c:v>
                </c:pt>
                <c:pt idx="3740">
                  <c:v>0.66532854503152683</c:v>
                </c:pt>
                <c:pt idx="3741">
                  <c:v>0.6657108416066666</c:v>
                </c:pt>
                <c:pt idx="3742">
                  <c:v>0.66609296637621684</c:v>
                </c:pt>
                <c:pt idx="3743">
                  <c:v>0.66647491899628464</c:v>
                </c:pt>
                <c:pt idx="3744">
                  <c:v>0.66685669912351653</c:v>
                </c:pt>
                <c:pt idx="3745">
                  <c:v>0.66723830641507975</c:v>
                </c:pt>
                <c:pt idx="3746">
                  <c:v>0.66761974052869255</c:v>
                </c:pt>
                <c:pt idx="3747">
                  <c:v>0.66800100112260064</c:v>
                </c:pt>
                <c:pt idx="3748">
                  <c:v>0.66838208785559761</c:v>
                </c:pt>
                <c:pt idx="3749">
                  <c:v>0.66876300038701164</c:v>
                </c:pt>
                <c:pt idx="3750">
                  <c:v>0.66914373837671015</c:v>
                </c:pt>
                <c:pt idx="3751">
                  <c:v>0.66952430148509412</c:v>
                </c:pt>
                <c:pt idx="3752">
                  <c:v>0.66990468937311864</c:v>
                </c:pt>
                <c:pt idx="3753">
                  <c:v>0.6702849017022614</c:v>
                </c:pt>
                <c:pt idx="3754">
                  <c:v>0.67066493813458805</c:v>
                </c:pt>
                <c:pt idx="3755">
                  <c:v>0.67104479833263964</c:v>
                </c:pt>
                <c:pt idx="3756">
                  <c:v>0.67142448195956461</c:v>
                </c:pt>
                <c:pt idx="3757">
                  <c:v>0.67180398867902846</c:v>
                </c:pt>
                <c:pt idx="3758">
                  <c:v>0.67218331815523835</c:v>
                </c:pt>
                <c:pt idx="3759">
                  <c:v>0.67256247005296432</c:v>
                </c:pt>
                <c:pt idx="3760">
                  <c:v>0.67294144403752976</c:v>
                </c:pt>
                <c:pt idx="3761">
                  <c:v>0.67332023977477573</c:v>
                </c:pt>
                <c:pt idx="3762">
                  <c:v>0.67369885693112797</c:v>
                </c:pt>
                <c:pt idx="3763">
                  <c:v>0.67407729517353665</c:v>
                </c:pt>
                <c:pt idx="3764">
                  <c:v>0.67445555416952541</c:v>
                </c:pt>
                <c:pt idx="3765">
                  <c:v>0.67483363358716075</c:v>
                </c:pt>
                <c:pt idx="3766">
                  <c:v>0.67521153309505832</c:v>
                </c:pt>
                <c:pt idx="3767">
                  <c:v>0.67558925236240053</c:v>
                </c:pt>
                <c:pt idx="3768">
                  <c:v>0.67596679105890511</c:v>
                </c:pt>
                <c:pt idx="3769">
                  <c:v>0.67634414885487393</c:v>
                </c:pt>
                <c:pt idx="3770">
                  <c:v>0.67672132542113761</c:v>
                </c:pt>
                <c:pt idx="3771">
                  <c:v>0.6770983204291009</c:v>
                </c:pt>
                <c:pt idx="3772">
                  <c:v>0.67747513355071765</c:v>
                </c:pt>
                <c:pt idx="3773">
                  <c:v>0.67785176445851114</c:v>
                </c:pt>
                <c:pt idx="3774">
                  <c:v>0.67822821282555557</c:v>
                </c:pt>
                <c:pt idx="3775">
                  <c:v>0.6786044783254932</c:v>
                </c:pt>
                <c:pt idx="3776">
                  <c:v>0.678980560632514</c:v>
                </c:pt>
                <c:pt idx="3777">
                  <c:v>0.67935645942139489</c:v>
                </c:pt>
                <c:pt idx="3778">
                  <c:v>0.6797321743674527</c:v>
                </c:pt>
                <c:pt idx="3779">
                  <c:v>0.6801077051465837</c:v>
                </c:pt>
                <c:pt idx="3780">
                  <c:v>0.68048305143523857</c:v>
                </c:pt>
                <c:pt idx="3781">
                  <c:v>0.68085821291044413</c:v>
                </c:pt>
                <c:pt idx="3782">
                  <c:v>0.6812331892497745</c:v>
                </c:pt>
                <c:pt idx="3783">
                  <c:v>0.68160798013139678</c:v>
                </c:pt>
                <c:pt idx="3784">
                  <c:v>0.68198258523402455</c:v>
                </c:pt>
                <c:pt idx="3785">
                  <c:v>0.682357004236956</c:v>
                </c:pt>
                <c:pt idx="3786">
                  <c:v>0.68273123682005443</c:v>
                </c:pt>
                <c:pt idx="3787">
                  <c:v>0.68310528266373982</c:v>
                </c:pt>
                <c:pt idx="3788">
                  <c:v>0.68347914144901523</c:v>
                </c:pt>
                <c:pt idx="3789">
                  <c:v>0.6838528128574628</c:v>
                </c:pt>
                <c:pt idx="3790">
                  <c:v>0.68422629657122513</c:v>
                </c:pt>
                <c:pt idx="3791">
                  <c:v>0.68459959227302636</c:v>
                </c:pt>
                <c:pt idx="3792">
                  <c:v>0.68497269964614982</c:v>
                </c:pt>
                <c:pt idx="3793">
                  <c:v>0.6853456183744826</c:v>
                </c:pt>
                <c:pt idx="3794">
                  <c:v>0.68571834814244459</c:v>
                </c:pt>
                <c:pt idx="3795">
                  <c:v>0.68609088863508316</c:v>
                </c:pt>
                <c:pt idx="3796">
                  <c:v>0.6864632395379765</c:v>
                </c:pt>
                <c:pt idx="3797">
                  <c:v>0.68683540053731573</c:v>
                </c:pt>
                <c:pt idx="3798">
                  <c:v>0.68720737131984821</c:v>
                </c:pt>
                <c:pt idx="3799">
                  <c:v>0.6875791515729105</c:v>
                </c:pt>
                <c:pt idx="3800">
                  <c:v>0.68795074098441855</c:v>
                </c:pt>
                <c:pt idx="3801">
                  <c:v>0.68832213924286556</c:v>
                </c:pt>
                <c:pt idx="3802">
                  <c:v>0.68869334603733179</c:v>
                </c:pt>
                <c:pt idx="3803">
                  <c:v>0.68906436105747348</c:v>
                </c:pt>
                <c:pt idx="3804">
                  <c:v>0.68943518399353654</c:v>
                </c:pt>
                <c:pt idx="3805">
                  <c:v>0.68980581453634915</c:v>
                </c:pt>
                <c:pt idx="3806">
                  <c:v>0.69017625237731262</c:v>
                </c:pt>
                <c:pt idx="3807">
                  <c:v>0.69054649720843275</c:v>
                </c:pt>
                <c:pt idx="3808">
                  <c:v>0.69091654872228447</c:v>
                </c:pt>
                <c:pt idx="3809">
                  <c:v>0.69128640661205032</c:v>
                </c:pt>
                <c:pt idx="3810">
                  <c:v>0.69165607057147682</c:v>
                </c:pt>
                <c:pt idx="3811">
                  <c:v>0.69202554029490171</c:v>
                </c:pt>
                <c:pt idx="3812">
                  <c:v>0.69239481547726889</c:v>
                </c:pt>
                <c:pt idx="3813">
                  <c:v>0.69276389581409792</c:v>
                </c:pt>
                <c:pt idx="3814">
                  <c:v>0.69313278100149833</c:v>
                </c:pt>
                <c:pt idx="3815">
                  <c:v>0.69350147073618273</c:v>
                </c:pt>
                <c:pt idx="3816">
                  <c:v>0.69386996471543649</c:v>
                </c:pt>
                <c:pt idx="3817">
                  <c:v>0.6942382626371526</c:v>
                </c:pt>
                <c:pt idx="3818">
                  <c:v>0.69460636419980892</c:v>
                </c:pt>
                <c:pt idx="3819">
                  <c:v>0.69497426910248072</c:v>
                </c:pt>
                <c:pt idx="3820">
                  <c:v>0.69534197704483935</c:v>
                </c:pt>
                <c:pt idx="3821">
                  <c:v>0.69570948772713792</c:v>
                </c:pt>
                <c:pt idx="3822">
                  <c:v>0.69607680085024559</c:v>
                </c:pt>
                <c:pt idx="3823">
                  <c:v>0.69644391611561474</c:v>
                </c:pt>
                <c:pt idx="3824">
                  <c:v>0.69681083322530013</c:v>
                </c:pt>
                <c:pt idx="3825">
                  <c:v>0.69717755188193853</c:v>
                </c:pt>
                <c:pt idx="3826">
                  <c:v>0.69754407178879874</c:v>
                </c:pt>
                <c:pt idx="3827">
                  <c:v>0.69791039264971566</c:v>
                </c:pt>
                <c:pt idx="3828">
                  <c:v>0.69827651416913272</c:v>
                </c:pt>
                <c:pt idx="3829">
                  <c:v>0.69864243605210874</c:v>
                </c:pt>
                <c:pt idx="3830">
                  <c:v>0.69900815800427574</c:v>
                </c:pt>
                <c:pt idx="3831">
                  <c:v>0.69937367973189635</c:v>
                </c:pt>
                <c:pt idx="3832">
                  <c:v>0.69973900094181862</c:v>
                </c:pt>
                <c:pt idx="3833">
                  <c:v>0.70010412134149469</c:v>
                </c:pt>
                <c:pt idx="3834">
                  <c:v>0.70046904063898563</c:v>
                </c:pt>
                <c:pt idx="3835">
                  <c:v>0.70083375854295049</c:v>
                </c:pt>
                <c:pt idx="3836">
                  <c:v>0.70119827476265817</c:v>
                </c:pt>
                <c:pt idx="3837">
                  <c:v>0.70156258900797375</c:v>
                </c:pt>
                <c:pt idx="3838">
                  <c:v>0.70192670098939425</c:v>
                </c:pt>
                <c:pt idx="3839">
                  <c:v>0.7022906104179889</c:v>
                </c:pt>
                <c:pt idx="3840">
                  <c:v>0.702654317005449</c:v>
                </c:pt>
                <c:pt idx="3841">
                  <c:v>0.70301782046407835</c:v>
                </c:pt>
                <c:pt idx="3842">
                  <c:v>0.70338112050678125</c:v>
                </c:pt>
                <c:pt idx="3843">
                  <c:v>0.70374421684708754</c:v>
                </c:pt>
                <c:pt idx="3844">
                  <c:v>0.70410710919910369</c:v>
                </c:pt>
                <c:pt idx="3845">
                  <c:v>0.70446979727758463</c:v>
                </c:pt>
                <c:pt idx="3846">
                  <c:v>0.7048322807978713</c:v>
                </c:pt>
                <c:pt idx="3847">
                  <c:v>0.7051945594759248</c:v>
                </c:pt>
                <c:pt idx="3848">
                  <c:v>0.70555663302831662</c:v>
                </c:pt>
                <c:pt idx="3849">
                  <c:v>0.70591850117222665</c:v>
                </c:pt>
                <c:pt idx="3850">
                  <c:v>0.70628016362546331</c:v>
                </c:pt>
                <c:pt idx="3851">
                  <c:v>0.7066416201064325</c:v>
                </c:pt>
                <c:pt idx="3852">
                  <c:v>0.70700287033415266</c:v>
                </c:pt>
                <c:pt idx="3853">
                  <c:v>0.70736391402826859</c:v>
                </c:pt>
                <c:pt idx="3854">
                  <c:v>0.70772475090904263</c:v>
                </c:pt>
                <c:pt idx="3855">
                  <c:v>0.70808538069734217</c:v>
                </c:pt>
                <c:pt idx="3856">
                  <c:v>0.70844580311466065</c:v>
                </c:pt>
                <c:pt idx="3857">
                  <c:v>0.70880601788309938</c:v>
                </c:pt>
                <c:pt idx="3858">
                  <c:v>0.70916602472537948</c:v>
                </c:pt>
                <c:pt idx="3859">
                  <c:v>0.70952582336485692</c:v>
                </c:pt>
                <c:pt idx="3860">
                  <c:v>0.70988541352548473</c:v>
                </c:pt>
                <c:pt idx="3861">
                  <c:v>0.7102447949318329</c:v>
                </c:pt>
                <c:pt idx="3862">
                  <c:v>0.71060396730912523</c:v>
                </c:pt>
                <c:pt idx="3863">
                  <c:v>0.7109629303831656</c:v>
                </c:pt>
                <c:pt idx="3864">
                  <c:v>0.71132168388040762</c:v>
                </c:pt>
                <c:pt idx="3865">
                  <c:v>0.7116802275279116</c:v>
                </c:pt>
                <c:pt idx="3866">
                  <c:v>0.71203856105336449</c:v>
                </c:pt>
                <c:pt idx="3867">
                  <c:v>0.71239668418507762</c:v>
                </c:pt>
                <c:pt idx="3868">
                  <c:v>0.71275459665198504</c:v>
                </c:pt>
                <c:pt idx="3869">
                  <c:v>0.71311229818363453</c:v>
                </c:pt>
                <c:pt idx="3870">
                  <c:v>0.71346978851021758</c:v>
                </c:pt>
                <c:pt idx="3871">
                  <c:v>0.71382706736253665</c:v>
                </c:pt>
                <c:pt idx="3872">
                  <c:v>0.714184134472023</c:v>
                </c:pt>
                <c:pt idx="3873">
                  <c:v>0.71454098957073398</c:v>
                </c:pt>
                <c:pt idx="3874">
                  <c:v>0.71489763239135784</c:v>
                </c:pt>
                <c:pt idx="3875">
                  <c:v>0.71525406266719638</c:v>
                </c:pt>
                <c:pt idx="3876">
                  <c:v>0.71561028013218964</c:v>
                </c:pt>
                <c:pt idx="3877">
                  <c:v>0.71596628452090927</c:v>
                </c:pt>
                <c:pt idx="3878">
                  <c:v>0.71632207556854965</c:v>
                </c:pt>
                <c:pt idx="3879">
                  <c:v>0.71667765301093134</c:v>
                </c:pt>
                <c:pt idx="3880">
                  <c:v>0.71703301658451002</c:v>
                </c:pt>
                <c:pt idx="3881">
                  <c:v>0.71738816602635658</c:v>
                </c:pt>
                <c:pt idx="3882">
                  <c:v>0.71774310107420169</c:v>
                </c:pt>
                <c:pt idx="3883">
                  <c:v>0.71809782146638546</c:v>
                </c:pt>
                <c:pt idx="3884">
                  <c:v>0.71845232694187444</c:v>
                </c:pt>
                <c:pt idx="3885">
                  <c:v>0.71880661724028994</c:v>
                </c:pt>
                <c:pt idx="3886">
                  <c:v>0.71916069210185762</c:v>
                </c:pt>
                <c:pt idx="3887">
                  <c:v>0.71951455126746056</c:v>
                </c:pt>
                <c:pt idx="3888">
                  <c:v>0.71986819447860262</c:v>
                </c:pt>
                <c:pt idx="3889">
                  <c:v>0.72022162147742363</c:v>
                </c:pt>
                <c:pt idx="3890">
                  <c:v>0.72057483200670014</c:v>
                </c:pt>
                <c:pt idx="3891">
                  <c:v>0.72092782580983183</c:v>
                </c:pt>
                <c:pt idx="3892">
                  <c:v>0.7212806026308799</c:v>
                </c:pt>
                <c:pt idx="3893">
                  <c:v>0.72163316221450413</c:v>
                </c:pt>
                <c:pt idx="3894">
                  <c:v>0.7219855043060297</c:v>
                </c:pt>
                <c:pt idx="3895">
                  <c:v>0.7223376286514136</c:v>
                </c:pt>
                <c:pt idx="3896">
                  <c:v>0.72268953499723998</c:v>
                </c:pt>
                <c:pt idx="3897">
                  <c:v>0.72304122309074115</c:v>
                </c:pt>
                <c:pt idx="3898">
                  <c:v>0.72339269267977646</c:v>
                </c:pt>
                <c:pt idx="3899">
                  <c:v>0.72374394351284344</c:v>
                </c:pt>
                <c:pt idx="3900">
                  <c:v>0.7240949753390955</c:v>
                </c:pt>
                <c:pt idx="3901">
                  <c:v>0.72444578790830261</c:v>
                </c:pt>
                <c:pt idx="3902">
                  <c:v>0.7247963809708956</c:v>
                </c:pt>
                <c:pt idx="3903">
                  <c:v>0.72514675427793018</c:v>
                </c:pt>
                <c:pt idx="3904">
                  <c:v>0.72549690758110763</c:v>
                </c:pt>
                <c:pt idx="3905">
                  <c:v>0.72584684063276994</c:v>
                </c:pt>
                <c:pt idx="3906">
                  <c:v>0.72619655318590004</c:v>
                </c:pt>
                <c:pt idx="3907">
                  <c:v>0.7265460449941229</c:v>
                </c:pt>
                <c:pt idx="3908">
                  <c:v>0.72689531581170563</c:v>
                </c:pt>
                <c:pt idx="3909">
                  <c:v>0.72724436539355763</c:v>
                </c:pt>
                <c:pt idx="3910">
                  <c:v>0.72759319349523</c:v>
                </c:pt>
                <c:pt idx="3911">
                  <c:v>0.72794179987292007</c:v>
                </c:pt>
                <c:pt idx="3912">
                  <c:v>0.7282901842834667</c:v>
                </c:pt>
                <c:pt idx="3913">
                  <c:v>0.72863834648435633</c:v>
                </c:pt>
                <c:pt idx="3914">
                  <c:v>0.72898628623370865</c:v>
                </c:pt>
                <c:pt idx="3915">
                  <c:v>0.72933400329030373</c:v>
                </c:pt>
                <c:pt idx="3916">
                  <c:v>0.72968149741356503</c:v>
                </c:pt>
                <c:pt idx="3917">
                  <c:v>0.7300287683635398</c:v>
                </c:pt>
                <c:pt idx="3918">
                  <c:v>0.73037581590094669</c:v>
                </c:pt>
                <c:pt idx="3919">
                  <c:v>0.73072263978714569</c:v>
                </c:pt>
                <c:pt idx="3920">
                  <c:v>0.73106923978413763</c:v>
                </c:pt>
                <c:pt idx="3921">
                  <c:v>0.73141561565457736</c:v>
                </c:pt>
                <c:pt idx="3922">
                  <c:v>0.73176176716174468</c:v>
                </c:pt>
                <c:pt idx="3923">
                  <c:v>0.73210769406960385</c:v>
                </c:pt>
                <c:pt idx="3924">
                  <c:v>0.73245339614274252</c:v>
                </c:pt>
                <c:pt idx="3925">
                  <c:v>0.73279887314640957</c:v>
                </c:pt>
                <c:pt idx="3926">
                  <c:v>0.73314412484647762</c:v>
                </c:pt>
                <c:pt idx="3927">
                  <c:v>0.73348915100950474</c:v>
                </c:pt>
                <c:pt idx="3928">
                  <c:v>0.73383395140267704</c:v>
                </c:pt>
                <c:pt idx="3929">
                  <c:v>0.73417852579383391</c:v>
                </c:pt>
                <c:pt idx="3930">
                  <c:v>0.73452287395146632</c:v>
                </c:pt>
                <c:pt idx="3931">
                  <c:v>0.73486699564471569</c:v>
                </c:pt>
                <c:pt idx="3932">
                  <c:v>0.73521089064337908</c:v>
                </c:pt>
                <c:pt idx="3933">
                  <c:v>0.73555455871788533</c:v>
                </c:pt>
                <c:pt idx="3934">
                  <c:v>0.73589799963934799</c:v>
                </c:pt>
                <c:pt idx="3935">
                  <c:v>0.73624121317950919</c:v>
                </c:pt>
                <c:pt idx="3936">
                  <c:v>0.73658419911075157</c:v>
                </c:pt>
                <c:pt idx="3937">
                  <c:v>0.73692695720615164</c:v>
                </c:pt>
                <c:pt idx="3938">
                  <c:v>0.73726948723940655</c:v>
                </c:pt>
                <c:pt idx="3939">
                  <c:v>0.73761178898486823</c:v>
                </c:pt>
                <c:pt idx="3940">
                  <c:v>0.73795386221755765</c:v>
                </c:pt>
                <c:pt idx="3941">
                  <c:v>0.73829570671314004</c:v>
                </c:pt>
                <c:pt idx="3942">
                  <c:v>0.73863732224792633</c:v>
                </c:pt>
                <c:pt idx="3943">
                  <c:v>0.73897870859890569</c:v>
                </c:pt>
                <c:pt idx="3944">
                  <c:v>0.73931986554369622</c:v>
                </c:pt>
                <c:pt idx="3945">
                  <c:v>0.7396607928605885</c:v>
                </c:pt>
                <c:pt idx="3946">
                  <c:v>0.74000149032852203</c:v>
                </c:pt>
                <c:pt idx="3947">
                  <c:v>0.74034195772708555</c:v>
                </c:pt>
                <c:pt idx="3948">
                  <c:v>0.74068219483653752</c:v>
                </c:pt>
                <c:pt idx="3949">
                  <c:v>0.74102220143778963</c:v>
                </c:pt>
                <c:pt idx="3950">
                  <c:v>0.74136197731240061</c:v>
                </c:pt>
                <c:pt idx="3951">
                  <c:v>0.74170152224259989</c:v>
                </c:pt>
                <c:pt idx="3952">
                  <c:v>0.74204083601125104</c:v>
                </c:pt>
                <c:pt idx="3953">
                  <c:v>0.74237991840190065</c:v>
                </c:pt>
                <c:pt idx="3954">
                  <c:v>0.74271876919873669</c:v>
                </c:pt>
                <c:pt idx="3955">
                  <c:v>0.74305738818661649</c:v>
                </c:pt>
                <c:pt idx="3956">
                  <c:v>0.74339577515104782</c:v>
                </c:pt>
                <c:pt idx="3957">
                  <c:v>0.74373392987819764</c:v>
                </c:pt>
                <c:pt idx="3958">
                  <c:v>0.74407185215489968</c:v>
                </c:pt>
                <c:pt idx="3959">
                  <c:v>0.74440954176861529</c:v>
                </c:pt>
                <c:pt idx="3960">
                  <c:v>0.74474699850751802</c:v>
                </c:pt>
                <c:pt idx="3961">
                  <c:v>0.74508422216039638</c:v>
                </c:pt>
                <c:pt idx="3962">
                  <c:v>0.74542121251672011</c:v>
                </c:pt>
                <c:pt idx="3963">
                  <c:v>0.74575796936660077</c:v>
                </c:pt>
                <c:pt idx="3964">
                  <c:v>0.7460944925008447</c:v>
                </c:pt>
                <c:pt idx="3965">
                  <c:v>0.74643078171086541</c:v>
                </c:pt>
                <c:pt idx="3966">
                  <c:v>0.74676683678880362</c:v>
                </c:pt>
                <c:pt idx="3967">
                  <c:v>0.74710265752739669</c:v>
                </c:pt>
                <c:pt idx="3968">
                  <c:v>0.74743824372007861</c:v>
                </c:pt>
                <c:pt idx="3969">
                  <c:v>0.74777359516094166</c:v>
                </c:pt>
                <c:pt idx="3970">
                  <c:v>0.74810871164473636</c:v>
                </c:pt>
                <c:pt idx="3971">
                  <c:v>0.74844359296686314</c:v>
                </c:pt>
                <c:pt idx="3972">
                  <c:v>0.74877823892341133</c:v>
                </c:pt>
                <c:pt idx="3973">
                  <c:v>0.74911264931109378</c:v>
                </c:pt>
                <c:pt idx="3974">
                  <c:v>0.74944682392732676</c:v>
                </c:pt>
                <c:pt idx="3975">
                  <c:v>0.7497807625701669</c:v>
                </c:pt>
                <c:pt idx="3976">
                  <c:v>0.75011446503832768</c:v>
                </c:pt>
                <c:pt idx="3977">
                  <c:v>0.75044793113120378</c:v>
                </c:pt>
                <c:pt idx="3978">
                  <c:v>0.75078116064884426</c:v>
                </c:pt>
                <c:pt idx="3979">
                  <c:v>0.75111415339195098</c:v>
                </c:pt>
                <c:pt idx="3980">
                  <c:v>0.75144690916190948</c:v>
                </c:pt>
                <c:pt idx="3981">
                  <c:v>0.75177942776075923</c:v>
                </c:pt>
                <c:pt idx="3982">
                  <c:v>0.75211170899119362</c:v>
                </c:pt>
                <c:pt idx="3983">
                  <c:v>0.75244375265659513</c:v>
                </c:pt>
                <c:pt idx="3984">
                  <c:v>0.75277555856097944</c:v>
                </c:pt>
                <c:pt idx="3985">
                  <c:v>0.75310712650904565</c:v>
                </c:pt>
                <c:pt idx="3986">
                  <c:v>0.75343845630616169</c:v>
                </c:pt>
                <c:pt idx="3987">
                  <c:v>0.75376954775834393</c:v>
                </c:pt>
                <c:pt idx="3988">
                  <c:v>0.75410040067229323</c:v>
                </c:pt>
                <c:pt idx="3989">
                  <c:v>0.75443101485535169</c:v>
                </c:pt>
                <c:pt idx="3990">
                  <c:v>0.75476139011555199</c:v>
                </c:pt>
                <c:pt idx="3991">
                  <c:v>0.75509152626157283</c:v>
                </c:pt>
                <c:pt idx="3992">
                  <c:v>0.75542142310275895</c:v>
                </c:pt>
                <c:pt idx="3993">
                  <c:v>0.75575108044914385</c:v>
                </c:pt>
                <c:pt idx="3994">
                  <c:v>0.75608049811139444</c:v>
                </c:pt>
                <c:pt idx="3995">
                  <c:v>0.75640967590086461</c:v>
                </c:pt>
                <c:pt idx="3996">
                  <c:v>0.7567386136295825</c:v>
                </c:pt>
                <c:pt idx="3997">
                  <c:v>0.75706731111019665</c:v>
                </c:pt>
                <c:pt idx="3998">
                  <c:v>0.75739576815608656</c:v>
                </c:pt>
                <c:pt idx="3999">
                  <c:v>0.75772398458124779</c:v>
                </c:pt>
                <c:pt idx="4000">
                  <c:v>0.75805196020036969</c:v>
                </c:pt>
                <c:pt idx="4001">
                  <c:v>0.75837969482880097</c:v>
                </c:pt>
                <c:pt idx="4002">
                  <c:v>0.75870718828254113</c:v>
                </c:pt>
                <c:pt idx="4003">
                  <c:v>0.75903444037828927</c:v>
                </c:pt>
                <c:pt idx="4004">
                  <c:v>0.75936145093338203</c:v>
                </c:pt>
                <c:pt idx="4005">
                  <c:v>0.759688219765837</c:v>
                </c:pt>
                <c:pt idx="4006">
                  <c:v>0.76001474669433777</c:v>
                </c:pt>
                <c:pt idx="4007">
                  <c:v>0.76034103153823618</c:v>
                </c:pt>
                <c:pt idx="4008">
                  <c:v>0.76066707411754264</c:v>
                </c:pt>
                <c:pt idx="4009">
                  <c:v>0.76099287425295081</c:v>
                </c:pt>
                <c:pt idx="4010">
                  <c:v>0.76131843176581104</c:v>
                </c:pt>
                <c:pt idx="4011">
                  <c:v>0.76164374647815014</c:v>
                </c:pt>
                <c:pt idx="4012">
                  <c:v>0.76196881821263762</c:v>
                </c:pt>
                <c:pt idx="4013">
                  <c:v>0.76229364679264833</c:v>
                </c:pt>
                <c:pt idx="4014">
                  <c:v>0.76261823204220536</c:v>
                </c:pt>
                <c:pt idx="4015">
                  <c:v>0.76294257378599073</c:v>
                </c:pt>
                <c:pt idx="4016">
                  <c:v>0.76326667184937613</c:v>
                </c:pt>
                <c:pt idx="4017">
                  <c:v>0.76359052605839184</c:v>
                </c:pt>
                <c:pt idx="4018">
                  <c:v>0.76391413623972682</c:v>
                </c:pt>
                <c:pt idx="4019">
                  <c:v>0.7642375022207486</c:v>
                </c:pt>
                <c:pt idx="4020">
                  <c:v>0.76456062382949963</c:v>
                </c:pt>
                <c:pt idx="4021">
                  <c:v>0.7648835008946786</c:v>
                </c:pt>
                <c:pt idx="4022">
                  <c:v>0.76520613324565889</c:v>
                </c:pt>
                <c:pt idx="4023">
                  <c:v>0.76552852071248079</c:v>
                </c:pt>
                <c:pt idx="4024">
                  <c:v>0.76585066312585726</c:v>
                </c:pt>
                <c:pt idx="4025">
                  <c:v>0.76617256031715653</c:v>
                </c:pt>
                <c:pt idx="4026">
                  <c:v>0.7664942121184426</c:v>
                </c:pt>
                <c:pt idx="4027">
                  <c:v>0.76681561836241374</c:v>
                </c:pt>
                <c:pt idx="4028">
                  <c:v>0.76713677888245957</c:v>
                </c:pt>
                <c:pt idx="4029">
                  <c:v>0.7674576935126437</c:v>
                </c:pt>
                <c:pt idx="4030">
                  <c:v>0.76777836208768602</c:v>
                </c:pt>
                <c:pt idx="4031">
                  <c:v>0.76809878444296986</c:v>
                </c:pt>
                <c:pt idx="4032">
                  <c:v>0.7684189604145667</c:v>
                </c:pt>
                <c:pt idx="4033">
                  <c:v>0.7687388898392028</c:v>
                </c:pt>
                <c:pt idx="4034">
                  <c:v>0.76905857255428489</c:v>
                </c:pt>
                <c:pt idx="4035">
                  <c:v>0.76937800839786263</c:v>
                </c:pt>
                <c:pt idx="4036">
                  <c:v>0.76969719720869889</c:v>
                </c:pt>
                <c:pt idx="4037">
                  <c:v>0.7700161388261757</c:v>
                </c:pt>
                <c:pt idx="4038">
                  <c:v>0.77033483309039386</c:v>
                </c:pt>
                <c:pt idx="4039">
                  <c:v>0.77065327984207865</c:v>
                </c:pt>
                <c:pt idx="4040">
                  <c:v>0.77097147892265672</c:v>
                </c:pt>
                <c:pt idx="4041">
                  <c:v>0.77128943017421403</c:v>
                </c:pt>
                <c:pt idx="4042">
                  <c:v>0.77160713343949827</c:v>
                </c:pt>
                <c:pt idx="4043">
                  <c:v>0.7719245885619237</c:v>
                </c:pt>
                <c:pt idx="4044">
                  <c:v>0.77224179538560211</c:v>
                </c:pt>
                <c:pt idx="4045">
                  <c:v>0.77255875375527561</c:v>
                </c:pt>
                <c:pt idx="4046">
                  <c:v>0.77287546351639314</c:v>
                </c:pt>
                <c:pt idx="4047">
                  <c:v>0.77319192451503482</c:v>
                </c:pt>
                <c:pt idx="4048">
                  <c:v>0.77350813659798068</c:v>
                </c:pt>
                <c:pt idx="4049">
                  <c:v>0.77382409961266363</c:v>
                </c:pt>
                <c:pt idx="4050">
                  <c:v>0.77413981340720195</c:v>
                </c:pt>
                <c:pt idx="4051">
                  <c:v>0.77445527783035162</c:v>
                </c:pt>
                <c:pt idx="4052">
                  <c:v>0.77477049273158183</c:v>
                </c:pt>
                <c:pt idx="4053">
                  <c:v>0.77508545796098482</c:v>
                </c:pt>
                <c:pt idx="4054">
                  <c:v>0.77540017336935263</c:v>
                </c:pt>
                <c:pt idx="4055">
                  <c:v>0.77571463880814606</c:v>
                </c:pt>
                <c:pt idx="4056">
                  <c:v>0.77602885412947886</c:v>
                </c:pt>
                <c:pt idx="4057">
                  <c:v>0.77634281918613168</c:v>
                </c:pt>
                <c:pt idx="4058">
                  <c:v>0.77665653383157884</c:v>
                </c:pt>
                <c:pt idx="4059">
                  <c:v>0.7769699979199377</c:v>
                </c:pt>
                <c:pt idx="4060">
                  <c:v>0.77728321130601263</c:v>
                </c:pt>
                <c:pt idx="4061">
                  <c:v>0.77759617384526547</c:v>
                </c:pt>
                <c:pt idx="4062">
                  <c:v>0.77790888539383518</c:v>
                </c:pt>
                <c:pt idx="4063">
                  <c:v>0.77822134580851265</c:v>
                </c:pt>
                <c:pt idx="4064">
                  <c:v>0.77853355494677601</c:v>
                </c:pt>
                <c:pt idx="4065">
                  <c:v>0.77884551266677471</c:v>
                </c:pt>
                <c:pt idx="4066">
                  <c:v>0.77915721882729061</c:v>
                </c:pt>
                <c:pt idx="4067">
                  <c:v>0.77946867328782365</c:v>
                </c:pt>
                <c:pt idx="4068">
                  <c:v>0.77977987590851683</c:v>
                </c:pt>
                <c:pt idx="4069">
                  <c:v>0.78009082655016715</c:v>
                </c:pt>
                <c:pt idx="4070">
                  <c:v>0.78040152507426042</c:v>
                </c:pt>
                <c:pt idx="4071">
                  <c:v>0.78071197134295856</c:v>
                </c:pt>
                <c:pt idx="4072">
                  <c:v>0.78102216521906587</c:v>
                </c:pt>
                <c:pt idx="4073">
                  <c:v>0.78133210656607521</c:v>
                </c:pt>
                <c:pt idx="4074">
                  <c:v>0.78164179524813426</c:v>
                </c:pt>
                <c:pt idx="4075">
                  <c:v>0.7819512311300556</c:v>
                </c:pt>
                <c:pt idx="4076">
                  <c:v>0.78226041407733649</c:v>
                </c:pt>
                <c:pt idx="4077">
                  <c:v>0.7825693439561261</c:v>
                </c:pt>
                <c:pt idx="4078">
                  <c:v>0.78287802063325584</c:v>
                </c:pt>
                <c:pt idx="4079">
                  <c:v>0.78318644397620196</c:v>
                </c:pt>
                <c:pt idx="4080">
                  <c:v>0.7834946138531379</c:v>
                </c:pt>
                <c:pt idx="4081">
                  <c:v>0.78380253013286738</c:v>
                </c:pt>
                <c:pt idx="4082">
                  <c:v>0.7841101926848969</c:v>
                </c:pt>
                <c:pt idx="4083">
                  <c:v>0.784417601379371</c:v>
                </c:pt>
                <c:pt idx="4084">
                  <c:v>0.78472475608712633</c:v>
                </c:pt>
                <c:pt idx="4085">
                  <c:v>0.78503165667964458</c:v>
                </c:pt>
                <c:pt idx="4086">
                  <c:v>0.78533830302908103</c:v>
                </c:pt>
                <c:pt idx="4087">
                  <c:v>0.78564469500826661</c:v>
                </c:pt>
                <c:pt idx="4088">
                  <c:v>0.78595083249069131</c:v>
                </c:pt>
                <c:pt idx="4089">
                  <c:v>0.78625671535049602</c:v>
                </c:pt>
                <c:pt idx="4090">
                  <c:v>0.78656234346251386</c:v>
                </c:pt>
                <c:pt idx="4091">
                  <c:v>0.7868677167022331</c:v>
                </c:pt>
                <c:pt idx="4092">
                  <c:v>0.78717283494580614</c:v>
                </c:pt>
                <c:pt idx="4093">
                  <c:v>0.78747769807004442</c:v>
                </c:pt>
                <c:pt idx="4094">
                  <c:v>0.78778230595243037</c:v>
                </c:pt>
                <c:pt idx="4095">
                  <c:v>0.78808665847112491</c:v>
                </c:pt>
                <c:pt idx="4096">
                  <c:v>0.78839075550492899</c:v>
                </c:pt>
                <c:pt idx="4097">
                  <c:v>0.78869459693332788</c:v>
                </c:pt>
                <c:pt idx="4098">
                  <c:v>0.78899818263645571</c:v>
                </c:pt>
                <c:pt idx="4099">
                  <c:v>0.78930151249513225</c:v>
                </c:pt>
                <c:pt idx="4100">
                  <c:v>0.78960458639081565</c:v>
                </c:pt>
                <c:pt idx="4101">
                  <c:v>0.78990740420565253</c:v>
                </c:pt>
                <c:pt idx="4102">
                  <c:v>0.79020996582243597</c:v>
                </c:pt>
                <c:pt idx="4103">
                  <c:v>0.79051227112463607</c:v>
                </c:pt>
                <c:pt idx="4104">
                  <c:v>0.79081431999638152</c:v>
                </c:pt>
                <c:pt idx="4105">
                  <c:v>0.79111611232245538</c:v>
                </c:pt>
                <c:pt idx="4106">
                  <c:v>0.79141764798831549</c:v>
                </c:pt>
                <c:pt idx="4107">
                  <c:v>0.79171892688007961</c:v>
                </c:pt>
                <c:pt idx="4108">
                  <c:v>0.7920199488845272</c:v>
                </c:pt>
                <c:pt idx="4109">
                  <c:v>0.79232071388910263</c:v>
                </c:pt>
                <c:pt idx="4110">
                  <c:v>0.7926212217819093</c:v>
                </c:pt>
                <c:pt idx="4111">
                  <c:v>0.79292147245172095</c:v>
                </c:pt>
                <c:pt idx="4112">
                  <c:v>0.79322146578795028</c:v>
                </c:pt>
                <c:pt idx="4113">
                  <c:v>0.79352120168071472</c:v>
                </c:pt>
                <c:pt idx="4114">
                  <c:v>0.79382068002075101</c:v>
                </c:pt>
                <c:pt idx="4115">
                  <c:v>0.7941199006994818</c:v>
                </c:pt>
                <c:pt idx="4116">
                  <c:v>0.79441886360897374</c:v>
                </c:pt>
                <c:pt idx="4117">
                  <c:v>0.7947175686419744</c:v>
                </c:pt>
                <c:pt idx="4118">
                  <c:v>0.79501601569187963</c:v>
                </c:pt>
                <c:pt idx="4119">
                  <c:v>0.79531420465274649</c:v>
                </c:pt>
                <c:pt idx="4120">
                  <c:v>0.79561213541929809</c:v>
                </c:pt>
                <c:pt idx="4121">
                  <c:v>0.79590980788691168</c:v>
                </c:pt>
                <c:pt idx="4122">
                  <c:v>0.79620722195162474</c:v>
                </c:pt>
                <c:pt idx="4123">
                  <c:v>0.79650437751014724</c:v>
                </c:pt>
                <c:pt idx="4124">
                  <c:v>0.79680127445983229</c:v>
                </c:pt>
                <c:pt idx="4125">
                  <c:v>0.79709791269869523</c:v>
                </c:pt>
                <c:pt idx="4126">
                  <c:v>0.79739429212541091</c:v>
                </c:pt>
                <c:pt idx="4127">
                  <c:v>0.79769041263932761</c:v>
                </c:pt>
                <c:pt idx="4128">
                  <c:v>0.79798627414042322</c:v>
                </c:pt>
                <c:pt idx="4129">
                  <c:v>0.79828187652937299</c:v>
                </c:pt>
                <c:pt idx="4130">
                  <c:v>0.79857721970746509</c:v>
                </c:pt>
                <c:pt idx="4131">
                  <c:v>0.7988723035766917</c:v>
                </c:pt>
                <c:pt idx="4132">
                  <c:v>0.79916712803966117</c:v>
                </c:pt>
                <c:pt idx="4133">
                  <c:v>0.79946169299967362</c:v>
                </c:pt>
                <c:pt idx="4134">
                  <c:v>0.79975599836065869</c:v>
                </c:pt>
                <c:pt idx="4135">
                  <c:v>0.80005004402721758</c:v>
                </c:pt>
                <c:pt idx="4136">
                  <c:v>0.80034382990460551</c:v>
                </c:pt>
                <c:pt idx="4137">
                  <c:v>0.80063735589873419</c:v>
                </c:pt>
                <c:pt idx="4138">
                  <c:v>0.80093062191616959</c:v>
                </c:pt>
                <c:pt idx="4139">
                  <c:v>0.80122362786413504</c:v>
                </c:pt>
                <c:pt idx="4140">
                  <c:v>0.80151637365050876</c:v>
                </c:pt>
                <c:pt idx="4141">
                  <c:v>0.80180885918382772</c:v>
                </c:pt>
                <c:pt idx="4142">
                  <c:v>0.80210108437326921</c:v>
                </c:pt>
                <c:pt idx="4143">
                  <c:v>0.80239304912868781</c:v>
                </c:pt>
                <c:pt idx="4144">
                  <c:v>0.80268475336058165</c:v>
                </c:pt>
                <c:pt idx="4145">
                  <c:v>0.80297619698008715</c:v>
                </c:pt>
                <c:pt idx="4146">
                  <c:v>0.80326737989902131</c:v>
                </c:pt>
                <c:pt idx="4147">
                  <c:v>0.80355830202984802</c:v>
                </c:pt>
                <c:pt idx="4148">
                  <c:v>0.80384896328566902</c:v>
                </c:pt>
                <c:pt idx="4149">
                  <c:v>0.80413936358025206</c:v>
                </c:pt>
                <c:pt idx="4150">
                  <c:v>0.80442950282801495</c:v>
                </c:pt>
                <c:pt idx="4151">
                  <c:v>0.80471938094402651</c:v>
                </c:pt>
                <c:pt idx="4152">
                  <c:v>0.8050089978440097</c:v>
                </c:pt>
                <c:pt idx="4153">
                  <c:v>0.80529835344433665</c:v>
                </c:pt>
                <c:pt idx="4154">
                  <c:v>0.80558744766203216</c:v>
                </c:pt>
                <c:pt idx="4155">
                  <c:v>0.80587628041477488</c:v>
                </c:pt>
                <c:pt idx="4156">
                  <c:v>0.80616485162088614</c:v>
                </c:pt>
                <c:pt idx="4157">
                  <c:v>0.80645316119933685</c:v>
                </c:pt>
                <c:pt idx="4158">
                  <c:v>0.80674120906977786</c:v>
                </c:pt>
                <c:pt idx="4159">
                  <c:v>0.80702899515245552</c:v>
                </c:pt>
                <c:pt idx="4160">
                  <c:v>0.80731651936831628</c:v>
                </c:pt>
                <c:pt idx="4161">
                  <c:v>0.80760378163892876</c:v>
                </c:pt>
                <c:pt idx="4162">
                  <c:v>0.80789078188651708</c:v>
                </c:pt>
                <c:pt idx="4163">
                  <c:v>0.80817752003395416</c:v>
                </c:pt>
                <c:pt idx="4164">
                  <c:v>0.80846399600475949</c:v>
                </c:pt>
                <c:pt idx="4165">
                  <c:v>0.80875020972310363</c:v>
                </c:pt>
                <c:pt idx="4166">
                  <c:v>0.8090361611137995</c:v>
                </c:pt>
                <c:pt idx="4167">
                  <c:v>0.80932185010231161</c:v>
                </c:pt>
                <c:pt idx="4168">
                  <c:v>0.80960727661475218</c:v>
                </c:pt>
                <c:pt idx="4169">
                  <c:v>0.80989244057786569</c:v>
                </c:pt>
                <c:pt idx="4170">
                  <c:v>0.81017734191906288</c:v>
                </c:pt>
                <c:pt idx="4171">
                  <c:v>0.81046198056639707</c:v>
                </c:pt>
                <c:pt idx="4172">
                  <c:v>0.8107463564485563</c:v>
                </c:pt>
                <c:pt idx="4173">
                  <c:v>0.81103046949486668</c:v>
                </c:pt>
                <c:pt idx="4174">
                  <c:v>0.81131431963532519</c:v>
                </c:pt>
                <c:pt idx="4175">
                  <c:v>0.8115979068005541</c:v>
                </c:pt>
                <c:pt idx="4176">
                  <c:v>0.81188123092182374</c:v>
                </c:pt>
                <c:pt idx="4177">
                  <c:v>0.81216429193104756</c:v>
                </c:pt>
                <c:pt idx="4178">
                  <c:v>0.81244708976078406</c:v>
                </c:pt>
                <c:pt idx="4179">
                  <c:v>0.8127296243442349</c:v>
                </c:pt>
                <c:pt idx="4180">
                  <c:v>0.81301189561523324</c:v>
                </c:pt>
                <c:pt idx="4181">
                  <c:v>0.81329390350827635</c:v>
                </c:pt>
                <c:pt idx="4182">
                  <c:v>0.81357564795848036</c:v>
                </c:pt>
                <c:pt idx="4183">
                  <c:v>0.81385712890160888</c:v>
                </c:pt>
                <c:pt idx="4184">
                  <c:v>0.81413834627408765</c:v>
                </c:pt>
                <c:pt idx="4185">
                  <c:v>0.81441930001294238</c:v>
                </c:pt>
                <c:pt idx="4186">
                  <c:v>0.81469999005589011</c:v>
                </c:pt>
                <c:pt idx="4187">
                  <c:v>0.81498041634122464</c:v>
                </c:pt>
                <c:pt idx="4188">
                  <c:v>0.8152605788079309</c:v>
                </c:pt>
                <c:pt idx="4189">
                  <c:v>0.81554047739562563</c:v>
                </c:pt>
                <c:pt idx="4190">
                  <c:v>0.8158201120445413</c:v>
                </c:pt>
                <c:pt idx="4191">
                  <c:v>0.81609948269555765</c:v>
                </c:pt>
                <c:pt idx="4192">
                  <c:v>0.81637858929019269</c:v>
                </c:pt>
                <c:pt idx="4193">
                  <c:v>0.81665743177061589</c:v>
                </c:pt>
                <c:pt idx="4194">
                  <c:v>0.81693601007961669</c:v>
                </c:pt>
                <c:pt idx="4195">
                  <c:v>0.81721432416062456</c:v>
                </c:pt>
                <c:pt idx="4196">
                  <c:v>0.81749237395770757</c:v>
                </c:pt>
                <c:pt idx="4197">
                  <c:v>0.81777015941556863</c:v>
                </c:pt>
                <c:pt idx="4198">
                  <c:v>0.81804768047954679</c:v>
                </c:pt>
                <c:pt idx="4199">
                  <c:v>0.81832493709560605</c:v>
                </c:pt>
                <c:pt idx="4200">
                  <c:v>0.81860192921036201</c:v>
                </c:pt>
                <c:pt idx="4201">
                  <c:v>0.81887865677105265</c:v>
                </c:pt>
                <c:pt idx="4202">
                  <c:v>0.81915511972555144</c:v>
                </c:pt>
                <c:pt idx="4203">
                  <c:v>0.81943131802236557</c:v>
                </c:pt>
                <c:pt idx="4204">
                  <c:v>0.81970725161063562</c:v>
                </c:pt>
                <c:pt idx="4205">
                  <c:v>0.81998292044013077</c:v>
                </c:pt>
                <c:pt idx="4206">
                  <c:v>0.82025832446125657</c:v>
                </c:pt>
                <c:pt idx="4207">
                  <c:v>0.82053346362504742</c:v>
                </c:pt>
                <c:pt idx="4208">
                  <c:v>0.82080833788316865</c:v>
                </c:pt>
                <c:pt idx="4209">
                  <c:v>0.82108294718791297</c:v>
                </c:pt>
                <c:pt idx="4210">
                  <c:v>0.82135729149221559</c:v>
                </c:pt>
                <c:pt idx="4211">
                  <c:v>0.82163137074962245</c:v>
                </c:pt>
                <c:pt idx="4212">
                  <c:v>0.82190518491432107</c:v>
                </c:pt>
                <c:pt idx="4213">
                  <c:v>0.82217873394112462</c:v>
                </c:pt>
                <c:pt idx="4214">
                  <c:v>0.82245201778547283</c:v>
                </c:pt>
                <c:pt idx="4215">
                  <c:v>0.82272503640344408</c:v>
                </c:pt>
                <c:pt idx="4216">
                  <c:v>0.82299778975170756</c:v>
                </c:pt>
                <c:pt idx="4217">
                  <c:v>0.82327027778761352</c:v>
                </c:pt>
                <c:pt idx="4218">
                  <c:v>0.82354250046909971</c:v>
                </c:pt>
                <c:pt idx="4219">
                  <c:v>0.82381445775474194</c:v>
                </c:pt>
                <c:pt idx="4220">
                  <c:v>0.82408614960373927</c:v>
                </c:pt>
                <c:pt idx="4221">
                  <c:v>0.82435757597591375</c:v>
                </c:pt>
                <c:pt idx="4222">
                  <c:v>0.82462873683172666</c:v>
                </c:pt>
                <c:pt idx="4223">
                  <c:v>0.82489963213223605</c:v>
                </c:pt>
                <c:pt idx="4224">
                  <c:v>0.82517026183913933</c:v>
                </c:pt>
                <c:pt idx="4225">
                  <c:v>0.82544062591476342</c:v>
                </c:pt>
                <c:pt idx="4226">
                  <c:v>0.82571072432204651</c:v>
                </c:pt>
                <c:pt idx="4227">
                  <c:v>0.82598055702455264</c:v>
                </c:pt>
                <c:pt idx="4228">
                  <c:v>0.82625012398646447</c:v>
                </c:pt>
                <c:pt idx="4229">
                  <c:v>0.82651942517259025</c:v>
                </c:pt>
                <c:pt idx="4230">
                  <c:v>0.82678846054835564</c:v>
                </c:pt>
                <c:pt idx="4231">
                  <c:v>0.8270572300798098</c:v>
                </c:pt>
                <c:pt idx="4232">
                  <c:v>0.82732573373360863</c:v>
                </c:pt>
                <c:pt idx="4233">
                  <c:v>0.82759397147704616</c:v>
                </c:pt>
                <c:pt idx="4234">
                  <c:v>0.82786194327802365</c:v>
                </c:pt>
                <c:pt idx="4235">
                  <c:v>0.82812964910506004</c:v>
                </c:pt>
                <c:pt idx="4236">
                  <c:v>0.82839708892729558</c:v>
                </c:pt>
                <c:pt idx="4237">
                  <c:v>0.82866426271448823</c:v>
                </c:pt>
                <c:pt idx="4238">
                  <c:v>0.82893117043699993</c:v>
                </c:pt>
                <c:pt idx="4239">
                  <c:v>0.82919781206583321</c:v>
                </c:pt>
                <c:pt idx="4240">
                  <c:v>0.82946418757257234</c:v>
                </c:pt>
                <c:pt idx="4241">
                  <c:v>0.82973029692945333</c:v>
                </c:pt>
                <c:pt idx="4242">
                  <c:v>0.82999614010929512</c:v>
                </c:pt>
                <c:pt idx="4243">
                  <c:v>0.83026171708555174</c:v>
                </c:pt>
                <c:pt idx="4244">
                  <c:v>0.8305270278322795</c:v>
                </c:pt>
                <c:pt idx="4245">
                  <c:v>0.83079207232415686</c:v>
                </c:pt>
                <c:pt idx="4246">
                  <c:v>0.83105685053645162</c:v>
                </c:pt>
                <c:pt idx="4247">
                  <c:v>0.83132136244507771</c:v>
                </c:pt>
                <c:pt idx="4248">
                  <c:v>0.8315856080265277</c:v>
                </c:pt>
                <c:pt idx="4249">
                  <c:v>0.83184958725792912</c:v>
                </c:pt>
                <c:pt idx="4250">
                  <c:v>0.83211330011700657</c:v>
                </c:pt>
                <c:pt idx="4251">
                  <c:v>0.8323767465820977</c:v>
                </c:pt>
                <c:pt idx="4252">
                  <c:v>0.83263992663215192</c:v>
                </c:pt>
                <c:pt idx="4253">
                  <c:v>0.83290284024671268</c:v>
                </c:pt>
                <c:pt idx="4254">
                  <c:v>0.83316548740595398</c:v>
                </c:pt>
                <c:pt idx="4255">
                  <c:v>0.83342786809064151</c:v>
                </c:pt>
                <c:pt idx="4256">
                  <c:v>0.83368998228215285</c:v>
                </c:pt>
                <c:pt idx="4257">
                  <c:v>0.83395182996247064</c:v>
                </c:pt>
                <c:pt idx="4258">
                  <c:v>0.83421341111418545</c:v>
                </c:pt>
                <c:pt idx="4259">
                  <c:v>0.83447472572048309</c:v>
                </c:pt>
                <c:pt idx="4260">
                  <c:v>0.83473577376517416</c:v>
                </c:pt>
                <c:pt idx="4261">
                  <c:v>0.83499655523264726</c:v>
                </c:pt>
                <c:pt idx="4262">
                  <c:v>0.8352570701079185</c:v>
                </c:pt>
                <c:pt idx="4263">
                  <c:v>0.8355173183765936</c:v>
                </c:pt>
                <c:pt idx="4264">
                  <c:v>0.83577730002488626</c:v>
                </c:pt>
                <c:pt idx="4265">
                  <c:v>0.83603701503960004</c:v>
                </c:pt>
                <c:pt idx="4266">
                  <c:v>0.83629646340815789</c:v>
                </c:pt>
                <c:pt idx="4267">
                  <c:v>0.83655564511856662</c:v>
                </c:pt>
                <c:pt idx="4268">
                  <c:v>0.83681456015944711</c:v>
                </c:pt>
                <c:pt idx="4269">
                  <c:v>0.83707320852001343</c:v>
                </c:pt>
                <c:pt idx="4270">
                  <c:v>0.83733159019006953</c:v>
                </c:pt>
                <c:pt idx="4271">
                  <c:v>0.8375897051600345</c:v>
                </c:pt>
                <c:pt idx="4272">
                  <c:v>0.83784755342091777</c:v>
                </c:pt>
                <c:pt idx="4273">
                  <c:v>0.8381051349643156</c:v>
                </c:pt>
                <c:pt idx="4274">
                  <c:v>0.83836244978243291</c:v>
                </c:pt>
                <c:pt idx="4275">
                  <c:v>0.83861949786808643</c:v>
                </c:pt>
                <c:pt idx="4276">
                  <c:v>0.83887627921463803</c:v>
                </c:pt>
                <c:pt idx="4277">
                  <c:v>0.8391327938160964</c:v>
                </c:pt>
                <c:pt idx="4278">
                  <c:v>0.83938904166703854</c:v>
                </c:pt>
                <c:pt idx="4279">
                  <c:v>0.83964502276264064</c:v>
                </c:pt>
                <c:pt idx="4280">
                  <c:v>0.83990073709866964</c:v>
                </c:pt>
                <c:pt idx="4281">
                  <c:v>0.84015618467148667</c:v>
                </c:pt>
                <c:pt idx="4282">
                  <c:v>0.84041136547804551</c:v>
                </c:pt>
                <c:pt idx="4283">
                  <c:v>0.84066627951589235</c:v>
                </c:pt>
                <c:pt idx="4284">
                  <c:v>0.84092092678315467</c:v>
                </c:pt>
                <c:pt idx="4285">
                  <c:v>0.84117530727856038</c:v>
                </c:pt>
                <c:pt idx="4286">
                  <c:v>0.84142942100141793</c:v>
                </c:pt>
                <c:pt idx="4287">
                  <c:v>0.8416832679516365</c:v>
                </c:pt>
                <c:pt idx="4288">
                  <c:v>0.84193684812970382</c:v>
                </c:pt>
                <c:pt idx="4289">
                  <c:v>0.84219016153669579</c:v>
                </c:pt>
                <c:pt idx="4290">
                  <c:v>0.84244320817427765</c:v>
                </c:pt>
                <c:pt idx="4291">
                  <c:v>0.84269598804470125</c:v>
                </c:pt>
                <c:pt idx="4292">
                  <c:v>0.84294850115079689</c:v>
                </c:pt>
                <c:pt idx="4293">
                  <c:v>0.84320074749598561</c:v>
                </c:pt>
                <c:pt idx="4294">
                  <c:v>0.84345272708427843</c:v>
                </c:pt>
                <c:pt idx="4295">
                  <c:v>0.84370443992026101</c:v>
                </c:pt>
                <c:pt idx="4296">
                  <c:v>0.8439558860091102</c:v>
                </c:pt>
                <c:pt idx="4297">
                  <c:v>0.84420706535656409</c:v>
                </c:pt>
                <c:pt idx="4298">
                  <c:v>0.8444579779689747</c:v>
                </c:pt>
                <c:pt idx="4299">
                  <c:v>0.84470862385325263</c:v>
                </c:pt>
                <c:pt idx="4300">
                  <c:v>0.84495900301690063</c:v>
                </c:pt>
                <c:pt idx="4301">
                  <c:v>0.84520911546798305</c:v>
                </c:pt>
                <c:pt idx="4302">
                  <c:v>0.8454589612151685</c:v>
                </c:pt>
                <c:pt idx="4303">
                  <c:v>0.84570854026768805</c:v>
                </c:pt>
                <c:pt idx="4304">
                  <c:v>0.84595785263535817</c:v>
                </c:pt>
                <c:pt idx="4305">
                  <c:v>0.84620689832856033</c:v>
                </c:pt>
                <c:pt idx="4306">
                  <c:v>0.84645567735826699</c:v>
                </c:pt>
                <c:pt idx="4307">
                  <c:v>0.84670418973601658</c:v>
                </c:pt>
                <c:pt idx="4308">
                  <c:v>0.84695243547393362</c:v>
                </c:pt>
                <c:pt idx="4309">
                  <c:v>0.84720041458471074</c:v>
                </c:pt>
                <c:pt idx="4310">
                  <c:v>0.84744812708160222</c:v>
                </c:pt>
                <c:pt idx="4311">
                  <c:v>0.84769557297846621</c:v>
                </c:pt>
                <c:pt idx="4312">
                  <c:v>0.84794275228969873</c:v>
                </c:pt>
                <c:pt idx="4313">
                  <c:v>0.8481896650302877</c:v>
                </c:pt>
                <c:pt idx="4314">
                  <c:v>0.84843631121579544</c:v>
                </c:pt>
                <c:pt idx="4315">
                  <c:v>0.84868269086234449</c:v>
                </c:pt>
                <c:pt idx="4316">
                  <c:v>0.84892880398663262</c:v>
                </c:pt>
                <c:pt idx="4317">
                  <c:v>0.84917465060592578</c:v>
                </c:pt>
                <c:pt idx="4318">
                  <c:v>0.84942023073805062</c:v>
                </c:pt>
                <c:pt idx="4319">
                  <c:v>0.84966554440141862</c:v>
                </c:pt>
                <c:pt idx="4320">
                  <c:v>0.8499105916149956</c:v>
                </c:pt>
                <c:pt idx="4321">
                  <c:v>0.85015537239832184</c:v>
                </c:pt>
                <c:pt idx="4322">
                  <c:v>0.85039988677149059</c:v>
                </c:pt>
                <c:pt idx="4323">
                  <c:v>0.85064413475517608</c:v>
                </c:pt>
                <c:pt idx="4324">
                  <c:v>0.85088811637060435</c:v>
                </c:pt>
                <c:pt idx="4325">
                  <c:v>0.85113183163958039</c:v>
                </c:pt>
                <c:pt idx="4326">
                  <c:v>0.85137528058444889</c:v>
                </c:pt>
                <c:pt idx="4327">
                  <c:v>0.85161846322814394</c:v>
                </c:pt>
                <c:pt idx="4328">
                  <c:v>0.85186137959414165</c:v>
                </c:pt>
                <c:pt idx="4329">
                  <c:v>0.85210402970648891</c:v>
                </c:pt>
                <c:pt idx="4330">
                  <c:v>0.85234641358979812</c:v>
                </c:pt>
                <c:pt idx="4331">
                  <c:v>0.85258853126921252</c:v>
                </c:pt>
                <c:pt idx="4332">
                  <c:v>0.85283038277047563</c:v>
                </c:pt>
                <c:pt idx="4333">
                  <c:v>0.85307196811986163</c:v>
                </c:pt>
                <c:pt idx="4334">
                  <c:v>0.85331328734421019</c:v>
                </c:pt>
                <c:pt idx="4335">
                  <c:v>0.85355434047091749</c:v>
                </c:pt>
                <c:pt idx="4336">
                  <c:v>0.85379512752793663</c:v>
                </c:pt>
                <c:pt idx="4337">
                  <c:v>0.85403564854378056</c:v>
                </c:pt>
                <c:pt idx="4338">
                  <c:v>0.85427590354749738</c:v>
                </c:pt>
                <c:pt idx="4339">
                  <c:v>0.85451589256871663</c:v>
                </c:pt>
                <c:pt idx="4340">
                  <c:v>0.85475561563760361</c:v>
                </c:pt>
                <c:pt idx="4341">
                  <c:v>0.85499507278488607</c:v>
                </c:pt>
                <c:pt idx="4342">
                  <c:v>0.85523426404182468</c:v>
                </c:pt>
                <c:pt idx="4343">
                  <c:v>0.85547318944025919</c:v>
                </c:pt>
                <c:pt idx="4344">
                  <c:v>0.85571184901257424</c:v>
                </c:pt>
                <c:pt idx="4345">
                  <c:v>0.85595024279167464</c:v>
                </c:pt>
                <c:pt idx="4346">
                  <c:v>0.85618837081104826</c:v>
                </c:pt>
                <c:pt idx="4347">
                  <c:v>0.85642623310472032</c:v>
                </c:pt>
                <c:pt idx="4348">
                  <c:v>0.85666382970724952</c:v>
                </c:pt>
                <c:pt idx="4349">
                  <c:v>0.85690116065377808</c:v>
                </c:pt>
                <c:pt idx="4350">
                  <c:v>0.85713822597994149</c:v>
                </c:pt>
                <c:pt idx="4351">
                  <c:v>0.85737502572197033</c:v>
                </c:pt>
                <c:pt idx="4352">
                  <c:v>0.85761155991661253</c:v>
                </c:pt>
                <c:pt idx="4353">
                  <c:v>0.85784782860117115</c:v>
                </c:pt>
                <c:pt idx="4354">
                  <c:v>0.85808383181347936</c:v>
                </c:pt>
                <c:pt idx="4355">
                  <c:v>0.85831956959192346</c:v>
                </c:pt>
                <c:pt idx="4356">
                  <c:v>0.8585550419754362</c:v>
                </c:pt>
                <c:pt idx="4357">
                  <c:v>0.85879024900348699</c:v>
                </c:pt>
                <c:pt idx="4358">
                  <c:v>0.85902519071606598</c:v>
                </c:pt>
                <c:pt idx="4359">
                  <c:v>0.85925986715374159</c:v>
                </c:pt>
                <c:pt idx="4360">
                  <c:v>0.85949427835758685</c:v>
                </c:pt>
                <c:pt idx="4361">
                  <c:v>0.85972842436922803</c:v>
                </c:pt>
                <c:pt idx="4362">
                  <c:v>0.8599623052308244</c:v>
                </c:pt>
                <c:pt idx="4363">
                  <c:v>0.8601959209850838</c:v>
                </c:pt>
                <c:pt idx="4364">
                  <c:v>0.86042927167522765</c:v>
                </c:pt>
                <c:pt idx="4365">
                  <c:v>0.86066235734503194</c:v>
                </c:pt>
                <c:pt idx="4366">
                  <c:v>0.86089517803880489</c:v>
                </c:pt>
                <c:pt idx="4367">
                  <c:v>0.86112773380136454</c:v>
                </c:pt>
                <c:pt idx="4368">
                  <c:v>0.86136002467810213</c:v>
                </c:pt>
                <c:pt idx="4369">
                  <c:v>0.86159205071490252</c:v>
                </c:pt>
                <c:pt idx="4370">
                  <c:v>0.86182381195821289</c:v>
                </c:pt>
                <c:pt idx="4371">
                  <c:v>0.8620553084549859</c:v>
                </c:pt>
                <c:pt idx="4372">
                  <c:v>0.86228654025271556</c:v>
                </c:pt>
                <c:pt idx="4373">
                  <c:v>0.86251750739943023</c:v>
                </c:pt>
                <c:pt idx="4374">
                  <c:v>0.86274820994368173</c:v>
                </c:pt>
                <c:pt idx="4375">
                  <c:v>0.86297864793453882</c:v>
                </c:pt>
                <c:pt idx="4376">
                  <c:v>0.86320882142160782</c:v>
                </c:pt>
                <c:pt idx="4377">
                  <c:v>0.86343873045502662</c:v>
                </c:pt>
                <c:pt idx="4378">
                  <c:v>0.86366837508544725</c:v>
                </c:pt>
                <c:pt idx="4379">
                  <c:v>0.86389775536405333</c:v>
                </c:pt>
                <c:pt idx="4380">
                  <c:v>0.86412687134253963</c:v>
                </c:pt>
                <c:pt idx="4381">
                  <c:v>0.86435572307314412</c:v>
                </c:pt>
                <c:pt idx="4382">
                  <c:v>0.86458431060860563</c:v>
                </c:pt>
                <c:pt idx="4383">
                  <c:v>0.86481263400220099</c:v>
                </c:pt>
                <c:pt idx="4384">
                  <c:v>0.86504069330772393</c:v>
                </c:pt>
                <c:pt idx="4385">
                  <c:v>0.86526848857947636</c:v>
                </c:pt>
                <c:pt idx="4386">
                  <c:v>0.86549601987228841</c:v>
                </c:pt>
                <c:pt idx="4387">
                  <c:v>0.8657232872415187</c:v>
                </c:pt>
                <c:pt idx="4388">
                  <c:v>0.86595029074302032</c:v>
                </c:pt>
                <c:pt idx="4389">
                  <c:v>0.86617703043318495</c:v>
                </c:pt>
                <c:pt idx="4390">
                  <c:v>0.86640350636889762</c:v>
                </c:pt>
                <c:pt idx="4391">
                  <c:v>0.8666297186075852</c:v>
                </c:pt>
                <c:pt idx="4392">
                  <c:v>0.86685566720715823</c:v>
                </c:pt>
                <c:pt idx="4393">
                  <c:v>0.86708135222606875</c:v>
                </c:pt>
                <c:pt idx="4394">
                  <c:v>0.86730677372327103</c:v>
                </c:pt>
                <c:pt idx="4395">
                  <c:v>0.86753193175822652</c:v>
                </c:pt>
                <c:pt idx="4396">
                  <c:v>0.86775682639091489</c:v>
                </c:pt>
                <c:pt idx="4397">
                  <c:v>0.86798145768181911</c:v>
                </c:pt>
                <c:pt idx="4398">
                  <c:v>0.86820582569192561</c:v>
                </c:pt>
                <c:pt idx="4399">
                  <c:v>0.86842993048275463</c:v>
                </c:pt>
                <c:pt idx="4400">
                  <c:v>0.86865377211631545</c:v>
                </c:pt>
                <c:pt idx="4401">
                  <c:v>0.86887735065512273</c:v>
                </c:pt>
                <c:pt idx="4402">
                  <c:v>0.86910066616220005</c:v>
                </c:pt>
                <c:pt idx="4403">
                  <c:v>0.86932371870108482</c:v>
                </c:pt>
                <c:pt idx="4404">
                  <c:v>0.8695465083358126</c:v>
                </c:pt>
                <c:pt idx="4405">
                  <c:v>0.86976903513092185</c:v>
                </c:pt>
                <c:pt idx="4406">
                  <c:v>0.86999129915145912</c:v>
                </c:pt>
                <c:pt idx="4407">
                  <c:v>0.87021330046295653</c:v>
                </c:pt>
                <c:pt idx="4408">
                  <c:v>0.8704350391314839</c:v>
                </c:pt>
                <c:pt idx="4409">
                  <c:v>0.87065651522356879</c:v>
                </c:pt>
                <c:pt idx="4410">
                  <c:v>0.87087772880626158</c:v>
                </c:pt>
                <c:pt idx="4411">
                  <c:v>0.87109867994711565</c:v>
                </c:pt>
                <c:pt idx="4412">
                  <c:v>0.8713193687141717</c:v>
                </c:pt>
                <c:pt idx="4413">
                  <c:v>0.87153979517597135</c:v>
                </c:pt>
                <c:pt idx="4414">
                  <c:v>0.87175995940155715</c:v>
                </c:pt>
                <c:pt idx="4415">
                  <c:v>0.87197986146045603</c:v>
                </c:pt>
                <c:pt idx="4416">
                  <c:v>0.87219950142269664</c:v>
                </c:pt>
                <c:pt idx="4417">
                  <c:v>0.87241887935881313</c:v>
                </c:pt>
                <c:pt idx="4418">
                  <c:v>0.8726379953398119</c:v>
                </c:pt>
                <c:pt idx="4419">
                  <c:v>0.87285684943720154</c:v>
                </c:pt>
                <c:pt idx="4420">
                  <c:v>0.87307544172298968</c:v>
                </c:pt>
                <c:pt idx="4421">
                  <c:v>0.87329377226966465</c:v>
                </c:pt>
                <c:pt idx="4422">
                  <c:v>0.87351184115020608</c:v>
                </c:pt>
                <c:pt idx="4423">
                  <c:v>0.87372964843809553</c:v>
                </c:pt>
                <c:pt idx="4424">
                  <c:v>0.87394719420726452</c:v>
                </c:pt>
                <c:pt idx="4425">
                  <c:v>0.87416447853219015</c:v>
                </c:pt>
                <c:pt idx="4426">
                  <c:v>0.8743815014877856</c:v>
                </c:pt>
                <c:pt idx="4427">
                  <c:v>0.87459826314948474</c:v>
                </c:pt>
                <c:pt idx="4428">
                  <c:v>0.87481476359318011</c:v>
                </c:pt>
                <c:pt idx="4429">
                  <c:v>0.87503100289525571</c:v>
                </c:pt>
                <c:pt idx="4430">
                  <c:v>0.87524698113259669</c:v>
                </c:pt>
                <c:pt idx="4431">
                  <c:v>0.87546269838255086</c:v>
                </c:pt>
                <c:pt idx="4432">
                  <c:v>0.87567815472295352</c:v>
                </c:pt>
                <c:pt idx="4433">
                  <c:v>0.87589335023212489</c:v>
                </c:pt>
                <c:pt idx="4434">
                  <c:v>0.87610828498885163</c:v>
                </c:pt>
                <c:pt idx="4435">
                  <c:v>0.87632295907241731</c:v>
                </c:pt>
                <c:pt idx="4436">
                  <c:v>0.87653737256257791</c:v>
                </c:pt>
                <c:pt idx="4437">
                  <c:v>0.87675152553955693</c:v>
                </c:pt>
                <c:pt idx="4438">
                  <c:v>0.87696541808406558</c:v>
                </c:pt>
                <c:pt idx="4439">
                  <c:v>0.87717905027728782</c:v>
                </c:pt>
                <c:pt idx="4440">
                  <c:v>0.8773924222008832</c:v>
                </c:pt>
                <c:pt idx="4441">
                  <c:v>0.87760553393697993</c:v>
                </c:pt>
                <c:pt idx="4442">
                  <c:v>0.87781838556818814</c:v>
                </c:pt>
                <c:pt idx="4443">
                  <c:v>0.87803097717758505</c:v>
                </c:pt>
                <c:pt idx="4444">
                  <c:v>0.87824330884871593</c:v>
                </c:pt>
                <c:pt idx="4445">
                  <c:v>0.87845538066560869</c:v>
                </c:pt>
                <c:pt idx="4446">
                  <c:v>0.87866719271274951</c:v>
                </c:pt>
                <c:pt idx="4447">
                  <c:v>0.87887874507510122</c:v>
                </c:pt>
                <c:pt idx="4448">
                  <c:v>0.8790900378380877</c:v>
                </c:pt>
                <c:pt idx="4449">
                  <c:v>0.87930107108759636</c:v>
                </c:pt>
                <c:pt idx="4450">
                  <c:v>0.87951184490999401</c:v>
                </c:pt>
                <c:pt idx="4451">
                  <c:v>0.87972235939211163</c:v>
                </c:pt>
                <c:pt idx="4452">
                  <c:v>0.87993261462123484</c:v>
                </c:pt>
                <c:pt idx="4453">
                  <c:v>0.88014261068512356</c:v>
                </c:pt>
                <c:pt idx="4454">
                  <c:v>0.88035234767198456</c:v>
                </c:pt>
                <c:pt idx="4455">
                  <c:v>0.88056182567050789</c:v>
                </c:pt>
                <c:pt idx="4456">
                  <c:v>0.88077104476983104</c:v>
                </c:pt>
                <c:pt idx="4457">
                  <c:v>0.88098000505955509</c:v>
                </c:pt>
                <c:pt idx="4458">
                  <c:v>0.88118870662974125</c:v>
                </c:pt>
                <c:pt idx="4459">
                  <c:v>0.88139714957090542</c:v>
                </c:pt>
                <c:pt idx="4460">
                  <c:v>0.88160533397403473</c:v>
                </c:pt>
                <c:pt idx="4461">
                  <c:v>0.88181325993055248</c:v>
                </c:pt>
                <c:pt idx="4462">
                  <c:v>0.88202092753235339</c:v>
                </c:pt>
                <c:pt idx="4463">
                  <c:v>0.88222833687178193</c:v>
                </c:pt>
                <c:pt idx="4464">
                  <c:v>0.88243548804163396</c:v>
                </c:pt>
                <c:pt idx="4465">
                  <c:v>0.88264238113517302</c:v>
                </c:pt>
                <c:pt idx="4466">
                  <c:v>0.88284901624610046</c:v>
                </c:pt>
                <c:pt idx="4467">
                  <c:v>0.88305539346856032</c:v>
                </c:pt>
                <c:pt idx="4468">
                  <c:v>0.88326151289717092</c:v>
                </c:pt>
                <c:pt idx="4469">
                  <c:v>0.88346737462698899</c:v>
                </c:pt>
                <c:pt idx="4470">
                  <c:v>0.88367297875352824</c:v>
                </c:pt>
                <c:pt idx="4471">
                  <c:v>0.88387832537273359</c:v>
                </c:pt>
                <c:pt idx="4472">
                  <c:v>0.88408341458101103</c:v>
                </c:pt>
                <c:pt idx="4473">
                  <c:v>0.88428824647520832</c:v>
                </c:pt>
                <c:pt idx="4474">
                  <c:v>0.88449282115261618</c:v>
                </c:pt>
                <c:pt idx="4475">
                  <c:v>0.88469713871098454</c:v>
                </c:pt>
                <c:pt idx="4476">
                  <c:v>0.88490119924848565</c:v>
                </c:pt>
                <c:pt idx="4477">
                  <c:v>0.88510500286374505</c:v>
                </c:pt>
                <c:pt idx="4478">
                  <c:v>0.8853085496558335</c:v>
                </c:pt>
                <c:pt idx="4479">
                  <c:v>0.88551183972425462</c:v>
                </c:pt>
                <c:pt idx="4480">
                  <c:v>0.88571487316896802</c:v>
                </c:pt>
                <c:pt idx="4481">
                  <c:v>0.88591765009035051</c:v>
                </c:pt>
                <c:pt idx="4482">
                  <c:v>0.8861201705892322</c:v>
                </c:pt>
                <c:pt idx="4483">
                  <c:v>0.88632243476687689</c:v>
                </c:pt>
                <c:pt idx="4484">
                  <c:v>0.88652444272498532</c:v>
                </c:pt>
                <c:pt idx="4485">
                  <c:v>0.88672619456569379</c:v>
                </c:pt>
                <c:pt idx="4486">
                  <c:v>0.88692769039157704</c:v>
                </c:pt>
                <c:pt idx="4487">
                  <c:v>0.88712893030562945</c:v>
                </c:pt>
                <c:pt idx="4488">
                  <c:v>0.88732991441130071</c:v>
                </c:pt>
                <c:pt idx="4489">
                  <c:v>0.88753064281245331</c:v>
                </c:pt>
                <c:pt idx="4490">
                  <c:v>0.88773111561340323</c:v>
                </c:pt>
                <c:pt idx="4491">
                  <c:v>0.88793133291886295</c:v>
                </c:pt>
                <c:pt idx="4492">
                  <c:v>0.88813129483400732</c:v>
                </c:pt>
                <c:pt idx="4493">
                  <c:v>0.88833100146442334</c:v>
                </c:pt>
                <c:pt idx="4494">
                  <c:v>0.88853045291612953</c:v>
                </c:pt>
                <c:pt idx="4495">
                  <c:v>0.88872964929557541</c:v>
                </c:pt>
                <c:pt idx="4496">
                  <c:v>0.88892859070961749</c:v>
                </c:pt>
                <c:pt idx="4497">
                  <c:v>0.88912727726556695</c:v>
                </c:pt>
                <c:pt idx="4498">
                  <c:v>0.88932570907113839</c:v>
                </c:pt>
                <c:pt idx="4499">
                  <c:v>0.88952388623447665</c:v>
                </c:pt>
                <c:pt idx="4500">
                  <c:v>0.88972180886414565</c:v>
                </c:pt>
                <c:pt idx="4501">
                  <c:v>0.8899194770691341</c:v>
                </c:pt>
                <c:pt idx="4502">
                  <c:v>0.8901168909588445</c:v>
                </c:pt>
                <c:pt idx="4503">
                  <c:v>0.89031405064311275</c:v>
                </c:pt>
                <c:pt idx="4504">
                  <c:v>0.89051095623217991</c:v>
                </c:pt>
                <c:pt idx="4505">
                  <c:v>0.89070760783671121</c:v>
                </c:pt>
                <c:pt idx="4506">
                  <c:v>0.89090400556778782</c:v>
                </c:pt>
                <c:pt idx="4507">
                  <c:v>0.89110014953690242</c:v>
                </c:pt>
                <c:pt idx="4508">
                  <c:v>0.8912960398559775</c:v>
                </c:pt>
                <c:pt idx="4509">
                  <c:v>0.89149167663733075</c:v>
                </c:pt>
                <c:pt idx="4510">
                  <c:v>0.8916870599937019</c:v>
                </c:pt>
                <c:pt idx="4511">
                  <c:v>0.89188219003824232</c:v>
                </c:pt>
                <c:pt idx="4512">
                  <c:v>0.89207706688452482</c:v>
                </c:pt>
                <c:pt idx="4513">
                  <c:v>0.8922716906465159</c:v>
                </c:pt>
                <c:pt idx="4514">
                  <c:v>0.89246606143859353</c:v>
                </c:pt>
                <c:pt idx="4515">
                  <c:v>0.89266017937556041</c:v>
                </c:pt>
                <c:pt idx="4516">
                  <c:v>0.89285404457261253</c:v>
                </c:pt>
                <c:pt idx="4517">
                  <c:v>0.89304765714535872</c:v>
                </c:pt>
                <c:pt idx="4518">
                  <c:v>0.8932410172098153</c:v>
                </c:pt>
                <c:pt idx="4519">
                  <c:v>0.89343412488238261</c:v>
                </c:pt>
                <c:pt idx="4520">
                  <c:v>0.8936269802799105</c:v>
                </c:pt>
                <c:pt idx="4521">
                  <c:v>0.89381958351960855</c:v>
                </c:pt>
                <c:pt idx="4522">
                  <c:v>0.89401193471910767</c:v>
                </c:pt>
                <c:pt idx="4523">
                  <c:v>0.89420403399643789</c:v>
                </c:pt>
                <c:pt idx="4524">
                  <c:v>0.8943958814700298</c:v>
                </c:pt>
                <c:pt idx="4525">
                  <c:v>0.89458747725871313</c:v>
                </c:pt>
                <c:pt idx="4526">
                  <c:v>0.89477882148171672</c:v>
                </c:pt>
                <c:pt idx="4527">
                  <c:v>0.89496991425866645</c:v>
                </c:pt>
                <c:pt idx="4528">
                  <c:v>0.89516075570958609</c:v>
                </c:pt>
                <c:pt idx="4529">
                  <c:v>0.89535134595489452</c:v>
                </c:pt>
                <c:pt idx="4530">
                  <c:v>0.89554168511540644</c:v>
                </c:pt>
                <c:pt idx="4531">
                  <c:v>0.89573177331232989</c:v>
                </c:pt>
                <c:pt idx="4532">
                  <c:v>0.89592161066726672</c:v>
                </c:pt>
                <c:pt idx="4533">
                  <c:v>0.89611119730220956</c:v>
                </c:pt>
                <c:pt idx="4534">
                  <c:v>0.89630053333954574</c:v>
                </c:pt>
                <c:pt idx="4535">
                  <c:v>0.89648961890204859</c:v>
                </c:pt>
                <c:pt idx="4536">
                  <c:v>0.89667845411288882</c:v>
                </c:pt>
                <c:pt idx="4537">
                  <c:v>0.8968670390956075</c:v>
                </c:pt>
                <c:pt idx="4538">
                  <c:v>0.89705537397415924</c:v>
                </c:pt>
                <c:pt idx="4539">
                  <c:v>0.8972434588728655</c:v>
                </c:pt>
                <c:pt idx="4540">
                  <c:v>0.8974312939164435</c:v>
                </c:pt>
                <c:pt idx="4541">
                  <c:v>0.89761887922998995</c:v>
                </c:pt>
                <c:pt idx="4542">
                  <c:v>0.89780621493898793</c:v>
                </c:pt>
                <c:pt idx="4543">
                  <c:v>0.89799330116930354</c:v>
                </c:pt>
                <c:pt idx="4544">
                  <c:v>0.89818013804718455</c:v>
                </c:pt>
                <c:pt idx="4545">
                  <c:v>0.89836672569925535</c:v>
                </c:pt>
                <c:pt idx="4546">
                  <c:v>0.89855306425253956</c:v>
                </c:pt>
                <c:pt idx="4547">
                  <c:v>0.89873915383441372</c:v>
                </c:pt>
                <c:pt idx="4548">
                  <c:v>0.89892499457264619</c:v>
                </c:pt>
                <c:pt idx="4549">
                  <c:v>0.89911058659538379</c:v>
                </c:pt>
                <c:pt idx="4550">
                  <c:v>0.89929593003114705</c:v>
                </c:pt>
                <c:pt idx="4551">
                  <c:v>0.89948102500883309</c:v>
                </c:pt>
                <c:pt idx="4552">
                  <c:v>0.89966587165771372</c:v>
                </c:pt>
                <c:pt idx="4553">
                  <c:v>0.89985047010743291</c:v>
                </c:pt>
                <c:pt idx="4554">
                  <c:v>0.90003482048801065</c:v>
                </c:pt>
                <c:pt idx="4555">
                  <c:v>0.9002189229298343</c:v>
                </c:pt>
                <c:pt idx="4556">
                  <c:v>0.90040277756366749</c:v>
                </c:pt>
                <c:pt idx="4557">
                  <c:v>0.90058638452063433</c:v>
                </c:pt>
                <c:pt idx="4558">
                  <c:v>0.90076974393224885</c:v>
                </c:pt>
                <c:pt idx="4559">
                  <c:v>0.90095285593037244</c:v>
                </c:pt>
                <c:pt idx="4560">
                  <c:v>0.90113572064723557</c:v>
                </c:pt>
                <c:pt idx="4561">
                  <c:v>0.90131833821544449</c:v>
                </c:pt>
                <c:pt idx="4562">
                  <c:v>0.90150070876796007</c:v>
                </c:pt>
                <c:pt idx="4563">
                  <c:v>0.90168283243813663</c:v>
                </c:pt>
                <c:pt idx="4564">
                  <c:v>0.90186470935963658</c:v>
                </c:pt>
                <c:pt idx="4565">
                  <c:v>0.90204633966653935</c:v>
                </c:pt>
                <c:pt idx="4566">
                  <c:v>0.90222772349325808</c:v>
                </c:pt>
                <c:pt idx="4567">
                  <c:v>0.90240886097457362</c:v>
                </c:pt>
                <c:pt idx="4568">
                  <c:v>0.90258975224562532</c:v>
                </c:pt>
                <c:pt idx="4569">
                  <c:v>0.90277039744191245</c:v>
                </c:pt>
                <c:pt idx="4570">
                  <c:v>0.90295079669929468</c:v>
                </c:pt>
                <c:pt idx="4571">
                  <c:v>0.90313095015397582</c:v>
                </c:pt>
                <c:pt idx="4572">
                  <c:v>0.90331085794253529</c:v>
                </c:pt>
                <c:pt idx="4573">
                  <c:v>0.90349052020189469</c:v>
                </c:pt>
                <c:pt idx="4574">
                  <c:v>0.90366993706933263</c:v>
                </c:pt>
                <c:pt idx="4575">
                  <c:v>0.90384910868248425</c:v>
                </c:pt>
                <c:pt idx="4576">
                  <c:v>0.90402803517932462</c:v>
                </c:pt>
                <c:pt idx="4577">
                  <c:v>0.90420671669820063</c:v>
                </c:pt>
                <c:pt idx="4578">
                  <c:v>0.90438515337778913</c:v>
                </c:pt>
                <c:pt idx="4579">
                  <c:v>0.90456334535712735</c:v>
                </c:pt>
                <c:pt idx="4580">
                  <c:v>0.90474129277561499</c:v>
                </c:pt>
                <c:pt idx="4581">
                  <c:v>0.90491899577295332</c:v>
                </c:pt>
                <c:pt idx="4582">
                  <c:v>0.90509645448925402</c:v>
                </c:pt>
                <c:pt idx="4583">
                  <c:v>0.90527366906491857</c:v>
                </c:pt>
                <c:pt idx="4584">
                  <c:v>0.9054506396407227</c:v>
                </c:pt>
                <c:pt idx="4585">
                  <c:v>0.90562736635777863</c:v>
                </c:pt>
                <c:pt idx="4586">
                  <c:v>0.90580384935754155</c:v>
                </c:pt>
                <c:pt idx="4587">
                  <c:v>0.90598008878180947</c:v>
                </c:pt>
                <c:pt idx="4588">
                  <c:v>0.90615608477271647</c:v>
                </c:pt>
                <c:pt idx="4589">
                  <c:v>0.90633183747275403</c:v>
                </c:pt>
                <c:pt idx="4590">
                  <c:v>0.90650734702472657</c:v>
                </c:pt>
                <c:pt idx="4591">
                  <c:v>0.9066826135717988</c:v>
                </c:pt>
                <c:pt idx="4592">
                  <c:v>0.90685763725745183</c:v>
                </c:pt>
                <c:pt idx="4593">
                  <c:v>0.9070324182255266</c:v>
                </c:pt>
                <c:pt idx="4594">
                  <c:v>0.90720695662018747</c:v>
                </c:pt>
                <c:pt idx="4595">
                  <c:v>0.90738125258592361</c:v>
                </c:pt>
                <c:pt idx="4596">
                  <c:v>0.90755530626757763</c:v>
                </c:pt>
                <c:pt idx="4597">
                  <c:v>0.90772911781031063</c:v>
                </c:pt>
                <c:pt idx="4598">
                  <c:v>0.90790268735962076</c:v>
                </c:pt>
                <c:pt idx="4599">
                  <c:v>0.90807601506133506</c:v>
                </c:pt>
                <c:pt idx="4600">
                  <c:v>0.9082491010616105</c:v>
                </c:pt>
                <c:pt idx="4601">
                  <c:v>0.90842194550693256</c:v>
                </c:pt>
                <c:pt idx="4602">
                  <c:v>0.9085945485441167</c:v>
                </c:pt>
                <c:pt idx="4603">
                  <c:v>0.90876691032030166</c:v>
                </c:pt>
                <c:pt idx="4604">
                  <c:v>0.90893903098295459</c:v>
                </c:pt>
                <c:pt idx="4605">
                  <c:v>0.9091109106798676</c:v>
                </c:pt>
                <c:pt idx="4606">
                  <c:v>0.90928254955915289</c:v>
                </c:pt>
                <c:pt idx="4607">
                  <c:v>0.9094539477692537</c:v>
                </c:pt>
                <c:pt idx="4608">
                  <c:v>0.90962510545893505</c:v>
                </c:pt>
                <c:pt idx="4609">
                  <c:v>0.90979602277726856</c:v>
                </c:pt>
                <c:pt idx="4610">
                  <c:v>0.90996669987365941</c:v>
                </c:pt>
                <c:pt idx="4611">
                  <c:v>0.91013713689783748</c:v>
                </c:pt>
                <c:pt idx="4612">
                  <c:v>0.91030733399983366</c:v>
                </c:pt>
                <c:pt idx="4613">
                  <c:v>0.91047729133000843</c:v>
                </c:pt>
                <c:pt idx="4614">
                  <c:v>0.91064700903903661</c:v>
                </c:pt>
                <c:pt idx="4615">
                  <c:v>0.91081648727790343</c:v>
                </c:pt>
                <c:pt idx="4616">
                  <c:v>0.91098572619792351</c:v>
                </c:pt>
                <c:pt idx="4617">
                  <c:v>0.91115472595070557</c:v>
                </c:pt>
                <c:pt idx="4618">
                  <c:v>0.91132348668818808</c:v>
                </c:pt>
                <c:pt idx="4619">
                  <c:v>0.91149200856259782</c:v>
                </c:pt>
                <c:pt idx="4620">
                  <c:v>0.91166029172650376</c:v>
                </c:pt>
                <c:pt idx="4621">
                  <c:v>0.91182833633276372</c:v>
                </c:pt>
                <c:pt idx="4622">
                  <c:v>0.91199614253455064</c:v>
                </c:pt>
                <c:pt idx="4623">
                  <c:v>0.9121637104853425</c:v>
                </c:pt>
                <c:pt idx="4624">
                  <c:v>0.91233104033892876</c:v>
                </c:pt>
                <c:pt idx="4625">
                  <c:v>0.9124981322494049</c:v>
                </c:pt>
                <c:pt idx="4626">
                  <c:v>0.91266498637115967</c:v>
                </c:pt>
                <c:pt idx="4627">
                  <c:v>0.91283160285890563</c:v>
                </c:pt>
                <c:pt idx="4628">
                  <c:v>0.91299798186764058</c:v>
                </c:pt>
                <c:pt idx="4629">
                  <c:v>0.9131641235526865</c:v>
                </c:pt>
                <c:pt idx="4630">
                  <c:v>0.91333002806964048</c:v>
                </c:pt>
                <c:pt idx="4631">
                  <c:v>0.91349569557441901</c:v>
                </c:pt>
                <c:pt idx="4632">
                  <c:v>0.91366112622322282</c:v>
                </c:pt>
                <c:pt idx="4633">
                  <c:v>0.91382632017256937</c:v>
                </c:pt>
                <c:pt idx="4634">
                  <c:v>0.9139912775792649</c:v>
                </c:pt>
                <c:pt idx="4635">
                  <c:v>0.91415599860040264</c:v>
                </c:pt>
                <c:pt idx="4636">
                  <c:v>0.91432048339339145</c:v>
                </c:pt>
                <c:pt idx="4637">
                  <c:v>0.91448473211591386</c:v>
                </c:pt>
                <c:pt idx="4638">
                  <c:v>0.91464874492596548</c:v>
                </c:pt>
                <c:pt idx="4639">
                  <c:v>0.91481252198181906</c:v>
                </c:pt>
                <c:pt idx="4640">
                  <c:v>0.91497606344205751</c:v>
                </c:pt>
                <c:pt idx="4641">
                  <c:v>0.91513936946553243</c:v>
                </c:pt>
                <c:pt idx="4642">
                  <c:v>0.91530244021140017</c:v>
                </c:pt>
                <c:pt idx="4643">
                  <c:v>0.91546527583910253</c:v>
                </c:pt>
                <c:pt idx="4644">
                  <c:v>0.91562787650837663</c:v>
                </c:pt>
                <c:pt idx="4645">
                  <c:v>0.91579024237922202</c:v>
                </c:pt>
                <c:pt idx="4646">
                  <c:v>0.91595237361195336</c:v>
                </c:pt>
                <c:pt idx="4647">
                  <c:v>0.91611427036716253</c:v>
                </c:pt>
                <c:pt idx="4648">
                  <c:v>0.91627593280571962</c:v>
                </c:pt>
                <c:pt idx="4649">
                  <c:v>0.91643736108878049</c:v>
                </c:pt>
                <c:pt idx="4650">
                  <c:v>0.9165985553777859</c:v>
                </c:pt>
                <c:pt idx="4651">
                  <c:v>0.9167595158344557</c:v>
                </c:pt>
                <c:pt idx="4652">
                  <c:v>0.91692024262079674</c:v>
                </c:pt>
                <c:pt idx="4653">
                  <c:v>0.91708073589907479</c:v>
                </c:pt>
                <c:pt idx="4654">
                  <c:v>0.91724099583186458</c:v>
                </c:pt>
                <c:pt idx="4655">
                  <c:v>0.91740102258200062</c:v>
                </c:pt>
                <c:pt idx="4656">
                  <c:v>0.91756081631259845</c:v>
                </c:pt>
                <c:pt idx="4657">
                  <c:v>0.91772037718704003</c:v>
                </c:pt>
                <c:pt idx="4658">
                  <c:v>0.91787970536900065</c:v>
                </c:pt>
                <c:pt idx="4659">
                  <c:v>0.91803880102241542</c:v>
                </c:pt>
                <c:pt idx="4660">
                  <c:v>0.91819766431149863</c:v>
                </c:pt>
                <c:pt idx="4661">
                  <c:v>0.91835629540073249</c:v>
                </c:pt>
                <c:pt idx="4662">
                  <c:v>0.9185146944548791</c:v>
                </c:pt>
                <c:pt idx="4663">
                  <c:v>0.9186728616389539</c:v>
                </c:pt>
                <c:pt idx="4664">
                  <c:v>0.91883079711826154</c:v>
                </c:pt>
                <c:pt idx="4665">
                  <c:v>0.91898850105836327</c:v>
                </c:pt>
                <c:pt idx="4666">
                  <c:v>0.91914597362509542</c:v>
                </c:pt>
                <c:pt idx="4667">
                  <c:v>0.9193032149845406</c:v>
                </c:pt>
                <c:pt idx="4668">
                  <c:v>0.91946022530307725</c:v>
                </c:pt>
                <c:pt idx="4669">
                  <c:v>0.91961700474732599</c:v>
                </c:pt>
                <c:pt idx="4670">
                  <c:v>0.91977355348419265</c:v>
                </c:pt>
                <c:pt idx="4671">
                  <c:v>0.91992987168081153</c:v>
                </c:pt>
                <c:pt idx="4672">
                  <c:v>0.92008595950460292</c:v>
                </c:pt>
                <c:pt idx="4673">
                  <c:v>0.92024181712325781</c:v>
                </c:pt>
                <c:pt idx="4674">
                  <c:v>0.92039744470469698</c:v>
                </c:pt>
                <c:pt idx="4675">
                  <c:v>0.92055284241712754</c:v>
                </c:pt>
                <c:pt idx="4676">
                  <c:v>0.92070801042900496</c:v>
                </c:pt>
                <c:pt idx="4677">
                  <c:v>0.92086294890902298</c:v>
                </c:pt>
                <c:pt idx="4678">
                  <c:v>0.92101765802617364</c:v>
                </c:pt>
                <c:pt idx="4679">
                  <c:v>0.92117213794966257</c:v>
                </c:pt>
                <c:pt idx="4680">
                  <c:v>0.92132638884897256</c:v>
                </c:pt>
                <c:pt idx="4681">
                  <c:v>0.92148041089383481</c:v>
                </c:pt>
                <c:pt idx="4682">
                  <c:v>0.92163420425422971</c:v>
                </c:pt>
                <c:pt idx="4683">
                  <c:v>0.9217877691003924</c:v>
                </c:pt>
                <c:pt idx="4684">
                  <c:v>0.92194110560280795</c:v>
                </c:pt>
                <c:pt idx="4685">
                  <c:v>0.92209421393221069</c:v>
                </c:pt>
                <c:pt idx="4686">
                  <c:v>0.92224709425958795</c:v>
                </c:pt>
                <c:pt idx="4687">
                  <c:v>0.92239974675615799</c:v>
                </c:pt>
                <c:pt idx="4688">
                  <c:v>0.9225521715934113</c:v>
                </c:pt>
                <c:pt idx="4689">
                  <c:v>0.92270436894306707</c:v>
                </c:pt>
                <c:pt idx="4690">
                  <c:v>0.92285633897709407</c:v>
                </c:pt>
                <c:pt idx="4691">
                  <c:v>0.92300808186770456</c:v>
                </c:pt>
                <c:pt idx="4692">
                  <c:v>0.92315959778735446</c:v>
                </c:pt>
                <c:pt idx="4693">
                  <c:v>0.92331088690874141</c:v>
                </c:pt>
                <c:pt idx="4694">
                  <c:v>0.92346194940480442</c:v>
                </c:pt>
                <c:pt idx="4695">
                  <c:v>0.9236127854487225</c:v>
                </c:pt>
                <c:pt idx="4696">
                  <c:v>0.92376339521391448</c:v>
                </c:pt>
                <c:pt idx="4697">
                  <c:v>0.92391377887403758</c:v>
                </c:pt>
                <c:pt idx="4698">
                  <c:v>0.92406393660298669</c:v>
                </c:pt>
                <c:pt idx="4699">
                  <c:v>0.92421386857489163</c:v>
                </c:pt>
                <c:pt idx="4700">
                  <c:v>0.92436357496411958</c:v>
                </c:pt>
                <c:pt idx="4701">
                  <c:v>0.92451305594527156</c:v>
                </c:pt>
                <c:pt idx="4702">
                  <c:v>0.92466231169318835</c:v>
                </c:pt>
                <c:pt idx="4703">
                  <c:v>0.92481134238292451</c:v>
                </c:pt>
                <c:pt idx="4704">
                  <c:v>0.92496014818979233</c:v>
                </c:pt>
                <c:pt idx="4705">
                  <c:v>0.92510872928931798</c:v>
                </c:pt>
                <c:pt idx="4706">
                  <c:v>0.9252570858572563</c:v>
                </c:pt>
                <c:pt idx="4707">
                  <c:v>0.92540521806961673</c:v>
                </c:pt>
                <c:pt idx="4708">
                  <c:v>0.92555312610259799</c:v>
                </c:pt>
                <c:pt idx="4709">
                  <c:v>0.92570081013265193</c:v>
                </c:pt>
                <c:pt idx="4710">
                  <c:v>0.92584827033645345</c:v>
                </c:pt>
                <c:pt idx="4711">
                  <c:v>0.92599550689089383</c:v>
                </c:pt>
                <c:pt idx="4712">
                  <c:v>0.9261425199730936</c:v>
                </c:pt>
                <c:pt idx="4713">
                  <c:v>0.92628930976040458</c:v>
                </c:pt>
                <c:pt idx="4714">
                  <c:v>0.92643587643039604</c:v>
                </c:pt>
                <c:pt idx="4715">
                  <c:v>0.92658222016084557</c:v>
                </c:pt>
                <c:pt idx="4716">
                  <c:v>0.92672834112977565</c:v>
                </c:pt>
                <c:pt idx="4717">
                  <c:v>0.92687423951541414</c:v>
                </c:pt>
                <c:pt idx="4718">
                  <c:v>0.927019915496201</c:v>
                </c:pt>
                <c:pt idx="4719">
                  <c:v>0.9271653692508135</c:v>
                </c:pt>
                <c:pt idx="4720">
                  <c:v>0.92731060095813289</c:v>
                </c:pt>
                <c:pt idx="4721">
                  <c:v>0.92745561079725858</c:v>
                </c:pt>
                <c:pt idx="4722">
                  <c:v>0.92760039894750668</c:v>
                </c:pt>
                <c:pt idx="4723">
                  <c:v>0.92774496558841002</c:v>
                </c:pt>
                <c:pt idx="4724">
                  <c:v>0.92788931089970261</c:v>
                </c:pt>
                <c:pt idx="4725">
                  <c:v>0.92803343506134839</c:v>
                </c:pt>
                <c:pt idx="4726">
                  <c:v>0.92817733825351623</c:v>
                </c:pt>
                <c:pt idx="4727">
                  <c:v>0.92832102065657818</c:v>
                </c:pt>
                <c:pt idx="4728">
                  <c:v>0.92846448245111868</c:v>
                </c:pt>
                <c:pt idx="4729">
                  <c:v>0.92860772381794021</c:v>
                </c:pt>
                <c:pt idx="4730">
                  <c:v>0.92875074493805276</c:v>
                </c:pt>
                <c:pt idx="4731">
                  <c:v>0.92889354599265406</c:v>
                </c:pt>
                <c:pt idx="4732">
                  <c:v>0.92903612716317663</c:v>
                </c:pt>
                <c:pt idx="4733">
                  <c:v>0.92917848863122998</c:v>
                </c:pt>
                <c:pt idx="4734">
                  <c:v>0.929320630578649</c:v>
                </c:pt>
                <c:pt idx="4735">
                  <c:v>0.92946255318745041</c:v>
                </c:pt>
                <c:pt idx="4736">
                  <c:v>0.92960425663989477</c:v>
                </c:pt>
                <c:pt idx="4737">
                  <c:v>0.92974574111838015</c:v>
                </c:pt>
                <c:pt idx="4738">
                  <c:v>0.92988700680555969</c:v>
                </c:pt>
                <c:pt idx="4739">
                  <c:v>0.93002805388426879</c:v>
                </c:pt>
                <c:pt idx="4740">
                  <c:v>0.93016888253753705</c:v>
                </c:pt>
                <c:pt idx="4741">
                  <c:v>0.93030949294860055</c:v>
                </c:pt>
                <c:pt idx="4742">
                  <c:v>0.9304498853008738</c:v>
                </c:pt>
                <c:pt idx="4743">
                  <c:v>0.93059005977798459</c:v>
                </c:pt>
                <c:pt idx="4744">
                  <c:v>0.93073001656376431</c:v>
                </c:pt>
                <c:pt idx="4745">
                  <c:v>0.93086975584220166</c:v>
                </c:pt>
                <c:pt idx="4746">
                  <c:v>0.93100927779752762</c:v>
                </c:pt>
                <c:pt idx="4747">
                  <c:v>0.93114858261412903</c:v>
                </c:pt>
                <c:pt idx="4748">
                  <c:v>0.93128767047659178</c:v>
                </c:pt>
                <c:pt idx="4749">
                  <c:v>0.93142654156969706</c:v>
                </c:pt>
                <c:pt idx="4750">
                  <c:v>0.93156519607842081</c:v>
                </c:pt>
                <c:pt idx="4751">
                  <c:v>0.93170363418791813</c:v>
                </c:pt>
                <c:pt idx="4752">
                  <c:v>0.93184185608354386</c:v>
                </c:pt>
                <c:pt idx="4753">
                  <c:v>0.93197986195080595</c:v>
                </c:pt>
                <c:pt idx="4754">
                  <c:v>0.93211765197544849</c:v>
                </c:pt>
                <c:pt idx="4755">
                  <c:v>0.93225522634337321</c:v>
                </c:pt>
                <c:pt idx="4756">
                  <c:v>0.93239258524064939</c:v>
                </c:pt>
                <c:pt idx="4757">
                  <c:v>0.93252972885357865</c:v>
                </c:pt>
                <c:pt idx="4758">
                  <c:v>0.93266665736859578</c:v>
                </c:pt>
                <c:pt idx="4759">
                  <c:v>0.93280337097232957</c:v>
                </c:pt>
                <c:pt idx="4760">
                  <c:v>0.93293986985161359</c:v>
                </c:pt>
                <c:pt idx="4761">
                  <c:v>0.9330761541934367</c:v>
                </c:pt>
                <c:pt idx="4762">
                  <c:v>0.93321222418497329</c:v>
                </c:pt>
                <c:pt idx="4763">
                  <c:v>0.93334808001358016</c:v>
                </c:pt>
                <c:pt idx="4764">
                  <c:v>0.93348372186677231</c:v>
                </c:pt>
                <c:pt idx="4765">
                  <c:v>0.93361914993227646</c:v>
                </c:pt>
                <c:pt idx="4766">
                  <c:v>0.93375436439795956</c:v>
                </c:pt>
                <c:pt idx="4767">
                  <c:v>0.93388936545188062</c:v>
                </c:pt>
                <c:pt idx="4768">
                  <c:v>0.93402415328226751</c:v>
                </c:pt>
                <c:pt idx="4769">
                  <c:v>0.93415872807752154</c:v>
                </c:pt>
                <c:pt idx="4770">
                  <c:v>0.93429309002621541</c:v>
                </c:pt>
                <c:pt idx="4771">
                  <c:v>0.93442723931709271</c:v>
                </c:pt>
                <c:pt idx="4772">
                  <c:v>0.93456117613906509</c:v>
                </c:pt>
                <c:pt idx="4773">
                  <c:v>0.93469490068121663</c:v>
                </c:pt>
                <c:pt idx="4774">
                  <c:v>0.93482841313279985</c:v>
                </c:pt>
                <c:pt idx="4775">
                  <c:v>0.93496171368322356</c:v>
                </c:pt>
                <c:pt idx="4776">
                  <c:v>0.93509480252207966</c:v>
                </c:pt>
                <c:pt idx="4777">
                  <c:v>0.93522767983910493</c:v>
                </c:pt>
                <c:pt idx="4778">
                  <c:v>0.93536034582422178</c:v>
                </c:pt>
                <c:pt idx="4779">
                  <c:v>0.93549280066751683</c:v>
                </c:pt>
                <c:pt idx="4780">
                  <c:v>0.93562504455921736</c:v>
                </c:pt>
                <c:pt idx="4781">
                  <c:v>0.93575707768972305</c:v>
                </c:pt>
                <c:pt idx="4782">
                  <c:v>0.93588890024959914</c:v>
                </c:pt>
                <c:pt idx="4783">
                  <c:v>0.93602051242956874</c:v>
                </c:pt>
                <c:pt idx="4784">
                  <c:v>0.9361519144205116</c:v>
                </c:pt>
                <c:pt idx="4785">
                  <c:v>0.93628310641346513</c:v>
                </c:pt>
                <c:pt idx="4786">
                  <c:v>0.93641408859963338</c:v>
                </c:pt>
                <c:pt idx="4787">
                  <c:v>0.93654486117036551</c:v>
                </c:pt>
                <c:pt idx="4788">
                  <c:v>0.93667542431717721</c:v>
                </c:pt>
                <c:pt idx="4789">
                  <c:v>0.93680577823171562</c:v>
                </c:pt>
                <c:pt idx="4790">
                  <c:v>0.93693592310581364</c:v>
                </c:pt>
                <c:pt idx="4791">
                  <c:v>0.93706585913143725</c:v>
                </c:pt>
                <c:pt idx="4792">
                  <c:v>0.937195586500712</c:v>
                </c:pt>
                <c:pt idx="4793">
                  <c:v>0.93732510540590286</c:v>
                </c:pt>
                <c:pt idx="4794">
                  <c:v>0.93745441603944635</c:v>
                </c:pt>
                <c:pt idx="4795">
                  <c:v>0.9375835185939031</c:v>
                </c:pt>
                <c:pt idx="4796">
                  <c:v>0.93771241326200561</c:v>
                </c:pt>
                <c:pt idx="4797">
                  <c:v>0.9378411002366196</c:v>
                </c:pt>
                <c:pt idx="4798">
                  <c:v>0.93796957971076156</c:v>
                </c:pt>
                <c:pt idx="4799">
                  <c:v>0.93809785187759664</c:v>
                </c:pt>
                <c:pt idx="4800">
                  <c:v>0.93822591693043211</c:v>
                </c:pt>
                <c:pt idx="4801">
                  <c:v>0.93835377506271256</c:v>
                </c:pt>
                <c:pt idx="4802">
                  <c:v>0.93848142646804622</c:v>
                </c:pt>
                <c:pt idx="4803">
                  <c:v>0.9386088713401608</c:v>
                </c:pt>
                <c:pt idx="4804">
                  <c:v>0.93873610987292844</c:v>
                </c:pt>
                <c:pt idx="4805">
                  <c:v>0.93886314226039469</c:v>
                </c:pt>
                <c:pt idx="4806">
                  <c:v>0.93898996869669771</c:v>
                </c:pt>
                <c:pt idx="4807">
                  <c:v>0.93911658937613907</c:v>
                </c:pt>
                <c:pt idx="4808">
                  <c:v>0.93924300449316911</c:v>
                </c:pt>
                <c:pt idx="4809">
                  <c:v>0.93936921424234232</c:v>
                </c:pt>
                <c:pt idx="4810">
                  <c:v>0.93949521881838538</c:v>
                </c:pt>
                <c:pt idx="4811">
                  <c:v>0.93962101841613621</c:v>
                </c:pt>
                <c:pt idx="4812">
                  <c:v>0.93974661323057596</c:v>
                </c:pt>
                <c:pt idx="4813">
                  <c:v>0.93987200345681265</c:v>
                </c:pt>
                <c:pt idx="4814">
                  <c:v>0.93999718929010634</c:v>
                </c:pt>
                <c:pt idx="4815">
                  <c:v>0.94012217092583206</c:v>
                </c:pt>
                <c:pt idx="4816">
                  <c:v>0.94024694855949964</c:v>
                </c:pt>
                <c:pt idx="4817">
                  <c:v>0.94037152238674915</c:v>
                </c:pt>
                <c:pt idx="4818">
                  <c:v>0.94049589260335709</c:v>
                </c:pt>
                <c:pt idx="4819">
                  <c:v>0.94062005940520765</c:v>
                </c:pt>
                <c:pt idx="4820">
                  <c:v>0.94074402298834425</c:v>
                </c:pt>
                <c:pt idx="4821">
                  <c:v>0.94086778354890688</c:v>
                </c:pt>
                <c:pt idx="4822">
                  <c:v>0.94099134128318951</c:v>
                </c:pt>
                <c:pt idx="4823">
                  <c:v>0.94111469638758416</c:v>
                </c:pt>
                <c:pt idx="4824">
                  <c:v>0.94123784905862251</c:v>
                </c:pt>
                <c:pt idx="4825">
                  <c:v>0.94136079949295937</c:v>
                </c:pt>
                <c:pt idx="4826">
                  <c:v>0.94148354788737587</c:v>
                </c:pt>
                <c:pt idx="4827">
                  <c:v>0.94160609443876664</c:v>
                </c:pt>
                <c:pt idx="4828">
                  <c:v>0.94172843934414718</c:v>
                </c:pt>
                <c:pt idx="4829">
                  <c:v>0.94185058280064748</c:v>
                </c:pt>
                <c:pt idx="4830">
                  <c:v>0.9419725250055373</c:v>
                </c:pt>
                <c:pt idx="4831">
                  <c:v>0.94209426615619263</c:v>
                </c:pt>
                <c:pt idx="4832">
                  <c:v>0.9422158064500975</c:v>
                </c:pt>
                <c:pt idx="4833">
                  <c:v>0.94233714608486241</c:v>
                </c:pt>
                <c:pt idx="4834">
                  <c:v>0.94245828525822151</c:v>
                </c:pt>
                <c:pt idx="4835">
                  <c:v>0.94257922416801165</c:v>
                </c:pt>
                <c:pt idx="4836">
                  <c:v>0.94269996301219183</c:v>
                </c:pt>
                <c:pt idx="4837">
                  <c:v>0.94282050198881762</c:v>
                </c:pt>
                <c:pt idx="4838">
                  <c:v>0.94294084129608546</c:v>
                </c:pt>
                <c:pt idx="4839">
                  <c:v>0.94306098113227121</c:v>
                </c:pt>
                <c:pt idx="4840">
                  <c:v>0.9431809216957967</c:v>
                </c:pt>
                <c:pt idx="4841">
                  <c:v>0.94330066318516193</c:v>
                </c:pt>
                <c:pt idx="4842">
                  <c:v>0.94342020579899311</c:v>
                </c:pt>
                <c:pt idx="4843">
                  <c:v>0.9435395497360165</c:v>
                </c:pt>
                <c:pt idx="4844">
                  <c:v>0.94365869519508505</c:v>
                </c:pt>
                <c:pt idx="4845">
                  <c:v>0.9437776423751254</c:v>
                </c:pt>
                <c:pt idx="4846">
                  <c:v>0.94389639147519233</c:v>
                </c:pt>
                <c:pt idx="4847">
                  <c:v>0.94401494269444164</c:v>
                </c:pt>
                <c:pt idx="4848">
                  <c:v>0.94413329623213704</c:v>
                </c:pt>
                <c:pt idx="4849">
                  <c:v>0.94425145228763863</c:v>
                </c:pt>
                <c:pt idx="4850">
                  <c:v>0.94436941106040984</c:v>
                </c:pt>
                <c:pt idx="4851">
                  <c:v>0.94448717275001859</c:v>
                </c:pt>
                <c:pt idx="4852">
                  <c:v>0.94460473755613672</c:v>
                </c:pt>
                <c:pt idx="4853">
                  <c:v>0.94472210567852144</c:v>
                </c:pt>
                <c:pt idx="4854">
                  <c:v>0.94483927731704265</c:v>
                </c:pt>
                <c:pt idx="4855">
                  <c:v>0.94495625267166961</c:v>
                </c:pt>
                <c:pt idx="4856">
                  <c:v>0.94507303194246206</c:v>
                </c:pt>
                <c:pt idx="4857">
                  <c:v>0.9451896153295849</c:v>
                </c:pt>
                <c:pt idx="4858">
                  <c:v>0.94530600303327372</c:v>
                </c:pt>
                <c:pt idx="4859">
                  <c:v>0.94542219525389704</c:v>
                </c:pt>
                <c:pt idx="4860">
                  <c:v>0.94553819219189272</c:v>
                </c:pt>
                <c:pt idx="4861">
                  <c:v>0.9456539940477976</c:v>
                </c:pt>
                <c:pt idx="4862">
                  <c:v>0.9457696010222415</c:v>
                </c:pt>
                <c:pt idx="4863">
                  <c:v>0.94588501331594665</c:v>
                </c:pt>
                <c:pt idx="4864">
                  <c:v>0.94600023112972265</c:v>
                </c:pt>
                <c:pt idx="4865">
                  <c:v>0.94611525466448043</c:v>
                </c:pt>
                <c:pt idx="4866">
                  <c:v>0.94623008412119369</c:v>
                </c:pt>
                <c:pt idx="4867">
                  <c:v>0.94634471970095857</c:v>
                </c:pt>
                <c:pt idx="4868">
                  <c:v>0.94645916160493859</c:v>
                </c:pt>
                <c:pt idx="4869">
                  <c:v>0.94657341003439077</c:v>
                </c:pt>
                <c:pt idx="4870">
                  <c:v>0.9466874651906465</c:v>
                </c:pt>
                <c:pt idx="4871">
                  <c:v>0.94680132727514388</c:v>
                </c:pt>
                <c:pt idx="4872">
                  <c:v>0.94691499648938426</c:v>
                </c:pt>
                <c:pt idx="4873">
                  <c:v>0.94702847303495985</c:v>
                </c:pt>
                <c:pt idx="4874">
                  <c:v>0.94714175711355975</c:v>
                </c:pt>
                <c:pt idx="4875">
                  <c:v>0.94725484892692358</c:v>
                </c:pt>
                <c:pt idx="4876">
                  <c:v>0.94736774867690376</c:v>
                </c:pt>
                <c:pt idx="4877">
                  <c:v>0.94748045656542734</c:v>
                </c:pt>
                <c:pt idx="4878">
                  <c:v>0.94759297279447463</c:v>
                </c:pt>
                <c:pt idx="4879">
                  <c:v>0.94770529756614208</c:v>
                </c:pt>
                <c:pt idx="4880">
                  <c:v>0.94781743108256733</c:v>
                </c:pt>
                <c:pt idx="4881">
                  <c:v>0.94792937354600293</c:v>
                </c:pt>
                <c:pt idx="4882">
                  <c:v>0.94804112515874261</c:v>
                </c:pt>
                <c:pt idx="4883">
                  <c:v>0.94815268612318515</c:v>
                </c:pt>
                <c:pt idx="4884">
                  <c:v>0.94826405664178115</c:v>
                </c:pt>
                <c:pt idx="4885">
                  <c:v>0.94837523691706382</c:v>
                </c:pt>
                <c:pt idx="4886">
                  <c:v>0.94848622715164488</c:v>
                </c:pt>
                <c:pt idx="4887">
                  <c:v>0.94859702754820963</c:v>
                </c:pt>
                <c:pt idx="4888">
                  <c:v>0.94870763830950477</c:v>
                </c:pt>
                <c:pt idx="4889">
                  <c:v>0.94881805963833865</c:v>
                </c:pt>
                <c:pt idx="4890">
                  <c:v>0.9489282917376195</c:v>
                </c:pt>
                <c:pt idx="4891">
                  <c:v>0.94903833481030453</c:v>
                </c:pt>
                <c:pt idx="4892">
                  <c:v>0.94914818905942178</c:v>
                </c:pt>
                <c:pt idx="4893">
                  <c:v>0.94925785468807333</c:v>
                </c:pt>
                <c:pt idx="4894">
                  <c:v>0.94936733189940858</c:v>
                </c:pt>
                <c:pt idx="4895">
                  <c:v>0.94947662089667229</c:v>
                </c:pt>
                <c:pt idx="4896">
                  <c:v>0.94958572188315449</c:v>
                </c:pt>
                <c:pt idx="4897">
                  <c:v>0.94969463506221563</c:v>
                </c:pt>
                <c:pt idx="4898">
                  <c:v>0.94980336063727777</c:v>
                </c:pt>
                <c:pt idx="4899">
                  <c:v>0.94991189881182869</c:v>
                </c:pt>
                <c:pt idx="4900">
                  <c:v>0.95002024978941524</c:v>
                </c:pt>
                <c:pt idx="4901">
                  <c:v>0.95012841377364865</c:v>
                </c:pt>
                <c:pt idx="4902">
                  <c:v>0.95023639096819823</c:v>
                </c:pt>
                <c:pt idx="4903">
                  <c:v>0.95034418157679479</c:v>
                </c:pt>
                <c:pt idx="4904">
                  <c:v>0.95045178580322409</c:v>
                </c:pt>
                <c:pt idx="4905">
                  <c:v>0.95055920385134307</c:v>
                </c:pt>
                <c:pt idx="4906">
                  <c:v>0.95066643592504707</c:v>
                </c:pt>
                <c:pt idx="4907">
                  <c:v>0.95077348222830471</c:v>
                </c:pt>
                <c:pt idx="4908">
                  <c:v>0.95088034296512192</c:v>
                </c:pt>
                <c:pt idx="4909">
                  <c:v>0.95098701833958843</c:v>
                </c:pt>
                <c:pt idx="4910">
                  <c:v>0.95109350855581065</c:v>
                </c:pt>
                <c:pt idx="4911">
                  <c:v>0.95119981381798946</c:v>
                </c:pt>
                <c:pt idx="4912">
                  <c:v>0.95130593433034272</c:v>
                </c:pt>
                <c:pt idx="4913">
                  <c:v>0.9514118702971659</c:v>
                </c:pt>
                <c:pt idx="4914">
                  <c:v>0.95151762192278966</c:v>
                </c:pt>
                <c:pt idx="4915">
                  <c:v>0.95162318941161006</c:v>
                </c:pt>
                <c:pt idx="4916">
                  <c:v>0.95172857296805891</c:v>
                </c:pt>
                <c:pt idx="4917">
                  <c:v>0.95183377279661552</c:v>
                </c:pt>
                <c:pt idx="4918">
                  <c:v>0.9519387891018245</c:v>
                </c:pt>
                <c:pt idx="4919">
                  <c:v>0.95204362208826465</c:v>
                </c:pt>
                <c:pt idx="4920">
                  <c:v>0.95214827196056362</c:v>
                </c:pt>
                <c:pt idx="4921">
                  <c:v>0.95225273892339712</c:v>
                </c:pt>
                <c:pt idx="4922">
                  <c:v>0.95235702318148563</c:v>
                </c:pt>
                <c:pt idx="4923">
                  <c:v>0.95246112493959134</c:v>
                </c:pt>
                <c:pt idx="4924">
                  <c:v>0.95256504440252454</c:v>
                </c:pt>
                <c:pt idx="4925">
                  <c:v>0.95266878177513559</c:v>
                </c:pt>
                <c:pt idx="4926">
                  <c:v>0.95277233726231791</c:v>
                </c:pt>
                <c:pt idx="4927">
                  <c:v>0.95287571106900992</c:v>
                </c:pt>
                <c:pt idx="4928">
                  <c:v>0.95297890340018165</c:v>
                </c:pt>
                <c:pt idx="4929">
                  <c:v>0.95308191446084578</c:v>
                </c:pt>
                <c:pt idx="4930">
                  <c:v>0.95318474445606038</c:v>
                </c:pt>
                <c:pt idx="4931">
                  <c:v>0.95328739359092318</c:v>
                </c:pt>
                <c:pt idx="4932">
                  <c:v>0.95338986207056164</c:v>
                </c:pt>
                <c:pt idx="4933">
                  <c:v>0.9534921501001431</c:v>
                </c:pt>
                <c:pt idx="4934">
                  <c:v>0.95359425788487651</c:v>
                </c:pt>
                <c:pt idx="4935">
                  <c:v>0.95369618562998815</c:v>
                </c:pt>
                <c:pt idx="4936">
                  <c:v>0.95379793354076914</c:v>
                </c:pt>
                <c:pt idx="4937">
                  <c:v>0.95389950182251215</c:v>
                </c:pt>
                <c:pt idx="4938">
                  <c:v>0.9540008906805767</c:v>
                </c:pt>
                <c:pt idx="4939">
                  <c:v>0.95410210032031351</c:v>
                </c:pt>
                <c:pt idx="4940">
                  <c:v>0.95420313094714759</c:v>
                </c:pt>
                <c:pt idx="4941">
                  <c:v>0.95430398276651052</c:v>
                </c:pt>
                <c:pt idx="4942">
                  <c:v>0.95440465598386903</c:v>
                </c:pt>
                <c:pt idx="4943">
                  <c:v>0.95450515080471987</c:v>
                </c:pt>
                <c:pt idx="4944">
                  <c:v>0.9546054674345964</c:v>
                </c:pt>
                <c:pt idx="4945">
                  <c:v>0.95470560607903565</c:v>
                </c:pt>
                <c:pt idx="4946">
                  <c:v>0.95480556694362562</c:v>
                </c:pt>
                <c:pt idx="4947">
                  <c:v>0.95490535023398515</c:v>
                </c:pt>
                <c:pt idx="4948">
                  <c:v>0.95500495615573655</c:v>
                </c:pt>
                <c:pt idx="4949">
                  <c:v>0.95510438491454053</c:v>
                </c:pt>
                <c:pt idx="4950">
                  <c:v>0.95520363671608866</c:v>
                </c:pt>
                <c:pt idx="4951">
                  <c:v>0.95530271176607651</c:v>
                </c:pt>
                <c:pt idx="4952">
                  <c:v>0.95540161027024462</c:v>
                </c:pt>
                <c:pt idx="4953">
                  <c:v>0.95550033243434174</c:v>
                </c:pt>
                <c:pt idx="4954">
                  <c:v>0.95559887846414626</c:v>
                </c:pt>
                <c:pt idx="4955">
                  <c:v>0.95569724856544658</c:v>
                </c:pt>
                <c:pt idx="4956">
                  <c:v>0.9557954429440616</c:v>
                </c:pt>
                <c:pt idx="4957">
                  <c:v>0.95589346180582291</c:v>
                </c:pt>
                <c:pt idx="4958">
                  <c:v>0.95599130535659516</c:v>
                </c:pt>
                <c:pt idx="4959">
                  <c:v>0.95608897380223556</c:v>
                </c:pt>
                <c:pt idx="4960">
                  <c:v>0.95618646734864454</c:v>
                </c:pt>
                <c:pt idx="4961">
                  <c:v>0.9562837862017235</c:v>
                </c:pt>
                <c:pt idx="4962">
                  <c:v>0.95638093056739504</c:v>
                </c:pt>
                <c:pt idx="4963">
                  <c:v>0.95647790065159821</c:v>
                </c:pt>
                <c:pt idx="4964">
                  <c:v>0.95657469666028017</c:v>
                </c:pt>
                <c:pt idx="4965">
                  <c:v>0.9566713187994057</c:v>
                </c:pt>
                <c:pt idx="4966">
                  <c:v>0.9567677672749515</c:v>
                </c:pt>
                <c:pt idx="4967">
                  <c:v>0.95686404229291533</c:v>
                </c:pt>
                <c:pt idx="4968">
                  <c:v>0.95696014405929553</c:v>
                </c:pt>
                <c:pt idx="4969">
                  <c:v>0.95705607278010563</c:v>
                </c:pt>
                <c:pt idx="4970">
                  <c:v>0.95715182866136861</c:v>
                </c:pt>
                <c:pt idx="4971">
                  <c:v>0.95724741190912044</c:v>
                </c:pt>
                <c:pt idx="4972">
                  <c:v>0.95734282272939475</c:v>
                </c:pt>
                <c:pt idx="4973">
                  <c:v>0.95743806132824949</c:v>
                </c:pt>
                <c:pt idx="4974">
                  <c:v>0.95753312791173706</c:v>
                </c:pt>
                <c:pt idx="4975">
                  <c:v>0.95762802268593561</c:v>
                </c:pt>
                <c:pt idx="4976">
                  <c:v>0.95772274585689243</c:v>
                </c:pt>
                <c:pt idx="4977">
                  <c:v>0.95781729763070289</c:v>
                </c:pt>
                <c:pt idx="4978">
                  <c:v>0.95791167821343726</c:v>
                </c:pt>
                <c:pt idx="4979">
                  <c:v>0.9580058878111819</c:v>
                </c:pt>
                <c:pt idx="4980">
                  <c:v>0.95809992663002774</c:v>
                </c:pt>
                <c:pt idx="4981">
                  <c:v>0.95819379487605627</c:v>
                </c:pt>
                <c:pt idx="4982">
                  <c:v>0.95828749275537173</c:v>
                </c:pt>
                <c:pt idx="4983">
                  <c:v>0.95838102047406282</c:v>
                </c:pt>
                <c:pt idx="4984">
                  <c:v>0.9584743782382239</c:v>
                </c:pt>
                <c:pt idx="4985">
                  <c:v>0.95856756625394857</c:v>
                </c:pt>
                <c:pt idx="4986">
                  <c:v>0.95866058472732807</c:v>
                </c:pt>
                <c:pt idx="4987">
                  <c:v>0.95875343386446465</c:v>
                </c:pt>
                <c:pt idx="4988">
                  <c:v>0.9588461138714357</c:v>
                </c:pt>
                <c:pt idx="4989">
                  <c:v>0.95893862495433368</c:v>
                </c:pt>
                <c:pt idx="4990">
                  <c:v>0.95903096731924131</c:v>
                </c:pt>
                <c:pt idx="4991">
                  <c:v>0.95912314117223485</c:v>
                </c:pt>
                <c:pt idx="4992">
                  <c:v>0.95921514671939911</c:v>
                </c:pt>
                <c:pt idx="4993">
                  <c:v>0.9593069841667925</c:v>
                </c:pt>
                <c:pt idx="4994">
                  <c:v>0.95939865372048561</c:v>
                </c:pt>
                <c:pt idx="4995">
                  <c:v>0.95949015558652262</c:v>
                </c:pt>
                <c:pt idx="4996">
                  <c:v>0.95958148997095927</c:v>
                </c:pt>
                <c:pt idx="4997">
                  <c:v>0.95967265707984883</c:v>
                </c:pt>
                <c:pt idx="4998">
                  <c:v>0.95976365711920064</c:v>
                </c:pt>
                <c:pt idx="4999">
                  <c:v>0.9598544902950471</c:v>
                </c:pt>
                <c:pt idx="5000">
                  <c:v>0.95994515681340165</c:v>
                </c:pt>
                <c:pt idx="5001">
                  <c:v>0.96003565688025472</c:v>
                </c:pt>
                <c:pt idx="5002">
                  <c:v>0.96012599070160887</c:v>
                </c:pt>
                <c:pt idx="5003">
                  <c:v>0.960216158483436</c:v>
                </c:pt>
                <c:pt idx="5004">
                  <c:v>0.96030616043170058</c:v>
                </c:pt>
                <c:pt idx="5005">
                  <c:v>0.96039599675235354</c:v>
                </c:pt>
                <c:pt idx="5006">
                  <c:v>0.9604856676513317</c:v>
                </c:pt>
                <c:pt idx="5007">
                  <c:v>0.96057517333455966</c:v>
                </c:pt>
                <c:pt idx="5008">
                  <c:v>0.96066451400793551</c:v>
                </c:pt>
                <c:pt idx="5009">
                  <c:v>0.96075368987735577</c:v>
                </c:pt>
                <c:pt idx="5010">
                  <c:v>0.96084270114870063</c:v>
                </c:pt>
                <c:pt idx="5011">
                  <c:v>0.96093154802781588</c:v>
                </c:pt>
                <c:pt idx="5012">
                  <c:v>0.96102023072054465</c:v>
                </c:pt>
                <c:pt idx="5013">
                  <c:v>0.96110874943270452</c:v>
                </c:pt>
                <c:pt idx="5014">
                  <c:v>0.96119710437009864</c:v>
                </c:pt>
                <c:pt idx="5015">
                  <c:v>0.96128529573850463</c:v>
                </c:pt>
                <c:pt idx="5016">
                  <c:v>0.96137332374368267</c:v>
                </c:pt>
                <c:pt idx="5017">
                  <c:v>0.96146118859137231</c:v>
                </c:pt>
                <c:pt idx="5018">
                  <c:v>0.96154889048728975</c:v>
                </c:pt>
                <c:pt idx="5019">
                  <c:v>0.9616364296371287</c:v>
                </c:pt>
                <c:pt idx="5020">
                  <c:v>0.96172380624656451</c:v>
                </c:pt>
                <c:pt idx="5021">
                  <c:v>0.96181102052123091</c:v>
                </c:pt>
                <c:pt idx="5022">
                  <c:v>0.96189807266676874</c:v>
                </c:pt>
                <c:pt idx="5023">
                  <c:v>0.9619849628887559</c:v>
                </c:pt>
                <c:pt idx="5024">
                  <c:v>0.96207169139278303</c:v>
                </c:pt>
                <c:pt idx="5025">
                  <c:v>0.96215825838438374</c:v>
                </c:pt>
                <c:pt idx="5026">
                  <c:v>0.96224466406907805</c:v>
                </c:pt>
                <c:pt idx="5027">
                  <c:v>0.96233090865235449</c:v>
                </c:pt>
                <c:pt idx="5028">
                  <c:v>0.96241699233968425</c:v>
                </c:pt>
                <c:pt idx="5029">
                  <c:v>0.96250291533649568</c:v>
                </c:pt>
                <c:pt idx="5030">
                  <c:v>0.96258867784819646</c:v>
                </c:pt>
                <c:pt idx="5031">
                  <c:v>0.96267428008015365</c:v>
                </c:pt>
                <c:pt idx="5032">
                  <c:v>0.96275972223771633</c:v>
                </c:pt>
                <c:pt idx="5033">
                  <c:v>0.9628450045261977</c:v>
                </c:pt>
                <c:pt idx="5034">
                  <c:v>0.9629301271508649</c:v>
                </c:pt>
                <c:pt idx="5035">
                  <c:v>0.96301509031698262</c:v>
                </c:pt>
                <c:pt idx="5036">
                  <c:v>0.96309989422976106</c:v>
                </c:pt>
                <c:pt idx="5037">
                  <c:v>0.96318453909436952</c:v>
                </c:pt>
                <c:pt idx="5038">
                  <c:v>0.96326902511596657</c:v>
                </c:pt>
                <c:pt idx="5039">
                  <c:v>0.9633533524996587</c:v>
                </c:pt>
                <c:pt idx="5040">
                  <c:v>0.96343752145052086</c:v>
                </c:pt>
                <c:pt idx="5041">
                  <c:v>0.96352153217359893</c:v>
                </c:pt>
                <c:pt idx="5042">
                  <c:v>0.96360538487387903</c:v>
                </c:pt>
                <c:pt idx="5043">
                  <c:v>0.963689079756334</c:v>
                </c:pt>
                <c:pt idx="5044">
                  <c:v>0.963772617025901</c:v>
                </c:pt>
                <c:pt idx="5045">
                  <c:v>0.96385599688744761</c:v>
                </c:pt>
                <c:pt idx="5046">
                  <c:v>0.96393921954584161</c:v>
                </c:pt>
                <c:pt idx="5047">
                  <c:v>0.96402228520587563</c:v>
                </c:pt>
                <c:pt idx="5048">
                  <c:v>0.96410519407232897</c:v>
                </c:pt>
                <c:pt idx="5049">
                  <c:v>0.96418794634992488</c:v>
                </c:pt>
                <c:pt idx="5050">
                  <c:v>0.96427054224334863</c:v>
                </c:pt>
                <c:pt idx="5051">
                  <c:v>0.96435298195723607</c:v>
                </c:pt>
                <c:pt idx="5052">
                  <c:v>0.96443526569620752</c:v>
                </c:pt>
                <c:pt idx="5053">
                  <c:v>0.9645173936647996</c:v>
                </c:pt>
                <c:pt idx="5054">
                  <c:v>0.96459936606753161</c:v>
                </c:pt>
                <c:pt idx="5055">
                  <c:v>0.96468118310887485</c:v>
                </c:pt>
                <c:pt idx="5056">
                  <c:v>0.9647628449932395</c:v>
                </c:pt>
                <c:pt idx="5057">
                  <c:v>0.96484435192501483</c:v>
                </c:pt>
                <c:pt idx="5058">
                  <c:v>0.96492570410853096</c:v>
                </c:pt>
                <c:pt idx="5059">
                  <c:v>0.96500690174805848</c:v>
                </c:pt>
                <c:pt idx="5060">
                  <c:v>0.96508794504784456</c:v>
                </c:pt>
                <c:pt idx="5061">
                  <c:v>0.96516883421207755</c:v>
                </c:pt>
                <c:pt idx="5062">
                  <c:v>0.96524956944488838</c:v>
                </c:pt>
                <c:pt idx="5063">
                  <c:v>0.96533015095036456</c:v>
                </c:pt>
                <c:pt idx="5064">
                  <c:v>0.96541057893255156</c:v>
                </c:pt>
                <c:pt idx="5065">
                  <c:v>0.96549085359544506</c:v>
                </c:pt>
                <c:pt idx="5066">
                  <c:v>0.96557097514295953</c:v>
                </c:pt>
                <c:pt idx="5067">
                  <c:v>0.96565094377900595</c:v>
                </c:pt>
                <c:pt idx="5068">
                  <c:v>0.96573075970740319</c:v>
                </c:pt>
                <c:pt idx="5069">
                  <c:v>0.96581042313193577</c:v>
                </c:pt>
                <c:pt idx="5070">
                  <c:v>0.96588993425633074</c:v>
                </c:pt>
                <c:pt idx="5071">
                  <c:v>0.96596929328426162</c:v>
                </c:pt>
                <c:pt idx="5072">
                  <c:v>0.96604850041934665</c:v>
                </c:pt>
                <c:pt idx="5073">
                  <c:v>0.96612755586514898</c:v>
                </c:pt>
                <c:pt idx="5074">
                  <c:v>0.96620645982517772</c:v>
                </c:pt>
                <c:pt idx="5075">
                  <c:v>0.96628521250289046</c:v>
                </c:pt>
                <c:pt idx="5076">
                  <c:v>0.9663638141016625</c:v>
                </c:pt>
                <c:pt idx="5077">
                  <c:v>0.96644226482485118</c:v>
                </c:pt>
                <c:pt idx="5078">
                  <c:v>0.96652056487572857</c:v>
                </c:pt>
                <c:pt idx="5079">
                  <c:v>0.96659871445751988</c:v>
                </c:pt>
                <c:pt idx="5080">
                  <c:v>0.96667671377338105</c:v>
                </c:pt>
                <c:pt idx="5081">
                  <c:v>0.96675456302641261</c:v>
                </c:pt>
                <c:pt idx="5082">
                  <c:v>0.96683226241966402</c:v>
                </c:pt>
                <c:pt idx="5083">
                  <c:v>0.96690981215612026</c:v>
                </c:pt>
                <c:pt idx="5084">
                  <c:v>0.96698721243868824</c:v>
                </c:pt>
                <c:pt idx="5085">
                  <c:v>0.96706446347022634</c:v>
                </c:pt>
                <c:pt idx="5086">
                  <c:v>0.96714156545354646</c:v>
                </c:pt>
                <c:pt idx="5087">
                  <c:v>0.96721851859136554</c:v>
                </c:pt>
                <c:pt idx="5088">
                  <c:v>0.96729532308636268</c:v>
                </c:pt>
                <c:pt idx="5089">
                  <c:v>0.96737197914113982</c:v>
                </c:pt>
                <c:pt idx="5090">
                  <c:v>0.96744848695823815</c:v>
                </c:pt>
                <c:pt idx="5091">
                  <c:v>0.96752484674013361</c:v>
                </c:pt>
                <c:pt idx="5092">
                  <c:v>0.96760105868923962</c:v>
                </c:pt>
                <c:pt idx="5093">
                  <c:v>0.96767712300789066</c:v>
                </c:pt>
                <c:pt idx="5094">
                  <c:v>0.96775303989836803</c:v>
                </c:pt>
                <c:pt idx="5095">
                  <c:v>0.96782880956289108</c:v>
                </c:pt>
                <c:pt idx="5096">
                  <c:v>0.96790443220359201</c:v>
                </c:pt>
                <c:pt idx="5097">
                  <c:v>0.96797990802253364</c:v>
                </c:pt>
                <c:pt idx="5098">
                  <c:v>0.96805523722174525</c:v>
                </c:pt>
                <c:pt idx="5099">
                  <c:v>0.96813042000314364</c:v>
                </c:pt>
                <c:pt idx="5100">
                  <c:v>0.96820545656860901</c:v>
                </c:pt>
                <c:pt idx="5101">
                  <c:v>0.96828034711991506</c:v>
                </c:pt>
                <c:pt idx="5102">
                  <c:v>0.96835509185880475</c:v>
                </c:pt>
                <c:pt idx="5103">
                  <c:v>0.96842969098692344</c:v>
                </c:pt>
                <c:pt idx="5104">
                  <c:v>0.96850414470585056</c:v>
                </c:pt>
                <c:pt idx="5105">
                  <c:v>0.96857845321709968</c:v>
                </c:pt>
                <c:pt idx="5106">
                  <c:v>0.96865261672209579</c:v>
                </c:pt>
                <c:pt idx="5107">
                  <c:v>0.96872663542220061</c:v>
                </c:pt>
                <c:pt idx="5108">
                  <c:v>0.96880050951871</c:v>
                </c:pt>
                <c:pt idx="5109">
                  <c:v>0.96887423921282734</c:v>
                </c:pt>
                <c:pt idx="5110">
                  <c:v>0.96894782470568863</c:v>
                </c:pt>
                <c:pt idx="5111">
                  <c:v>0.96902126619836404</c:v>
                </c:pt>
                <c:pt idx="5112">
                  <c:v>0.96909456389182524</c:v>
                </c:pt>
                <c:pt idx="5113">
                  <c:v>0.96916771798699053</c:v>
                </c:pt>
                <c:pt idx="5114">
                  <c:v>0.96924072868469113</c:v>
                </c:pt>
                <c:pt idx="5115">
                  <c:v>0.96931359618566826</c:v>
                </c:pt>
                <c:pt idx="5116">
                  <c:v>0.96938632069060759</c:v>
                </c:pt>
                <c:pt idx="5117">
                  <c:v>0.9694589024001049</c:v>
                </c:pt>
                <c:pt idx="5118">
                  <c:v>0.96953134151466647</c:v>
                </c:pt>
                <c:pt idx="5119">
                  <c:v>0.96960363823474216</c:v>
                </c:pt>
                <c:pt idx="5120">
                  <c:v>0.96967579276067872</c:v>
                </c:pt>
                <c:pt idx="5121">
                  <c:v>0.96974780529274962</c:v>
                </c:pt>
                <c:pt idx="5122">
                  <c:v>0.96981967603116126</c:v>
                </c:pt>
                <c:pt idx="5123">
                  <c:v>0.96989140517601491</c:v>
                </c:pt>
                <c:pt idx="5124">
                  <c:v>0.96996299292734056</c:v>
                </c:pt>
                <c:pt idx="5125">
                  <c:v>0.97003443948509593</c:v>
                </c:pt>
                <c:pt idx="5126">
                  <c:v>0.97010574504913061</c:v>
                </c:pt>
                <c:pt idx="5127">
                  <c:v>0.97017690981923144</c:v>
                </c:pt>
                <c:pt idx="5128">
                  <c:v>0.97024793399510356</c:v>
                </c:pt>
                <c:pt idx="5129">
                  <c:v>0.97031881777633877</c:v>
                </c:pt>
                <c:pt idx="5130">
                  <c:v>0.97038956136247567</c:v>
                </c:pt>
                <c:pt idx="5131">
                  <c:v>0.97046016495294318</c:v>
                </c:pt>
                <c:pt idx="5132">
                  <c:v>0.97053062874711449</c:v>
                </c:pt>
                <c:pt idx="5133">
                  <c:v>0.97060095294423865</c:v>
                </c:pt>
                <c:pt idx="5134">
                  <c:v>0.97067113774350433</c:v>
                </c:pt>
                <c:pt idx="5135">
                  <c:v>0.97074118334399173</c:v>
                </c:pt>
                <c:pt idx="5136">
                  <c:v>0.97081108994470799</c:v>
                </c:pt>
                <c:pt idx="5137">
                  <c:v>0.97088085774458122</c:v>
                </c:pt>
                <c:pt idx="5138">
                  <c:v>0.9709504869424157</c:v>
                </c:pt>
                <c:pt idx="5139">
                  <c:v>0.97101997773696236</c:v>
                </c:pt>
                <c:pt idx="5140">
                  <c:v>0.97108933032686362</c:v>
                </c:pt>
                <c:pt idx="5141">
                  <c:v>0.97115854491067244</c:v>
                </c:pt>
                <c:pt idx="5142">
                  <c:v>0.97122762168685461</c:v>
                </c:pt>
                <c:pt idx="5143">
                  <c:v>0.97129656085378069</c:v>
                </c:pt>
                <c:pt idx="5144">
                  <c:v>0.97136536260973161</c:v>
                </c:pt>
                <c:pt idx="5145">
                  <c:v>0.97143402715289562</c:v>
                </c:pt>
                <c:pt idx="5146">
                  <c:v>0.97150255468136548</c:v>
                </c:pt>
                <c:pt idx="5147">
                  <c:v>0.9715709453931457</c:v>
                </c:pt>
                <c:pt idx="5148">
                  <c:v>0.97163919948614064</c:v>
                </c:pt>
                <c:pt idx="5149">
                  <c:v>0.97170731715816794</c:v>
                </c:pt>
                <c:pt idx="5150">
                  <c:v>0.97177529860693801</c:v>
                </c:pt>
                <c:pt idx="5151">
                  <c:v>0.97184314403007765</c:v>
                </c:pt>
                <c:pt idx="5152">
                  <c:v>0.97191085362511642</c:v>
                </c:pt>
                <c:pt idx="5153">
                  <c:v>0.97197842758948205</c:v>
                </c:pt>
                <c:pt idx="5154">
                  <c:v>0.97204586612050625</c:v>
                </c:pt>
                <c:pt idx="5155">
                  <c:v>0.97211316941542147</c:v>
                </c:pt>
                <c:pt idx="5156">
                  <c:v>0.97218033767138479</c:v>
                </c:pt>
                <c:pt idx="5157">
                  <c:v>0.97224737108541903</c:v>
                </c:pt>
                <c:pt idx="5158">
                  <c:v>0.97231426985447711</c:v>
                </c:pt>
                <c:pt idx="5159">
                  <c:v>0.97238103417540256</c:v>
                </c:pt>
                <c:pt idx="5160">
                  <c:v>0.97244766424492968</c:v>
                </c:pt>
                <c:pt idx="5161">
                  <c:v>0.97251416025971238</c:v>
                </c:pt>
                <c:pt idx="5162">
                  <c:v>0.97258052241629189</c:v>
                </c:pt>
                <c:pt idx="5163">
                  <c:v>0.97264675091111163</c:v>
                </c:pt>
                <c:pt idx="5164">
                  <c:v>0.97271284594051066</c:v>
                </c:pt>
                <c:pt idx="5165">
                  <c:v>0.97277880770073488</c:v>
                </c:pt>
                <c:pt idx="5166">
                  <c:v>0.97284463638791763</c:v>
                </c:pt>
                <c:pt idx="5167">
                  <c:v>0.97291033219809409</c:v>
                </c:pt>
                <c:pt idx="5168">
                  <c:v>0.97297589532719753</c:v>
                </c:pt>
                <c:pt idx="5169">
                  <c:v>0.97304132597105242</c:v>
                </c:pt>
                <c:pt idx="5170">
                  <c:v>0.97310662432539463</c:v>
                </c:pt>
                <c:pt idx="5171">
                  <c:v>0.97317179058584202</c:v>
                </c:pt>
                <c:pt idx="5172">
                  <c:v>0.97323682494789987</c:v>
                </c:pt>
                <c:pt idx="5173">
                  <c:v>0.97330172760699363</c:v>
                </c:pt>
                <c:pt idx="5174">
                  <c:v>0.97336649875842041</c:v>
                </c:pt>
                <c:pt idx="5175">
                  <c:v>0.97343113859738262</c:v>
                </c:pt>
                <c:pt idx="5176">
                  <c:v>0.97349564731897498</c:v>
                </c:pt>
                <c:pt idx="5177">
                  <c:v>0.97356002511817064</c:v>
                </c:pt>
                <c:pt idx="5178">
                  <c:v>0.97362427218986813</c:v>
                </c:pt>
                <c:pt idx="5179">
                  <c:v>0.97368838872881502</c:v>
                </c:pt>
                <c:pt idx="5180">
                  <c:v>0.97375237492969269</c:v>
                </c:pt>
                <c:pt idx="5181">
                  <c:v>0.97381623098704828</c:v>
                </c:pt>
                <c:pt idx="5182">
                  <c:v>0.97387995709533093</c:v>
                </c:pt>
                <c:pt idx="5183">
                  <c:v>0.97394355344886918</c:v>
                </c:pt>
                <c:pt idx="5184">
                  <c:v>0.97400702024188957</c:v>
                </c:pt>
                <c:pt idx="5185">
                  <c:v>0.9740703576685138</c:v>
                </c:pt>
                <c:pt idx="5186">
                  <c:v>0.97413356592272771</c:v>
                </c:pt>
                <c:pt idx="5187">
                  <c:v>0.97419664519845461</c:v>
                </c:pt>
                <c:pt idx="5188">
                  <c:v>0.97425959568945664</c:v>
                </c:pt>
                <c:pt idx="5189">
                  <c:v>0.97432241758941074</c:v>
                </c:pt>
                <c:pt idx="5190">
                  <c:v>0.97438511109186376</c:v>
                </c:pt>
                <c:pt idx="5191">
                  <c:v>0.97444767639027685</c:v>
                </c:pt>
                <c:pt idx="5192">
                  <c:v>0.97451011367796447</c:v>
                </c:pt>
                <c:pt idx="5193">
                  <c:v>0.97457242314815862</c:v>
                </c:pt>
                <c:pt idx="5194">
                  <c:v>0.9746346049939566</c:v>
                </c:pt>
                <c:pt idx="5195">
                  <c:v>0.9746966594083537</c:v>
                </c:pt>
                <c:pt idx="5196">
                  <c:v>0.97475858658421588</c:v>
                </c:pt>
                <c:pt idx="5197">
                  <c:v>0.9748203867143056</c:v>
                </c:pt>
                <c:pt idx="5198">
                  <c:v>0.97488205999127131</c:v>
                </c:pt>
                <c:pt idx="5199">
                  <c:v>0.97494360660764201</c:v>
                </c:pt>
                <c:pt idx="5200">
                  <c:v>0.97500502675582235</c:v>
                </c:pt>
                <c:pt idx="5201">
                  <c:v>0.97506632062810761</c:v>
                </c:pt>
                <c:pt idx="5202">
                  <c:v>0.97512748841668162</c:v>
                </c:pt>
                <c:pt idx="5203">
                  <c:v>0.97518853031360064</c:v>
                </c:pt>
                <c:pt idx="5204">
                  <c:v>0.9752494465108138</c:v>
                </c:pt>
                <c:pt idx="5205">
                  <c:v>0.97531023720012833</c:v>
                </c:pt>
                <c:pt idx="5206">
                  <c:v>0.97537090257326065</c:v>
                </c:pt>
                <c:pt idx="5207">
                  <c:v>0.97543144282179661</c:v>
                </c:pt>
                <c:pt idx="5208">
                  <c:v>0.97549185813720163</c:v>
                </c:pt>
                <c:pt idx="5209">
                  <c:v>0.97555214871081686</c:v>
                </c:pt>
                <c:pt idx="5210">
                  <c:v>0.97561231473388277</c:v>
                </c:pt>
                <c:pt idx="5211">
                  <c:v>0.97567235639748973</c:v>
                </c:pt>
                <c:pt idx="5212">
                  <c:v>0.97573227389262129</c:v>
                </c:pt>
                <c:pt idx="5213">
                  <c:v>0.97579206741015323</c:v>
                </c:pt>
                <c:pt idx="5214">
                  <c:v>0.97585173714081774</c:v>
                </c:pt>
                <c:pt idx="5215">
                  <c:v>0.9759112832752278</c:v>
                </c:pt>
                <c:pt idx="5216">
                  <c:v>0.97597070600389824</c:v>
                </c:pt>
                <c:pt idx="5217">
                  <c:v>0.97603000551718089</c:v>
                </c:pt>
                <c:pt idx="5218">
                  <c:v>0.97608918200533568</c:v>
                </c:pt>
                <c:pt idx="5219">
                  <c:v>0.97614823565849873</c:v>
                </c:pt>
                <c:pt idx="5220">
                  <c:v>0.97620716666664697</c:v>
                </c:pt>
                <c:pt idx="5221">
                  <c:v>0.97626597521968062</c:v>
                </c:pt>
                <c:pt idx="5222">
                  <c:v>0.97632466150734398</c:v>
                </c:pt>
                <c:pt idx="5223">
                  <c:v>0.97638322571926195</c:v>
                </c:pt>
                <c:pt idx="5224">
                  <c:v>0.9764416680449477</c:v>
                </c:pt>
                <c:pt idx="5225">
                  <c:v>0.97649998867376564</c:v>
                </c:pt>
                <c:pt idx="5226">
                  <c:v>0.9765581877949655</c:v>
                </c:pt>
                <c:pt idx="5227">
                  <c:v>0.97661626559768233</c:v>
                </c:pt>
                <c:pt idx="5228">
                  <c:v>0.97667422227090506</c:v>
                </c:pt>
                <c:pt idx="5229">
                  <c:v>0.97673205800349694</c:v>
                </c:pt>
                <c:pt idx="5230">
                  <c:v>0.97678977298420422</c:v>
                </c:pt>
                <c:pt idx="5231">
                  <c:v>0.97684736740163769</c:v>
                </c:pt>
                <c:pt idx="5232">
                  <c:v>0.97690484144428968</c:v>
                </c:pt>
                <c:pt idx="5233">
                  <c:v>0.97696219530050399</c:v>
                </c:pt>
                <c:pt idx="5234">
                  <c:v>0.97701942915852058</c:v>
                </c:pt>
                <c:pt idx="5235">
                  <c:v>0.97707654320642223</c:v>
                </c:pt>
                <c:pt idx="5236">
                  <c:v>0.97713353763219069</c:v>
                </c:pt>
                <c:pt idx="5237">
                  <c:v>0.97719041262365536</c:v>
                </c:pt>
                <c:pt idx="5238">
                  <c:v>0.97724716836851699</c:v>
                </c:pt>
                <c:pt idx="5239">
                  <c:v>0.97730380505435821</c:v>
                </c:pt>
                <c:pt idx="5240">
                  <c:v>0.9773603228686254</c:v>
                </c:pt>
                <c:pt idx="5241">
                  <c:v>0.97741672199862573</c:v>
                </c:pt>
                <c:pt idx="5242">
                  <c:v>0.97747300263155368</c:v>
                </c:pt>
                <c:pt idx="5243">
                  <c:v>0.97752916495443731</c:v>
                </c:pt>
                <c:pt idx="5244">
                  <c:v>0.97758520915420599</c:v>
                </c:pt>
                <c:pt idx="5245">
                  <c:v>0.97764113541764064</c:v>
                </c:pt>
                <c:pt idx="5246">
                  <c:v>0.97769694393138862</c:v>
                </c:pt>
                <c:pt idx="5247">
                  <c:v>0.9777526348819674</c:v>
                </c:pt>
                <c:pt idx="5248">
                  <c:v>0.97780820845576366</c:v>
                </c:pt>
                <c:pt idx="5249">
                  <c:v>0.97786366483901499</c:v>
                </c:pt>
                <c:pt idx="5250">
                  <c:v>0.97791900421784461</c:v>
                </c:pt>
                <c:pt idx="5251">
                  <c:v>0.97797422677822665</c:v>
                </c:pt>
                <c:pt idx="5252">
                  <c:v>0.97802933270600689</c:v>
                </c:pt>
                <c:pt idx="5253">
                  <c:v>0.97808432218688879</c:v>
                </c:pt>
                <c:pt idx="5254">
                  <c:v>0.97813919540644267</c:v>
                </c:pt>
                <c:pt idx="5255">
                  <c:v>0.97819395255011599</c:v>
                </c:pt>
                <c:pt idx="5256">
                  <c:v>0.97824859380319185</c:v>
                </c:pt>
                <c:pt idx="5257">
                  <c:v>0.97830311935083591</c:v>
                </c:pt>
                <c:pt idx="5258">
                  <c:v>0.97835752937808063</c:v>
                </c:pt>
                <c:pt idx="5259">
                  <c:v>0.97841182406980765</c:v>
                </c:pt>
                <c:pt idx="5260">
                  <c:v>0.97846600361076641</c:v>
                </c:pt>
                <c:pt idx="5261">
                  <c:v>0.97852006818556969</c:v>
                </c:pt>
                <c:pt idx="5262">
                  <c:v>0.97857401797869092</c:v>
                </c:pt>
                <c:pt idx="5263">
                  <c:v>0.97862785317446033</c:v>
                </c:pt>
                <c:pt idx="5264">
                  <c:v>0.9786815739570659</c:v>
                </c:pt>
                <c:pt idx="5265">
                  <c:v>0.9787351805105805</c:v>
                </c:pt>
                <c:pt idx="5266">
                  <c:v>0.97878867301890449</c:v>
                </c:pt>
                <c:pt idx="5267">
                  <c:v>0.97884205166581928</c:v>
                </c:pt>
                <c:pt idx="5268">
                  <c:v>0.97889531663495977</c:v>
                </c:pt>
                <c:pt idx="5269">
                  <c:v>0.97894846810981573</c:v>
                </c:pt>
                <c:pt idx="5270">
                  <c:v>0.97900150627374483</c:v>
                </c:pt>
                <c:pt idx="5271">
                  <c:v>0.97905443130995462</c:v>
                </c:pt>
                <c:pt idx="5272">
                  <c:v>0.979107243401525</c:v>
                </c:pt>
                <c:pt idx="5273">
                  <c:v>0.97915994273137263</c:v>
                </c:pt>
                <c:pt idx="5274">
                  <c:v>0.97921252948228843</c:v>
                </c:pt>
                <c:pt idx="5275">
                  <c:v>0.97926500383692339</c:v>
                </c:pt>
                <c:pt idx="5276">
                  <c:v>0.97931736597776231</c:v>
                </c:pt>
                <c:pt idx="5277">
                  <c:v>0.97936961608719031</c:v>
                </c:pt>
                <c:pt idx="5278">
                  <c:v>0.97942175434738865</c:v>
                </c:pt>
                <c:pt idx="5279">
                  <c:v>0.97947378094044646</c:v>
                </c:pt>
                <c:pt idx="5280">
                  <c:v>0.97952569604829343</c:v>
                </c:pt>
                <c:pt idx="5281">
                  <c:v>0.97957749985269538</c:v>
                </c:pt>
                <c:pt idx="5282">
                  <c:v>0.97962919253531289</c:v>
                </c:pt>
                <c:pt idx="5283">
                  <c:v>0.97968077427761469</c:v>
                </c:pt>
                <c:pt idx="5284">
                  <c:v>0.97973224526096547</c:v>
                </c:pt>
                <c:pt idx="5285">
                  <c:v>0.97978360566656564</c:v>
                </c:pt>
                <c:pt idx="5286">
                  <c:v>0.97983485567547002</c:v>
                </c:pt>
                <c:pt idx="5287">
                  <c:v>0.97988599546858934</c:v>
                </c:pt>
                <c:pt idx="5288">
                  <c:v>0.97993702522667769</c:v>
                </c:pt>
                <c:pt idx="5289">
                  <c:v>0.97998794513036847</c:v>
                </c:pt>
                <c:pt idx="5290">
                  <c:v>0.9800387553601273</c:v>
                </c:pt>
                <c:pt idx="5291">
                  <c:v>0.98008945609627685</c:v>
                </c:pt>
                <c:pt idx="5292">
                  <c:v>0.98014004751899464</c:v>
                </c:pt>
                <c:pt idx="5293">
                  <c:v>0.98019052980830657</c:v>
                </c:pt>
                <c:pt idx="5294">
                  <c:v>0.98024090314409762</c:v>
                </c:pt>
                <c:pt idx="5295">
                  <c:v>0.98029116770609748</c:v>
                </c:pt>
                <c:pt idx="5296">
                  <c:v>0.98034132367389448</c:v>
                </c:pt>
                <c:pt idx="5297">
                  <c:v>0.98039137122691256</c:v>
                </c:pt>
                <c:pt idx="5298">
                  <c:v>0.98044131054444972</c:v>
                </c:pt>
                <c:pt idx="5299">
                  <c:v>0.9804911418056329</c:v>
                </c:pt>
                <c:pt idx="5300">
                  <c:v>0.98054086518946537</c:v>
                </c:pt>
                <c:pt idx="5301">
                  <c:v>0.98059048087476541</c:v>
                </c:pt>
                <c:pt idx="5302">
                  <c:v>0.9806399890402322</c:v>
                </c:pt>
                <c:pt idx="5303">
                  <c:v>0.98068938986440157</c:v>
                </c:pt>
                <c:pt idx="5304">
                  <c:v>0.98073868352565519</c:v>
                </c:pt>
                <c:pt idx="5305">
                  <c:v>0.98078787020222957</c:v>
                </c:pt>
                <c:pt idx="5306">
                  <c:v>0.98083695007220573</c:v>
                </c:pt>
                <c:pt idx="5307">
                  <c:v>0.98088592331352764</c:v>
                </c:pt>
                <c:pt idx="5308">
                  <c:v>0.98093479010396356</c:v>
                </c:pt>
                <c:pt idx="5309">
                  <c:v>0.98098355062114828</c:v>
                </c:pt>
                <c:pt idx="5310">
                  <c:v>0.98103220504255328</c:v>
                </c:pt>
                <c:pt idx="5311">
                  <c:v>0.98108075354551461</c:v>
                </c:pt>
                <c:pt idx="5312">
                  <c:v>0.98112919630719175</c:v>
                </c:pt>
                <c:pt idx="5313">
                  <c:v>0.98117753350460768</c:v>
                </c:pt>
                <c:pt idx="5314">
                  <c:v>0.98122576531462657</c:v>
                </c:pt>
                <c:pt idx="5315">
                  <c:v>0.98127389191395908</c:v>
                </c:pt>
                <c:pt idx="5316">
                  <c:v>0.98132191347917608</c:v>
                </c:pt>
                <c:pt idx="5317">
                  <c:v>0.98136983018665658</c:v>
                </c:pt>
                <c:pt idx="5318">
                  <c:v>0.98141764221267058</c:v>
                </c:pt>
                <c:pt idx="5319">
                  <c:v>0.98146534973330191</c:v>
                </c:pt>
                <c:pt idx="5320">
                  <c:v>0.98151295292450658</c:v>
                </c:pt>
                <c:pt idx="5321">
                  <c:v>0.98156045196204933</c:v>
                </c:pt>
                <c:pt idx="5322">
                  <c:v>0.98160784702158599</c:v>
                </c:pt>
                <c:pt idx="5323">
                  <c:v>0.98165513827856565</c:v>
                </c:pt>
                <c:pt idx="5324">
                  <c:v>0.98170232590831796</c:v>
                </c:pt>
                <c:pt idx="5325">
                  <c:v>0.98174941008601802</c:v>
                </c:pt>
                <c:pt idx="5326">
                  <c:v>0.98179639098664873</c:v>
                </c:pt>
                <c:pt idx="5327">
                  <c:v>0.98184326878508521</c:v>
                </c:pt>
                <c:pt idx="5328">
                  <c:v>0.98189004365600763</c:v>
                </c:pt>
                <c:pt idx="5329">
                  <c:v>0.98193671577395236</c:v>
                </c:pt>
                <c:pt idx="5330">
                  <c:v>0.98198328531331258</c:v>
                </c:pt>
                <c:pt idx="5331">
                  <c:v>0.98202975244830226</c:v>
                </c:pt>
                <c:pt idx="5332">
                  <c:v>0.98207611735298017</c:v>
                </c:pt>
                <c:pt idx="5333">
                  <c:v>0.98212238020125797</c:v>
                </c:pt>
                <c:pt idx="5334">
                  <c:v>0.98216854116689956</c:v>
                </c:pt>
                <c:pt idx="5335">
                  <c:v>0.98221460042348263</c:v>
                </c:pt>
                <c:pt idx="5336">
                  <c:v>0.98226055814443958</c:v>
                </c:pt>
                <c:pt idx="5337">
                  <c:v>0.98230641450304823</c:v>
                </c:pt>
                <c:pt idx="5338">
                  <c:v>0.98235216967241779</c:v>
                </c:pt>
                <c:pt idx="5339">
                  <c:v>0.9823978238255201</c:v>
                </c:pt>
                <c:pt idx="5340">
                  <c:v>0.98244337713513641</c:v>
                </c:pt>
                <c:pt idx="5341">
                  <c:v>0.98248882977390539</c:v>
                </c:pt>
                <c:pt idx="5342">
                  <c:v>0.98253418191430941</c:v>
                </c:pt>
                <c:pt idx="5343">
                  <c:v>0.98257943372867462</c:v>
                </c:pt>
                <c:pt idx="5344">
                  <c:v>0.98262458538914055</c:v>
                </c:pt>
                <c:pt idx="5345">
                  <c:v>0.9826696370677126</c:v>
                </c:pt>
                <c:pt idx="5346">
                  <c:v>0.98271458893621988</c:v>
                </c:pt>
                <c:pt idx="5347">
                  <c:v>0.98275944116635627</c:v>
                </c:pt>
                <c:pt idx="5348">
                  <c:v>0.98280419392961749</c:v>
                </c:pt>
                <c:pt idx="5349">
                  <c:v>0.98284884739736289</c:v>
                </c:pt>
                <c:pt idx="5350">
                  <c:v>0.98289340174078366</c:v>
                </c:pt>
                <c:pt idx="5351">
                  <c:v>0.98293785713090953</c:v>
                </c:pt>
                <c:pt idx="5352">
                  <c:v>0.9829822137386085</c:v>
                </c:pt>
                <c:pt idx="5353">
                  <c:v>0.98302647173458635</c:v>
                </c:pt>
                <c:pt idx="5354">
                  <c:v>0.98307063128938665</c:v>
                </c:pt>
                <c:pt idx="5355">
                  <c:v>0.9831146925733929</c:v>
                </c:pt>
                <c:pt idx="5356">
                  <c:v>0.98315865575681427</c:v>
                </c:pt>
                <c:pt idx="5357">
                  <c:v>0.98320252100971195</c:v>
                </c:pt>
                <c:pt idx="5358">
                  <c:v>0.98324628850198559</c:v>
                </c:pt>
                <c:pt idx="5359">
                  <c:v>0.98328995840335398</c:v>
                </c:pt>
                <c:pt idx="5360">
                  <c:v>0.98333353088338527</c:v>
                </c:pt>
                <c:pt idx="5361">
                  <c:v>0.9833770061114816</c:v>
                </c:pt>
                <c:pt idx="5362">
                  <c:v>0.98342038425688028</c:v>
                </c:pt>
                <c:pt idx="5363">
                  <c:v>0.98346366548865127</c:v>
                </c:pt>
                <c:pt idx="5364">
                  <c:v>0.98350684997571203</c:v>
                </c:pt>
                <c:pt idx="5365">
                  <c:v>0.98354993788680811</c:v>
                </c:pt>
                <c:pt idx="5366">
                  <c:v>0.98359292939051057</c:v>
                </c:pt>
                <c:pt idx="5367">
                  <c:v>0.9836358246552398</c:v>
                </c:pt>
                <c:pt idx="5368">
                  <c:v>0.98367862384924554</c:v>
                </c:pt>
                <c:pt idx="5369">
                  <c:v>0.98372132714061344</c:v>
                </c:pt>
                <c:pt idx="5370">
                  <c:v>0.98376393469725987</c:v>
                </c:pt>
                <c:pt idx="5371">
                  <c:v>0.9838064466869485</c:v>
                </c:pt>
                <c:pt idx="5372">
                  <c:v>0.98384886327725818</c:v>
                </c:pt>
                <c:pt idx="5373">
                  <c:v>0.98389118463561454</c:v>
                </c:pt>
                <c:pt idx="5374">
                  <c:v>0.983933410929274</c:v>
                </c:pt>
                <c:pt idx="5375">
                  <c:v>0.98397554232532625</c:v>
                </c:pt>
                <c:pt idx="5376">
                  <c:v>0.98401757899069187</c:v>
                </c:pt>
                <c:pt idx="5377">
                  <c:v>0.98405952109213657</c:v>
                </c:pt>
                <c:pt idx="5378">
                  <c:v>0.98410136879623633</c:v>
                </c:pt>
                <c:pt idx="5379">
                  <c:v>0.98414312226943323</c:v>
                </c:pt>
                <c:pt idx="5380">
                  <c:v>0.98418478167795975</c:v>
                </c:pt>
                <c:pt idx="5381">
                  <c:v>0.98422634718792412</c:v>
                </c:pt>
                <c:pt idx="5382">
                  <c:v>0.98426781896523985</c:v>
                </c:pt>
                <c:pt idx="5383">
                  <c:v>0.98430919717566157</c:v>
                </c:pt>
                <c:pt idx="5384">
                  <c:v>0.98435048198476438</c:v>
                </c:pt>
                <c:pt idx="5385">
                  <c:v>0.98439167355798263</c:v>
                </c:pt>
                <c:pt idx="5386">
                  <c:v>0.98443277206055158</c:v>
                </c:pt>
                <c:pt idx="5387">
                  <c:v>0.9844737776575565</c:v>
                </c:pt>
                <c:pt idx="5388">
                  <c:v>0.9845146905139095</c:v>
                </c:pt>
                <c:pt idx="5389">
                  <c:v>0.984555510794351</c:v>
                </c:pt>
                <c:pt idx="5390">
                  <c:v>0.98459623866346369</c:v>
                </c:pt>
                <c:pt idx="5391">
                  <c:v>0.98463687428564439</c:v>
                </c:pt>
                <c:pt idx="5392">
                  <c:v>0.98467741782513263</c:v>
                </c:pt>
                <c:pt idx="5393">
                  <c:v>0.98471786944599426</c:v>
                </c:pt>
                <c:pt idx="5394">
                  <c:v>0.98475822931212753</c:v>
                </c:pt>
                <c:pt idx="5395">
                  <c:v>0.98479849758725979</c:v>
                </c:pt>
                <c:pt idx="5396">
                  <c:v>0.98483867443494888</c:v>
                </c:pt>
                <c:pt idx="5397">
                  <c:v>0.98487876001858365</c:v>
                </c:pt>
                <c:pt idx="5398">
                  <c:v>0.98491875450137845</c:v>
                </c:pt>
                <c:pt idx="5399">
                  <c:v>0.98495865804638405</c:v>
                </c:pt>
                <c:pt idx="5400">
                  <c:v>0.98499847081647662</c:v>
                </c:pt>
                <c:pt idx="5401">
                  <c:v>0.98503819297436157</c:v>
                </c:pt>
                <c:pt idx="5402">
                  <c:v>0.98507782468257565</c:v>
                </c:pt>
                <c:pt idx="5403">
                  <c:v>0.98511736610348311</c:v>
                </c:pt>
                <c:pt idx="5404">
                  <c:v>0.98515681739927763</c:v>
                </c:pt>
                <c:pt idx="5405">
                  <c:v>0.98519617873197807</c:v>
                </c:pt>
                <c:pt idx="5406">
                  <c:v>0.98523545026344683</c:v>
                </c:pt>
                <c:pt idx="5407">
                  <c:v>0.9852746321553526</c:v>
                </c:pt>
                <c:pt idx="5408">
                  <c:v>0.98531372456920308</c:v>
                </c:pt>
                <c:pt idx="5409">
                  <c:v>0.9853527276663423</c:v>
                </c:pt>
                <c:pt idx="5410">
                  <c:v>0.98539164160793458</c:v>
                </c:pt>
                <c:pt idx="5411">
                  <c:v>0.98543046655496558</c:v>
                </c:pt>
                <c:pt idx="5412">
                  <c:v>0.98546920266825844</c:v>
                </c:pt>
                <c:pt idx="5413">
                  <c:v>0.98550785010846154</c:v>
                </c:pt>
                <c:pt idx="5414">
                  <c:v>0.9855464090360464</c:v>
                </c:pt>
                <c:pt idx="5415">
                  <c:v>0.98558487961132657</c:v>
                </c:pt>
                <c:pt idx="5416">
                  <c:v>0.98562326199442307</c:v>
                </c:pt>
                <c:pt idx="5417">
                  <c:v>0.98566155634529495</c:v>
                </c:pt>
                <c:pt idx="5418">
                  <c:v>0.98569976282372762</c:v>
                </c:pt>
                <c:pt idx="5419">
                  <c:v>0.98573788158933107</c:v>
                </c:pt>
                <c:pt idx="5420">
                  <c:v>0.98577591280154464</c:v>
                </c:pt>
                <c:pt idx="5421">
                  <c:v>0.98581385661963261</c:v>
                </c:pt>
                <c:pt idx="5422">
                  <c:v>0.98585171320268561</c:v>
                </c:pt>
                <c:pt idx="5423">
                  <c:v>0.98588948270962151</c:v>
                </c:pt>
                <c:pt idx="5424">
                  <c:v>0.98592716529918423</c:v>
                </c:pt>
                <c:pt idx="5425">
                  <c:v>0.9859647611299388</c:v>
                </c:pt>
                <c:pt idx="5426">
                  <c:v>0.98600227036029453</c:v>
                </c:pt>
                <c:pt idx="5427">
                  <c:v>0.98603969314846063</c:v>
                </c:pt>
                <c:pt idx="5428">
                  <c:v>0.98607702965248734</c:v>
                </c:pt>
                <c:pt idx="5429">
                  <c:v>0.98611428003024471</c:v>
                </c:pt>
                <c:pt idx="5430">
                  <c:v>0.98615144443944414</c:v>
                </c:pt>
                <c:pt idx="5431">
                  <c:v>0.98618852303759652</c:v>
                </c:pt>
                <c:pt idx="5432">
                  <c:v>0.98622551598205277</c:v>
                </c:pt>
                <c:pt idx="5433">
                  <c:v>0.98626242342999559</c:v>
                </c:pt>
                <c:pt idx="5434">
                  <c:v>0.98629924553841763</c:v>
                </c:pt>
                <c:pt idx="5435">
                  <c:v>0.986335982464143</c:v>
                </c:pt>
                <c:pt idx="5436">
                  <c:v>0.98637263436382361</c:v>
                </c:pt>
                <c:pt idx="5437">
                  <c:v>0.98640920139393229</c:v>
                </c:pt>
                <c:pt idx="5438">
                  <c:v>0.98644568371076757</c:v>
                </c:pt>
                <c:pt idx="5439">
                  <c:v>0.98648208147044936</c:v>
                </c:pt>
                <c:pt idx="5440">
                  <c:v>0.98651839482893156</c:v>
                </c:pt>
                <c:pt idx="5441">
                  <c:v>0.98655462394198956</c:v>
                </c:pt>
                <c:pt idx="5442">
                  <c:v>0.98659076896520315</c:v>
                </c:pt>
                <c:pt idx="5443">
                  <c:v>0.98662683005401064</c:v>
                </c:pt>
                <c:pt idx="5444">
                  <c:v>0.98666280736364131</c:v>
                </c:pt>
                <c:pt idx="5445">
                  <c:v>0.98669870104916935</c:v>
                </c:pt>
                <c:pt idx="5446">
                  <c:v>0.98673451126548561</c:v>
                </c:pt>
                <c:pt idx="5447">
                  <c:v>0.98677023816730469</c:v>
                </c:pt>
                <c:pt idx="5448">
                  <c:v>0.98680588190916552</c:v>
                </c:pt>
                <c:pt idx="5449">
                  <c:v>0.98684144264543416</c:v>
                </c:pt>
                <c:pt idx="5450">
                  <c:v>0.98687692053028453</c:v>
                </c:pt>
                <c:pt idx="5451">
                  <c:v>0.98691231571773042</c:v>
                </c:pt>
                <c:pt idx="5452">
                  <c:v>0.9869476283616192</c:v>
                </c:pt>
                <c:pt idx="5453">
                  <c:v>0.98698285861558765</c:v>
                </c:pt>
                <c:pt idx="5454">
                  <c:v>0.98701800663311889</c:v>
                </c:pt>
                <c:pt idx="5455">
                  <c:v>0.98705307256750863</c:v>
                </c:pt>
                <c:pt idx="5456">
                  <c:v>0.98708805657189136</c:v>
                </c:pt>
                <c:pt idx="5457">
                  <c:v>0.98712295879919998</c:v>
                </c:pt>
                <c:pt idx="5458">
                  <c:v>0.98715777940221006</c:v>
                </c:pt>
                <c:pt idx="5459">
                  <c:v>0.98719251853352163</c:v>
                </c:pt>
                <c:pt idx="5460">
                  <c:v>0.9872271763455347</c:v>
                </c:pt>
                <c:pt idx="5461">
                  <c:v>0.98726175299049035</c:v>
                </c:pt>
                <c:pt idx="5462">
                  <c:v>0.98729624862044696</c:v>
                </c:pt>
                <c:pt idx="5463">
                  <c:v>0.98733066338728448</c:v>
                </c:pt>
                <c:pt idx="5464">
                  <c:v>0.98736499744270456</c:v>
                </c:pt>
                <c:pt idx="5465">
                  <c:v>0.98739925093823433</c:v>
                </c:pt>
                <c:pt idx="5466">
                  <c:v>0.98743342402521317</c:v>
                </c:pt>
                <c:pt idx="5467">
                  <c:v>0.98746751685482159</c:v>
                </c:pt>
                <c:pt idx="5468">
                  <c:v>0.98750152957803927</c:v>
                </c:pt>
                <c:pt idx="5469">
                  <c:v>0.9875354623456799</c:v>
                </c:pt>
                <c:pt idx="5470">
                  <c:v>0.98756931530837699</c:v>
                </c:pt>
                <c:pt idx="5471">
                  <c:v>0.98760308861658563</c:v>
                </c:pt>
                <c:pt idx="5472">
                  <c:v>0.98763678242058062</c:v>
                </c:pt>
                <c:pt idx="5473">
                  <c:v>0.98767039687046032</c:v>
                </c:pt>
                <c:pt idx="5474">
                  <c:v>0.98770393211614294</c:v>
                </c:pt>
                <c:pt idx="5475">
                  <c:v>0.98773738830736313</c:v>
                </c:pt>
                <c:pt idx="5476">
                  <c:v>0.9877707655936977</c:v>
                </c:pt>
                <c:pt idx="5477">
                  <c:v>0.98780406412451205</c:v>
                </c:pt>
                <c:pt idx="5478">
                  <c:v>0.98783728404901527</c:v>
                </c:pt>
                <c:pt idx="5479">
                  <c:v>0.9878704255162305</c:v>
                </c:pt>
                <c:pt idx="5480">
                  <c:v>0.98790348867500322</c:v>
                </c:pt>
                <c:pt idx="5481">
                  <c:v>0.98793647367399862</c:v>
                </c:pt>
                <c:pt idx="5482">
                  <c:v>0.98796938066170148</c:v>
                </c:pt>
                <c:pt idx="5483">
                  <c:v>0.9880022097864164</c:v>
                </c:pt>
                <c:pt idx="5484">
                  <c:v>0.98803496119627821</c:v>
                </c:pt>
                <c:pt idx="5485">
                  <c:v>0.98806763503923256</c:v>
                </c:pt>
                <c:pt idx="5486">
                  <c:v>0.98810023146304371</c:v>
                </c:pt>
                <c:pt idx="5487">
                  <c:v>0.98813275061530159</c:v>
                </c:pt>
                <c:pt idx="5488">
                  <c:v>0.98816519264341585</c:v>
                </c:pt>
                <c:pt idx="5489">
                  <c:v>0.9881975576946157</c:v>
                </c:pt>
                <c:pt idx="5490">
                  <c:v>0.9882298459159472</c:v>
                </c:pt>
                <c:pt idx="5491">
                  <c:v>0.98826205745428952</c:v>
                </c:pt>
                <c:pt idx="5492">
                  <c:v>0.988294192456323</c:v>
                </c:pt>
                <c:pt idx="5493">
                  <c:v>0.98832625106856031</c:v>
                </c:pt>
                <c:pt idx="5494">
                  <c:v>0.98835823343733087</c:v>
                </c:pt>
                <c:pt idx="5495">
                  <c:v>0.98839013970878442</c:v>
                </c:pt>
                <c:pt idx="5496">
                  <c:v>0.98842197002889065</c:v>
                </c:pt>
                <c:pt idx="5497">
                  <c:v>0.98845372454343738</c:v>
                </c:pt>
                <c:pt idx="5498">
                  <c:v>0.98848540339803503</c:v>
                </c:pt>
                <c:pt idx="5499">
                  <c:v>0.98851700673811149</c:v>
                </c:pt>
                <c:pt idx="5500">
                  <c:v>0.98854853470891546</c:v>
                </c:pt>
                <c:pt idx="5501">
                  <c:v>0.98857998745551445</c:v>
                </c:pt>
                <c:pt idx="5502">
                  <c:v>0.98861136512279557</c:v>
                </c:pt>
                <c:pt idx="5503">
                  <c:v>0.98864266785546651</c:v>
                </c:pt>
                <c:pt idx="5504">
                  <c:v>0.9886738957980532</c:v>
                </c:pt>
                <c:pt idx="5505">
                  <c:v>0.9887050490949012</c:v>
                </c:pt>
                <c:pt idx="5506">
                  <c:v>0.98873612789017551</c:v>
                </c:pt>
                <c:pt idx="5507">
                  <c:v>0.98876713232786151</c:v>
                </c:pt>
                <c:pt idx="5508">
                  <c:v>0.98879806255176195</c:v>
                </c:pt>
                <c:pt idx="5509">
                  <c:v>0.98882891870550005</c:v>
                </c:pt>
                <c:pt idx="5510">
                  <c:v>0.98885970093251796</c:v>
                </c:pt>
                <c:pt idx="5511">
                  <c:v>0.98889040937607764</c:v>
                </c:pt>
                <c:pt idx="5512">
                  <c:v>0.98892104417925741</c:v>
                </c:pt>
                <c:pt idx="5513">
                  <c:v>0.98895160548495853</c:v>
                </c:pt>
                <c:pt idx="5514">
                  <c:v>0.9889820934358996</c:v>
                </c:pt>
                <c:pt idx="5515">
                  <c:v>0.98901250817461317</c:v>
                </c:pt>
                <c:pt idx="5516">
                  <c:v>0.98904284984346758</c:v>
                </c:pt>
                <c:pt idx="5517">
                  <c:v>0.98907311858462699</c:v>
                </c:pt>
                <c:pt idx="5518">
                  <c:v>0.98910331454008915</c:v>
                </c:pt>
                <c:pt idx="5519">
                  <c:v>0.98913343785166363</c:v>
                </c:pt>
                <c:pt idx="5520">
                  <c:v>0.98916348866099257</c:v>
                </c:pt>
                <c:pt idx="5521">
                  <c:v>0.98919346710951761</c:v>
                </c:pt>
                <c:pt idx="5522">
                  <c:v>0.98922337333851063</c:v>
                </c:pt>
                <c:pt idx="5523">
                  <c:v>0.98925320748905854</c:v>
                </c:pt>
                <c:pt idx="5524">
                  <c:v>0.98928296970206153</c:v>
                </c:pt>
                <c:pt idx="5525">
                  <c:v>0.98931266011826546</c:v>
                </c:pt>
                <c:pt idx="5526">
                  <c:v>0.98934227887820259</c:v>
                </c:pt>
                <c:pt idx="5527">
                  <c:v>0.98937182612223151</c:v>
                </c:pt>
                <c:pt idx="5528">
                  <c:v>0.98940130199053422</c:v>
                </c:pt>
                <c:pt idx="5529">
                  <c:v>0.9894307066231196</c:v>
                </c:pt>
                <c:pt idx="5530">
                  <c:v>0.98946004015979716</c:v>
                </c:pt>
                <c:pt idx="5531">
                  <c:v>0.98948930274020408</c:v>
                </c:pt>
                <c:pt idx="5532">
                  <c:v>0.98951849450380569</c:v>
                </c:pt>
                <c:pt idx="5533">
                  <c:v>0.9895476155898657</c:v>
                </c:pt>
                <c:pt idx="5534">
                  <c:v>0.98957666613747952</c:v>
                </c:pt>
                <c:pt idx="5535">
                  <c:v>0.98960564628556291</c:v>
                </c:pt>
                <c:pt idx="5536">
                  <c:v>0.98963455617283325</c:v>
                </c:pt>
                <c:pt idx="5537">
                  <c:v>0.98966339593784525</c:v>
                </c:pt>
                <c:pt idx="5538">
                  <c:v>0.98969216571897356</c:v>
                </c:pt>
                <c:pt idx="5539">
                  <c:v>0.98972086565439388</c:v>
                </c:pt>
                <c:pt idx="5540">
                  <c:v>0.9897494958821037</c:v>
                </c:pt>
                <c:pt idx="5541">
                  <c:v>0.98977805653993578</c:v>
                </c:pt>
                <c:pt idx="5542">
                  <c:v>0.98980654776551658</c:v>
                </c:pt>
                <c:pt idx="5543">
                  <c:v>0.98983496969631557</c:v>
                </c:pt>
                <c:pt idx="5544">
                  <c:v>0.98986332246960407</c:v>
                </c:pt>
                <c:pt idx="5545">
                  <c:v>0.98989160622248062</c:v>
                </c:pt>
                <c:pt idx="5546">
                  <c:v>0.98991982109184451</c:v>
                </c:pt>
                <c:pt idx="5547">
                  <c:v>0.98994796721444067</c:v>
                </c:pt>
                <c:pt idx="5548">
                  <c:v>0.98997604472681056</c:v>
                </c:pt>
                <c:pt idx="5549">
                  <c:v>0.99000405376532852</c:v>
                </c:pt>
                <c:pt idx="5550">
                  <c:v>0.99003199446617463</c:v>
                </c:pt>
                <c:pt idx="5551">
                  <c:v>0.9900598669653522</c:v>
                </c:pt>
                <c:pt idx="5552">
                  <c:v>0.9900876713986857</c:v>
                </c:pt>
                <c:pt idx="5553">
                  <c:v>0.99011540790181352</c:v>
                </c:pt>
                <c:pt idx="5554">
                  <c:v>0.99014307661020029</c:v>
                </c:pt>
                <c:pt idx="5555">
                  <c:v>0.99017067765911204</c:v>
                </c:pt>
                <c:pt idx="5556">
                  <c:v>0.99019821118364604</c:v>
                </c:pt>
                <c:pt idx="5557">
                  <c:v>0.99022567731872502</c:v>
                </c:pt>
                <c:pt idx="5558">
                  <c:v>0.99025307619906711</c:v>
                </c:pt>
                <c:pt idx="5559">
                  <c:v>0.99028040795923056</c:v>
                </c:pt>
                <c:pt idx="5560">
                  <c:v>0.99030767273358533</c:v>
                </c:pt>
                <c:pt idx="5561">
                  <c:v>0.99033487065630588</c:v>
                </c:pt>
                <c:pt idx="5562">
                  <c:v>0.99036200186140022</c:v>
                </c:pt>
                <c:pt idx="5563">
                  <c:v>0.99038906648270508</c:v>
                </c:pt>
                <c:pt idx="5564">
                  <c:v>0.99041606465384358</c:v>
                </c:pt>
                <c:pt idx="5565">
                  <c:v>0.9904429965082806</c:v>
                </c:pt>
                <c:pt idx="5566">
                  <c:v>0.99046986217929278</c:v>
                </c:pt>
                <c:pt idx="5567">
                  <c:v>0.99049666179997209</c:v>
                </c:pt>
                <c:pt idx="5568">
                  <c:v>0.99052339550323842</c:v>
                </c:pt>
                <c:pt idx="5569">
                  <c:v>0.9905500634218235</c:v>
                </c:pt>
                <c:pt idx="5570">
                  <c:v>0.99057666568827152</c:v>
                </c:pt>
                <c:pt idx="5571">
                  <c:v>0.9906032024349537</c:v>
                </c:pt>
                <c:pt idx="5572">
                  <c:v>0.99062967379405564</c:v>
                </c:pt>
                <c:pt idx="5573">
                  <c:v>0.99065607989758242</c:v>
                </c:pt>
                <c:pt idx="5574">
                  <c:v>0.99068242087735348</c:v>
                </c:pt>
                <c:pt idx="5575">
                  <c:v>0.99070869686502294</c:v>
                </c:pt>
                <c:pt idx="5576">
                  <c:v>0.99073490799203656</c:v>
                </c:pt>
                <c:pt idx="5577">
                  <c:v>0.99076105438967965</c:v>
                </c:pt>
                <c:pt idx="5578">
                  <c:v>0.99078713618904568</c:v>
                </c:pt>
                <c:pt idx="5579">
                  <c:v>0.99081315352105048</c:v>
                </c:pt>
                <c:pt idx="5580">
                  <c:v>0.9908391065164277</c:v>
                </c:pt>
                <c:pt idx="5581">
                  <c:v>0.99086499530572758</c:v>
                </c:pt>
                <c:pt idx="5582">
                  <c:v>0.99089082001932183</c:v>
                </c:pt>
                <c:pt idx="5583">
                  <c:v>0.99091658078739142</c:v>
                </c:pt>
                <c:pt idx="5584">
                  <c:v>0.99094227773996257</c:v>
                </c:pt>
                <c:pt idx="5585">
                  <c:v>0.99096791100684256</c:v>
                </c:pt>
                <c:pt idx="5586">
                  <c:v>0.99099348071768056</c:v>
                </c:pt>
                <c:pt idx="5587">
                  <c:v>0.99101898700193547</c:v>
                </c:pt>
                <c:pt idx="5588">
                  <c:v>0.99104442998890041</c:v>
                </c:pt>
                <c:pt idx="5589">
                  <c:v>0.99106980980765713</c:v>
                </c:pt>
                <c:pt idx="5590">
                  <c:v>0.99109512658714383</c:v>
                </c:pt>
                <c:pt idx="5591">
                  <c:v>0.99112038045608153</c:v>
                </c:pt>
                <c:pt idx="5592">
                  <c:v>0.99114557154303162</c:v>
                </c:pt>
                <c:pt idx="5593">
                  <c:v>0.99117069997636276</c:v>
                </c:pt>
                <c:pt idx="5594">
                  <c:v>0.99119576588427949</c:v>
                </c:pt>
                <c:pt idx="5595">
                  <c:v>0.99122076939478321</c:v>
                </c:pt>
                <c:pt idx="5596">
                  <c:v>0.99124571063570865</c:v>
                </c:pt>
                <c:pt idx="5597">
                  <c:v>0.99127058973469651</c:v>
                </c:pt>
                <c:pt idx="5598">
                  <c:v>0.99129540681923067</c:v>
                </c:pt>
                <c:pt idx="5599">
                  <c:v>0.99132016201658468</c:v>
                </c:pt>
                <c:pt idx="5600">
                  <c:v>0.99134485545386863</c:v>
                </c:pt>
                <c:pt idx="5601">
                  <c:v>0.99136948725800511</c:v>
                </c:pt>
                <c:pt idx="5602">
                  <c:v>0.99139405755573962</c:v>
                </c:pt>
                <c:pt idx="5603">
                  <c:v>0.99141856647363347</c:v>
                </c:pt>
                <c:pt idx="5604">
                  <c:v>0.99144301413806823</c:v>
                </c:pt>
                <c:pt idx="5605">
                  <c:v>0.99146740067524119</c:v>
                </c:pt>
                <c:pt idx="5606">
                  <c:v>0.99149172621118165</c:v>
                </c:pt>
                <c:pt idx="5607">
                  <c:v>0.99151599087171338</c:v>
                </c:pt>
                <c:pt idx="5608">
                  <c:v>0.99154019478250788</c:v>
                </c:pt>
                <c:pt idx="5609">
                  <c:v>0.99156433806903543</c:v>
                </c:pt>
                <c:pt idx="5610">
                  <c:v>0.99158842085659626</c:v>
                </c:pt>
                <c:pt idx="5611">
                  <c:v>0.99161244327029952</c:v>
                </c:pt>
                <c:pt idx="5612">
                  <c:v>0.99163640543508302</c:v>
                </c:pt>
                <c:pt idx="5613">
                  <c:v>0.99166030747570089</c:v>
                </c:pt>
                <c:pt idx="5614">
                  <c:v>0.99168414951672657</c:v>
                </c:pt>
                <c:pt idx="5615">
                  <c:v>0.99170793168255289</c:v>
                </c:pt>
                <c:pt idx="5616">
                  <c:v>0.99173165409739261</c:v>
                </c:pt>
                <c:pt idx="5617">
                  <c:v>0.99175531688527663</c:v>
                </c:pt>
                <c:pt idx="5618">
                  <c:v>0.99177892017005642</c:v>
                </c:pt>
                <c:pt idx="5619">
                  <c:v>0.99180246407540351</c:v>
                </c:pt>
                <c:pt idx="5620">
                  <c:v>0.99182594872480911</c:v>
                </c:pt>
                <c:pt idx="5621">
                  <c:v>0.99184937424158615</c:v>
                </c:pt>
                <c:pt idx="5622">
                  <c:v>0.99187274074885357</c:v>
                </c:pt>
                <c:pt idx="5623">
                  <c:v>0.9918960483695769</c:v>
                </c:pt>
                <c:pt idx="5624">
                  <c:v>0.99191929722651095</c:v>
                </c:pt>
                <c:pt idx="5625">
                  <c:v>0.99194248744225277</c:v>
                </c:pt>
                <c:pt idx="5626">
                  <c:v>0.9919656191392171</c:v>
                </c:pt>
                <c:pt idx="5627">
                  <c:v>0.99198869243962473</c:v>
                </c:pt>
                <c:pt idx="5628">
                  <c:v>0.99201170746552814</c:v>
                </c:pt>
                <c:pt idx="5629">
                  <c:v>0.99203466433879672</c:v>
                </c:pt>
                <c:pt idx="5630">
                  <c:v>0.99205756318112048</c:v>
                </c:pt>
                <c:pt idx="5631">
                  <c:v>0.99208040411400922</c:v>
                </c:pt>
                <c:pt idx="5632">
                  <c:v>0.99210318725879287</c:v>
                </c:pt>
                <c:pt idx="5633">
                  <c:v>0.9921259127366221</c:v>
                </c:pt>
                <c:pt idx="5634">
                  <c:v>0.99214858066846767</c:v>
                </c:pt>
                <c:pt idx="5635">
                  <c:v>0.99217119117512054</c:v>
                </c:pt>
                <c:pt idx="5636">
                  <c:v>0.99219374437719277</c:v>
                </c:pt>
                <c:pt idx="5637">
                  <c:v>0.99221624039511558</c:v>
                </c:pt>
                <c:pt idx="5638">
                  <c:v>0.99223867934914367</c:v>
                </c:pt>
                <c:pt idx="5639">
                  <c:v>0.99226106135934544</c:v>
                </c:pt>
                <c:pt idx="5640">
                  <c:v>0.9922833865456212</c:v>
                </c:pt>
                <c:pt idx="5641">
                  <c:v>0.99230565502768653</c:v>
                </c:pt>
                <c:pt idx="5642">
                  <c:v>0.99232786692507102</c:v>
                </c:pt>
                <c:pt idx="5643">
                  <c:v>0.99235002235713343</c:v>
                </c:pt>
                <c:pt idx="5644">
                  <c:v>0.99237212144304832</c:v>
                </c:pt>
                <c:pt idx="5645">
                  <c:v>0.99239416430182359</c:v>
                </c:pt>
                <c:pt idx="5646">
                  <c:v>0.992416151052261</c:v>
                </c:pt>
                <c:pt idx="5647">
                  <c:v>0.99243808181302595</c:v>
                </c:pt>
                <c:pt idx="5648">
                  <c:v>0.99245995670256537</c:v>
                </c:pt>
                <c:pt idx="5649">
                  <c:v>0.99248177583915675</c:v>
                </c:pt>
                <c:pt idx="5650">
                  <c:v>0.99250353934091395</c:v>
                </c:pt>
                <c:pt idx="5651">
                  <c:v>0.99252524732576408</c:v>
                </c:pt>
                <c:pt idx="5652">
                  <c:v>0.99254689991144296</c:v>
                </c:pt>
                <c:pt idx="5653">
                  <c:v>0.99256849721553342</c:v>
                </c:pt>
                <c:pt idx="5654">
                  <c:v>0.99259003935541501</c:v>
                </c:pt>
                <c:pt idx="5655">
                  <c:v>0.99261152644830364</c:v>
                </c:pt>
                <c:pt idx="5656">
                  <c:v>0.99263295861123146</c:v>
                </c:pt>
                <c:pt idx="5657">
                  <c:v>0.99265433596105457</c:v>
                </c:pt>
                <c:pt idx="5658">
                  <c:v>0.99267565861445572</c:v>
                </c:pt>
                <c:pt idx="5659">
                  <c:v>0.9926969266879192</c:v>
                </c:pt>
                <c:pt idx="5660">
                  <c:v>0.99271814029777949</c:v>
                </c:pt>
                <c:pt idx="5661">
                  <c:v>0.99273929956018003</c:v>
                </c:pt>
                <c:pt idx="5662">
                  <c:v>0.99276040459107384</c:v>
                </c:pt>
                <c:pt idx="5663">
                  <c:v>0.99278145550626007</c:v>
                </c:pt>
                <c:pt idx="5664">
                  <c:v>0.99280245242134468</c:v>
                </c:pt>
                <c:pt idx="5665">
                  <c:v>0.99282339545175957</c:v>
                </c:pt>
                <c:pt idx="5666">
                  <c:v>0.99284428471275676</c:v>
                </c:pt>
                <c:pt idx="5667">
                  <c:v>0.9928651203194222</c:v>
                </c:pt>
                <c:pt idx="5668">
                  <c:v>0.99288590238664609</c:v>
                </c:pt>
                <c:pt idx="5669">
                  <c:v>0.99290663102915411</c:v>
                </c:pt>
                <c:pt idx="5670">
                  <c:v>0.99292730636149162</c:v>
                </c:pt>
                <c:pt idx="5671">
                  <c:v>0.99294792849802471</c:v>
                </c:pt>
                <c:pt idx="5672">
                  <c:v>0.99296849755294558</c:v>
                </c:pt>
                <c:pt idx="5673">
                  <c:v>0.9929890136402687</c:v>
                </c:pt>
                <c:pt idx="5674">
                  <c:v>0.99300947687383212</c:v>
                </c:pt>
                <c:pt idx="5675">
                  <c:v>0.99302988736728703</c:v>
                </c:pt>
                <c:pt idx="5676">
                  <c:v>0.99305024523412599</c:v>
                </c:pt>
                <c:pt idx="5677">
                  <c:v>0.99307055058765159</c:v>
                </c:pt>
                <c:pt idx="5678">
                  <c:v>0.99309080354099788</c:v>
                </c:pt>
                <c:pt idx="5679">
                  <c:v>0.99311100420710796</c:v>
                </c:pt>
                <c:pt idx="5680">
                  <c:v>0.99313115269876762</c:v>
                </c:pt>
                <c:pt idx="5681">
                  <c:v>0.99315124912857711</c:v>
                </c:pt>
                <c:pt idx="5682">
                  <c:v>0.99317129360895184</c:v>
                </c:pt>
                <c:pt idx="5683">
                  <c:v>0.99319128625214814</c:v>
                </c:pt>
                <c:pt idx="5684">
                  <c:v>0.99321122717023458</c:v>
                </c:pt>
                <c:pt idx="5685">
                  <c:v>0.99323111647510864</c:v>
                </c:pt>
                <c:pt idx="5686">
                  <c:v>0.99325095427848664</c:v>
                </c:pt>
                <c:pt idx="5687">
                  <c:v>0.99327074069191357</c:v>
                </c:pt>
                <c:pt idx="5688">
                  <c:v>0.99329047582675956</c:v>
                </c:pt>
                <c:pt idx="5689">
                  <c:v>0.99331015979420922</c:v>
                </c:pt>
                <c:pt idx="5690">
                  <c:v>0.99332979270529609</c:v>
                </c:pt>
                <c:pt idx="5691">
                  <c:v>0.99334937467084505</c:v>
                </c:pt>
                <c:pt idx="5692">
                  <c:v>0.99336890580152293</c:v>
                </c:pt>
                <c:pt idx="5693">
                  <c:v>0.99338838620782999</c:v>
                </c:pt>
                <c:pt idx="5694">
                  <c:v>0.99340781600008066</c:v>
                </c:pt>
                <c:pt idx="5695">
                  <c:v>0.99342719528840118</c:v>
                </c:pt>
                <c:pt idx="5696">
                  <c:v>0.99344652418276347</c:v>
                </c:pt>
                <c:pt idx="5697">
                  <c:v>0.99346580279296426</c:v>
                </c:pt>
                <c:pt idx="5698">
                  <c:v>0.99348503122861742</c:v>
                </c:pt>
                <c:pt idx="5699">
                  <c:v>0.9935042095991552</c:v>
                </c:pt>
                <c:pt idx="5700">
                  <c:v>0.99352333801384718</c:v>
                </c:pt>
                <c:pt idx="5701">
                  <c:v>0.99354241658178732</c:v>
                </c:pt>
                <c:pt idx="5702">
                  <c:v>0.99356144541188329</c:v>
                </c:pt>
                <c:pt idx="5703">
                  <c:v>0.99358042461288576</c:v>
                </c:pt>
                <c:pt idx="5704">
                  <c:v>0.99359935429335955</c:v>
                </c:pt>
                <c:pt idx="5705">
                  <c:v>0.99361823456169862</c:v>
                </c:pt>
                <c:pt idx="5706">
                  <c:v>0.99363706552612052</c:v>
                </c:pt>
                <c:pt idx="5707">
                  <c:v>0.99365584729467615</c:v>
                </c:pt>
                <c:pt idx="5708">
                  <c:v>0.99367457997522457</c:v>
                </c:pt>
                <c:pt idx="5709">
                  <c:v>0.99369326367548039</c:v>
                </c:pt>
                <c:pt idx="5710">
                  <c:v>0.99371189850294928</c:v>
                </c:pt>
                <c:pt idx="5711">
                  <c:v>0.99373048456499469</c:v>
                </c:pt>
                <c:pt idx="5712">
                  <c:v>0.99374902196879189</c:v>
                </c:pt>
                <c:pt idx="5713">
                  <c:v>0.99376751082133119</c:v>
                </c:pt>
                <c:pt idx="5714">
                  <c:v>0.99378595122946234</c:v>
                </c:pt>
                <c:pt idx="5715">
                  <c:v>0.9938043432998287</c:v>
                </c:pt>
                <c:pt idx="5716">
                  <c:v>0.99382268713891653</c:v>
                </c:pt>
                <c:pt idx="5717">
                  <c:v>0.99384098285303724</c:v>
                </c:pt>
                <c:pt idx="5718">
                  <c:v>0.99385923054833125</c:v>
                </c:pt>
                <c:pt idx="5719">
                  <c:v>0.9938774303307526</c:v>
                </c:pt>
                <c:pt idx="5720">
                  <c:v>0.99389558230610464</c:v>
                </c:pt>
                <c:pt idx="5721">
                  <c:v>0.99391368658000112</c:v>
                </c:pt>
                <c:pt idx="5722">
                  <c:v>0.99393174325789102</c:v>
                </c:pt>
                <c:pt idx="5723">
                  <c:v>0.99394975244505135</c:v>
                </c:pt>
                <c:pt idx="5724">
                  <c:v>0.9939677142465746</c:v>
                </c:pt>
                <c:pt idx="5725">
                  <c:v>0.99398562876739949</c:v>
                </c:pt>
                <c:pt idx="5726">
                  <c:v>0.99400349611228234</c:v>
                </c:pt>
                <c:pt idx="5727">
                  <c:v>0.99402131638581126</c:v>
                </c:pt>
                <c:pt idx="5728">
                  <c:v>0.99403908969238997</c:v>
                </c:pt>
                <c:pt idx="5729">
                  <c:v>0.99405681613627161</c:v>
                </c:pt>
                <c:pt idx="5730">
                  <c:v>0.99407449582152208</c:v>
                </c:pt>
                <c:pt idx="5731">
                  <c:v>0.99409212885203646</c:v>
                </c:pt>
                <c:pt idx="5732">
                  <c:v>0.99410971533155723</c:v>
                </c:pt>
                <c:pt idx="5733">
                  <c:v>0.99412725536362534</c:v>
                </c:pt>
                <c:pt idx="5734">
                  <c:v>0.99414474905162775</c:v>
                </c:pt>
                <c:pt idx="5735">
                  <c:v>0.9941621964987879</c:v>
                </c:pt>
                <c:pt idx="5736">
                  <c:v>0.99417959780813903</c:v>
                </c:pt>
                <c:pt idx="5737">
                  <c:v>0.99419695308255651</c:v>
                </c:pt>
                <c:pt idx="5738">
                  <c:v>0.99421426242474142</c:v>
                </c:pt>
                <c:pt idx="5739">
                  <c:v>0.99423152593721809</c:v>
                </c:pt>
                <c:pt idx="5740">
                  <c:v>0.99424874372236161</c:v>
                </c:pt>
                <c:pt idx="5741">
                  <c:v>0.99426591588235047</c:v>
                </c:pt>
                <c:pt idx="5742">
                  <c:v>0.99428304251921107</c:v>
                </c:pt>
                <c:pt idx="5743">
                  <c:v>0.99430012373478327</c:v>
                </c:pt>
                <c:pt idx="5744">
                  <c:v>0.99431715963074696</c:v>
                </c:pt>
                <c:pt idx="5745">
                  <c:v>0.99433415030862216</c:v>
                </c:pt>
                <c:pt idx="5746">
                  <c:v>0.99435109586973658</c:v>
                </c:pt>
                <c:pt idx="5747">
                  <c:v>0.99436799641526108</c:v>
                </c:pt>
                <c:pt idx="5748">
                  <c:v>0.9943848520462043</c:v>
                </c:pt>
                <c:pt idx="5749">
                  <c:v>0.99440166286338694</c:v>
                </c:pt>
                <c:pt idx="5750">
                  <c:v>0.99441842896747257</c:v>
                </c:pt>
                <c:pt idx="5751">
                  <c:v>0.99443515045895459</c:v>
                </c:pt>
                <c:pt idx="5752">
                  <c:v>0.99445182743815463</c:v>
                </c:pt>
                <c:pt idx="5753">
                  <c:v>0.99446846000522005</c:v>
                </c:pt>
                <c:pt idx="5754">
                  <c:v>0.9944850482601495</c:v>
                </c:pt>
                <c:pt idx="5755">
                  <c:v>0.99450159230274648</c:v>
                </c:pt>
                <c:pt idx="5756">
                  <c:v>0.99451809223265919</c:v>
                </c:pt>
                <c:pt idx="5757">
                  <c:v>0.99453454814937459</c:v>
                </c:pt>
                <c:pt idx="5758">
                  <c:v>0.99455096015219346</c:v>
                </c:pt>
                <c:pt idx="5759">
                  <c:v>0.99456732834025419</c:v>
                </c:pt>
                <c:pt idx="5760">
                  <c:v>0.99458365281254957</c:v>
                </c:pt>
                <c:pt idx="5761">
                  <c:v>0.9945999336678667</c:v>
                </c:pt>
                <c:pt idx="5762">
                  <c:v>0.99461617100484756</c:v>
                </c:pt>
                <c:pt idx="5763">
                  <c:v>0.99463236492195706</c:v>
                </c:pt>
                <c:pt idx="5764">
                  <c:v>0.99464851551751765</c:v>
                </c:pt>
                <c:pt idx="5765">
                  <c:v>0.9946646228896403</c:v>
                </c:pt>
                <c:pt idx="5766">
                  <c:v>0.99468068713630153</c:v>
                </c:pt>
                <c:pt idx="5767">
                  <c:v>0.99469670835530022</c:v>
                </c:pt>
                <c:pt idx="5768">
                  <c:v>0.99471268664426848</c:v>
                </c:pt>
                <c:pt idx="5769">
                  <c:v>0.99472862210067614</c:v>
                </c:pt>
                <c:pt idx="5770">
                  <c:v>0.9947445148218097</c:v>
                </c:pt>
                <c:pt idx="5771">
                  <c:v>0.99476036490481157</c:v>
                </c:pt>
                <c:pt idx="5772">
                  <c:v>0.99477617244664351</c:v>
                </c:pt>
                <c:pt idx="5773">
                  <c:v>0.99479193754410933</c:v>
                </c:pt>
                <c:pt idx="5774">
                  <c:v>0.99480766029382361</c:v>
                </c:pt>
                <c:pt idx="5775">
                  <c:v>0.99482334079226231</c:v>
                </c:pt>
                <c:pt idx="5776">
                  <c:v>0.99483897913573849</c:v>
                </c:pt>
                <c:pt idx="5777">
                  <c:v>0.99485457542036659</c:v>
                </c:pt>
                <c:pt idx="5778">
                  <c:v>0.99487012974211697</c:v>
                </c:pt>
                <c:pt idx="5779">
                  <c:v>0.99488564219680065</c:v>
                </c:pt>
                <c:pt idx="5780">
                  <c:v>0.9949011128800429</c:v>
                </c:pt>
                <c:pt idx="5781">
                  <c:v>0.99491654188731105</c:v>
                </c:pt>
                <c:pt idx="5782">
                  <c:v>0.99493192931393148</c:v>
                </c:pt>
                <c:pt idx="5783">
                  <c:v>0.99494727525502225</c:v>
                </c:pt>
                <c:pt idx="5784">
                  <c:v>0.99496257980555969</c:v>
                </c:pt>
                <c:pt idx="5785">
                  <c:v>0.99497784306036841</c:v>
                </c:pt>
                <c:pt idx="5786">
                  <c:v>0.99499306511407792</c:v>
                </c:pt>
                <c:pt idx="5787">
                  <c:v>0.99500824606117588</c:v>
                </c:pt>
                <c:pt idx="5788">
                  <c:v>0.99502338599596218</c:v>
                </c:pt>
                <c:pt idx="5789">
                  <c:v>0.99503848501261138</c:v>
                </c:pt>
                <c:pt idx="5790">
                  <c:v>0.99505354320510053</c:v>
                </c:pt>
                <c:pt idx="5791">
                  <c:v>0.99506856066724125</c:v>
                </c:pt>
                <c:pt idx="5792">
                  <c:v>0.9950835374927075</c:v>
                </c:pt>
                <c:pt idx="5793">
                  <c:v>0.99509847377498262</c:v>
                </c:pt>
                <c:pt idx="5794">
                  <c:v>0.9951133696073946</c:v>
                </c:pt>
                <c:pt idx="5795">
                  <c:v>0.99512822508312415</c:v>
                </c:pt>
                <c:pt idx="5796">
                  <c:v>0.99514304029516121</c:v>
                </c:pt>
                <c:pt idx="5797">
                  <c:v>0.99515781533634939</c:v>
                </c:pt>
                <c:pt idx="5798">
                  <c:v>0.99517255029936458</c:v>
                </c:pt>
                <c:pt idx="5799">
                  <c:v>0.99518724527671887</c:v>
                </c:pt>
                <c:pt idx="5800">
                  <c:v>0.9952019003607695</c:v>
                </c:pt>
                <c:pt idx="5801">
                  <c:v>0.99521651564369551</c:v>
                </c:pt>
                <c:pt idx="5802">
                  <c:v>0.99523109121752451</c:v>
                </c:pt>
                <c:pt idx="5803">
                  <c:v>0.99524562717412224</c:v>
                </c:pt>
                <c:pt idx="5804">
                  <c:v>0.99526012360517768</c:v>
                </c:pt>
                <c:pt idx="5805">
                  <c:v>0.99527458060223406</c:v>
                </c:pt>
                <c:pt idx="5806">
                  <c:v>0.9952889982566745</c:v>
                </c:pt>
                <c:pt idx="5807">
                  <c:v>0.99530337665970214</c:v>
                </c:pt>
                <c:pt idx="5808">
                  <c:v>0.99531771590236429</c:v>
                </c:pt>
                <c:pt idx="5809">
                  <c:v>0.99533201607556909</c:v>
                </c:pt>
                <c:pt idx="5810">
                  <c:v>0.99534627727002611</c:v>
                </c:pt>
                <c:pt idx="5811">
                  <c:v>0.99536049957630757</c:v>
                </c:pt>
                <c:pt idx="5812">
                  <c:v>0.99537468308481891</c:v>
                </c:pt>
                <c:pt idx="5813">
                  <c:v>0.99538882788580352</c:v>
                </c:pt>
                <c:pt idx="5814">
                  <c:v>0.99540293406934144</c:v>
                </c:pt>
                <c:pt idx="5815">
                  <c:v>0.99541700172535685</c:v>
                </c:pt>
                <c:pt idx="5816">
                  <c:v>0.99543103094362129</c:v>
                </c:pt>
                <c:pt idx="5817">
                  <c:v>0.99544502181371886</c:v>
                </c:pt>
                <c:pt idx="5818">
                  <c:v>0.99545897442509612</c:v>
                </c:pt>
                <c:pt idx="5819">
                  <c:v>0.99547288886702745</c:v>
                </c:pt>
                <c:pt idx="5820">
                  <c:v>0.99548676522864188</c:v>
                </c:pt>
                <c:pt idx="5821">
                  <c:v>0.99550060359890169</c:v>
                </c:pt>
                <c:pt idx="5822">
                  <c:v>0.99551440406659253</c:v>
                </c:pt>
                <c:pt idx="5823">
                  <c:v>0.99552816672035715</c:v>
                </c:pt>
                <c:pt idx="5824">
                  <c:v>0.995541891648691</c:v>
                </c:pt>
                <c:pt idx="5825">
                  <c:v>0.99555557893989255</c:v>
                </c:pt>
                <c:pt idx="5826">
                  <c:v>0.99556922868213649</c:v>
                </c:pt>
                <c:pt idx="5827">
                  <c:v>0.99558284096342031</c:v>
                </c:pt>
                <c:pt idx="5828">
                  <c:v>0.99559641587159509</c:v>
                </c:pt>
                <c:pt idx="5829">
                  <c:v>0.99560995349433934</c:v>
                </c:pt>
                <c:pt idx="5830">
                  <c:v>0.99562345391917628</c:v>
                </c:pt>
                <c:pt idx="5831">
                  <c:v>0.99563691723346981</c:v>
                </c:pt>
                <c:pt idx="5832">
                  <c:v>0.99565034352443815</c:v>
                </c:pt>
                <c:pt idx="5833">
                  <c:v>0.99566373287912713</c:v>
                </c:pt>
                <c:pt idx="5834">
                  <c:v>0.99567708538442878</c:v>
                </c:pt>
                <c:pt idx="5835">
                  <c:v>0.99569040112707763</c:v>
                </c:pt>
                <c:pt idx="5836">
                  <c:v>0.99570368019364897</c:v>
                </c:pt>
                <c:pt idx="5837">
                  <c:v>0.99571692267056222</c:v>
                </c:pt>
                <c:pt idx="5838">
                  <c:v>0.99573012864407795</c:v>
                </c:pt>
                <c:pt idx="5839">
                  <c:v>0.99574329820029994</c:v>
                </c:pt>
                <c:pt idx="5840">
                  <c:v>0.99575643142517756</c:v>
                </c:pt>
                <c:pt idx="5841">
                  <c:v>0.99576952840449062</c:v>
                </c:pt>
                <c:pt idx="5842">
                  <c:v>0.99578258922388052</c:v>
                </c:pt>
                <c:pt idx="5843">
                  <c:v>0.99579561396882599</c:v>
                </c:pt>
                <c:pt idx="5844">
                  <c:v>0.99580860272462801</c:v>
                </c:pt>
                <c:pt idx="5845">
                  <c:v>0.99582155557646668</c:v>
                </c:pt>
                <c:pt idx="5846">
                  <c:v>0.99583447260934421</c:v>
                </c:pt>
                <c:pt idx="5847">
                  <c:v>0.99584735390810264</c:v>
                </c:pt>
                <c:pt idx="5848">
                  <c:v>0.99586019955744043</c:v>
                </c:pt>
                <c:pt idx="5849">
                  <c:v>0.99587300964190251</c:v>
                </c:pt>
                <c:pt idx="5850">
                  <c:v>0.99588578424586149</c:v>
                </c:pt>
                <c:pt idx="5851">
                  <c:v>0.99589852345355034</c:v>
                </c:pt>
                <c:pt idx="5852">
                  <c:v>0.99591122734903004</c:v>
                </c:pt>
                <c:pt idx="5853">
                  <c:v>0.99592389601622611</c:v>
                </c:pt>
                <c:pt idx="5854">
                  <c:v>0.995936529538896</c:v>
                </c:pt>
                <c:pt idx="5855">
                  <c:v>0.9959491280006455</c:v>
                </c:pt>
                <c:pt idx="5856">
                  <c:v>0.9959616914849253</c:v>
                </c:pt>
                <c:pt idx="5857">
                  <c:v>0.99597422007503178</c:v>
                </c:pt>
                <c:pt idx="5858">
                  <c:v>0.99598671385410631</c:v>
                </c:pt>
                <c:pt idx="5859">
                  <c:v>0.99599917290513662</c:v>
                </c:pt>
                <c:pt idx="5860">
                  <c:v>0.99601159731095457</c:v>
                </c:pt>
                <c:pt idx="5861">
                  <c:v>0.99602398715424156</c:v>
                </c:pt>
                <c:pt idx="5862">
                  <c:v>0.99603634251752049</c:v>
                </c:pt>
                <c:pt idx="5863">
                  <c:v>0.99604866348316723</c:v>
                </c:pt>
                <c:pt idx="5864">
                  <c:v>0.99606095013338969</c:v>
                </c:pt>
                <c:pt idx="5865">
                  <c:v>0.99607320255026122</c:v>
                </c:pt>
                <c:pt idx="5866">
                  <c:v>0.99608542081569051</c:v>
                </c:pt>
                <c:pt idx="5867">
                  <c:v>0.99609760501143552</c:v>
                </c:pt>
                <c:pt idx="5868">
                  <c:v>0.99610975521910161</c:v>
                </c:pt>
                <c:pt idx="5869">
                  <c:v>0.99612187152013965</c:v>
                </c:pt>
                <c:pt idx="5870">
                  <c:v>0.99613395399585059</c:v>
                </c:pt>
                <c:pt idx="5871">
                  <c:v>0.9961460027273813</c:v>
                </c:pt>
                <c:pt idx="5872">
                  <c:v>0.99615801779572632</c:v>
                </c:pt>
                <c:pt idx="5873">
                  <c:v>0.99616999928172856</c:v>
                </c:pt>
                <c:pt idx="5874">
                  <c:v>0.99618194726607845</c:v>
                </c:pt>
                <c:pt idx="5875">
                  <c:v>0.99619386182931458</c:v>
                </c:pt>
                <c:pt idx="5876">
                  <c:v>0.99620574305182452</c:v>
                </c:pt>
                <c:pt idx="5877">
                  <c:v>0.99621759101384078</c:v>
                </c:pt>
                <c:pt idx="5878">
                  <c:v>0.99622940579545549</c:v>
                </c:pt>
                <c:pt idx="5879">
                  <c:v>0.99624118747659463</c:v>
                </c:pt>
                <c:pt idx="5880">
                  <c:v>0.99625293613704058</c:v>
                </c:pt>
                <c:pt idx="5881">
                  <c:v>0.99626465185642354</c:v>
                </c:pt>
                <c:pt idx="5882">
                  <c:v>0.99627633471422739</c:v>
                </c:pt>
                <c:pt idx="5883">
                  <c:v>0.99628798478978253</c:v>
                </c:pt>
                <c:pt idx="5884">
                  <c:v>0.99629960216226832</c:v>
                </c:pt>
                <c:pt idx="5885">
                  <c:v>0.99631118691070475</c:v>
                </c:pt>
                <c:pt idx="5886">
                  <c:v>0.9963227391139835</c:v>
                </c:pt>
                <c:pt idx="5887">
                  <c:v>0.99633425885082449</c:v>
                </c:pt>
                <c:pt idx="5888">
                  <c:v>0.99634574619981064</c:v>
                </c:pt>
                <c:pt idx="5889">
                  <c:v>0.9963572012393701</c:v>
                </c:pt>
                <c:pt idx="5890">
                  <c:v>0.99636862404778359</c:v>
                </c:pt>
                <c:pt idx="5891">
                  <c:v>0.9963800147031826</c:v>
                </c:pt>
                <c:pt idx="5892">
                  <c:v>0.99639137328354865</c:v>
                </c:pt>
                <c:pt idx="5893">
                  <c:v>0.99640269986670837</c:v>
                </c:pt>
                <c:pt idx="5894">
                  <c:v>0.99641399453035717</c:v>
                </c:pt>
                <c:pt idx="5895">
                  <c:v>0.99642525735202814</c:v>
                </c:pt>
                <c:pt idx="5896">
                  <c:v>0.99643648840910048</c:v>
                </c:pt>
                <c:pt idx="5897">
                  <c:v>0.99644768777881787</c:v>
                </c:pt>
                <c:pt idx="5898">
                  <c:v>0.99645885553826941</c:v>
                </c:pt>
                <c:pt idx="5899">
                  <c:v>0.99646999176439499</c:v>
                </c:pt>
                <c:pt idx="5900">
                  <c:v>0.99648109653399863</c:v>
                </c:pt>
                <c:pt idx="5901">
                  <c:v>0.99649216992371226</c:v>
                </c:pt>
                <c:pt idx="5902">
                  <c:v>0.99650321201005287</c:v>
                </c:pt>
                <c:pt idx="5903">
                  <c:v>0.99651422286935609</c:v>
                </c:pt>
                <c:pt idx="5904">
                  <c:v>0.99652520257784072</c:v>
                </c:pt>
                <c:pt idx="5905">
                  <c:v>0.9965361512115507</c:v>
                </c:pt>
                <c:pt idx="5906">
                  <c:v>0.99654706884640998</c:v>
                </c:pt>
                <c:pt idx="5907">
                  <c:v>0.99655795555817994</c:v>
                </c:pt>
                <c:pt idx="5908">
                  <c:v>0.99656881142247289</c:v>
                </c:pt>
                <c:pt idx="5909">
                  <c:v>0.99657963651476678</c:v>
                </c:pt>
                <c:pt idx="5910">
                  <c:v>0.99659043091037791</c:v>
                </c:pt>
                <c:pt idx="5911">
                  <c:v>0.99660119468449848</c:v>
                </c:pt>
                <c:pt idx="5912">
                  <c:v>0.99661192791214759</c:v>
                </c:pt>
                <c:pt idx="5913">
                  <c:v>0.99662263066822565</c:v>
                </c:pt>
                <c:pt idx="5914">
                  <c:v>0.996633303027466</c:v>
                </c:pt>
                <c:pt idx="5915">
                  <c:v>0.99664394506447662</c:v>
                </c:pt>
                <c:pt idx="5916">
                  <c:v>0.99665455685369864</c:v>
                </c:pt>
                <c:pt idx="5917">
                  <c:v>0.9966651384694436</c:v>
                </c:pt>
                <c:pt idx="5918">
                  <c:v>0.99667568998587264</c:v>
                </c:pt>
                <c:pt idx="5919">
                  <c:v>0.99668621147700232</c:v>
                </c:pt>
                <c:pt idx="5920">
                  <c:v>0.99669670301670676</c:v>
                </c:pt>
                <c:pt idx="5921">
                  <c:v>0.99670716467871379</c:v>
                </c:pt>
                <c:pt idx="5922">
                  <c:v>0.99671759653660752</c:v>
                </c:pt>
                <c:pt idx="5923">
                  <c:v>0.99672799866383188</c:v>
                </c:pt>
                <c:pt idx="5924">
                  <c:v>0.99673837113367381</c:v>
                </c:pt>
                <c:pt idx="5925">
                  <c:v>0.99674871401929765</c:v>
                </c:pt>
                <c:pt idx="5926">
                  <c:v>0.99675902739370525</c:v>
                </c:pt>
                <c:pt idx="5927">
                  <c:v>0.99676931132975966</c:v>
                </c:pt>
                <c:pt idx="5928">
                  <c:v>0.99677956590019201</c:v>
                </c:pt>
                <c:pt idx="5929">
                  <c:v>0.9967897911775786</c:v>
                </c:pt>
                <c:pt idx="5930">
                  <c:v>0.9967999872343557</c:v>
                </c:pt>
                <c:pt idx="5931">
                  <c:v>0.99681015414281759</c:v>
                </c:pt>
                <c:pt idx="5932">
                  <c:v>0.99682029197511679</c:v>
                </c:pt>
                <c:pt idx="5933">
                  <c:v>0.99683040080326157</c:v>
                </c:pt>
                <c:pt idx="5934">
                  <c:v>0.99684048069912401</c:v>
                </c:pt>
                <c:pt idx="5935">
                  <c:v>0.9968505317344184</c:v>
                </c:pt>
                <c:pt idx="5936">
                  <c:v>0.99686055398073758</c:v>
                </c:pt>
                <c:pt idx="5937">
                  <c:v>0.99687054750952264</c:v>
                </c:pt>
                <c:pt idx="5938">
                  <c:v>0.99688051239207065</c:v>
                </c:pt>
                <c:pt idx="5939">
                  <c:v>0.99689044869954546</c:v>
                </c:pt>
                <c:pt idx="5940">
                  <c:v>0.99690035650295539</c:v>
                </c:pt>
                <c:pt idx="5941">
                  <c:v>0.99691023587318672</c:v>
                </c:pt>
                <c:pt idx="5942">
                  <c:v>0.99692008688097267</c:v>
                </c:pt>
                <c:pt idx="5943">
                  <c:v>0.9969299095969083</c:v>
                </c:pt>
                <c:pt idx="5944">
                  <c:v>0.9969397040914485</c:v>
                </c:pt>
                <c:pt idx="5945">
                  <c:v>0.99694947043491278</c:v>
                </c:pt>
                <c:pt idx="5946">
                  <c:v>0.99695920869746468</c:v>
                </c:pt>
                <c:pt idx="5947">
                  <c:v>0.99696891894914852</c:v>
                </c:pt>
                <c:pt idx="5948">
                  <c:v>0.9969786012598566</c:v>
                </c:pt>
                <c:pt idx="5949">
                  <c:v>0.99698825569934413</c:v>
                </c:pt>
                <c:pt idx="5950">
                  <c:v>0.99699788233722708</c:v>
                </c:pt>
                <c:pt idx="5951">
                  <c:v>0.99700748124297911</c:v>
                </c:pt>
                <c:pt idx="5952">
                  <c:v>0.99701705248594641</c:v>
                </c:pt>
                <c:pt idx="5953">
                  <c:v>0.99702659613531919</c:v>
                </c:pt>
                <c:pt idx="5954">
                  <c:v>0.99703611226016009</c:v>
                </c:pt>
                <c:pt idx="5955">
                  <c:v>0.99704560092939065</c:v>
                </c:pt>
                <c:pt idx="5956">
                  <c:v>0.99705506221179363</c:v>
                </c:pt>
                <c:pt idx="5957">
                  <c:v>0.99706449617601367</c:v>
                </c:pt>
                <c:pt idx="5958">
                  <c:v>0.99707390289055753</c:v>
                </c:pt>
                <c:pt idx="5959">
                  <c:v>0.99708328242379463</c:v>
                </c:pt>
                <c:pt idx="5960">
                  <c:v>0.9970926348439545</c:v>
                </c:pt>
                <c:pt idx="5961">
                  <c:v>0.99710196021913278</c:v>
                </c:pt>
                <c:pt idx="5962">
                  <c:v>0.99711125861728411</c:v>
                </c:pt>
                <c:pt idx="5963">
                  <c:v>0.99712053010622759</c:v>
                </c:pt>
                <c:pt idx="5964">
                  <c:v>0.99712977475364639</c:v>
                </c:pt>
                <c:pt idx="5965">
                  <c:v>0.99713899262708461</c:v>
                </c:pt>
                <c:pt idx="5966">
                  <c:v>0.99714818379394732</c:v>
                </c:pt>
                <c:pt idx="5967">
                  <c:v>0.99715734832151659</c:v>
                </c:pt>
                <c:pt idx="5968">
                  <c:v>0.99716648627691518</c:v>
                </c:pt>
                <c:pt idx="5969">
                  <c:v>0.99717559772715558</c:v>
                </c:pt>
                <c:pt idx="5970">
                  <c:v>0.99718468273909233</c:v>
                </c:pt>
                <c:pt idx="5971">
                  <c:v>0.99719374137945449</c:v>
                </c:pt>
                <c:pt idx="5972">
                  <c:v>0.99720277371483557</c:v>
                </c:pt>
                <c:pt idx="5973">
                  <c:v>0.99721177981168885</c:v>
                </c:pt>
                <c:pt idx="5974">
                  <c:v>0.99722075973634128</c:v>
                </c:pt>
                <c:pt idx="5975">
                  <c:v>0.99722971355498469</c:v>
                </c:pt>
                <c:pt idx="5976">
                  <c:v>0.99723864133365059</c:v>
                </c:pt>
                <c:pt idx="5977">
                  <c:v>0.99724754313827169</c:v>
                </c:pt>
                <c:pt idx="5978">
                  <c:v>0.99725641903462459</c:v>
                </c:pt>
                <c:pt idx="5979">
                  <c:v>0.99726526908835533</c:v>
                </c:pt>
                <c:pt idx="5980">
                  <c:v>0.99727409336498563</c:v>
                </c:pt>
                <c:pt idx="5981">
                  <c:v>0.99728289192988451</c:v>
                </c:pt>
                <c:pt idx="5982">
                  <c:v>0.99729166484830278</c:v>
                </c:pt>
                <c:pt idx="5983">
                  <c:v>0.9973004121853507</c:v>
                </c:pt>
                <c:pt idx="5984">
                  <c:v>0.99730913400600629</c:v>
                </c:pt>
                <c:pt idx="5985">
                  <c:v>0.99731783037511468</c:v>
                </c:pt>
                <c:pt idx="5986">
                  <c:v>0.9973265013573841</c:v>
                </c:pt>
                <c:pt idx="5987">
                  <c:v>0.99733514701740256</c:v>
                </c:pt>
                <c:pt idx="5988">
                  <c:v>0.99734376741960651</c:v>
                </c:pt>
                <c:pt idx="5989">
                  <c:v>0.99735236262831251</c:v>
                </c:pt>
                <c:pt idx="5990">
                  <c:v>0.99736093270769743</c:v>
                </c:pt>
                <c:pt idx="5991">
                  <c:v>0.9973694777218185</c:v>
                </c:pt>
                <c:pt idx="5992">
                  <c:v>0.99737799773458369</c:v>
                </c:pt>
                <c:pt idx="5993">
                  <c:v>0.99738649280977931</c:v>
                </c:pt>
                <c:pt idx="5994">
                  <c:v>0.99739496301105757</c:v>
                </c:pt>
                <c:pt idx="5995">
                  <c:v>0.99740340840193731</c:v>
                </c:pt>
                <c:pt idx="5996">
                  <c:v>0.99741182904581649</c:v>
                </c:pt>
                <c:pt idx="5997">
                  <c:v>0.99742022500593996</c:v>
                </c:pt>
                <c:pt idx="5998">
                  <c:v>0.997428596345449</c:v>
                </c:pt>
                <c:pt idx="5999">
                  <c:v>0.99743694312732356</c:v>
                </c:pt>
                <c:pt idx="6000">
                  <c:v>0.99744526541444822</c:v>
                </c:pt>
                <c:pt idx="6001">
                  <c:v>0.99745356326954226</c:v>
                </c:pt>
                <c:pt idx="6002">
                  <c:v>0.99746183675521516</c:v>
                </c:pt>
                <c:pt idx="6003">
                  <c:v>0.99747008593393705</c:v>
                </c:pt>
                <c:pt idx="6004">
                  <c:v>0.99747831086806449</c:v>
                </c:pt>
                <c:pt idx="6005">
                  <c:v>0.99748651161979951</c:v>
                </c:pt>
                <c:pt idx="6006">
                  <c:v>0.99749468825122956</c:v>
                </c:pt>
                <c:pt idx="6007">
                  <c:v>0.99750284082431018</c:v>
                </c:pt>
                <c:pt idx="6008">
                  <c:v>0.99751096940087358</c:v>
                </c:pt>
                <c:pt idx="6009">
                  <c:v>0.99751907404260531</c:v>
                </c:pt>
                <c:pt idx="6010">
                  <c:v>0.99752715481108456</c:v>
                </c:pt>
                <c:pt idx="6011">
                  <c:v>0.99753521176773763</c:v>
                </c:pt>
                <c:pt idx="6012">
                  <c:v>0.99754324497388902</c:v>
                </c:pt>
                <c:pt idx="6013">
                  <c:v>0.99755125449070969</c:v>
                </c:pt>
                <c:pt idx="6014">
                  <c:v>0.99755924037925658</c:v>
                </c:pt>
                <c:pt idx="6015">
                  <c:v>0.99756720270045218</c:v>
                </c:pt>
                <c:pt idx="6016">
                  <c:v>0.99757514151510451</c:v>
                </c:pt>
                <c:pt idx="6017">
                  <c:v>0.99758305688387361</c:v>
                </c:pt>
                <c:pt idx="6018">
                  <c:v>0.99759094886729927</c:v>
                </c:pt>
                <c:pt idx="6019">
                  <c:v>0.99759881752581425</c:v>
                </c:pt>
                <c:pt idx="6020">
                  <c:v>0.9976066629196827</c:v>
                </c:pt>
                <c:pt idx="6021">
                  <c:v>0.99761448510907969</c:v>
                </c:pt>
                <c:pt idx="6022">
                  <c:v>0.99762228415403553</c:v>
                </c:pt>
                <c:pt idx="6023">
                  <c:v>0.99763006011445843</c:v>
                </c:pt>
                <c:pt idx="6024">
                  <c:v>0.99763781305013099</c:v>
                </c:pt>
                <c:pt idx="6025">
                  <c:v>0.99764554302069963</c:v>
                </c:pt>
                <c:pt idx="6026">
                  <c:v>0.9976532500857006</c:v>
                </c:pt>
                <c:pt idx="6027">
                  <c:v>0.99766093430453362</c:v>
                </c:pt>
                <c:pt idx="6028">
                  <c:v>0.99766859573647459</c:v>
                </c:pt>
                <c:pt idx="6029">
                  <c:v>0.99767623444067888</c:v>
                </c:pt>
                <c:pt idx="6030">
                  <c:v>0.99768385047616193</c:v>
                </c:pt>
                <c:pt idx="6031">
                  <c:v>0.99769144390183362</c:v>
                </c:pt>
                <c:pt idx="6032">
                  <c:v>0.99769901477646461</c:v>
                </c:pt>
                <c:pt idx="6033">
                  <c:v>0.99770656315870609</c:v>
                </c:pt>
                <c:pt idx="6034">
                  <c:v>0.99771408910708359</c:v>
                </c:pt>
                <c:pt idx="6035">
                  <c:v>0.99772159268000238</c:v>
                </c:pt>
                <c:pt idx="6036">
                  <c:v>0.99772907393572763</c:v>
                </c:pt>
                <c:pt idx="6037">
                  <c:v>0.99773653293242126</c:v>
                </c:pt>
                <c:pt idx="6038">
                  <c:v>0.99774396972810986</c:v>
                </c:pt>
                <c:pt idx="6039">
                  <c:v>0.99775138438069744</c:v>
                </c:pt>
                <c:pt idx="6040">
                  <c:v>0.99775877694796256</c:v>
                </c:pt>
                <c:pt idx="6041">
                  <c:v>0.9977661474875662</c:v>
                </c:pt>
                <c:pt idx="6042">
                  <c:v>0.99777349605704535</c:v>
                </c:pt>
                <c:pt idx="6043">
                  <c:v>0.99778082271380364</c:v>
                </c:pt>
                <c:pt idx="6044">
                  <c:v>0.99778812751513224</c:v>
                </c:pt>
                <c:pt idx="6045">
                  <c:v>0.99779541051820309</c:v>
                </c:pt>
                <c:pt idx="6046">
                  <c:v>0.99780267178003856</c:v>
                </c:pt>
                <c:pt idx="6047">
                  <c:v>0.99780991135758346</c:v>
                </c:pt>
                <c:pt idx="6048">
                  <c:v>0.9978171293076129</c:v>
                </c:pt>
                <c:pt idx="6049">
                  <c:v>0.99782432568682844</c:v>
                </c:pt>
                <c:pt idx="6050">
                  <c:v>0.99783150055176539</c:v>
                </c:pt>
                <c:pt idx="6051">
                  <c:v>0.99783865395886162</c:v>
                </c:pt>
                <c:pt idx="6052">
                  <c:v>0.99784578596442719</c:v>
                </c:pt>
                <c:pt idx="6053">
                  <c:v>0.9978528966246526</c:v>
                </c:pt>
                <c:pt idx="6054">
                  <c:v>0.99785998599560244</c:v>
                </c:pt>
                <c:pt idx="6055">
                  <c:v>0.99786705413323307</c:v>
                </c:pt>
                <c:pt idx="6056">
                  <c:v>0.9978741010933625</c:v>
                </c:pt>
                <c:pt idx="6057">
                  <c:v>0.99788112693169917</c:v>
                </c:pt>
                <c:pt idx="6058">
                  <c:v>0.99788813170382851</c:v>
                </c:pt>
                <c:pt idx="6059">
                  <c:v>0.99789511546521592</c:v>
                </c:pt>
                <c:pt idx="6060">
                  <c:v>0.99790207827120558</c:v>
                </c:pt>
                <c:pt idx="6061">
                  <c:v>0.99790902017702421</c:v>
                </c:pt>
                <c:pt idx="6062">
                  <c:v>0.99791594123777549</c:v>
                </c:pt>
                <c:pt idx="6063">
                  <c:v>0.99792284150844623</c:v>
                </c:pt>
                <c:pt idx="6064">
                  <c:v>0.9979297210439021</c:v>
                </c:pt>
                <c:pt idx="6065">
                  <c:v>0.9979365798988904</c:v>
                </c:pt>
                <c:pt idx="6066">
                  <c:v>0.99794341812804233</c:v>
                </c:pt>
                <c:pt idx="6067">
                  <c:v>0.99795023578585829</c:v>
                </c:pt>
                <c:pt idx="6068">
                  <c:v>0.99795703292673743</c:v>
                </c:pt>
                <c:pt idx="6069">
                  <c:v>0.99796380960494857</c:v>
                </c:pt>
                <c:pt idx="6070">
                  <c:v>0.99797056587464272</c:v>
                </c:pt>
                <c:pt idx="6071">
                  <c:v>0.99797730178986321</c:v>
                </c:pt>
                <c:pt idx="6072">
                  <c:v>0.99798401740452825</c:v>
                </c:pt>
                <c:pt idx="6073">
                  <c:v>0.99799071277242202</c:v>
                </c:pt>
                <c:pt idx="6074">
                  <c:v>0.99799738794723636</c:v>
                </c:pt>
                <c:pt idx="6075">
                  <c:v>0.99800404298254486</c:v>
                </c:pt>
                <c:pt idx="6076">
                  <c:v>0.99801067793178244</c:v>
                </c:pt>
                <c:pt idx="6077">
                  <c:v>0.99801729284828344</c:v>
                </c:pt>
                <c:pt idx="6078">
                  <c:v>0.99802388778525819</c:v>
                </c:pt>
                <c:pt idx="6079">
                  <c:v>0.99803046279581309</c:v>
                </c:pt>
                <c:pt idx="6080">
                  <c:v>0.99803701793291566</c:v>
                </c:pt>
                <c:pt idx="6081">
                  <c:v>0.99804355324944161</c:v>
                </c:pt>
                <c:pt idx="6082">
                  <c:v>0.99805006879812941</c:v>
                </c:pt>
                <c:pt idx="6083">
                  <c:v>0.99805656463161019</c:v>
                </c:pt>
                <c:pt idx="6084">
                  <c:v>0.99806304080240638</c:v>
                </c:pt>
                <c:pt idx="6085">
                  <c:v>0.9980694973629195</c:v>
                </c:pt>
                <c:pt idx="6086">
                  <c:v>0.99807593436542563</c:v>
                </c:pt>
                <c:pt idx="6087">
                  <c:v>0.99808235186209238</c:v>
                </c:pt>
                <c:pt idx="6088">
                  <c:v>0.99808874990498486</c:v>
                </c:pt>
                <c:pt idx="6089">
                  <c:v>0.99809512854603855</c:v>
                </c:pt>
                <c:pt idx="6090">
                  <c:v>0.9981014878370722</c:v>
                </c:pt>
                <c:pt idx="6091">
                  <c:v>0.99810782782979879</c:v>
                </c:pt>
                <c:pt idx="6092">
                  <c:v>0.99811414857581349</c:v>
                </c:pt>
                <c:pt idx="6093">
                  <c:v>0.9981204501266</c:v>
                </c:pt>
                <c:pt idx="6094">
                  <c:v>0.99812673253352113</c:v>
                </c:pt>
                <c:pt idx="6095">
                  <c:v>0.998132995847821</c:v>
                </c:pt>
                <c:pt idx="6096">
                  <c:v>0.99813924012066357</c:v>
                </c:pt>
                <c:pt idx="6097">
                  <c:v>0.99814546540305504</c:v>
                </c:pt>
                <c:pt idx="6098">
                  <c:v>0.99815167174591257</c:v>
                </c:pt>
                <c:pt idx="6099">
                  <c:v>0.99815785920003608</c:v>
                </c:pt>
                <c:pt idx="6100">
                  <c:v>0.99816402781611058</c:v>
                </c:pt>
                <c:pt idx="6101">
                  <c:v>0.99817017764471161</c:v>
                </c:pt>
                <c:pt idx="6102">
                  <c:v>0.99817630873629248</c:v>
                </c:pt>
                <c:pt idx="6103">
                  <c:v>0.99818242114121203</c:v>
                </c:pt>
                <c:pt idx="6104">
                  <c:v>0.99818851490970539</c:v>
                </c:pt>
                <c:pt idx="6105">
                  <c:v>0.99819459009188771</c:v>
                </c:pt>
                <c:pt idx="6106">
                  <c:v>0.99820064673777509</c:v>
                </c:pt>
                <c:pt idx="6107">
                  <c:v>0.99820668489726005</c:v>
                </c:pt>
                <c:pt idx="6108">
                  <c:v>0.99821270462015022</c:v>
                </c:pt>
                <c:pt idx="6109">
                  <c:v>0.99821870595610529</c:v>
                </c:pt>
                <c:pt idx="6110">
                  <c:v>0.99822468895470051</c:v>
                </c:pt>
                <c:pt idx="6111">
                  <c:v>0.9982306536653861</c:v>
                </c:pt>
                <c:pt idx="6112">
                  <c:v>0.99823660013749949</c:v>
                </c:pt>
                <c:pt idx="6113">
                  <c:v>0.99824252842028316</c:v>
                </c:pt>
                <c:pt idx="6114">
                  <c:v>0.99824843856285661</c:v>
                </c:pt>
                <c:pt idx="6115">
                  <c:v>0.99825433061423097</c:v>
                </c:pt>
                <c:pt idx="6116">
                  <c:v>0.998260204623309</c:v>
                </c:pt>
                <c:pt idx="6117">
                  <c:v>0.99826606063888224</c:v>
                </c:pt>
                <c:pt idx="6118">
                  <c:v>0.99827189870963251</c:v>
                </c:pt>
                <c:pt idx="6119">
                  <c:v>0.99827771888413241</c:v>
                </c:pt>
                <c:pt idx="6120">
                  <c:v>0.99828352121084085</c:v>
                </c:pt>
                <c:pt idx="6121">
                  <c:v>0.99828930573812158</c:v>
                </c:pt>
                <c:pt idx="6122">
                  <c:v>0.99829507251421323</c:v>
                </c:pt>
                <c:pt idx="6123">
                  <c:v>0.99830082158724009</c:v>
                </c:pt>
                <c:pt idx="6124">
                  <c:v>0.99830655300524496</c:v>
                </c:pt>
                <c:pt idx="6125">
                  <c:v>0.99831226681613938</c:v>
                </c:pt>
                <c:pt idx="6126">
                  <c:v>0.99831796306773346</c:v>
                </c:pt>
                <c:pt idx="6127">
                  <c:v>0.9983236418077297</c:v>
                </c:pt>
                <c:pt idx="6128">
                  <c:v>0.9983293030837237</c:v>
                </c:pt>
                <c:pt idx="6129">
                  <c:v>0.99833494694319191</c:v>
                </c:pt>
                <c:pt idx="6130">
                  <c:v>0.99834057343352023</c:v>
                </c:pt>
                <c:pt idx="6131">
                  <c:v>0.99834618260196506</c:v>
                </c:pt>
                <c:pt idx="6132">
                  <c:v>0.99835177449570955</c:v>
                </c:pt>
                <c:pt idx="6133">
                  <c:v>0.99835734916179153</c:v>
                </c:pt>
                <c:pt idx="6134">
                  <c:v>0.99836290664717298</c:v>
                </c:pt>
                <c:pt idx="6135">
                  <c:v>0.99836844699868521</c:v>
                </c:pt>
                <c:pt idx="6136">
                  <c:v>0.99837397026306629</c:v>
                </c:pt>
                <c:pt idx="6137">
                  <c:v>0.99837947648694469</c:v>
                </c:pt>
                <c:pt idx="6138">
                  <c:v>0.99838496571683599</c:v>
                </c:pt>
                <c:pt idx="6139">
                  <c:v>0.99839043799917748</c:v>
                </c:pt>
                <c:pt idx="6140">
                  <c:v>0.99839589338025014</c:v>
                </c:pt>
                <c:pt idx="6141">
                  <c:v>0.99840133190627456</c:v>
                </c:pt>
                <c:pt idx="6142">
                  <c:v>0.99840675362334608</c:v>
                </c:pt>
                <c:pt idx="6143">
                  <c:v>0.99841215857745225</c:v>
                </c:pt>
                <c:pt idx="6144">
                  <c:v>0.99841754681449357</c:v>
                </c:pt>
                <c:pt idx="6145">
                  <c:v>0.99842291838023856</c:v>
                </c:pt>
                <c:pt idx="6146">
                  <c:v>0.99842827332037465</c:v>
                </c:pt>
                <c:pt idx="6147">
                  <c:v>0.99843361168046652</c:v>
                </c:pt>
                <c:pt idx="6148">
                  <c:v>0.99843893350598623</c:v>
                </c:pt>
                <c:pt idx="6149">
                  <c:v>0.99844423884229649</c:v>
                </c:pt>
                <c:pt idx="6150">
                  <c:v>0.99844952773465756</c:v>
                </c:pt>
                <c:pt idx="6151">
                  <c:v>0.99845480022822419</c:v>
                </c:pt>
                <c:pt idx="6152">
                  <c:v>0.99846005636804769</c:v>
                </c:pt>
                <c:pt idx="6153">
                  <c:v>0.99846529619907565</c:v>
                </c:pt>
                <c:pt idx="6154">
                  <c:v>0.99847051976614876</c:v>
                </c:pt>
                <c:pt idx="6155">
                  <c:v>0.99847572711401789</c:v>
                </c:pt>
                <c:pt idx="6156">
                  <c:v>0.99848091828731056</c:v>
                </c:pt>
                <c:pt idx="6157">
                  <c:v>0.99848609333056459</c:v>
                </c:pt>
                <c:pt idx="6158">
                  <c:v>0.99849125228821478</c:v>
                </c:pt>
                <c:pt idx="6159">
                  <c:v>0.99849639520458</c:v>
                </c:pt>
                <c:pt idx="6160">
                  <c:v>0.99850152212389665</c:v>
                </c:pt>
                <c:pt idx="6161">
                  <c:v>0.99850663309028553</c:v>
                </c:pt>
                <c:pt idx="6162">
                  <c:v>0.99851172814776312</c:v>
                </c:pt>
                <c:pt idx="6163">
                  <c:v>0.99851680734026038</c:v>
                </c:pt>
                <c:pt idx="6164">
                  <c:v>0.9985218707115936</c:v>
                </c:pt>
                <c:pt idx="6165">
                  <c:v>0.99852691830546958</c:v>
                </c:pt>
                <c:pt idx="6166">
                  <c:v>0.99853195016550955</c:v>
                </c:pt>
                <c:pt idx="6167">
                  <c:v>0.99853696633522138</c:v>
                </c:pt>
                <c:pt idx="6168">
                  <c:v>0.99854196685803109</c:v>
                </c:pt>
                <c:pt idx="6169">
                  <c:v>0.9985469517772303</c:v>
                </c:pt>
                <c:pt idx="6170">
                  <c:v>0.99855192113605007</c:v>
                </c:pt>
                <c:pt idx="6171">
                  <c:v>0.99855687497759149</c:v>
                </c:pt>
                <c:pt idx="6172">
                  <c:v>0.9985618133448606</c:v>
                </c:pt>
                <c:pt idx="6173">
                  <c:v>0.99856673628076609</c:v>
                </c:pt>
                <c:pt idx="6174">
                  <c:v>0.99857164382812735</c:v>
                </c:pt>
                <c:pt idx="6175">
                  <c:v>0.99857653602964358</c:v>
                </c:pt>
                <c:pt idx="6176">
                  <c:v>0.99858141292792757</c:v>
                </c:pt>
                <c:pt idx="6177">
                  <c:v>0.99858627456549032</c:v>
                </c:pt>
                <c:pt idx="6178">
                  <c:v>0.99859112098474057</c:v>
                </c:pt>
                <c:pt idx="6179">
                  <c:v>0.9985959522279908</c:v>
                </c:pt>
                <c:pt idx="6180">
                  <c:v>0.99860076833745237</c:v>
                </c:pt>
                <c:pt idx="6181">
                  <c:v>0.99860556935523859</c:v>
                </c:pt>
                <c:pt idx="6182">
                  <c:v>0.9986103553233644</c:v>
                </c:pt>
                <c:pt idx="6183">
                  <c:v>0.9986151262837456</c:v>
                </c:pt>
                <c:pt idx="6184">
                  <c:v>0.99861988227820064</c:v>
                </c:pt>
                <c:pt idx="6185">
                  <c:v>0.99862462334844804</c:v>
                </c:pt>
                <c:pt idx="6186">
                  <c:v>0.99862934953610361</c:v>
                </c:pt>
                <c:pt idx="6187">
                  <c:v>0.99863406088269846</c:v>
                </c:pt>
                <c:pt idx="6188">
                  <c:v>0.9986387574296558</c:v>
                </c:pt>
                <c:pt idx="6189">
                  <c:v>0.99864343921830678</c:v>
                </c:pt>
                <c:pt idx="6190">
                  <c:v>0.99864810628987777</c:v>
                </c:pt>
                <c:pt idx="6191">
                  <c:v>0.99865275868549563</c:v>
                </c:pt>
                <c:pt idx="6192">
                  <c:v>0.99865739644620855</c:v>
                </c:pt>
                <c:pt idx="6193">
                  <c:v>0.99866201961294931</c:v>
                </c:pt>
                <c:pt idx="6194">
                  <c:v>0.99866662822657004</c:v>
                </c:pt>
                <c:pt idx="6195">
                  <c:v>0.99867122232781091</c:v>
                </c:pt>
                <c:pt idx="6196">
                  <c:v>0.99867580195731376</c:v>
                </c:pt>
                <c:pt idx="6197">
                  <c:v>0.99868036715564357</c:v>
                </c:pt>
                <c:pt idx="6198">
                  <c:v>0.99868491796325498</c:v>
                </c:pt>
                <c:pt idx="6199">
                  <c:v>0.99868945442051305</c:v>
                </c:pt>
                <c:pt idx="6200">
                  <c:v>0.99869397656767622</c:v>
                </c:pt>
                <c:pt idx="6201">
                  <c:v>0.99869848444491671</c:v>
                </c:pt>
                <c:pt idx="6202">
                  <c:v>0.99870297809231556</c:v>
                </c:pt>
                <c:pt idx="6203">
                  <c:v>0.99870745754985413</c:v>
                </c:pt>
                <c:pt idx="6204">
                  <c:v>0.99871192285740651</c:v>
                </c:pt>
                <c:pt idx="6205">
                  <c:v>0.99871637405477354</c:v>
                </c:pt>
                <c:pt idx="6206">
                  <c:v>0.99872081118164768</c:v>
                </c:pt>
                <c:pt idx="6207">
                  <c:v>0.9987252342776296</c:v>
                </c:pt>
                <c:pt idx="6208">
                  <c:v>0.9987296433822267</c:v>
                </c:pt>
                <c:pt idx="6209">
                  <c:v>0.99873403853485165</c:v>
                </c:pt>
                <c:pt idx="6210">
                  <c:v>0.9987384197748217</c:v>
                </c:pt>
                <c:pt idx="6211">
                  <c:v>0.99874278714136067</c:v>
                </c:pt>
                <c:pt idx="6212">
                  <c:v>0.9987471406736077</c:v>
                </c:pt>
                <c:pt idx="6213">
                  <c:v>0.99875148041059536</c:v>
                </c:pt>
                <c:pt idx="6214">
                  <c:v>0.9987558063912606</c:v>
                </c:pt>
                <c:pt idx="6215">
                  <c:v>0.99876011865446435</c:v>
                </c:pt>
                <c:pt idx="6216">
                  <c:v>0.99876441723896203</c:v>
                </c:pt>
                <c:pt idx="6217">
                  <c:v>0.99876870218341873</c:v>
                </c:pt>
                <c:pt idx="6218">
                  <c:v>0.9987729735264077</c:v>
                </c:pt>
                <c:pt idx="6219">
                  <c:v>0.99877723130640772</c:v>
                </c:pt>
                <c:pt idx="6220">
                  <c:v>0.99878147556180863</c:v>
                </c:pt>
                <c:pt idx="6221">
                  <c:v>0.99878570633090391</c:v>
                </c:pt>
                <c:pt idx="6222">
                  <c:v>0.9987899236519</c:v>
                </c:pt>
                <c:pt idx="6223">
                  <c:v>0.99879412756290531</c:v>
                </c:pt>
                <c:pt idx="6224">
                  <c:v>0.99879831810194297</c:v>
                </c:pt>
                <c:pt idx="6225">
                  <c:v>0.99880249530693732</c:v>
                </c:pt>
                <c:pt idx="6226">
                  <c:v>0.99880665921573586</c:v>
                </c:pt>
                <c:pt idx="6227">
                  <c:v>0.99881080986607451</c:v>
                </c:pt>
                <c:pt idx="6228">
                  <c:v>0.99881494729561249</c:v>
                </c:pt>
                <c:pt idx="6229">
                  <c:v>0.99881907154191352</c:v>
                </c:pt>
                <c:pt idx="6230">
                  <c:v>0.99882318264245207</c:v>
                </c:pt>
                <c:pt idx="6231">
                  <c:v>0.99882728063461068</c:v>
                </c:pt>
                <c:pt idx="6232">
                  <c:v>0.99883136555568208</c:v>
                </c:pt>
                <c:pt idx="6233">
                  <c:v>0.99883543744286962</c:v>
                </c:pt>
                <c:pt idx="6234">
                  <c:v>0.99883949633328983</c:v>
                </c:pt>
                <c:pt idx="6235">
                  <c:v>0.99884354226395278</c:v>
                </c:pt>
                <c:pt idx="6236">
                  <c:v>0.99884757527180468</c:v>
                </c:pt>
                <c:pt idx="6237">
                  <c:v>0.99885159539368462</c:v>
                </c:pt>
                <c:pt idx="6238">
                  <c:v>0.99885560266634765</c:v>
                </c:pt>
                <c:pt idx="6239">
                  <c:v>0.998859597126457</c:v>
                </c:pt>
                <c:pt idx="6240">
                  <c:v>0.99886357881059051</c:v>
                </c:pt>
                <c:pt idx="6241">
                  <c:v>0.99886754775523012</c:v>
                </c:pt>
                <c:pt idx="6242">
                  <c:v>0.9988715039967897</c:v>
                </c:pt>
                <c:pt idx="6243">
                  <c:v>0.99887544757156543</c:v>
                </c:pt>
                <c:pt idx="6244">
                  <c:v>0.99887937851578013</c:v>
                </c:pt>
                <c:pt idx="6245">
                  <c:v>0.99888329686556576</c:v>
                </c:pt>
                <c:pt idx="6246">
                  <c:v>0.99888720265697462</c:v>
                </c:pt>
                <c:pt idx="6247">
                  <c:v>0.99889109592596037</c:v>
                </c:pt>
                <c:pt idx="6248">
                  <c:v>0.99889497670839655</c:v>
                </c:pt>
                <c:pt idx="6249">
                  <c:v>0.99889884504005588</c:v>
                </c:pt>
                <c:pt idx="6250">
                  <c:v>0.99890270095663758</c:v>
                </c:pt>
                <c:pt idx="6251">
                  <c:v>0.99890654449376048</c:v>
                </c:pt>
                <c:pt idx="6252">
                  <c:v>0.99891037568692831</c:v>
                </c:pt>
                <c:pt idx="6253">
                  <c:v>0.99891419457158825</c:v>
                </c:pt>
                <c:pt idx="6254">
                  <c:v>0.99891800118307783</c:v>
                </c:pt>
                <c:pt idx="6255">
                  <c:v>0.9989217955566605</c:v>
                </c:pt>
                <c:pt idx="6256">
                  <c:v>0.99892557772751034</c:v>
                </c:pt>
                <c:pt idx="6257">
                  <c:v>0.99892934773071496</c:v>
                </c:pt>
                <c:pt idx="6258">
                  <c:v>0.99893310560127557</c:v>
                </c:pt>
                <c:pt idx="6259">
                  <c:v>0.9989368513741087</c:v>
                </c:pt>
                <c:pt idx="6260">
                  <c:v>0.99894058508404249</c:v>
                </c:pt>
                <c:pt idx="6261">
                  <c:v>0.99894430676582369</c:v>
                </c:pt>
                <c:pt idx="6262">
                  <c:v>0.99894801645411535</c:v>
                </c:pt>
                <c:pt idx="6263">
                  <c:v>0.99895171418347684</c:v>
                </c:pt>
                <c:pt idx="6264">
                  <c:v>0.99895539998840277</c:v>
                </c:pt>
                <c:pt idx="6265">
                  <c:v>0.99895907390330363</c:v>
                </c:pt>
                <c:pt idx="6266">
                  <c:v>0.99896273596248875</c:v>
                </c:pt>
                <c:pt idx="6267">
                  <c:v>0.99896638620020006</c:v>
                </c:pt>
                <c:pt idx="6268">
                  <c:v>0.99897002465059104</c:v>
                </c:pt>
                <c:pt idx="6269">
                  <c:v>0.99897365134770832</c:v>
                </c:pt>
                <c:pt idx="6270">
                  <c:v>0.99897726632554762</c:v>
                </c:pt>
                <c:pt idx="6271">
                  <c:v>0.9989808696180017</c:v>
                </c:pt>
                <c:pt idx="6272">
                  <c:v>0.99898446125888463</c:v>
                </c:pt>
                <c:pt idx="6273">
                  <c:v>0.99898804128192131</c:v>
                </c:pt>
                <c:pt idx="6274">
                  <c:v>0.9989916097207685</c:v>
                </c:pt>
                <c:pt idx="6275">
                  <c:v>0.99899516660898224</c:v>
                </c:pt>
                <c:pt idx="6276">
                  <c:v>0.9989987119800342</c:v>
                </c:pt>
                <c:pt idx="6277">
                  <c:v>0.99900224586732567</c:v>
                </c:pt>
                <c:pt idx="6278">
                  <c:v>0.99900576830418464</c:v>
                </c:pt>
                <c:pt idx="6279">
                  <c:v>0.99900927932382499</c:v>
                </c:pt>
                <c:pt idx="6280">
                  <c:v>0.99901277895939256</c:v>
                </c:pt>
                <c:pt idx="6281">
                  <c:v>0.99901626724396253</c:v>
                </c:pt>
                <c:pt idx="6282">
                  <c:v>0.99901974421052031</c:v>
                </c:pt>
                <c:pt idx="6283">
                  <c:v>0.9990232098919547</c:v>
                </c:pt>
                <c:pt idx="6284">
                  <c:v>0.99902666432110132</c:v>
                </c:pt>
                <c:pt idx="6285">
                  <c:v>0.99903010753068466</c:v>
                </c:pt>
                <c:pt idx="6286">
                  <c:v>0.99903353955336449</c:v>
                </c:pt>
                <c:pt idx="6287">
                  <c:v>0.99903696042171353</c:v>
                </c:pt>
                <c:pt idx="6288">
                  <c:v>0.99904037016823344</c:v>
                </c:pt>
                <c:pt idx="6289">
                  <c:v>0.99904376882532331</c:v>
                </c:pt>
                <c:pt idx="6290">
                  <c:v>0.9990471564253276</c:v>
                </c:pt>
                <c:pt idx="6291">
                  <c:v>0.99905053300048663</c:v>
                </c:pt>
                <c:pt idx="6292">
                  <c:v>0.99905389858297178</c:v>
                </c:pt>
                <c:pt idx="6293">
                  <c:v>0.99905725320487748</c:v>
                </c:pt>
                <c:pt idx="6294">
                  <c:v>0.99906059689820048</c:v>
                </c:pt>
                <c:pt idx="6295">
                  <c:v>0.99906392969488034</c:v>
                </c:pt>
                <c:pt idx="6296">
                  <c:v>0.99906725162676147</c:v>
                </c:pt>
                <c:pt idx="6297">
                  <c:v>0.99907056272561157</c:v>
                </c:pt>
                <c:pt idx="6298">
                  <c:v>0.99907386302312162</c:v>
                </c:pt>
                <c:pt idx="6299">
                  <c:v>0.99907715255090002</c:v>
                </c:pt>
                <c:pt idx="6300">
                  <c:v>0.99908043134047164</c:v>
                </c:pt>
                <c:pt idx="6301">
                  <c:v>0.99908369942329212</c:v>
                </c:pt>
                <c:pt idx="6302">
                  <c:v>0.99908695683073057</c:v>
                </c:pt>
                <c:pt idx="6303">
                  <c:v>0.99909020359408518</c:v>
                </c:pt>
                <c:pt idx="6304">
                  <c:v>0.99909343974455467</c:v>
                </c:pt>
                <c:pt idx="6305">
                  <c:v>0.99909666531328689</c:v>
                </c:pt>
                <c:pt idx="6306">
                  <c:v>0.99909988033133401</c:v>
                </c:pt>
                <c:pt idx="6307">
                  <c:v>0.99910308482967358</c:v>
                </c:pt>
                <c:pt idx="6308">
                  <c:v>0.99910627883920333</c:v>
                </c:pt>
                <c:pt idx="6309">
                  <c:v>0.9991094623907526</c:v>
                </c:pt>
                <c:pt idx="6310">
                  <c:v>0.99911263551505558</c:v>
                </c:pt>
                <c:pt idx="6311">
                  <c:v>0.99911579824278351</c:v>
                </c:pt>
                <c:pt idx="6312">
                  <c:v>0.99911895060452283</c:v>
                </c:pt>
                <c:pt idx="6313">
                  <c:v>0.99912209263078788</c:v>
                </c:pt>
                <c:pt idx="6314">
                  <c:v>0.99912522435200368</c:v>
                </c:pt>
                <c:pt idx="6315">
                  <c:v>0.99912834579853527</c:v>
                </c:pt>
                <c:pt idx="6316">
                  <c:v>0.99913145700065953</c:v>
                </c:pt>
                <c:pt idx="6317">
                  <c:v>0.99913455798857964</c:v>
                </c:pt>
                <c:pt idx="6318">
                  <c:v>0.99913764879241607</c:v>
                </c:pt>
                <c:pt idx="6319">
                  <c:v>0.99914072944222809</c:v>
                </c:pt>
                <c:pt idx="6320">
                  <c:v>0.99914379996798375</c:v>
                </c:pt>
                <c:pt idx="6321">
                  <c:v>0.99914686039958678</c:v>
                </c:pt>
                <c:pt idx="6322">
                  <c:v>0.99914991076684179</c:v>
                </c:pt>
                <c:pt idx="6323">
                  <c:v>0.99915295109950686</c:v>
                </c:pt>
                <c:pt idx="6324">
                  <c:v>0.9991559814272436</c:v>
                </c:pt>
                <c:pt idx="6325">
                  <c:v>0.99915900177965578</c:v>
                </c:pt>
                <c:pt idx="6326">
                  <c:v>0.99916201218625456</c:v>
                </c:pt>
                <c:pt idx="6327">
                  <c:v>0.99916501267648972</c:v>
                </c:pt>
                <c:pt idx="6328">
                  <c:v>0.999168003279713</c:v>
                </c:pt>
                <c:pt idx="6329">
                  <c:v>0.99917098402522775</c:v>
                </c:pt>
                <c:pt idx="6330">
                  <c:v>0.99917395494225336</c:v>
                </c:pt>
                <c:pt idx="6331">
                  <c:v>0.9991769160599363</c:v>
                </c:pt>
                <c:pt idx="6332">
                  <c:v>0.99917986740733522</c:v>
                </c:pt>
                <c:pt idx="6333">
                  <c:v>0.99918280901344858</c:v>
                </c:pt>
                <c:pt idx="6334">
                  <c:v>0.99918574090719647</c:v>
                </c:pt>
                <c:pt idx="6335">
                  <c:v>0.99918866311742449</c:v>
                </c:pt>
                <c:pt idx="6336">
                  <c:v>0.99919157567290451</c:v>
                </c:pt>
                <c:pt idx="6337">
                  <c:v>0.9991944786023349</c:v>
                </c:pt>
                <c:pt idx="6338">
                  <c:v>0.99919737193433678</c:v>
                </c:pt>
                <c:pt idx="6339">
                  <c:v>0.99920025569746951</c:v>
                </c:pt>
                <c:pt idx="6340">
                  <c:v>0.99920312992019833</c:v>
                </c:pt>
                <c:pt idx="6341">
                  <c:v>0.9992059946309424</c:v>
                </c:pt>
                <c:pt idx="6342">
                  <c:v>0.9992088498580205</c:v>
                </c:pt>
                <c:pt idx="6343">
                  <c:v>0.99921169562969581</c:v>
                </c:pt>
                <c:pt idx="6344">
                  <c:v>0.99921453197415011</c:v>
                </c:pt>
                <c:pt idx="6345">
                  <c:v>0.99921735891950536</c:v>
                </c:pt>
                <c:pt idx="6346">
                  <c:v>0.9992201764937968</c:v>
                </c:pt>
                <c:pt idx="6347">
                  <c:v>0.99922298472498106</c:v>
                </c:pt>
                <c:pt idx="6348">
                  <c:v>0.99922578364097681</c:v>
                </c:pt>
                <c:pt idx="6349">
                  <c:v>0.99922857326959547</c:v>
                </c:pt>
                <c:pt idx="6350">
                  <c:v>0.99923135363858728</c:v>
                </c:pt>
                <c:pt idx="6351">
                  <c:v>0.99923412477562457</c:v>
                </c:pt>
                <c:pt idx="6352">
                  <c:v>0.99923688670833866</c:v>
                </c:pt>
                <c:pt idx="6353">
                  <c:v>0.99923963946425554</c:v>
                </c:pt>
                <c:pt idx="6354">
                  <c:v>0.99924238307083757</c:v>
                </c:pt>
                <c:pt idx="6355">
                  <c:v>0.99924511755548684</c:v>
                </c:pt>
                <c:pt idx="6356">
                  <c:v>0.99924784294551461</c:v>
                </c:pt>
                <c:pt idx="6357">
                  <c:v>0.99925055926818585</c:v>
                </c:pt>
                <c:pt idx="6358">
                  <c:v>0.9992532665506797</c:v>
                </c:pt>
                <c:pt idx="6359">
                  <c:v>0.99925596482010659</c:v>
                </c:pt>
                <c:pt idx="6360">
                  <c:v>0.99925865410351278</c:v>
                </c:pt>
                <c:pt idx="6361">
                  <c:v>0.99926133442785758</c:v>
                </c:pt>
                <c:pt idx="6362">
                  <c:v>0.99926400582004948</c:v>
                </c:pt>
                <c:pt idx="6363">
                  <c:v>0.99926666830692212</c:v>
                </c:pt>
                <c:pt idx="6364">
                  <c:v>0.99926932191523365</c:v>
                </c:pt>
                <c:pt idx="6365">
                  <c:v>0.99927196667168305</c:v>
                </c:pt>
                <c:pt idx="6366">
                  <c:v>0.99927460260288214</c:v>
                </c:pt>
                <c:pt idx="6367">
                  <c:v>0.99927722973537758</c:v>
                </c:pt>
                <c:pt idx="6368">
                  <c:v>0.9992798480956655</c:v>
                </c:pt>
                <c:pt idx="6369">
                  <c:v>0.99928245771015556</c:v>
                </c:pt>
                <c:pt idx="6370">
                  <c:v>0.99928505860519523</c:v>
                </c:pt>
                <c:pt idx="6371">
                  <c:v>0.99928765080704796</c:v>
                </c:pt>
                <c:pt idx="6372">
                  <c:v>0.99929023434194186</c:v>
                </c:pt>
                <c:pt idx="6373">
                  <c:v>0.9992928092360015</c:v>
                </c:pt>
                <c:pt idx="6374">
                  <c:v>0.99929537551530212</c:v>
                </c:pt>
                <c:pt idx="6375">
                  <c:v>0.99929793320584492</c:v>
                </c:pt>
                <c:pt idx="6376">
                  <c:v>0.99930048233356461</c:v>
                </c:pt>
                <c:pt idx="6377">
                  <c:v>0.99930302292432727</c:v>
                </c:pt>
                <c:pt idx="6378">
                  <c:v>0.99930555500393148</c:v>
                </c:pt>
                <c:pt idx="6379">
                  <c:v>0.99930807859811077</c:v>
                </c:pt>
                <c:pt idx="6380">
                  <c:v>0.99931059373251596</c:v>
                </c:pt>
                <c:pt idx="6381">
                  <c:v>0.99931310043275745</c:v>
                </c:pt>
                <c:pt idx="6382">
                  <c:v>0.99931559872436049</c:v>
                </c:pt>
                <c:pt idx="6383">
                  <c:v>0.99931808863278859</c:v>
                </c:pt>
                <c:pt idx="6384">
                  <c:v>0.99932057018342768</c:v>
                </c:pt>
                <c:pt idx="6385">
                  <c:v>0.99932304340160927</c:v>
                </c:pt>
                <c:pt idx="6386">
                  <c:v>0.99932550831259481</c:v>
                </c:pt>
                <c:pt idx="6387">
                  <c:v>0.99932796494157849</c:v>
                </c:pt>
                <c:pt idx="6388">
                  <c:v>0.99933041331369088</c:v>
                </c:pt>
                <c:pt idx="6389">
                  <c:v>0.99933285345398504</c:v>
                </c:pt>
                <c:pt idx="6390">
                  <c:v>0.99933528538746186</c:v>
                </c:pt>
                <c:pt idx="6391">
                  <c:v>0.99933770913905373</c:v>
                </c:pt>
                <c:pt idx="6392">
                  <c:v>0.99934012473362288</c:v>
                </c:pt>
                <c:pt idx="6393">
                  <c:v>0.99934253219596758</c:v>
                </c:pt>
                <c:pt idx="6394">
                  <c:v>0.99934493155081661</c:v>
                </c:pt>
                <c:pt idx="6395">
                  <c:v>0.99934732282283656</c:v>
                </c:pt>
                <c:pt idx="6396">
                  <c:v>0.99934970603663309</c:v>
                </c:pt>
                <c:pt idx="6397">
                  <c:v>0.99935208121673458</c:v>
                </c:pt>
                <c:pt idx="6398">
                  <c:v>0.99935444838762533</c:v>
                </c:pt>
                <c:pt idx="6399">
                  <c:v>0.9993568075737056</c:v>
                </c:pt>
                <c:pt idx="6400">
                  <c:v>0.99935915879931259</c:v>
                </c:pt>
                <c:pt idx="6401">
                  <c:v>0.99936150208872809</c:v>
                </c:pt>
                <c:pt idx="6402">
                  <c:v>0.9993638374661632</c:v>
                </c:pt>
                <c:pt idx="6403">
                  <c:v>0.99936616495575925</c:v>
                </c:pt>
                <c:pt idx="6404">
                  <c:v>0.99936848458161909</c:v>
                </c:pt>
                <c:pt idx="6405">
                  <c:v>0.99937079636775039</c:v>
                </c:pt>
                <c:pt idx="6406">
                  <c:v>0.99937310033810711</c:v>
                </c:pt>
                <c:pt idx="6407">
                  <c:v>0.99937539651658824</c:v>
                </c:pt>
                <c:pt idx="6408">
                  <c:v>0.99937768492700796</c:v>
                </c:pt>
                <c:pt idx="6409">
                  <c:v>0.99937996559315312</c:v>
                </c:pt>
                <c:pt idx="6410">
                  <c:v>0.99938223853871111</c:v>
                </c:pt>
                <c:pt idx="6411">
                  <c:v>0.99938450378731924</c:v>
                </c:pt>
                <c:pt idx="6412">
                  <c:v>0.99938676136256144</c:v>
                </c:pt>
                <c:pt idx="6413">
                  <c:v>0.99938901128795032</c:v>
                </c:pt>
                <c:pt idx="6414">
                  <c:v>0.9993912535869317</c:v>
                </c:pt>
                <c:pt idx="6415">
                  <c:v>0.99939348828288943</c:v>
                </c:pt>
                <c:pt idx="6416">
                  <c:v>0.99939571539915095</c:v>
                </c:pt>
                <c:pt idx="6417">
                  <c:v>0.99939793495897811</c:v>
                </c:pt>
                <c:pt idx="6418">
                  <c:v>0.99940014698557045</c:v>
                </c:pt>
                <c:pt idx="6419">
                  <c:v>0.99940235150206136</c:v>
                </c:pt>
                <c:pt idx="6420">
                  <c:v>0.99940454853153859</c:v>
                </c:pt>
                <c:pt idx="6421">
                  <c:v>0.99940673809700087</c:v>
                </c:pt>
                <c:pt idx="6422">
                  <c:v>0.99940892022141259</c:v>
                </c:pt>
                <c:pt idx="6423">
                  <c:v>0.99941109492765012</c:v>
                </c:pt>
                <c:pt idx="6424">
                  <c:v>0.99941326223856042</c:v>
                </c:pt>
                <c:pt idx="6425">
                  <c:v>0.99941542217689561</c:v>
                </c:pt>
                <c:pt idx="6426">
                  <c:v>0.99941757476535997</c:v>
                </c:pt>
                <c:pt idx="6427">
                  <c:v>0.99941972002661417</c:v>
                </c:pt>
                <c:pt idx="6428">
                  <c:v>0.99942185798323568</c:v>
                </c:pt>
                <c:pt idx="6429">
                  <c:v>0.99942398865773741</c:v>
                </c:pt>
                <c:pt idx="6430">
                  <c:v>0.99942611207259791</c:v>
                </c:pt>
                <c:pt idx="6431">
                  <c:v>0.9994282282502075</c:v>
                </c:pt>
                <c:pt idx="6432">
                  <c:v>0.99943033721290886</c:v>
                </c:pt>
                <c:pt idx="6433">
                  <c:v>0.99943243898298895</c:v>
                </c:pt>
                <c:pt idx="6434">
                  <c:v>0.9994345335826702</c:v>
                </c:pt>
                <c:pt idx="6435">
                  <c:v>0.99943662103410558</c:v>
                </c:pt>
                <c:pt idx="6436">
                  <c:v>0.99943870135940149</c:v>
                </c:pt>
                <c:pt idx="6437">
                  <c:v>0.9994407745806001</c:v>
                </c:pt>
                <c:pt idx="6438">
                  <c:v>0.99944284071967759</c:v>
                </c:pt>
                <c:pt idx="6439">
                  <c:v>0.99944489979856299</c:v>
                </c:pt>
                <c:pt idx="6440">
                  <c:v>0.99944695183911558</c:v>
                </c:pt>
                <c:pt idx="6441">
                  <c:v>0.9994489968631417</c:v>
                </c:pt>
                <c:pt idx="6442">
                  <c:v>0.99945103489238318</c:v>
                </c:pt>
                <c:pt idx="6443">
                  <c:v>0.99945306594852656</c:v>
                </c:pt>
                <c:pt idx="6444">
                  <c:v>0.99945509005320055</c:v>
                </c:pt>
                <c:pt idx="6445">
                  <c:v>0.99945710722796599</c:v>
                </c:pt>
                <c:pt idx="6446">
                  <c:v>0.99945911749434813</c:v>
                </c:pt>
                <c:pt idx="6447">
                  <c:v>0.99946112087378258</c:v>
                </c:pt>
                <c:pt idx="6448">
                  <c:v>0.99946311738766402</c:v>
                </c:pt>
                <c:pt idx="6449">
                  <c:v>0.9994651070573346</c:v>
                </c:pt>
                <c:pt idx="6450">
                  <c:v>0.99946708990406496</c:v>
                </c:pt>
                <c:pt idx="6451">
                  <c:v>0.99946906594908258</c:v>
                </c:pt>
                <c:pt idx="6452">
                  <c:v>0.99947103521353564</c:v>
                </c:pt>
                <c:pt idx="6453">
                  <c:v>0.99947299771853049</c:v>
                </c:pt>
                <c:pt idx="6454">
                  <c:v>0.99947495348511661</c:v>
                </c:pt>
                <c:pt idx="6455">
                  <c:v>0.99947690253427879</c:v>
                </c:pt>
                <c:pt idx="6456">
                  <c:v>0.99947884488694461</c:v>
                </c:pt>
                <c:pt idx="6457">
                  <c:v>0.99948078056400047</c:v>
                </c:pt>
                <c:pt idx="6458">
                  <c:v>0.9994827095862433</c:v>
                </c:pt>
                <c:pt idx="6459">
                  <c:v>0.99948463197445658</c:v>
                </c:pt>
                <c:pt idx="6460">
                  <c:v>0.99948654774931822</c:v>
                </c:pt>
                <c:pt idx="6461">
                  <c:v>0.99948845693149768</c:v>
                </c:pt>
                <c:pt idx="6462">
                  <c:v>0.99949035954156706</c:v>
                </c:pt>
                <c:pt idx="6463">
                  <c:v>0.99949225560006549</c:v>
                </c:pt>
                <c:pt idx="6464">
                  <c:v>0.99949414512747059</c:v>
                </c:pt>
                <c:pt idx="6465">
                  <c:v>0.99949602814420158</c:v>
                </c:pt>
                <c:pt idx="6466">
                  <c:v>0.99949790467062538</c:v>
                </c:pt>
                <c:pt idx="6467">
                  <c:v>0.99949977472704565</c:v>
                </c:pt>
                <c:pt idx="6468">
                  <c:v>0.99950163833372574</c:v>
                </c:pt>
                <c:pt idx="6469">
                  <c:v>0.99950349551085327</c:v>
                </c:pt>
                <c:pt idx="6470">
                  <c:v>0.99950534627857668</c:v>
                </c:pt>
                <c:pt idx="6471">
                  <c:v>0.99950719065697247</c:v>
                </c:pt>
                <c:pt idx="6472">
                  <c:v>0.99950902866608171</c:v>
                </c:pt>
                <c:pt idx="6473">
                  <c:v>0.9995108603258771</c:v>
                </c:pt>
                <c:pt idx="6474">
                  <c:v>0.99951268565627527</c:v>
                </c:pt>
                <c:pt idx="6475">
                  <c:v>0.99951450467715208</c:v>
                </c:pt>
                <c:pt idx="6476">
                  <c:v>0.99951631740831537</c:v>
                </c:pt>
                <c:pt idx="6477">
                  <c:v>0.99951812386951377</c:v>
                </c:pt>
                <c:pt idx="6478">
                  <c:v>0.99951992408045787</c:v>
                </c:pt>
                <c:pt idx="6479">
                  <c:v>0.9995217180607967</c:v>
                </c:pt>
                <c:pt idx="6480">
                  <c:v>0.99952350583011218</c:v>
                </c:pt>
                <c:pt idx="6481">
                  <c:v>0.99952528740795576</c:v>
                </c:pt>
                <c:pt idx="6482">
                  <c:v>0.99952706281381076</c:v>
                </c:pt>
                <c:pt idx="6483">
                  <c:v>0.99952883206710263</c:v>
                </c:pt>
                <c:pt idx="6484">
                  <c:v>0.99953059518720588</c:v>
                </c:pt>
                <c:pt idx="6485">
                  <c:v>0.99953235219346159</c:v>
                </c:pt>
                <c:pt idx="6486">
                  <c:v>0.99953410310512358</c:v>
                </c:pt>
                <c:pt idx="6487">
                  <c:v>0.99953584794141359</c:v>
                </c:pt>
                <c:pt idx="6488">
                  <c:v>0.9995375867214924</c:v>
                </c:pt>
                <c:pt idx="6489">
                  <c:v>0.9995393194644806</c:v>
                </c:pt>
                <c:pt idx="6490">
                  <c:v>0.99954104618942463</c:v>
                </c:pt>
                <c:pt idx="6491">
                  <c:v>0.99954276691532795</c:v>
                </c:pt>
                <c:pt idx="6492">
                  <c:v>0.9995444816611545</c:v>
                </c:pt>
                <c:pt idx="6493">
                  <c:v>0.9995461904457914</c:v>
                </c:pt>
                <c:pt idx="6494">
                  <c:v>0.9995478932880919</c:v>
                </c:pt>
                <c:pt idx="6495">
                  <c:v>0.99954959020684009</c:v>
                </c:pt>
                <c:pt idx="6496">
                  <c:v>0.99955128122078696</c:v>
                </c:pt>
                <c:pt idx="6497">
                  <c:v>0.99955296634861857</c:v>
                </c:pt>
                <c:pt idx="6498">
                  <c:v>0.99955464560897234</c:v>
                </c:pt>
                <c:pt idx="6499">
                  <c:v>0.9995563190204293</c:v>
                </c:pt>
                <c:pt idx="6500">
                  <c:v>0.9995579866015335</c:v>
                </c:pt>
                <c:pt idx="6501">
                  <c:v>0.9995596483707565</c:v>
                </c:pt>
                <c:pt idx="6502">
                  <c:v>0.99956130434653157</c:v>
                </c:pt>
                <c:pt idx="6503">
                  <c:v>0.9995629545472301</c:v>
                </c:pt>
                <c:pt idx="6504">
                  <c:v>0.99956459899119565</c:v>
                </c:pt>
                <c:pt idx="6505">
                  <c:v>0.99956623769669417</c:v>
                </c:pt>
                <c:pt idx="6506">
                  <c:v>0.99956787068194397</c:v>
                </c:pt>
                <c:pt idx="6507">
                  <c:v>0.9995694979651315</c:v>
                </c:pt>
                <c:pt idx="6508">
                  <c:v>0.9995711195643695</c:v>
                </c:pt>
                <c:pt idx="6509">
                  <c:v>0.99957273549773062</c:v>
                </c:pt>
                <c:pt idx="6510">
                  <c:v>0.99957434578324056</c:v>
                </c:pt>
                <c:pt idx="6511">
                  <c:v>0.99957595043887904</c:v>
                </c:pt>
                <c:pt idx="6512">
                  <c:v>0.99957754948253907</c:v>
                </c:pt>
                <c:pt idx="6513">
                  <c:v>0.99957914293211847</c:v>
                </c:pt>
                <c:pt idx="6514">
                  <c:v>0.99958073080541865</c:v>
                </c:pt>
                <c:pt idx="6515">
                  <c:v>0.99958231312021895</c:v>
                </c:pt>
                <c:pt idx="6516">
                  <c:v>0.9995838898942343</c:v>
                </c:pt>
                <c:pt idx="6517">
                  <c:v>0.99958546114514557</c:v>
                </c:pt>
                <c:pt idx="6518">
                  <c:v>0.99958702689055756</c:v>
                </c:pt>
                <c:pt idx="6519">
                  <c:v>0.99958858714804455</c:v>
                </c:pt>
                <c:pt idx="6520">
                  <c:v>0.99959014193513185</c:v>
                </c:pt>
                <c:pt idx="6521">
                  <c:v>0.9995916912692937</c:v>
                </c:pt>
                <c:pt idx="6522">
                  <c:v>0.99959323516794008</c:v>
                </c:pt>
                <c:pt idx="6523">
                  <c:v>0.99959477364845961</c:v>
                </c:pt>
                <c:pt idx="6524">
                  <c:v>0.99959630672816457</c:v>
                </c:pt>
                <c:pt idx="6525">
                  <c:v>0.99959783442433525</c:v>
                </c:pt>
                <c:pt idx="6526">
                  <c:v>0.99959935675419664</c:v>
                </c:pt>
                <c:pt idx="6527">
                  <c:v>0.99960087373492668</c:v>
                </c:pt>
                <c:pt idx="6528">
                  <c:v>0.99960238538365132</c:v>
                </c:pt>
                <c:pt idx="6529">
                  <c:v>0.99960389171746056</c:v>
                </c:pt>
                <c:pt idx="6530">
                  <c:v>0.99960539275338101</c:v>
                </c:pt>
                <c:pt idx="6531">
                  <c:v>0.99960688850838963</c:v>
                </c:pt>
                <c:pt idx="6532">
                  <c:v>0.99960837899943178</c:v>
                </c:pt>
                <c:pt idx="6533">
                  <c:v>0.99960986424339615</c:v>
                </c:pt>
                <c:pt idx="6534">
                  <c:v>0.99961134425711151</c:v>
                </c:pt>
                <c:pt idx="6535">
                  <c:v>0.9996128190573812</c:v>
                </c:pt>
                <c:pt idx="6536">
                  <c:v>0.99961428866094559</c:v>
                </c:pt>
                <c:pt idx="6537">
                  <c:v>0.9996157530845059</c:v>
                </c:pt>
                <c:pt idx="6538">
                  <c:v>0.99961721234470402</c:v>
                </c:pt>
                <c:pt idx="6539">
                  <c:v>0.99961866645814568</c:v>
                </c:pt>
                <c:pt idx="6540">
                  <c:v>0.99962011544138263</c:v>
                </c:pt>
                <c:pt idx="6541">
                  <c:v>0.99962155931092911</c:v>
                </c:pt>
                <c:pt idx="6542">
                  <c:v>0.99962299808324251</c:v>
                </c:pt>
                <c:pt idx="6543">
                  <c:v>0.9996244317747377</c:v>
                </c:pt>
                <c:pt idx="6544">
                  <c:v>0.99962586040178403</c:v>
                </c:pt>
                <c:pt idx="6545">
                  <c:v>0.99962728398069167</c:v>
                </c:pt>
                <c:pt idx="6546">
                  <c:v>0.99962870252774561</c:v>
                </c:pt>
                <c:pt idx="6547">
                  <c:v>0.99963011605916963</c:v>
                </c:pt>
                <c:pt idx="6548">
                  <c:v>0.99963152459114413</c:v>
                </c:pt>
                <c:pt idx="6549">
                  <c:v>0.99963292813980487</c:v>
                </c:pt>
                <c:pt idx="6550">
                  <c:v>0.9996343267212372</c:v>
                </c:pt>
                <c:pt idx="6551">
                  <c:v>0.99963572035149362</c:v>
                </c:pt>
                <c:pt idx="6552">
                  <c:v>0.99963710904656056</c:v>
                </c:pt>
                <c:pt idx="6553">
                  <c:v>0.9996384928223937</c:v>
                </c:pt>
                <c:pt idx="6554">
                  <c:v>0.99963987169490065</c:v>
                </c:pt>
                <c:pt idx="6555">
                  <c:v>0.99964124567993162</c:v>
                </c:pt>
                <c:pt idx="6556">
                  <c:v>0.99964261479331162</c:v>
                </c:pt>
                <c:pt idx="6557">
                  <c:v>0.9996439790508046</c:v>
                </c:pt>
                <c:pt idx="6558">
                  <c:v>0.99964533846814096</c:v>
                </c:pt>
                <c:pt idx="6559">
                  <c:v>0.99964669306098464</c:v>
                </c:pt>
                <c:pt idx="6560">
                  <c:v>0.99964804284498265</c:v>
                </c:pt>
                <c:pt idx="6561">
                  <c:v>0.99964938783571944</c:v>
                </c:pt>
                <c:pt idx="6562">
                  <c:v>0.99965072804873967</c:v>
                </c:pt>
                <c:pt idx="6563">
                  <c:v>0.99965206349954161</c:v>
                </c:pt>
                <c:pt idx="6564">
                  <c:v>0.99965339420358379</c:v>
                </c:pt>
                <c:pt idx="6565">
                  <c:v>0.99965472017626456</c:v>
                </c:pt>
                <c:pt idx="6566">
                  <c:v>0.99965604143296005</c:v>
                </c:pt>
                <c:pt idx="6567">
                  <c:v>0.99965735798899669</c:v>
                </c:pt>
                <c:pt idx="6568">
                  <c:v>0.99965866985964036</c:v>
                </c:pt>
                <c:pt idx="6569">
                  <c:v>0.99965997706013165</c:v>
                </c:pt>
                <c:pt idx="6570">
                  <c:v>0.99966127960565132</c:v>
                </c:pt>
                <c:pt idx="6571">
                  <c:v>0.99966257751135257</c:v>
                </c:pt>
                <c:pt idx="6572">
                  <c:v>0.99966387079233332</c:v>
                </c:pt>
                <c:pt idx="6573">
                  <c:v>0.99966515946365908</c:v>
                </c:pt>
                <c:pt idx="6574">
                  <c:v>0.99966644354033551</c:v>
                </c:pt>
                <c:pt idx="6575">
                  <c:v>0.99966772303733409</c:v>
                </c:pt>
                <c:pt idx="6576">
                  <c:v>0.99966899796959263</c:v>
                </c:pt>
                <c:pt idx="6577">
                  <c:v>0.99967026835198425</c:v>
                </c:pt>
                <c:pt idx="6578">
                  <c:v>0.99967153419935562</c:v>
                </c:pt>
                <c:pt idx="6579">
                  <c:v>0.99967279552650479</c:v>
                </c:pt>
                <c:pt idx="6580">
                  <c:v>0.99967405234819473</c:v>
                </c:pt>
                <c:pt idx="6581">
                  <c:v>0.99967530467911936</c:v>
                </c:pt>
                <c:pt idx="6582">
                  <c:v>0.99967655253396082</c:v>
                </c:pt>
                <c:pt idx="6583">
                  <c:v>0.99967779592734596</c:v>
                </c:pt>
                <c:pt idx="6584">
                  <c:v>0.99967903487387111</c:v>
                </c:pt>
                <c:pt idx="6585">
                  <c:v>0.99968026938805732</c:v>
                </c:pt>
                <c:pt idx="6586">
                  <c:v>0.99968149948441964</c:v>
                </c:pt>
                <c:pt idx="6587">
                  <c:v>0.99968272517740842</c:v>
                </c:pt>
                <c:pt idx="6588">
                  <c:v>0.99968394648145109</c:v>
                </c:pt>
                <c:pt idx="6589">
                  <c:v>0.9996851634109114</c:v>
                </c:pt>
                <c:pt idx="6590">
                  <c:v>0.99968637598012222</c:v>
                </c:pt>
                <c:pt idx="6591">
                  <c:v>0.99968758420338288</c:v>
                </c:pt>
                <c:pt idx="6592">
                  <c:v>0.99968878809493356</c:v>
                </c:pt>
                <c:pt idx="6593">
                  <c:v>0.99968998766898565</c:v>
                </c:pt>
                <c:pt idx="6594">
                  <c:v>0.9996911829397036</c:v>
                </c:pt>
                <c:pt idx="6595">
                  <c:v>0.99969237392121257</c:v>
                </c:pt>
                <c:pt idx="6596">
                  <c:v>0.99969356062759662</c:v>
                </c:pt>
                <c:pt idx="6597">
                  <c:v>0.99969474307289763</c:v>
                </c:pt>
                <c:pt idx="6598">
                  <c:v>0.99969592127111662</c:v>
                </c:pt>
                <c:pt idx="6599">
                  <c:v>0.9996970952362132</c:v>
                </c:pt>
                <c:pt idx="6600">
                  <c:v>0.99969826498210834</c:v>
                </c:pt>
                <c:pt idx="6601">
                  <c:v>0.99969943052268406</c:v>
                </c:pt>
                <c:pt idx="6602">
                  <c:v>0.99970059187176241</c:v>
                </c:pt>
                <c:pt idx="6603">
                  <c:v>0.99970174904316433</c:v>
                </c:pt>
                <c:pt idx="6604">
                  <c:v>0.9997029020506315</c:v>
                </c:pt>
                <c:pt idx="6605">
                  <c:v>0.99970405090788561</c:v>
                </c:pt>
                <c:pt idx="6606">
                  <c:v>0.99970519562860105</c:v>
                </c:pt>
                <c:pt idx="6607">
                  <c:v>0.99970633622641569</c:v>
                </c:pt>
                <c:pt idx="6608">
                  <c:v>0.99970747271492555</c:v>
                </c:pt>
                <c:pt idx="6609">
                  <c:v>0.999708605107687</c:v>
                </c:pt>
                <c:pt idx="6610">
                  <c:v>0.99970973341821989</c:v>
                </c:pt>
                <c:pt idx="6611">
                  <c:v>0.99971085765999412</c:v>
                </c:pt>
                <c:pt idx="6612">
                  <c:v>0.9997119778464475</c:v>
                </c:pt>
                <c:pt idx="6613">
                  <c:v>0.99971309399098351</c:v>
                </c:pt>
                <c:pt idx="6614">
                  <c:v>0.99971420610695749</c:v>
                </c:pt>
                <c:pt idx="6615">
                  <c:v>0.99971531420768855</c:v>
                </c:pt>
                <c:pt idx="6616">
                  <c:v>0.99971641830645552</c:v>
                </c:pt>
                <c:pt idx="6617">
                  <c:v>0.9997175184164997</c:v>
                </c:pt>
                <c:pt idx="6618">
                  <c:v>0.99971861455102162</c:v>
                </c:pt>
                <c:pt idx="6619">
                  <c:v>0.99971970672318666</c:v>
                </c:pt>
                <c:pt idx="6620">
                  <c:v>0.99972079494611032</c:v>
                </c:pt>
                <c:pt idx="6621">
                  <c:v>0.99972187923288924</c:v>
                </c:pt>
                <c:pt idx="6622">
                  <c:v>0.9997229595965561</c:v>
                </c:pt>
                <c:pt idx="6623">
                  <c:v>0.99972403605013282</c:v>
                </c:pt>
                <c:pt idx="6624">
                  <c:v>0.99972510860657726</c:v>
                </c:pt>
                <c:pt idx="6625">
                  <c:v>0.99972617727882074</c:v>
                </c:pt>
                <c:pt idx="6626">
                  <c:v>0.9997272420797626</c:v>
                </c:pt>
                <c:pt idx="6627">
                  <c:v>0.99972830302225357</c:v>
                </c:pt>
                <c:pt idx="6628">
                  <c:v>0.99972936011910973</c:v>
                </c:pt>
                <c:pt idx="6629">
                  <c:v>0.99973041338311452</c:v>
                </c:pt>
                <c:pt idx="6630">
                  <c:v>0.99973146282699277</c:v>
                </c:pt>
                <c:pt idx="6631">
                  <c:v>0.99973250846346229</c:v>
                </c:pt>
                <c:pt idx="6632">
                  <c:v>0.99973355030518285</c:v>
                </c:pt>
                <c:pt idx="6633">
                  <c:v>0.99973458836478168</c:v>
                </c:pt>
                <c:pt idx="6634">
                  <c:v>0.99973562265485194</c:v>
                </c:pt>
                <c:pt idx="6635">
                  <c:v>0.99973665318793459</c:v>
                </c:pt>
                <c:pt idx="6636">
                  <c:v>0.99973767997655616</c:v>
                </c:pt>
                <c:pt idx="6637">
                  <c:v>0.99973870303319357</c:v>
                </c:pt>
                <c:pt idx="6638">
                  <c:v>0.99973972237027775</c:v>
                </c:pt>
                <c:pt idx="6639">
                  <c:v>0.99974073800022178</c:v>
                </c:pt>
                <c:pt idx="6640">
                  <c:v>0.999741749935389</c:v>
                </c:pt>
                <c:pt idx="6641">
                  <c:v>0.99974275818810965</c:v>
                </c:pt>
                <c:pt idx="6642">
                  <c:v>0.99974376277067512</c:v>
                </c:pt>
                <c:pt idx="6643">
                  <c:v>0.99974476369534315</c:v>
                </c:pt>
                <c:pt idx="6644">
                  <c:v>0.99974576097433299</c:v>
                </c:pt>
                <c:pt idx="6645">
                  <c:v>0.99974675461982865</c:v>
                </c:pt>
                <c:pt idx="6646">
                  <c:v>0.99974774464397465</c:v>
                </c:pt>
                <c:pt idx="6647">
                  <c:v>0.99974873105888751</c:v>
                </c:pt>
                <c:pt idx="6648">
                  <c:v>0.9997497138766287</c:v>
                </c:pt>
                <c:pt idx="6649">
                  <c:v>0.9997506931092488</c:v>
                </c:pt>
                <c:pt idx="6650">
                  <c:v>0.99975166876874588</c:v>
                </c:pt>
                <c:pt idx="6651">
                  <c:v>0.99975264086708626</c:v>
                </c:pt>
                <c:pt idx="6652">
                  <c:v>0.99975360941620006</c:v>
                </c:pt>
                <c:pt idx="6653">
                  <c:v>0.9997545744279821</c:v>
                </c:pt>
                <c:pt idx="6654">
                  <c:v>0.99975553591429145</c:v>
                </c:pt>
                <c:pt idx="6655">
                  <c:v>0.99975649388694809</c:v>
                </c:pt>
                <c:pt idx="6656">
                  <c:v>0.99975744835774949</c:v>
                </c:pt>
                <c:pt idx="6657">
                  <c:v>0.99975839933843935</c:v>
                </c:pt>
                <c:pt idx="6658">
                  <c:v>0.99975934684073742</c:v>
                </c:pt>
                <c:pt idx="6659">
                  <c:v>0.99976029087632556</c:v>
                </c:pt>
                <c:pt idx="6660">
                  <c:v>0.99976123145685203</c:v>
                </c:pt>
                <c:pt idx="6661">
                  <c:v>0.99976216859392419</c:v>
                </c:pt>
                <c:pt idx="6662">
                  <c:v>0.99976310229912935</c:v>
                </c:pt>
                <c:pt idx="6663">
                  <c:v>0.99976403258400326</c:v>
                </c:pt>
                <c:pt idx="6664">
                  <c:v>0.99976495946004618</c:v>
                </c:pt>
                <c:pt idx="6665">
                  <c:v>0.99976588293874125</c:v>
                </c:pt>
                <c:pt idx="6666">
                  <c:v>0.99976680303152332</c:v>
                </c:pt>
                <c:pt idx="6667">
                  <c:v>0.99976771974979606</c:v>
                </c:pt>
                <c:pt idx="6668">
                  <c:v>0.99976863310492869</c:v>
                </c:pt>
                <c:pt idx="6669">
                  <c:v>0.9997695431082555</c:v>
                </c:pt>
                <c:pt idx="6670">
                  <c:v>0.99977044977107921</c:v>
                </c:pt>
                <c:pt idx="6671">
                  <c:v>0.9997713531046647</c:v>
                </c:pt>
                <c:pt idx="6672">
                  <c:v>0.99977225312024476</c:v>
                </c:pt>
                <c:pt idx="6673">
                  <c:v>0.99977314982901566</c:v>
                </c:pt>
                <c:pt idx="6674">
                  <c:v>0.99977404324215069</c:v>
                </c:pt>
                <c:pt idx="6675">
                  <c:v>0.99977493337077583</c:v>
                </c:pt>
                <c:pt idx="6676">
                  <c:v>0.99977582022598255</c:v>
                </c:pt>
                <c:pt idx="6677">
                  <c:v>0.99977670381883776</c:v>
                </c:pt>
                <c:pt idx="6678">
                  <c:v>0.99977758416037621</c:v>
                </c:pt>
                <c:pt idx="6679">
                  <c:v>0.99977846126159264</c:v>
                </c:pt>
                <c:pt idx="6680">
                  <c:v>0.99977933513344863</c:v>
                </c:pt>
                <c:pt idx="6681">
                  <c:v>0.99978020578687499</c:v>
                </c:pt>
                <c:pt idx="6682">
                  <c:v>0.99978107323276943</c:v>
                </c:pt>
                <c:pt idx="6683">
                  <c:v>0.99978193748199562</c:v>
                </c:pt>
                <c:pt idx="6684">
                  <c:v>0.99978279854538399</c:v>
                </c:pt>
                <c:pt idx="6685">
                  <c:v>0.99978365643373601</c:v>
                </c:pt>
                <c:pt idx="6686">
                  <c:v>0.9997845111578072</c:v>
                </c:pt>
                <c:pt idx="6687">
                  <c:v>0.99978536272833951</c:v>
                </c:pt>
                <c:pt idx="6688">
                  <c:v>0.99978621115602939</c:v>
                </c:pt>
                <c:pt idx="6689">
                  <c:v>0.99978705645154464</c:v>
                </c:pt>
                <c:pt idx="6690">
                  <c:v>0.99978789862551865</c:v>
                </c:pt>
                <c:pt idx="6691">
                  <c:v>0.99978873768855814</c:v>
                </c:pt>
                <c:pt idx="6692">
                  <c:v>0.99978957365122223</c:v>
                </c:pt>
                <c:pt idx="6693">
                  <c:v>0.99979040652406326</c:v>
                </c:pt>
                <c:pt idx="6694">
                  <c:v>0.99979123631757827</c:v>
                </c:pt>
                <c:pt idx="6695">
                  <c:v>0.99979206304223256</c:v>
                </c:pt>
                <c:pt idx="6696">
                  <c:v>0.99979288670848465</c:v>
                </c:pt>
                <c:pt idx="6697">
                  <c:v>0.99979370732673467</c:v>
                </c:pt>
                <c:pt idx="6698">
                  <c:v>0.99979452490735976</c:v>
                </c:pt>
                <c:pt idx="6699">
                  <c:v>0.99979533946071564</c:v>
                </c:pt>
                <c:pt idx="6700">
                  <c:v>0.99979615099710528</c:v>
                </c:pt>
                <c:pt idx="6701">
                  <c:v>0.99979695952681669</c:v>
                </c:pt>
                <c:pt idx="6702">
                  <c:v>0.9997977650601001</c:v>
                </c:pt>
                <c:pt idx="6703">
                  <c:v>0.99979856760717944</c:v>
                </c:pt>
                <c:pt idx="6704">
                  <c:v>0.9997993671782337</c:v>
                </c:pt>
                <c:pt idx="6705">
                  <c:v>0.99980016378342929</c:v>
                </c:pt>
                <c:pt idx="6706">
                  <c:v>0.99980095743289299</c:v>
                </c:pt>
                <c:pt idx="6707">
                  <c:v>0.99980174813671108</c:v>
                </c:pt>
                <c:pt idx="6708">
                  <c:v>0.99980253590495227</c:v>
                </c:pt>
                <c:pt idx="6709">
                  <c:v>0.99980332074765355</c:v>
                </c:pt>
                <c:pt idx="6710">
                  <c:v>0.99980410267482656</c:v>
                </c:pt>
                <c:pt idx="6711">
                  <c:v>0.99980488169641901</c:v>
                </c:pt>
                <c:pt idx="6712">
                  <c:v>0.99980565782238795</c:v>
                </c:pt>
                <c:pt idx="6713">
                  <c:v>0.99980643106263956</c:v>
                </c:pt>
                <c:pt idx="6714">
                  <c:v>0.99980720142705748</c:v>
                </c:pt>
                <c:pt idx="6715">
                  <c:v>0.99980796892548751</c:v>
                </c:pt>
                <c:pt idx="6716">
                  <c:v>0.99980873356775091</c:v>
                </c:pt>
                <c:pt idx="6717">
                  <c:v>0.99980949536363595</c:v>
                </c:pt>
                <c:pt idx="6718">
                  <c:v>0.99981025432290149</c:v>
                </c:pt>
                <c:pt idx="6719">
                  <c:v>0.99981101045527765</c:v>
                </c:pt>
                <c:pt idx="6720">
                  <c:v>0.999811763770458</c:v>
                </c:pt>
                <c:pt idx="6721">
                  <c:v>0.99981251427812179</c:v>
                </c:pt>
                <c:pt idx="6722">
                  <c:v>0.99981326198789588</c:v>
                </c:pt>
                <c:pt idx="6723">
                  <c:v>0.99981400690940125</c:v>
                </c:pt>
                <c:pt idx="6724">
                  <c:v>0.99981474905220336</c:v>
                </c:pt>
                <c:pt idx="6725">
                  <c:v>0.99981548842587065</c:v>
                </c:pt>
                <c:pt idx="6726">
                  <c:v>0.9998162250399043</c:v>
                </c:pt>
                <c:pt idx="6727">
                  <c:v>0.9998169589038105</c:v>
                </c:pt>
                <c:pt idx="6728">
                  <c:v>0.99981769002704057</c:v>
                </c:pt>
                <c:pt idx="6729">
                  <c:v>0.99981841841903163</c:v>
                </c:pt>
                <c:pt idx="6730">
                  <c:v>0.9998191440891846</c:v>
                </c:pt>
                <c:pt idx="6731">
                  <c:v>0.99981986704687464</c:v>
                </c:pt>
                <c:pt idx="6732">
                  <c:v>0.99982058730144452</c:v>
                </c:pt>
                <c:pt idx="6733">
                  <c:v>0.99982130486220977</c:v>
                </c:pt>
                <c:pt idx="6734">
                  <c:v>0.99982201973846441</c:v>
                </c:pt>
                <c:pt idx="6735">
                  <c:v>0.99982273193945759</c:v>
                </c:pt>
                <c:pt idx="6736">
                  <c:v>0.99982344147442304</c:v>
                </c:pt>
                <c:pt idx="6737">
                  <c:v>0.99982414835255951</c:v>
                </c:pt>
                <c:pt idx="6738">
                  <c:v>0.99982485258304576</c:v>
                </c:pt>
                <c:pt idx="6739">
                  <c:v>0.99982555417500785</c:v>
                </c:pt>
                <c:pt idx="6740">
                  <c:v>0.999826253137581</c:v>
                </c:pt>
                <c:pt idx="6741">
                  <c:v>0.99982694947983652</c:v>
                </c:pt>
                <c:pt idx="6742">
                  <c:v>0.99982764321084261</c:v>
                </c:pt>
                <c:pt idx="6743">
                  <c:v>0.99982833433962603</c:v>
                </c:pt>
                <c:pt idx="6744">
                  <c:v>0.99982902287519215</c:v>
                </c:pt>
                <c:pt idx="6745">
                  <c:v>0.99982970882650468</c:v>
                </c:pt>
                <c:pt idx="6746">
                  <c:v>0.99983039220251935</c:v>
                </c:pt>
                <c:pt idx="6747">
                  <c:v>0.99983107301215135</c:v>
                </c:pt>
                <c:pt idx="6748">
                  <c:v>0.99983175126429069</c:v>
                </c:pt>
                <c:pt idx="6749">
                  <c:v>0.99983242696779939</c:v>
                </c:pt>
                <c:pt idx="6750">
                  <c:v>0.9998331001315125</c:v>
                </c:pt>
                <c:pt idx="6751">
                  <c:v>0.99983377076423308</c:v>
                </c:pt>
                <c:pt idx="6752">
                  <c:v>0.99983443887475221</c:v>
                </c:pt>
                <c:pt idx="6753">
                  <c:v>0.99983510447181045</c:v>
                </c:pt>
                <c:pt idx="6754">
                  <c:v>0.99983576756413661</c:v>
                </c:pt>
                <c:pt idx="6755">
                  <c:v>0.99983642816042706</c:v>
                </c:pt>
                <c:pt idx="6756">
                  <c:v>0.99983708626935286</c:v>
                </c:pt>
                <c:pt idx="6757">
                  <c:v>0.99983774189955354</c:v>
                </c:pt>
                <c:pt idx="6758">
                  <c:v>0.99983839505965111</c:v>
                </c:pt>
                <c:pt idx="6759">
                  <c:v>0.99983904575823357</c:v>
                </c:pt>
                <c:pt idx="6760">
                  <c:v>0.99983969400385864</c:v>
                </c:pt>
                <c:pt idx="6761">
                  <c:v>0.99984033980506259</c:v>
                </c:pt>
                <c:pt idx="6762">
                  <c:v>0.99984098317035408</c:v>
                </c:pt>
                <c:pt idx="6763">
                  <c:v>0.99984162410821464</c:v>
                </c:pt>
                <c:pt idx="6764">
                  <c:v>0.99984226262709885</c:v>
                </c:pt>
                <c:pt idx="6765">
                  <c:v>0.99984289873543519</c:v>
                </c:pt>
                <c:pt idx="6766">
                  <c:v>0.9998435324416256</c:v>
                </c:pt>
                <c:pt idx="6767">
                  <c:v>0.99984416375404417</c:v>
                </c:pt>
                <c:pt idx="6768">
                  <c:v>0.99984479268104165</c:v>
                </c:pt>
                <c:pt idx="6769">
                  <c:v>0.99984541923093795</c:v>
                </c:pt>
                <c:pt idx="6770">
                  <c:v>0.99984604341203154</c:v>
                </c:pt>
                <c:pt idx="6771">
                  <c:v>0.99984666523259269</c:v>
                </c:pt>
                <c:pt idx="6772">
                  <c:v>0.99984728470086359</c:v>
                </c:pt>
                <c:pt idx="6773">
                  <c:v>0.99984790182506456</c:v>
                </c:pt>
                <c:pt idx="6774">
                  <c:v>0.99984851661339391</c:v>
                </c:pt>
                <c:pt idx="6775">
                  <c:v>0.9998491290739977</c:v>
                </c:pt>
                <c:pt idx="6776">
                  <c:v>0.99984973921503562</c:v>
                </c:pt>
                <c:pt idx="6777">
                  <c:v>0.99985034704461606</c:v>
                </c:pt>
                <c:pt idx="6778">
                  <c:v>0.99985095257083234</c:v>
                </c:pt>
                <c:pt idx="6779">
                  <c:v>0.99985155580173757</c:v>
                </c:pt>
                <c:pt idx="6780">
                  <c:v>0.99985215674537953</c:v>
                </c:pt>
                <c:pt idx="6781">
                  <c:v>0.99985275540976759</c:v>
                </c:pt>
                <c:pt idx="6782">
                  <c:v>0.99985335180288959</c:v>
                </c:pt>
                <c:pt idx="6783">
                  <c:v>0.9998539459327026</c:v>
                </c:pt>
                <c:pt idx="6784">
                  <c:v>0.9998545378071555</c:v>
                </c:pt>
                <c:pt idx="6785">
                  <c:v>0.99985512743414862</c:v>
                </c:pt>
                <c:pt idx="6786">
                  <c:v>0.99985571482157165</c:v>
                </c:pt>
                <c:pt idx="6787">
                  <c:v>0.99985629997728132</c:v>
                </c:pt>
                <c:pt idx="6788">
                  <c:v>0.99985688290912611</c:v>
                </c:pt>
                <c:pt idx="6789">
                  <c:v>0.99985746362490679</c:v>
                </c:pt>
                <c:pt idx="6790">
                  <c:v>0.99985804213241369</c:v>
                </c:pt>
                <c:pt idx="6791">
                  <c:v>0.99985861843941182</c:v>
                </c:pt>
                <c:pt idx="6792">
                  <c:v>0.99985919255362865</c:v>
                </c:pt>
                <c:pt idx="6793">
                  <c:v>0.9998597644827858</c:v>
                </c:pt>
                <c:pt idx="6794">
                  <c:v>0.99986033423456966</c:v>
                </c:pt>
                <c:pt idx="6795">
                  <c:v>0.999860901816638</c:v>
                </c:pt>
                <c:pt idx="6796">
                  <c:v>0.99986146723664548</c:v>
                </c:pt>
                <c:pt idx="6797">
                  <c:v>0.99986203050219213</c:v>
                </c:pt>
                <c:pt idx="6798">
                  <c:v>0.99986259162087299</c:v>
                </c:pt>
                <c:pt idx="6799">
                  <c:v>0.99986315060025177</c:v>
                </c:pt>
                <c:pt idx="6800">
                  <c:v>0.99986370744787967</c:v>
                </c:pt>
                <c:pt idx="6801">
                  <c:v>0.99986426217126556</c:v>
                </c:pt>
                <c:pt idx="6802">
                  <c:v>0.99986481477790756</c:v>
                </c:pt>
                <c:pt idx="6803">
                  <c:v>0.99986536527527559</c:v>
                </c:pt>
                <c:pt idx="6804">
                  <c:v>0.99986591367081912</c:v>
                </c:pt>
                <c:pt idx="6805">
                  <c:v>0.99986645997194556</c:v>
                </c:pt>
                <c:pt idx="6806">
                  <c:v>0.99986700418607954</c:v>
                </c:pt>
                <c:pt idx="6807">
                  <c:v>0.99986754632057762</c:v>
                </c:pt>
                <c:pt idx="6808">
                  <c:v>0.99986808638279512</c:v>
                </c:pt>
                <c:pt idx="6809">
                  <c:v>0.99986862438006152</c:v>
                </c:pt>
                <c:pt idx="6810">
                  <c:v>0.9998691603196812</c:v>
                </c:pt>
                <c:pt idx="6811">
                  <c:v>0.99986969420893501</c:v>
                </c:pt>
                <c:pt idx="6812">
                  <c:v>0.99987022605508435</c:v>
                </c:pt>
                <c:pt idx="6813">
                  <c:v>0.99987075586535257</c:v>
                </c:pt>
                <c:pt idx="6814">
                  <c:v>0.99987128364696332</c:v>
                </c:pt>
                <c:pt idx="6815">
                  <c:v>0.99987180940709963</c:v>
                </c:pt>
                <c:pt idx="6816">
                  <c:v>0.99987233315292656</c:v>
                </c:pt>
                <c:pt idx="6817">
                  <c:v>0.99987285489158761</c:v>
                </c:pt>
                <c:pt idx="6818">
                  <c:v>0.99987337463020021</c:v>
                </c:pt>
                <c:pt idx="6819">
                  <c:v>0.99987389237586444</c:v>
                </c:pt>
                <c:pt idx="6820">
                  <c:v>0.99987440813564477</c:v>
                </c:pt>
                <c:pt idx="6821">
                  <c:v>0.99987492191659999</c:v>
                </c:pt>
                <c:pt idx="6822">
                  <c:v>0.99987543372575682</c:v>
                </c:pt>
                <c:pt idx="6823">
                  <c:v>0.99987594357012177</c:v>
                </c:pt>
                <c:pt idx="6824">
                  <c:v>0.99987645145666959</c:v>
                </c:pt>
                <c:pt idx="6825">
                  <c:v>0.99987695739236859</c:v>
                </c:pt>
                <c:pt idx="6826">
                  <c:v>0.99987746138415501</c:v>
                </c:pt>
                <c:pt idx="6827">
                  <c:v>0.99987796343894297</c:v>
                </c:pt>
                <c:pt idx="6828">
                  <c:v>0.99987846356362664</c:v>
                </c:pt>
                <c:pt idx="6829">
                  <c:v>0.99987896176507518</c:v>
                </c:pt>
                <c:pt idx="6830">
                  <c:v>0.999879458050142</c:v>
                </c:pt>
                <c:pt idx="6831">
                  <c:v>0.99987995242564365</c:v>
                </c:pt>
                <c:pt idx="6832">
                  <c:v>0.99988044489839401</c:v>
                </c:pt>
                <c:pt idx="6833">
                  <c:v>0.99988093547517265</c:v>
                </c:pt>
                <c:pt idx="6834">
                  <c:v>0.99988142416273951</c:v>
                </c:pt>
                <c:pt idx="6835">
                  <c:v>0.99988191096783396</c:v>
                </c:pt>
                <c:pt idx="6836">
                  <c:v>0.99988239589716865</c:v>
                </c:pt>
                <c:pt idx="6837">
                  <c:v>0.99988287895744676</c:v>
                </c:pt>
                <c:pt idx="6838">
                  <c:v>0.99988336015533641</c:v>
                </c:pt>
                <c:pt idx="6839">
                  <c:v>0.99988383949749471</c:v>
                </c:pt>
                <c:pt idx="6840">
                  <c:v>0.9998843169905437</c:v>
                </c:pt>
                <c:pt idx="6841">
                  <c:v>0.99988479264109664</c:v>
                </c:pt>
                <c:pt idx="6842">
                  <c:v>0.99988526645573861</c:v>
                </c:pt>
                <c:pt idx="6843">
                  <c:v>0.99988573844103767</c:v>
                </c:pt>
                <c:pt idx="6844">
                  <c:v>0.99988620860353761</c:v>
                </c:pt>
                <c:pt idx="6845">
                  <c:v>0.9998866769497613</c:v>
                </c:pt>
                <c:pt idx="6846">
                  <c:v>0.99988714348620844</c:v>
                </c:pt>
                <c:pt idx="6847">
                  <c:v>0.99988760821936851</c:v>
                </c:pt>
                <c:pt idx="6848">
                  <c:v>0.99988807115569267</c:v>
                </c:pt>
                <c:pt idx="6849">
                  <c:v>0.99988853230162245</c:v>
                </c:pt>
                <c:pt idx="6850">
                  <c:v>0.99988899166357936</c:v>
                </c:pt>
                <c:pt idx="6851">
                  <c:v>0.99988944924794665</c:v>
                </c:pt>
                <c:pt idx="6852">
                  <c:v>0.99988990506112052</c:v>
                </c:pt>
                <c:pt idx="6853">
                  <c:v>0.99989035910944313</c:v>
                </c:pt>
                <c:pt idx="6854">
                  <c:v>0.99989081139925262</c:v>
                </c:pt>
                <c:pt idx="6855">
                  <c:v>0.99989126193686217</c:v>
                </c:pt>
                <c:pt idx="6856">
                  <c:v>0.99989171072856664</c:v>
                </c:pt>
                <c:pt idx="6857">
                  <c:v>0.99989215778063556</c:v>
                </c:pt>
                <c:pt idx="6858">
                  <c:v>0.99989260309932571</c:v>
                </c:pt>
                <c:pt idx="6859">
                  <c:v>0.99989304669086665</c:v>
                </c:pt>
                <c:pt idx="6860">
                  <c:v>0.99989348856146842</c:v>
                </c:pt>
                <c:pt idx="6861">
                  <c:v>0.99989392871732119</c:v>
                </c:pt>
                <c:pt idx="6862">
                  <c:v>0.99989436716460534</c:v>
                </c:pt>
                <c:pt idx="6863">
                  <c:v>0.99989480390946162</c:v>
                </c:pt>
                <c:pt idx="6864">
                  <c:v>0.99989523895802634</c:v>
                </c:pt>
                <c:pt idx="6865">
                  <c:v>0.99989567231640653</c:v>
                </c:pt>
                <c:pt idx="6866">
                  <c:v>0.99989610399068651</c:v>
                </c:pt>
                <c:pt idx="6867">
                  <c:v>0.99989653398694756</c:v>
                </c:pt>
                <c:pt idx="6868">
                  <c:v>0.99989696231124037</c:v>
                </c:pt>
                <c:pt idx="6869">
                  <c:v>0.99989738896959035</c:v>
                </c:pt>
                <c:pt idx="6870">
                  <c:v>0.99989781396801403</c:v>
                </c:pt>
                <c:pt idx="6871">
                  <c:v>0.99989823731249516</c:v>
                </c:pt>
                <c:pt idx="6872">
                  <c:v>0.99989865900900565</c:v>
                </c:pt>
                <c:pt idx="6873">
                  <c:v>0.99989907906350872</c:v>
                </c:pt>
                <c:pt idx="6874">
                  <c:v>0.99989949748192064</c:v>
                </c:pt>
                <c:pt idx="6875">
                  <c:v>0.99989991427016978</c:v>
                </c:pt>
                <c:pt idx="6876">
                  <c:v>0.99990032943413676</c:v>
                </c:pt>
                <c:pt idx="6877">
                  <c:v>0.99990074297970444</c:v>
                </c:pt>
                <c:pt idx="6878">
                  <c:v>0.99990115491272458</c:v>
                </c:pt>
                <c:pt idx="6879">
                  <c:v>0.99990156523903251</c:v>
                </c:pt>
                <c:pt idx="6880">
                  <c:v>0.99990197396444525</c:v>
                </c:pt>
                <c:pt idx="6881">
                  <c:v>0.99990238109475438</c:v>
                </c:pt>
                <c:pt idx="6882">
                  <c:v>0.99990278663575149</c:v>
                </c:pt>
                <c:pt idx="6883">
                  <c:v>0.99990319059318544</c:v>
                </c:pt>
                <c:pt idx="6884">
                  <c:v>0.99990359297279119</c:v>
                </c:pt>
                <c:pt idx="6885">
                  <c:v>0.99990399378029859</c:v>
                </c:pt>
                <c:pt idx="6886">
                  <c:v>0.99990439302140754</c:v>
                </c:pt>
                <c:pt idx="6887">
                  <c:v>0.99990479070180038</c:v>
                </c:pt>
                <c:pt idx="6888">
                  <c:v>0.99990518682714158</c:v>
                </c:pt>
                <c:pt idx="6889">
                  <c:v>0.99990558140307761</c:v>
                </c:pt>
                <c:pt idx="6890">
                  <c:v>0.99990597443523466</c:v>
                </c:pt>
                <c:pt idx="6891">
                  <c:v>0.99990636592921578</c:v>
                </c:pt>
                <c:pt idx="6892">
                  <c:v>0.99990675589062361</c:v>
                </c:pt>
                <c:pt idx="6893">
                  <c:v>0.99990714432502459</c:v>
                </c:pt>
                <c:pt idx="6894">
                  <c:v>0.99990753123796228</c:v>
                </c:pt>
                <c:pt idx="6895">
                  <c:v>0.99990791663498924</c:v>
                </c:pt>
                <c:pt idx="6896">
                  <c:v>0.99990830052160007</c:v>
                </c:pt>
                <c:pt idx="6897">
                  <c:v>0.9999086829033067</c:v>
                </c:pt>
                <c:pt idx="6898">
                  <c:v>0.99990906378558464</c:v>
                </c:pt>
                <c:pt idx="6899">
                  <c:v>0.99990944317389996</c:v>
                </c:pt>
                <c:pt idx="6900">
                  <c:v>0.99990982107368465</c:v>
                </c:pt>
                <c:pt idx="6901">
                  <c:v>0.99991019749037369</c:v>
                </c:pt>
                <c:pt idx="6902">
                  <c:v>0.99991057242937265</c:v>
                </c:pt>
                <c:pt idx="6903">
                  <c:v>0.99991094589606322</c:v>
                </c:pt>
                <c:pt idx="6904">
                  <c:v>0.99991131789583509</c:v>
                </c:pt>
                <c:pt idx="6905">
                  <c:v>0.99991168843402412</c:v>
                </c:pt>
                <c:pt idx="6906">
                  <c:v>0.99991205751597145</c:v>
                </c:pt>
                <c:pt idx="6907">
                  <c:v>0.99991242514699175</c:v>
                </c:pt>
                <c:pt idx="6908">
                  <c:v>0.99991279133239153</c:v>
                </c:pt>
                <c:pt idx="6909">
                  <c:v>0.99991315607745357</c:v>
                </c:pt>
                <c:pt idx="6910">
                  <c:v>0.99991351938743556</c:v>
                </c:pt>
                <c:pt idx="6911">
                  <c:v>0.99991388126758851</c:v>
                </c:pt>
                <c:pt idx="6912">
                  <c:v>0.99991424172314258</c:v>
                </c:pt>
                <c:pt idx="6913">
                  <c:v>0.99991460075930949</c:v>
                </c:pt>
                <c:pt idx="6914">
                  <c:v>0.99991495838128408</c:v>
                </c:pt>
                <c:pt idx="6915">
                  <c:v>0.99991531459424432</c:v>
                </c:pt>
                <c:pt idx="6916">
                  <c:v>0.99991566940335019</c:v>
                </c:pt>
                <c:pt idx="6917">
                  <c:v>0.99991602281374459</c:v>
                </c:pt>
                <c:pt idx="6918">
                  <c:v>0.99991637483055062</c:v>
                </c:pt>
                <c:pt idx="6919">
                  <c:v>0.99991672545888699</c:v>
                </c:pt>
                <c:pt idx="6920">
                  <c:v>0.99991707470383451</c:v>
                </c:pt>
                <c:pt idx="6921">
                  <c:v>0.99991742257047489</c:v>
                </c:pt>
                <c:pt idx="6922">
                  <c:v>0.99991776906385266</c:v>
                </c:pt>
                <c:pt idx="6923">
                  <c:v>0.99991811418902732</c:v>
                </c:pt>
                <c:pt idx="6924">
                  <c:v>0.99991845795101031</c:v>
                </c:pt>
                <c:pt idx="6925">
                  <c:v>0.99991880035481162</c:v>
                </c:pt>
                <c:pt idx="6926">
                  <c:v>0.99991914140542049</c:v>
                </c:pt>
                <c:pt idx="6927">
                  <c:v>0.99991948110781159</c:v>
                </c:pt>
                <c:pt idx="6928">
                  <c:v>0.99991981946694153</c:v>
                </c:pt>
                <c:pt idx="6929">
                  <c:v>0.99992015648774912</c:v>
                </c:pt>
                <c:pt idx="6930">
                  <c:v>0.99992049217516144</c:v>
                </c:pt>
                <c:pt idx="6931">
                  <c:v>0.99992082653408199</c:v>
                </c:pt>
                <c:pt idx="6932">
                  <c:v>0.99992115956939365</c:v>
                </c:pt>
                <c:pt idx="6933">
                  <c:v>0.99992149128598362</c:v>
                </c:pt>
                <c:pt idx="6934">
                  <c:v>0.9999218216887068</c:v>
                </c:pt>
                <c:pt idx="6935">
                  <c:v>0.99992215078239166</c:v>
                </c:pt>
                <c:pt idx="6936">
                  <c:v>0.99992247857188465</c:v>
                </c:pt>
                <c:pt idx="6937">
                  <c:v>0.99992280506197551</c:v>
                </c:pt>
                <c:pt idx="6938">
                  <c:v>0.99992313025746549</c:v>
                </c:pt>
                <c:pt idx="6939">
                  <c:v>0.999923454163133</c:v>
                </c:pt>
                <c:pt idx="6940">
                  <c:v>0.99992377678372824</c:v>
                </c:pt>
                <c:pt idx="6941">
                  <c:v>0.99992409812400462</c:v>
                </c:pt>
                <c:pt idx="6942">
                  <c:v>0.99992441818869005</c:v>
                </c:pt>
                <c:pt idx="6943">
                  <c:v>0.99992473698248674</c:v>
                </c:pt>
                <c:pt idx="6944">
                  <c:v>0.99992505451010516</c:v>
                </c:pt>
                <c:pt idx="6945">
                  <c:v>0.99992537077621058</c:v>
                </c:pt>
                <c:pt idx="6946">
                  <c:v>0.99992568578548002</c:v>
                </c:pt>
                <c:pt idx="6947">
                  <c:v>0.99992599954255701</c:v>
                </c:pt>
                <c:pt idx="6948">
                  <c:v>0.99992631205207561</c:v>
                </c:pt>
                <c:pt idx="6949">
                  <c:v>0.99992662331865179</c:v>
                </c:pt>
                <c:pt idx="6950">
                  <c:v>0.99992693334688865</c:v>
                </c:pt>
                <c:pt idx="6951">
                  <c:v>0.99992724214137263</c:v>
                </c:pt>
                <c:pt idx="6952">
                  <c:v>0.99992754970666797</c:v>
                </c:pt>
                <c:pt idx="6953">
                  <c:v>0.99992785604734469</c:v>
                </c:pt>
                <c:pt idx="6954">
                  <c:v>0.99992816116792438</c:v>
                </c:pt>
                <c:pt idx="6955">
                  <c:v>0.99992846507294575</c:v>
                </c:pt>
                <c:pt idx="6956">
                  <c:v>0.99992876776691109</c:v>
                </c:pt>
                <c:pt idx="6957">
                  <c:v>0.99992906925431835</c:v>
                </c:pt>
                <c:pt idx="6958">
                  <c:v>0.9999293695396394</c:v>
                </c:pt>
                <c:pt idx="6959">
                  <c:v>0.99992966862734067</c:v>
                </c:pt>
                <c:pt idx="6960">
                  <c:v>0.99992996652187405</c:v>
                </c:pt>
                <c:pt idx="6961">
                  <c:v>0.99993026322765777</c:v>
                </c:pt>
                <c:pt idx="6962">
                  <c:v>0.9999305587491305</c:v>
                </c:pt>
                <c:pt idx="6963">
                  <c:v>0.99993085309068264</c:v>
                </c:pt>
                <c:pt idx="6964">
                  <c:v>0.99993114625670254</c:v>
                </c:pt>
                <c:pt idx="6965">
                  <c:v>0.99993143825156594</c:v>
                </c:pt>
                <c:pt idx="6966">
                  <c:v>0.99993172907962957</c:v>
                </c:pt>
                <c:pt idx="6967">
                  <c:v>0.99993201874523296</c:v>
                </c:pt>
                <c:pt idx="6968">
                  <c:v>0.99993230725271232</c:v>
                </c:pt>
                <c:pt idx="6969">
                  <c:v>0.99993259460637951</c:v>
                </c:pt>
                <c:pt idx="6970">
                  <c:v>0.99993288081052756</c:v>
                </c:pt>
                <c:pt idx="6971">
                  <c:v>0.99993316586944125</c:v>
                </c:pt>
                <c:pt idx="6972">
                  <c:v>0.99993344978739684</c:v>
                </c:pt>
                <c:pt idx="6973">
                  <c:v>0.9999337325686487</c:v>
                </c:pt>
                <c:pt idx="6974">
                  <c:v>0.99993401421742989</c:v>
                </c:pt>
                <c:pt idx="6975">
                  <c:v>0.99993429473797057</c:v>
                </c:pt>
                <c:pt idx="6976">
                  <c:v>0.99993457413448261</c:v>
                </c:pt>
                <c:pt idx="6977">
                  <c:v>0.99993485241116264</c:v>
                </c:pt>
                <c:pt idx="6978">
                  <c:v>0.99993512957219288</c:v>
                </c:pt>
                <c:pt idx="6979">
                  <c:v>0.99993540562174277</c:v>
                </c:pt>
                <c:pt idx="6980">
                  <c:v>0.99993568056396609</c:v>
                </c:pt>
                <c:pt idx="6981">
                  <c:v>0.99993595440300365</c:v>
                </c:pt>
                <c:pt idx="6982">
                  <c:v>0.99993622714297858</c:v>
                </c:pt>
                <c:pt idx="6983">
                  <c:v>0.99993649878800517</c:v>
                </c:pt>
                <c:pt idx="6984">
                  <c:v>0.99993676934217957</c:v>
                </c:pt>
                <c:pt idx="6985">
                  <c:v>0.99993703880958662</c:v>
                </c:pt>
                <c:pt idx="6986">
                  <c:v>0.99993730719429452</c:v>
                </c:pt>
                <c:pt idx="6987">
                  <c:v>0.99993757450035858</c:v>
                </c:pt>
                <c:pt idx="6988">
                  <c:v>0.99993784073182157</c:v>
                </c:pt>
                <c:pt idx="6989">
                  <c:v>0.99993810589270637</c:v>
                </c:pt>
                <c:pt idx="6990">
                  <c:v>0.999938369987034</c:v>
                </c:pt>
                <c:pt idx="6991">
                  <c:v>0.99993863301881136</c:v>
                </c:pt>
                <c:pt idx="6992">
                  <c:v>0.99993889499200239</c:v>
                </c:pt>
                <c:pt idx="6993">
                  <c:v>0.99993915591059579</c:v>
                </c:pt>
                <c:pt idx="6994">
                  <c:v>0.99993941577854673</c:v>
                </c:pt>
                <c:pt idx="6995">
                  <c:v>0.99993967459980426</c:v>
                </c:pt>
                <c:pt idx="6996">
                  <c:v>0.99993993237829293</c:v>
                </c:pt>
                <c:pt idx="6997">
                  <c:v>0.99994018911792615</c:v>
                </c:pt>
                <c:pt idx="6998">
                  <c:v>0.99994044482262856</c:v>
                </c:pt>
                <c:pt idx="6999">
                  <c:v>0.99994069949627662</c:v>
                </c:pt>
                <c:pt idx="7000">
                  <c:v>0.99994095314274978</c:v>
                </c:pt>
                <c:pt idx="7001">
                  <c:v>0.9999412057659135</c:v>
                </c:pt>
                <c:pt idx="7002">
                  <c:v>0.99994145736962337</c:v>
                </c:pt>
                <c:pt idx="7003">
                  <c:v>0.99994170795770521</c:v>
                </c:pt>
                <c:pt idx="7004">
                  <c:v>0.99994195753399884</c:v>
                </c:pt>
                <c:pt idx="7005">
                  <c:v>0.99994220610229922</c:v>
                </c:pt>
                <c:pt idx="7006">
                  <c:v>0.99994245366641765</c:v>
                </c:pt>
                <c:pt idx="7007">
                  <c:v>0.99994270023013321</c:v>
                </c:pt>
                <c:pt idx="7008">
                  <c:v>0.99994294579721332</c:v>
                </c:pt>
                <c:pt idx="7009">
                  <c:v>0.99994319037143486</c:v>
                </c:pt>
                <c:pt idx="7010">
                  <c:v>0.99994343395652485</c:v>
                </c:pt>
                <c:pt idx="7011">
                  <c:v>0.99994367655622263</c:v>
                </c:pt>
                <c:pt idx="7012">
                  <c:v>0.99994391817424755</c:v>
                </c:pt>
                <c:pt idx="7013">
                  <c:v>0.99994415881430709</c:v>
                </c:pt>
                <c:pt idx="7014">
                  <c:v>0.99994439848009564</c:v>
                </c:pt>
                <c:pt idx="7015">
                  <c:v>0.99994463717529714</c:v>
                </c:pt>
                <c:pt idx="7016">
                  <c:v>0.99994487490357531</c:v>
                </c:pt>
                <c:pt idx="7017">
                  <c:v>0.99994511166858757</c:v>
                </c:pt>
                <c:pt idx="7018">
                  <c:v>0.99994534747396979</c:v>
                </c:pt>
                <c:pt idx="7019">
                  <c:v>0.99994558232336661</c:v>
                </c:pt>
                <c:pt idx="7020">
                  <c:v>0.99994581622039513</c:v>
                </c:pt>
                <c:pt idx="7021">
                  <c:v>0.99994604916864227</c:v>
                </c:pt>
                <c:pt idx="7022">
                  <c:v>0.99994628117171958</c:v>
                </c:pt>
                <c:pt idx="7023">
                  <c:v>0.99994651223320163</c:v>
                </c:pt>
                <c:pt idx="7024">
                  <c:v>0.99994674235665459</c:v>
                </c:pt>
                <c:pt idx="7025">
                  <c:v>0.9999469715456355</c:v>
                </c:pt>
                <c:pt idx="7026">
                  <c:v>0.9999471998036874</c:v>
                </c:pt>
                <c:pt idx="7027">
                  <c:v>0.99994742713433982</c:v>
                </c:pt>
                <c:pt idx="7028">
                  <c:v>0.99994765354111514</c:v>
                </c:pt>
                <c:pt idx="7029">
                  <c:v>0.9999478790275087</c:v>
                </c:pt>
                <c:pt idx="7030">
                  <c:v>0.99994810359702524</c:v>
                </c:pt>
                <c:pt idx="7031">
                  <c:v>0.99994832725314275</c:v>
                </c:pt>
                <c:pt idx="7032">
                  <c:v>0.99994854999933058</c:v>
                </c:pt>
                <c:pt idx="7033">
                  <c:v>0.99994877183904651</c:v>
                </c:pt>
                <c:pt idx="7034">
                  <c:v>0.99994899277573579</c:v>
                </c:pt>
                <c:pt idx="7035">
                  <c:v>0.99994921281283455</c:v>
                </c:pt>
                <c:pt idx="7036">
                  <c:v>0.99994943195375563</c:v>
                </c:pt>
                <c:pt idx="7037">
                  <c:v>0.99994965020191573</c:v>
                </c:pt>
                <c:pt idx="7038">
                  <c:v>0.9999498675607148</c:v>
                </c:pt>
                <c:pt idx="7039">
                  <c:v>0.9999500840335267</c:v>
                </c:pt>
                <c:pt idx="7040">
                  <c:v>0.99995029962373561</c:v>
                </c:pt>
                <c:pt idx="7041">
                  <c:v>0.99995051433470061</c:v>
                </c:pt>
                <c:pt idx="7042">
                  <c:v>0.99995072816977071</c:v>
                </c:pt>
                <c:pt idx="7043">
                  <c:v>0.99995094113228356</c:v>
                </c:pt>
                <c:pt idx="7044">
                  <c:v>0.99995115322557415</c:v>
                </c:pt>
                <c:pt idx="7045">
                  <c:v>0.99995136445293809</c:v>
                </c:pt>
                <c:pt idx="7046">
                  <c:v>0.99995157481770058</c:v>
                </c:pt>
                <c:pt idx="7047">
                  <c:v>0.99995178432314169</c:v>
                </c:pt>
                <c:pt idx="7048">
                  <c:v>0.99995199297254334</c:v>
                </c:pt>
                <c:pt idx="7049">
                  <c:v>0.99995220076917468</c:v>
                </c:pt>
                <c:pt idx="7050">
                  <c:v>0.99995240771629246</c:v>
                </c:pt>
                <c:pt idx="7051">
                  <c:v>0.99995261381714307</c:v>
                </c:pt>
                <c:pt idx="7052">
                  <c:v>0.99995281907496059</c:v>
                </c:pt>
                <c:pt idx="7053">
                  <c:v>0.99995302349296511</c:v>
                </c:pt>
                <c:pt idx="7054">
                  <c:v>0.99995322707437695</c:v>
                </c:pt>
                <c:pt idx="7055">
                  <c:v>0.99995342982238478</c:v>
                </c:pt>
                <c:pt idx="7056">
                  <c:v>0.99995363174018925</c:v>
                </c:pt>
                <c:pt idx="7057">
                  <c:v>0.99995383283095951</c:v>
                </c:pt>
                <c:pt idx="7058">
                  <c:v>0.99995403309786524</c:v>
                </c:pt>
                <c:pt idx="7059">
                  <c:v>0.9999542325440649</c:v>
                </c:pt>
                <c:pt idx="7060">
                  <c:v>0.99995443117269323</c:v>
                </c:pt>
                <c:pt idx="7061">
                  <c:v>0.99995462898689325</c:v>
                </c:pt>
                <c:pt idx="7062">
                  <c:v>0.9999548259897838</c:v>
                </c:pt>
                <c:pt idx="7063">
                  <c:v>0.99995502218448062</c:v>
                </c:pt>
                <c:pt idx="7064">
                  <c:v>0.99995521757407702</c:v>
                </c:pt>
                <c:pt idx="7065">
                  <c:v>0.99995541216165662</c:v>
                </c:pt>
                <c:pt idx="7066">
                  <c:v>0.99995560595031108</c:v>
                </c:pt>
                <c:pt idx="7067">
                  <c:v>0.99995579894310305</c:v>
                </c:pt>
                <c:pt idx="7068">
                  <c:v>0.99995599114308864</c:v>
                </c:pt>
                <c:pt idx="7069">
                  <c:v>0.99995618255331353</c:v>
                </c:pt>
                <c:pt idx="7070">
                  <c:v>0.99995637317681252</c:v>
                </c:pt>
                <c:pt idx="7071">
                  <c:v>0.99995656301660696</c:v>
                </c:pt>
                <c:pt idx="7072">
                  <c:v>0.99995675207572077</c:v>
                </c:pt>
                <c:pt idx="7073">
                  <c:v>0.999956940357143</c:v>
                </c:pt>
                <c:pt idx="7074">
                  <c:v>0.99995712786387869</c:v>
                </c:pt>
                <c:pt idx="7075">
                  <c:v>0.99995731459890003</c:v>
                </c:pt>
                <c:pt idx="7076">
                  <c:v>0.99995750056518162</c:v>
                </c:pt>
                <c:pt idx="7077">
                  <c:v>0.99995768576568256</c:v>
                </c:pt>
                <c:pt idx="7078">
                  <c:v>0.99995787020335569</c:v>
                </c:pt>
                <c:pt idx="7079">
                  <c:v>0.99995805388113801</c:v>
                </c:pt>
                <c:pt idx="7080">
                  <c:v>0.9999582368019595</c:v>
                </c:pt>
                <c:pt idx="7081">
                  <c:v>0.9999584189687396</c:v>
                </c:pt>
                <c:pt idx="7082">
                  <c:v>0.999958600384388</c:v>
                </c:pt>
                <c:pt idx="7083">
                  <c:v>0.99995878105179459</c:v>
                </c:pt>
                <c:pt idx="7084">
                  <c:v>0.9999589609738565</c:v>
                </c:pt>
                <c:pt idx="7085">
                  <c:v>0.99995914015344811</c:v>
                </c:pt>
                <c:pt idx="7086">
                  <c:v>0.9999593185934389</c:v>
                </c:pt>
                <c:pt idx="7087">
                  <c:v>0.99995949629667991</c:v>
                </c:pt>
                <c:pt idx="7088">
                  <c:v>0.99995967326601864</c:v>
                </c:pt>
                <c:pt idx="7089">
                  <c:v>0.99995984950429595</c:v>
                </c:pt>
                <c:pt idx="7090">
                  <c:v>0.99996002501433656</c:v>
                </c:pt>
                <c:pt idx="7091">
                  <c:v>0.99996019979895345</c:v>
                </c:pt>
                <c:pt idx="7092">
                  <c:v>0.9999603738609617</c:v>
                </c:pt>
                <c:pt idx="7093">
                  <c:v>0.99996054720315619</c:v>
                </c:pt>
                <c:pt idx="7094">
                  <c:v>0.99996071982831536</c:v>
                </c:pt>
                <c:pt idx="7095">
                  <c:v>0.99996089173921676</c:v>
                </c:pt>
                <c:pt idx="7096">
                  <c:v>0.99996106293863651</c:v>
                </c:pt>
                <c:pt idx="7097">
                  <c:v>0.99996123342932264</c:v>
                </c:pt>
                <c:pt idx="7098">
                  <c:v>0.9999614032140236</c:v>
                </c:pt>
                <c:pt idx="7099">
                  <c:v>0.99996157229547999</c:v>
                </c:pt>
                <c:pt idx="7100">
                  <c:v>0.99996174067641053</c:v>
                </c:pt>
                <c:pt idx="7101">
                  <c:v>0.99996190835954124</c:v>
                </c:pt>
                <c:pt idx="7102">
                  <c:v>0.99996207534757686</c:v>
                </c:pt>
                <c:pt idx="7103">
                  <c:v>0.99996224164321457</c:v>
                </c:pt>
                <c:pt idx="7104">
                  <c:v>0.99996240724914531</c:v>
                </c:pt>
                <c:pt idx="7105">
                  <c:v>0.9999625721680454</c:v>
                </c:pt>
                <c:pt idx="7106">
                  <c:v>0.9999627364025846</c:v>
                </c:pt>
                <c:pt idx="7107">
                  <c:v>0.99996289995541932</c:v>
                </c:pt>
                <c:pt idx="7108">
                  <c:v>0.99996306282920644</c:v>
                </c:pt>
                <c:pt idx="7109">
                  <c:v>0.99996322502658541</c:v>
                </c:pt>
                <c:pt idx="7110">
                  <c:v>0.9999633865501818</c:v>
                </c:pt>
                <c:pt idx="7111">
                  <c:v>0.99996354740261639</c:v>
                </c:pt>
                <c:pt idx="7112">
                  <c:v>0.99996370758651254</c:v>
                </c:pt>
                <c:pt idx="7113">
                  <c:v>0.99996386710446206</c:v>
                </c:pt>
                <c:pt idx="7114">
                  <c:v>0.99996402595905842</c:v>
                </c:pt>
                <c:pt idx="7115">
                  <c:v>0.99996418415289556</c:v>
                </c:pt>
                <c:pt idx="7116">
                  <c:v>0.9999643416885392</c:v>
                </c:pt>
                <c:pt idx="7117">
                  <c:v>0.99996449856855762</c:v>
                </c:pt>
                <c:pt idx="7118">
                  <c:v>0.99996465479550667</c:v>
                </c:pt>
                <c:pt idx="7119">
                  <c:v>0.99996481037193408</c:v>
                </c:pt>
                <c:pt idx="7120">
                  <c:v>0.99996496530037748</c:v>
                </c:pt>
                <c:pt idx="7121">
                  <c:v>0.9999651195833662</c:v>
                </c:pt>
                <c:pt idx="7122">
                  <c:v>0.99996527322342221</c:v>
                </c:pt>
                <c:pt idx="7123">
                  <c:v>0.99996542622304774</c:v>
                </c:pt>
                <c:pt idx="7124">
                  <c:v>0.99996557858475277</c:v>
                </c:pt>
                <c:pt idx="7125">
                  <c:v>0.99996573031102709</c:v>
                </c:pt>
                <c:pt idx="7126">
                  <c:v>0.99996588140435416</c:v>
                </c:pt>
                <c:pt idx="7127">
                  <c:v>0.99996603186720345</c:v>
                </c:pt>
                <c:pt idx="7128">
                  <c:v>0.99996618170204721</c:v>
                </c:pt>
                <c:pt idx="7129">
                  <c:v>0.99996633091134746</c:v>
                </c:pt>
                <c:pt idx="7130">
                  <c:v>0.99996647949754658</c:v>
                </c:pt>
                <c:pt idx="7131">
                  <c:v>0.99996662746307763</c:v>
                </c:pt>
                <c:pt idx="7132">
                  <c:v>0.99996677481037177</c:v>
                </c:pt>
                <c:pt idx="7133">
                  <c:v>0.99996692154185607</c:v>
                </c:pt>
                <c:pt idx="7134">
                  <c:v>0.99996706765994459</c:v>
                </c:pt>
                <c:pt idx="7135">
                  <c:v>0.99996721316703452</c:v>
                </c:pt>
                <c:pt idx="7136">
                  <c:v>0.9999673580655235</c:v>
                </c:pt>
                <c:pt idx="7137">
                  <c:v>0.99996750235779897</c:v>
                </c:pt>
                <c:pt idx="7138">
                  <c:v>0.99996764604623756</c:v>
                </c:pt>
                <c:pt idx="7139">
                  <c:v>0.99996778913320516</c:v>
                </c:pt>
                <c:pt idx="7140">
                  <c:v>0.99996793162107445</c:v>
                </c:pt>
                <c:pt idx="7141">
                  <c:v>0.99996807351218564</c:v>
                </c:pt>
                <c:pt idx="7142">
                  <c:v>0.99996821480888465</c:v>
                </c:pt>
                <c:pt idx="7143">
                  <c:v>0.9999683555135086</c:v>
                </c:pt>
                <c:pt idx="7144">
                  <c:v>0.99996849562838264</c:v>
                </c:pt>
                <c:pt idx="7145">
                  <c:v>0.99996863515582501</c:v>
                </c:pt>
                <c:pt idx="7146">
                  <c:v>0.99996877409814577</c:v>
                </c:pt>
                <c:pt idx="7147">
                  <c:v>0.99996891245764596</c:v>
                </c:pt>
                <c:pt idx="7148">
                  <c:v>0.99996905023661842</c:v>
                </c:pt>
                <c:pt idx="7149">
                  <c:v>0.99996918743734431</c:v>
                </c:pt>
                <c:pt idx="7150">
                  <c:v>0.99996932406210959</c:v>
                </c:pt>
                <c:pt idx="7151">
                  <c:v>0.99996946011317589</c:v>
                </c:pt>
                <c:pt idx="7152">
                  <c:v>0.99996959559279608</c:v>
                </c:pt>
                <c:pt idx="7153">
                  <c:v>0.99996973050323168</c:v>
                </c:pt>
                <c:pt idx="7154">
                  <c:v>0.99996986484672157</c:v>
                </c:pt>
                <c:pt idx="7155">
                  <c:v>0.99996999862550262</c:v>
                </c:pt>
                <c:pt idx="7156">
                  <c:v>0.99997013184180017</c:v>
                </c:pt>
                <c:pt idx="7157">
                  <c:v>0.99997026449783344</c:v>
                </c:pt>
                <c:pt idx="7158">
                  <c:v>0.99997039659581621</c:v>
                </c:pt>
                <c:pt idx="7159">
                  <c:v>0.9999705281379383</c:v>
                </c:pt>
                <c:pt idx="7160">
                  <c:v>0.9999706591264147</c:v>
                </c:pt>
                <c:pt idx="7161">
                  <c:v>0.99997078956341667</c:v>
                </c:pt>
                <c:pt idx="7162">
                  <c:v>0.9999709194511277</c:v>
                </c:pt>
                <c:pt idx="7163">
                  <c:v>0.9999710487917175</c:v>
                </c:pt>
                <c:pt idx="7164">
                  <c:v>0.99997117758734944</c:v>
                </c:pt>
                <c:pt idx="7165">
                  <c:v>0.99997130584017768</c:v>
                </c:pt>
                <c:pt idx="7166">
                  <c:v>0.99997143355234963</c:v>
                </c:pt>
                <c:pt idx="7167">
                  <c:v>0.99997156072600257</c:v>
                </c:pt>
                <c:pt idx="7168">
                  <c:v>0.9999716873632698</c:v>
                </c:pt>
                <c:pt idx="7169">
                  <c:v>0.99997181346627784</c:v>
                </c:pt>
                <c:pt idx="7170">
                  <c:v>0.99997193903712933</c:v>
                </c:pt>
                <c:pt idx="7171">
                  <c:v>0.99997206407794093</c:v>
                </c:pt>
                <c:pt idx="7172">
                  <c:v>0.99997218859082049</c:v>
                </c:pt>
                <c:pt idx="7173">
                  <c:v>0.99997231257784935</c:v>
                </c:pt>
                <c:pt idx="7174">
                  <c:v>0.99997243604111463</c:v>
                </c:pt>
                <c:pt idx="7175">
                  <c:v>0.999972558982691</c:v>
                </c:pt>
                <c:pt idx="7176">
                  <c:v>0.99997268140465656</c:v>
                </c:pt>
                <c:pt idx="7177">
                  <c:v>0.99997280330906468</c:v>
                </c:pt>
                <c:pt idx="7178">
                  <c:v>0.9999729246979715</c:v>
                </c:pt>
                <c:pt idx="7179">
                  <c:v>0.99997304557342503</c:v>
                </c:pt>
                <c:pt idx="7180">
                  <c:v>0.99997316593745778</c:v>
                </c:pt>
                <c:pt idx="7181">
                  <c:v>0.99997328579211542</c:v>
                </c:pt>
                <c:pt idx="7182">
                  <c:v>0.99997340513941491</c:v>
                </c:pt>
                <c:pt idx="7183">
                  <c:v>0.99997352398136496</c:v>
                </c:pt>
                <c:pt idx="7184">
                  <c:v>0.99997364231998964</c:v>
                </c:pt>
                <c:pt idx="7185">
                  <c:v>0.99997376015727857</c:v>
                </c:pt>
                <c:pt idx="7186">
                  <c:v>0.99997387749523114</c:v>
                </c:pt>
                <c:pt idx="7187">
                  <c:v>0.999973994335834</c:v>
                </c:pt>
                <c:pt idx="7188">
                  <c:v>0.99997411068106701</c:v>
                </c:pt>
                <c:pt idx="7189">
                  <c:v>0.99997422653290269</c:v>
                </c:pt>
                <c:pt idx="7190">
                  <c:v>0.99997434189330558</c:v>
                </c:pt>
                <c:pt idx="7191">
                  <c:v>0.99997445676423524</c:v>
                </c:pt>
                <c:pt idx="7192">
                  <c:v>0.9999745711476381</c:v>
                </c:pt>
                <c:pt idx="7193">
                  <c:v>0.99997468504546649</c:v>
                </c:pt>
                <c:pt idx="7194">
                  <c:v>0.99997479845964909</c:v>
                </c:pt>
                <c:pt idx="7195">
                  <c:v>0.99997491139211692</c:v>
                </c:pt>
                <c:pt idx="7196">
                  <c:v>0.99997502384479264</c:v>
                </c:pt>
                <c:pt idx="7197">
                  <c:v>0.99997513581959063</c:v>
                </c:pt>
                <c:pt idx="7198">
                  <c:v>0.99997524731842258</c:v>
                </c:pt>
                <c:pt idx="7199">
                  <c:v>0.99997535834318296</c:v>
                </c:pt>
                <c:pt idx="7200">
                  <c:v>0.99997546889576339</c:v>
                </c:pt>
                <c:pt idx="7201">
                  <c:v>0.99997557897805978</c:v>
                </c:pt>
                <c:pt idx="7202">
                  <c:v>0.99997568859194752</c:v>
                </c:pt>
                <c:pt idx="7203">
                  <c:v>0.99997579773929968</c:v>
                </c:pt>
                <c:pt idx="7204">
                  <c:v>0.99997590642198264</c:v>
                </c:pt>
                <c:pt idx="7205">
                  <c:v>0.99997601464185304</c:v>
                </c:pt>
                <c:pt idx="7206">
                  <c:v>0.99997612240076517</c:v>
                </c:pt>
                <c:pt idx="7207">
                  <c:v>0.99997622970056066</c:v>
                </c:pt>
                <c:pt idx="7208">
                  <c:v>0.99997633654309004</c:v>
                </c:pt>
                <c:pt idx="7209">
                  <c:v>0.99997644293016452</c:v>
                </c:pt>
                <c:pt idx="7210">
                  <c:v>0.99997654886362086</c:v>
                </c:pt>
                <c:pt idx="7211">
                  <c:v>0.99997665434528171</c:v>
                </c:pt>
                <c:pt idx="7212">
                  <c:v>0.99997675937694541</c:v>
                </c:pt>
                <c:pt idx="7213">
                  <c:v>0.99997686396043006</c:v>
                </c:pt>
                <c:pt idx="7214">
                  <c:v>0.99997696809752257</c:v>
                </c:pt>
                <c:pt idx="7215">
                  <c:v>0.99997707179001749</c:v>
                </c:pt>
                <c:pt idx="7216">
                  <c:v>0.99997717503970018</c:v>
                </c:pt>
                <c:pt idx="7217">
                  <c:v>0.99997727784834689</c:v>
                </c:pt>
                <c:pt idx="7218">
                  <c:v>0.99997738021772598</c:v>
                </c:pt>
                <c:pt idx="7219">
                  <c:v>0.99997748214961169</c:v>
                </c:pt>
                <c:pt idx="7220">
                  <c:v>0.99997758364575151</c:v>
                </c:pt>
                <c:pt idx="7221">
                  <c:v>0.99997768470789949</c:v>
                </c:pt>
                <c:pt idx="7222">
                  <c:v>0.99997778533780357</c:v>
                </c:pt>
                <c:pt idx="7223">
                  <c:v>0.99997788553719991</c:v>
                </c:pt>
                <c:pt idx="7224">
                  <c:v>0.99997798530781856</c:v>
                </c:pt>
                <c:pt idx="7225">
                  <c:v>0.9999780846513886</c:v>
                </c:pt>
                <c:pt idx="7226">
                  <c:v>0.99997818356962531</c:v>
                </c:pt>
                <c:pt idx="7227">
                  <c:v>0.99997828206424288</c:v>
                </c:pt>
                <c:pt idx="7228">
                  <c:v>0.99997838013694329</c:v>
                </c:pt>
                <c:pt idx="7229">
                  <c:v>0.9999784777894376</c:v>
                </c:pt>
                <c:pt idx="7230">
                  <c:v>0.9999785750234077</c:v>
                </c:pt>
                <c:pt idx="7231">
                  <c:v>0.99997867184054423</c:v>
                </c:pt>
                <c:pt idx="7232">
                  <c:v>0.99997876824252796</c:v>
                </c:pt>
                <c:pt idx="7233">
                  <c:v>0.99997886423103322</c:v>
                </c:pt>
                <c:pt idx="7234">
                  <c:v>0.99997895980772522</c:v>
                </c:pt>
                <c:pt idx="7235">
                  <c:v>0.99997905497427464</c:v>
                </c:pt>
                <c:pt idx="7236">
                  <c:v>0.99997914973232338</c:v>
                </c:pt>
                <c:pt idx="7237">
                  <c:v>0.99997924408354055</c:v>
                </c:pt>
                <c:pt idx="7238">
                  <c:v>0.99997933802954764</c:v>
                </c:pt>
                <c:pt idx="7239">
                  <c:v>0.99997943157199365</c:v>
                </c:pt>
                <c:pt idx="7240">
                  <c:v>0.99997952471250651</c:v>
                </c:pt>
                <c:pt idx="7241">
                  <c:v>0.99997961745271624</c:v>
                </c:pt>
                <c:pt idx="7242">
                  <c:v>0.99997970979422957</c:v>
                </c:pt>
                <c:pt idx="7243">
                  <c:v>0.99997980173867074</c:v>
                </c:pt>
                <c:pt idx="7244">
                  <c:v>0.9999798932876417</c:v>
                </c:pt>
                <c:pt idx="7245">
                  <c:v>0.9999799844427425</c:v>
                </c:pt>
                <c:pt idx="7246">
                  <c:v>0.99998007520556953</c:v>
                </c:pt>
                <c:pt idx="7247">
                  <c:v>0.99998016557770653</c:v>
                </c:pt>
                <c:pt idx="7248">
                  <c:v>0.99998025556074599</c:v>
                </c:pt>
                <c:pt idx="7249">
                  <c:v>0.99998034515624956</c:v>
                </c:pt>
                <c:pt idx="7250">
                  <c:v>0.99998043436580764</c:v>
                </c:pt>
                <c:pt idx="7251">
                  <c:v>0.99998052319096353</c:v>
                </c:pt>
                <c:pt idx="7252">
                  <c:v>0.99998061163329632</c:v>
                </c:pt>
                <c:pt idx="7253">
                  <c:v>0.99998069969433967</c:v>
                </c:pt>
                <c:pt idx="7254">
                  <c:v>0.99998078737564955</c:v>
                </c:pt>
                <c:pt idx="7255">
                  <c:v>0.99998087467877717</c:v>
                </c:pt>
                <c:pt idx="7256">
                  <c:v>0.99998096160523386</c:v>
                </c:pt>
                <c:pt idx="7257">
                  <c:v>0.99998104815657385</c:v>
                </c:pt>
                <c:pt idx="7258">
                  <c:v>0.99998113433430769</c:v>
                </c:pt>
                <c:pt idx="7259">
                  <c:v>0.9999812201399555</c:v>
                </c:pt>
                <c:pt idx="7260">
                  <c:v>0.99998130557503118</c:v>
                </c:pt>
                <c:pt idx="7261">
                  <c:v>0.99998139064104041</c:v>
                </c:pt>
                <c:pt idx="7262">
                  <c:v>0.99998147533948745</c:v>
                </c:pt>
                <c:pt idx="7263">
                  <c:v>0.99998155967185798</c:v>
                </c:pt>
                <c:pt idx="7264">
                  <c:v>0.9999816436396517</c:v>
                </c:pt>
                <c:pt idx="7265">
                  <c:v>0.9999817272443482</c:v>
                </c:pt>
                <c:pt idx="7266">
                  <c:v>0.99998181048742674</c:v>
                </c:pt>
                <c:pt idx="7267">
                  <c:v>0.99998189337035992</c:v>
                </c:pt>
                <c:pt idx="7268">
                  <c:v>0.99998197589461457</c:v>
                </c:pt>
                <c:pt idx="7269">
                  <c:v>0.99998205806164986</c:v>
                </c:pt>
                <c:pt idx="7270">
                  <c:v>0.99998213987292384</c:v>
                </c:pt>
                <c:pt idx="7271">
                  <c:v>0.99998222132989834</c:v>
                </c:pt>
                <c:pt idx="7272">
                  <c:v>0.99998230243400077</c:v>
                </c:pt>
                <c:pt idx="7273">
                  <c:v>0.99998238318667465</c:v>
                </c:pt>
                <c:pt idx="7274">
                  <c:v>0.99998246358936349</c:v>
                </c:pt>
                <c:pt idx="7275">
                  <c:v>0.9999825436434866</c:v>
                </c:pt>
                <c:pt idx="7276">
                  <c:v>0.9999826233504695</c:v>
                </c:pt>
                <c:pt idx="7277">
                  <c:v>0.99998270271172762</c:v>
                </c:pt>
                <c:pt idx="7278">
                  <c:v>0.99998278172867927</c:v>
                </c:pt>
                <c:pt idx="7279">
                  <c:v>0.99998286040273043</c:v>
                </c:pt>
                <c:pt idx="7280">
                  <c:v>0.99998293873528021</c:v>
                </c:pt>
                <c:pt idx="7281">
                  <c:v>0.99998301672772838</c:v>
                </c:pt>
                <c:pt idx="7282">
                  <c:v>0.99998309438146049</c:v>
                </c:pt>
                <c:pt idx="7283">
                  <c:v>0.99998317169786244</c:v>
                </c:pt>
                <c:pt idx="7284">
                  <c:v>0.99998324867832322</c:v>
                </c:pt>
                <c:pt idx="7285">
                  <c:v>0.99998332532420608</c:v>
                </c:pt>
                <c:pt idx="7286">
                  <c:v>0.99998340163689381</c:v>
                </c:pt>
                <c:pt idx="7287">
                  <c:v>0.9999834776177412</c:v>
                </c:pt>
                <c:pt idx="7288">
                  <c:v>0.99998355326811161</c:v>
                </c:pt>
                <c:pt idx="7289">
                  <c:v>0.9999836285893583</c:v>
                </c:pt>
                <c:pt idx="7290">
                  <c:v>0.99998370358283151</c:v>
                </c:pt>
                <c:pt idx="7291">
                  <c:v>0.99998377824987483</c:v>
                </c:pt>
                <c:pt idx="7292">
                  <c:v>0.99998385259182765</c:v>
                </c:pt>
                <c:pt idx="7293">
                  <c:v>0.99998392661002278</c:v>
                </c:pt>
                <c:pt idx="7294">
                  <c:v>0.99998400030578971</c:v>
                </c:pt>
                <c:pt idx="7295">
                  <c:v>0.99998407368045195</c:v>
                </c:pt>
                <c:pt idx="7296">
                  <c:v>0.99998414673532476</c:v>
                </c:pt>
                <c:pt idx="7297">
                  <c:v>0.99998421947173133</c:v>
                </c:pt>
                <c:pt idx="7298">
                  <c:v>0.99998429189097049</c:v>
                </c:pt>
                <c:pt idx="7299">
                  <c:v>0.99998436399434576</c:v>
                </c:pt>
                <c:pt idx="7300">
                  <c:v>0.99998443578316532</c:v>
                </c:pt>
                <c:pt idx="7301">
                  <c:v>0.99998450725871291</c:v>
                </c:pt>
                <c:pt idx="7302">
                  <c:v>0.99998457842228039</c:v>
                </c:pt>
                <c:pt idx="7303">
                  <c:v>0.99998464927515152</c:v>
                </c:pt>
                <c:pt idx="7304">
                  <c:v>0.99998471981860459</c:v>
                </c:pt>
                <c:pt idx="7305">
                  <c:v>0.9999847900539135</c:v>
                </c:pt>
                <c:pt idx="7306">
                  <c:v>0.9999848599823451</c:v>
                </c:pt>
                <c:pt idx="7307">
                  <c:v>0.99998492960517171</c:v>
                </c:pt>
                <c:pt idx="7308">
                  <c:v>0.99998499892364257</c:v>
                </c:pt>
                <c:pt idx="7309">
                  <c:v>0.99998506793901731</c:v>
                </c:pt>
                <c:pt idx="7310">
                  <c:v>0.99998513665254363</c:v>
                </c:pt>
                <c:pt idx="7311">
                  <c:v>0.99998520506546651</c:v>
                </c:pt>
                <c:pt idx="7312">
                  <c:v>0.99998527317902663</c:v>
                </c:pt>
                <c:pt idx="7313">
                  <c:v>0.99998534099445857</c:v>
                </c:pt>
                <c:pt idx="7314">
                  <c:v>0.99998540851299311</c:v>
                </c:pt>
                <c:pt idx="7315">
                  <c:v>0.9999854757358555</c:v>
                </c:pt>
                <c:pt idx="7316">
                  <c:v>0.99998554266426753</c:v>
                </c:pt>
                <c:pt idx="7317">
                  <c:v>0.99998560929944491</c:v>
                </c:pt>
                <c:pt idx="7318">
                  <c:v>0.9999856756426001</c:v>
                </c:pt>
                <c:pt idx="7319">
                  <c:v>0.99998574169493759</c:v>
                </c:pt>
                <c:pt idx="7320">
                  <c:v>0.99998580745766252</c:v>
                </c:pt>
                <c:pt idx="7321">
                  <c:v>0.99998587293197161</c:v>
                </c:pt>
                <c:pt idx="7322">
                  <c:v>0.99998593811905712</c:v>
                </c:pt>
                <c:pt idx="7323">
                  <c:v>0.99998600302010832</c:v>
                </c:pt>
                <c:pt idx="7324">
                  <c:v>0.99998606763630848</c:v>
                </c:pt>
                <c:pt idx="7325">
                  <c:v>0.99998613196883757</c:v>
                </c:pt>
                <c:pt idx="7326">
                  <c:v>0.99998619601887062</c:v>
                </c:pt>
                <c:pt idx="7327">
                  <c:v>0.99998625978757638</c:v>
                </c:pt>
                <c:pt idx="7328">
                  <c:v>0.99998632327612158</c:v>
                </c:pt>
                <c:pt idx="7329">
                  <c:v>0.99998638648566329</c:v>
                </c:pt>
                <c:pt idx="7330">
                  <c:v>0.99998644941736536</c:v>
                </c:pt>
                <c:pt idx="7331">
                  <c:v>0.99998651207238132</c:v>
                </c:pt>
                <c:pt idx="7332">
                  <c:v>0.99998657445184957</c:v>
                </c:pt>
                <c:pt idx="7333">
                  <c:v>0.99998663655691911</c:v>
                </c:pt>
                <c:pt idx="7334">
                  <c:v>0.99998669838872734</c:v>
                </c:pt>
                <c:pt idx="7335">
                  <c:v>0.99998675994840858</c:v>
                </c:pt>
                <c:pt idx="7336">
                  <c:v>0.99998682123709459</c:v>
                </c:pt>
                <c:pt idx="7337">
                  <c:v>0.99998688225590959</c:v>
                </c:pt>
                <c:pt idx="7338">
                  <c:v>0.99998694300597557</c:v>
                </c:pt>
                <c:pt idx="7339">
                  <c:v>0.99998700348840963</c:v>
                </c:pt>
                <c:pt idx="7340">
                  <c:v>0.99998706370432056</c:v>
                </c:pt>
                <c:pt idx="7341">
                  <c:v>0.99998712365482567</c:v>
                </c:pt>
                <c:pt idx="7342">
                  <c:v>0.9999871833410181</c:v>
                </c:pt>
                <c:pt idx="7343">
                  <c:v>0.99998724276400897</c:v>
                </c:pt>
                <c:pt idx="7344">
                  <c:v>0.9999873019248845</c:v>
                </c:pt>
                <c:pt idx="7345">
                  <c:v>0.99998736082473583</c:v>
                </c:pt>
                <c:pt idx="7346">
                  <c:v>0.99998741946466152</c:v>
                </c:pt>
                <c:pt idx="7347">
                  <c:v>0.9999874778457315</c:v>
                </c:pt>
                <c:pt idx="7348">
                  <c:v>0.99998753596902956</c:v>
                </c:pt>
                <c:pt idx="7349">
                  <c:v>0.99998759383562619</c:v>
                </c:pt>
                <c:pt idx="7350">
                  <c:v>0.99998765144660151</c:v>
                </c:pt>
                <c:pt idx="7351">
                  <c:v>0.99998770880301158</c:v>
                </c:pt>
                <c:pt idx="7352">
                  <c:v>0.99998776590591532</c:v>
                </c:pt>
                <c:pt idx="7353">
                  <c:v>0.99998782275638942</c:v>
                </c:pt>
                <c:pt idx="7354">
                  <c:v>0.9999878793554684</c:v>
                </c:pt>
                <c:pt idx="7355">
                  <c:v>0.99998793570420441</c:v>
                </c:pt>
                <c:pt idx="7356">
                  <c:v>0.99998799180364972</c:v>
                </c:pt>
                <c:pt idx="7357">
                  <c:v>0.99998804765484761</c:v>
                </c:pt>
                <c:pt idx="7358">
                  <c:v>0.9999881032588257</c:v>
                </c:pt>
                <c:pt idx="7359">
                  <c:v>0.99998815861662149</c:v>
                </c:pt>
                <c:pt idx="7360">
                  <c:v>0.9999882137292645</c:v>
                </c:pt>
                <c:pt idx="7361">
                  <c:v>0.99998826859778045</c:v>
                </c:pt>
                <c:pt idx="7362">
                  <c:v>0.99998832322319064</c:v>
                </c:pt>
                <c:pt idx="7363">
                  <c:v>0.9999883776065096</c:v>
                </c:pt>
                <c:pt idx="7364">
                  <c:v>0.9999884317487534</c:v>
                </c:pt>
                <c:pt idx="7365">
                  <c:v>0.99998848565092957</c:v>
                </c:pt>
                <c:pt idx="7366">
                  <c:v>0.99998853931404552</c:v>
                </c:pt>
                <c:pt idx="7367">
                  <c:v>0.9999885927391009</c:v>
                </c:pt>
                <c:pt idx="7368">
                  <c:v>0.99998864592709336</c:v>
                </c:pt>
                <c:pt idx="7369">
                  <c:v>0.99998869887901654</c:v>
                </c:pt>
                <c:pt idx="7370">
                  <c:v>0.9999887515958602</c:v>
                </c:pt>
                <c:pt idx="7371">
                  <c:v>0.99998880407861002</c:v>
                </c:pt>
                <c:pt idx="7372">
                  <c:v>0.99998885632824785</c:v>
                </c:pt>
                <c:pt idx="7373">
                  <c:v>0.99998890834575149</c:v>
                </c:pt>
                <c:pt idx="7374">
                  <c:v>0.99998896013209648</c:v>
                </c:pt>
                <c:pt idx="7375">
                  <c:v>0.99998901168825172</c:v>
                </c:pt>
                <c:pt idx="7376">
                  <c:v>0.99998906301518464</c:v>
                </c:pt>
                <c:pt idx="7377">
                  <c:v>0.9999891141138576</c:v>
                </c:pt>
                <c:pt idx="7378">
                  <c:v>0.99998916498522517</c:v>
                </c:pt>
                <c:pt idx="7379">
                  <c:v>0.99998921563025589</c:v>
                </c:pt>
                <c:pt idx="7380">
                  <c:v>0.99998926604989213</c:v>
                </c:pt>
                <c:pt idx="7381">
                  <c:v>0.99998931624507836</c:v>
                </c:pt>
                <c:pt idx="7382">
                  <c:v>0.99998936621675849</c:v>
                </c:pt>
                <c:pt idx="7383">
                  <c:v>0.99998941596588165</c:v>
                </c:pt>
                <c:pt idx="7384">
                  <c:v>0.99998946549337864</c:v>
                </c:pt>
                <c:pt idx="7385">
                  <c:v>0.99998951480018305</c:v>
                </c:pt>
                <c:pt idx="7386">
                  <c:v>0.99998956388722038</c:v>
                </c:pt>
                <c:pt idx="7387">
                  <c:v>0.99998961275542964</c:v>
                </c:pt>
                <c:pt idx="7388">
                  <c:v>0.99998966140571799</c:v>
                </c:pt>
                <c:pt idx="7389">
                  <c:v>0.99998970983900959</c:v>
                </c:pt>
                <c:pt idx="7390">
                  <c:v>0.99998975805621937</c:v>
                </c:pt>
                <c:pt idx="7391">
                  <c:v>0.99998980605825771</c:v>
                </c:pt>
                <c:pt idx="7392">
                  <c:v>0.99998985384603223</c:v>
                </c:pt>
                <c:pt idx="7393">
                  <c:v>0.99998990142044697</c:v>
                </c:pt>
                <c:pt idx="7394">
                  <c:v>0.99998994878239955</c:v>
                </c:pt>
                <c:pt idx="7395">
                  <c:v>0.99998999593279458</c:v>
                </c:pt>
                <c:pt idx="7396">
                  <c:v>0.9999900428725188</c:v>
                </c:pt>
                <c:pt idx="7397">
                  <c:v>0.9999900896024625</c:v>
                </c:pt>
                <c:pt idx="7398">
                  <c:v>0.99999013612351784</c:v>
                </c:pt>
                <c:pt idx="7399">
                  <c:v>0.99999018243655369</c:v>
                </c:pt>
                <c:pt idx="7400">
                  <c:v>0.99999022854246267</c:v>
                </c:pt>
                <c:pt idx="7401">
                  <c:v>0.99999027444211663</c:v>
                </c:pt>
                <c:pt idx="7402">
                  <c:v>0.99999032013638622</c:v>
                </c:pt>
                <c:pt idx="7403">
                  <c:v>0.99999036562614196</c:v>
                </c:pt>
                <c:pt idx="7404">
                  <c:v>0.9999904109122485</c:v>
                </c:pt>
                <c:pt idx="7405">
                  <c:v>0.99999045599556879</c:v>
                </c:pt>
                <c:pt idx="7406">
                  <c:v>0.99999050087695684</c:v>
                </c:pt>
                <c:pt idx="7407">
                  <c:v>0.99999054555727851</c:v>
                </c:pt>
                <c:pt idx="7408">
                  <c:v>0.99999059003737589</c:v>
                </c:pt>
                <c:pt idx="7409">
                  <c:v>0.99999063431810509</c:v>
                </c:pt>
                <c:pt idx="7410">
                  <c:v>0.99999067840029665</c:v>
                </c:pt>
                <c:pt idx="7411">
                  <c:v>0.99999072228480901</c:v>
                </c:pt>
                <c:pt idx="7412">
                  <c:v>0.99999076597246406</c:v>
                </c:pt>
                <c:pt idx="7413">
                  <c:v>0.99999080946412011</c:v>
                </c:pt>
                <c:pt idx="7414">
                  <c:v>0.99999085276058997</c:v>
                </c:pt>
                <c:pt idx="7415">
                  <c:v>0.99999089586270018</c:v>
                </c:pt>
                <c:pt idx="7416">
                  <c:v>0.99999093877128753</c:v>
                </c:pt>
                <c:pt idx="7417">
                  <c:v>0.99999098148716958</c:v>
                </c:pt>
                <c:pt idx="7418">
                  <c:v>0.99999102401116435</c:v>
                </c:pt>
                <c:pt idx="7419">
                  <c:v>0.99999106634409163</c:v>
                </c:pt>
                <c:pt idx="7420">
                  <c:v>0.99999110848675021</c:v>
                </c:pt>
                <c:pt idx="7421">
                  <c:v>0.99999115043996223</c:v>
                </c:pt>
                <c:pt idx="7422">
                  <c:v>0.99999119220453259</c:v>
                </c:pt>
                <c:pt idx="7423">
                  <c:v>0.99999123378125276</c:v>
                </c:pt>
                <c:pt idx="7424">
                  <c:v>0.99999127517093289</c:v>
                </c:pt>
                <c:pt idx="7425">
                  <c:v>0.99999131637436878</c:v>
                </c:pt>
                <c:pt idx="7426">
                  <c:v>0.99999135739234313</c:v>
                </c:pt>
                <c:pt idx="7427">
                  <c:v>0.99999139822565553</c:v>
                </c:pt>
                <c:pt idx="7428">
                  <c:v>0.99999143887509301</c:v>
                </c:pt>
                <c:pt idx="7429">
                  <c:v>0.99999147934142874</c:v>
                </c:pt>
                <c:pt idx="7430">
                  <c:v>0.99999151962545285</c:v>
                </c:pt>
                <c:pt idx="7431">
                  <c:v>0.99999155972793585</c:v>
                </c:pt>
                <c:pt idx="7432">
                  <c:v>0.99999159964966233</c:v>
                </c:pt>
                <c:pt idx="7433">
                  <c:v>0.99999163939139601</c:v>
                </c:pt>
                <c:pt idx="7434">
                  <c:v>0.99999167895390062</c:v>
                </c:pt>
                <c:pt idx="7435">
                  <c:v>0.99999171833794431</c:v>
                </c:pt>
                <c:pt idx="7436">
                  <c:v>0.99999175754429592</c:v>
                </c:pt>
                <c:pt idx="7437">
                  <c:v>0.99999179657370485</c:v>
                </c:pt>
                <c:pt idx="7438">
                  <c:v>0.9999918354269256</c:v>
                </c:pt>
                <c:pt idx="7439">
                  <c:v>0.99999187410472268</c:v>
                </c:pt>
                <c:pt idx="7440">
                  <c:v>0.99999191260783571</c:v>
                </c:pt>
                <c:pt idx="7441">
                  <c:v>0.99999195093700988</c:v>
                </c:pt>
                <c:pt idx="7442">
                  <c:v>0.99999198909299658</c:v>
                </c:pt>
                <c:pt idx="7443">
                  <c:v>0.99999202707653345</c:v>
                </c:pt>
                <c:pt idx="7444">
                  <c:v>0.99999206488835757</c:v>
                </c:pt>
                <c:pt idx="7445">
                  <c:v>0.9999921025292039</c:v>
                </c:pt>
                <c:pt idx="7446">
                  <c:v>0.99999213999980419</c:v>
                </c:pt>
                <c:pt idx="7447">
                  <c:v>0.99999217730088763</c:v>
                </c:pt>
                <c:pt idx="7448">
                  <c:v>0.99999221443318476</c:v>
                </c:pt>
                <c:pt idx="7449">
                  <c:v>0.99999225139740344</c:v>
                </c:pt>
                <c:pt idx="7450">
                  <c:v>0.99999228819427954</c:v>
                </c:pt>
                <c:pt idx="7451">
                  <c:v>0.99999232482452449</c:v>
                </c:pt>
                <c:pt idx="7452">
                  <c:v>0.99999236128885349</c:v>
                </c:pt>
                <c:pt idx="7453">
                  <c:v>0.99999239758797787</c:v>
                </c:pt>
                <c:pt idx="7454">
                  <c:v>0.99999243372260549</c:v>
                </c:pt>
                <c:pt idx="7455">
                  <c:v>0.99999246969344324</c:v>
                </c:pt>
                <c:pt idx="7456">
                  <c:v>0.99999250550119334</c:v>
                </c:pt>
                <c:pt idx="7457">
                  <c:v>0.99999254114655556</c:v>
                </c:pt>
                <c:pt idx="7458">
                  <c:v>0.99999257663022867</c:v>
                </c:pt>
                <c:pt idx="7459">
                  <c:v>0.99999261195290556</c:v>
                </c:pt>
                <c:pt idx="7460">
                  <c:v>0.9999926471152788</c:v>
                </c:pt>
                <c:pt idx="7461">
                  <c:v>0.99999268211803705</c:v>
                </c:pt>
                <c:pt idx="7462">
                  <c:v>0.99999271696186653</c:v>
                </c:pt>
                <c:pt idx="7463">
                  <c:v>0.9999927516474505</c:v>
                </c:pt>
                <c:pt idx="7464">
                  <c:v>0.99999278617546949</c:v>
                </c:pt>
                <c:pt idx="7465">
                  <c:v>0.99999282054660188</c:v>
                </c:pt>
                <c:pt idx="7466">
                  <c:v>0.99999285476152222</c:v>
                </c:pt>
                <c:pt idx="7467">
                  <c:v>0.99999288882089998</c:v>
                </c:pt>
                <c:pt idx="7468">
                  <c:v>0.99999292272541451</c:v>
                </c:pt>
                <c:pt idx="7469">
                  <c:v>0.99999295647572295</c:v>
                </c:pt>
                <c:pt idx="7470">
                  <c:v>0.99999299007249309</c:v>
                </c:pt>
                <c:pt idx="7471">
                  <c:v>0.99999302351638664</c:v>
                </c:pt>
                <c:pt idx="7472">
                  <c:v>0.99999305680806172</c:v>
                </c:pt>
                <c:pt idx="7473">
                  <c:v>0.9999930899481756</c:v>
                </c:pt>
                <c:pt idx="7474">
                  <c:v>0.9999931229373813</c:v>
                </c:pt>
                <c:pt idx="7475">
                  <c:v>0.99999315577632686</c:v>
                </c:pt>
                <c:pt idx="7476">
                  <c:v>0.9999931884656702</c:v>
                </c:pt>
                <c:pt idx="7477">
                  <c:v>0.99999322100604737</c:v>
                </c:pt>
                <c:pt idx="7478">
                  <c:v>0.99999325339810885</c:v>
                </c:pt>
                <c:pt idx="7479">
                  <c:v>0.99999328564248269</c:v>
                </c:pt>
                <c:pt idx="7480">
                  <c:v>0.99999331773981903</c:v>
                </c:pt>
                <c:pt idx="7481">
                  <c:v>0.99999334969074938</c:v>
                </c:pt>
                <c:pt idx="7482">
                  <c:v>0.99999338149590344</c:v>
                </c:pt>
                <c:pt idx="7483">
                  <c:v>0.99999341315592005</c:v>
                </c:pt>
                <c:pt idx="7484">
                  <c:v>0.99999344467141815</c:v>
                </c:pt>
                <c:pt idx="7485">
                  <c:v>0.99999347604302891</c:v>
                </c:pt>
                <c:pt idx="7486">
                  <c:v>0.99999350727136516</c:v>
                </c:pt>
                <c:pt idx="7487">
                  <c:v>0.99999353835705651</c:v>
                </c:pt>
                <c:pt idx="7488">
                  <c:v>0.99999356930071759</c:v>
                </c:pt>
                <c:pt idx="7489">
                  <c:v>0.99999360010296257</c:v>
                </c:pt>
                <c:pt idx="7490">
                  <c:v>0.99999363076440562</c:v>
                </c:pt>
                <c:pt idx="7491">
                  <c:v>0.99999366128565459</c:v>
                </c:pt>
                <c:pt idx="7492">
                  <c:v>0.99999369166731866</c:v>
                </c:pt>
                <c:pt idx="7493">
                  <c:v>0.99999372191000158</c:v>
                </c:pt>
                <c:pt idx="7494">
                  <c:v>0.99999375201430762</c:v>
                </c:pt>
                <c:pt idx="7495">
                  <c:v>0.99999378198083178</c:v>
                </c:pt>
                <c:pt idx="7496">
                  <c:v>0.99999381181018265</c:v>
                </c:pt>
                <c:pt idx="7497">
                  <c:v>0.99999384150294357</c:v>
                </c:pt>
                <c:pt idx="7498">
                  <c:v>0.9999938710597146</c:v>
                </c:pt>
                <c:pt idx="7499">
                  <c:v>0.99999390048108361</c:v>
                </c:pt>
                <c:pt idx="7500">
                  <c:v>0.99999392976763291</c:v>
                </c:pt>
                <c:pt idx="7501">
                  <c:v>0.99999395891996457</c:v>
                </c:pt>
                <c:pt idx="7502">
                  <c:v>0.99999398793864658</c:v>
                </c:pt>
                <c:pt idx="7503">
                  <c:v>0.99999401682426481</c:v>
                </c:pt>
                <c:pt idx="7504">
                  <c:v>0.99999404557739713</c:v>
                </c:pt>
                <c:pt idx="7505">
                  <c:v>0.99999407419862063</c:v>
                </c:pt>
                <c:pt idx="7506">
                  <c:v>0.99999410268851197</c:v>
                </c:pt>
                <c:pt idx="7507">
                  <c:v>0.99999413104762958</c:v>
                </c:pt>
                <c:pt idx="7508">
                  <c:v>0.9999941592765571</c:v>
                </c:pt>
                <c:pt idx="7509">
                  <c:v>0.9999941873758561</c:v>
                </c:pt>
                <c:pt idx="7510">
                  <c:v>0.99999421534609401</c:v>
                </c:pt>
                <c:pt idx="7511">
                  <c:v>0.99999424318782371</c:v>
                </c:pt>
                <c:pt idx="7512">
                  <c:v>0.99999427090161419</c:v>
                </c:pt>
                <c:pt idx="7513">
                  <c:v>0.99999429848802335</c:v>
                </c:pt>
                <c:pt idx="7514">
                  <c:v>0.99999432594759652</c:v>
                </c:pt>
                <c:pt idx="7515">
                  <c:v>0.99999435328090003</c:v>
                </c:pt>
                <c:pt idx="7516">
                  <c:v>0.99999438048847411</c:v>
                </c:pt>
                <c:pt idx="7517">
                  <c:v>0.99999440757087144</c:v>
                </c:pt>
                <c:pt idx="7518">
                  <c:v>0.99999443452863701</c:v>
                </c:pt>
                <c:pt idx="7519">
                  <c:v>0.99999446136231251</c:v>
                </c:pt>
                <c:pt idx="7520">
                  <c:v>0.99999448807244551</c:v>
                </c:pt>
                <c:pt idx="7521">
                  <c:v>0.99999451465957956</c:v>
                </c:pt>
                <c:pt idx="7522">
                  <c:v>0.99999454112423158</c:v>
                </c:pt>
                <c:pt idx="7523">
                  <c:v>0.99999456746695659</c:v>
                </c:pt>
                <c:pt idx="7524">
                  <c:v>0.99999459368828525</c:v>
                </c:pt>
                <c:pt idx="7525">
                  <c:v>0.99999461978873661</c:v>
                </c:pt>
                <c:pt idx="7526">
                  <c:v>0.99999464576884955</c:v>
                </c:pt>
                <c:pt idx="7527">
                  <c:v>0.9999946716291509</c:v>
                </c:pt>
                <c:pt idx="7528">
                  <c:v>0.999994697370158</c:v>
                </c:pt>
                <c:pt idx="7529">
                  <c:v>0.99999472299239311</c:v>
                </c:pt>
                <c:pt idx="7530">
                  <c:v>0.9999947484963827</c:v>
                </c:pt>
                <c:pt idx="7531">
                  <c:v>0.99999477388264058</c:v>
                </c:pt>
                <c:pt idx="7532">
                  <c:v>0.99999479915168299</c:v>
                </c:pt>
                <c:pt idx="7533">
                  <c:v>0.99999482430402364</c:v>
                </c:pt>
                <c:pt idx="7534">
                  <c:v>0.99999484934017602</c:v>
                </c:pt>
                <c:pt idx="7535">
                  <c:v>0.99999487426064082</c:v>
                </c:pt>
                <c:pt idx="7536">
                  <c:v>0.99999489906593453</c:v>
                </c:pt>
                <c:pt idx="7537">
                  <c:v>0.99999492375655852</c:v>
                </c:pt>
                <c:pt idx="7538">
                  <c:v>0.99999494833301705</c:v>
                </c:pt>
                <c:pt idx="7539">
                  <c:v>0.99999497279580973</c:v>
                </c:pt>
                <c:pt idx="7540">
                  <c:v>0.99999499714543605</c:v>
                </c:pt>
                <c:pt idx="7541">
                  <c:v>0.9999950213823926</c:v>
                </c:pt>
                <c:pt idx="7542">
                  <c:v>0.9999950455071771</c:v>
                </c:pt>
                <c:pt idx="7543">
                  <c:v>0.99999506952027362</c:v>
                </c:pt>
                <c:pt idx="7544">
                  <c:v>0.99999509342218573</c:v>
                </c:pt>
                <c:pt idx="7545">
                  <c:v>0.99999511721339063</c:v>
                </c:pt>
                <c:pt idx="7546">
                  <c:v>0.99999514089437469</c:v>
                </c:pt>
                <c:pt idx="7547">
                  <c:v>0.9999951644656313</c:v>
                </c:pt>
                <c:pt idx="7548">
                  <c:v>0.99999518792763553</c:v>
                </c:pt>
                <c:pt idx="7549">
                  <c:v>0.9999952112808832</c:v>
                </c:pt>
                <c:pt idx="7550">
                  <c:v>0.9999952345258315</c:v>
                </c:pt>
                <c:pt idx="7551">
                  <c:v>0.99999525766296304</c:v>
                </c:pt>
                <c:pt idx="7552">
                  <c:v>0.99999528069276022</c:v>
                </c:pt>
                <c:pt idx="7553">
                  <c:v>0.99999530361569455</c:v>
                </c:pt>
                <c:pt idx="7554">
                  <c:v>0.99999532643222788</c:v>
                </c:pt>
                <c:pt idx="7555">
                  <c:v>0.9999953491428375</c:v>
                </c:pt>
                <c:pt idx="7556">
                  <c:v>0.99999537174798758</c:v>
                </c:pt>
                <c:pt idx="7557">
                  <c:v>0.99999539424814365</c:v>
                </c:pt>
                <c:pt idx="7558">
                  <c:v>0.99999541664377511</c:v>
                </c:pt>
                <c:pt idx="7559">
                  <c:v>0.99999543893532084</c:v>
                </c:pt>
                <c:pt idx="7560">
                  <c:v>0.99999546112326276</c:v>
                </c:pt>
                <c:pt idx="7561">
                  <c:v>0.99999548320805065</c:v>
                </c:pt>
                <c:pt idx="7562">
                  <c:v>0.99999550519013969</c:v>
                </c:pt>
                <c:pt idx="7563">
                  <c:v>0.99999552706998274</c:v>
                </c:pt>
                <c:pt idx="7564">
                  <c:v>0.99999554884803232</c:v>
                </c:pt>
                <c:pt idx="7565">
                  <c:v>0.99999557052473775</c:v>
                </c:pt>
                <c:pt idx="7566">
                  <c:v>0.99999559210055</c:v>
                </c:pt>
                <c:pt idx="7567">
                  <c:v>0.99999561357590905</c:v>
                </c:pt>
                <c:pt idx="7568">
                  <c:v>0.99999563495125776</c:v>
                </c:pt>
                <c:pt idx="7569">
                  <c:v>0.99999565622704922</c:v>
                </c:pt>
                <c:pt idx="7570">
                  <c:v>0.99999567740371575</c:v>
                </c:pt>
                <c:pt idx="7571">
                  <c:v>0.99999569848169345</c:v>
                </c:pt>
                <c:pt idx="7572">
                  <c:v>0.99999571946142163</c:v>
                </c:pt>
                <c:pt idx="7573">
                  <c:v>0.9999957403433396</c:v>
                </c:pt>
                <c:pt idx="7574">
                  <c:v>0.99999576112787714</c:v>
                </c:pt>
                <c:pt idx="7575">
                  <c:v>0.99999578181546556</c:v>
                </c:pt>
                <c:pt idx="7576">
                  <c:v>0.99999580240653962</c:v>
                </c:pt>
                <c:pt idx="7577">
                  <c:v>0.9999958229015159</c:v>
                </c:pt>
                <c:pt idx="7578">
                  <c:v>0.99999584330082814</c:v>
                </c:pt>
                <c:pt idx="7579">
                  <c:v>0.99999586360490056</c:v>
                </c:pt>
                <c:pt idx="7580">
                  <c:v>0.99999588381414561</c:v>
                </c:pt>
                <c:pt idx="7581">
                  <c:v>0.99999590392899795</c:v>
                </c:pt>
                <c:pt idx="7582">
                  <c:v>0.99999592394987424</c:v>
                </c:pt>
                <c:pt idx="7583">
                  <c:v>0.99999594387718072</c:v>
                </c:pt>
                <c:pt idx="7584">
                  <c:v>0.99999596371134347</c:v>
                </c:pt>
                <c:pt idx="7585">
                  <c:v>0.99999598345277274</c:v>
                </c:pt>
                <c:pt idx="7586">
                  <c:v>0.99999600310188064</c:v>
                </c:pt>
                <c:pt idx="7587">
                  <c:v>0.99999602265908016</c:v>
                </c:pt>
                <c:pt idx="7588">
                  <c:v>0.99999604212476922</c:v>
                </c:pt>
                <c:pt idx="7589">
                  <c:v>0.99999606149936549</c:v>
                </c:pt>
                <c:pt idx="7590">
                  <c:v>0.9999960807832714</c:v>
                </c:pt>
                <c:pt idx="7591">
                  <c:v>0.99999609997688899</c:v>
                </c:pt>
                <c:pt idx="7592">
                  <c:v>0.99999611908062047</c:v>
                </c:pt>
                <c:pt idx="7593">
                  <c:v>0.99999613809486554</c:v>
                </c:pt>
                <c:pt idx="7594">
                  <c:v>0.99999615702002298</c:v>
                </c:pt>
                <c:pt idx="7595">
                  <c:v>0.99999617585648859</c:v>
                </c:pt>
                <c:pt idx="7596">
                  <c:v>0.99999619460465849</c:v>
                </c:pt>
                <c:pt idx="7597">
                  <c:v>0.9999962132649256</c:v>
                </c:pt>
                <c:pt idx="7598">
                  <c:v>0.99999623183768049</c:v>
                </c:pt>
                <c:pt idx="7599">
                  <c:v>0.99999625032331563</c:v>
                </c:pt>
                <c:pt idx="7600">
                  <c:v>0.99999626872221237</c:v>
                </c:pt>
                <c:pt idx="7601">
                  <c:v>0.99999628703477184</c:v>
                </c:pt>
                <c:pt idx="7602">
                  <c:v>0.99999630526136218</c:v>
                </c:pt>
                <c:pt idx="7603">
                  <c:v>0.99999632340238254</c:v>
                </c:pt>
                <c:pt idx="7604">
                  <c:v>0.99999634145820349</c:v>
                </c:pt>
                <c:pt idx="7605">
                  <c:v>0.99999635942920939</c:v>
                </c:pt>
                <c:pt idx="7606">
                  <c:v>0.99999637731577862</c:v>
                </c:pt>
                <c:pt idx="7607">
                  <c:v>0.99999639511828808</c:v>
                </c:pt>
                <c:pt idx="7608">
                  <c:v>0.99999641283711371</c:v>
                </c:pt>
                <c:pt idx="7609">
                  <c:v>0.99999643047262909</c:v>
                </c:pt>
                <c:pt idx="7610">
                  <c:v>0.99999644802520649</c:v>
                </c:pt>
                <c:pt idx="7611">
                  <c:v>0.99999646549521759</c:v>
                </c:pt>
                <c:pt idx="7612">
                  <c:v>0.99999648288303078</c:v>
                </c:pt>
                <c:pt idx="7613">
                  <c:v>0.99999650018901376</c:v>
                </c:pt>
                <c:pt idx="7614">
                  <c:v>0.99999651741353601</c:v>
                </c:pt>
                <c:pt idx="7615">
                  <c:v>0.99999653455695248</c:v>
                </c:pt>
                <c:pt idx="7616">
                  <c:v>0.99999655161963552</c:v>
                </c:pt>
                <c:pt idx="7617">
                  <c:v>0.99999656860194108</c:v>
                </c:pt>
                <c:pt idx="7618">
                  <c:v>0.99999658550423476</c:v>
                </c:pt>
                <c:pt idx="7619">
                  <c:v>0.99999660232687904</c:v>
                </c:pt>
                <c:pt idx="7620">
                  <c:v>0.99999661907021309</c:v>
                </c:pt>
                <c:pt idx="7621">
                  <c:v>0.99999663573460651</c:v>
                </c:pt>
                <c:pt idx="7622">
                  <c:v>0.99999665232041379</c:v>
                </c:pt>
                <c:pt idx="7623">
                  <c:v>0.99999666882797456</c:v>
                </c:pt>
                <c:pt idx="7624">
                  <c:v>0.99999668525765206</c:v>
                </c:pt>
                <c:pt idx="7625">
                  <c:v>0.99999670160979781</c:v>
                </c:pt>
                <c:pt idx="7626">
                  <c:v>0.99999671788475053</c:v>
                </c:pt>
                <c:pt idx="7627">
                  <c:v>0.99999673408286049</c:v>
                </c:pt>
                <c:pt idx="7628">
                  <c:v>0.99999675020447365</c:v>
                </c:pt>
                <c:pt idx="7629">
                  <c:v>0.99999676624993106</c:v>
                </c:pt>
                <c:pt idx="7630">
                  <c:v>0.99999678221957999</c:v>
                </c:pt>
                <c:pt idx="7631">
                  <c:v>0.99999679811375186</c:v>
                </c:pt>
                <c:pt idx="7632">
                  <c:v>0.9999968139327946</c:v>
                </c:pt>
                <c:pt idx="7633">
                  <c:v>0.99999682967704251</c:v>
                </c:pt>
                <c:pt idx="7634">
                  <c:v>0.99999684534683331</c:v>
                </c:pt>
                <c:pt idx="7635">
                  <c:v>0.99999686094250051</c:v>
                </c:pt>
                <c:pt idx="7636">
                  <c:v>0.99999687646438284</c:v>
                </c:pt>
                <c:pt idx="7637">
                  <c:v>0.9999968919127985</c:v>
                </c:pt>
                <c:pt idx="7638">
                  <c:v>0.99999690728809265</c:v>
                </c:pt>
                <c:pt idx="7639">
                  <c:v>0.99999692259059236</c:v>
                </c:pt>
                <c:pt idx="7640">
                  <c:v>0.99999693782061549</c:v>
                </c:pt>
                <c:pt idx="7641">
                  <c:v>0.99999695297850211</c:v>
                </c:pt>
                <c:pt idx="7642">
                  <c:v>0.99999696806456451</c:v>
                </c:pt>
                <c:pt idx="7643">
                  <c:v>0.9999969830791362</c:v>
                </c:pt>
                <c:pt idx="7644">
                  <c:v>0.9999969980225355</c:v>
                </c:pt>
                <c:pt idx="7645">
                  <c:v>0.99999701289508802</c:v>
                </c:pt>
                <c:pt idx="7646">
                  <c:v>0.99999702769710164</c:v>
                </c:pt>
                <c:pt idx="7647">
                  <c:v>0.99999704242890564</c:v>
                </c:pt>
                <c:pt idx="7648">
                  <c:v>0.99999705709081632</c:v>
                </c:pt>
                <c:pt idx="7649">
                  <c:v>0.999997071683144</c:v>
                </c:pt>
                <c:pt idx="7650">
                  <c:v>0.99999708620620154</c:v>
                </c:pt>
                <c:pt idx="7651">
                  <c:v>0.99999710066030878</c:v>
                </c:pt>
                <c:pt idx="7652">
                  <c:v>0.99999711504577382</c:v>
                </c:pt>
                <c:pt idx="7653">
                  <c:v>0.99999712936290386</c:v>
                </c:pt>
                <c:pt idx="7654">
                  <c:v>0.9999971436120173</c:v>
                </c:pt>
                <c:pt idx="7655">
                  <c:v>0.99999715779341203</c:v>
                </c:pt>
                <c:pt idx="7656">
                  <c:v>0.99999717190739756</c:v>
                </c:pt>
                <c:pt idx="7657">
                  <c:v>0.99999718595427856</c:v>
                </c:pt>
                <c:pt idx="7658">
                  <c:v>0.9999971999343561</c:v>
                </c:pt>
                <c:pt idx="7659">
                  <c:v>0.99999721384794149</c:v>
                </c:pt>
                <c:pt idx="7660">
                  <c:v>0.99999722769532662</c:v>
                </c:pt>
                <c:pt idx="7661">
                  <c:v>0.9999972414768139</c:v>
                </c:pt>
                <c:pt idx="7662">
                  <c:v>0.99999725519270233</c:v>
                </c:pt>
                <c:pt idx="7663">
                  <c:v>0.99999726884328888</c:v>
                </c:pt>
                <c:pt idx="7664">
                  <c:v>0.99999728242886965</c:v>
                </c:pt>
                <c:pt idx="7665">
                  <c:v>0.99999729594973852</c:v>
                </c:pt>
                <c:pt idx="7666">
                  <c:v>0.99999730940619025</c:v>
                </c:pt>
                <c:pt idx="7667">
                  <c:v>0.99999732279851594</c:v>
                </c:pt>
                <c:pt idx="7668">
                  <c:v>0.99999733612700681</c:v>
                </c:pt>
                <c:pt idx="7669">
                  <c:v>0.99999734939194895</c:v>
                </c:pt>
                <c:pt idx="7670">
                  <c:v>0.99999736259364169</c:v>
                </c:pt>
                <c:pt idx="7671">
                  <c:v>0.99999737573235647</c:v>
                </c:pt>
                <c:pt idx="7672">
                  <c:v>0.99999738880839639</c:v>
                </c:pt>
                <c:pt idx="7673">
                  <c:v>0.99999740182203256</c:v>
                </c:pt>
                <c:pt idx="7674">
                  <c:v>0.99999741477355464</c:v>
                </c:pt>
                <c:pt idx="7675">
                  <c:v>0.99999742766324262</c:v>
                </c:pt>
                <c:pt idx="7676">
                  <c:v>0.99999744049137862</c:v>
                </c:pt>
                <c:pt idx="7677">
                  <c:v>0.99999745325824163</c:v>
                </c:pt>
                <c:pt idx="7678">
                  <c:v>0.99999746596411143</c:v>
                </c:pt>
                <c:pt idx="7679">
                  <c:v>0.99999747860926524</c:v>
                </c:pt>
                <c:pt idx="7680">
                  <c:v>0.99999749119397963</c:v>
                </c:pt>
                <c:pt idx="7681">
                  <c:v>0.99999750371852791</c:v>
                </c:pt>
                <c:pt idx="7682">
                  <c:v>0.99999751618319177</c:v>
                </c:pt>
                <c:pt idx="7683">
                  <c:v>0.99999752858822577</c:v>
                </c:pt>
                <c:pt idx="7684">
                  <c:v>0.99999754093391857</c:v>
                </c:pt>
                <c:pt idx="7685">
                  <c:v>0.99999755322053563</c:v>
                </c:pt>
                <c:pt idx="7686">
                  <c:v>0.99999756544834517</c:v>
                </c:pt>
                <c:pt idx="7687">
                  <c:v>0.99999757761761576</c:v>
                </c:pt>
                <c:pt idx="7688">
                  <c:v>0.99999758972861097</c:v>
                </c:pt>
                <c:pt idx="7689">
                  <c:v>0.99999760178160557</c:v>
                </c:pt>
                <c:pt idx="7690">
                  <c:v>0.9999976137768567</c:v>
                </c:pt>
                <c:pt idx="7691">
                  <c:v>0.99999762571462758</c:v>
                </c:pt>
                <c:pt idx="7692">
                  <c:v>0.99999763759519034</c:v>
                </c:pt>
                <c:pt idx="7693">
                  <c:v>0.99999764941878788</c:v>
                </c:pt>
                <c:pt idx="7694">
                  <c:v>0.99999766118569122</c:v>
                </c:pt>
                <c:pt idx="7695">
                  <c:v>0.9999976728961617</c:v>
                </c:pt>
                <c:pt idx="7696">
                  <c:v>0.9999976845504539</c:v>
                </c:pt>
                <c:pt idx="7697">
                  <c:v>0.99999769614882872</c:v>
                </c:pt>
                <c:pt idx="7698">
                  <c:v>0.99999770769153062</c:v>
                </c:pt>
                <c:pt idx="7699">
                  <c:v>0.99999771917882463</c:v>
                </c:pt>
                <c:pt idx="7700">
                  <c:v>0.99999773061096087</c:v>
                </c:pt>
                <c:pt idx="7701">
                  <c:v>0.9999977419881918</c:v>
                </c:pt>
                <c:pt idx="7702">
                  <c:v>0.99999775331076834</c:v>
                </c:pt>
                <c:pt idx="7703">
                  <c:v>0.99999776457894052</c:v>
                </c:pt>
                <c:pt idx="7704">
                  <c:v>0.99999777579295313</c:v>
                </c:pt>
                <c:pt idx="7705">
                  <c:v>0.99999778695306851</c:v>
                </c:pt>
                <c:pt idx="7706">
                  <c:v>0.99999779805951861</c:v>
                </c:pt>
                <c:pt idx="7707">
                  <c:v>0.99999780911255409</c:v>
                </c:pt>
                <c:pt idx="7708">
                  <c:v>0.99999782011242</c:v>
                </c:pt>
                <c:pt idx="7709">
                  <c:v>0.99999783105936002</c:v>
                </c:pt>
                <c:pt idx="7710">
                  <c:v>0.99999784195361652</c:v>
                </c:pt>
                <c:pt idx="7711">
                  <c:v>0.99999785279543163</c:v>
                </c:pt>
                <c:pt idx="7712">
                  <c:v>0.99999786358504561</c:v>
                </c:pt>
                <c:pt idx="7713">
                  <c:v>0.9999978743226976</c:v>
                </c:pt>
                <c:pt idx="7714">
                  <c:v>0.99999788500862619</c:v>
                </c:pt>
                <c:pt idx="7715">
                  <c:v>0.99999789564306962</c:v>
                </c:pt>
                <c:pt idx="7716">
                  <c:v>0.9999979062262625</c:v>
                </c:pt>
                <c:pt idx="7717">
                  <c:v>0.99999791675844263</c:v>
                </c:pt>
                <c:pt idx="7718">
                  <c:v>0.9999979272398426</c:v>
                </c:pt>
                <c:pt idx="7719">
                  <c:v>0.99999793767069922</c:v>
                </c:pt>
                <c:pt idx="7720">
                  <c:v>0.99999794805123232</c:v>
                </c:pt>
                <c:pt idx="7721">
                  <c:v>0.9999979583816927</c:v>
                </c:pt>
                <c:pt idx="7722">
                  <c:v>0.99999796866229651</c:v>
                </c:pt>
                <c:pt idx="7723">
                  <c:v>0.99999797889327791</c:v>
                </c:pt>
                <c:pt idx="7724">
                  <c:v>0.99999798907486426</c:v>
                </c:pt>
                <c:pt idx="7725">
                  <c:v>0.99999799920728316</c:v>
                </c:pt>
                <c:pt idx="7726">
                  <c:v>0.99999800929076077</c:v>
                </c:pt>
                <c:pt idx="7727">
                  <c:v>0.99999801932552579</c:v>
                </c:pt>
                <c:pt idx="7728">
                  <c:v>0.9999980293117926</c:v>
                </c:pt>
                <c:pt idx="7729">
                  <c:v>0.99999803924979813</c:v>
                </c:pt>
                <c:pt idx="7730">
                  <c:v>0.99999804913975088</c:v>
                </c:pt>
                <c:pt idx="7731">
                  <c:v>0.99999805898188365</c:v>
                </c:pt>
                <c:pt idx="7732">
                  <c:v>0.99999806877641051</c:v>
                </c:pt>
                <c:pt idx="7733">
                  <c:v>0.99999807852355815</c:v>
                </c:pt>
                <c:pt idx="7734">
                  <c:v>0.99999808822353264</c:v>
                </c:pt>
                <c:pt idx="7735">
                  <c:v>0.99999809787656191</c:v>
                </c:pt>
                <c:pt idx="7736">
                  <c:v>0.99999810748285989</c:v>
                </c:pt>
                <c:pt idx="7737">
                  <c:v>0.99999811704264152</c:v>
                </c:pt>
                <c:pt idx="7738">
                  <c:v>0.99999812655612363</c:v>
                </c:pt>
                <c:pt idx="7739">
                  <c:v>0.99999813602352072</c:v>
                </c:pt>
                <c:pt idx="7740">
                  <c:v>0.99999814544503551</c:v>
                </c:pt>
                <c:pt idx="7741">
                  <c:v>0.99999815482089205</c:v>
                </c:pt>
                <c:pt idx="7742">
                  <c:v>0.99999816415129716</c:v>
                </c:pt>
                <c:pt idx="7743">
                  <c:v>0.9999981734364608</c:v>
                </c:pt>
                <c:pt idx="7744">
                  <c:v>0.99999818267659568</c:v>
                </c:pt>
                <c:pt idx="7745">
                  <c:v>0.99999819187189987</c:v>
                </c:pt>
                <c:pt idx="7746">
                  <c:v>0.99999820102259074</c:v>
                </c:pt>
                <c:pt idx="7747">
                  <c:v>0.99999821012887813</c:v>
                </c:pt>
                <c:pt idx="7748">
                  <c:v>0.99999821919094778</c:v>
                </c:pt>
                <c:pt idx="7749">
                  <c:v>0.99999822820902395</c:v>
                </c:pt>
                <c:pt idx="7750">
                  <c:v>0.99999823718330771</c:v>
                </c:pt>
                <c:pt idx="7751">
                  <c:v>0.99999824611399379</c:v>
                </c:pt>
                <c:pt idx="7752">
                  <c:v>0.9999982550012857</c:v>
                </c:pt>
                <c:pt idx="7753">
                  <c:v>0.9999982638453907</c:v>
                </c:pt>
                <c:pt idx="7754">
                  <c:v>0.99999827264651042</c:v>
                </c:pt>
                <c:pt idx="7755">
                  <c:v>0.99999828140482905</c:v>
                </c:pt>
                <c:pt idx="7756">
                  <c:v>0.99999829012056063</c:v>
                </c:pt>
                <c:pt idx="7757">
                  <c:v>0.99999829879390001</c:v>
                </c:pt>
                <c:pt idx="7758">
                  <c:v>0.9999983074250357</c:v>
                </c:pt>
                <c:pt idx="7759">
                  <c:v>0.99999831601417755</c:v>
                </c:pt>
                <c:pt idx="7760">
                  <c:v>0.99999832456150073</c:v>
                </c:pt>
                <c:pt idx="7761">
                  <c:v>0.99999833306721642</c:v>
                </c:pt>
                <c:pt idx="7762">
                  <c:v>0.99999834153151212</c:v>
                </c:pt>
                <c:pt idx="7763">
                  <c:v>0.9999983499545807</c:v>
                </c:pt>
                <c:pt idx="7764">
                  <c:v>0.99999835833661266</c:v>
                </c:pt>
                <c:pt idx="7765">
                  <c:v>0.99999836667779962</c:v>
                </c:pt>
                <c:pt idx="7766">
                  <c:v>0.99999837497833133</c:v>
                </c:pt>
                <c:pt idx="7767">
                  <c:v>0.99999838323839674</c:v>
                </c:pt>
                <c:pt idx="7768">
                  <c:v>0.99999839145818781</c:v>
                </c:pt>
                <c:pt idx="7769">
                  <c:v>0.99999839963788073</c:v>
                </c:pt>
                <c:pt idx="7770">
                  <c:v>0.99999840777767324</c:v>
                </c:pt>
                <c:pt idx="7771">
                  <c:v>0.99999841587774729</c:v>
                </c:pt>
                <c:pt idx="7772">
                  <c:v>0.99999842393828864</c:v>
                </c:pt>
                <c:pt idx="7773">
                  <c:v>0.99999843195948246</c:v>
                </c:pt>
                <c:pt idx="7774">
                  <c:v>0.99999843994150461</c:v>
                </c:pt>
                <c:pt idx="7775">
                  <c:v>0.99999844788454662</c:v>
                </c:pt>
                <c:pt idx="7776">
                  <c:v>0.99999845578878765</c:v>
                </c:pt>
                <c:pt idx="7777">
                  <c:v>0.99999846365440825</c:v>
                </c:pt>
                <c:pt idx="7778">
                  <c:v>0.99999847148158605</c:v>
                </c:pt>
                <c:pt idx="7779">
                  <c:v>0.99999847927050156</c:v>
                </c:pt>
                <c:pt idx="7780">
                  <c:v>0.99999848702133121</c:v>
                </c:pt>
                <c:pt idx="7781">
                  <c:v>0.9999984947342585</c:v>
                </c:pt>
                <c:pt idx="7782">
                  <c:v>0.99999850240945765</c:v>
                </c:pt>
                <c:pt idx="7783">
                  <c:v>0.99999851004710383</c:v>
                </c:pt>
                <c:pt idx="7784">
                  <c:v>0.99999851764737646</c:v>
                </c:pt>
                <c:pt idx="7785">
                  <c:v>0.99999852521043997</c:v>
                </c:pt>
                <c:pt idx="7786">
                  <c:v>0.99999853273647865</c:v>
                </c:pt>
                <c:pt idx="7787">
                  <c:v>0.99999854022566059</c:v>
                </c:pt>
                <c:pt idx="7788">
                  <c:v>0.99999854767815965</c:v>
                </c:pt>
                <c:pt idx="7789">
                  <c:v>0.99999855509414681</c:v>
                </c:pt>
                <c:pt idx="7790">
                  <c:v>0.99999856247379648</c:v>
                </c:pt>
                <c:pt idx="7791">
                  <c:v>0.9999985698172611</c:v>
                </c:pt>
                <c:pt idx="7792">
                  <c:v>0.99999857712474061</c:v>
                </c:pt>
                <c:pt idx="7793">
                  <c:v>0.99999858439638012</c:v>
                </c:pt>
                <c:pt idx="7794">
                  <c:v>0.9999985916323535</c:v>
                </c:pt>
                <c:pt idx="7795">
                  <c:v>0.99999859883282916</c:v>
                </c:pt>
                <c:pt idx="7796">
                  <c:v>0.99999860599797152</c:v>
                </c:pt>
                <c:pt idx="7797">
                  <c:v>0.99999861312794769</c:v>
                </c:pt>
                <c:pt idx="7798">
                  <c:v>0.99999862022292108</c:v>
                </c:pt>
                <c:pt idx="7799">
                  <c:v>0.99999862728305944</c:v>
                </c:pt>
                <c:pt idx="7800">
                  <c:v>0.99999863430852265</c:v>
                </c:pt>
                <c:pt idx="7801">
                  <c:v>0.9999986412994657</c:v>
                </c:pt>
                <c:pt idx="7802">
                  <c:v>0.99999864825606388</c:v>
                </c:pt>
                <c:pt idx="7803">
                  <c:v>0.99999865517847808</c:v>
                </c:pt>
                <c:pt idx="7804">
                  <c:v>0.99999866206685362</c:v>
                </c:pt>
                <c:pt idx="7805">
                  <c:v>0.99999866892136358</c:v>
                </c:pt>
                <c:pt idx="7806">
                  <c:v>0.9999986757421655</c:v>
                </c:pt>
                <c:pt idx="7807">
                  <c:v>0.9999986825294187</c:v>
                </c:pt>
                <c:pt idx="7808">
                  <c:v>0.99999868928327063</c:v>
                </c:pt>
                <c:pt idx="7809">
                  <c:v>0.99999869600389502</c:v>
                </c:pt>
                <c:pt idx="7810">
                  <c:v>0.99999870269142765</c:v>
                </c:pt>
                <c:pt idx="7811">
                  <c:v>0.99999870934603707</c:v>
                </c:pt>
                <c:pt idx="7812">
                  <c:v>0.99999871596787793</c:v>
                </c:pt>
                <c:pt idx="7813">
                  <c:v>0.99999872255710265</c:v>
                </c:pt>
                <c:pt idx="7814">
                  <c:v>0.99999872911386312</c:v>
                </c:pt>
                <c:pt idx="7815">
                  <c:v>0.99999873563831365</c:v>
                </c:pt>
                <c:pt idx="7816">
                  <c:v>0.99999874213060591</c:v>
                </c:pt>
                <c:pt idx="7817">
                  <c:v>0.99999874859089399</c:v>
                </c:pt>
                <c:pt idx="7818">
                  <c:v>0.99999875501932001</c:v>
                </c:pt>
                <c:pt idx="7819">
                  <c:v>0.99999876141604249</c:v>
                </c:pt>
                <c:pt idx="7820">
                  <c:v>0.99999876778120556</c:v>
                </c:pt>
                <c:pt idx="7821">
                  <c:v>0.99999877411496596</c:v>
                </c:pt>
                <c:pt idx="7822">
                  <c:v>0.99999878041746337</c:v>
                </c:pt>
                <c:pt idx="7823">
                  <c:v>0.99999878668885123</c:v>
                </c:pt>
                <c:pt idx="7824">
                  <c:v>0.99999879292926652</c:v>
                </c:pt>
                <c:pt idx="7825">
                  <c:v>0.99999879913886502</c:v>
                </c:pt>
                <c:pt idx="7826">
                  <c:v>0.99999880531778884</c:v>
                </c:pt>
                <c:pt idx="7827">
                  <c:v>0.99999881146618785</c:v>
                </c:pt>
                <c:pt idx="7828">
                  <c:v>0.99999881758419851</c:v>
                </c:pt>
                <c:pt idx="7829">
                  <c:v>0.99999882367195692</c:v>
                </c:pt>
                <c:pt idx="7830">
                  <c:v>0.9999988297296234</c:v>
                </c:pt>
                <c:pt idx="7831">
                  <c:v>0.99999883575733239</c:v>
                </c:pt>
                <c:pt idx="7832">
                  <c:v>0.99999884175522558</c:v>
                </c:pt>
                <c:pt idx="7833">
                  <c:v>0.99999884772344405</c:v>
                </c:pt>
                <c:pt idx="7834">
                  <c:v>0.99999885366213148</c:v>
                </c:pt>
                <c:pt idx="7835">
                  <c:v>0.99999885957141665</c:v>
                </c:pt>
                <c:pt idx="7836">
                  <c:v>0.99999886545144934</c:v>
                </c:pt>
                <c:pt idx="7837">
                  <c:v>0.99999887130236453</c:v>
                </c:pt>
                <c:pt idx="7838">
                  <c:v>0.99999887712430346</c:v>
                </c:pt>
                <c:pt idx="7839">
                  <c:v>0.99999888291739281</c:v>
                </c:pt>
                <c:pt idx="7840">
                  <c:v>0.99999888868178244</c:v>
                </c:pt>
                <c:pt idx="7841">
                  <c:v>0.9999988944175997</c:v>
                </c:pt>
                <c:pt idx="7842">
                  <c:v>0.99999890012497761</c:v>
                </c:pt>
                <c:pt idx="7843">
                  <c:v>0.99999890580405859</c:v>
                </c:pt>
                <c:pt idx="7844">
                  <c:v>0.99999891145497721</c:v>
                </c:pt>
                <c:pt idx="7845">
                  <c:v>0.99999891707785704</c:v>
                </c:pt>
                <c:pt idx="7846">
                  <c:v>0.99999892267284063</c:v>
                </c:pt>
                <c:pt idx="7847">
                  <c:v>0.99999892824005554</c:v>
                </c:pt>
                <c:pt idx="7848">
                  <c:v>0.99999893377963567</c:v>
                </c:pt>
                <c:pt idx="7849">
                  <c:v>0.99999893929171091</c:v>
                </c:pt>
                <c:pt idx="7850">
                  <c:v>0.99999894477641216</c:v>
                </c:pt>
                <c:pt idx="7851">
                  <c:v>0.99999895023386964</c:v>
                </c:pt>
                <c:pt idx="7852">
                  <c:v>0.9999989556642116</c:v>
                </c:pt>
                <c:pt idx="7853">
                  <c:v>0.99999896106756758</c:v>
                </c:pt>
                <c:pt idx="7854">
                  <c:v>0.99999896644406661</c:v>
                </c:pt>
                <c:pt idx="7855">
                  <c:v>0.99999897179383435</c:v>
                </c:pt>
                <c:pt idx="7856">
                  <c:v>0.99999897711699914</c:v>
                </c:pt>
                <c:pt idx="7857">
                  <c:v>0.99999898241369045</c:v>
                </c:pt>
                <c:pt idx="7858">
                  <c:v>0.99999898768402462</c:v>
                </c:pt>
                <c:pt idx="7859">
                  <c:v>0.99999899292813665</c:v>
                </c:pt>
                <c:pt idx="7860">
                  <c:v>0.99999899814614668</c:v>
                </c:pt>
                <c:pt idx="7861">
                  <c:v>0.99999900333818736</c:v>
                </c:pt>
                <c:pt idx="7862">
                  <c:v>0.99999900850436185</c:v>
                </c:pt>
                <c:pt idx="7863">
                  <c:v>0.99999901364481925</c:v>
                </c:pt>
                <c:pt idx="7864">
                  <c:v>0.99999901875965669</c:v>
                </c:pt>
                <c:pt idx="7865">
                  <c:v>0.99999902384901462</c:v>
                </c:pt>
                <c:pt idx="7866">
                  <c:v>0.99999902891300863</c:v>
                </c:pt>
                <c:pt idx="7867">
                  <c:v>0.99999903395175915</c:v>
                </c:pt>
                <c:pt idx="7868">
                  <c:v>0.99999903896538977</c:v>
                </c:pt>
                <c:pt idx="7869">
                  <c:v>0.99999904395401162</c:v>
                </c:pt>
                <c:pt idx="7870">
                  <c:v>0.99999904891775149</c:v>
                </c:pt>
                <c:pt idx="7871">
                  <c:v>0.9999990538567276</c:v>
                </c:pt>
                <c:pt idx="7872">
                  <c:v>0.99999905877105555</c:v>
                </c:pt>
                <c:pt idx="7873">
                  <c:v>0.99999906366085745</c:v>
                </c:pt>
                <c:pt idx="7874">
                  <c:v>0.99999906852624032</c:v>
                </c:pt>
                <c:pt idx="7875">
                  <c:v>0.99999907336733063</c:v>
                </c:pt>
                <c:pt idx="7876">
                  <c:v>0.99999907818424094</c:v>
                </c:pt>
                <c:pt idx="7877">
                  <c:v>0.99999908297708684</c:v>
                </c:pt>
                <c:pt idx="7878">
                  <c:v>0.99999908774598323</c:v>
                </c:pt>
                <c:pt idx="7879">
                  <c:v>0.9999990924910479</c:v>
                </c:pt>
                <c:pt idx="7880">
                  <c:v>0.99999909721238822</c:v>
                </c:pt>
                <c:pt idx="7881">
                  <c:v>0.99999910191011754</c:v>
                </c:pt>
                <c:pt idx="7882">
                  <c:v>0.99999910658435565</c:v>
                </c:pt>
                <c:pt idx="7883">
                  <c:v>0.9999991112352109</c:v>
                </c:pt>
                <c:pt idx="7884">
                  <c:v>0.99999911586279577</c:v>
                </c:pt>
                <c:pt idx="7885">
                  <c:v>0.99999912046722139</c:v>
                </c:pt>
                <c:pt idx="7886">
                  <c:v>0.9999991250486</c:v>
                </c:pt>
                <c:pt idx="7887">
                  <c:v>0.99999912960703807</c:v>
                </c:pt>
                <c:pt idx="7888">
                  <c:v>0.99999913414264918</c:v>
                </c:pt>
                <c:pt idx="7889">
                  <c:v>0.99999913865554491</c:v>
                </c:pt>
                <c:pt idx="7890">
                  <c:v>0.99999914314582394</c:v>
                </c:pt>
                <c:pt idx="7891">
                  <c:v>0.99999914761360564</c:v>
                </c:pt>
                <c:pt idx="7892">
                  <c:v>0.99999915205899548</c:v>
                </c:pt>
                <c:pt idx="7893">
                  <c:v>0.99999915648209614</c:v>
                </c:pt>
                <c:pt idx="7894">
                  <c:v>0.99999916088301355</c:v>
                </c:pt>
                <c:pt idx="7895">
                  <c:v>0.9999991652618615</c:v>
                </c:pt>
                <c:pt idx="7896">
                  <c:v>0.99999916961874269</c:v>
                </c:pt>
                <c:pt idx="7897">
                  <c:v>0.9999991739537617</c:v>
                </c:pt>
                <c:pt idx="7898">
                  <c:v>0.99999917826702367</c:v>
                </c:pt>
                <c:pt idx="7899">
                  <c:v>0.99999918255863363</c:v>
                </c:pt>
                <c:pt idx="7900">
                  <c:v>0.99999918682869493</c:v>
                </c:pt>
                <c:pt idx="7901">
                  <c:v>0.9999991910773115</c:v>
                </c:pt>
                <c:pt idx="7902">
                  <c:v>0.99999919530458992</c:v>
                </c:pt>
                <c:pt idx="7903">
                  <c:v>0.99999919951062155</c:v>
                </c:pt>
                <c:pt idx="7904">
                  <c:v>0.99999920369552486</c:v>
                </c:pt>
                <c:pt idx="7905">
                  <c:v>0.99999920785938579</c:v>
                </c:pt>
                <c:pt idx="7906">
                  <c:v>0.99999921200231401</c:v>
                </c:pt>
                <c:pt idx="7907">
                  <c:v>0.99999921612441189</c:v>
                </c:pt>
                <c:pt idx="7908">
                  <c:v>0.99999922022576671</c:v>
                </c:pt>
                <c:pt idx="7909">
                  <c:v>0.99999922430649746</c:v>
                </c:pt>
                <c:pt idx="7910">
                  <c:v>0.99999922836668764</c:v>
                </c:pt>
                <c:pt idx="7911">
                  <c:v>0.99999923240644972</c:v>
                </c:pt>
                <c:pt idx="7912">
                  <c:v>0.99999923642587141</c:v>
                </c:pt>
                <c:pt idx="7913">
                  <c:v>0.99999924042504862</c:v>
                </c:pt>
                <c:pt idx="7914">
                  <c:v>0.99999924440409205</c:v>
                </c:pt>
                <c:pt idx="7915">
                  <c:v>0.99999924836308862</c:v>
                </c:pt>
                <c:pt idx="7916">
                  <c:v>0.99999925230213593</c:v>
                </c:pt>
                <c:pt idx="7917">
                  <c:v>0.9999992562213319</c:v>
                </c:pt>
                <c:pt idx="7918">
                  <c:v>0.99999926012076912</c:v>
                </c:pt>
                <c:pt idx="7919">
                  <c:v>0.99999926400054961</c:v>
                </c:pt>
                <c:pt idx="7920">
                  <c:v>0.99999926786076343</c:v>
                </c:pt>
                <c:pt idx="7921">
                  <c:v>0.9999992717015066</c:v>
                </c:pt>
                <c:pt idx="7922">
                  <c:v>0.99999927552287604</c:v>
                </c:pt>
                <c:pt idx="7923">
                  <c:v>0.99999927932495425</c:v>
                </c:pt>
                <c:pt idx="7924">
                  <c:v>0.9999992831078458</c:v>
                </c:pt>
                <c:pt idx="7925">
                  <c:v>0.99999928687163953</c:v>
                </c:pt>
                <c:pt idx="7926">
                  <c:v>0.99999929061643089</c:v>
                </c:pt>
                <c:pt idx="7927">
                  <c:v>0.99999929434230261</c:v>
                </c:pt>
                <c:pt idx="7928">
                  <c:v>0.99999929804935461</c:v>
                </c:pt>
                <c:pt idx="7929">
                  <c:v>0.99999930173767537</c:v>
                </c:pt>
                <c:pt idx="7930">
                  <c:v>0.99999930540735549</c:v>
                </c:pt>
                <c:pt idx="7931">
                  <c:v>0.99999930905848844</c:v>
                </c:pt>
                <c:pt idx="7932">
                  <c:v>0.9999993126911586</c:v>
                </c:pt>
                <c:pt idx="7933">
                  <c:v>0.99999931630545624</c:v>
                </c:pt>
                <c:pt idx="7934">
                  <c:v>0.99999931990146829</c:v>
                </c:pt>
                <c:pt idx="7935">
                  <c:v>0.99999932347929288</c:v>
                </c:pt>
                <c:pt idx="7936">
                  <c:v>0.99999932703900662</c:v>
                </c:pt>
                <c:pt idx="7937">
                  <c:v>0.99999933058070722</c:v>
                </c:pt>
                <c:pt idx="7938">
                  <c:v>0.99999933410447572</c:v>
                </c:pt>
                <c:pt idx="7939">
                  <c:v>0.99999933761039883</c:v>
                </c:pt>
                <c:pt idx="7940">
                  <c:v>0.99999934109856115</c:v>
                </c:pt>
                <c:pt idx="7941">
                  <c:v>0.9999993445690567</c:v>
                </c:pt>
                <c:pt idx="7942">
                  <c:v>0.99999934802196311</c:v>
                </c:pt>
                <c:pt idx="7943">
                  <c:v>0.99999935145737562</c:v>
                </c:pt>
                <c:pt idx="7944">
                  <c:v>0.99999935487537062</c:v>
                </c:pt>
                <c:pt idx="7945">
                  <c:v>0.99999935827603381</c:v>
                </c:pt>
                <c:pt idx="7946">
                  <c:v>0.99999936165945114</c:v>
                </c:pt>
                <c:pt idx="7947">
                  <c:v>0.99999936502570552</c:v>
                </c:pt>
                <c:pt idx="7948">
                  <c:v>0.99999936837488401</c:v>
                </c:pt>
                <c:pt idx="7949">
                  <c:v>0.99999937170705666</c:v>
                </c:pt>
                <c:pt idx="7950">
                  <c:v>0.9999993750223245</c:v>
                </c:pt>
                <c:pt idx="7951">
                  <c:v>0.99999937832075791</c:v>
                </c:pt>
                <c:pt idx="7952">
                  <c:v>0.99999938160244151</c:v>
                </c:pt>
                <c:pt idx="7953">
                  <c:v>0.99999938486745366</c:v>
                </c:pt>
                <c:pt idx="7954">
                  <c:v>0.99999938811588562</c:v>
                </c:pt>
                <c:pt idx="7955">
                  <c:v>0.99999939134780669</c:v>
                </c:pt>
                <c:pt idx="7956">
                  <c:v>0.99999939456330522</c:v>
                </c:pt>
                <c:pt idx="7957">
                  <c:v>0.99999939776245128</c:v>
                </c:pt>
                <c:pt idx="7958">
                  <c:v>0.99999940094533379</c:v>
                </c:pt>
                <c:pt idx="7959">
                  <c:v>0.99999940411202903</c:v>
                </c:pt>
                <c:pt idx="7960">
                  <c:v>0.9999994072626156</c:v>
                </c:pt>
                <c:pt idx="7961">
                  <c:v>0.99999941039717799</c:v>
                </c:pt>
                <c:pt idx="7962">
                  <c:v>0.99999941351578336</c:v>
                </c:pt>
                <c:pt idx="7963">
                  <c:v>0.99999941661851588</c:v>
                </c:pt>
                <c:pt idx="7964">
                  <c:v>0.99999941970544082</c:v>
                </c:pt>
                <c:pt idx="7965">
                  <c:v>0.99999942277665466</c:v>
                </c:pt>
                <c:pt idx="7966">
                  <c:v>0.99999942583222456</c:v>
                </c:pt>
                <c:pt idx="7967">
                  <c:v>0.99999942887222948</c:v>
                </c:pt>
                <c:pt idx="7968">
                  <c:v>0.99999943189674279</c:v>
                </c:pt>
                <c:pt idx="7969">
                  <c:v>0.99999943490584164</c:v>
                </c:pt>
                <c:pt idx="7970">
                  <c:v>0.99999943789960244</c:v>
                </c:pt>
                <c:pt idx="7971">
                  <c:v>0.99999944087809556</c:v>
                </c:pt>
                <c:pt idx="7972">
                  <c:v>0.99999944384139561</c:v>
                </c:pt>
                <c:pt idx="7973">
                  <c:v>0.99999944678958697</c:v>
                </c:pt>
                <c:pt idx="7974">
                  <c:v>0.99999944972272559</c:v>
                </c:pt>
                <c:pt idx="7975">
                  <c:v>0.99999945264090606</c:v>
                </c:pt>
                <c:pt idx="7976">
                  <c:v>0.99999945554418834</c:v>
                </c:pt>
                <c:pt idx="7977">
                  <c:v>0.99999945843263915</c:v>
                </c:pt>
                <c:pt idx="7978">
                  <c:v>0.99999946130634609</c:v>
                </c:pt>
                <c:pt idx="7979">
                  <c:v>0.99999946416537799</c:v>
                </c:pt>
                <c:pt idx="7980">
                  <c:v>0.99999946700980158</c:v>
                </c:pt>
                <c:pt idx="7981">
                  <c:v>0.99999946983968591</c:v>
                </c:pt>
                <c:pt idx="7982">
                  <c:v>0.99999947265511691</c:v>
                </c:pt>
                <c:pt idx="7983">
                  <c:v>0.99999947545614265</c:v>
                </c:pt>
                <c:pt idx="7984">
                  <c:v>0.99999947824285174</c:v>
                </c:pt>
                <c:pt idx="7985">
                  <c:v>0.99999948101530922</c:v>
                </c:pt>
                <c:pt idx="7986">
                  <c:v>0.99999948377358816</c:v>
                </c:pt>
                <c:pt idx="7987">
                  <c:v>0.99999948651774762</c:v>
                </c:pt>
                <c:pt idx="7988">
                  <c:v>0.9999994892478663</c:v>
                </c:pt>
                <c:pt idx="7989">
                  <c:v>0.99999949196401094</c:v>
                </c:pt>
                <c:pt idx="7990">
                  <c:v>0.9999994946662496</c:v>
                </c:pt>
                <c:pt idx="7991">
                  <c:v>0.9999994973546531</c:v>
                </c:pt>
                <c:pt idx="7992">
                  <c:v>0.99999950002928095</c:v>
                </c:pt>
                <c:pt idx="7993">
                  <c:v>0.99999950269020965</c:v>
                </c:pt>
                <c:pt idx="7994">
                  <c:v>0.99999950533750304</c:v>
                </c:pt>
                <c:pt idx="7995">
                  <c:v>0.99999950797122839</c:v>
                </c:pt>
                <c:pt idx="7996">
                  <c:v>0.99999951059145264</c:v>
                </c:pt>
                <c:pt idx="7997">
                  <c:v>0.99999951319824165</c:v>
                </c:pt>
                <c:pt idx="7998">
                  <c:v>0.99999951579166058</c:v>
                </c:pt>
                <c:pt idx="7999">
                  <c:v>0.99999951837178136</c:v>
                </c:pt>
                <c:pt idx="8000">
                  <c:v>0.99999952093865652</c:v>
                </c:pt>
                <c:pt idx="8001">
                  <c:v>0.99999952349236232</c:v>
                </c:pt>
                <c:pt idx="8002">
                  <c:v>0.99999952603296016</c:v>
                </c:pt>
                <c:pt idx="8003">
                  <c:v>0.99999952856051744</c:v>
                </c:pt>
                <c:pt idx="8004">
                  <c:v>0.99999953107508965</c:v>
                </c:pt>
                <c:pt idx="8005">
                  <c:v>0.99999953357674964</c:v>
                </c:pt>
                <c:pt idx="8006">
                  <c:v>0.99999953606556058</c:v>
                </c:pt>
                <c:pt idx="8007">
                  <c:v>0.9999995385415813</c:v>
                </c:pt>
                <c:pt idx="8008">
                  <c:v>0.99999954100486976</c:v>
                </c:pt>
                <c:pt idx="8009">
                  <c:v>0.9999995434555039</c:v>
                </c:pt>
                <c:pt idx="8010">
                  <c:v>0.99999954589353102</c:v>
                </c:pt>
                <c:pt idx="8011">
                  <c:v>0.9999995483190236</c:v>
                </c:pt>
                <c:pt idx="8012">
                  <c:v>0.9999995507320385</c:v>
                </c:pt>
                <c:pt idx="8013">
                  <c:v>0.99999955313263933</c:v>
                </c:pt>
                <c:pt idx="8014">
                  <c:v>0.99999955552088993</c:v>
                </c:pt>
                <c:pt idx="8015">
                  <c:v>0.9999995578968407</c:v>
                </c:pt>
                <c:pt idx="8016">
                  <c:v>0.99999956026056269</c:v>
                </c:pt>
                <c:pt idx="8017">
                  <c:v>0.99999956261211265</c:v>
                </c:pt>
                <c:pt idx="8018">
                  <c:v>0.99999956495155129</c:v>
                </c:pt>
                <c:pt idx="8019">
                  <c:v>0.99999956727893813</c:v>
                </c:pt>
                <c:pt idx="8020">
                  <c:v>0.99999956959433267</c:v>
                </c:pt>
                <c:pt idx="8021">
                  <c:v>0.99999957189779431</c:v>
                </c:pt>
                <c:pt idx="8022">
                  <c:v>0.99999957418938501</c:v>
                </c:pt>
                <c:pt idx="8023">
                  <c:v>0.99999957646915771</c:v>
                </c:pt>
                <c:pt idx="8024">
                  <c:v>0.99999957873716916</c:v>
                </c:pt>
                <c:pt idx="8025">
                  <c:v>0.99999958099348563</c:v>
                </c:pt>
                <c:pt idx="8026">
                  <c:v>0.99999958323816163</c:v>
                </c:pt>
                <c:pt idx="8027">
                  <c:v>0.99999958547125256</c:v>
                </c:pt>
                <c:pt idx="8028">
                  <c:v>0.9999995876928196</c:v>
                </c:pt>
                <c:pt idx="8029">
                  <c:v>0.99999958990291227</c:v>
                </c:pt>
                <c:pt idx="8030">
                  <c:v>0.99999959210160172</c:v>
                </c:pt>
                <c:pt idx="8031">
                  <c:v>0.99999959428893115</c:v>
                </c:pt>
                <c:pt idx="8032">
                  <c:v>0.99999959646496162</c:v>
                </c:pt>
                <c:pt idx="8033">
                  <c:v>0.99999959862974774</c:v>
                </c:pt>
                <c:pt idx="8034">
                  <c:v>0.99999960078334671</c:v>
                </c:pt>
                <c:pt idx="8035">
                  <c:v>0.99999960292581713</c:v>
                </c:pt>
                <c:pt idx="8036">
                  <c:v>0.99999960505720309</c:v>
                </c:pt>
                <c:pt idx="8037">
                  <c:v>0.99999960717757574</c:v>
                </c:pt>
                <c:pt idx="8038">
                  <c:v>0.99999960928697074</c:v>
                </c:pt>
                <c:pt idx="8039">
                  <c:v>0.99999961138546101</c:v>
                </c:pt>
                <c:pt idx="8040">
                  <c:v>0.99999961347309385</c:v>
                </c:pt>
                <c:pt idx="8041">
                  <c:v>0.99999961554991246</c:v>
                </c:pt>
                <c:pt idx="8042">
                  <c:v>0.99999961761598699</c:v>
                </c:pt>
                <c:pt idx="8043">
                  <c:v>0.99999961967135564</c:v>
                </c:pt>
                <c:pt idx="8044">
                  <c:v>0.9999996217160847</c:v>
                </c:pt>
                <c:pt idx="8045">
                  <c:v>0.99999962375022178</c:v>
                </c:pt>
                <c:pt idx="8046">
                  <c:v>0.99999962577382062</c:v>
                </c:pt>
                <c:pt idx="8047">
                  <c:v>0.99999962778693108</c:v>
                </c:pt>
                <c:pt idx="8048">
                  <c:v>0.99999962978960755</c:v>
                </c:pt>
                <c:pt idx="8049">
                  <c:v>0.99999963178190121</c:v>
                </c:pt>
                <c:pt idx="8050">
                  <c:v>0.99999963376386725</c:v>
                </c:pt>
                <c:pt idx="8051">
                  <c:v>0.99999963573554662</c:v>
                </c:pt>
                <c:pt idx="8052">
                  <c:v>0.99999963769700451</c:v>
                </c:pt>
                <c:pt idx="8053">
                  <c:v>0.99999963964828165</c:v>
                </c:pt>
                <c:pt idx="8054">
                  <c:v>0.99999964158942889</c:v>
                </c:pt>
                <c:pt idx="8055">
                  <c:v>0.9999996435205033</c:v>
                </c:pt>
                <c:pt idx="8056">
                  <c:v>0.99999964544154463</c:v>
                </c:pt>
                <c:pt idx="8057">
                  <c:v>0.99999964735261371</c:v>
                </c:pt>
                <c:pt idx="8058">
                  <c:v>0.99999964925375662</c:v>
                </c:pt>
                <c:pt idx="8059">
                  <c:v>0.99999965114502265</c:v>
                </c:pt>
                <c:pt idx="8060">
                  <c:v>0.99999965302646165</c:v>
                </c:pt>
                <c:pt idx="8061">
                  <c:v>0.99999965489812148</c:v>
                </c:pt>
                <c:pt idx="8062">
                  <c:v>0.99999965676004665</c:v>
                </c:pt>
                <c:pt idx="8063">
                  <c:v>0.99999965861229578</c:v>
                </c:pt>
                <c:pt idx="8064">
                  <c:v>0.99999966045490563</c:v>
                </c:pt>
                <c:pt idx="8065">
                  <c:v>0.99999966228793302</c:v>
                </c:pt>
                <c:pt idx="8066">
                  <c:v>0.9999996641114236</c:v>
                </c:pt>
                <c:pt idx="8067">
                  <c:v>0.99999966592542344</c:v>
                </c:pt>
                <c:pt idx="8068">
                  <c:v>0.99999966772998161</c:v>
                </c:pt>
                <c:pt idx="8069">
                  <c:v>0.99999966952514385</c:v>
                </c:pt>
                <c:pt idx="8070">
                  <c:v>0.99999967131095813</c:v>
                </c:pt>
                <c:pt idx="8071">
                  <c:v>0.99999967308747495</c:v>
                </c:pt>
                <c:pt idx="8072">
                  <c:v>0.99999967485472863</c:v>
                </c:pt>
                <c:pt idx="8073">
                  <c:v>0.99999967661278255</c:v>
                </c:pt>
                <c:pt idx="8074">
                  <c:v>0.9999996783616627</c:v>
                </c:pt>
                <c:pt idx="8075">
                  <c:v>0.9999996801014317</c:v>
                </c:pt>
                <c:pt idx="8076">
                  <c:v>0.99999968183212917</c:v>
                </c:pt>
                <c:pt idx="8077">
                  <c:v>0.99999968355380608</c:v>
                </c:pt>
                <c:pt idx="8078">
                  <c:v>0.99999968526649174</c:v>
                </c:pt>
                <c:pt idx="8079">
                  <c:v>0.99999968697024688</c:v>
                </c:pt>
                <c:pt idx="8080">
                  <c:v>0.99999968866511424</c:v>
                </c:pt>
                <c:pt idx="8081">
                  <c:v>0.9999996903511319</c:v>
                </c:pt>
                <c:pt idx="8082">
                  <c:v>0.99999969202834793</c:v>
                </c:pt>
                <c:pt idx="8083">
                  <c:v>0.99999969369680675</c:v>
                </c:pt>
                <c:pt idx="8084">
                  <c:v>0.99999969535654565</c:v>
                </c:pt>
                <c:pt idx="8085">
                  <c:v>0.9999996970076177</c:v>
                </c:pt>
                <c:pt idx="8086">
                  <c:v>0.99999969865006644</c:v>
                </c:pt>
                <c:pt idx="8087">
                  <c:v>0.99999970028392571</c:v>
                </c:pt>
                <c:pt idx="8088">
                  <c:v>0.99999970190924736</c:v>
                </c:pt>
                <c:pt idx="8089">
                  <c:v>0.99999970352607492</c:v>
                </c:pt>
                <c:pt idx="8090">
                  <c:v>0.99999970513443981</c:v>
                </c:pt>
                <c:pt idx="8091">
                  <c:v>0.99999970673439664</c:v>
                </c:pt>
                <c:pt idx="8092">
                  <c:v>0.99999970832598162</c:v>
                </c:pt>
                <c:pt idx="8093">
                  <c:v>0.99999970990923859</c:v>
                </c:pt>
                <c:pt idx="8094">
                  <c:v>0.99999971148420963</c:v>
                </c:pt>
                <c:pt idx="8095">
                  <c:v>0.9999997130509356</c:v>
                </c:pt>
                <c:pt idx="8096">
                  <c:v>0.99999971460946169</c:v>
                </c:pt>
                <c:pt idx="8097">
                  <c:v>0.99999971615982353</c:v>
                </c:pt>
                <c:pt idx="8098">
                  <c:v>0.99999971770205742</c:v>
                </c:pt>
                <c:pt idx="8099">
                  <c:v>0.99999971923621622</c:v>
                </c:pt>
                <c:pt idx="8100">
                  <c:v>0.99999972076233457</c:v>
                </c:pt>
                <c:pt idx="8101">
                  <c:v>0.99999972228045564</c:v>
                </c:pt>
                <c:pt idx="8102">
                  <c:v>0.99999972379061652</c:v>
                </c:pt>
                <c:pt idx="8103">
                  <c:v>0.99999972529285897</c:v>
                </c:pt>
                <c:pt idx="8104">
                  <c:v>0.99999972678722227</c:v>
                </c:pt>
                <c:pt idx="8105">
                  <c:v>0.99999972827374661</c:v>
                </c:pt>
                <c:pt idx="8106">
                  <c:v>0.99999972975247042</c:v>
                </c:pt>
                <c:pt idx="8107">
                  <c:v>0.9999997312234371</c:v>
                </c:pt>
                <c:pt idx="8108">
                  <c:v>0.99999973268668119</c:v>
                </c:pt>
                <c:pt idx="8109">
                  <c:v>0.99999973414223653</c:v>
                </c:pt>
                <c:pt idx="8110">
                  <c:v>0.99999973559015265</c:v>
                </c:pt>
                <c:pt idx="8111">
                  <c:v>0.99999973703046374</c:v>
                </c:pt>
                <c:pt idx="8112">
                  <c:v>0.99999973846321089</c:v>
                </c:pt>
                <c:pt idx="8113">
                  <c:v>0.99999973988842361</c:v>
                </c:pt>
                <c:pt idx="8114">
                  <c:v>0.99999974130614866</c:v>
                </c:pt>
                <c:pt idx="8115">
                  <c:v>0.99999974271642089</c:v>
                </c:pt>
                <c:pt idx="8116">
                  <c:v>0.99999974411927794</c:v>
                </c:pt>
                <c:pt idx="8117">
                  <c:v>0.99999974551475734</c:v>
                </c:pt>
                <c:pt idx="8118">
                  <c:v>0.99999974690289661</c:v>
                </c:pt>
                <c:pt idx="8119">
                  <c:v>0.99999974828373184</c:v>
                </c:pt>
                <c:pt idx="8120">
                  <c:v>0.99999974965730087</c:v>
                </c:pt>
                <c:pt idx="8121">
                  <c:v>0.99999975102364069</c:v>
                </c:pt>
                <c:pt idx="8122">
                  <c:v>0.99999975238279015</c:v>
                </c:pt>
                <c:pt idx="8123">
                  <c:v>0.99999975373477923</c:v>
                </c:pt>
                <c:pt idx="8124">
                  <c:v>0.99999975507964489</c:v>
                </c:pt>
                <c:pt idx="8125">
                  <c:v>0.99999975641743211</c:v>
                </c:pt>
                <c:pt idx="8126">
                  <c:v>0.99999975774816485</c:v>
                </c:pt>
                <c:pt idx="8127">
                  <c:v>0.99999975907188765</c:v>
                </c:pt>
                <c:pt idx="8128">
                  <c:v>0.9999997603886327</c:v>
                </c:pt>
                <c:pt idx="8129">
                  <c:v>0.99999976169843563</c:v>
                </c:pt>
                <c:pt idx="8130">
                  <c:v>0.99999976300133131</c:v>
                </c:pt>
                <c:pt idx="8131">
                  <c:v>0.99999976429735526</c:v>
                </c:pt>
                <c:pt idx="8132">
                  <c:v>0.99999976558654191</c:v>
                </c:pt>
                <c:pt idx="8133">
                  <c:v>0.99999976686892611</c:v>
                </c:pt>
                <c:pt idx="8134">
                  <c:v>0.99999976814454261</c:v>
                </c:pt>
                <c:pt idx="8135">
                  <c:v>0.99999976941342461</c:v>
                </c:pt>
                <c:pt idx="8136">
                  <c:v>0.99999977067560764</c:v>
                </c:pt>
                <c:pt idx="8137">
                  <c:v>0.99999977193112466</c:v>
                </c:pt>
                <c:pt idx="8138">
                  <c:v>0.99999977318001065</c:v>
                </c:pt>
                <c:pt idx="8139">
                  <c:v>0.9999997744222977</c:v>
                </c:pt>
                <c:pt idx="8140">
                  <c:v>0.99999977565802345</c:v>
                </c:pt>
                <c:pt idx="8141">
                  <c:v>0.99999977688721153</c:v>
                </c:pt>
                <c:pt idx="8142">
                  <c:v>0.99999977810990504</c:v>
                </c:pt>
                <c:pt idx="8143">
                  <c:v>0.9999997793261336</c:v>
                </c:pt>
                <c:pt idx="8144">
                  <c:v>0.99999978053592942</c:v>
                </c:pt>
                <c:pt idx="8145">
                  <c:v>0.99999978173932558</c:v>
                </c:pt>
                <c:pt idx="8146">
                  <c:v>0.99999978293635539</c:v>
                </c:pt>
                <c:pt idx="8147">
                  <c:v>0.99999978412705026</c:v>
                </c:pt>
                <c:pt idx="8148">
                  <c:v>0.99999978531144251</c:v>
                </c:pt>
                <c:pt idx="8149">
                  <c:v>0.99999978648956789</c:v>
                </c:pt>
                <c:pt idx="8150">
                  <c:v>0.9999997876614487</c:v>
                </c:pt>
                <c:pt idx="8151">
                  <c:v>0.99999978882712537</c:v>
                </c:pt>
                <c:pt idx="8152">
                  <c:v>0.99999978998662398</c:v>
                </c:pt>
                <c:pt idx="8153">
                  <c:v>0.99999979113998561</c:v>
                </c:pt>
                <c:pt idx="8154">
                  <c:v>0.99999979228723113</c:v>
                </c:pt>
                <c:pt idx="8155">
                  <c:v>0.99999979342839984</c:v>
                </c:pt>
                <c:pt idx="8156">
                  <c:v>0.99999979456351418</c:v>
                </c:pt>
                <c:pt idx="8157">
                  <c:v>0.99999979569260455</c:v>
                </c:pt>
                <c:pt idx="8158">
                  <c:v>0.99999979681571061</c:v>
                </c:pt>
                <c:pt idx="8159">
                  <c:v>0.99999979793285854</c:v>
                </c:pt>
                <c:pt idx="8160">
                  <c:v>0.99999979904407865</c:v>
                </c:pt>
                <c:pt idx="8161">
                  <c:v>0.99999980014940471</c:v>
                </c:pt>
                <c:pt idx="8162">
                  <c:v>0.99999980124885901</c:v>
                </c:pt>
                <c:pt idx="8163">
                  <c:v>0.99999980234247843</c:v>
                </c:pt>
                <c:pt idx="8164">
                  <c:v>0.99999980343028616</c:v>
                </c:pt>
                <c:pt idx="8165">
                  <c:v>0.99999980451231463</c:v>
                </c:pt>
                <c:pt idx="8166">
                  <c:v>0.9999998055886018</c:v>
                </c:pt>
                <c:pt idx="8167">
                  <c:v>0.99999980665916621</c:v>
                </c:pt>
                <c:pt idx="8168">
                  <c:v>0.99999980772403463</c:v>
                </c:pt>
                <c:pt idx="8169">
                  <c:v>0.99999980878324668</c:v>
                </c:pt>
                <c:pt idx="8170">
                  <c:v>0.99999980983682701</c:v>
                </c:pt>
                <c:pt idx="8171">
                  <c:v>0.99999981088480805</c:v>
                </c:pt>
                <c:pt idx="8172">
                  <c:v>0.99999981192720699</c:v>
                </c:pt>
                <c:pt idx="8173">
                  <c:v>0.99999981296406726</c:v>
                </c:pt>
                <c:pt idx="8174">
                  <c:v>0.99999981399540616</c:v>
                </c:pt>
                <c:pt idx="8175">
                  <c:v>0.9999998150212519</c:v>
                </c:pt>
                <c:pt idx="8176">
                  <c:v>0.99999981604164312</c:v>
                </c:pt>
                <c:pt idx="8177">
                  <c:v>0.99999981705660046</c:v>
                </c:pt>
                <c:pt idx="8178">
                  <c:v>0.9999998180661468</c:v>
                </c:pt>
                <c:pt idx="8179">
                  <c:v>0.99999981907031565</c:v>
                </c:pt>
                <c:pt idx="8180">
                  <c:v>0.99999982006913846</c:v>
                </c:pt>
                <c:pt idx="8181">
                  <c:v>0.99999982106263297</c:v>
                </c:pt>
                <c:pt idx="8182">
                  <c:v>0.99999982205083882</c:v>
                </c:pt>
                <c:pt idx="8183">
                  <c:v>0.99999982303377288</c:v>
                </c:pt>
                <c:pt idx="8184">
                  <c:v>0.9999998240114607</c:v>
                </c:pt>
                <c:pt idx="8185">
                  <c:v>0.9999998249839378</c:v>
                </c:pt>
                <c:pt idx="8186">
                  <c:v>0.99999982595122716</c:v>
                </c:pt>
                <c:pt idx="8187">
                  <c:v>0.99999982691335565</c:v>
                </c:pt>
                <c:pt idx="8188">
                  <c:v>0.99999982787034869</c:v>
                </c:pt>
                <c:pt idx="8189">
                  <c:v>0.99999982882223348</c:v>
                </c:pt>
                <c:pt idx="8190">
                  <c:v>0.99999982976903601</c:v>
                </c:pt>
                <c:pt idx="8191">
                  <c:v>0.99999983071078602</c:v>
                </c:pt>
                <c:pt idx="8192">
                  <c:v>0.99999983164750306</c:v>
                </c:pt>
                <c:pt idx="8193">
                  <c:v>0.99999983257921643</c:v>
                </c:pt>
                <c:pt idx="8194">
                  <c:v>0.99999983350594746</c:v>
                </c:pt>
                <c:pt idx="8195">
                  <c:v>0.99999983442772744</c:v>
                </c:pt>
                <c:pt idx="8196">
                  <c:v>0.99999983534458392</c:v>
                </c:pt>
                <c:pt idx="8197">
                  <c:v>0.99999983625653377</c:v>
                </c:pt>
                <c:pt idx="8198">
                  <c:v>0.99999983716360641</c:v>
                </c:pt>
                <c:pt idx="8199">
                  <c:v>0.99999983806582693</c:v>
                </c:pt>
                <c:pt idx="8200">
                  <c:v>0.99999983896321865</c:v>
                </c:pt>
                <c:pt idx="8201">
                  <c:v>0.99999983985581065</c:v>
                </c:pt>
                <c:pt idx="8202">
                  <c:v>0.99999984074362569</c:v>
                </c:pt>
                <c:pt idx="8203">
                  <c:v>0.99999984162668865</c:v>
                </c:pt>
                <c:pt idx="8204">
                  <c:v>0.99999984250502572</c:v>
                </c:pt>
                <c:pt idx="8205">
                  <c:v>0.99999984337865477</c:v>
                </c:pt>
                <c:pt idx="8206">
                  <c:v>0.99999984424760224</c:v>
                </c:pt>
                <c:pt idx="8207">
                  <c:v>0.99999984511189965</c:v>
                </c:pt>
                <c:pt idx="8208">
                  <c:v>0.99999984597155989</c:v>
                </c:pt>
                <c:pt idx="8209">
                  <c:v>0.99999984682661514</c:v>
                </c:pt>
                <c:pt idx="8210">
                  <c:v>0.99999984767709005</c:v>
                </c:pt>
                <c:pt idx="8211">
                  <c:v>0.99999984852299761</c:v>
                </c:pt>
                <c:pt idx="8212">
                  <c:v>0.99999984936437514</c:v>
                </c:pt>
                <c:pt idx="8213">
                  <c:v>0.99999985020123205</c:v>
                </c:pt>
                <c:pt idx="8214">
                  <c:v>0.99999985103360589</c:v>
                </c:pt>
                <c:pt idx="8215">
                  <c:v>0.99999985186150664</c:v>
                </c:pt>
                <c:pt idx="8216">
                  <c:v>0.99999985268496971</c:v>
                </c:pt>
                <c:pt idx="8217">
                  <c:v>0.99999985350401044</c:v>
                </c:pt>
                <c:pt idx="8218">
                  <c:v>0.99999985431864868</c:v>
                </c:pt>
                <c:pt idx="8219">
                  <c:v>0.99999985512891065</c:v>
                </c:pt>
                <c:pt idx="8220">
                  <c:v>0.99999985593482565</c:v>
                </c:pt>
                <c:pt idx="8221">
                  <c:v>0.9999998567364089</c:v>
                </c:pt>
                <c:pt idx="8222">
                  <c:v>0.99999985753368636</c:v>
                </c:pt>
                <c:pt idx="8223">
                  <c:v>0.99999985832666882</c:v>
                </c:pt>
                <c:pt idx="8224">
                  <c:v>0.99999985911539746</c:v>
                </c:pt>
                <c:pt idx="8225">
                  <c:v>0.99999985989988194</c:v>
                </c:pt>
                <c:pt idx="8226">
                  <c:v>0.99999986068014601</c:v>
                </c:pt>
                <c:pt idx="8227">
                  <c:v>0.99999986145620978</c:v>
                </c:pt>
                <c:pt idx="8228">
                  <c:v>0.99999986222810677</c:v>
                </c:pt>
                <c:pt idx="8229">
                  <c:v>0.99999986299583865</c:v>
                </c:pt>
                <c:pt idx="8230">
                  <c:v>0.99999986375944261</c:v>
                </c:pt>
                <c:pt idx="8231">
                  <c:v>0.99999986451893563</c:v>
                </c:pt>
                <c:pt idx="8232">
                  <c:v>0.99999986527433793</c:v>
                </c:pt>
                <c:pt idx="8233">
                  <c:v>0.99999986602567581</c:v>
                </c:pt>
                <c:pt idx="8234">
                  <c:v>0.99999986677295838</c:v>
                </c:pt>
                <c:pt idx="8235">
                  <c:v>0.99999986751621861</c:v>
                </c:pt>
                <c:pt idx="8236">
                  <c:v>0.99999986825547571</c:v>
                </c:pt>
                <c:pt idx="8237">
                  <c:v>0.99999986899074067</c:v>
                </c:pt>
                <c:pt idx="8238">
                  <c:v>0.99999986972204458</c:v>
                </c:pt>
                <c:pt idx="8239">
                  <c:v>0.99999987044941074</c:v>
                </c:pt>
                <c:pt idx="8240">
                  <c:v>0.99999987117284272</c:v>
                </c:pt>
                <c:pt idx="8241">
                  <c:v>0.99999987189237693</c:v>
                </c:pt>
                <c:pt idx="8242">
                  <c:v>0.99999987260803502</c:v>
                </c:pt>
                <c:pt idx="8243">
                  <c:v>0.99999987331982276</c:v>
                </c:pt>
                <c:pt idx="8244">
                  <c:v>0.99999987402776391</c:v>
                </c:pt>
                <c:pt idx="8245">
                  <c:v>0.99999987473189111</c:v>
                </c:pt>
                <c:pt idx="8246">
                  <c:v>0.99999987543220914</c:v>
                </c:pt>
                <c:pt idx="8247">
                  <c:v>0.99999987612875196</c:v>
                </c:pt>
                <c:pt idx="8248">
                  <c:v>0.99999987682152658</c:v>
                </c:pt>
                <c:pt idx="8249">
                  <c:v>0.99999987751055963</c:v>
                </c:pt>
                <c:pt idx="8250">
                  <c:v>0.99999987819586522</c:v>
                </c:pt>
                <c:pt idx="8251">
                  <c:v>0.99999987887746467</c:v>
                </c:pt>
                <c:pt idx="8252">
                  <c:v>0.99999987955538561</c:v>
                </c:pt>
                <c:pt idx="8253">
                  <c:v>0.99999988022963271</c:v>
                </c:pt>
                <c:pt idx="8254">
                  <c:v>0.99999988090023639</c:v>
                </c:pt>
                <c:pt idx="8255">
                  <c:v>0.99999988156721176</c:v>
                </c:pt>
                <c:pt idx="8256">
                  <c:v>0.99999988223058434</c:v>
                </c:pt>
                <c:pt idx="8257">
                  <c:v>0.99999988289035369</c:v>
                </c:pt>
                <c:pt idx="8258">
                  <c:v>0.99999988354656022</c:v>
                </c:pt>
                <c:pt idx="8259">
                  <c:v>0.99999988419920771</c:v>
                </c:pt>
                <c:pt idx="8260">
                  <c:v>0.99999988484832369</c:v>
                </c:pt>
                <c:pt idx="8261">
                  <c:v>0.9999998854939236</c:v>
                </c:pt>
                <c:pt idx="8262">
                  <c:v>0.99999988613602564</c:v>
                </c:pt>
                <c:pt idx="8263">
                  <c:v>0.99999988677464691</c:v>
                </c:pt>
                <c:pt idx="8264">
                  <c:v>0.99999988740981116</c:v>
                </c:pt>
                <c:pt idx="8265">
                  <c:v>0.99999988804152462</c:v>
                </c:pt>
                <c:pt idx="8266">
                  <c:v>0.99999988866982004</c:v>
                </c:pt>
                <c:pt idx="8267">
                  <c:v>0.99999988929470063</c:v>
                </c:pt>
                <c:pt idx="8268">
                  <c:v>0.9999998899161946</c:v>
                </c:pt>
                <c:pt idx="8269">
                  <c:v>0.99999989053432048</c:v>
                </c:pt>
                <c:pt idx="8270">
                  <c:v>0.99999989114908816</c:v>
                </c:pt>
                <c:pt idx="8271">
                  <c:v>0.99999989176051562</c:v>
                </c:pt>
                <c:pt idx="8272">
                  <c:v>0.99999989236863096</c:v>
                </c:pt>
                <c:pt idx="8273">
                  <c:v>0.99999989297343983</c:v>
                </c:pt>
                <c:pt idx="8274">
                  <c:v>0.99999989357496322</c:v>
                </c:pt>
                <c:pt idx="8275">
                  <c:v>0.99999989417321999</c:v>
                </c:pt>
                <c:pt idx="8276">
                  <c:v>0.99999989476822315</c:v>
                </c:pt>
                <c:pt idx="8277">
                  <c:v>0.99999989535999889</c:v>
                </c:pt>
                <c:pt idx="8278">
                  <c:v>0.99999989594855165</c:v>
                </c:pt>
                <c:pt idx="8279">
                  <c:v>0.99999989653391286</c:v>
                </c:pt>
                <c:pt idx="8280">
                  <c:v>0.99999989711608495</c:v>
                </c:pt>
                <c:pt idx="8281">
                  <c:v>0.9999998976950939</c:v>
                </c:pt>
                <c:pt idx="8282">
                  <c:v>0.99999989827094415</c:v>
                </c:pt>
                <c:pt idx="8283">
                  <c:v>0.9999998988436678</c:v>
                </c:pt>
                <c:pt idx="8284">
                  <c:v>0.99999989941327805</c:v>
                </c:pt>
                <c:pt idx="8285">
                  <c:v>0.99999989997978389</c:v>
                </c:pt>
                <c:pt idx="8286">
                  <c:v>0.99999990054320265</c:v>
                </c:pt>
                <c:pt idx="8287">
                  <c:v>0.99999990110355663</c:v>
                </c:pt>
                <c:pt idx="8288">
                  <c:v>0.99999990166085795</c:v>
                </c:pt>
                <c:pt idx="8289">
                  <c:v>0.99999990221512725</c:v>
                </c:pt>
                <c:pt idx="8290">
                  <c:v>0.9999999027663693</c:v>
                </c:pt>
                <c:pt idx="8291">
                  <c:v>0.99999990331461075</c:v>
                </c:pt>
                <c:pt idx="8292">
                  <c:v>0.9999999038598637</c:v>
                </c:pt>
                <c:pt idx="8293">
                  <c:v>0.99999990440214404</c:v>
                </c:pt>
                <c:pt idx="8294">
                  <c:v>0.99999990494146707</c:v>
                </c:pt>
                <c:pt idx="8295">
                  <c:v>0.99999990547784867</c:v>
                </c:pt>
                <c:pt idx="8296">
                  <c:v>0.99999990601130395</c:v>
                </c:pt>
                <c:pt idx="8297">
                  <c:v>0.99999990654185189</c:v>
                </c:pt>
                <c:pt idx="8298">
                  <c:v>0.99999990706950115</c:v>
                </c:pt>
                <c:pt idx="8299">
                  <c:v>0.9999999075942666</c:v>
                </c:pt>
                <c:pt idx="8300">
                  <c:v>0.99999990811617345</c:v>
                </c:pt>
                <c:pt idx="8301">
                  <c:v>0.99999990863522392</c:v>
                </c:pt>
                <c:pt idx="8302">
                  <c:v>0.99999990915144266</c:v>
                </c:pt>
                <c:pt idx="8303">
                  <c:v>0.99999990966484165</c:v>
                </c:pt>
                <c:pt idx="8304">
                  <c:v>0.99999991017543732</c:v>
                </c:pt>
                <c:pt idx="8305">
                  <c:v>0.99999991068324046</c:v>
                </c:pt>
                <c:pt idx="8306">
                  <c:v>0.9999999111882647</c:v>
                </c:pt>
                <c:pt idx="8307">
                  <c:v>0.99999991169053382</c:v>
                </c:pt>
                <c:pt idx="8308">
                  <c:v>0.99999991219005269</c:v>
                </c:pt>
                <c:pt idx="8309">
                  <c:v>0.99999991268684085</c:v>
                </c:pt>
                <c:pt idx="8310">
                  <c:v>0.99999991318090564</c:v>
                </c:pt>
                <c:pt idx="8311">
                  <c:v>0.99999991367227481</c:v>
                </c:pt>
                <c:pt idx="8312">
                  <c:v>0.99999991416094769</c:v>
                </c:pt>
                <c:pt idx="8313">
                  <c:v>0.99999991464694904</c:v>
                </c:pt>
                <c:pt idx="8314">
                  <c:v>0.99999991513028974</c:v>
                </c:pt>
                <c:pt idx="8315">
                  <c:v>0.99999991561098678</c:v>
                </c:pt>
                <c:pt idx="8316">
                  <c:v>0.99999991608904804</c:v>
                </c:pt>
                <c:pt idx="8317">
                  <c:v>0.99999991656449327</c:v>
                </c:pt>
                <c:pt idx="8318">
                  <c:v>0.99999991703732283</c:v>
                </c:pt>
                <c:pt idx="8319">
                  <c:v>0.99999991750757256</c:v>
                </c:pt>
                <c:pt idx="8320">
                  <c:v>0.99999991797523569</c:v>
                </c:pt>
                <c:pt idx="8321">
                  <c:v>0.99999991844033964</c:v>
                </c:pt>
                <c:pt idx="8322">
                  <c:v>0.99999991890289264</c:v>
                </c:pt>
                <c:pt idx="8323">
                  <c:v>0.99999991936290777</c:v>
                </c:pt>
                <c:pt idx="8324">
                  <c:v>0.99999991982039993</c:v>
                </c:pt>
                <c:pt idx="8325">
                  <c:v>0.99999992027538165</c:v>
                </c:pt>
                <c:pt idx="8326">
                  <c:v>0.99999992072786636</c:v>
                </c:pt>
                <c:pt idx="8327">
                  <c:v>0.99999992117786729</c:v>
                </c:pt>
                <c:pt idx="8328">
                  <c:v>0.99999992162539764</c:v>
                </c:pt>
                <c:pt idx="8329">
                  <c:v>0.9999999220704745</c:v>
                </c:pt>
                <c:pt idx="8330">
                  <c:v>0.99999992251310377</c:v>
                </c:pt>
                <c:pt idx="8331">
                  <c:v>0.99999992295329465</c:v>
                </c:pt>
                <c:pt idx="8332">
                  <c:v>0.99999992339107491</c:v>
                </c:pt>
                <c:pt idx="8333">
                  <c:v>0.99999992382644309</c:v>
                </c:pt>
                <c:pt idx="8334">
                  <c:v>0.99999992425942164</c:v>
                </c:pt>
                <c:pt idx="8335">
                  <c:v>0.99999992469001964</c:v>
                </c:pt>
                <c:pt idx="8336">
                  <c:v>0.99999992511824853</c:v>
                </c:pt>
                <c:pt idx="8337">
                  <c:v>0.99999992554412365</c:v>
                </c:pt>
                <c:pt idx="8338">
                  <c:v>0.99999992596765119</c:v>
                </c:pt>
                <c:pt idx="8339">
                  <c:v>0.99999992638885904</c:v>
                </c:pt>
                <c:pt idx="8340">
                  <c:v>0.99999992680773808</c:v>
                </c:pt>
                <c:pt idx="8341">
                  <c:v>0.99999992722431563</c:v>
                </c:pt>
                <c:pt idx="8342">
                  <c:v>0.99999992763860246</c:v>
                </c:pt>
                <c:pt idx="8343">
                  <c:v>0.99999992805060045</c:v>
                </c:pt>
                <c:pt idx="8344">
                  <c:v>0.99999992846033314</c:v>
                </c:pt>
                <c:pt idx="8345">
                  <c:v>0.99999992886780853</c:v>
                </c:pt>
                <c:pt idx="8346">
                  <c:v>0.99999992927303871</c:v>
                </c:pt>
                <c:pt idx="8347">
                  <c:v>0.99999992967603568</c:v>
                </c:pt>
                <c:pt idx="8348">
                  <c:v>0.99999993007681165</c:v>
                </c:pt>
                <c:pt idx="8349">
                  <c:v>0.99999993047538016</c:v>
                </c:pt>
                <c:pt idx="8350">
                  <c:v>0.99999993087174432</c:v>
                </c:pt>
                <c:pt idx="8351">
                  <c:v>0.9999999312659259</c:v>
                </c:pt>
                <c:pt idx="8352">
                  <c:v>0.99999993165793288</c:v>
                </c:pt>
                <c:pt idx="8353">
                  <c:v>0.99999993204778026</c:v>
                </c:pt>
                <c:pt idx="8354">
                  <c:v>0.99999993243547503</c:v>
                </c:pt>
                <c:pt idx="8355">
                  <c:v>0.99999993282102162</c:v>
                </c:pt>
                <c:pt idx="8356">
                  <c:v>0.99999993320444869</c:v>
                </c:pt>
                <c:pt idx="8357">
                  <c:v>0.99999993358575456</c:v>
                </c:pt>
                <c:pt idx="8358">
                  <c:v>0.99999993396495168</c:v>
                </c:pt>
                <c:pt idx="8359">
                  <c:v>0.99999993434205681</c:v>
                </c:pt>
                <c:pt idx="8360">
                  <c:v>0.9999999347170786</c:v>
                </c:pt>
                <c:pt idx="8361">
                  <c:v>0.9999999350900276</c:v>
                </c:pt>
                <c:pt idx="8362">
                  <c:v>0.99999993546091481</c:v>
                </c:pt>
                <c:pt idx="8363">
                  <c:v>0.99999993582975177</c:v>
                </c:pt>
                <c:pt idx="8364">
                  <c:v>0.99999993619655259</c:v>
                </c:pt>
                <c:pt idx="8365">
                  <c:v>0.99999993656132113</c:v>
                </c:pt>
                <c:pt idx="8366">
                  <c:v>0.99999993692406863</c:v>
                </c:pt>
                <c:pt idx="8367">
                  <c:v>0.99999993728481573</c:v>
                </c:pt>
                <c:pt idx="8368">
                  <c:v>0.99999993764356376</c:v>
                </c:pt>
                <c:pt idx="8369">
                  <c:v>0.99999993800031961</c:v>
                </c:pt>
                <c:pt idx="8370">
                  <c:v>0.99999993835510903</c:v>
                </c:pt>
                <c:pt idx="8371">
                  <c:v>0.99999993870792647</c:v>
                </c:pt>
                <c:pt idx="8372">
                  <c:v>0.99999993905879725</c:v>
                </c:pt>
                <c:pt idx="8373">
                  <c:v>0.99999993940771692</c:v>
                </c:pt>
                <c:pt idx="8374">
                  <c:v>0.99999993975470691</c:v>
                </c:pt>
                <c:pt idx="8375">
                  <c:v>0.99999994009977689</c:v>
                </c:pt>
                <c:pt idx="8376">
                  <c:v>0.99999994044292817</c:v>
                </c:pt>
                <c:pt idx="8377">
                  <c:v>0.99999994078418064</c:v>
                </c:pt>
                <c:pt idx="8378">
                  <c:v>0.99999994112353963</c:v>
                </c:pt>
                <c:pt idx="8379">
                  <c:v>0.99999994146101667</c:v>
                </c:pt>
                <c:pt idx="8380">
                  <c:v>0.99999994179661889</c:v>
                </c:pt>
                <c:pt idx="8381">
                  <c:v>0.99999994213036469</c:v>
                </c:pt>
                <c:pt idx="8382">
                  <c:v>0.99999994246225554</c:v>
                </c:pt>
                <c:pt idx="8383">
                  <c:v>0.99999994279230409</c:v>
                </c:pt>
                <c:pt idx="8384">
                  <c:v>0.99999994312052065</c:v>
                </c:pt>
                <c:pt idx="8385">
                  <c:v>0.9999999434469139</c:v>
                </c:pt>
                <c:pt idx="8386">
                  <c:v>0.9999999437714947</c:v>
                </c:pt>
                <c:pt idx="8387">
                  <c:v>0.99999994409427262</c:v>
                </c:pt>
                <c:pt idx="8388">
                  <c:v>0.99999994441525653</c:v>
                </c:pt>
                <c:pt idx="8389">
                  <c:v>0.99999994473445719</c:v>
                </c:pt>
                <c:pt idx="8390">
                  <c:v>0.99999994505188361</c:v>
                </c:pt>
                <c:pt idx="8391">
                  <c:v>0.999999945367545</c:v>
                </c:pt>
                <c:pt idx="8392">
                  <c:v>0.99999994568145123</c:v>
                </c:pt>
                <c:pt idx="8393">
                  <c:v>0.99999994599361153</c:v>
                </c:pt>
                <c:pt idx="8394">
                  <c:v>0.99999994630403843</c:v>
                </c:pt>
                <c:pt idx="8395">
                  <c:v>0.99999994661273262</c:v>
                </c:pt>
                <c:pt idx="8396">
                  <c:v>0.99999994691971161</c:v>
                </c:pt>
                <c:pt idx="8397">
                  <c:v>0.99999994722498164</c:v>
                </c:pt>
                <c:pt idx="8398">
                  <c:v>0.9999999475285557</c:v>
                </c:pt>
                <c:pt idx="8399">
                  <c:v>0.99999994783043222</c:v>
                </c:pt>
                <c:pt idx="8400">
                  <c:v>0.9999999481306312</c:v>
                </c:pt>
                <c:pt idx="8401">
                  <c:v>0.99999994842915862</c:v>
                </c:pt>
                <c:pt idx="8402">
                  <c:v>0.99999994872602138</c:v>
                </c:pt>
                <c:pt idx="8403">
                  <c:v>0.99999994902123057</c:v>
                </c:pt>
                <c:pt idx="8404">
                  <c:v>0.99999994931479463</c:v>
                </c:pt>
                <c:pt idx="8405">
                  <c:v>0.99999994960672145</c:v>
                </c:pt>
                <c:pt idx="8406">
                  <c:v>0.99999994989702057</c:v>
                </c:pt>
                <c:pt idx="8407">
                  <c:v>0.99999995018570165</c:v>
                </c:pt>
                <c:pt idx="8408">
                  <c:v>0.99999995047277468</c:v>
                </c:pt>
                <c:pt idx="8409">
                  <c:v>0.99999995075823978</c:v>
                </c:pt>
                <c:pt idx="8410">
                  <c:v>0.99999995104211514</c:v>
                </c:pt>
                <c:pt idx="8411">
                  <c:v>0.99999995132440911</c:v>
                </c:pt>
                <c:pt idx="8412">
                  <c:v>0.99999995160512445</c:v>
                </c:pt>
                <c:pt idx="8413">
                  <c:v>0.99999995188426849</c:v>
                </c:pt>
                <c:pt idx="8414">
                  <c:v>0.99999995216186055</c:v>
                </c:pt>
                <c:pt idx="8415">
                  <c:v>0.9999999524379003</c:v>
                </c:pt>
                <c:pt idx="8416">
                  <c:v>0.99999995271239173</c:v>
                </c:pt>
                <c:pt idx="8417">
                  <c:v>0.99999995298535371</c:v>
                </c:pt>
                <c:pt idx="8418">
                  <c:v>0.99999995325679403</c:v>
                </c:pt>
                <c:pt idx="8419">
                  <c:v>0.99999995352671245</c:v>
                </c:pt>
                <c:pt idx="8420">
                  <c:v>0.99999995379511963</c:v>
                </c:pt>
                <c:pt idx="8421">
                  <c:v>0.99999995406202791</c:v>
                </c:pt>
                <c:pt idx="8422">
                  <c:v>0.99999995432744371</c:v>
                </c:pt>
                <c:pt idx="8423">
                  <c:v>0.99999995459137825</c:v>
                </c:pt>
                <c:pt idx="8424">
                  <c:v>0.99999995485382875</c:v>
                </c:pt>
                <c:pt idx="8425">
                  <c:v>0.99999995511481465</c:v>
                </c:pt>
                <c:pt idx="8426">
                  <c:v>0.99999995537433861</c:v>
                </c:pt>
                <c:pt idx="8427">
                  <c:v>0.99999995563240962</c:v>
                </c:pt>
                <c:pt idx="8428">
                  <c:v>0.99999995588903512</c:v>
                </c:pt>
                <c:pt idx="8429">
                  <c:v>0.99999995614422565</c:v>
                </c:pt>
                <c:pt idx="8430">
                  <c:v>0.99999995639798578</c:v>
                </c:pt>
                <c:pt idx="8431">
                  <c:v>0.99999995665032315</c:v>
                </c:pt>
                <c:pt idx="8432">
                  <c:v>0.99999995690124222</c:v>
                </c:pt>
                <c:pt idx="8433">
                  <c:v>0.99999995715075862</c:v>
                </c:pt>
                <c:pt idx="8434">
                  <c:v>0.99999995739888214</c:v>
                </c:pt>
                <c:pt idx="8435">
                  <c:v>0.99999995764560479</c:v>
                </c:pt>
                <c:pt idx="8436">
                  <c:v>0.99999995789094343</c:v>
                </c:pt>
                <c:pt idx="8437">
                  <c:v>0.99999995813490905</c:v>
                </c:pt>
                <c:pt idx="8438">
                  <c:v>0.99999995837750877</c:v>
                </c:pt>
                <c:pt idx="8439">
                  <c:v>0.99999995861874491</c:v>
                </c:pt>
                <c:pt idx="8440">
                  <c:v>0.99999995885862225</c:v>
                </c:pt>
                <c:pt idx="8441">
                  <c:v>0.99999995909715667</c:v>
                </c:pt>
                <c:pt idx="8442">
                  <c:v>0.9999999593343516</c:v>
                </c:pt>
                <c:pt idx="8443">
                  <c:v>0.9999999595702147</c:v>
                </c:pt>
                <c:pt idx="8444">
                  <c:v>0.99999995980475187</c:v>
                </c:pt>
                <c:pt idx="8445">
                  <c:v>0.99999996003797187</c:v>
                </c:pt>
                <c:pt idx="8446">
                  <c:v>0.9999999602698848</c:v>
                </c:pt>
                <c:pt idx="8447">
                  <c:v>0.99999996050049</c:v>
                </c:pt>
                <c:pt idx="8448">
                  <c:v>0.99999996072979602</c:v>
                </c:pt>
                <c:pt idx="8449">
                  <c:v>0.99999996095781551</c:v>
                </c:pt>
                <c:pt idx="8450">
                  <c:v>0.99999996118455325</c:v>
                </c:pt>
                <c:pt idx="8451">
                  <c:v>0.99999996141001513</c:v>
                </c:pt>
                <c:pt idx="8452">
                  <c:v>0.99999996163420868</c:v>
                </c:pt>
                <c:pt idx="8453">
                  <c:v>0.99999996185713957</c:v>
                </c:pt>
                <c:pt idx="8454">
                  <c:v>0.99999996207882103</c:v>
                </c:pt>
                <c:pt idx="8455">
                  <c:v>0.99999996229924615</c:v>
                </c:pt>
                <c:pt idx="8456">
                  <c:v>0.9999999625184377</c:v>
                </c:pt>
                <c:pt idx="8457">
                  <c:v>0.99999996273638769</c:v>
                </c:pt>
                <c:pt idx="8458">
                  <c:v>0.99999996295311588</c:v>
                </c:pt>
                <c:pt idx="8459">
                  <c:v>0.99999996316861761</c:v>
                </c:pt>
                <c:pt idx="8460">
                  <c:v>0.99999996338290753</c:v>
                </c:pt>
                <c:pt idx="8461">
                  <c:v>0.99999996359599064</c:v>
                </c:pt>
                <c:pt idx="8462">
                  <c:v>0.99999996380787171</c:v>
                </c:pt>
                <c:pt idx="8463">
                  <c:v>0.99999996401855773</c:v>
                </c:pt>
                <c:pt idx="8464">
                  <c:v>0.99999996422805604</c:v>
                </c:pt>
                <c:pt idx="8465">
                  <c:v>0.99999996443637262</c:v>
                </c:pt>
                <c:pt idx="8466">
                  <c:v>0.9999999646435177</c:v>
                </c:pt>
                <c:pt idx="8467">
                  <c:v>0.99999996484948661</c:v>
                </c:pt>
                <c:pt idx="8468">
                  <c:v>0.99999996505429645</c:v>
                </c:pt>
                <c:pt idx="8469">
                  <c:v>0.99999996525794699</c:v>
                </c:pt>
                <c:pt idx="8470">
                  <c:v>0.99999996546045411</c:v>
                </c:pt>
                <c:pt idx="8471">
                  <c:v>0.9999999656618147</c:v>
                </c:pt>
                <c:pt idx="8472">
                  <c:v>0.99999996586203455</c:v>
                </c:pt>
                <c:pt idx="8473">
                  <c:v>0.99999996606112962</c:v>
                </c:pt>
                <c:pt idx="8474">
                  <c:v>0.99999996625910004</c:v>
                </c:pt>
                <c:pt idx="8475">
                  <c:v>0.99999996645594469</c:v>
                </c:pt>
                <c:pt idx="8476">
                  <c:v>0.999999966651683</c:v>
                </c:pt>
                <c:pt idx="8477">
                  <c:v>0.99999996684630854</c:v>
                </c:pt>
                <c:pt idx="8478">
                  <c:v>0.99999996703983662</c:v>
                </c:pt>
                <c:pt idx="8479">
                  <c:v>0.99999996723227014</c:v>
                </c:pt>
                <c:pt idx="8480">
                  <c:v>0.99999996742361563</c:v>
                </c:pt>
                <c:pt idx="8481">
                  <c:v>0.99999996761388299</c:v>
                </c:pt>
                <c:pt idx="8482">
                  <c:v>0.99999996780306277</c:v>
                </c:pt>
                <c:pt idx="8483">
                  <c:v>0.99999996799117763</c:v>
                </c:pt>
                <c:pt idx="8484">
                  <c:v>0.99999996817822701</c:v>
                </c:pt>
                <c:pt idx="8485">
                  <c:v>0.99999996836421745</c:v>
                </c:pt>
                <c:pt idx="8486">
                  <c:v>0.99999996854915463</c:v>
                </c:pt>
                <c:pt idx="8487">
                  <c:v>0.99999996873304386</c:v>
                </c:pt>
                <c:pt idx="8488">
                  <c:v>0.9999999689158916</c:v>
                </c:pt>
                <c:pt idx="8489">
                  <c:v>0.9999999690977025</c:v>
                </c:pt>
                <c:pt idx="8490">
                  <c:v>0.99999996927848689</c:v>
                </c:pt>
                <c:pt idx="8491">
                  <c:v>0.99999996945823955</c:v>
                </c:pt>
                <c:pt idx="8492">
                  <c:v>0.99999996963697624</c:v>
                </c:pt>
                <c:pt idx="8493">
                  <c:v>0.9999999698146993</c:v>
                </c:pt>
                <c:pt idx="8494">
                  <c:v>0.99999996999141416</c:v>
                </c:pt>
                <c:pt idx="8495">
                  <c:v>0.99999997016712661</c:v>
                </c:pt>
                <c:pt idx="8496">
                  <c:v>0.99999997034184174</c:v>
                </c:pt>
                <c:pt idx="8497">
                  <c:v>0.9999999705155681</c:v>
                </c:pt>
                <c:pt idx="8498">
                  <c:v>0.99999997068830615</c:v>
                </c:pt>
                <c:pt idx="8499">
                  <c:v>0.99999997086005921</c:v>
                </c:pt>
                <c:pt idx="8500">
                  <c:v>0.9999999710308406</c:v>
                </c:pt>
                <c:pt idx="8501">
                  <c:v>0.99999997120065154</c:v>
                </c:pt>
                <c:pt idx="8502">
                  <c:v>0.99999997136950158</c:v>
                </c:pt>
                <c:pt idx="8503">
                  <c:v>0.99999997153738485</c:v>
                </c:pt>
                <c:pt idx="8504">
                  <c:v>0.99999997170431754</c:v>
                </c:pt>
                <c:pt idx="8505">
                  <c:v>0.99999997187030143</c:v>
                </c:pt>
                <c:pt idx="8506">
                  <c:v>0.99999997203534163</c:v>
                </c:pt>
                <c:pt idx="8507">
                  <c:v>0.99999997219944692</c:v>
                </c:pt>
                <c:pt idx="8508">
                  <c:v>0.99999997236261162</c:v>
                </c:pt>
                <c:pt idx="8509">
                  <c:v>0.99999997252485573</c:v>
                </c:pt>
                <c:pt idx="8510">
                  <c:v>0.99999997268617347</c:v>
                </c:pt>
                <c:pt idx="8511">
                  <c:v>0.99999997284656705</c:v>
                </c:pt>
                <c:pt idx="8512">
                  <c:v>0.99999997300605281</c:v>
                </c:pt>
                <c:pt idx="8513">
                  <c:v>0.99999997316463063</c:v>
                </c:pt>
                <c:pt idx="8514">
                  <c:v>0.99999997332230561</c:v>
                </c:pt>
                <c:pt idx="8515">
                  <c:v>0.99999997347908742</c:v>
                </c:pt>
                <c:pt idx="8516">
                  <c:v>0.99999997363496573</c:v>
                </c:pt>
                <c:pt idx="8517">
                  <c:v>0.99999997378996119</c:v>
                </c:pt>
                <c:pt idx="8518">
                  <c:v>0.99999997394407714</c:v>
                </c:pt>
                <c:pt idx="8519">
                  <c:v>0.99999997409730723</c:v>
                </c:pt>
                <c:pt idx="8520">
                  <c:v>0.99999997424966769</c:v>
                </c:pt>
                <c:pt idx="8521">
                  <c:v>0.99999997440115884</c:v>
                </c:pt>
                <c:pt idx="8522">
                  <c:v>0.99999997455178968</c:v>
                </c:pt>
                <c:pt idx="8523">
                  <c:v>0.99999997470155455</c:v>
                </c:pt>
                <c:pt idx="8524">
                  <c:v>0.99999997485046832</c:v>
                </c:pt>
                <c:pt idx="8525">
                  <c:v>0.99999997499853521</c:v>
                </c:pt>
                <c:pt idx="8526">
                  <c:v>0.99999997514575134</c:v>
                </c:pt>
                <c:pt idx="8527">
                  <c:v>0.99999997529212981</c:v>
                </c:pt>
                <c:pt idx="8528">
                  <c:v>0.99999997543767261</c:v>
                </c:pt>
                <c:pt idx="8529">
                  <c:v>0.99999997558238463</c:v>
                </c:pt>
                <c:pt idx="8530">
                  <c:v>0.99999997572626598</c:v>
                </c:pt>
                <c:pt idx="8531">
                  <c:v>0.9999999758693322</c:v>
                </c:pt>
                <c:pt idx="8532">
                  <c:v>0.99999997601158275</c:v>
                </c:pt>
                <c:pt idx="8533">
                  <c:v>0.9999999761530145</c:v>
                </c:pt>
                <c:pt idx="8534">
                  <c:v>0.99999997629363768</c:v>
                </c:pt>
                <c:pt idx="8535">
                  <c:v>0.99999997643345873</c:v>
                </c:pt>
                <c:pt idx="8536">
                  <c:v>0.99999997657247985</c:v>
                </c:pt>
                <c:pt idx="8537">
                  <c:v>0.99999997671070062</c:v>
                </c:pt>
                <c:pt idx="8538">
                  <c:v>0.99999997684813813</c:v>
                </c:pt>
                <c:pt idx="8539">
                  <c:v>0.99999997698478704</c:v>
                </c:pt>
                <c:pt idx="8540">
                  <c:v>0.9999999771206497</c:v>
                </c:pt>
                <c:pt idx="8541">
                  <c:v>0.99999997725573864</c:v>
                </c:pt>
                <c:pt idx="8542">
                  <c:v>0.99999997739005364</c:v>
                </c:pt>
                <c:pt idx="8543">
                  <c:v>0.99999997752360348</c:v>
                </c:pt>
                <c:pt idx="8544">
                  <c:v>0.99999997765638415</c:v>
                </c:pt>
                <c:pt idx="8545">
                  <c:v>0.99999997778840399</c:v>
                </c:pt>
                <c:pt idx="8546">
                  <c:v>0.99999997791966533</c:v>
                </c:pt>
                <c:pt idx="8547">
                  <c:v>0.99999997805018104</c:v>
                </c:pt>
                <c:pt idx="8548">
                  <c:v>0.99999997817994124</c:v>
                </c:pt>
                <c:pt idx="8549">
                  <c:v>0.9999999783089617</c:v>
                </c:pt>
                <c:pt idx="8550">
                  <c:v>0.99999997843724153</c:v>
                </c:pt>
                <c:pt idx="8551">
                  <c:v>0.9999999785647905</c:v>
                </c:pt>
                <c:pt idx="8552">
                  <c:v>0.99999997869160062</c:v>
                </c:pt>
                <c:pt idx="8553">
                  <c:v>0.99999997881768454</c:v>
                </c:pt>
                <c:pt idx="8554">
                  <c:v>0.9999999789430466</c:v>
                </c:pt>
                <c:pt idx="8555">
                  <c:v>0.99999997906768889</c:v>
                </c:pt>
                <c:pt idx="8556">
                  <c:v>0.99999997919161587</c:v>
                </c:pt>
                <c:pt idx="8557">
                  <c:v>0.99999997931483164</c:v>
                </c:pt>
                <c:pt idx="8558">
                  <c:v>0.99999997943733909</c:v>
                </c:pt>
                <c:pt idx="8559">
                  <c:v>0.99999997955914621</c:v>
                </c:pt>
                <c:pt idx="8560">
                  <c:v>0.99999997968024779</c:v>
                </c:pt>
                <c:pt idx="8561">
                  <c:v>0.99999997980065636</c:v>
                </c:pt>
                <c:pt idx="8562">
                  <c:v>0.99999997992037304</c:v>
                </c:pt>
                <c:pt idx="8563">
                  <c:v>0.9999999800394016</c:v>
                </c:pt>
                <c:pt idx="8564">
                  <c:v>0.99999998015774549</c:v>
                </c:pt>
                <c:pt idx="8565">
                  <c:v>0.99999998027540971</c:v>
                </c:pt>
                <c:pt idx="8566">
                  <c:v>0.99999998039239624</c:v>
                </c:pt>
                <c:pt idx="8567">
                  <c:v>0.99999998050871064</c:v>
                </c:pt>
                <c:pt idx="8568">
                  <c:v>0.99999998062435502</c:v>
                </c:pt>
                <c:pt idx="8569">
                  <c:v>0.99999998073933427</c:v>
                </c:pt>
                <c:pt idx="8570">
                  <c:v>0.99999998085365149</c:v>
                </c:pt>
                <c:pt idx="8571">
                  <c:v>0.99999998096731058</c:v>
                </c:pt>
                <c:pt idx="8572">
                  <c:v>0.99999998108031596</c:v>
                </c:pt>
                <c:pt idx="8573">
                  <c:v>0.99999998119267008</c:v>
                </c:pt>
                <c:pt idx="8574">
                  <c:v>0.99999998130437762</c:v>
                </c:pt>
                <c:pt idx="8575">
                  <c:v>0.99999998141544044</c:v>
                </c:pt>
                <c:pt idx="8576">
                  <c:v>0.99999998152586378</c:v>
                </c:pt>
                <c:pt idx="8577">
                  <c:v>0.99999998163565051</c:v>
                </c:pt>
                <c:pt idx="8578">
                  <c:v>0.99999998174480487</c:v>
                </c:pt>
                <c:pt idx="8579">
                  <c:v>0.9999999818533295</c:v>
                </c:pt>
                <c:pt idx="8580">
                  <c:v>0.9999999819612253</c:v>
                </c:pt>
                <c:pt idx="8581">
                  <c:v>0.99999998206850893</c:v>
                </c:pt>
                <c:pt idx="8582">
                  <c:v>0.99999998217516284</c:v>
                </c:pt>
                <c:pt idx="8583">
                  <c:v>0.99999998228120524</c:v>
                </c:pt>
                <c:pt idx="8584">
                  <c:v>0.99999998238663568</c:v>
                </c:pt>
                <c:pt idx="8585">
                  <c:v>0.99999998249145761</c:v>
                </c:pt>
                <c:pt idx="8586">
                  <c:v>0.99999998259567713</c:v>
                </c:pt>
                <c:pt idx="8587">
                  <c:v>0.99999998269929224</c:v>
                </c:pt>
                <c:pt idx="8588">
                  <c:v>0.99999998280230507</c:v>
                </c:pt>
                <c:pt idx="8589">
                  <c:v>0.99999998290472669</c:v>
                </c:pt>
                <c:pt idx="8590">
                  <c:v>0.9999999830065559</c:v>
                </c:pt>
                <c:pt idx="8591">
                  <c:v>0.99999998310779703</c:v>
                </c:pt>
                <c:pt idx="8592">
                  <c:v>0.99999998320845362</c:v>
                </c:pt>
                <c:pt idx="8593">
                  <c:v>0.99999998330853024</c:v>
                </c:pt>
                <c:pt idx="8594">
                  <c:v>0.99999998340802265</c:v>
                </c:pt>
                <c:pt idx="8595">
                  <c:v>0.99999998350694252</c:v>
                </c:pt>
                <c:pt idx="8596">
                  <c:v>0.99999998360529063</c:v>
                </c:pt>
                <c:pt idx="8597">
                  <c:v>0.9999999837030692</c:v>
                </c:pt>
                <c:pt idx="8598">
                  <c:v>0.99999998380028232</c:v>
                </c:pt>
                <c:pt idx="8599">
                  <c:v>0.99999998389693256</c:v>
                </c:pt>
                <c:pt idx="8600">
                  <c:v>0.9999999839930237</c:v>
                </c:pt>
                <c:pt idx="8601">
                  <c:v>0.99999998408855861</c:v>
                </c:pt>
                <c:pt idx="8602">
                  <c:v>0.99999998418353975</c:v>
                </c:pt>
                <c:pt idx="8603">
                  <c:v>0.9999999842779711</c:v>
                </c:pt>
                <c:pt idx="8604">
                  <c:v>0.99999998437185533</c:v>
                </c:pt>
                <c:pt idx="8605">
                  <c:v>0.99999998446519878</c:v>
                </c:pt>
                <c:pt idx="8606">
                  <c:v>0.99999998455799499</c:v>
                </c:pt>
                <c:pt idx="8607">
                  <c:v>0.99999998465025641</c:v>
                </c:pt>
                <c:pt idx="8608">
                  <c:v>0.99999998474198259</c:v>
                </c:pt>
                <c:pt idx="8609">
                  <c:v>0.99999998483317765</c:v>
                </c:pt>
                <c:pt idx="8610">
                  <c:v>0.99999998492384345</c:v>
                </c:pt>
                <c:pt idx="8611">
                  <c:v>0.99999998501398335</c:v>
                </c:pt>
                <c:pt idx="8612">
                  <c:v>0.99999998510360033</c:v>
                </c:pt>
                <c:pt idx="8613">
                  <c:v>0.99999998519269717</c:v>
                </c:pt>
                <c:pt idx="8614">
                  <c:v>0.99999998528127698</c:v>
                </c:pt>
                <c:pt idx="8615">
                  <c:v>0.99999998536934254</c:v>
                </c:pt>
                <c:pt idx="8616">
                  <c:v>0.99999998545689672</c:v>
                </c:pt>
                <c:pt idx="8617">
                  <c:v>0.99999998554394254</c:v>
                </c:pt>
                <c:pt idx="8618">
                  <c:v>0.99999998563048265</c:v>
                </c:pt>
                <c:pt idx="8619">
                  <c:v>0.99999998571652016</c:v>
                </c:pt>
                <c:pt idx="8620">
                  <c:v>0.99999998580205396</c:v>
                </c:pt>
                <c:pt idx="8621">
                  <c:v>0.99999998588709749</c:v>
                </c:pt>
                <c:pt idx="8622">
                  <c:v>0.99999998597164086</c:v>
                </c:pt>
                <c:pt idx="8623">
                  <c:v>0.99999998605569862</c:v>
                </c:pt>
                <c:pt idx="8624">
                  <c:v>0.99999998613926433</c:v>
                </c:pt>
                <c:pt idx="8625">
                  <c:v>0.99999998622234409</c:v>
                </c:pt>
                <c:pt idx="8626">
                  <c:v>0.99999998630494069</c:v>
                </c:pt>
                <c:pt idx="8627">
                  <c:v>0.99999998638705645</c:v>
                </c:pt>
                <c:pt idx="8628">
                  <c:v>0.99999998646869814</c:v>
                </c:pt>
                <c:pt idx="8629">
                  <c:v>0.99999998654986033</c:v>
                </c:pt>
                <c:pt idx="8630">
                  <c:v>0.99999998663055101</c:v>
                </c:pt>
                <c:pt idx="8631">
                  <c:v>0.99999998671076828</c:v>
                </c:pt>
                <c:pt idx="8632">
                  <c:v>0.99999998679052171</c:v>
                </c:pt>
                <c:pt idx="8633">
                  <c:v>0.99999998686981062</c:v>
                </c:pt>
                <c:pt idx="8634">
                  <c:v>0.99999998694863734</c:v>
                </c:pt>
                <c:pt idx="8635">
                  <c:v>0.99999998702700499</c:v>
                </c:pt>
                <c:pt idx="8636">
                  <c:v>0.99999998710491578</c:v>
                </c:pt>
                <c:pt idx="8637">
                  <c:v>0.9999999871823726</c:v>
                </c:pt>
                <c:pt idx="8638">
                  <c:v>0.99999998725938044</c:v>
                </c:pt>
                <c:pt idx="8639">
                  <c:v>0.99999998733593354</c:v>
                </c:pt>
                <c:pt idx="8640">
                  <c:v>0.9999999874120431</c:v>
                </c:pt>
                <c:pt idx="8641">
                  <c:v>0.99999998748770869</c:v>
                </c:pt>
                <c:pt idx="8642">
                  <c:v>0.99999998756293251</c:v>
                </c:pt>
                <c:pt idx="8643">
                  <c:v>0.9999999876377178</c:v>
                </c:pt>
                <c:pt idx="8644">
                  <c:v>0.99999998771206344</c:v>
                </c:pt>
                <c:pt idx="8645">
                  <c:v>0.99999998778598087</c:v>
                </c:pt>
                <c:pt idx="8646">
                  <c:v>0.99999998785946376</c:v>
                </c:pt>
                <c:pt idx="8647">
                  <c:v>0.99999998793251754</c:v>
                </c:pt>
                <c:pt idx="8648">
                  <c:v>0.99999998800514467</c:v>
                </c:pt>
                <c:pt idx="8649">
                  <c:v>0.99999998807734658</c:v>
                </c:pt>
                <c:pt idx="8650">
                  <c:v>0.99999998814912805</c:v>
                </c:pt>
                <c:pt idx="8651">
                  <c:v>0.99999998822048963</c:v>
                </c:pt>
                <c:pt idx="8652">
                  <c:v>0.99999998829143355</c:v>
                </c:pt>
                <c:pt idx="8653">
                  <c:v>0.99999998836196258</c:v>
                </c:pt>
                <c:pt idx="8654">
                  <c:v>0.99999998843207982</c:v>
                </c:pt>
                <c:pt idx="8655">
                  <c:v>0.99999998850178662</c:v>
                </c:pt>
                <c:pt idx="8656">
                  <c:v>0.99999998857108563</c:v>
                </c:pt>
                <c:pt idx="8657">
                  <c:v>0.99999998863997963</c:v>
                </c:pt>
                <c:pt idx="8658">
                  <c:v>0.99999998870846951</c:v>
                </c:pt>
                <c:pt idx="8659">
                  <c:v>0.99999998877655849</c:v>
                </c:pt>
                <c:pt idx="8660">
                  <c:v>0.99999998884424957</c:v>
                </c:pt>
                <c:pt idx="8661">
                  <c:v>0.99999998891154429</c:v>
                </c:pt>
                <c:pt idx="8662">
                  <c:v>0.99999998897844466</c:v>
                </c:pt>
                <c:pt idx="8663">
                  <c:v>0.99999998904495258</c:v>
                </c:pt>
                <c:pt idx="8664">
                  <c:v>0.99999998911107202</c:v>
                </c:pt>
                <c:pt idx="8665">
                  <c:v>0.99999998917680333</c:v>
                </c:pt>
                <c:pt idx="8666">
                  <c:v>0.9999999892421495</c:v>
                </c:pt>
                <c:pt idx="8667">
                  <c:v>0.99999998930711254</c:v>
                </c:pt>
                <c:pt idx="8668">
                  <c:v>0.99999998937169476</c:v>
                </c:pt>
                <c:pt idx="8669">
                  <c:v>0.99999998943589863</c:v>
                </c:pt>
                <c:pt idx="8670">
                  <c:v>0.99999998949972502</c:v>
                </c:pt>
                <c:pt idx="8671">
                  <c:v>0.99999998956318115</c:v>
                </c:pt>
                <c:pt idx="8672">
                  <c:v>0.99999998962625758</c:v>
                </c:pt>
                <c:pt idx="8673">
                  <c:v>0.99999998968896753</c:v>
                </c:pt>
                <c:pt idx="8674">
                  <c:v>0.99999998975130644</c:v>
                </c:pt>
                <c:pt idx="8675">
                  <c:v>0.99999998981328519</c:v>
                </c:pt>
                <c:pt idx="8676">
                  <c:v>0.99999998987489713</c:v>
                </c:pt>
                <c:pt idx="8677">
                  <c:v>0.99999998993614658</c:v>
                </c:pt>
                <c:pt idx="8678">
                  <c:v>0.99999998999703432</c:v>
                </c:pt>
                <c:pt idx="8679">
                  <c:v>0.99999999005757323</c:v>
                </c:pt>
                <c:pt idx="8680">
                  <c:v>0.99999999011774687</c:v>
                </c:pt>
                <c:pt idx="8681">
                  <c:v>0.99999999017757324</c:v>
                </c:pt>
                <c:pt idx="8682">
                  <c:v>0.99999999023704145</c:v>
                </c:pt>
                <c:pt idx="8683">
                  <c:v>0.9999999902961636</c:v>
                </c:pt>
                <c:pt idx="8684">
                  <c:v>0.9999999903549377</c:v>
                </c:pt>
                <c:pt idx="8685">
                  <c:v>0.99999999041336585</c:v>
                </c:pt>
                <c:pt idx="8686">
                  <c:v>0.99999999047145061</c:v>
                </c:pt>
                <c:pt idx="8687">
                  <c:v>0.99999999052919875</c:v>
                </c:pt>
                <c:pt idx="8688">
                  <c:v>0.99999999058660005</c:v>
                </c:pt>
                <c:pt idx="8689">
                  <c:v>0.99999999064366185</c:v>
                </c:pt>
                <c:pt idx="8690">
                  <c:v>0.99999999070039114</c:v>
                </c:pt>
                <c:pt idx="8691">
                  <c:v>0.99999999075678669</c:v>
                </c:pt>
                <c:pt idx="8692">
                  <c:v>0.9999999908128494</c:v>
                </c:pt>
                <c:pt idx="8693">
                  <c:v>0.99999999086858604</c:v>
                </c:pt>
                <c:pt idx="8694">
                  <c:v>0.99999999092398673</c:v>
                </c:pt>
                <c:pt idx="8695">
                  <c:v>0.99999999097906478</c:v>
                </c:pt>
                <c:pt idx="8696">
                  <c:v>0.99999999103381865</c:v>
                </c:pt>
                <c:pt idx="8697">
                  <c:v>0.99999999108824877</c:v>
                </c:pt>
                <c:pt idx="8698">
                  <c:v>0.99999999114235838</c:v>
                </c:pt>
                <c:pt idx="8699">
                  <c:v>0.99999999119614902</c:v>
                </c:pt>
                <c:pt idx="8700">
                  <c:v>0.99999999124962269</c:v>
                </c:pt>
                <c:pt idx="8701">
                  <c:v>0.99999999130278061</c:v>
                </c:pt>
                <c:pt idx="8702">
                  <c:v>0.99999999135562445</c:v>
                </c:pt>
                <c:pt idx="8703">
                  <c:v>0.99999999140815765</c:v>
                </c:pt>
                <c:pt idx="8704">
                  <c:v>0.99999999146038165</c:v>
                </c:pt>
                <c:pt idx="8705">
                  <c:v>0.99999999151229302</c:v>
                </c:pt>
                <c:pt idx="8706">
                  <c:v>0.99999999156390063</c:v>
                </c:pt>
                <c:pt idx="8707">
                  <c:v>0.99999999161520303</c:v>
                </c:pt>
                <c:pt idx="8708">
                  <c:v>0.99999999166620268</c:v>
                </c:pt>
                <c:pt idx="8709">
                  <c:v>0.99999999171690057</c:v>
                </c:pt>
                <c:pt idx="8710">
                  <c:v>0.99999999176729959</c:v>
                </c:pt>
                <c:pt idx="8711">
                  <c:v>0.9999999918174004</c:v>
                </c:pt>
                <c:pt idx="8712">
                  <c:v>0.99999999186720456</c:v>
                </c:pt>
                <c:pt idx="8713">
                  <c:v>0.99999999191671529</c:v>
                </c:pt>
                <c:pt idx="8714">
                  <c:v>0.99999999196593259</c:v>
                </c:pt>
                <c:pt idx="8715">
                  <c:v>0.99999999201486223</c:v>
                </c:pt>
                <c:pt idx="8716">
                  <c:v>0.99999999206350143</c:v>
                </c:pt>
                <c:pt idx="8717">
                  <c:v>0.99999999211184565</c:v>
                </c:pt>
                <c:pt idx="8718">
                  <c:v>0.99999999215990865</c:v>
                </c:pt>
                <c:pt idx="8719">
                  <c:v>0.99999999220768665</c:v>
                </c:pt>
                <c:pt idx="8720">
                  <c:v>0.99999999225518765</c:v>
                </c:pt>
                <c:pt idx="8721">
                  <c:v>0.99999999230239944</c:v>
                </c:pt>
                <c:pt idx="8722">
                  <c:v>0.99999999234933434</c:v>
                </c:pt>
                <c:pt idx="8723">
                  <c:v>0.99999999239599158</c:v>
                </c:pt>
                <c:pt idx="8724">
                  <c:v>0.99999999244236815</c:v>
                </c:pt>
                <c:pt idx="8725">
                  <c:v>0.99999999248848015</c:v>
                </c:pt>
                <c:pt idx="8726">
                  <c:v>0.99999999253430971</c:v>
                </c:pt>
                <c:pt idx="8727">
                  <c:v>0.99999999257987027</c:v>
                </c:pt>
                <c:pt idx="8728">
                  <c:v>0.99999999262516071</c:v>
                </c:pt>
                <c:pt idx="8729">
                  <c:v>0.99999999267018524</c:v>
                </c:pt>
                <c:pt idx="8730">
                  <c:v>0.99999999271493367</c:v>
                </c:pt>
                <c:pt idx="8731">
                  <c:v>0.99999999275942364</c:v>
                </c:pt>
                <c:pt idx="8732">
                  <c:v>0.9999999928036486</c:v>
                </c:pt>
                <c:pt idx="8733">
                  <c:v>0.99999999284761121</c:v>
                </c:pt>
                <c:pt idx="8734">
                  <c:v>0.99999999289131314</c:v>
                </c:pt>
                <c:pt idx="8735">
                  <c:v>0.99999999293475572</c:v>
                </c:pt>
                <c:pt idx="8736">
                  <c:v>0.99999999297794029</c:v>
                </c:pt>
                <c:pt idx="8737">
                  <c:v>0.99999999302086862</c:v>
                </c:pt>
                <c:pt idx="8738">
                  <c:v>0.99999999306354515</c:v>
                </c:pt>
                <c:pt idx="8739">
                  <c:v>0.9999999931059611</c:v>
                </c:pt>
                <c:pt idx="8740">
                  <c:v>0.99999999314813215</c:v>
                </c:pt>
                <c:pt idx="8741">
                  <c:v>0.99999999319004562</c:v>
                </c:pt>
                <c:pt idx="8742">
                  <c:v>0.99999999323171362</c:v>
                </c:pt>
                <c:pt idx="8743">
                  <c:v>0.99999999327313704</c:v>
                </c:pt>
                <c:pt idx="8744">
                  <c:v>0.99999999331431022</c:v>
                </c:pt>
                <c:pt idx="8745">
                  <c:v>0.99999999335523604</c:v>
                </c:pt>
                <c:pt idx="8746">
                  <c:v>0.9999999933959216</c:v>
                </c:pt>
                <c:pt idx="8747">
                  <c:v>0.9999999934363647</c:v>
                </c:pt>
                <c:pt idx="8748">
                  <c:v>0.99999999347656765</c:v>
                </c:pt>
                <c:pt idx="8749">
                  <c:v>0.9999999935165339</c:v>
                </c:pt>
                <c:pt idx="8750">
                  <c:v>0.99999999355625613</c:v>
                </c:pt>
                <c:pt idx="8751">
                  <c:v>0.99999999359574565</c:v>
                </c:pt>
                <c:pt idx="8752">
                  <c:v>0.99999999363500236</c:v>
                </c:pt>
                <c:pt idx="8753">
                  <c:v>0.99999999367402248</c:v>
                </c:pt>
                <c:pt idx="8754">
                  <c:v>0.99999999371280635</c:v>
                </c:pt>
                <c:pt idx="8755">
                  <c:v>0.9999999937513625</c:v>
                </c:pt>
                <c:pt idx="8756">
                  <c:v>0.99999999378968962</c:v>
                </c:pt>
                <c:pt idx="8757">
                  <c:v>0.9999999938277877</c:v>
                </c:pt>
                <c:pt idx="8758">
                  <c:v>0.99999999386565841</c:v>
                </c:pt>
                <c:pt idx="8759">
                  <c:v>0.99999999390330363</c:v>
                </c:pt>
                <c:pt idx="8760">
                  <c:v>0.99999999394072425</c:v>
                </c:pt>
                <c:pt idx="8761">
                  <c:v>0.9999999939779215</c:v>
                </c:pt>
                <c:pt idx="8762">
                  <c:v>0.99999999401490003</c:v>
                </c:pt>
                <c:pt idx="8763">
                  <c:v>0.99999999405165219</c:v>
                </c:pt>
                <c:pt idx="8764">
                  <c:v>0.99999999408819196</c:v>
                </c:pt>
                <c:pt idx="8765">
                  <c:v>0.99999999412450835</c:v>
                </c:pt>
                <c:pt idx="8766">
                  <c:v>0.9999999941606057</c:v>
                </c:pt>
                <c:pt idx="8767">
                  <c:v>0.99999999419649355</c:v>
                </c:pt>
                <c:pt idx="8768">
                  <c:v>0.99999999423216135</c:v>
                </c:pt>
                <c:pt idx="8769">
                  <c:v>0.99999999426761899</c:v>
                </c:pt>
                <c:pt idx="8770">
                  <c:v>0.99999999430286468</c:v>
                </c:pt>
                <c:pt idx="8771">
                  <c:v>0.9999999943379001</c:v>
                </c:pt>
                <c:pt idx="8772">
                  <c:v>0.99999999437272569</c:v>
                </c:pt>
                <c:pt idx="8773">
                  <c:v>0.999999994407343</c:v>
                </c:pt>
                <c:pt idx="8774">
                  <c:v>0.99999999444175369</c:v>
                </c:pt>
                <c:pt idx="8775">
                  <c:v>0.99999999447595811</c:v>
                </c:pt>
                <c:pt idx="8776">
                  <c:v>0.99999999450995825</c:v>
                </c:pt>
                <c:pt idx="8777">
                  <c:v>0.99999999454375565</c:v>
                </c:pt>
                <c:pt idx="8778">
                  <c:v>0.99999999457734945</c:v>
                </c:pt>
                <c:pt idx="8779">
                  <c:v>0.99999999461074285</c:v>
                </c:pt>
                <c:pt idx="8780">
                  <c:v>0.99999999464393663</c:v>
                </c:pt>
                <c:pt idx="8781">
                  <c:v>0.99999999467693113</c:v>
                </c:pt>
                <c:pt idx="8782">
                  <c:v>0.99999999470972845</c:v>
                </c:pt>
                <c:pt idx="8783">
                  <c:v>0.99999999474232859</c:v>
                </c:pt>
                <c:pt idx="8784">
                  <c:v>0.99999999477473467</c:v>
                </c:pt>
                <c:pt idx="8785">
                  <c:v>0.99999999480694557</c:v>
                </c:pt>
                <c:pt idx="8786">
                  <c:v>0.9999999948389644</c:v>
                </c:pt>
                <c:pt idx="8787">
                  <c:v>0.99999999487079072</c:v>
                </c:pt>
                <c:pt idx="8788">
                  <c:v>0.99999999490242641</c:v>
                </c:pt>
                <c:pt idx="8789">
                  <c:v>0.99999999493387615</c:v>
                </c:pt>
                <c:pt idx="8790">
                  <c:v>0.9999999949651297</c:v>
                </c:pt>
                <c:pt idx="8791">
                  <c:v>0.99999999499619963</c:v>
                </c:pt>
                <c:pt idx="8792">
                  <c:v>0.99999999502708314</c:v>
                </c:pt>
                <c:pt idx="8793">
                  <c:v>0.99999999505778125</c:v>
                </c:pt>
                <c:pt idx="8794">
                  <c:v>0.99999999508829562</c:v>
                </c:pt>
                <c:pt idx="8795">
                  <c:v>0.99999999511862603</c:v>
                </c:pt>
                <c:pt idx="8796">
                  <c:v>0.99999999514877813</c:v>
                </c:pt>
                <c:pt idx="8797">
                  <c:v>0.99999999517874261</c:v>
                </c:pt>
                <c:pt idx="8798">
                  <c:v>0.99999999520853333</c:v>
                </c:pt>
                <c:pt idx="8799">
                  <c:v>0.99999999523813965</c:v>
                </c:pt>
                <c:pt idx="8800">
                  <c:v>0.99999999526756989</c:v>
                </c:pt>
                <c:pt idx="8801">
                  <c:v>0.99999999529682393</c:v>
                </c:pt>
                <c:pt idx="8802">
                  <c:v>0.99999999532590222</c:v>
                </c:pt>
                <c:pt idx="8803">
                  <c:v>0.99999999535480855</c:v>
                </c:pt>
                <c:pt idx="8804">
                  <c:v>0.99999999538353856</c:v>
                </c:pt>
                <c:pt idx="8805">
                  <c:v>0.99999999541209261</c:v>
                </c:pt>
                <c:pt idx="8806">
                  <c:v>0.99999999544048068</c:v>
                </c:pt>
                <c:pt idx="8807">
                  <c:v>0.999999995468695</c:v>
                </c:pt>
                <c:pt idx="8808">
                  <c:v>0.99999999549673668</c:v>
                </c:pt>
                <c:pt idx="8809">
                  <c:v>0.99999999552461261</c:v>
                </c:pt>
                <c:pt idx="8810">
                  <c:v>0.99999999555232044</c:v>
                </c:pt>
                <c:pt idx="8811">
                  <c:v>0.99999999557986174</c:v>
                </c:pt>
                <c:pt idx="8812">
                  <c:v>0.99999999560723729</c:v>
                </c:pt>
                <c:pt idx="8813">
                  <c:v>0.99999999563444864</c:v>
                </c:pt>
                <c:pt idx="8814">
                  <c:v>0.99999999566149766</c:v>
                </c:pt>
                <c:pt idx="8815">
                  <c:v>0.99999999568838205</c:v>
                </c:pt>
                <c:pt idx="8816">
                  <c:v>0.99999999571510023</c:v>
                </c:pt>
                <c:pt idx="8817">
                  <c:v>0.99999999574165777</c:v>
                </c:pt>
                <c:pt idx="8818">
                  <c:v>0.99999999576806153</c:v>
                </c:pt>
                <c:pt idx="8819">
                  <c:v>0.99999999579430321</c:v>
                </c:pt>
                <c:pt idx="8820">
                  <c:v>0.99999999582038668</c:v>
                </c:pt>
                <c:pt idx="8821">
                  <c:v>0.99999999584631249</c:v>
                </c:pt>
                <c:pt idx="8822">
                  <c:v>0.9999999958720821</c:v>
                </c:pt>
                <c:pt idx="8823">
                  <c:v>0.99999999589769617</c:v>
                </c:pt>
                <c:pt idx="8824">
                  <c:v>0.9999999959231558</c:v>
                </c:pt>
                <c:pt idx="8825">
                  <c:v>0.99999999594846167</c:v>
                </c:pt>
                <c:pt idx="8826">
                  <c:v>0.99999999597361489</c:v>
                </c:pt>
                <c:pt idx="8827">
                  <c:v>0.99999999599861611</c:v>
                </c:pt>
                <c:pt idx="8828">
                  <c:v>0.99999999602346978</c:v>
                </c:pt>
                <c:pt idx="8829">
                  <c:v>0.99999999604817047</c:v>
                </c:pt>
                <c:pt idx="8830">
                  <c:v>0.99999999607271772</c:v>
                </c:pt>
                <c:pt idx="8831">
                  <c:v>0.99999999609712065</c:v>
                </c:pt>
                <c:pt idx="8832">
                  <c:v>0.99999999612137902</c:v>
                </c:pt>
                <c:pt idx="8833">
                  <c:v>0.99999999614548873</c:v>
                </c:pt>
                <c:pt idx="8834">
                  <c:v>0.99999999616945046</c:v>
                </c:pt>
                <c:pt idx="8835">
                  <c:v>0.99999999619326563</c:v>
                </c:pt>
                <c:pt idx="8836">
                  <c:v>0.99999999621693925</c:v>
                </c:pt>
                <c:pt idx="8837">
                  <c:v>0.99999999624047531</c:v>
                </c:pt>
                <c:pt idx="8838">
                  <c:v>0.99999999626386216</c:v>
                </c:pt>
                <c:pt idx="8839">
                  <c:v>0.99999999628710878</c:v>
                </c:pt>
                <c:pt idx="8840">
                  <c:v>0.99999999631021175</c:v>
                </c:pt>
                <c:pt idx="8841">
                  <c:v>0.9999999963331847</c:v>
                </c:pt>
                <c:pt idx="8842">
                  <c:v>0.99999999635600878</c:v>
                </c:pt>
                <c:pt idx="8843">
                  <c:v>0.99999999637869896</c:v>
                </c:pt>
                <c:pt idx="8844">
                  <c:v>0.9999999964012467</c:v>
                </c:pt>
                <c:pt idx="8845">
                  <c:v>0.99999999642366433</c:v>
                </c:pt>
                <c:pt idx="8846">
                  <c:v>0.99999999644594084</c:v>
                </c:pt>
                <c:pt idx="8847">
                  <c:v>0.99999999646809157</c:v>
                </c:pt>
                <c:pt idx="8848">
                  <c:v>0.99999999649009974</c:v>
                </c:pt>
                <c:pt idx="8849">
                  <c:v>0.99999999651197535</c:v>
                </c:pt>
                <c:pt idx="8850">
                  <c:v>0.99999999653372063</c:v>
                </c:pt>
                <c:pt idx="8851">
                  <c:v>0.99999999655533156</c:v>
                </c:pt>
                <c:pt idx="8852">
                  <c:v>0.99999999657681315</c:v>
                </c:pt>
                <c:pt idx="8853">
                  <c:v>0.99999999659816496</c:v>
                </c:pt>
                <c:pt idx="8854">
                  <c:v>0.99999999661938754</c:v>
                </c:pt>
                <c:pt idx="8855">
                  <c:v>0.99999999664048089</c:v>
                </c:pt>
                <c:pt idx="8856">
                  <c:v>0.99999999666144201</c:v>
                </c:pt>
                <c:pt idx="8857">
                  <c:v>0.99999999668227935</c:v>
                </c:pt>
                <c:pt idx="8858">
                  <c:v>0.99999999670298689</c:v>
                </c:pt>
                <c:pt idx="8859">
                  <c:v>0.9999999967235772</c:v>
                </c:pt>
                <c:pt idx="8860">
                  <c:v>0.99999999674403184</c:v>
                </c:pt>
                <c:pt idx="8861">
                  <c:v>0.99999999676436768</c:v>
                </c:pt>
                <c:pt idx="8862">
                  <c:v>0.99999999678458396</c:v>
                </c:pt>
                <c:pt idx="8863">
                  <c:v>0.999999996804669</c:v>
                </c:pt>
                <c:pt idx="8864">
                  <c:v>0.99999999682463625</c:v>
                </c:pt>
                <c:pt idx="8865">
                  <c:v>0.99999999684448582</c:v>
                </c:pt>
                <c:pt idx="8866">
                  <c:v>0.9999999968642076</c:v>
                </c:pt>
                <c:pt idx="8867">
                  <c:v>0.99999999688381613</c:v>
                </c:pt>
                <c:pt idx="8868">
                  <c:v>0.99999999690330132</c:v>
                </c:pt>
                <c:pt idx="8869">
                  <c:v>0.9999999969226655</c:v>
                </c:pt>
                <c:pt idx="8870">
                  <c:v>0.99999999694191544</c:v>
                </c:pt>
                <c:pt idx="8871">
                  <c:v>0.9999999969610478</c:v>
                </c:pt>
                <c:pt idx="8872">
                  <c:v>0.99999999698006381</c:v>
                </c:pt>
                <c:pt idx="8873">
                  <c:v>0.99999999699896402</c:v>
                </c:pt>
                <c:pt idx="8874">
                  <c:v>0.99999999701774911</c:v>
                </c:pt>
                <c:pt idx="8875">
                  <c:v>0.99999999703641984</c:v>
                </c:pt>
                <c:pt idx="8876">
                  <c:v>0.99999999705497977</c:v>
                </c:pt>
                <c:pt idx="8877">
                  <c:v>0.99999999707342402</c:v>
                </c:pt>
                <c:pt idx="8878">
                  <c:v>0.99999999709175269</c:v>
                </c:pt>
                <c:pt idx="8879">
                  <c:v>0.99999999710997545</c:v>
                </c:pt>
                <c:pt idx="8880">
                  <c:v>0.99999999712808563</c:v>
                </c:pt>
                <c:pt idx="8881">
                  <c:v>0.99999999714608279</c:v>
                </c:pt>
                <c:pt idx="8882">
                  <c:v>0.99999999716396804</c:v>
                </c:pt>
                <c:pt idx="8883">
                  <c:v>0.9999999971817477</c:v>
                </c:pt>
                <c:pt idx="8884">
                  <c:v>0.9999999971994219</c:v>
                </c:pt>
                <c:pt idx="8885">
                  <c:v>0.99999999721698263</c:v>
                </c:pt>
                <c:pt idx="8886">
                  <c:v>0.99999999723444088</c:v>
                </c:pt>
                <c:pt idx="8887">
                  <c:v>0.9999999972517909</c:v>
                </c:pt>
                <c:pt idx="8888">
                  <c:v>0.9999999972690341</c:v>
                </c:pt>
                <c:pt idx="8889">
                  <c:v>0.99999999728616962</c:v>
                </c:pt>
                <c:pt idx="8890">
                  <c:v>0.99999999730320621</c:v>
                </c:pt>
                <c:pt idx="8891">
                  <c:v>0.99999999732013622</c:v>
                </c:pt>
                <c:pt idx="8892">
                  <c:v>0.99999999733695932</c:v>
                </c:pt>
                <c:pt idx="8893">
                  <c:v>0.99999999735368694</c:v>
                </c:pt>
                <c:pt idx="8894">
                  <c:v>0.99999999737030465</c:v>
                </c:pt>
                <c:pt idx="8895">
                  <c:v>0.99999999738682666</c:v>
                </c:pt>
                <c:pt idx="8896">
                  <c:v>0.99999999740324264</c:v>
                </c:pt>
                <c:pt idx="8897">
                  <c:v>0.99999999741956436</c:v>
                </c:pt>
                <c:pt idx="8898">
                  <c:v>0.99999999743578305</c:v>
                </c:pt>
                <c:pt idx="8899">
                  <c:v>0.99999999745190005</c:v>
                </c:pt>
                <c:pt idx="8900">
                  <c:v>0.99999999746791934</c:v>
                </c:pt>
                <c:pt idx="8901">
                  <c:v>0.99999999748384583</c:v>
                </c:pt>
                <c:pt idx="8902">
                  <c:v>0.99999999749966761</c:v>
                </c:pt>
                <c:pt idx="8903">
                  <c:v>0.99999999751539925</c:v>
                </c:pt>
                <c:pt idx="8904">
                  <c:v>0.99999999753102775</c:v>
                </c:pt>
                <c:pt idx="8905">
                  <c:v>0.99999999754656665</c:v>
                </c:pt>
                <c:pt idx="8906">
                  <c:v>0.99999999756200564</c:v>
                </c:pt>
                <c:pt idx="8907">
                  <c:v>0.99999999757735214</c:v>
                </c:pt>
                <c:pt idx="8908">
                  <c:v>0.99999999759260472</c:v>
                </c:pt>
                <c:pt idx="8909">
                  <c:v>0.99999999760776392</c:v>
                </c:pt>
                <c:pt idx="8910">
                  <c:v>0.99999999762283065</c:v>
                </c:pt>
                <c:pt idx="8911">
                  <c:v>0.99999999763780745</c:v>
                </c:pt>
                <c:pt idx="8912">
                  <c:v>0.99999999765268865</c:v>
                </c:pt>
                <c:pt idx="8913">
                  <c:v>0.99999999766748104</c:v>
                </c:pt>
                <c:pt idx="8914">
                  <c:v>0.99999999768218173</c:v>
                </c:pt>
                <c:pt idx="8915">
                  <c:v>0.99999999769679104</c:v>
                </c:pt>
                <c:pt idx="8916">
                  <c:v>0.99999999771130776</c:v>
                </c:pt>
                <c:pt idx="8917">
                  <c:v>0.99999999772573911</c:v>
                </c:pt>
                <c:pt idx="8918">
                  <c:v>0.99999999774008264</c:v>
                </c:pt>
                <c:pt idx="8919">
                  <c:v>0.99999999775433668</c:v>
                </c:pt>
                <c:pt idx="8920">
                  <c:v>0.9999999977685069</c:v>
                </c:pt>
                <c:pt idx="8921">
                  <c:v>0.99999999778258464</c:v>
                </c:pt>
                <c:pt idx="8922">
                  <c:v>0.99999999779658055</c:v>
                </c:pt>
                <c:pt idx="8923">
                  <c:v>0.99999999781048565</c:v>
                </c:pt>
                <c:pt idx="8924">
                  <c:v>0.9999999978243076</c:v>
                </c:pt>
                <c:pt idx="8925">
                  <c:v>0.99999999783804494</c:v>
                </c:pt>
                <c:pt idx="8926">
                  <c:v>0.99999999785169791</c:v>
                </c:pt>
                <c:pt idx="8927">
                  <c:v>0.9999999978652665</c:v>
                </c:pt>
                <c:pt idx="8928">
                  <c:v>0.9999999978787526</c:v>
                </c:pt>
                <c:pt idx="8929">
                  <c:v>0.99999999789215521</c:v>
                </c:pt>
                <c:pt idx="8930">
                  <c:v>0.99999999790547867</c:v>
                </c:pt>
                <c:pt idx="8931">
                  <c:v>0.99999999791871375</c:v>
                </c:pt>
                <c:pt idx="8932">
                  <c:v>0.99999999793187344</c:v>
                </c:pt>
                <c:pt idx="8933">
                  <c:v>0.99999999794494643</c:v>
                </c:pt>
                <c:pt idx="8934">
                  <c:v>0.99999999795794159</c:v>
                </c:pt>
                <c:pt idx="8935">
                  <c:v>0.9999999979708577</c:v>
                </c:pt>
                <c:pt idx="8936">
                  <c:v>0.99999999798369565</c:v>
                </c:pt>
                <c:pt idx="8937">
                  <c:v>0.99999999799645001</c:v>
                </c:pt>
                <c:pt idx="8938">
                  <c:v>0.99999999800912864</c:v>
                </c:pt>
                <c:pt idx="8939">
                  <c:v>0.99999999802172845</c:v>
                </c:pt>
                <c:pt idx="8940">
                  <c:v>0.99999999803425099</c:v>
                </c:pt>
                <c:pt idx="8941">
                  <c:v>0.9999999980466967</c:v>
                </c:pt>
                <c:pt idx="8942">
                  <c:v>0.99999999805906503</c:v>
                </c:pt>
                <c:pt idx="8943">
                  <c:v>0.99999999807135742</c:v>
                </c:pt>
                <c:pt idx="8944">
                  <c:v>0.99999999808357942</c:v>
                </c:pt>
                <c:pt idx="8945">
                  <c:v>0.9999999980957156</c:v>
                </c:pt>
                <c:pt idx="8946">
                  <c:v>0.99999999810778184</c:v>
                </c:pt>
                <c:pt idx="8947">
                  <c:v>0.99999999811977736</c:v>
                </c:pt>
                <c:pt idx="8948">
                  <c:v>0.99999999813169171</c:v>
                </c:pt>
                <c:pt idx="8949">
                  <c:v>0.99999999814353946</c:v>
                </c:pt>
                <c:pt idx="8950">
                  <c:v>0.9999999981553076</c:v>
                </c:pt>
                <c:pt idx="8951">
                  <c:v>0.99999999816700624</c:v>
                </c:pt>
                <c:pt idx="8952">
                  <c:v>0.99999999817863261</c:v>
                </c:pt>
                <c:pt idx="8953">
                  <c:v>0.99999999819019103</c:v>
                </c:pt>
                <c:pt idx="8954">
                  <c:v>0.99999999820167063</c:v>
                </c:pt>
                <c:pt idx="8955">
                  <c:v>0.9999999982130866</c:v>
                </c:pt>
                <c:pt idx="8956">
                  <c:v>0.99999999822442465</c:v>
                </c:pt>
                <c:pt idx="8957">
                  <c:v>0.99999999823569663</c:v>
                </c:pt>
                <c:pt idx="8958">
                  <c:v>0.9999999982469</c:v>
                </c:pt>
                <c:pt idx="8959">
                  <c:v>0.99999999825803165</c:v>
                </c:pt>
                <c:pt idx="8960">
                  <c:v>0.99999999826909902</c:v>
                </c:pt>
                <c:pt idx="8961">
                  <c:v>0.999999998280094</c:v>
                </c:pt>
                <c:pt idx="8962">
                  <c:v>0.9999999982910186</c:v>
                </c:pt>
                <c:pt idx="8963">
                  <c:v>0.99999999830188191</c:v>
                </c:pt>
                <c:pt idx="8964">
                  <c:v>0.99999999831267095</c:v>
                </c:pt>
                <c:pt idx="8965">
                  <c:v>0.99999999832340059</c:v>
                </c:pt>
                <c:pt idx="8966">
                  <c:v>0.99999999833405662</c:v>
                </c:pt>
                <c:pt idx="8967">
                  <c:v>0.99999999834464992</c:v>
                </c:pt>
                <c:pt idx="8968">
                  <c:v>0.99999999835518172</c:v>
                </c:pt>
                <c:pt idx="8969">
                  <c:v>0.99999999836564069</c:v>
                </c:pt>
                <c:pt idx="8970">
                  <c:v>0.9999999983760387</c:v>
                </c:pt>
                <c:pt idx="8971">
                  <c:v>0.9999999983863751</c:v>
                </c:pt>
                <c:pt idx="8972">
                  <c:v>0.99999999839664167</c:v>
                </c:pt>
                <c:pt idx="8973">
                  <c:v>0.99999999840684761</c:v>
                </c:pt>
                <c:pt idx="8974">
                  <c:v>0.99999999841699061</c:v>
                </c:pt>
                <c:pt idx="8975">
                  <c:v>0.99999999842706988</c:v>
                </c:pt>
                <c:pt idx="8976">
                  <c:v>0.99999999843708764</c:v>
                </c:pt>
                <c:pt idx="8977">
                  <c:v>0.99999999844704224</c:v>
                </c:pt>
                <c:pt idx="8978">
                  <c:v>0.99999999845693555</c:v>
                </c:pt>
                <c:pt idx="8979">
                  <c:v>0.99999999846676768</c:v>
                </c:pt>
                <c:pt idx="8980">
                  <c:v>0.99999999847653864</c:v>
                </c:pt>
                <c:pt idx="8981">
                  <c:v>0.99999999848624876</c:v>
                </c:pt>
                <c:pt idx="8982">
                  <c:v>0.99999999849590004</c:v>
                </c:pt>
                <c:pt idx="8983">
                  <c:v>0.9999999985054927</c:v>
                </c:pt>
                <c:pt idx="8984">
                  <c:v>0.99999999851501964</c:v>
                </c:pt>
                <c:pt idx="8985">
                  <c:v>0.99999999852449528</c:v>
                </c:pt>
                <c:pt idx="8986">
                  <c:v>0.99999999853390364</c:v>
                </c:pt>
                <c:pt idx="8987">
                  <c:v>0.99999999854325761</c:v>
                </c:pt>
                <c:pt idx="8988">
                  <c:v>0.99999999855255362</c:v>
                </c:pt>
                <c:pt idx="8989">
                  <c:v>0.999999998561795</c:v>
                </c:pt>
                <c:pt idx="8990">
                  <c:v>0.99999999857097543</c:v>
                </c:pt>
                <c:pt idx="8991">
                  <c:v>0.99999999858009991</c:v>
                </c:pt>
                <c:pt idx="8992">
                  <c:v>0.99999999858916599</c:v>
                </c:pt>
                <c:pt idx="8993">
                  <c:v>0.99999999859818012</c:v>
                </c:pt>
                <c:pt idx="8994">
                  <c:v>0.99999999860712863</c:v>
                </c:pt>
                <c:pt idx="8995">
                  <c:v>0.99999999861602695</c:v>
                </c:pt>
                <c:pt idx="8996">
                  <c:v>0.99999999862487576</c:v>
                </c:pt>
                <c:pt idx="8997">
                  <c:v>0.99999999863365885</c:v>
                </c:pt>
                <c:pt idx="8998">
                  <c:v>0.99999999864239264</c:v>
                </c:pt>
                <c:pt idx="8999">
                  <c:v>0.99999999865107536</c:v>
                </c:pt>
                <c:pt idx="9000">
                  <c:v>0.99999999865970024</c:v>
                </c:pt>
                <c:pt idx="9001">
                  <c:v>0.99999999866826861</c:v>
                </c:pt>
                <c:pt idx="9002">
                  <c:v>0.99999999867679001</c:v>
                </c:pt>
                <c:pt idx="9003">
                  <c:v>0.9999999986852518</c:v>
                </c:pt>
                <c:pt idx="9004">
                  <c:v>0.99999999869366463</c:v>
                </c:pt>
                <c:pt idx="9005">
                  <c:v>0.9999999987020235</c:v>
                </c:pt>
                <c:pt idx="9006">
                  <c:v>0.99999999871033152</c:v>
                </c:pt>
                <c:pt idx="9007">
                  <c:v>0.99999999871859124</c:v>
                </c:pt>
                <c:pt idx="9008">
                  <c:v>0.99999999872679235</c:v>
                </c:pt>
                <c:pt idx="9009">
                  <c:v>0.99999999873494549</c:v>
                </c:pt>
                <c:pt idx="9010">
                  <c:v>0.99999999874304812</c:v>
                </c:pt>
                <c:pt idx="9011">
                  <c:v>0.99999999875110013</c:v>
                </c:pt>
                <c:pt idx="9012">
                  <c:v>0.99999999875910173</c:v>
                </c:pt>
                <c:pt idx="9013">
                  <c:v>0.99999999876705348</c:v>
                </c:pt>
                <c:pt idx="9014">
                  <c:v>0.99999999877495549</c:v>
                </c:pt>
                <c:pt idx="9015">
                  <c:v>0.99999999878280843</c:v>
                </c:pt>
                <c:pt idx="9016">
                  <c:v>0.99999999879061208</c:v>
                </c:pt>
                <c:pt idx="9017">
                  <c:v>0.9999999987983671</c:v>
                </c:pt>
                <c:pt idx="9018">
                  <c:v>0.99999999880607371</c:v>
                </c:pt>
                <c:pt idx="9019">
                  <c:v>0.99999999881373203</c:v>
                </c:pt>
                <c:pt idx="9020">
                  <c:v>0.9999999988213425</c:v>
                </c:pt>
                <c:pt idx="9021">
                  <c:v>0.99999999882890567</c:v>
                </c:pt>
                <c:pt idx="9022">
                  <c:v>0.99999999883642132</c:v>
                </c:pt>
                <c:pt idx="9023">
                  <c:v>0.99999999884389323</c:v>
                </c:pt>
                <c:pt idx="9024">
                  <c:v>0.99999999885131197</c:v>
                </c:pt>
                <c:pt idx="9025">
                  <c:v>0.99999999885868762</c:v>
                </c:pt>
                <c:pt idx="9026">
                  <c:v>0.99999999886601709</c:v>
                </c:pt>
                <c:pt idx="9027">
                  <c:v>0.9999999988733006</c:v>
                </c:pt>
                <c:pt idx="9028">
                  <c:v>0.9999999988805387</c:v>
                </c:pt>
                <c:pt idx="9029">
                  <c:v>0.99999999888773139</c:v>
                </c:pt>
                <c:pt idx="9030">
                  <c:v>0.99999999889488222</c:v>
                </c:pt>
                <c:pt idx="9031">
                  <c:v>0.99999999890198199</c:v>
                </c:pt>
                <c:pt idx="9032">
                  <c:v>0.99999999890904068</c:v>
                </c:pt>
                <c:pt idx="9033">
                  <c:v>0.99999999891605451</c:v>
                </c:pt>
                <c:pt idx="9034">
                  <c:v>0.99999999892302505</c:v>
                </c:pt>
                <c:pt idx="9035">
                  <c:v>0.99999999892995151</c:v>
                </c:pt>
                <c:pt idx="9036">
                  <c:v>0.99999999893683489</c:v>
                </c:pt>
                <c:pt idx="9037">
                  <c:v>0.99999999894367564</c:v>
                </c:pt>
                <c:pt idx="9038">
                  <c:v>0.99999999895047265</c:v>
                </c:pt>
                <c:pt idx="9039">
                  <c:v>0.99999999895722658</c:v>
                </c:pt>
                <c:pt idx="9040">
                  <c:v>0.9999999989639391</c:v>
                </c:pt>
                <c:pt idx="9041">
                  <c:v>0.99999999897060921</c:v>
                </c:pt>
                <c:pt idx="9042">
                  <c:v>0.99999999897723746</c:v>
                </c:pt>
                <c:pt idx="9043">
                  <c:v>0.99999999898382463</c:v>
                </c:pt>
                <c:pt idx="9044">
                  <c:v>0.99999999899036951</c:v>
                </c:pt>
                <c:pt idx="9045">
                  <c:v>0.99999999899687464</c:v>
                </c:pt>
                <c:pt idx="9046">
                  <c:v>0.99999999900333769</c:v>
                </c:pt>
                <c:pt idx="9047">
                  <c:v>0.99999999900976022</c:v>
                </c:pt>
                <c:pt idx="9048">
                  <c:v>0.99999999901614278</c:v>
                </c:pt>
                <c:pt idx="9049">
                  <c:v>0.9999999990224856</c:v>
                </c:pt>
                <c:pt idx="9050">
                  <c:v>0.99999999902879089</c:v>
                </c:pt>
                <c:pt idx="9051">
                  <c:v>0.99999999903505099</c:v>
                </c:pt>
                <c:pt idx="9052">
                  <c:v>0.99999999904127468</c:v>
                </c:pt>
                <c:pt idx="9053">
                  <c:v>0.99999999904745918</c:v>
                </c:pt>
                <c:pt idx="9054">
                  <c:v>0.99999999905360482</c:v>
                </c:pt>
                <c:pt idx="9055">
                  <c:v>0.99999999905971193</c:v>
                </c:pt>
                <c:pt idx="9056">
                  <c:v>0.99999999906578063</c:v>
                </c:pt>
                <c:pt idx="9057">
                  <c:v>0.99999999907181103</c:v>
                </c:pt>
                <c:pt idx="9058">
                  <c:v>0.99999999907780368</c:v>
                </c:pt>
                <c:pt idx="9059">
                  <c:v>0.99999999908375869</c:v>
                </c:pt>
                <c:pt idx="9060">
                  <c:v>0.99999999908967574</c:v>
                </c:pt>
                <c:pt idx="9061">
                  <c:v>0.99999999909555581</c:v>
                </c:pt>
                <c:pt idx="9062">
                  <c:v>0.99999999910139892</c:v>
                </c:pt>
                <c:pt idx="9063">
                  <c:v>0.99999999910720527</c:v>
                </c:pt>
                <c:pt idx="9064">
                  <c:v>0.99999999911297499</c:v>
                </c:pt>
                <c:pt idx="9065">
                  <c:v>0.99999999911870863</c:v>
                </c:pt>
                <c:pt idx="9066">
                  <c:v>0.99999999912440574</c:v>
                </c:pt>
                <c:pt idx="9067">
                  <c:v>0.99999999913006721</c:v>
                </c:pt>
                <c:pt idx="9068">
                  <c:v>0.99999999913569293</c:v>
                </c:pt>
                <c:pt idx="9069">
                  <c:v>0.99999999914128312</c:v>
                </c:pt>
                <c:pt idx="9070">
                  <c:v>0.99999999914683813</c:v>
                </c:pt>
                <c:pt idx="9071">
                  <c:v>0.99999999915235749</c:v>
                </c:pt>
                <c:pt idx="9072">
                  <c:v>0.99999999915784343</c:v>
                </c:pt>
                <c:pt idx="9073">
                  <c:v>0.99999999916329463</c:v>
                </c:pt>
                <c:pt idx="9074">
                  <c:v>0.99999999916871063</c:v>
                </c:pt>
                <c:pt idx="9075">
                  <c:v>0.9999999991740951</c:v>
                </c:pt>
                <c:pt idx="9076">
                  <c:v>0.9999999991794406</c:v>
                </c:pt>
                <c:pt idx="9077">
                  <c:v>0.99999999918475468</c:v>
                </c:pt>
                <c:pt idx="9078">
                  <c:v>0.99999999919003568</c:v>
                </c:pt>
                <c:pt idx="9079">
                  <c:v>0.99999999919528293</c:v>
                </c:pt>
                <c:pt idx="9080">
                  <c:v>0.99999999920049765</c:v>
                </c:pt>
                <c:pt idx="9081">
                  <c:v>0.99999999920567861</c:v>
                </c:pt>
                <c:pt idx="9082">
                  <c:v>0.99999999921082761</c:v>
                </c:pt>
                <c:pt idx="9083">
                  <c:v>0.9999999992159434</c:v>
                </c:pt>
                <c:pt idx="9084">
                  <c:v>0.99999999922102722</c:v>
                </c:pt>
                <c:pt idx="9085">
                  <c:v>0.99999999922607885</c:v>
                </c:pt>
                <c:pt idx="9086">
                  <c:v>0.99999999923109861</c:v>
                </c:pt>
                <c:pt idx="9087">
                  <c:v>0.99999999923608662</c:v>
                </c:pt>
                <c:pt idx="9088">
                  <c:v>0.99999999924104299</c:v>
                </c:pt>
                <c:pt idx="9089">
                  <c:v>0.99999999924596816</c:v>
                </c:pt>
                <c:pt idx="9090">
                  <c:v>0.99999999925086203</c:v>
                </c:pt>
                <c:pt idx="9091">
                  <c:v>0.99999999925572503</c:v>
                </c:pt>
                <c:pt idx="9092">
                  <c:v>0.9999999992605576</c:v>
                </c:pt>
                <c:pt idx="9093">
                  <c:v>0.99999999926535887</c:v>
                </c:pt>
                <c:pt idx="9094">
                  <c:v>0.99999999927013061</c:v>
                </c:pt>
                <c:pt idx="9095">
                  <c:v>0.99999999927487493</c:v>
                </c:pt>
                <c:pt idx="9096">
                  <c:v>0.99999999927958594</c:v>
                </c:pt>
                <c:pt idx="9097">
                  <c:v>0.99999999928426342</c:v>
                </c:pt>
                <c:pt idx="9098">
                  <c:v>0.99999999928891492</c:v>
                </c:pt>
                <c:pt idx="9099">
                  <c:v>0.99999999929354011</c:v>
                </c:pt>
                <c:pt idx="9100">
                  <c:v>0.99999999929813266</c:v>
                </c:pt>
                <c:pt idx="9101">
                  <c:v>0.99999999930269334</c:v>
                </c:pt>
                <c:pt idx="9102">
                  <c:v>0.99999999930722816</c:v>
                </c:pt>
                <c:pt idx="9103">
                  <c:v>0.99999999931173411</c:v>
                </c:pt>
                <c:pt idx="9104">
                  <c:v>0.99999999931621153</c:v>
                </c:pt>
                <c:pt idx="9105">
                  <c:v>0.99999999932066053</c:v>
                </c:pt>
                <c:pt idx="9106">
                  <c:v>0.99999999932508365</c:v>
                </c:pt>
                <c:pt idx="9107">
                  <c:v>0.99999999932947781</c:v>
                </c:pt>
                <c:pt idx="9108">
                  <c:v>0.99999999933383965</c:v>
                </c:pt>
                <c:pt idx="9109">
                  <c:v>0.99999999933818062</c:v>
                </c:pt>
                <c:pt idx="9110">
                  <c:v>0.99999999934248573</c:v>
                </c:pt>
                <c:pt idx="9111">
                  <c:v>0.99999999934676798</c:v>
                </c:pt>
                <c:pt idx="9112">
                  <c:v>0.99999999935102313</c:v>
                </c:pt>
                <c:pt idx="9113">
                  <c:v>0.99999999935525119</c:v>
                </c:pt>
                <c:pt idx="9114">
                  <c:v>0.99999999935945261</c:v>
                </c:pt>
                <c:pt idx="9115">
                  <c:v>0.99999999936362693</c:v>
                </c:pt>
                <c:pt idx="9116">
                  <c:v>0.99999999936777495</c:v>
                </c:pt>
                <c:pt idx="9117">
                  <c:v>0.99999999937189665</c:v>
                </c:pt>
                <c:pt idx="9118">
                  <c:v>0.99999999937599204</c:v>
                </c:pt>
                <c:pt idx="9119">
                  <c:v>0.99999999938006134</c:v>
                </c:pt>
                <c:pt idx="9120">
                  <c:v>0.99999999938410777</c:v>
                </c:pt>
                <c:pt idx="9121">
                  <c:v>0.999999999388126</c:v>
                </c:pt>
                <c:pt idx="9122">
                  <c:v>0.99999999939211504</c:v>
                </c:pt>
                <c:pt idx="9123">
                  <c:v>0.99999999939608264</c:v>
                </c:pt>
                <c:pt idx="9124">
                  <c:v>0.9999999994000236</c:v>
                </c:pt>
                <c:pt idx="9125">
                  <c:v>0.99999999940394002</c:v>
                </c:pt>
                <c:pt idx="9126">
                  <c:v>0.99999999940783169</c:v>
                </c:pt>
                <c:pt idx="9127">
                  <c:v>0.9999999994116987</c:v>
                </c:pt>
                <c:pt idx="9128">
                  <c:v>0.99999999941554063</c:v>
                </c:pt>
                <c:pt idx="9129">
                  <c:v>0.99999999941935835</c:v>
                </c:pt>
                <c:pt idx="9130">
                  <c:v>0.99999999942315265</c:v>
                </c:pt>
                <c:pt idx="9131">
                  <c:v>0.99999999942692108</c:v>
                </c:pt>
                <c:pt idx="9132">
                  <c:v>0.99999999943066631</c:v>
                </c:pt>
                <c:pt idx="9133">
                  <c:v>0.99999999943439055</c:v>
                </c:pt>
                <c:pt idx="9134">
                  <c:v>0.99999999943808904</c:v>
                </c:pt>
                <c:pt idx="9135">
                  <c:v>0.99999999944175944</c:v>
                </c:pt>
                <c:pt idx="9136">
                  <c:v>0.99999999944541063</c:v>
                </c:pt>
                <c:pt idx="9137">
                  <c:v>0.99999999944903761</c:v>
                </c:pt>
                <c:pt idx="9138">
                  <c:v>0.99999999945264151</c:v>
                </c:pt>
                <c:pt idx="9139">
                  <c:v>0.99999999945622298</c:v>
                </c:pt>
                <c:pt idx="9140">
                  <c:v>0.99999999945978468</c:v>
                </c:pt>
                <c:pt idx="9141">
                  <c:v>0.99999999946331763</c:v>
                </c:pt>
                <c:pt idx="9142">
                  <c:v>0.9999999994668306</c:v>
                </c:pt>
                <c:pt idx="9143">
                  <c:v>0.99999999947032081</c:v>
                </c:pt>
                <c:pt idx="9144">
                  <c:v>0.99999999947379303</c:v>
                </c:pt>
                <c:pt idx="9145">
                  <c:v>0.9999999994772355</c:v>
                </c:pt>
                <c:pt idx="9146">
                  <c:v>0.99999999948065976</c:v>
                </c:pt>
                <c:pt idx="9147">
                  <c:v>0.99999999948406215</c:v>
                </c:pt>
                <c:pt idx="9148">
                  <c:v>0.99999999948744278</c:v>
                </c:pt>
                <c:pt idx="9149">
                  <c:v>0.99999999949080265</c:v>
                </c:pt>
                <c:pt idx="9150">
                  <c:v>0.99999999949413965</c:v>
                </c:pt>
                <c:pt idx="9151">
                  <c:v>0.99999999949745566</c:v>
                </c:pt>
                <c:pt idx="9152">
                  <c:v>0.99999999950075069</c:v>
                </c:pt>
                <c:pt idx="9153">
                  <c:v>0.99999999950402463</c:v>
                </c:pt>
                <c:pt idx="9154">
                  <c:v>0.99999999950727769</c:v>
                </c:pt>
                <c:pt idx="9155">
                  <c:v>0.99999999951051277</c:v>
                </c:pt>
                <c:pt idx="9156">
                  <c:v>0.99999999951372165</c:v>
                </c:pt>
                <c:pt idx="9157">
                  <c:v>0.99999999951691232</c:v>
                </c:pt>
                <c:pt idx="9158">
                  <c:v>0.99999999952008611</c:v>
                </c:pt>
                <c:pt idx="9159">
                  <c:v>0.99999999952323315</c:v>
                </c:pt>
                <c:pt idx="9160">
                  <c:v>0.99999999952636331</c:v>
                </c:pt>
                <c:pt idx="9161">
                  <c:v>0.99999999952947705</c:v>
                </c:pt>
                <c:pt idx="9162">
                  <c:v>0.99999999953256369</c:v>
                </c:pt>
                <c:pt idx="9163">
                  <c:v>0.99999999953563379</c:v>
                </c:pt>
                <c:pt idx="9164">
                  <c:v>0.99999999953868779</c:v>
                </c:pt>
                <c:pt idx="9165">
                  <c:v>0.9999999995417157</c:v>
                </c:pt>
                <c:pt idx="9166">
                  <c:v>0.99999999954472762</c:v>
                </c:pt>
                <c:pt idx="9167">
                  <c:v>0.99999999954771968</c:v>
                </c:pt>
                <c:pt idx="9168">
                  <c:v>0.99999999955069285</c:v>
                </c:pt>
                <c:pt idx="9169">
                  <c:v>0.99999999955364705</c:v>
                </c:pt>
                <c:pt idx="9170">
                  <c:v>0.99999999955658603</c:v>
                </c:pt>
                <c:pt idx="9171">
                  <c:v>0.99999999955950225</c:v>
                </c:pt>
                <c:pt idx="9172">
                  <c:v>0.9999999995623966</c:v>
                </c:pt>
                <c:pt idx="9173">
                  <c:v>0.99999999956527563</c:v>
                </c:pt>
                <c:pt idx="9174">
                  <c:v>0.99999999956813912</c:v>
                </c:pt>
                <c:pt idx="9175">
                  <c:v>0.99999999957097863</c:v>
                </c:pt>
                <c:pt idx="9176">
                  <c:v>0.99999999957380581</c:v>
                </c:pt>
                <c:pt idx="9177">
                  <c:v>0.9999999995766079</c:v>
                </c:pt>
                <c:pt idx="9178">
                  <c:v>0.999999999579399</c:v>
                </c:pt>
                <c:pt idx="9179">
                  <c:v>0.99999999958216568</c:v>
                </c:pt>
                <c:pt idx="9180">
                  <c:v>0.99999999958491781</c:v>
                </c:pt>
                <c:pt idx="9181">
                  <c:v>0.99999999958765229</c:v>
                </c:pt>
                <c:pt idx="9182">
                  <c:v>0.99999999959036912</c:v>
                </c:pt>
                <c:pt idx="9183">
                  <c:v>0.99999999959306862</c:v>
                </c:pt>
                <c:pt idx="9184">
                  <c:v>0.9999999995957507</c:v>
                </c:pt>
                <c:pt idx="9185">
                  <c:v>0.99999999959841879</c:v>
                </c:pt>
                <c:pt idx="9186">
                  <c:v>0.99999999960106312</c:v>
                </c:pt>
                <c:pt idx="9187">
                  <c:v>0.9999999996036969</c:v>
                </c:pt>
                <c:pt idx="9188">
                  <c:v>0.9999999996063077</c:v>
                </c:pt>
                <c:pt idx="9189">
                  <c:v>0.99999999960890462</c:v>
                </c:pt>
                <c:pt idx="9190">
                  <c:v>0.99999999961148789</c:v>
                </c:pt>
                <c:pt idx="9191">
                  <c:v>0.99999999961404862</c:v>
                </c:pt>
                <c:pt idx="9192">
                  <c:v>0.99999999961659902</c:v>
                </c:pt>
                <c:pt idx="9193">
                  <c:v>0.999999999619129</c:v>
                </c:pt>
                <c:pt idx="9194">
                  <c:v>0.99999999962164032</c:v>
                </c:pt>
                <c:pt idx="9195">
                  <c:v>0.99999999962414143</c:v>
                </c:pt>
                <c:pt idx="9196">
                  <c:v>0.99999999962662067</c:v>
                </c:pt>
                <c:pt idx="9197">
                  <c:v>0.99999999962909025</c:v>
                </c:pt>
                <c:pt idx="9198">
                  <c:v>0.99999999963153763</c:v>
                </c:pt>
                <c:pt idx="9199">
                  <c:v>0.99999999963397468</c:v>
                </c:pt>
                <c:pt idx="9200">
                  <c:v>0.99999999963639064</c:v>
                </c:pt>
                <c:pt idx="9201">
                  <c:v>0.99999999963879704</c:v>
                </c:pt>
                <c:pt idx="9202">
                  <c:v>0.99999999964118458</c:v>
                </c:pt>
                <c:pt idx="9203">
                  <c:v>0.99999999964355635</c:v>
                </c:pt>
                <c:pt idx="9204">
                  <c:v>0.99999999964591013</c:v>
                </c:pt>
                <c:pt idx="9205">
                  <c:v>0.99999999964825181</c:v>
                </c:pt>
                <c:pt idx="9206">
                  <c:v>0.99999999965058273</c:v>
                </c:pt>
                <c:pt idx="9207">
                  <c:v>0.99999999965289299</c:v>
                </c:pt>
                <c:pt idx="9208">
                  <c:v>0.99999999965519026</c:v>
                </c:pt>
                <c:pt idx="9209">
                  <c:v>0.99999999965746866</c:v>
                </c:pt>
                <c:pt idx="9210">
                  <c:v>0.99999999965973574</c:v>
                </c:pt>
                <c:pt idx="9211">
                  <c:v>0.9999999996619886</c:v>
                </c:pt>
                <c:pt idx="9212">
                  <c:v>0.99999999966422615</c:v>
                </c:pt>
                <c:pt idx="9213">
                  <c:v>0.9999999996664497</c:v>
                </c:pt>
                <c:pt idx="9214">
                  <c:v>0.99999999966865882</c:v>
                </c:pt>
                <c:pt idx="9215">
                  <c:v>0.99999999967085362</c:v>
                </c:pt>
                <c:pt idx="9216">
                  <c:v>0.99999999967303665</c:v>
                </c:pt>
                <c:pt idx="9217">
                  <c:v>0.99999999967520081</c:v>
                </c:pt>
                <c:pt idx="9218">
                  <c:v>0.99999999967735331</c:v>
                </c:pt>
                <c:pt idx="9219">
                  <c:v>0.99999999967949582</c:v>
                </c:pt>
                <c:pt idx="9220">
                  <c:v>0.99999999968161679</c:v>
                </c:pt>
                <c:pt idx="9221">
                  <c:v>0.99999999968373077</c:v>
                </c:pt>
                <c:pt idx="9222">
                  <c:v>0.99999999968582565</c:v>
                </c:pt>
                <c:pt idx="9223">
                  <c:v>0.99999999968790909</c:v>
                </c:pt>
                <c:pt idx="9224">
                  <c:v>0.99999999968998221</c:v>
                </c:pt>
                <c:pt idx="9225">
                  <c:v>0.99999999969203635</c:v>
                </c:pt>
                <c:pt idx="9226">
                  <c:v>0.99999999969408371</c:v>
                </c:pt>
                <c:pt idx="9227">
                  <c:v>0.99999999969611064</c:v>
                </c:pt>
                <c:pt idx="9228">
                  <c:v>0.99999999969813114</c:v>
                </c:pt>
                <c:pt idx="9229">
                  <c:v>0.99999999970013154</c:v>
                </c:pt>
                <c:pt idx="9230">
                  <c:v>0.9999999997021225</c:v>
                </c:pt>
                <c:pt idx="9231">
                  <c:v>0.99999999970410114</c:v>
                </c:pt>
                <c:pt idx="9232">
                  <c:v>0.99999999970606657</c:v>
                </c:pt>
                <c:pt idx="9233">
                  <c:v>0.99999999970801923</c:v>
                </c:pt>
                <c:pt idx="9234">
                  <c:v>0.99999999970995856</c:v>
                </c:pt>
                <c:pt idx="9235">
                  <c:v>0.9999999997118868</c:v>
                </c:pt>
                <c:pt idx="9236">
                  <c:v>0.99999999971380171</c:v>
                </c:pt>
                <c:pt idx="9237">
                  <c:v>0.9999999997157043</c:v>
                </c:pt>
                <c:pt idx="9238">
                  <c:v>0.99999999971759468</c:v>
                </c:pt>
                <c:pt idx="9239">
                  <c:v>0.99999999971947262</c:v>
                </c:pt>
                <c:pt idx="9240">
                  <c:v>0.99999999972133757</c:v>
                </c:pt>
                <c:pt idx="9241">
                  <c:v>0.99999999972319265</c:v>
                </c:pt>
                <c:pt idx="9242">
                  <c:v>0.99999999972503339</c:v>
                </c:pt>
                <c:pt idx="9243">
                  <c:v>0.99999999972686249</c:v>
                </c:pt>
                <c:pt idx="9244">
                  <c:v>0.99999999972868081</c:v>
                </c:pt>
                <c:pt idx="9245">
                  <c:v>0.99999999973048681</c:v>
                </c:pt>
                <c:pt idx="9246">
                  <c:v>0.99999999973228049</c:v>
                </c:pt>
                <c:pt idx="9247">
                  <c:v>0.9999999997340635</c:v>
                </c:pt>
                <c:pt idx="9248">
                  <c:v>0.99999999973583453</c:v>
                </c:pt>
                <c:pt idx="9249">
                  <c:v>0.99999999973759401</c:v>
                </c:pt>
                <c:pt idx="9250">
                  <c:v>0.99999999973934206</c:v>
                </c:pt>
                <c:pt idx="9251">
                  <c:v>0.99999999974107878</c:v>
                </c:pt>
                <c:pt idx="9252">
                  <c:v>0.99999999974280407</c:v>
                </c:pt>
                <c:pt idx="9253">
                  <c:v>0.99999999974451825</c:v>
                </c:pt>
                <c:pt idx="9254">
                  <c:v>0.99999999974622056</c:v>
                </c:pt>
                <c:pt idx="9255">
                  <c:v>0.99999999974790998</c:v>
                </c:pt>
                <c:pt idx="9256">
                  <c:v>0.99999999974959464</c:v>
                </c:pt>
                <c:pt idx="9257">
                  <c:v>0.99999999975126086</c:v>
                </c:pt>
                <c:pt idx="9258">
                  <c:v>0.99999999975291998</c:v>
                </c:pt>
                <c:pt idx="9259">
                  <c:v>0.99999999975457265</c:v>
                </c:pt>
                <c:pt idx="9260">
                  <c:v>0.99999999975620857</c:v>
                </c:pt>
                <c:pt idx="9261">
                  <c:v>0.99999999975783549</c:v>
                </c:pt>
                <c:pt idx="9262">
                  <c:v>0.9999999997594522</c:v>
                </c:pt>
                <c:pt idx="9263">
                  <c:v>0.99999999976105758</c:v>
                </c:pt>
                <c:pt idx="9264">
                  <c:v>0.99999999976265008</c:v>
                </c:pt>
                <c:pt idx="9265">
                  <c:v>0.99999999976423826</c:v>
                </c:pt>
                <c:pt idx="9266">
                  <c:v>0.99999999976581277</c:v>
                </c:pt>
                <c:pt idx="9267">
                  <c:v>0.99999999976737719</c:v>
                </c:pt>
                <c:pt idx="9268">
                  <c:v>0.99999999976893128</c:v>
                </c:pt>
                <c:pt idx="9269">
                  <c:v>0.9999999997704756</c:v>
                </c:pt>
                <c:pt idx="9270">
                  <c:v>0.99999999977200849</c:v>
                </c:pt>
                <c:pt idx="9271">
                  <c:v>0.99999999977353304</c:v>
                </c:pt>
                <c:pt idx="9272">
                  <c:v>0.9999999997750465</c:v>
                </c:pt>
                <c:pt idx="9273">
                  <c:v>0.99999999977655107</c:v>
                </c:pt>
                <c:pt idx="9274">
                  <c:v>0.99999999977804532</c:v>
                </c:pt>
                <c:pt idx="9275">
                  <c:v>0.9999999997795298</c:v>
                </c:pt>
                <c:pt idx="9276">
                  <c:v>0.99999999978100451</c:v>
                </c:pt>
                <c:pt idx="9277">
                  <c:v>0.99999999978246956</c:v>
                </c:pt>
                <c:pt idx="9278">
                  <c:v>0.9999999997839254</c:v>
                </c:pt>
                <c:pt idx="9279">
                  <c:v>0.99999999978537168</c:v>
                </c:pt>
                <c:pt idx="9280">
                  <c:v>0.9999999997868082</c:v>
                </c:pt>
                <c:pt idx="9281">
                  <c:v>0.99999999978823551</c:v>
                </c:pt>
                <c:pt idx="9282">
                  <c:v>0.99999999978965337</c:v>
                </c:pt>
                <c:pt idx="9283">
                  <c:v>0.99999999979106158</c:v>
                </c:pt>
                <c:pt idx="9284">
                  <c:v>0.99999999979246157</c:v>
                </c:pt>
                <c:pt idx="9285">
                  <c:v>0.99999999979385179</c:v>
                </c:pt>
                <c:pt idx="9286">
                  <c:v>0.99999999979523257</c:v>
                </c:pt>
                <c:pt idx="9287">
                  <c:v>0.99999999979660459</c:v>
                </c:pt>
                <c:pt idx="9288">
                  <c:v>0.99999999979796428</c:v>
                </c:pt>
                <c:pt idx="9289">
                  <c:v>0.99999999979932253</c:v>
                </c:pt>
                <c:pt idx="9290">
                  <c:v>0.99999999980066756</c:v>
                </c:pt>
                <c:pt idx="9291">
                  <c:v>0.99999999980200449</c:v>
                </c:pt>
                <c:pt idx="9292">
                  <c:v>0.99999999980333254</c:v>
                </c:pt>
                <c:pt idx="9293">
                  <c:v>0.99999999980465148</c:v>
                </c:pt>
                <c:pt idx="9294">
                  <c:v>0.99999999980595944</c:v>
                </c:pt>
                <c:pt idx="9295">
                  <c:v>0.99999999980726051</c:v>
                </c:pt>
                <c:pt idx="9296">
                  <c:v>0.99999999980855769</c:v>
                </c:pt>
                <c:pt idx="9297">
                  <c:v>0.99999999980984255</c:v>
                </c:pt>
                <c:pt idx="9298">
                  <c:v>0.99999999981111909</c:v>
                </c:pt>
                <c:pt idx="9299">
                  <c:v>0.9999999998123873</c:v>
                </c:pt>
                <c:pt idx="9300">
                  <c:v>0.99999999981364707</c:v>
                </c:pt>
                <c:pt idx="9301">
                  <c:v>0.99999999981489873</c:v>
                </c:pt>
                <c:pt idx="9302">
                  <c:v>0.99999999981614207</c:v>
                </c:pt>
                <c:pt idx="9303">
                  <c:v>0.99999999981737731</c:v>
                </c:pt>
                <c:pt idx="9304">
                  <c:v>0.99999999981860432</c:v>
                </c:pt>
                <c:pt idx="9305">
                  <c:v>0.99999999981982368</c:v>
                </c:pt>
                <c:pt idx="9306">
                  <c:v>0.99999999982103449</c:v>
                </c:pt>
                <c:pt idx="9307">
                  <c:v>0.99999999982223431</c:v>
                </c:pt>
                <c:pt idx="9308">
                  <c:v>0.99999999982343279</c:v>
                </c:pt>
                <c:pt idx="9309">
                  <c:v>0.99999999982462018</c:v>
                </c:pt>
                <c:pt idx="9310">
                  <c:v>0.99999999982579979</c:v>
                </c:pt>
                <c:pt idx="9311">
                  <c:v>0.99999999982697152</c:v>
                </c:pt>
                <c:pt idx="9312">
                  <c:v>0.9999999998281357</c:v>
                </c:pt>
                <c:pt idx="9313">
                  <c:v>0.99999999982929222</c:v>
                </c:pt>
                <c:pt idx="9314">
                  <c:v>0.99999999983044108</c:v>
                </c:pt>
                <c:pt idx="9315">
                  <c:v>0.99999999983158261</c:v>
                </c:pt>
                <c:pt idx="9316">
                  <c:v>0.99999999983271626</c:v>
                </c:pt>
                <c:pt idx="9317">
                  <c:v>0.99999999983384269</c:v>
                </c:pt>
                <c:pt idx="9318">
                  <c:v>0.99999999983496157</c:v>
                </c:pt>
                <c:pt idx="9319">
                  <c:v>0.99999999983607313</c:v>
                </c:pt>
                <c:pt idx="9320">
                  <c:v>0.99999999983717769</c:v>
                </c:pt>
                <c:pt idx="9321">
                  <c:v>0.9999999998382747</c:v>
                </c:pt>
                <c:pt idx="9322">
                  <c:v>0.99999999983936427</c:v>
                </c:pt>
                <c:pt idx="9323">
                  <c:v>0.99999999984044696</c:v>
                </c:pt>
                <c:pt idx="9324">
                  <c:v>0.99999999984152244</c:v>
                </c:pt>
                <c:pt idx="9325">
                  <c:v>0.99999999984259091</c:v>
                </c:pt>
                <c:pt idx="9326">
                  <c:v>0.99999999984365229</c:v>
                </c:pt>
                <c:pt idx="9327">
                  <c:v>0.99999999984470667</c:v>
                </c:pt>
                <c:pt idx="9328">
                  <c:v>0.99999999984575416</c:v>
                </c:pt>
                <c:pt idx="9329">
                  <c:v>0.99999999984679477</c:v>
                </c:pt>
                <c:pt idx="9330">
                  <c:v>0.99999999984782839</c:v>
                </c:pt>
                <c:pt idx="9331">
                  <c:v>0.99999999984885535</c:v>
                </c:pt>
                <c:pt idx="9332">
                  <c:v>0.99999999984987564</c:v>
                </c:pt>
                <c:pt idx="9333">
                  <c:v>0.99999999985088883</c:v>
                </c:pt>
                <c:pt idx="9334">
                  <c:v>0.99999999985189569</c:v>
                </c:pt>
                <c:pt idx="9335">
                  <c:v>0.99999999985289567</c:v>
                </c:pt>
                <c:pt idx="9336">
                  <c:v>0.99999999985388965</c:v>
                </c:pt>
                <c:pt idx="9337">
                  <c:v>0.99999999985487664</c:v>
                </c:pt>
                <c:pt idx="9338">
                  <c:v>0.99999999985585653</c:v>
                </c:pt>
                <c:pt idx="9339">
                  <c:v>0.99999999985683052</c:v>
                </c:pt>
                <c:pt idx="9340">
                  <c:v>0.99999999985779797</c:v>
                </c:pt>
                <c:pt idx="9341">
                  <c:v>0.9999999998587592</c:v>
                </c:pt>
                <c:pt idx="9342">
                  <c:v>0.99999999985971399</c:v>
                </c:pt>
                <c:pt idx="9343">
                  <c:v>0.99999999986066246</c:v>
                </c:pt>
                <c:pt idx="9344">
                  <c:v>0.99999999986160459</c:v>
                </c:pt>
                <c:pt idx="9345">
                  <c:v>0.99999999986254051</c:v>
                </c:pt>
                <c:pt idx="9346">
                  <c:v>0.99999999986347343</c:v>
                </c:pt>
                <c:pt idx="9347">
                  <c:v>0.99999999986439414</c:v>
                </c:pt>
                <c:pt idx="9348">
                  <c:v>0.99999999986531152</c:v>
                </c:pt>
                <c:pt idx="9349">
                  <c:v>0.99999999986622257</c:v>
                </c:pt>
                <c:pt idx="9350">
                  <c:v>0.99999999986712851</c:v>
                </c:pt>
                <c:pt idx="9351">
                  <c:v>0.99999999986802823</c:v>
                </c:pt>
                <c:pt idx="9352">
                  <c:v>0.99999999986892152</c:v>
                </c:pt>
                <c:pt idx="9353">
                  <c:v>0.9999999998698097</c:v>
                </c:pt>
                <c:pt idx="9354">
                  <c:v>0.99999999987069121</c:v>
                </c:pt>
                <c:pt idx="9355">
                  <c:v>0.99999999987156718</c:v>
                </c:pt>
                <c:pt idx="9356">
                  <c:v>0.99999999987243726</c:v>
                </c:pt>
                <c:pt idx="9357">
                  <c:v>0.99999999987330168</c:v>
                </c:pt>
                <c:pt idx="9358">
                  <c:v>0.99999999987416033</c:v>
                </c:pt>
                <c:pt idx="9359">
                  <c:v>0.99999999987501331</c:v>
                </c:pt>
                <c:pt idx="9360">
                  <c:v>0.99999999987586052</c:v>
                </c:pt>
                <c:pt idx="9361">
                  <c:v>0.99999999987670241</c:v>
                </c:pt>
                <c:pt idx="9362">
                  <c:v>0.99999999987753851</c:v>
                </c:pt>
                <c:pt idx="9363">
                  <c:v>0.99999999987836907</c:v>
                </c:pt>
                <c:pt idx="9364">
                  <c:v>0.99999999987919463</c:v>
                </c:pt>
                <c:pt idx="9365">
                  <c:v>0.99999999988001387</c:v>
                </c:pt>
                <c:pt idx="9366">
                  <c:v>0.99999999988082799</c:v>
                </c:pt>
                <c:pt idx="9367">
                  <c:v>0.99999999988163657</c:v>
                </c:pt>
                <c:pt idx="9368">
                  <c:v>0.99999999988244026</c:v>
                </c:pt>
                <c:pt idx="9369">
                  <c:v>0.9999999998832384</c:v>
                </c:pt>
                <c:pt idx="9370">
                  <c:v>0.99999999988403121</c:v>
                </c:pt>
                <c:pt idx="9371">
                  <c:v>0.9999999998848188</c:v>
                </c:pt>
                <c:pt idx="9372">
                  <c:v>0.99999999988560107</c:v>
                </c:pt>
                <c:pt idx="9373">
                  <c:v>0.99999999988637822</c:v>
                </c:pt>
                <c:pt idx="9374">
                  <c:v>0.99999999988715027</c:v>
                </c:pt>
                <c:pt idx="9375">
                  <c:v>0.99999999988791421</c:v>
                </c:pt>
                <c:pt idx="9376">
                  <c:v>0.99999999988867883</c:v>
                </c:pt>
                <c:pt idx="9377">
                  <c:v>0.99999999988943555</c:v>
                </c:pt>
                <c:pt idx="9378">
                  <c:v>0.99999999989018762</c:v>
                </c:pt>
                <c:pt idx="9379">
                  <c:v>0.99999999989093358</c:v>
                </c:pt>
                <c:pt idx="9380">
                  <c:v>0.99999999989167554</c:v>
                </c:pt>
                <c:pt idx="9381">
                  <c:v>0.99999999989241251</c:v>
                </c:pt>
                <c:pt idx="9382">
                  <c:v>0.9999999998931447</c:v>
                </c:pt>
                <c:pt idx="9383">
                  <c:v>0.99999999989387478</c:v>
                </c:pt>
                <c:pt idx="9384">
                  <c:v>0.99999999989459365</c:v>
                </c:pt>
                <c:pt idx="9385">
                  <c:v>0.99999999989531108</c:v>
                </c:pt>
                <c:pt idx="9386">
                  <c:v>0.99999999989602351</c:v>
                </c:pt>
                <c:pt idx="9387">
                  <c:v>0.9999999998967315</c:v>
                </c:pt>
                <c:pt idx="9388">
                  <c:v>0.99999999989743449</c:v>
                </c:pt>
                <c:pt idx="9389">
                  <c:v>0.9999999998981336</c:v>
                </c:pt>
                <c:pt idx="9390">
                  <c:v>0.99999999989882715</c:v>
                </c:pt>
                <c:pt idx="9391">
                  <c:v>0.9999999998995166</c:v>
                </c:pt>
                <c:pt idx="9392">
                  <c:v>0.9999999999002005</c:v>
                </c:pt>
                <c:pt idx="9393">
                  <c:v>0.99999999990088162</c:v>
                </c:pt>
                <c:pt idx="9394">
                  <c:v>0.99999999990155652</c:v>
                </c:pt>
                <c:pt idx="9395">
                  <c:v>0.99999999990222477</c:v>
                </c:pt>
                <c:pt idx="9396">
                  <c:v>0.99999999990289445</c:v>
                </c:pt>
                <c:pt idx="9397">
                  <c:v>0.9999999999035567</c:v>
                </c:pt>
                <c:pt idx="9398">
                  <c:v>0.99999999990421429</c:v>
                </c:pt>
                <c:pt idx="9399">
                  <c:v>0.99999999990486754</c:v>
                </c:pt>
                <c:pt idx="9400">
                  <c:v>0.99999999990551669</c:v>
                </c:pt>
                <c:pt idx="9401">
                  <c:v>0.9999999999061614</c:v>
                </c:pt>
                <c:pt idx="9402">
                  <c:v>0.99999999990680177</c:v>
                </c:pt>
                <c:pt idx="9403">
                  <c:v>0.99999999990743749</c:v>
                </c:pt>
                <c:pt idx="9404">
                  <c:v>0.99999999990806976</c:v>
                </c:pt>
                <c:pt idx="9405">
                  <c:v>0.9999999999086977</c:v>
                </c:pt>
                <c:pt idx="9406">
                  <c:v>0.99999999990932087</c:v>
                </c:pt>
                <c:pt idx="9407">
                  <c:v>0.99999999990994026</c:v>
                </c:pt>
                <c:pt idx="9408">
                  <c:v>0.99999999991055544</c:v>
                </c:pt>
                <c:pt idx="9409">
                  <c:v>0.9999999999111665</c:v>
                </c:pt>
                <c:pt idx="9410">
                  <c:v>0.99999999991177368</c:v>
                </c:pt>
                <c:pt idx="9411">
                  <c:v>0.99999999991237642</c:v>
                </c:pt>
                <c:pt idx="9412">
                  <c:v>0.99999999991297528</c:v>
                </c:pt>
                <c:pt idx="9413">
                  <c:v>0.99999999991357402</c:v>
                </c:pt>
                <c:pt idx="9414">
                  <c:v>0.99999999991416111</c:v>
                </c:pt>
                <c:pt idx="9415">
                  <c:v>0.99999999991474808</c:v>
                </c:pt>
                <c:pt idx="9416">
                  <c:v>0.99999999991533117</c:v>
                </c:pt>
                <c:pt idx="9417">
                  <c:v>0.99999999991591038</c:v>
                </c:pt>
                <c:pt idx="9418">
                  <c:v>0.99999999991648569</c:v>
                </c:pt>
                <c:pt idx="9419">
                  <c:v>0.99999999991705657</c:v>
                </c:pt>
                <c:pt idx="9420">
                  <c:v>0.99999999991762456</c:v>
                </c:pt>
                <c:pt idx="9421">
                  <c:v>0.99999999991819144</c:v>
                </c:pt>
                <c:pt idx="9422">
                  <c:v>0.99999999991874866</c:v>
                </c:pt>
                <c:pt idx="9423">
                  <c:v>0.99999999991930499</c:v>
                </c:pt>
                <c:pt idx="9424">
                  <c:v>0.99999999991985755</c:v>
                </c:pt>
                <c:pt idx="9425">
                  <c:v>0.99999999992040645</c:v>
                </c:pt>
                <c:pt idx="9426">
                  <c:v>0.99999999992095157</c:v>
                </c:pt>
                <c:pt idx="9427">
                  <c:v>0.99999999992149324</c:v>
                </c:pt>
                <c:pt idx="9428">
                  <c:v>0.99999999992203059</c:v>
                </c:pt>
                <c:pt idx="9429">
                  <c:v>0.9999999999225655</c:v>
                </c:pt>
                <c:pt idx="9430">
                  <c:v>0.99999999992309663</c:v>
                </c:pt>
                <c:pt idx="9431">
                  <c:v>0.99999999992362354</c:v>
                </c:pt>
                <c:pt idx="9432">
                  <c:v>0.99999999992414712</c:v>
                </c:pt>
                <c:pt idx="9433">
                  <c:v>0.99999999992466737</c:v>
                </c:pt>
                <c:pt idx="9434">
                  <c:v>0.99999999992518462</c:v>
                </c:pt>
                <c:pt idx="9435">
                  <c:v>0.99999999992569721</c:v>
                </c:pt>
                <c:pt idx="9436">
                  <c:v>0.99999999992620658</c:v>
                </c:pt>
                <c:pt idx="9437">
                  <c:v>0.9999999999267134</c:v>
                </c:pt>
                <c:pt idx="9438">
                  <c:v>0.99999999992721456</c:v>
                </c:pt>
                <c:pt idx="9439">
                  <c:v>0.99999999992771549</c:v>
                </c:pt>
                <c:pt idx="9440">
                  <c:v>0.99999999992821209</c:v>
                </c:pt>
                <c:pt idx="9441">
                  <c:v>0.99999999992870503</c:v>
                </c:pt>
                <c:pt idx="9442">
                  <c:v>0.99999999992919464</c:v>
                </c:pt>
                <c:pt idx="9443">
                  <c:v>0.99999999992968092</c:v>
                </c:pt>
                <c:pt idx="9444">
                  <c:v>0.99999999993016397</c:v>
                </c:pt>
                <c:pt idx="9445">
                  <c:v>0.99999999993064359</c:v>
                </c:pt>
                <c:pt idx="9446">
                  <c:v>0.99999999993112032</c:v>
                </c:pt>
                <c:pt idx="9447">
                  <c:v>0.99999999993159372</c:v>
                </c:pt>
                <c:pt idx="9448">
                  <c:v>0.99999999993206357</c:v>
                </c:pt>
                <c:pt idx="9449">
                  <c:v>0.99999999993253097</c:v>
                </c:pt>
                <c:pt idx="9450">
                  <c:v>0.99999999993299449</c:v>
                </c:pt>
                <c:pt idx="9451">
                  <c:v>0.99999999993345567</c:v>
                </c:pt>
                <c:pt idx="9452">
                  <c:v>0.99999999993391342</c:v>
                </c:pt>
                <c:pt idx="9453">
                  <c:v>0.9999999999343675</c:v>
                </c:pt>
                <c:pt idx="9454">
                  <c:v>0.99999999993481969</c:v>
                </c:pt>
                <c:pt idx="9455">
                  <c:v>0.99999999993526756</c:v>
                </c:pt>
                <c:pt idx="9456">
                  <c:v>0.99999999993571353</c:v>
                </c:pt>
                <c:pt idx="9457">
                  <c:v>0.99999999993615607</c:v>
                </c:pt>
                <c:pt idx="9458">
                  <c:v>0.99999999993659561</c:v>
                </c:pt>
                <c:pt idx="9459">
                  <c:v>0.99999999993703159</c:v>
                </c:pt>
                <c:pt idx="9460">
                  <c:v>0.99999999993746558</c:v>
                </c:pt>
                <c:pt idx="9461">
                  <c:v>0.99999999993789668</c:v>
                </c:pt>
                <c:pt idx="9462">
                  <c:v>0.99999999993832422</c:v>
                </c:pt>
                <c:pt idx="9463">
                  <c:v>0.99999999993874922</c:v>
                </c:pt>
                <c:pt idx="9464">
                  <c:v>0.9999999999391741</c:v>
                </c:pt>
                <c:pt idx="9465">
                  <c:v>0.99999999993959265</c:v>
                </c:pt>
                <c:pt idx="9466">
                  <c:v>0.99999999994000688</c:v>
                </c:pt>
                <c:pt idx="9467">
                  <c:v>0.99999999994042044</c:v>
                </c:pt>
                <c:pt idx="9468">
                  <c:v>0.99999999994083133</c:v>
                </c:pt>
                <c:pt idx="9469">
                  <c:v>0.99999999994123856</c:v>
                </c:pt>
                <c:pt idx="9470">
                  <c:v>0.99999999994164457</c:v>
                </c:pt>
                <c:pt idx="9471">
                  <c:v>0.99999999994204658</c:v>
                </c:pt>
                <c:pt idx="9472">
                  <c:v>0.99999999994244659</c:v>
                </c:pt>
                <c:pt idx="9473">
                  <c:v>0.99999999994284416</c:v>
                </c:pt>
                <c:pt idx="9474">
                  <c:v>0.99999999994323852</c:v>
                </c:pt>
                <c:pt idx="9475">
                  <c:v>0.99999999994363042</c:v>
                </c:pt>
                <c:pt idx="9476">
                  <c:v>0.99999999994401967</c:v>
                </c:pt>
                <c:pt idx="9477">
                  <c:v>0.99999999994440603</c:v>
                </c:pt>
                <c:pt idx="9478">
                  <c:v>0.99999999994478994</c:v>
                </c:pt>
                <c:pt idx="9479">
                  <c:v>0.99999999994517164</c:v>
                </c:pt>
                <c:pt idx="9480">
                  <c:v>0.99999999994555011</c:v>
                </c:pt>
                <c:pt idx="9481">
                  <c:v>0.99999999994592559</c:v>
                </c:pt>
                <c:pt idx="9482">
                  <c:v>0.99999999994629996</c:v>
                </c:pt>
                <c:pt idx="9483">
                  <c:v>0.9999999999466711</c:v>
                </c:pt>
                <c:pt idx="9484">
                  <c:v>0.99999999994703959</c:v>
                </c:pt>
                <c:pt idx="9485">
                  <c:v>0.99999999994740552</c:v>
                </c:pt>
                <c:pt idx="9486">
                  <c:v>0.99999999994776856</c:v>
                </c:pt>
                <c:pt idx="9487">
                  <c:v>0.9999999999481306</c:v>
                </c:pt>
                <c:pt idx="9488">
                  <c:v>0.99999999994848965</c:v>
                </c:pt>
                <c:pt idx="9489">
                  <c:v>0.9999999999488457</c:v>
                </c:pt>
                <c:pt idx="9490">
                  <c:v>0.99999999994919964</c:v>
                </c:pt>
                <c:pt idx="9491">
                  <c:v>0.99999999994955113</c:v>
                </c:pt>
                <c:pt idx="9492">
                  <c:v>0.9999999999499003</c:v>
                </c:pt>
                <c:pt idx="9493">
                  <c:v>0.99999999995024658</c:v>
                </c:pt>
                <c:pt idx="9494">
                  <c:v>0.99999999995059163</c:v>
                </c:pt>
                <c:pt idx="9495">
                  <c:v>0.99999999995093358</c:v>
                </c:pt>
                <c:pt idx="9496">
                  <c:v>0.99999999995127342</c:v>
                </c:pt>
                <c:pt idx="9497">
                  <c:v>0.99999999995161049</c:v>
                </c:pt>
                <c:pt idx="9498">
                  <c:v>0.99999999995194322</c:v>
                </c:pt>
                <c:pt idx="9499">
                  <c:v>0.99999999995227906</c:v>
                </c:pt>
                <c:pt idx="9500">
                  <c:v>0.99999999995260958</c:v>
                </c:pt>
                <c:pt idx="9501">
                  <c:v>0.99999999995293498</c:v>
                </c:pt>
                <c:pt idx="9502">
                  <c:v>0.99999999995326438</c:v>
                </c:pt>
                <c:pt idx="9503">
                  <c:v>0.99999999995359168</c:v>
                </c:pt>
                <c:pt idx="9504">
                  <c:v>0.9999999999539102</c:v>
                </c:pt>
                <c:pt idx="9505">
                  <c:v>0.9999999999542295</c:v>
                </c:pt>
                <c:pt idx="9506">
                  <c:v>0.99999999995454725</c:v>
                </c:pt>
                <c:pt idx="9507">
                  <c:v>0.99999999995486255</c:v>
                </c:pt>
                <c:pt idx="9508">
                  <c:v>0.99999999995517574</c:v>
                </c:pt>
                <c:pt idx="9509">
                  <c:v>0.99999999995548672</c:v>
                </c:pt>
                <c:pt idx="9510">
                  <c:v>0.99999999995579569</c:v>
                </c:pt>
                <c:pt idx="9511">
                  <c:v>0.99999999995610245</c:v>
                </c:pt>
                <c:pt idx="9512">
                  <c:v>0.9999999999564072</c:v>
                </c:pt>
                <c:pt idx="9513">
                  <c:v>0.99999999995670996</c:v>
                </c:pt>
                <c:pt idx="9514">
                  <c:v>0.9999999999570105</c:v>
                </c:pt>
                <c:pt idx="9515">
                  <c:v>0.99999999995730859</c:v>
                </c:pt>
                <c:pt idx="9516">
                  <c:v>0.99999999995760558</c:v>
                </c:pt>
                <c:pt idx="9517">
                  <c:v>0.9999999999578999</c:v>
                </c:pt>
                <c:pt idx="9518">
                  <c:v>0.99999999995819566</c:v>
                </c:pt>
                <c:pt idx="9519">
                  <c:v>0.99999999995848365</c:v>
                </c:pt>
                <c:pt idx="9520">
                  <c:v>0.99999999995877265</c:v>
                </c:pt>
                <c:pt idx="9521">
                  <c:v>0.99999999995905853</c:v>
                </c:pt>
                <c:pt idx="9522">
                  <c:v>0.99999999995934319</c:v>
                </c:pt>
                <c:pt idx="9523">
                  <c:v>0.99999999995962552</c:v>
                </c:pt>
                <c:pt idx="9524">
                  <c:v>0.99999999995990652</c:v>
                </c:pt>
                <c:pt idx="9525">
                  <c:v>0.99999999996018563</c:v>
                </c:pt>
                <c:pt idx="9526">
                  <c:v>0.99999999996046252</c:v>
                </c:pt>
                <c:pt idx="9527">
                  <c:v>0.99999999996073752</c:v>
                </c:pt>
                <c:pt idx="9528">
                  <c:v>0.99999999996101097</c:v>
                </c:pt>
                <c:pt idx="9529">
                  <c:v>0.9999999999612823</c:v>
                </c:pt>
                <c:pt idx="9530">
                  <c:v>0.99999999996155187</c:v>
                </c:pt>
                <c:pt idx="9531">
                  <c:v>0.99999999996181954</c:v>
                </c:pt>
                <c:pt idx="9532">
                  <c:v>0.99999999996208544</c:v>
                </c:pt>
                <c:pt idx="9533">
                  <c:v>0.99999999996234856</c:v>
                </c:pt>
                <c:pt idx="9534">
                  <c:v>0.99999999996261157</c:v>
                </c:pt>
                <c:pt idx="9535">
                  <c:v>0.99999999996287225</c:v>
                </c:pt>
                <c:pt idx="9536">
                  <c:v>0.99999999996313094</c:v>
                </c:pt>
                <c:pt idx="9537">
                  <c:v>0.99999999996338784</c:v>
                </c:pt>
                <c:pt idx="9538">
                  <c:v>0.99999999996364308</c:v>
                </c:pt>
                <c:pt idx="9539">
                  <c:v>0.99999999996389943</c:v>
                </c:pt>
                <c:pt idx="9540">
                  <c:v>0.99999999996414823</c:v>
                </c:pt>
                <c:pt idx="9541">
                  <c:v>0.9999999999643987</c:v>
                </c:pt>
                <c:pt idx="9542">
                  <c:v>0.9999999999646465</c:v>
                </c:pt>
                <c:pt idx="9543">
                  <c:v>0.99999999996489364</c:v>
                </c:pt>
                <c:pt idx="9544">
                  <c:v>0.99999999996513811</c:v>
                </c:pt>
                <c:pt idx="9545">
                  <c:v>0.99999999996538169</c:v>
                </c:pt>
                <c:pt idx="9546">
                  <c:v>0.9999999999656225</c:v>
                </c:pt>
                <c:pt idx="9547">
                  <c:v>0.99999999996586286</c:v>
                </c:pt>
                <c:pt idx="9548">
                  <c:v>0.99999999996610112</c:v>
                </c:pt>
                <c:pt idx="9549">
                  <c:v>0.99999999996633759</c:v>
                </c:pt>
                <c:pt idx="9550">
                  <c:v>0.99999999996657285</c:v>
                </c:pt>
                <c:pt idx="9551">
                  <c:v>0.99999999996680633</c:v>
                </c:pt>
                <c:pt idx="9552">
                  <c:v>0.99999999996703826</c:v>
                </c:pt>
                <c:pt idx="9553">
                  <c:v>0.99999999996726496</c:v>
                </c:pt>
                <c:pt idx="9554">
                  <c:v>0.99999999996749722</c:v>
                </c:pt>
                <c:pt idx="9555">
                  <c:v>0.99999999996772437</c:v>
                </c:pt>
                <c:pt idx="9556">
                  <c:v>0.99999999996794675</c:v>
                </c:pt>
                <c:pt idx="9557">
                  <c:v>0.99999999996817723</c:v>
                </c:pt>
                <c:pt idx="9558">
                  <c:v>0.99999999996839661</c:v>
                </c:pt>
                <c:pt idx="9559">
                  <c:v>0.99999999996861744</c:v>
                </c:pt>
                <c:pt idx="9560">
                  <c:v>0.99999999996883693</c:v>
                </c:pt>
                <c:pt idx="9561">
                  <c:v>0.99999999996905498</c:v>
                </c:pt>
                <c:pt idx="9562">
                  <c:v>0.99999999996927169</c:v>
                </c:pt>
                <c:pt idx="9563">
                  <c:v>0.99999999996948663</c:v>
                </c:pt>
                <c:pt idx="9564">
                  <c:v>0.9999999999696999</c:v>
                </c:pt>
                <c:pt idx="9565">
                  <c:v>0.99999999996991207</c:v>
                </c:pt>
                <c:pt idx="9566">
                  <c:v>0.99999999997012268</c:v>
                </c:pt>
                <c:pt idx="9567">
                  <c:v>0.99999999997033151</c:v>
                </c:pt>
                <c:pt idx="9568">
                  <c:v>0.99999999997053968</c:v>
                </c:pt>
                <c:pt idx="9569">
                  <c:v>0.99999999997074551</c:v>
                </c:pt>
                <c:pt idx="9570">
                  <c:v>0.99999999997095057</c:v>
                </c:pt>
                <c:pt idx="9571">
                  <c:v>0.9999999999711543</c:v>
                </c:pt>
                <c:pt idx="9572">
                  <c:v>0.99999999997135636</c:v>
                </c:pt>
                <c:pt idx="9573">
                  <c:v>0.99999999997155709</c:v>
                </c:pt>
                <c:pt idx="9574">
                  <c:v>0.99999999997175648</c:v>
                </c:pt>
                <c:pt idx="9575">
                  <c:v>0.99999999997195155</c:v>
                </c:pt>
                <c:pt idx="9576">
                  <c:v>0.9999999999721505</c:v>
                </c:pt>
                <c:pt idx="9577">
                  <c:v>0.99999999997234557</c:v>
                </c:pt>
                <c:pt idx="9578">
                  <c:v>0.9999999999725403</c:v>
                </c:pt>
                <c:pt idx="9579">
                  <c:v>0.99999999997273259</c:v>
                </c:pt>
                <c:pt idx="9580">
                  <c:v>0.99999999997292133</c:v>
                </c:pt>
                <c:pt idx="9581">
                  <c:v>0.99999999997311462</c:v>
                </c:pt>
                <c:pt idx="9582">
                  <c:v>0.9999999999733028</c:v>
                </c:pt>
                <c:pt idx="9583">
                  <c:v>0.99999999997349065</c:v>
                </c:pt>
                <c:pt idx="9584">
                  <c:v>0.99999999997367661</c:v>
                </c:pt>
                <c:pt idx="9585">
                  <c:v>0.99999999997386102</c:v>
                </c:pt>
                <c:pt idx="9586">
                  <c:v>0.99999999997404454</c:v>
                </c:pt>
                <c:pt idx="9587">
                  <c:v>0.99999999997422651</c:v>
                </c:pt>
                <c:pt idx="9588">
                  <c:v>0.99999999997440792</c:v>
                </c:pt>
                <c:pt idx="9589">
                  <c:v>0.99999999997459055</c:v>
                </c:pt>
                <c:pt idx="9590">
                  <c:v>0.99999999997476618</c:v>
                </c:pt>
                <c:pt idx="9591">
                  <c:v>0.99999999997494349</c:v>
                </c:pt>
                <c:pt idx="9592">
                  <c:v>0.99999999997511968</c:v>
                </c:pt>
                <c:pt idx="9593">
                  <c:v>0.99999999997529454</c:v>
                </c:pt>
                <c:pt idx="9594">
                  <c:v>0.99999999997546818</c:v>
                </c:pt>
                <c:pt idx="9595">
                  <c:v>0.99999999997564049</c:v>
                </c:pt>
                <c:pt idx="9596">
                  <c:v>0.99999999997581202</c:v>
                </c:pt>
                <c:pt idx="9597">
                  <c:v>0.9999999999759821</c:v>
                </c:pt>
                <c:pt idx="9598">
                  <c:v>0.99999999997615108</c:v>
                </c:pt>
                <c:pt idx="9599">
                  <c:v>0.9999999999763185</c:v>
                </c:pt>
                <c:pt idx="9600">
                  <c:v>0.9999999999764857</c:v>
                </c:pt>
                <c:pt idx="9601">
                  <c:v>0.99999999997665057</c:v>
                </c:pt>
                <c:pt idx="9602">
                  <c:v>0.99999999997681532</c:v>
                </c:pt>
                <c:pt idx="9603">
                  <c:v>0.99999999997697853</c:v>
                </c:pt>
                <c:pt idx="9604">
                  <c:v>0.99999999997714051</c:v>
                </c:pt>
                <c:pt idx="9605">
                  <c:v>0.99999999997730149</c:v>
                </c:pt>
                <c:pt idx="9606">
                  <c:v>0.99999999997746147</c:v>
                </c:pt>
                <c:pt idx="9607">
                  <c:v>0.99999999997761957</c:v>
                </c:pt>
                <c:pt idx="9608">
                  <c:v>0.99999999997777789</c:v>
                </c:pt>
                <c:pt idx="9609">
                  <c:v>0.99999999997793132</c:v>
                </c:pt>
                <c:pt idx="9610">
                  <c:v>0.99999999997809064</c:v>
                </c:pt>
                <c:pt idx="9611">
                  <c:v>0.9999999999782444</c:v>
                </c:pt>
                <c:pt idx="9612">
                  <c:v>0.99999999997839784</c:v>
                </c:pt>
                <c:pt idx="9613">
                  <c:v>0.99999999997855005</c:v>
                </c:pt>
                <c:pt idx="9614">
                  <c:v>0.9999999999787017</c:v>
                </c:pt>
                <c:pt idx="9615">
                  <c:v>0.99999999997885169</c:v>
                </c:pt>
                <c:pt idx="9616">
                  <c:v>0.99999999997900069</c:v>
                </c:pt>
                <c:pt idx="9617">
                  <c:v>0.9999999999791489</c:v>
                </c:pt>
                <c:pt idx="9618">
                  <c:v>0.99999999997929601</c:v>
                </c:pt>
                <c:pt idx="9619">
                  <c:v>0.99999999997944211</c:v>
                </c:pt>
                <c:pt idx="9620">
                  <c:v>0.9999999999795901</c:v>
                </c:pt>
                <c:pt idx="9621">
                  <c:v>0.99999999997973132</c:v>
                </c:pt>
                <c:pt idx="9622">
                  <c:v>0.99999999997987465</c:v>
                </c:pt>
                <c:pt idx="9623">
                  <c:v>0.99999999998001654</c:v>
                </c:pt>
                <c:pt idx="9624">
                  <c:v>0.99999999998015754</c:v>
                </c:pt>
                <c:pt idx="9625">
                  <c:v>0.99999999998029776</c:v>
                </c:pt>
                <c:pt idx="9626">
                  <c:v>0.99999999998043698</c:v>
                </c:pt>
                <c:pt idx="9627">
                  <c:v>0.99999999998057565</c:v>
                </c:pt>
                <c:pt idx="9628">
                  <c:v>0.99999999998071243</c:v>
                </c:pt>
                <c:pt idx="9629">
                  <c:v>0.99999999998084876</c:v>
                </c:pt>
                <c:pt idx="9630">
                  <c:v>0.99999999998098421</c:v>
                </c:pt>
                <c:pt idx="9631">
                  <c:v>0.99999999998111866</c:v>
                </c:pt>
                <c:pt idx="9632">
                  <c:v>0.99999999998124922</c:v>
                </c:pt>
                <c:pt idx="9633">
                  <c:v>0.99999999998138467</c:v>
                </c:pt>
                <c:pt idx="9634">
                  <c:v>0.99999999998151634</c:v>
                </c:pt>
                <c:pt idx="9635">
                  <c:v>0.99999999998164657</c:v>
                </c:pt>
                <c:pt idx="9636">
                  <c:v>0.99999999998177702</c:v>
                </c:pt>
                <c:pt idx="9637">
                  <c:v>0.99999999998190559</c:v>
                </c:pt>
                <c:pt idx="9638">
                  <c:v>0.99999999998203359</c:v>
                </c:pt>
                <c:pt idx="9639">
                  <c:v>0.99999999998216116</c:v>
                </c:pt>
                <c:pt idx="9640">
                  <c:v>0.99999999998228739</c:v>
                </c:pt>
                <c:pt idx="9641">
                  <c:v>0.99999999998241251</c:v>
                </c:pt>
                <c:pt idx="9642">
                  <c:v>0.99999999998253741</c:v>
                </c:pt>
                <c:pt idx="9643">
                  <c:v>0.99999999998265787</c:v>
                </c:pt>
                <c:pt idx="9644">
                  <c:v>0.99999999998278388</c:v>
                </c:pt>
                <c:pt idx="9645">
                  <c:v>0.99999999998290556</c:v>
                </c:pt>
                <c:pt idx="9646">
                  <c:v>0.99999999998302702</c:v>
                </c:pt>
                <c:pt idx="9647">
                  <c:v>0.9999999999831477</c:v>
                </c:pt>
                <c:pt idx="9648">
                  <c:v>0.9999999999832665</c:v>
                </c:pt>
                <c:pt idx="9649">
                  <c:v>0.99999999998338562</c:v>
                </c:pt>
                <c:pt idx="9650">
                  <c:v>0.99999999998350364</c:v>
                </c:pt>
                <c:pt idx="9651">
                  <c:v>0.9999999999836201</c:v>
                </c:pt>
                <c:pt idx="9652">
                  <c:v>0.99999999998373634</c:v>
                </c:pt>
                <c:pt idx="9653">
                  <c:v>0.9999999999838517</c:v>
                </c:pt>
                <c:pt idx="9654">
                  <c:v>0.99999999998396627</c:v>
                </c:pt>
                <c:pt idx="9655">
                  <c:v>0.99999999998408062</c:v>
                </c:pt>
                <c:pt idx="9656">
                  <c:v>0.99999999998419364</c:v>
                </c:pt>
                <c:pt idx="9657">
                  <c:v>0.99999999998430522</c:v>
                </c:pt>
                <c:pt idx="9658">
                  <c:v>0.99999999998441669</c:v>
                </c:pt>
                <c:pt idx="9659">
                  <c:v>0.9999999999845276</c:v>
                </c:pt>
                <c:pt idx="9660">
                  <c:v>0.99999999998463718</c:v>
                </c:pt>
                <c:pt idx="9661">
                  <c:v>0.9999999999847462</c:v>
                </c:pt>
                <c:pt idx="9662">
                  <c:v>0.99999999998485467</c:v>
                </c:pt>
                <c:pt idx="9663">
                  <c:v>0.99999999998496159</c:v>
                </c:pt>
                <c:pt idx="9664">
                  <c:v>0.9999999999850685</c:v>
                </c:pt>
                <c:pt idx="9665">
                  <c:v>0.99999999998517564</c:v>
                </c:pt>
                <c:pt idx="9666">
                  <c:v>0.99999999998528044</c:v>
                </c:pt>
                <c:pt idx="9667">
                  <c:v>0.99999999998538514</c:v>
                </c:pt>
                <c:pt idx="9668">
                  <c:v>0.99999999998548905</c:v>
                </c:pt>
                <c:pt idx="9669">
                  <c:v>0.99999999998559264</c:v>
                </c:pt>
                <c:pt idx="9670">
                  <c:v>0.99999999998569467</c:v>
                </c:pt>
                <c:pt idx="9671">
                  <c:v>0.99999999998579669</c:v>
                </c:pt>
                <c:pt idx="9672">
                  <c:v>0.99999999998589761</c:v>
                </c:pt>
                <c:pt idx="9673">
                  <c:v>0.99999999998599776</c:v>
                </c:pt>
                <c:pt idx="9674">
                  <c:v>0.99999999998609745</c:v>
                </c:pt>
                <c:pt idx="9675">
                  <c:v>0.9999999999861966</c:v>
                </c:pt>
                <c:pt idx="9676">
                  <c:v>0.99999999998629452</c:v>
                </c:pt>
                <c:pt idx="9677">
                  <c:v>0.99999999998639222</c:v>
                </c:pt>
                <c:pt idx="9678">
                  <c:v>0.99999999998648914</c:v>
                </c:pt>
                <c:pt idx="9679">
                  <c:v>0.99999999998658562</c:v>
                </c:pt>
                <c:pt idx="9680">
                  <c:v>0.99999999998668088</c:v>
                </c:pt>
                <c:pt idx="9681">
                  <c:v>0.99999999998677569</c:v>
                </c:pt>
                <c:pt idx="9682">
                  <c:v>0.9999999999868695</c:v>
                </c:pt>
                <c:pt idx="9683">
                  <c:v>0.99999999998696032</c:v>
                </c:pt>
                <c:pt idx="9684">
                  <c:v>0.99999999998705646</c:v>
                </c:pt>
                <c:pt idx="9685">
                  <c:v>0.9999999999871485</c:v>
                </c:pt>
                <c:pt idx="9686">
                  <c:v>0.9999999999872371</c:v>
                </c:pt>
                <c:pt idx="9687">
                  <c:v>0.99999999998733058</c:v>
                </c:pt>
                <c:pt idx="9688">
                  <c:v>0.99999999998742151</c:v>
                </c:pt>
                <c:pt idx="9689">
                  <c:v>0.99999999998751132</c:v>
                </c:pt>
                <c:pt idx="9690">
                  <c:v>0.99999999998760036</c:v>
                </c:pt>
                <c:pt idx="9691">
                  <c:v>0.99999999998768851</c:v>
                </c:pt>
                <c:pt idx="9692">
                  <c:v>0.99999999998777667</c:v>
                </c:pt>
                <c:pt idx="9693">
                  <c:v>0.99999999998786349</c:v>
                </c:pt>
                <c:pt idx="9694">
                  <c:v>0.99999999998794731</c:v>
                </c:pt>
                <c:pt idx="9695">
                  <c:v>0.99999999998803668</c:v>
                </c:pt>
                <c:pt idx="9696">
                  <c:v>0.99999999998812195</c:v>
                </c:pt>
                <c:pt idx="9697">
                  <c:v>0.99999999998820677</c:v>
                </c:pt>
                <c:pt idx="9698">
                  <c:v>0.99999999998829103</c:v>
                </c:pt>
                <c:pt idx="9699">
                  <c:v>0.99999999998837463</c:v>
                </c:pt>
                <c:pt idx="9700">
                  <c:v>0.99999999998845768</c:v>
                </c:pt>
                <c:pt idx="9701">
                  <c:v>0.99999999998854061</c:v>
                </c:pt>
                <c:pt idx="9702">
                  <c:v>0.9999999999886221</c:v>
                </c:pt>
                <c:pt idx="9703">
                  <c:v>0.9999999999887037</c:v>
                </c:pt>
                <c:pt idx="9704">
                  <c:v>0.99999999998878464</c:v>
                </c:pt>
                <c:pt idx="9705">
                  <c:v>0.99999999998886435</c:v>
                </c:pt>
                <c:pt idx="9706">
                  <c:v>0.99999999998894396</c:v>
                </c:pt>
                <c:pt idx="9707">
                  <c:v>0.999999999989023</c:v>
                </c:pt>
                <c:pt idx="9708">
                  <c:v>0.99999999998910161</c:v>
                </c:pt>
                <c:pt idx="9709">
                  <c:v>0.99999999998918065</c:v>
                </c:pt>
                <c:pt idx="9710">
                  <c:v>0.99999999998925659</c:v>
                </c:pt>
                <c:pt idx="9711">
                  <c:v>0.99999999998933353</c:v>
                </c:pt>
                <c:pt idx="9712">
                  <c:v>0.99999999998941014</c:v>
                </c:pt>
                <c:pt idx="9713">
                  <c:v>0.99999999998948663</c:v>
                </c:pt>
                <c:pt idx="9714">
                  <c:v>0.99999999998956113</c:v>
                </c:pt>
                <c:pt idx="9715">
                  <c:v>0.99999999998963596</c:v>
                </c:pt>
                <c:pt idx="9716">
                  <c:v>0.99999999998971012</c:v>
                </c:pt>
                <c:pt idx="9717">
                  <c:v>0.99999999998978384</c:v>
                </c:pt>
                <c:pt idx="9718">
                  <c:v>0.999999999989857</c:v>
                </c:pt>
                <c:pt idx="9719">
                  <c:v>0.9999999999899295</c:v>
                </c:pt>
                <c:pt idx="9720">
                  <c:v>0.99999999999000189</c:v>
                </c:pt>
                <c:pt idx="9721">
                  <c:v>0.99999999999007361</c:v>
                </c:pt>
                <c:pt idx="9722">
                  <c:v>0.99999999999014466</c:v>
                </c:pt>
                <c:pt idx="9723">
                  <c:v>0.99999999999021527</c:v>
                </c:pt>
                <c:pt idx="9724">
                  <c:v>0.99999999999028544</c:v>
                </c:pt>
                <c:pt idx="9725">
                  <c:v>0.99999999999035449</c:v>
                </c:pt>
                <c:pt idx="9726">
                  <c:v>0.99999999999042422</c:v>
                </c:pt>
                <c:pt idx="9727">
                  <c:v>0.99999999999049294</c:v>
                </c:pt>
                <c:pt idx="9728">
                  <c:v>0.99999999999056111</c:v>
                </c:pt>
                <c:pt idx="9729">
                  <c:v>0.9999999999906285</c:v>
                </c:pt>
                <c:pt idx="9730">
                  <c:v>0.99999999999069611</c:v>
                </c:pt>
                <c:pt idx="9731">
                  <c:v>0.9999999999907625</c:v>
                </c:pt>
                <c:pt idx="9732">
                  <c:v>0.99999999999082922</c:v>
                </c:pt>
                <c:pt idx="9733">
                  <c:v>0.99999999999089562</c:v>
                </c:pt>
                <c:pt idx="9734">
                  <c:v>0.99999999999095956</c:v>
                </c:pt>
                <c:pt idx="9735">
                  <c:v>0.99999999999102529</c:v>
                </c:pt>
                <c:pt idx="9736">
                  <c:v>0.99999999999108979</c:v>
                </c:pt>
                <c:pt idx="9737">
                  <c:v>0.99999999999115352</c:v>
                </c:pt>
                <c:pt idx="9738">
                  <c:v>0.99999999999121736</c:v>
                </c:pt>
                <c:pt idx="9739">
                  <c:v>0.99999999999128042</c:v>
                </c:pt>
                <c:pt idx="9740">
                  <c:v>0.99999999999134259</c:v>
                </c:pt>
                <c:pt idx="9741">
                  <c:v>0.99999999999140532</c:v>
                </c:pt>
                <c:pt idx="9742">
                  <c:v>0.99999999999146716</c:v>
                </c:pt>
                <c:pt idx="9743">
                  <c:v>0.99999999999152844</c:v>
                </c:pt>
                <c:pt idx="9744">
                  <c:v>0.99999999999158962</c:v>
                </c:pt>
                <c:pt idx="9745">
                  <c:v>0.99999999999164957</c:v>
                </c:pt>
                <c:pt idx="9746">
                  <c:v>0.99999999999170996</c:v>
                </c:pt>
                <c:pt idx="9747">
                  <c:v>0.99999999999176958</c:v>
                </c:pt>
                <c:pt idx="9748">
                  <c:v>0.99999999999182887</c:v>
                </c:pt>
                <c:pt idx="9749">
                  <c:v>0.9999999999918876</c:v>
                </c:pt>
                <c:pt idx="9750">
                  <c:v>0.99999999999194356</c:v>
                </c:pt>
                <c:pt idx="9751">
                  <c:v>0.99999999999200351</c:v>
                </c:pt>
                <c:pt idx="9752">
                  <c:v>0.99999999999206157</c:v>
                </c:pt>
                <c:pt idx="9753">
                  <c:v>0.99999999999211853</c:v>
                </c:pt>
                <c:pt idx="9754">
                  <c:v>0.9999999999921757</c:v>
                </c:pt>
                <c:pt idx="9755">
                  <c:v>0.99999999999222899</c:v>
                </c:pt>
                <c:pt idx="9756">
                  <c:v>0.9999999999922875</c:v>
                </c:pt>
                <c:pt idx="9757">
                  <c:v>0.99999999999234257</c:v>
                </c:pt>
                <c:pt idx="9758">
                  <c:v>0.99999999999239852</c:v>
                </c:pt>
                <c:pt idx="9759">
                  <c:v>0.99999999999245337</c:v>
                </c:pt>
                <c:pt idx="9760">
                  <c:v>0.99999999999250777</c:v>
                </c:pt>
                <c:pt idx="9761">
                  <c:v>0.99999999999256151</c:v>
                </c:pt>
                <c:pt idx="9762">
                  <c:v>0.99999999999261457</c:v>
                </c:pt>
                <c:pt idx="9763">
                  <c:v>0.99999999999266531</c:v>
                </c:pt>
                <c:pt idx="9764">
                  <c:v>0.99999999999272149</c:v>
                </c:pt>
                <c:pt idx="9765">
                  <c:v>0.999999999992774</c:v>
                </c:pt>
                <c:pt idx="9766">
                  <c:v>0.99999999999282618</c:v>
                </c:pt>
                <c:pt idx="9767">
                  <c:v>0.99999999999287792</c:v>
                </c:pt>
                <c:pt idx="9768">
                  <c:v>0.99999999999292644</c:v>
                </c:pt>
                <c:pt idx="9769">
                  <c:v>0.99999999999298039</c:v>
                </c:pt>
                <c:pt idx="9770">
                  <c:v>0.99999999999303102</c:v>
                </c:pt>
                <c:pt idx="9771">
                  <c:v>0.99999999999308165</c:v>
                </c:pt>
                <c:pt idx="9772">
                  <c:v>0.99999999999313161</c:v>
                </c:pt>
                <c:pt idx="9773">
                  <c:v>0.99999999999318412</c:v>
                </c:pt>
                <c:pt idx="9774">
                  <c:v>0.99999999999323019</c:v>
                </c:pt>
                <c:pt idx="9775">
                  <c:v>0.99999999999327904</c:v>
                </c:pt>
                <c:pt idx="9776">
                  <c:v>0.99999999999332767</c:v>
                </c:pt>
                <c:pt idx="9777">
                  <c:v>0.99999999999337585</c:v>
                </c:pt>
                <c:pt idx="9778">
                  <c:v>0.9999999999934237</c:v>
                </c:pt>
                <c:pt idx="9779">
                  <c:v>0.99999999999347422</c:v>
                </c:pt>
                <c:pt idx="9780">
                  <c:v>0.99999999999351863</c:v>
                </c:pt>
                <c:pt idx="9781">
                  <c:v>0.9999999999935657</c:v>
                </c:pt>
                <c:pt idx="9782">
                  <c:v>0.99999999999361189</c:v>
                </c:pt>
                <c:pt idx="9783">
                  <c:v>0.99999999999365807</c:v>
                </c:pt>
                <c:pt idx="9784">
                  <c:v>0.99999999999370393</c:v>
                </c:pt>
                <c:pt idx="9785">
                  <c:v>0.99999999999374944</c:v>
                </c:pt>
                <c:pt idx="9786">
                  <c:v>0.99999999999379474</c:v>
                </c:pt>
                <c:pt idx="9787">
                  <c:v>0.99999999999383971</c:v>
                </c:pt>
                <c:pt idx="9788">
                  <c:v>0.99999999999388745</c:v>
                </c:pt>
                <c:pt idx="9789">
                  <c:v>0.99999999999392852</c:v>
                </c:pt>
                <c:pt idx="9790">
                  <c:v>0.9999999999939726</c:v>
                </c:pt>
                <c:pt idx="9791">
                  <c:v>0.99999999999401612</c:v>
                </c:pt>
                <c:pt idx="9792">
                  <c:v>0.99999999999405942</c:v>
                </c:pt>
                <c:pt idx="9793">
                  <c:v>0.99999999999410261</c:v>
                </c:pt>
                <c:pt idx="9794">
                  <c:v>0.99999999999414524</c:v>
                </c:pt>
                <c:pt idx="9795">
                  <c:v>0.99999999999418765</c:v>
                </c:pt>
                <c:pt idx="9796">
                  <c:v>0.9999999999942295</c:v>
                </c:pt>
                <c:pt idx="9797">
                  <c:v>0.99999999999427169</c:v>
                </c:pt>
                <c:pt idx="9798">
                  <c:v>0.9999999999943131</c:v>
                </c:pt>
                <c:pt idx="9799">
                  <c:v>0.99999999999435429</c:v>
                </c:pt>
                <c:pt idx="9800">
                  <c:v>0.99999999999439571</c:v>
                </c:pt>
                <c:pt idx="9801">
                  <c:v>0.9999999999944359</c:v>
                </c:pt>
                <c:pt idx="9802">
                  <c:v>0.99999999999447664</c:v>
                </c:pt>
                <c:pt idx="9803">
                  <c:v>0.99999999999451661</c:v>
                </c:pt>
                <c:pt idx="9804">
                  <c:v>0.99999999999455613</c:v>
                </c:pt>
                <c:pt idx="9805">
                  <c:v>0.99999999999459765</c:v>
                </c:pt>
                <c:pt idx="9806">
                  <c:v>0.99999999999463451</c:v>
                </c:pt>
                <c:pt idx="9807">
                  <c:v>0.99999999999467382</c:v>
                </c:pt>
                <c:pt idx="9808">
                  <c:v>0.99999999999471245</c:v>
                </c:pt>
                <c:pt idx="9809">
                  <c:v>0.99999999999475087</c:v>
                </c:pt>
                <c:pt idx="9810">
                  <c:v>0.99999999999478895</c:v>
                </c:pt>
                <c:pt idx="9811">
                  <c:v>0.9999999999948268</c:v>
                </c:pt>
                <c:pt idx="9812">
                  <c:v>0.99999999999486444</c:v>
                </c:pt>
                <c:pt idx="9813">
                  <c:v>0.99999999999490152</c:v>
                </c:pt>
                <c:pt idx="9814">
                  <c:v>0.99999999999493849</c:v>
                </c:pt>
                <c:pt idx="9815">
                  <c:v>0.99999999999497569</c:v>
                </c:pt>
                <c:pt idx="9816">
                  <c:v>0.9999999999950121</c:v>
                </c:pt>
                <c:pt idx="9817">
                  <c:v>0.99999999999504829</c:v>
                </c:pt>
                <c:pt idx="9818">
                  <c:v>0.9999999999950846</c:v>
                </c:pt>
                <c:pt idx="9819">
                  <c:v>0.99999999999512001</c:v>
                </c:pt>
                <c:pt idx="9820">
                  <c:v>0.99999999999515554</c:v>
                </c:pt>
                <c:pt idx="9821">
                  <c:v>0.99999999999519074</c:v>
                </c:pt>
                <c:pt idx="9822">
                  <c:v>0.99999999999522549</c:v>
                </c:pt>
                <c:pt idx="9823">
                  <c:v>0.99999999999526046</c:v>
                </c:pt>
                <c:pt idx="9824">
                  <c:v>0.99999999999529499</c:v>
                </c:pt>
                <c:pt idx="9825">
                  <c:v>0.99999999999532929</c:v>
                </c:pt>
                <c:pt idx="9826">
                  <c:v>0.99999999999536326</c:v>
                </c:pt>
                <c:pt idx="9827">
                  <c:v>0.99999999999539702</c:v>
                </c:pt>
                <c:pt idx="9828">
                  <c:v>0.99999999999543054</c:v>
                </c:pt>
                <c:pt idx="9829">
                  <c:v>0.99999999999546352</c:v>
                </c:pt>
                <c:pt idx="9830">
                  <c:v>0.99999999999549682</c:v>
                </c:pt>
                <c:pt idx="9831">
                  <c:v>0.99999999999552969</c:v>
                </c:pt>
                <c:pt idx="9832">
                  <c:v>0.99999999999556222</c:v>
                </c:pt>
                <c:pt idx="9833">
                  <c:v>0.99999999999559464</c:v>
                </c:pt>
                <c:pt idx="9834">
                  <c:v>0.9999999999956265</c:v>
                </c:pt>
                <c:pt idx="9835">
                  <c:v>0.99999999999565847</c:v>
                </c:pt>
                <c:pt idx="9836">
                  <c:v>0.99999999999569011</c:v>
                </c:pt>
                <c:pt idx="9837">
                  <c:v>0.99999999999572153</c:v>
                </c:pt>
                <c:pt idx="9838">
                  <c:v>0.99999999999575251</c:v>
                </c:pt>
                <c:pt idx="9839">
                  <c:v>0.99999999999578382</c:v>
                </c:pt>
                <c:pt idx="9840">
                  <c:v>0.99999999999581468</c:v>
                </c:pt>
                <c:pt idx="9841">
                  <c:v>0.9999999999958451</c:v>
                </c:pt>
                <c:pt idx="9842">
                  <c:v>0.99999999999587563</c:v>
                </c:pt>
                <c:pt idx="9843">
                  <c:v>0.9999999999959055</c:v>
                </c:pt>
                <c:pt idx="9844">
                  <c:v>0.99999999999593536</c:v>
                </c:pt>
                <c:pt idx="9845">
                  <c:v>0.99999999999596456</c:v>
                </c:pt>
                <c:pt idx="9846">
                  <c:v>0.99999999999599443</c:v>
                </c:pt>
                <c:pt idx="9847">
                  <c:v>0.99999999999602351</c:v>
                </c:pt>
                <c:pt idx="9848">
                  <c:v>0.99999999999605249</c:v>
                </c:pt>
                <c:pt idx="9849">
                  <c:v>0.99999999999608169</c:v>
                </c:pt>
                <c:pt idx="9850">
                  <c:v>0.99999999999611022</c:v>
                </c:pt>
                <c:pt idx="9851">
                  <c:v>0.99999999999613853</c:v>
                </c:pt>
                <c:pt idx="9852">
                  <c:v>0.99999999999616651</c:v>
                </c:pt>
                <c:pt idx="9853">
                  <c:v>0.99999999999619482</c:v>
                </c:pt>
                <c:pt idx="9854">
                  <c:v>0.99999999999622258</c:v>
                </c:pt>
                <c:pt idx="9855">
                  <c:v>0.99999999999624956</c:v>
                </c:pt>
                <c:pt idx="9856">
                  <c:v>0.99999999999627753</c:v>
                </c:pt>
                <c:pt idx="9857">
                  <c:v>0.99999999999630496</c:v>
                </c:pt>
                <c:pt idx="9858">
                  <c:v>0.99999999999633149</c:v>
                </c:pt>
                <c:pt idx="9859">
                  <c:v>0.99999999999635858</c:v>
                </c:pt>
                <c:pt idx="9860">
                  <c:v>0.99999999999638545</c:v>
                </c:pt>
                <c:pt idx="9861">
                  <c:v>0.99999999999641187</c:v>
                </c:pt>
                <c:pt idx="9862">
                  <c:v>0.99999999999643807</c:v>
                </c:pt>
                <c:pt idx="9863">
                  <c:v>0.99999999999646416</c:v>
                </c:pt>
                <c:pt idx="9864">
                  <c:v>0.99999999999649003</c:v>
                </c:pt>
                <c:pt idx="9865">
                  <c:v>0.99999999999651579</c:v>
                </c:pt>
                <c:pt idx="9866">
                  <c:v>0.99999999999654132</c:v>
                </c:pt>
                <c:pt idx="9867">
                  <c:v>0.99999999999656652</c:v>
                </c:pt>
                <c:pt idx="9868">
                  <c:v>0.99999999999659173</c:v>
                </c:pt>
                <c:pt idx="9869">
                  <c:v>0.99999999999661648</c:v>
                </c:pt>
                <c:pt idx="9870">
                  <c:v>0.99999999999664146</c:v>
                </c:pt>
                <c:pt idx="9871">
                  <c:v>0.99999999999666556</c:v>
                </c:pt>
                <c:pt idx="9872">
                  <c:v>0.99999999999669054</c:v>
                </c:pt>
                <c:pt idx="9873">
                  <c:v>0.99999999999671452</c:v>
                </c:pt>
                <c:pt idx="9874">
                  <c:v>0.9999999999967385</c:v>
                </c:pt>
                <c:pt idx="9875">
                  <c:v>0.99999999999676259</c:v>
                </c:pt>
                <c:pt idx="9876">
                  <c:v>0.99999999999678668</c:v>
                </c:pt>
                <c:pt idx="9877">
                  <c:v>0.99999999999681011</c:v>
                </c:pt>
                <c:pt idx="9878">
                  <c:v>0.99999999999683353</c:v>
                </c:pt>
                <c:pt idx="9879">
                  <c:v>0.99999999999685651</c:v>
                </c:pt>
                <c:pt idx="9880">
                  <c:v>0.99999999999687983</c:v>
                </c:pt>
                <c:pt idx="9881">
                  <c:v>0.99999999999690259</c:v>
                </c:pt>
                <c:pt idx="9882">
                  <c:v>0.99999999999692546</c:v>
                </c:pt>
                <c:pt idx="9883">
                  <c:v>0.99999999999694511</c:v>
                </c:pt>
                <c:pt idx="9884">
                  <c:v>0.99999999999697042</c:v>
                </c:pt>
                <c:pt idx="9885">
                  <c:v>0.99999999999699252</c:v>
                </c:pt>
                <c:pt idx="9886">
                  <c:v>0.9999999999970145</c:v>
                </c:pt>
                <c:pt idx="9887">
                  <c:v>0.99999999999703659</c:v>
                </c:pt>
                <c:pt idx="9888">
                  <c:v>0.99999999999705846</c:v>
                </c:pt>
                <c:pt idx="9889">
                  <c:v>0.99999999999708</c:v>
                </c:pt>
                <c:pt idx="9890">
                  <c:v>0.99999999999710143</c:v>
                </c:pt>
                <c:pt idx="9891">
                  <c:v>0.99999999999712252</c:v>
                </c:pt>
                <c:pt idx="9892">
                  <c:v>0.99999999999714351</c:v>
                </c:pt>
                <c:pt idx="9893">
                  <c:v>0.99999999999716449</c:v>
                </c:pt>
                <c:pt idx="9894">
                  <c:v>0.99999999999718581</c:v>
                </c:pt>
                <c:pt idx="9895">
                  <c:v>0.99999999999720646</c:v>
                </c:pt>
                <c:pt idx="9896">
                  <c:v>0.99999999999722411</c:v>
                </c:pt>
                <c:pt idx="9897">
                  <c:v>0.9999999999972442</c:v>
                </c:pt>
                <c:pt idx="9898">
                  <c:v>0.99999999999726397</c:v>
                </c:pt>
                <c:pt idx="9899">
                  <c:v>0.9999999999972875</c:v>
                </c:pt>
                <c:pt idx="9900">
                  <c:v>0.99999999999730749</c:v>
                </c:pt>
                <c:pt idx="9901">
                  <c:v>0.99999999999732747</c:v>
                </c:pt>
                <c:pt idx="9902">
                  <c:v>0.99999999999734657</c:v>
                </c:pt>
                <c:pt idx="9903">
                  <c:v>0.99999999999736389</c:v>
                </c:pt>
                <c:pt idx="9904">
                  <c:v>0.99999999999738609</c:v>
                </c:pt>
                <c:pt idx="9905">
                  <c:v>0.99999999999740541</c:v>
                </c:pt>
                <c:pt idx="9906">
                  <c:v>0.9999999999974245</c:v>
                </c:pt>
                <c:pt idx="9907">
                  <c:v>0.99999999999744349</c:v>
                </c:pt>
                <c:pt idx="9908">
                  <c:v>0.99999999999746159</c:v>
                </c:pt>
                <c:pt idx="9909">
                  <c:v>0.99999999999748101</c:v>
                </c:pt>
                <c:pt idx="9910">
                  <c:v>0.99999999999749967</c:v>
                </c:pt>
                <c:pt idx="9911">
                  <c:v>0.99999999999751799</c:v>
                </c:pt>
                <c:pt idx="9912">
                  <c:v>0.9999999999975363</c:v>
                </c:pt>
                <c:pt idx="9913">
                  <c:v>0.9999999999975544</c:v>
                </c:pt>
                <c:pt idx="9914">
                  <c:v>0.99999999999757261</c:v>
                </c:pt>
                <c:pt idx="9915">
                  <c:v>0.99999999999759071</c:v>
                </c:pt>
                <c:pt idx="9916">
                  <c:v>0.99999999999760758</c:v>
                </c:pt>
                <c:pt idx="9917">
                  <c:v>0.99999999999762557</c:v>
                </c:pt>
                <c:pt idx="9918">
                  <c:v>0.99999999999764044</c:v>
                </c:pt>
                <c:pt idx="9919">
                  <c:v>0.99999999999765732</c:v>
                </c:pt>
                <c:pt idx="9920">
                  <c:v>0.99999999999767797</c:v>
                </c:pt>
                <c:pt idx="9921">
                  <c:v>0.99999999999769507</c:v>
                </c:pt>
                <c:pt idx="9922">
                  <c:v>0.9999999999977115</c:v>
                </c:pt>
                <c:pt idx="9923">
                  <c:v>0.99999999999772859</c:v>
                </c:pt>
                <c:pt idx="9924">
                  <c:v>0.99999999999774558</c:v>
                </c:pt>
                <c:pt idx="9925">
                  <c:v>0.99999999999776246</c:v>
                </c:pt>
                <c:pt idx="9926">
                  <c:v>0.99999999999777889</c:v>
                </c:pt>
                <c:pt idx="9927">
                  <c:v>0.99999999999779532</c:v>
                </c:pt>
                <c:pt idx="9928">
                  <c:v>0.99999999999781153</c:v>
                </c:pt>
                <c:pt idx="9929">
                  <c:v>0.99999999999782752</c:v>
                </c:pt>
                <c:pt idx="9930">
                  <c:v>0.9999999999978435</c:v>
                </c:pt>
                <c:pt idx="9931">
                  <c:v>0.99999999999785949</c:v>
                </c:pt>
                <c:pt idx="9932">
                  <c:v>0.9999999999978757</c:v>
                </c:pt>
                <c:pt idx="9933">
                  <c:v>0.99999999999789135</c:v>
                </c:pt>
                <c:pt idx="9934">
                  <c:v>0.99999999999790656</c:v>
                </c:pt>
                <c:pt idx="9935">
                  <c:v>0.99999999999791955</c:v>
                </c:pt>
                <c:pt idx="9936">
                  <c:v>0.99999999999793443</c:v>
                </c:pt>
                <c:pt idx="9937">
                  <c:v>0.99999999999794986</c:v>
                </c:pt>
                <c:pt idx="9938">
                  <c:v>0.99999999999796441</c:v>
                </c:pt>
                <c:pt idx="9939">
                  <c:v>0.99999999999798317</c:v>
                </c:pt>
                <c:pt idx="9940">
                  <c:v>0.99999999999799816</c:v>
                </c:pt>
                <c:pt idx="9941">
                  <c:v>0.99999999999801292</c:v>
                </c:pt>
                <c:pt idx="9942">
                  <c:v>0.99999999999802769</c:v>
                </c:pt>
                <c:pt idx="9943">
                  <c:v>0.99999999999804223</c:v>
                </c:pt>
                <c:pt idx="9944">
                  <c:v>0.99999999999805678</c:v>
                </c:pt>
                <c:pt idx="9945">
                  <c:v>0.99999999999807165</c:v>
                </c:pt>
                <c:pt idx="9946">
                  <c:v>0.99999999999808564</c:v>
                </c:pt>
                <c:pt idx="9947">
                  <c:v>0.99999999999809963</c:v>
                </c:pt>
                <c:pt idx="9948">
                  <c:v>0.99999999999811373</c:v>
                </c:pt>
                <c:pt idx="9949">
                  <c:v>0.99999999999812772</c:v>
                </c:pt>
                <c:pt idx="9950">
                  <c:v>0.9999999999981416</c:v>
                </c:pt>
                <c:pt idx="9951">
                  <c:v>0.9999999999981557</c:v>
                </c:pt>
                <c:pt idx="9952">
                  <c:v>0.99999999999816902</c:v>
                </c:pt>
                <c:pt idx="9953">
                  <c:v>0.9999999999981859</c:v>
                </c:pt>
                <c:pt idx="9954">
                  <c:v>0.999999999998199</c:v>
                </c:pt>
                <c:pt idx="9955">
                  <c:v>0.99999999999820943</c:v>
                </c:pt>
                <c:pt idx="9956">
                  <c:v>0.99999999999822253</c:v>
                </c:pt>
                <c:pt idx="9957">
                  <c:v>0.99999999999823597</c:v>
                </c:pt>
                <c:pt idx="9958">
                  <c:v>0.99999999999824907</c:v>
                </c:pt>
                <c:pt idx="9959">
                  <c:v>0.99999999999826206</c:v>
                </c:pt>
                <c:pt idx="9960">
                  <c:v>0.99999999999827494</c:v>
                </c:pt>
                <c:pt idx="9961">
                  <c:v>0.9999999999982877</c:v>
                </c:pt>
                <c:pt idx="9962">
                  <c:v>0.99999999999830069</c:v>
                </c:pt>
                <c:pt idx="9963">
                  <c:v>0.99999999999831302</c:v>
                </c:pt>
                <c:pt idx="9964">
                  <c:v>0.99999999999832567</c:v>
                </c:pt>
                <c:pt idx="9965">
                  <c:v>0.999999999998338</c:v>
                </c:pt>
                <c:pt idx="9966">
                  <c:v>0.99999999999835043</c:v>
                </c:pt>
                <c:pt idx="9967">
                  <c:v>0.99999999999836253</c:v>
                </c:pt>
                <c:pt idx="9968">
                  <c:v>0.99999999999837563</c:v>
                </c:pt>
                <c:pt idx="9969">
                  <c:v>0.99999999999838685</c:v>
                </c:pt>
                <c:pt idx="9970">
                  <c:v>0.99999999999839884</c:v>
                </c:pt>
                <c:pt idx="9971">
                  <c:v>0.99999999999841083</c:v>
                </c:pt>
                <c:pt idx="9972">
                  <c:v>0.9999999999984226</c:v>
                </c:pt>
                <c:pt idx="9973">
                  <c:v>0.9999999999984347</c:v>
                </c:pt>
                <c:pt idx="9974">
                  <c:v>0.99999999999844602</c:v>
                </c:pt>
                <c:pt idx="9975">
                  <c:v>0.99999999999845768</c:v>
                </c:pt>
                <c:pt idx="9976">
                  <c:v>0.999999999998469</c:v>
                </c:pt>
                <c:pt idx="9977">
                  <c:v>0.99999999999848332</c:v>
                </c:pt>
                <c:pt idx="9978">
                  <c:v>0.99999999999849265</c:v>
                </c:pt>
                <c:pt idx="9979">
                  <c:v>0.99999999999850364</c:v>
                </c:pt>
                <c:pt idx="9980">
                  <c:v>0.99999999999851463</c:v>
                </c:pt>
                <c:pt idx="9981">
                  <c:v>0.99999999999852562</c:v>
                </c:pt>
                <c:pt idx="9982">
                  <c:v>0.99999999999853662</c:v>
                </c:pt>
                <c:pt idx="9983">
                  <c:v>0.99999999999854705</c:v>
                </c:pt>
                <c:pt idx="9984">
                  <c:v>0.99999999999855782</c:v>
                </c:pt>
                <c:pt idx="9985">
                  <c:v>0.9999999999985687</c:v>
                </c:pt>
                <c:pt idx="9986">
                  <c:v>0.99999999999858302</c:v>
                </c:pt>
                <c:pt idx="9987">
                  <c:v>0.99999999999859313</c:v>
                </c:pt>
                <c:pt idx="9988">
                  <c:v>0.99999999999860034</c:v>
                </c:pt>
                <c:pt idx="9989">
                  <c:v>0.99999999999861078</c:v>
                </c:pt>
                <c:pt idx="9990">
                  <c:v>0.9999999999986211</c:v>
                </c:pt>
                <c:pt idx="9991">
                  <c:v>0.99999999999863143</c:v>
                </c:pt>
                <c:pt idx="9992">
                  <c:v>0.99999999999864153</c:v>
                </c:pt>
                <c:pt idx="9993">
                  <c:v>0.99999999999865152</c:v>
                </c:pt>
                <c:pt idx="9994">
                  <c:v>0.99999999999866152</c:v>
                </c:pt>
                <c:pt idx="9995">
                  <c:v>0.99999999999867184</c:v>
                </c:pt>
                <c:pt idx="9996">
                  <c:v>0.99999999999868172</c:v>
                </c:pt>
                <c:pt idx="9997">
                  <c:v>0.9999999999986916</c:v>
                </c:pt>
                <c:pt idx="9998">
                  <c:v>0.99999999999870171</c:v>
                </c:pt>
                <c:pt idx="9999">
                  <c:v>0.99999999999871103</c:v>
                </c:pt>
                <c:pt idx="10000">
                  <c:v>0.99999999999872069</c:v>
                </c:pt>
              </c:numCache>
            </c:numRef>
          </c:yVal>
          <c:smooth val="1"/>
        </c:ser>
        <c:axId val="86268160"/>
        <c:axId val="86595456"/>
      </c:scatterChart>
      <c:valAx>
        <c:axId val="86268160"/>
        <c:scaling>
          <c:orientation val="minMax"/>
        </c:scaling>
        <c:axPos val="b"/>
        <c:title>
          <c:tx>
            <c:rich>
              <a:bodyPr/>
              <a:lstStyle/>
              <a:p>
                <a:pPr>
                  <a:defRPr/>
                </a:pPr>
                <a:r>
                  <a:rPr lang="es-ES"/>
                  <a:t>Chloride</a:t>
                </a:r>
                <a:r>
                  <a:rPr lang="es-ES" baseline="0"/>
                  <a:t> threshold % cement weight</a:t>
                </a:r>
                <a:endParaRPr lang="es-ES"/>
              </a:p>
            </c:rich>
          </c:tx>
        </c:title>
        <c:numFmt formatCode="General" sourceLinked="1"/>
        <c:majorTickMark val="none"/>
        <c:tickLblPos val="nextTo"/>
        <c:crossAx val="86595456"/>
        <c:crosses val="autoZero"/>
        <c:crossBetween val="midCat"/>
      </c:valAx>
      <c:valAx>
        <c:axId val="86595456"/>
        <c:scaling>
          <c:orientation val="minMax"/>
          <c:max val="1"/>
          <c:min val="0"/>
        </c:scaling>
        <c:axPos val="l"/>
        <c:majorGridlines/>
        <c:title>
          <c:tx>
            <c:rich>
              <a:bodyPr/>
              <a:lstStyle/>
              <a:p>
                <a:pPr>
                  <a:defRPr/>
                </a:pPr>
                <a:r>
                  <a:rPr lang="es-ES"/>
                  <a:t>Corrosion</a:t>
                </a:r>
                <a:r>
                  <a:rPr lang="es-ES" baseline="0"/>
                  <a:t> probability</a:t>
                </a:r>
                <a:endParaRPr lang="es-ES"/>
              </a:p>
            </c:rich>
          </c:tx>
        </c:title>
        <c:numFmt formatCode="General" sourceLinked="1"/>
        <c:majorTickMark val="none"/>
        <c:tickLblPos val="nextTo"/>
        <c:crossAx val="86268160"/>
        <c:crosses val="autoZero"/>
        <c:crossBetween val="midCat"/>
      </c:valAx>
    </c:plotArea>
    <c:plotVisOnly val="1"/>
    <c:dispBlanksAs val="gap"/>
  </c:chart>
  <c:spPr>
    <a:ln>
      <a:solidFill>
        <a:srgbClr val="4F81BD"/>
      </a:solidFill>
    </a:ln>
  </c:spPr>
  <c:externalData r:id="rId2"/>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313891E-2863-407E-8B50-3718931CB3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080113_modelo_articulo_conpat2013</Template>
  <TotalTime>0</TotalTime>
  <Pages>7</Pages>
  <Words>6378</Words>
  <Characters>35528</Characters>
  <Application>Microsoft Office Word</Application>
  <DocSecurity>4</DocSecurity>
  <Lines>573</Lines>
  <Paragraphs>105</Paragraphs>
  <ScaleCrop>false</ScaleCrop>
  <HeadingPairs>
    <vt:vector size="2" baseType="variant">
      <vt:variant>
        <vt:lpstr>Título</vt:lpstr>
      </vt:variant>
      <vt:variant>
        <vt:i4>1</vt:i4>
      </vt:variant>
    </vt:vector>
  </HeadingPairs>
  <TitlesOfParts>
    <vt:vector size="1" baseType="lpstr">
      <vt:lpstr>Nombre : Máximo José</vt:lpstr>
    </vt:vector>
  </TitlesOfParts>
  <Company>Universidad de Valparaiso</Company>
  <LinksUpToDate>false</LinksUpToDate>
  <CharactersWithSpaces>41801</CharactersWithSpaces>
  <SharedDoc>false</SharedDoc>
  <HLinks>
    <vt:vector size="12" baseType="variant">
      <vt:variant>
        <vt:i4>3735572</vt:i4>
      </vt:variant>
      <vt:variant>
        <vt:i4>9</vt:i4>
      </vt:variant>
      <vt:variant>
        <vt:i4>0</vt:i4>
      </vt:variant>
      <vt:variant>
        <vt:i4>5</vt:i4>
      </vt:variant>
      <vt:variant>
        <vt:lpwstr>mailto:secretaria@conpat2013.com</vt:lpwstr>
      </vt:variant>
      <vt:variant>
        <vt:lpwstr/>
      </vt:variant>
      <vt:variant>
        <vt:i4>2752566</vt:i4>
      </vt:variant>
      <vt:variant>
        <vt:i4>6</vt:i4>
      </vt:variant>
      <vt:variant>
        <vt:i4>0</vt:i4>
      </vt:variant>
      <vt:variant>
        <vt:i4>5</vt:i4>
      </vt:variant>
      <vt:variant>
        <vt:lpwstr>http://www.conpat2013.com/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Nombre : Máximo José</dc:title>
  <dc:creator>Revisor 1</dc:creator>
  <cp:lastModifiedBy>Jocelaine</cp:lastModifiedBy>
  <cp:revision>2</cp:revision>
  <cp:lastPrinted>2013-09-12T13:12:00Z</cp:lastPrinted>
  <dcterms:created xsi:type="dcterms:W3CDTF">2013-11-12T15:28:00Z</dcterms:created>
  <dcterms:modified xsi:type="dcterms:W3CDTF">2013-11-12T15:28:00Z</dcterms:modified>
</cp:coreProperties>
</file>